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07F17" w14:textId="77777777" w:rsidR="00757FC4" w:rsidRPr="00757FC4" w:rsidRDefault="00757FC4" w:rsidP="00757FC4">
      <w:pPr>
        <w:pStyle w:val="Subtitle"/>
        <w:rPr>
          <w:b/>
          <w:sz w:val="72"/>
          <w:szCs w:val="28"/>
        </w:rPr>
      </w:pPr>
      <w:r w:rsidRPr="00757FC4">
        <w:rPr>
          <w:b/>
          <w:sz w:val="72"/>
          <w:szCs w:val="28"/>
        </w:rPr>
        <w:t>National Waste Data Viewer – User Guide</w:t>
      </w:r>
    </w:p>
    <w:p w14:paraId="2D491535" w14:textId="2FDBB82E" w:rsidR="00764D6A" w:rsidRDefault="00764D6A">
      <w:pPr>
        <w:pStyle w:val="Subtitle"/>
      </w:pPr>
    </w:p>
    <w:p w14:paraId="7714E98E" w14:textId="77777777" w:rsidR="00764D6A" w:rsidRDefault="00E91D72">
      <w:pPr>
        <w:pStyle w:val="Picture"/>
      </w:pPr>
      <w:r>
        <w:drawing>
          <wp:inline distT="0" distB="0" distL="0" distR="0" wp14:anchorId="69A97F67" wp14:editId="26898F8D">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7850E5D1" w14:textId="77777777" w:rsidR="00764D6A" w:rsidRDefault="00E91D72">
      <w:pPr>
        <w:pStyle w:val="Normalsmall"/>
      </w:pPr>
      <w:r>
        <w:br w:type="page"/>
      </w:r>
      <w:r>
        <w:lastRenderedPageBreak/>
        <w:t xml:space="preserve">© Commonwealth of Australia </w:t>
      </w:r>
      <w:r w:rsidR="00B97E61">
        <w:t>202</w:t>
      </w:r>
      <w:r w:rsidR="00D6626A">
        <w:t>1</w:t>
      </w:r>
    </w:p>
    <w:p w14:paraId="528D7F3B" w14:textId="77777777" w:rsidR="00764D6A" w:rsidRDefault="00E91D72">
      <w:pPr>
        <w:pStyle w:val="Normalsmall"/>
        <w:rPr>
          <w:rStyle w:val="Strong"/>
        </w:rPr>
      </w:pPr>
      <w:r>
        <w:rPr>
          <w:rStyle w:val="Strong"/>
        </w:rPr>
        <w:t>Ownership of intellectual property rights</w:t>
      </w:r>
    </w:p>
    <w:p w14:paraId="1956E17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5143C57" w14:textId="77777777" w:rsidR="00764D6A" w:rsidRDefault="00E91D72">
      <w:pPr>
        <w:pStyle w:val="Normalsmall"/>
        <w:rPr>
          <w:rStyle w:val="Strong"/>
        </w:rPr>
      </w:pPr>
      <w:r>
        <w:rPr>
          <w:rStyle w:val="Strong"/>
        </w:rPr>
        <w:t>Creative Commons licence</w:t>
      </w:r>
    </w:p>
    <w:p w14:paraId="645BB297"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CDF34A8"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9F3D6CB" w14:textId="77777777" w:rsidR="00764D6A" w:rsidRDefault="00E91D72">
      <w:pPr>
        <w:pStyle w:val="Normalsmall"/>
      </w:pPr>
      <w:r>
        <w:rPr>
          <w:noProof/>
          <w:lang w:eastAsia="en-AU"/>
        </w:rPr>
        <w:drawing>
          <wp:inline distT="0" distB="0" distL="0" distR="0" wp14:anchorId="0654D4BD" wp14:editId="7F721931">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ED88E3" w14:textId="77777777" w:rsidR="00D32966" w:rsidRDefault="00D32966" w:rsidP="00D32966">
      <w:pPr>
        <w:pStyle w:val="Normalsmall"/>
      </w:pPr>
      <w:r>
        <w:rPr>
          <w:rStyle w:val="Strong"/>
        </w:rPr>
        <w:t>Disclaimer</w:t>
      </w:r>
    </w:p>
    <w:p w14:paraId="7DA9562F" w14:textId="77777777" w:rsidR="00D32966" w:rsidRDefault="00D32966" w:rsidP="00D32966">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F9B22A7"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D8D1BDC" w14:textId="64E16E59" w:rsidR="00764D6A" w:rsidRDefault="00E91D72">
          <w:pPr>
            <w:pStyle w:val="TOCHeading"/>
          </w:pPr>
          <w:r>
            <w:t>Contents</w:t>
          </w:r>
        </w:p>
        <w:p w14:paraId="4EEAF64D" w14:textId="2BE1B55C" w:rsidR="00512EDA"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00316887" w:history="1">
            <w:r w:rsidR="00512EDA" w:rsidRPr="005849F0">
              <w:rPr>
                <w:rStyle w:val="Hyperlink"/>
              </w:rPr>
              <w:t>Overview page</w:t>
            </w:r>
            <w:r w:rsidR="00512EDA">
              <w:rPr>
                <w:webHidden/>
              </w:rPr>
              <w:tab/>
            </w:r>
            <w:r w:rsidR="00512EDA">
              <w:rPr>
                <w:webHidden/>
              </w:rPr>
              <w:fldChar w:fldCharType="begin"/>
            </w:r>
            <w:r w:rsidR="00512EDA">
              <w:rPr>
                <w:webHidden/>
              </w:rPr>
              <w:instrText xml:space="preserve"> PAGEREF _Toc100316887 \h </w:instrText>
            </w:r>
            <w:r w:rsidR="00512EDA">
              <w:rPr>
                <w:webHidden/>
              </w:rPr>
            </w:r>
            <w:r w:rsidR="00512EDA">
              <w:rPr>
                <w:webHidden/>
              </w:rPr>
              <w:fldChar w:fldCharType="separate"/>
            </w:r>
            <w:r w:rsidR="00EF5ECC">
              <w:rPr>
                <w:webHidden/>
              </w:rPr>
              <w:t>i</w:t>
            </w:r>
            <w:r w:rsidR="00512EDA">
              <w:rPr>
                <w:webHidden/>
              </w:rPr>
              <w:fldChar w:fldCharType="end"/>
            </w:r>
          </w:hyperlink>
        </w:p>
        <w:p w14:paraId="26F7B8E6" w14:textId="2D27279F" w:rsidR="00512EDA" w:rsidRDefault="00512EDA">
          <w:pPr>
            <w:pStyle w:val="TOC1"/>
            <w:rPr>
              <w:rFonts w:asciiTheme="minorHAnsi" w:eastAsiaTheme="minorEastAsia" w:hAnsiTheme="minorHAnsi"/>
              <w:b w:val="0"/>
              <w:lang w:eastAsia="en-AU"/>
            </w:rPr>
          </w:pPr>
          <w:hyperlink w:anchor="_Toc100316888" w:history="1">
            <w:r w:rsidRPr="005849F0">
              <w:rPr>
                <w:rStyle w:val="Hyperlink"/>
              </w:rPr>
              <w:t>Snapshot page</w:t>
            </w:r>
            <w:r>
              <w:rPr>
                <w:webHidden/>
              </w:rPr>
              <w:tab/>
            </w:r>
            <w:r>
              <w:rPr>
                <w:webHidden/>
              </w:rPr>
              <w:fldChar w:fldCharType="begin"/>
            </w:r>
            <w:r>
              <w:rPr>
                <w:webHidden/>
              </w:rPr>
              <w:instrText xml:space="preserve"> PAGEREF _Toc100316888 \h </w:instrText>
            </w:r>
            <w:r>
              <w:rPr>
                <w:webHidden/>
              </w:rPr>
            </w:r>
            <w:r>
              <w:rPr>
                <w:webHidden/>
              </w:rPr>
              <w:fldChar w:fldCharType="separate"/>
            </w:r>
            <w:r w:rsidR="00EF5ECC">
              <w:rPr>
                <w:webHidden/>
              </w:rPr>
              <w:t>ii</w:t>
            </w:r>
            <w:r>
              <w:rPr>
                <w:webHidden/>
              </w:rPr>
              <w:fldChar w:fldCharType="end"/>
            </w:r>
          </w:hyperlink>
        </w:p>
        <w:p w14:paraId="087D09A1" w14:textId="5BB09482" w:rsidR="00512EDA" w:rsidRDefault="00512EDA">
          <w:pPr>
            <w:pStyle w:val="TOC1"/>
            <w:rPr>
              <w:rFonts w:asciiTheme="minorHAnsi" w:eastAsiaTheme="minorEastAsia" w:hAnsiTheme="minorHAnsi"/>
              <w:b w:val="0"/>
              <w:lang w:eastAsia="en-AU"/>
            </w:rPr>
          </w:pPr>
          <w:hyperlink w:anchor="_Toc100316889" w:history="1">
            <w:r w:rsidRPr="005849F0">
              <w:rPr>
                <w:rStyle w:val="Hyperlink"/>
              </w:rPr>
              <w:t>Material category page</w:t>
            </w:r>
            <w:r>
              <w:rPr>
                <w:webHidden/>
              </w:rPr>
              <w:tab/>
            </w:r>
            <w:r>
              <w:rPr>
                <w:webHidden/>
              </w:rPr>
              <w:fldChar w:fldCharType="begin"/>
            </w:r>
            <w:r>
              <w:rPr>
                <w:webHidden/>
              </w:rPr>
              <w:instrText xml:space="preserve"> PAGEREF _Toc100316889 \h </w:instrText>
            </w:r>
            <w:r>
              <w:rPr>
                <w:webHidden/>
              </w:rPr>
            </w:r>
            <w:r>
              <w:rPr>
                <w:webHidden/>
              </w:rPr>
              <w:fldChar w:fldCharType="separate"/>
            </w:r>
            <w:r w:rsidR="00EF5ECC">
              <w:rPr>
                <w:webHidden/>
              </w:rPr>
              <w:t>iii</w:t>
            </w:r>
            <w:r>
              <w:rPr>
                <w:webHidden/>
              </w:rPr>
              <w:fldChar w:fldCharType="end"/>
            </w:r>
          </w:hyperlink>
        </w:p>
        <w:p w14:paraId="3FE71033" w14:textId="095752B9" w:rsidR="00512EDA" w:rsidRDefault="00512EDA">
          <w:pPr>
            <w:pStyle w:val="TOC1"/>
            <w:rPr>
              <w:rFonts w:asciiTheme="minorHAnsi" w:eastAsiaTheme="minorEastAsia" w:hAnsiTheme="minorHAnsi"/>
              <w:b w:val="0"/>
              <w:lang w:eastAsia="en-AU"/>
            </w:rPr>
          </w:pPr>
          <w:hyperlink w:anchor="_Toc100316890" w:history="1">
            <w:r w:rsidRPr="005849F0">
              <w:rPr>
                <w:rStyle w:val="Hyperlink"/>
              </w:rPr>
              <w:t>Source stream page</w:t>
            </w:r>
            <w:r>
              <w:rPr>
                <w:webHidden/>
              </w:rPr>
              <w:tab/>
            </w:r>
            <w:r>
              <w:rPr>
                <w:webHidden/>
              </w:rPr>
              <w:fldChar w:fldCharType="begin"/>
            </w:r>
            <w:r>
              <w:rPr>
                <w:webHidden/>
              </w:rPr>
              <w:instrText xml:space="preserve"> PAGEREF _Toc100316890 \h </w:instrText>
            </w:r>
            <w:r>
              <w:rPr>
                <w:webHidden/>
              </w:rPr>
            </w:r>
            <w:r>
              <w:rPr>
                <w:webHidden/>
              </w:rPr>
              <w:fldChar w:fldCharType="separate"/>
            </w:r>
            <w:r w:rsidR="00EF5ECC">
              <w:rPr>
                <w:webHidden/>
              </w:rPr>
              <w:t>iv</w:t>
            </w:r>
            <w:r>
              <w:rPr>
                <w:webHidden/>
              </w:rPr>
              <w:fldChar w:fldCharType="end"/>
            </w:r>
          </w:hyperlink>
        </w:p>
        <w:p w14:paraId="1E653C89" w14:textId="73485122" w:rsidR="00512EDA" w:rsidRDefault="00512EDA">
          <w:pPr>
            <w:pStyle w:val="TOC1"/>
            <w:rPr>
              <w:rFonts w:asciiTheme="minorHAnsi" w:eastAsiaTheme="minorEastAsia" w:hAnsiTheme="minorHAnsi"/>
              <w:b w:val="0"/>
              <w:lang w:eastAsia="en-AU"/>
            </w:rPr>
          </w:pPr>
          <w:hyperlink w:anchor="_Toc100316891" w:history="1">
            <w:r w:rsidRPr="005849F0">
              <w:rPr>
                <w:rStyle w:val="Hyperlink"/>
              </w:rPr>
              <w:t>Facilities page</w:t>
            </w:r>
            <w:r>
              <w:rPr>
                <w:webHidden/>
              </w:rPr>
              <w:tab/>
            </w:r>
            <w:r>
              <w:rPr>
                <w:webHidden/>
              </w:rPr>
              <w:fldChar w:fldCharType="begin"/>
            </w:r>
            <w:r>
              <w:rPr>
                <w:webHidden/>
              </w:rPr>
              <w:instrText xml:space="preserve"> PAGEREF _Toc100316891 \h </w:instrText>
            </w:r>
            <w:r>
              <w:rPr>
                <w:webHidden/>
              </w:rPr>
            </w:r>
            <w:r>
              <w:rPr>
                <w:webHidden/>
              </w:rPr>
              <w:fldChar w:fldCharType="separate"/>
            </w:r>
            <w:r w:rsidR="00EF5ECC">
              <w:rPr>
                <w:webHidden/>
              </w:rPr>
              <w:t>v</w:t>
            </w:r>
            <w:r>
              <w:rPr>
                <w:webHidden/>
              </w:rPr>
              <w:fldChar w:fldCharType="end"/>
            </w:r>
          </w:hyperlink>
        </w:p>
        <w:p w14:paraId="2CD01C9A" w14:textId="7438C898" w:rsidR="00512EDA" w:rsidRDefault="00512EDA">
          <w:pPr>
            <w:pStyle w:val="TOC1"/>
            <w:rPr>
              <w:rFonts w:asciiTheme="minorHAnsi" w:eastAsiaTheme="minorEastAsia" w:hAnsiTheme="minorHAnsi"/>
              <w:b w:val="0"/>
              <w:lang w:eastAsia="en-AU"/>
            </w:rPr>
          </w:pPr>
          <w:hyperlink w:anchor="_Toc100316892" w:history="1">
            <w:r w:rsidRPr="005849F0">
              <w:rPr>
                <w:rStyle w:val="Hyperlink"/>
              </w:rPr>
              <w:t>About the data page</w:t>
            </w:r>
            <w:r>
              <w:rPr>
                <w:webHidden/>
              </w:rPr>
              <w:tab/>
            </w:r>
            <w:r>
              <w:rPr>
                <w:webHidden/>
              </w:rPr>
              <w:fldChar w:fldCharType="begin"/>
            </w:r>
            <w:r>
              <w:rPr>
                <w:webHidden/>
              </w:rPr>
              <w:instrText xml:space="preserve"> PAGEREF _Toc100316892 \h </w:instrText>
            </w:r>
            <w:r>
              <w:rPr>
                <w:webHidden/>
              </w:rPr>
            </w:r>
            <w:r>
              <w:rPr>
                <w:webHidden/>
              </w:rPr>
              <w:fldChar w:fldCharType="separate"/>
            </w:r>
            <w:r w:rsidR="00EF5ECC">
              <w:rPr>
                <w:webHidden/>
              </w:rPr>
              <w:t>vi</w:t>
            </w:r>
            <w:r>
              <w:rPr>
                <w:webHidden/>
              </w:rPr>
              <w:fldChar w:fldCharType="end"/>
            </w:r>
          </w:hyperlink>
        </w:p>
        <w:p w14:paraId="6FF42C92" w14:textId="46E608B3" w:rsidR="00764D6A" w:rsidRDefault="00E91D72">
          <w:r>
            <w:rPr>
              <w:b/>
              <w:noProof/>
            </w:rPr>
            <w:fldChar w:fldCharType="end"/>
          </w:r>
        </w:p>
      </w:sdtContent>
    </w:sdt>
    <w:p w14:paraId="43D81804" w14:textId="10932E88" w:rsidR="00764D6A" w:rsidRDefault="00E91D72">
      <w:pPr>
        <w:pStyle w:val="TableofFigures"/>
        <w:tabs>
          <w:tab w:val="right" w:leader="dot" w:pos="9060"/>
        </w:tabs>
        <w:rPr>
          <w:noProof/>
        </w:rPr>
      </w:pPr>
      <w:r>
        <w:fldChar w:fldCharType="begin"/>
      </w:r>
      <w:r>
        <w:instrText xml:space="preserve"> TOC \h \z \c "Box" </w:instrText>
      </w:r>
      <w:r>
        <w:fldChar w:fldCharType="separate"/>
      </w:r>
    </w:p>
    <w:p w14:paraId="78D3EFB1" w14:textId="5846A8A6" w:rsidR="007D1661" w:rsidRDefault="007D1661" w:rsidP="007D1661"/>
    <w:p w14:paraId="29C0D986" w14:textId="041EAD97" w:rsidR="007D1661" w:rsidRDefault="007D1661" w:rsidP="007D1661"/>
    <w:p w14:paraId="37E73E0D" w14:textId="77777777" w:rsidR="007D1661" w:rsidRDefault="007D1661" w:rsidP="007D1661">
      <w:pPr>
        <w:sectPr w:rsidR="007D1661">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p>
    <w:p w14:paraId="541E3C4D" w14:textId="6C2BDF1F" w:rsidR="00764D6A" w:rsidRDefault="00311FB8">
      <w:pPr>
        <w:pStyle w:val="Heading2"/>
        <w:numPr>
          <w:ilvl w:val="0"/>
          <w:numId w:val="0"/>
        </w:numPr>
        <w:ind w:left="709" w:hanging="709"/>
      </w:pPr>
      <w:bookmarkStart w:id="0" w:name="_Toc100316887"/>
      <w:r w:rsidRPr="00311FB8">
        <w:lastRenderedPageBreak/>
        <mc:AlternateContent>
          <mc:Choice Requires="wps">
            <w:drawing>
              <wp:anchor distT="0" distB="0" distL="114300" distR="114300" simplePos="0" relativeHeight="251228160" behindDoc="0" locked="0" layoutInCell="1" allowOverlap="1" wp14:anchorId="125C876C" wp14:editId="7D5B5C95">
                <wp:simplePos x="0" y="0"/>
                <wp:positionH relativeFrom="column">
                  <wp:posOffset>0</wp:posOffset>
                </wp:positionH>
                <wp:positionV relativeFrom="paragraph">
                  <wp:posOffset>467215</wp:posOffset>
                </wp:positionV>
                <wp:extent cx="11726545" cy="523875"/>
                <wp:effectExtent l="0" t="0" r="0" b="6350"/>
                <wp:wrapNone/>
                <wp:docPr id="7173" name="TextBox 7" descr="This is the overview page of the National waste data viewer  that shows yearly trend information across material category and streams.">
                  <a:extLst xmlns:a="http://schemas.openxmlformats.org/drawingml/2006/main">
                    <a:ext uri="{FF2B5EF4-FFF2-40B4-BE49-F238E27FC236}">
                      <a16:creationId xmlns:a16="http://schemas.microsoft.com/office/drawing/2014/main" id="{EA535BD9-E7D7-4355-9D00-C90105F5A9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654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6F50EA" w14:textId="77777777" w:rsidR="00311FB8" w:rsidRPr="00CE5EF5" w:rsidRDefault="00311FB8" w:rsidP="00311FB8">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 xml:space="preserve">The National waste data viewer visualises the data in the National Waste Database 2020. This is the overview page that shows yearly trend information across material category and streams. See the tooltips below on how to explore and interact with the data visualisations. </w:t>
                            </w:r>
                          </w:p>
                        </w:txbxContent>
                      </wps:txbx>
                      <wps:bodyPr>
                        <a:spAutoFit/>
                      </wps:bodyPr>
                    </wps:wsp>
                  </a:graphicData>
                </a:graphic>
              </wp:anchor>
            </w:drawing>
          </mc:Choice>
          <mc:Fallback>
            <w:pict>
              <v:rect w14:anchorId="125C876C" id="TextBox 7" o:spid="_x0000_s1026" alt="This is the overview page of the National waste data viewer  that shows yearly trend information across material category and streams." style="position:absolute;left:0;text-align:left;margin-left:0;margin-top:36.8pt;width:923.35pt;height:41.25pt;z-index:2512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" filled="f" stroked="f">
                <v:shadow color="#eeece1 [3214]"/>
                <v:textbox style="mso-fit-shape-to-text:t">
                  <w:txbxContent>
                    <w:p w14:paraId="2A6F50EA" w14:textId="77777777" w:rsidR="00311FB8" w:rsidRPr="00CE5EF5" w:rsidRDefault="00311FB8" w:rsidP="00311FB8">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 xml:space="preserve">The National waste data viewer visualises the data in the National Waste Database 2020. This is the overview page that shows yearly trend information across material category and streams. See the tooltips below on how to explore and interact with the data visualisations. </w:t>
                      </w:r>
                    </w:p>
                  </w:txbxContent>
                </v:textbox>
              </v:rect>
            </w:pict>
          </mc:Fallback>
        </mc:AlternateContent>
      </w:r>
      <w:r w:rsidR="00E91D72">
        <w:fldChar w:fldCharType="end"/>
      </w:r>
      <w:r w:rsidR="00D35E62">
        <w:t>Overview page</w:t>
      </w:r>
      <w:bookmarkEnd w:id="0"/>
    </w:p>
    <w:p w14:paraId="4EAD2E83" w14:textId="7217F5ED" w:rsidR="00EC353C" w:rsidRDefault="00311FB8">
      <w:r w:rsidRPr="00311FB8">
        <w:drawing>
          <wp:anchor distT="0" distB="0" distL="114300" distR="114300" simplePos="0" relativeHeight="251225088" behindDoc="0" locked="0" layoutInCell="1" allowOverlap="1" wp14:anchorId="7A30B617" wp14:editId="78A17F04">
            <wp:simplePos x="0" y="0"/>
            <wp:positionH relativeFrom="column">
              <wp:posOffset>3011170</wp:posOffset>
            </wp:positionH>
            <wp:positionV relativeFrom="paragraph">
              <wp:posOffset>481330</wp:posOffset>
            </wp:positionV>
            <wp:extent cx="5703541" cy="5252667"/>
            <wp:effectExtent l="0" t="0" r="0" b="5715"/>
            <wp:wrapNone/>
            <wp:docPr id="7180" name="Picture 2">
              <a:extLst xmlns:a="http://schemas.openxmlformats.org/drawingml/2006/main">
                <a:ext uri="{FF2B5EF4-FFF2-40B4-BE49-F238E27FC236}">
                  <a16:creationId xmlns:a16="http://schemas.microsoft.com/office/drawing/2014/main" id="{2EBA5B38-37B7-48CB-8976-BCC2E1A40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2">
                      <a:extLst>
                        <a:ext uri="{FF2B5EF4-FFF2-40B4-BE49-F238E27FC236}">
                          <a16:creationId xmlns:a16="http://schemas.microsoft.com/office/drawing/2014/main" id="{2EBA5B38-37B7-48CB-8976-BCC2E1A4022B}"/>
                        </a:ext>
                      </a:extLst>
                    </pic:cNvPr>
                    <pic:cNvPicPr>
                      <a:picLocks noChangeAspect="1"/>
                    </pic:cNvPicPr>
                  </pic:nvPicPr>
                  <pic:blipFill>
                    <a:blip r:embed="rId18"/>
                    <a:stretch>
                      <a:fillRect/>
                    </a:stretch>
                  </pic:blipFill>
                  <pic:spPr>
                    <a:xfrm>
                      <a:off x="0" y="0"/>
                      <a:ext cx="5703541" cy="5252667"/>
                    </a:xfrm>
                    <a:prstGeom prst="rect">
                      <a:avLst/>
                    </a:prstGeom>
                  </pic:spPr>
                </pic:pic>
              </a:graphicData>
            </a:graphic>
          </wp:anchor>
        </w:drawing>
      </w:r>
      <w:r w:rsidRPr="00311FB8">
        <mc:AlternateContent>
          <mc:Choice Requires="wpg">
            <w:drawing>
              <wp:anchor distT="0" distB="0" distL="114300" distR="114300" simplePos="0" relativeHeight="251239424" behindDoc="0" locked="0" layoutInCell="1" allowOverlap="1" wp14:anchorId="5CBC75C6" wp14:editId="326BFD89">
                <wp:simplePos x="0" y="0"/>
                <wp:positionH relativeFrom="column">
                  <wp:posOffset>6744970</wp:posOffset>
                </wp:positionH>
                <wp:positionV relativeFrom="paragraph">
                  <wp:posOffset>977900</wp:posOffset>
                </wp:positionV>
                <wp:extent cx="295275" cy="379095"/>
                <wp:effectExtent l="0" t="0" r="0" b="1905"/>
                <wp:wrapNone/>
                <wp:docPr id="7171" name="Group 46"/>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6745213" y="978786"/>
                          <a:chExt cx="295251" cy="377553"/>
                        </a:xfrm>
                      </wpg:grpSpPr>
                      <wps:wsp>
                        <wps:cNvPr id="7172" name="Oval 7172"/>
                        <wps:cNvSpPr>
                          <a:spLocks noChangeArrowheads="1"/>
                        </wps:cNvSpPr>
                        <wps:spPr bwMode="auto">
                          <a:xfrm>
                            <a:off x="6770611" y="1018312"/>
                            <a:ext cx="209533" cy="184982"/>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7174" name="TextBox 48"/>
                        <wps:cNvSpPr>
                          <a:spLocks noChangeArrowheads="1"/>
                        </wps:cNvSpPr>
                        <wps:spPr bwMode="auto">
                          <a:xfrm>
                            <a:off x="6745213" y="978786"/>
                            <a:ext cx="295251" cy="377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B7FE4AC"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wgp>
                  </a:graphicData>
                </a:graphic>
              </wp:anchor>
            </w:drawing>
          </mc:Choice>
          <mc:Fallback>
            <w:pict>
              <v:group w14:anchorId="5CBC75C6" id="Group 46" o:spid="_x0000_s1027" style="position:absolute;margin-left:531.1pt;margin-top:77pt;width:23.25pt;height:29.85pt;z-index:251239424" coordorigin="67452,9787" coordsize="2952,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">
                <v:oval id="Oval 7172" o:spid="_x0000_s1028" style="position:absolute;left:67706;top:10183;width:2095;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" fillcolor="#ed7d31" stroked="f" strokeweight="1pt">
                  <v:shadow color="#eeece1 [3214]"/>
                </v:oval>
                <v:rect id="TextBox 48" o:spid="_x0000_s1029" style="position:absolute;left:67452;top:9787;width:2952;height:3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" filled="f" stroked="f">
                  <v:shadow color="#eeece1 [3214]"/>
                  <v:textbox style="mso-fit-shape-to-text:t">
                    <w:txbxContent>
                      <w:p w14:paraId="0B7FE4AC"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w:pict>
          </mc:Fallback>
        </mc:AlternateContent>
      </w:r>
      <w:r w:rsidRPr="00311FB8">
        <mc:AlternateContent>
          <mc:Choice Requires="wpg">
            <w:drawing>
              <wp:anchor distT="0" distB="0" distL="114300" distR="114300" simplePos="0" relativeHeight="251244544" behindDoc="0" locked="0" layoutInCell="1" allowOverlap="1" wp14:anchorId="09C721CE" wp14:editId="3768A498">
                <wp:simplePos x="0" y="0"/>
                <wp:positionH relativeFrom="column">
                  <wp:posOffset>2839085</wp:posOffset>
                </wp:positionH>
                <wp:positionV relativeFrom="paragraph">
                  <wp:posOffset>1428115</wp:posOffset>
                </wp:positionV>
                <wp:extent cx="295275" cy="379095"/>
                <wp:effectExtent l="0" t="0" r="0" b="1905"/>
                <wp:wrapNone/>
                <wp:docPr id="7175"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2839639" y="1428997"/>
                          <a:chExt cx="295251" cy="380157"/>
                        </a:xfrm>
                      </wpg:grpSpPr>
                      <wps:wsp>
                        <wps:cNvPr id="7176" name="Oval 7176"/>
                        <wps:cNvSpPr>
                          <a:spLocks noChangeArrowheads="1"/>
                        </wps:cNvSpPr>
                        <wps:spPr bwMode="auto">
                          <a:xfrm>
                            <a:off x="2857100" y="1462427"/>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7177" name="TextBox 51"/>
                        <wps:cNvSpPr>
                          <a:spLocks noChangeArrowheads="1"/>
                        </wps:cNvSpPr>
                        <wps:spPr bwMode="auto">
                          <a:xfrm>
                            <a:off x="2839639" y="1428997"/>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744EC9"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wgp>
                  </a:graphicData>
                </a:graphic>
              </wp:anchor>
            </w:drawing>
          </mc:Choice>
          <mc:Fallback>
            <w:pict>
              <v:group w14:anchorId="09C721CE" id="Group 49" o:spid="_x0000_s1030" style="position:absolute;margin-left:223.55pt;margin-top:112.45pt;width:23.25pt;height:29.85pt;z-index:251244544" coordorigin="28396,14289"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">
                <v:oval id="Oval 7176" o:spid="_x0000_s1031" style="position:absolute;left:28571;top:14624;width:2095;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" fillcolor="#ed7d31" stroked="f" strokeweight="1pt">
                  <v:shadow color="#eeece1 [3214]"/>
                </v:oval>
                <v:rect id="TextBox 51" o:spid="_x0000_s1032" style="position:absolute;left:28396;top:14289;width:2952;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" filled="f" stroked="f">
                  <v:shadow color="#eeece1 [3214]"/>
                  <v:textbox style="mso-fit-shape-to-text:t">
                    <w:txbxContent>
                      <w:p w14:paraId="44744EC9"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w:pict>
          </mc:Fallback>
        </mc:AlternateContent>
      </w:r>
      <w:r w:rsidRPr="00311FB8">
        <mc:AlternateContent>
          <mc:Choice Requires="wpg">
            <w:drawing>
              <wp:anchor distT="0" distB="0" distL="114300" distR="114300" simplePos="0" relativeHeight="251249664" behindDoc="0" locked="0" layoutInCell="1" allowOverlap="1" wp14:anchorId="447F1D01" wp14:editId="752A5DC0">
                <wp:simplePos x="0" y="0"/>
                <wp:positionH relativeFrom="column">
                  <wp:posOffset>10182225</wp:posOffset>
                </wp:positionH>
                <wp:positionV relativeFrom="paragraph">
                  <wp:posOffset>873760</wp:posOffset>
                </wp:positionV>
                <wp:extent cx="1552575" cy="2354075"/>
                <wp:effectExtent l="0" t="0" r="0" b="8255"/>
                <wp:wrapNone/>
                <wp:docPr id="7178" name="Group 10">
                  <a:extLst xmlns:a="http://schemas.openxmlformats.org/drawingml/2006/main">
                    <a:ext uri="{FF2B5EF4-FFF2-40B4-BE49-F238E27FC236}">
                      <a16:creationId xmlns:a16="http://schemas.microsoft.com/office/drawing/2014/main" id="{A1322C4E-B2E8-45D8-9424-40F8D26857CF}"/>
                    </a:ext>
                  </a:extLst>
                </wp:docPr>
                <wp:cNvGraphicFramePr/>
                <a:graphic xmlns:a="http://schemas.openxmlformats.org/drawingml/2006/main">
                  <a:graphicData uri="http://schemas.microsoft.com/office/word/2010/wordprocessingGroup">
                    <wpg:wgp>
                      <wpg:cNvGrpSpPr/>
                      <wpg:grpSpPr>
                        <a:xfrm>
                          <a:off x="0" y="0"/>
                          <a:ext cx="1552575" cy="2354075"/>
                          <a:chOff x="10182225" y="874713"/>
                          <a:chExt cx="1552561" cy="2354947"/>
                        </a:xfrm>
                      </wpg:grpSpPr>
                      <wpg:grpSp>
                        <wpg:cNvPr id="10" name="Group 10">
                          <a:extLst>
                            <a:ext uri="{FF2B5EF4-FFF2-40B4-BE49-F238E27FC236}">
                              <a16:creationId xmlns:a16="http://schemas.microsoft.com/office/drawing/2014/main" id="{05F97370-A9E9-4C78-9EB8-232BDAB3A37F}"/>
                            </a:ext>
                          </a:extLst>
                        </wpg:cNvPr>
                        <wpg:cNvGrpSpPr/>
                        <wpg:grpSpPr>
                          <a:xfrm>
                            <a:off x="10182226" y="879475"/>
                            <a:ext cx="295272" cy="379235"/>
                            <a:chOff x="10182226" y="879475"/>
                            <a:chExt cx="295248" cy="380296"/>
                          </a:xfrm>
                        </wpg:grpSpPr>
                        <wps:wsp>
                          <wps:cNvPr id="13" name="Oval 13">
                            <a:extLst>
                              <a:ext uri="{FF2B5EF4-FFF2-40B4-BE49-F238E27FC236}">
                                <a16:creationId xmlns:a16="http://schemas.microsoft.com/office/drawing/2014/main" id="{1AA04E36-2907-46A9-A726-48491C1D5AB5}"/>
                              </a:ext>
                            </a:extLst>
                          </wps:cNvPr>
                          <wps:cNvSpPr>
                            <a:spLocks noChangeArrowheads="1"/>
                          </wps:cNvSpPr>
                          <wps:spPr bwMode="auto">
                            <a:xfrm>
                              <a:off x="10207623" y="919291"/>
                              <a:ext cx="209531" cy="184733"/>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14" name="TextBox 10">
                            <a:extLst>
                              <a:ext uri="{FF2B5EF4-FFF2-40B4-BE49-F238E27FC236}">
                                <a16:creationId xmlns:a16="http://schemas.microsoft.com/office/drawing/2014/main" id="{B518C372-C737-4C20-AB3F-6D16605CD495}"/>
                              </a:ext>
                            </a:extLst>
                          </wps:cNvPr>
                          <wps:cNvSpPr>
                            <a:spLocks noChangeArrowheads="1"/>
                          </wps:cNvSpPr>
                          <wps:spPr bwMode="auto">
                            <a:xfrm>
                              <a:off x="10182226" y="879475"/>
                              <a:ext cx="295248" cy="380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FF469E"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grpSp>
                      <wps:wsp>
                        <wps:cNvPr id="11" name="TextBox 55">
                          <a:extLst>
                            <a:ext uri="{FF2B5EF4-FFF2-40B4-BE49-F238E27FC236}">
                              <a16:creationId xmlns:a16="http://schemas.microsoft.com/office/drawing/2014/main" id="{46869B7C-7A4D-4064-A082-6BF5335045B5}"/>
                            </a:ext>
                          </a:extLst>
                        </wps:cNvPr>
                        <wps:cNvSpPr>
                          <a:spLocks noChangeArrowheads="1"/>
                        </wps:cNvSpPr>
                        <wps:spPr bwMode="auto">
                          <a:xfrm>
                            <a:off x="10182225" y="1127032"/>
                            <a:ext cx="1552561" cy="21026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844EDD2" w14:textId="77777777" w:rsidR="00311FB8" w:rsidRPr="00A52C3D" w:rsidRDefault="00311FB8" w:rsidP="00311FB8">
                              <w:pPr>
                                <w:kinsoku w:val="0"/>
                                <w:overflowPunct w:val="0"/>
                                <w:textAlignment w:val="baseline"/>
                                <w:rPr>
                                  <w:rFonts w:asciiTheme="majorHAnsi" w:hAnsiTheme="majorHAnsi" w:cs="Arial"/>
                                  <w:color w:val="000000" w:themeColor="text1"/>
                                  <w:kern w:val="24"/>
                                </w:rPr>
                              </w:pPr>
                              <w:r w:rsidRPr="00A52C3D">
                                <w:rPr>
                                  <w:rFonts w:asciiTheme="majorHAnsi" w:hAnsiTheme="majorHAnsi" w:cs="Arial"/>
                                  <w:color w:val="000000" w:themeColor="text1"/>
                                  <w:kern w:val="24"/>
                                </w:rPr>
                                <w:t xml:space="preserve">The default view as set by the filter is FY2018-19 and all states / territories. You can select an individual state or another financial year by clicking on the down arrow and checking the required box. </w:t>
                              </w:r>
                            </w:p>
                          </w:txbxContent>
                        </wps:txbx>
                        <wps:bodyPr>
                          <a:spAutoFit/>
                        </wps:bodyPr>
                      </wps:wsp>
                      <wps:wsp>
                        <wps:cNvPr id="12" name="TextBox 55">
                          <a:extLst>
                            <a:ext uri="{FF2B5EF4-FFF2-40B4-BE49-F238E27FC236}">
                              <a16:creationId xmlns:a16="http://schemas.microsoft.com/office/drawing/2014/main" id="{E74CA316-90F8-40F9-95A6-37C264DB8405}"/>
                            </a:ext>
                          </a:extLst>
                        </wps:cNvPr>
                        <wps:cNvSpPr>
                          <a:spLocks noChangeArrowheads="1"/>
                        </wps:cNvSpPr>
                        <wps:spPr bwMode="auto">
                          <a:xfrm>
                            <a:off x="10434187" y="874713"/>
                            <a:ext cx="1082665" cy="407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6463A2" w14:textId="77777777" w:rsidR="00311FB8" w:rsidRPr="000A37A2" w:rsidRDefault="00311FB8" w:rsidP="00311FB8">
                              <w:pPr>
                                <w:kinsoku w:val="0"/>
                                <w:overflowPunct w:val="0"/>
                                <w:textAlignment w:val="baseline"/>
                                <w:rPr>
                                  <w:rFonts w:asciiTheme="majorHAnsi" w:hAnsiTheme="majorHAnsi" w:cs="Arial"/>
                                  <w:b/>
                                  <w:bCs/>
                                  <w:color w:val="000000" w:themeColor="text1"/>
                                  <w:kern w:val="24"/>
                                  <w:sz w:val="24"/>
                                  <w:szCs w:val="24"/>
                                </w:rPr>
                              </w:pPr>
                              <w:r w:rsidRPr="000A37A2">
                                <w:rPr>
                                  <w:rFonts w:asciiTheme="majorHAnsi" w:hAnsiTheme="majorHAnsi" w:cs="Arial"/>
                                  <w:b/>
                                  <w:bCs/>
                                  <w:color w:val="000000" w:themeColor="text1"/>
                                  <w:kern w:val="24"/>
                                </w:rPr>
                                <w:t>Filters</w:t>
                              </w:r>
                            </w:p>
                          </w:txbxContent>
                        </wps:txbx>
                        <wps:bodyPr>
                          <a:spAutoFit/>
                        </wps:bodyPr>
                      </wps:wsp>
                    </wpg:wgp>
                  </a:graphicData>
                </a:graphic>
                <wp14:sizeRelV relativeFrom="margin">
                  <wp14:pctHeight>0</wp14:pctHeight>
                </wp14:sizeRelV>
              </wp:anchor>
            </w:drawing>
          </mc:Choice>
          <mc:Fallback>
            <w:pict>
              <v:group w14:anchorId="447F1D01" id="Group 10" o:spid="_x0000_s1033" style="position:absolute;margin-left:801.75pt;margin-top:68.8pt;width:122.25pt;height:185.35pt;z-index:251249664;mso-height-relative:margin" coordorigin="101822,8747" coordsize="15525,2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">
                <v:group id="_x0000_s1034" style="position:absolute;left:101822;top:8794;width:2952;height:3793" coordorigin="101822,8794" coordsize="2952,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13" o:spid="_x0000_s1035" style="position:absolute;left:102076;top:9192;width:2095;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" fillcolor="#ed7d31" stroked="f" strokeweight="1pt">
                    <v:shadow color="#eeece1 [3214]"/>
                  </v:oval>
                  <v:rect id="TextBox 10" o:spid="_x0000_s1036" style="position:absolute;left:101822;top:8794;width:295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" filled="f" stroked="f">
                    <v:shadow color="#eeece1 [3214]"/>
                    <v:textbox style="mso-fit-shape-to-text:t">
                      <w:txbxContent>
                        <w:p w14:paraId="3CFF469E"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v:rect id="_x0000_s1037" style="position:absolute;left:101822;top:11270;width:15525;height:2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" filled="f" stroked="f">
                  <v:shadow color="#eeece1 [3214]"/>
                  <v:textbox style="mso-fit-shape-to-text:t">
                    <w:txbxContent>
                      <w:p w14:paraId="2844EDD2" w14:textId="77777777" w:rsidR="00311FB8" w:rsidRPr="00A52C3D" w:rsidRDefault="00311FB8" w:rsidP="00311FB8">
                        <w:pPr>
                          <w:kinsoku w:val="0"/>
                          <w:overflowPunct w:val="0"/>
                          <w:textAlignment w:val="baseline"/>
                          <w:rPr>
                            <w:rFonts w:asciiTheme="majorHAnsi" w:hAnsiTheme="majorHAnsi" w:cs="Arial"/>
                            <w:color w:val="000000" w:themeColor="text1"/>
                            <w:kern w:val="24"/>
                          </w:rPr>
                        </w:pPr>
                        <w:r w:rsidRPr="00A52C3D">
                          <w:rPr>
                            <w:rFonts w:asciiTheme="majorHAnsi" w:hAnsiTheme="majorHAnsi" w:cs="Arial"/>
                            <w:color w:val="000000" w:themeColor="text1"/>
                            <w:kern w:val="24"/>
                          </w:rPr>
                          <w:t xml:space="preserve">The default view as set by the filter is FY2018-19 and all states / territories. You can select an individual state or another financial year by clicking on the down arrow and checking the required box. </w:t>
                        </w:r>
                      </w:p>
                    </w:txbxContent>
                  </v:textbox>
                </v:rect>
                <v:rect id="_x0000_s1038" style="position:absolute;left:104341;top:8747;width:10827;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" filled="f" stroked="f">
                  <v:shadow color="#eeece1 [3214]"/>
                  <v:textbox style="mso-fit-shape-to-text:t">
                    <w:txbxContent>
                      <w:p w14:paraId="776463A2" w14:textId="77777777" w:rsidR="00311FB8" w:rsidRPr="000A37A2" w:rsidRDefault="00311FB8" w:rsidP="00311FB8">
                        <w:pPr>
                          <w:kinsoku w:val="0"/>
                          <w:overflowPunct w:val="0"/>
                          <w:textAlignment w:val="baseline"/>
                          <w:rPr>
                            <w:rFonts w:asciiTheme="majorHAnsi" w:hAnsiTheme="majorHAnsi" w:cs="Arial"/>
                            <w:b/>
                            <w:bCs/>
                            <w:color w:val="000000" w:themeColor="text1"/>
                            <w:kern w:val="24"/>
                            <w:sz w:val="24"/>
                            <w:szCs w:val="24"/>
                          </w:rPr>
                        </w:pPr>
                        <w:r w:rsidRPr="000A37A2">
                          <w:rPr>
                            <w:rFonts w:asciiTheme="majorHAnsi" w:hAnsiTheme="majorHAnsi" w:cs="Arial"/>
                            <w:b/>
                            <w:bCs/>
                            <w:color w:val="000000" w:themeColor="text1"/>
                            <w:kern w:val="24"/>
                          </w:rPr>
                          <w:t>Filters</w:t>
                        </w:r>
                      </w:p>
                    </w:txbxContent>
                  </v:textbox>
                </v:rect>
              </v:group>
            </w:pict>
          </mc:Fallback>
        </mc:AlternateContent>
      </w:r>
      <w:r w:rsidRPr="00311FB8">
        <mc:AlternateContent>
          <mc:Choice Requires="wps">
            <w:drawing>
              <wp:anchor distT="0" distB="0" distL="114300" distR="114300" simplePos="0" relativeHeight="251261952" behindDoc="0" locked="0" layoutInCell="1" allowOverlap="1" wp14:anchorId="7C399B7E" wp14:editId="3D4040E5">
                <wp:simplePos x="0" y="0"/>
                <wp:positionH relativeFrom="column">
                  <wp:posOffset>120650</wp:posOffset>
                </wp:positionH>
                <wp:positionV relativeFrom="paragraph">
                  <wp:posOffset>3032760</wp:posOffset>
                </wp:positionV>
                <wp:extent cx="1719263" cy="1979613"/>
                <wp:effectExtent l="38100" t="38100" r="109855" b="116205"/>
                <wp:wrapNone/>
                <wp:docPr id="4146" name="Rectangle: Rounded Corners 42">
                  <a:extLst xmlns:a="http://schemas.openxmlformats.org/drawingml/2006/main">
                    <a:ext uri="{FF2B5EF4-FFF2-40B4-BE49-F238E27FC236}">
                      <a16:creationId xmlns:a16="http://schemas.microsoft.com/office/drawing/2014/main" id="{58071E20-A03B-4169-B95E-5A3AEC5B31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263" cy="1979613"/>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anchor>
            </w:drawing>
          </mc:Choice>
          <mc:Fallback>
            <w:pict>
              <v:roundrect w14:anchorId="702D955F" id="Rectangle: Rounded Corners 42" o:spid="_x0000_s1026" style="position:absolute;margin-left:9.5pt;margin-top:238.8pt;width:135.4pt;height:155.9pt;z-index:25126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" strokecolor="#ed7d31" strokeweight="1.5pt">
                <v:shadow on="t" color="black" opacity="26213f" origin="-.5,-.5" offset=".74836mm,.74836mm"/>
              </v:roundrect>
            </w:pict>
          </mc:Fallback>
        </mc:AlternateContent>
      </w:r>
      <w:r w:rsidRPr="00311FB8">
        <mc:AlternateContent>
          <mc:Choice Requires="wps">
            <w:drawing>
              <wp:anchor distT="0" distB="0" distL="114300" distR="114300" simplePos="0" relativeHeight="251281408" behindDoc="0" locked="0" layoutInCell="1" allowOverlap="1" wp14:anchorId="7BD10FA4" wp14:editId="56EBEBBD">
                <wp:simplePos x="0" y="0"/>
                <wp:positionH relativeFrom="column">
                  <wp:posOffset>146050</wp:posOffset>
                </wp:positionH>
                <wp:positionV relativeFrom="paragraph">
                  <wp:posOffset>3335020</wp:posOffset>
                </wp:positionV>
                <wp:extent cx="1638300" cy="908326"/>
                <wp:effectExtent l="0" t="0" r="0" b="6350"/>
                <wp:wrapNone/>
                <wp:docPr id="7182" name="TextBox 59">
                  <a:extLst xmlns:a="http://schemas.openxmlformats.org/drawingml/2006/main">
                    <a:ext uri="{FF2B5EF4-FFF2-40B4-BE49-F238E27FC236}">
                      <a16:creationId xmlns:a16="http://schemas.microsoft.com/office/drawing/2014/main" id="{E1BD4B4C-E2D7-4D64-BF75-3EA161016E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08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13DC52" w14:textId="77777777" w:rsidR="00311FB8" w:rsidRPr="00A52C3D" w:rsidRDefault="00311FB8" w:rsidP="00311FB8">
                            <w:pPr>
                              <w:kinsoku w:val="0"/>
                              <w:overflowPunct w:val="0"/>
                              <w:spacing w:after="160" w:line="256" w:lineRule="auto"/>
                              <w:textAlignment w:val="baseline"/>
                              <w:rPr>
                                <w:rFonts w:eastAsia="Calibri"/>
                                <w:color w:val="000000" w:themeColor="text1"/>
                                <w:kern w:val="24"/>
                              </w:rPr>
                            </w:pPr>
                            <w:r w:rsidRPr="00A52C3D">
                              <w:rPr>
                                <w:rFonts w:eastAsia="Calibri"/>
                                <w:color w:val="000000" w:themeColor="text1"/>
                                <w:kern w:val="24"/>
                              </w:rPr>
                              <w:t xml:space="preserve">At the bottom of viewer </w:t>
                            </w:r>
                            <w:r w:rsidRPr="00A52C3D">
                              <w:rPr>
                                <w:rFonts w:cs="Arial"/>
                                <w:color w:val="000000" w:themeColor="text1"/>
                                <w:kern w:val="24"/>
                              </w:rPr>
                              <w:t>are</w:t>
                            </w:r>
                            <w:r w:rsidRPr="00A52C3D">
                              <w:rPr>
                                <w:rFonts w:eastAsia="Calibri"/>
                                <w:color w:val="000000" w:themeColor="text1"/>
                                <w:kern w:val="24"/>
                              </w:rPr>
                              <w:t xml:space="preserve"> six navigational buttons. Each button will take you to a different page of the viewer. </w:t>
                            </w:r>
                          </w:p>
                        </w:txbxContent>
                      </wps:txbx>
                      <wps:bodyPr>
                        <a:spAutoFit/>
                      </wps:bodyPr>
                    </wps:wsp>
                  </a:graphicData>
                </a:graphic>
              </wp:anchor>
            </w:drawing>
          </mc:Choice>
          <mc:Fallback>
            <w:pict>
              <v:rect w14:anchorId="7BD10FA4" id="TextBox 59" o:spid="_x0000_s1039" style="position:absolute;margin-left:11.5pt;margin-top:262.6pt;width:129pt;height:71.5pt;z-index:25128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" filled="f" stroked="f">
                <v:shadow color="#eeece1 [3214]"/>
                <v:textbox style="mso-fit-shape-to-text:t">
                  <w:txbxContent>
                    <w:p w14:paraId="1413DC52" w14:textId="77777777" w:rsidR="00311FB8" w:rsidRPr="00A52C3D" w:rsidRDefault="00311FB8" w:rsidP="00311FB8">
                      <w:pPr>
                        <w:kinsoku w:val="0"/>
                        <w:overflowPunct w:val="0"/>
                        <w:spacing w:after="160" w:line="256" w:lineRule="auto"/>
                        <w:textAlignment w:val="baseline"/>
                        <w:rPr>
                          <w:rFonts w:eastAsia="Calibri"/>
                          <w:color w:val="000000" w:themeColor="text1"/>
                          <w:kern w:val="24"/>
                        </w:rPr>
                      </w:pPr>
                      <w:r w:rsidRPr="00A52C3D">
                        <w:rPr>
                          <w:rFonts w:eastAsia="Calibri"/>
                          <w:color w:val="000000" w:themeColor="text1"/>
                          <w:kern w:val="24"/>
                        </w:rPr>
                        <w:t xml:space="preserve">At the bottom of viewer </w:t>
                      </w:r>
                      <w:r w:rsidRPr="00A52C3D">
                        <w:rPr>
                          <w:rFonts w:cs="Arial"/>
                          <w:color w:val="000000" w:themeColor="text1"/>
                          <w:kern w:val="24"/>
                        </w:rPr>
                        <w:t>are</w:t>
                      </w:r>
                      <w:r w:rsidRPr="00A52C3D">
                        <w:rPr>
                          <w:rFonts w:eastAsia="Calibri"/>
                          <w:color w:val="000000" w:themeColor="text1"/>
                          <w:kern w:val="24"/>
                        </w:rPr>
                        <w:t xml:space="preserve"> six navigational buttons. Each button will take you to a different page of the viewer. </w:t>
                      </w:r>
                    </w:p>
                  </w:txbxContent>
                </v:textbox>
              </v:rect>
            </w:pict>
          </mc:Fallback>
        </mc:AlternateContent>
      </w:r>
      <w:r w:rsidRPr="00311FB8">
        <mc:AlternateContent>
          <mc:Choice Requires="wpg">
            <w:drawing>
              <wp:anchor distT="0" distB="0" distL="114300" distR="114300" simplePos="0" relativeHeight="251300864" behindDoc="0" locked="0" layoutInCell="1" allowOverlap="1" wp14:anchorId="06857BDB" wp14:editId="140FE4BE">
                <wp:simplePos x="0" y="0"/>
                <wp:positionH relativeFrom="column">
                  <wp:posOffset>3114675</wp:posOffset>
                </wp:positionH>
                <wp:positionV relativeFrom="paragraph">
                  <wp:posOffset>5464810</wp:posOffset>
                </wp:positionV>
                <wp:extent cx="295275" cy="379095"/>
                <wp:effectExtent l="0" t="0" r="0" b="1905"/>
                <wp:wrapNone/>
                <wp:docPr id="7184" name="Group 52">
                  <a:extLst xmlns:a="http://schemas.openxmlformats.org/drawingml/2006/main">
                    <a:ext uri="{FF2B5EF4-FFF2-40B4-BE49-F238E27FC236}">
                      <a16:creationId xmlns:a16="http://schemas.microsoft.com/office/drawing/2014/main" id="{596521A0-FD80-4B42-9210-E1A1D77A0FE0}"/>
                    </a:ext>
                  </a:extLst>
                </wp:docPr>
                <wp:cNvGraphicFramePr/>
                <a:graphic xmlns:a="http://schemas.openxmlformats.org/drawingml/2006/main">
                  <a:graphicData uri="http://schemas.microsoft.com/office/word/2010/wordprocessingGroup">
                    <wpg:wgp>
                      <wpg:cNvGrpSpPr/>
                      <wpg:grpSpPr>
                        <a:xfrm>
                          <a:off x="0" y="0"/>
                          <a:ext cx="295275" cy="379095"/>
                          <a:chOff x="3114679" y="5465560"/>
                          <a:chExt cx="295251" cy="380156"/>
                        </a:xfrm>
                      </wpg:grpSpPr>
                      <wps:wsp>
                        <wps:cNvPr id="29" name="Oval 29">
                          <a:extLst>
                            <a:ext uri="{FF2B5EF4-FFF2-40B4-BE49-F238E27FC236}">
                              <a16:creationId xmlns:a16="http://schemas.microsoft.com/office/drawing/2014/main" id="{B2767C96-2977-4A11-9BEE-60C7872D3733}"/>
                            </a:ext>
                          </a:extLst>
                        </wps:cNvPr>
                        <wps:cNvSpPr>
                          <a:spLocks noChangeArrowheads="1"/>
                        </wps:cNvSpPr>
                        <wps:spPr bwMode="auto">
                          <a:xfrm>
                            <a:off x="3132141" y="5498991"/>
                            <a:ext cx="209533" cy="186257"/>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30" name="TextBox 54">
                          <a:extLst>
                            <a:ext uri="{FF2B5EF4-FFF2-40B4-BE49-F238E27FC236}">
                              <a16:creationId xmlns:a16="http://schemas.microsoft.com/office/drawing/2014/main" id="{6F48DEEA-2470-4804-BD10-2BA45BF8AD1D}"/>
                            </a:ext>
                          </a:extLst>
                        </wps:cNvPr>
                        <wps:cNvSpPr>
                          <a:spLocks noChangeArrowheads="1"/>
                        </wps:cNvSpPr>
                        <wps:spPr bwMode="auto">
                          <a:xfrm>
                            <a:off x="3114679" y="5465560"/>
                            <a:ext cx="295251" cy="380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691F9E"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06857BDB" id="Group 52" o:spid="_x0000_s1040" style="position:absolute;margin-left:245.25pt;margin-top:430.3pt;width:23.25pt;height:29.85pt;z-index:251300864" coordorigin="31146,54655"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">
                <v:oval id="Oval 29" o:spid="_x0000_s1041" style="position:absolute;left:31321;top:54989;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" fillcolor="#ed7d31" stroked="f" strokeweight="1pt">
                  <v:shadow color="#eeece1 [3214]"/>
                </v:oval>
                <v:rect id="TextBox 54" o:spid="_x0000_s1042" style="position:absolute;left:31146;top:54655;width:2953;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" filled="f" stroked="f">
                  <v:shadow color="#eeece1 [3214]"/>
                  <v:textbox style="mso-fit-shape-to-text:t">
                    <w:txbxContent>
                      <w:p w14:paraId="3A691F9E"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p>
    <w:p w14:paraId="5F4D62FD" w14:textId="36DB7B1F" w:rsidR="00311FB8" w:rsidRDefault="00311FB8"/>
    <w:p w14:paraId="1D0F2DBB" w14:textId="1C42799D" w:rsidR="00311FB8" w:rsidRDefault="00A52C3D">
      <w:r w:rsidRPr="00311FB8">
        <mc:AlternateContent>
          <mc:Choice Requires="wpg">
            <w:drawing>
              <wp:anchor distT="0" distB="0" distL="114300" distR="114300" simplePos="0" relativeHeight="251255808" behindDoc="0" locked="0" layoutInCell="1" allowOverlap="1" wp14:anchorId="22C781C0" wp14:editId="77AE3033">
                <wp:simplePos x="0" y="0"/>
                <wp:positionH relativeFrom="column">
                  <wp:posOffset>63645</wp:posOffset>
                </wp:positionH>
                <wp:positionV relativeFrom="paragraph">
                  <wp:posOffset>173837</wp:posOffset>
                </wp:positionV>
                <wp:extent cx="1751330" cy="1870075"/>
                <wp:effectExtent l="38100" t="38100" r="77470" b="111125"/>
                <wp:wrapNone/>
                <wp:docPr id="7179" name="Group 7">
                  <a:extLst xmlns:a="http://schemas.openxmlformats.org/drawingml/2006/main">
                    <a:ext uri="{FF2B5EF4-FFF2-40B4-BE49-F238E27FC236}">
                      <a16:creationId xmlns:a16="http://schemas.microsoft.com/office/drawing/2014/main" id="{E5D83DFC-A285-48A4-9E72-7DDFE2E95046}"/>
                    </a:ext>
                  </a:extLst>
                </wp:docPr>
                <wp:cNvGraphicFramePr/>
                <a:graphic xmlns:a="http://schemas.openxmlformats.org/drawingml/2006/main">
                  <a:graphicData uri="http://schemas.microsoft.com/office/word/2010/wordprocessingGroup">
                    <wpg:wgp>
                      <wpg:cNvGrpSpPr/>
                      <wpg:grpSpPr>
                        <a:xfrm>
                          <a:off x="0" y="0"/>
                          <a:ext cx="1751330" cy="1870075"/>
                          <a:chOff x="65088" y="769937"/>
                          <a:chExt cx="1564507" cy="1836712"/>
                        </a:xfrm>
                      </wpg:grpSpPr>
                      <wps:wsp>
                        <wps:cNvPr id="16" name="Rectangle: Rounded Corners 16">
                          <a:extLst>
                            <a:ext uri="{FF2B5EF4-FFF2-40B4-BE49-F238E27FC236}">
                              <a16:creationId xmlns:a16="http://schemas.microsoft.com/office/drawing/2014/main" id="{95B768A6-FF52-4F92-A2A6-1BD7CD3734D4}"/>
                            </a:ext>
                          </a:extLst>
                        </wps:cNvPr>
                        <wps:cNvSpPr>
                          <a:spLocks noChangeArrowheads="1"/>
                        </wps:cNvSpPr>
                        <wps:spPr bwMode="auto">
                          <a:xfrm>
                            <a:off x="65088" y="769937"/>
                            <a:ext cx="1535435" cy="1836712"/>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wpg:grpSp>
                        <wpg:cNvPr id="17" name="Group 17">
                          <a:extLst>
                            <a:ext uri="{FF2B5EF4-FFF2-40B4-BE49-F238E27FC236}">
                              <a16:creationId xmlns:a16="http://schemas.microsoft.com/office/drawing/2014/main" id="{80852E4F-2ED4-48D0-9BD0-5FBDCE7A4CE1}"/>
                            </a:ext>
                          </a:extLst>
                        </wpg:cNvPr>
                        <wpg:cNvGrpSpPr/>
                        <wpg:grpSpPr>
                          <a:xfrm>
                            <a:off x="200930" y="858696"/>
                            <a:ext cx="220016" cy="372332"/>
                            <a:chOff x="200930" y="858693"/>
                            <a:chExt cx="219998" cy="373372"/>
                          </a:xfrm>
                        </wpg:grpSpPr>
                        <wps:wsp>
                          <wps:cNvPr id="20" name="Oval 20">
                            <a:extLst>
                              <a:ext uri="{FF2B5EF4-FFF2-40B4-BE49-F238E27FC236}">
                                <a16:creationId xmlns:a16="http://schemas.microsoft.com/office/drawing/2014/main" id="{71FE1E50-99DC-4208-A396-904F1A93BF63}"/>
                              </a:ext>
                            </a:extLst>
                          </wps:cNvPr>
                          <wps:cNvSpPr>
                            <a:spLocks noChangeArrowheads="1"/>
                          </wps:cNvSpPr>
                          <wps:spPr bwMode="auto">
                            <a:xfrm>
                              <a:off x="211116" y="891645"/>
                              <a:ext cx="209812" cy="187625"/>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21" name="TextBox 19">
                            <a:extLst>
                              <a:ext uri="{FF2B5EF4-FFF2-40B4-BE49-F238E27FC236}">
                                <a16:creationId xmlns:a16="http://schemas.microsoft.com/office/drawing/2014/main" id="{F29015B8-7829-46FE-981C-B8D72F0BC9CF}"/>
                              </a:ext>
                            </a:extLst>
                          </wps:cNvPr>
                          <wps:cNvSpPr>
                            <a:spLocks noChangeArrowheads="1"/>
                          </wps:cNvSpPr>
                          <wps:spPr bwMode="auto">
                            <a:xfrm>
                              <a:off x="200930" y="858693"/>
                              <a:ext cx="202249" cy="373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14F2F97"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wrap="square">
                            <a:spAutoFit/>
                          </wps:bodyPr>
                        </wps:wsp>
                      </wpg:grpSp>
                      <wps:wsp>
                        <wps:cNvPr id="18" name="TextBox 55">
                          <a:extLst>
                            <a:ext uri="{FF2B5EF4-FFF2-40B4-BE49-F238E27FC236}">
                              <a16:creationId xmlns:a16="http://schemas.microsoft.com/office/drawing/2014/main" id="{5C7A2E61-784E-4704-BD24-53BE98B9FBE5}"/>
                            </a:ext>
                          </a:extLst>
                        </wps:cNvPr>
                        <wps:cNvSpPr>
                          <a:spLocks noChangeArrowheads="1"/>
                        </wps:cNvSpPr>
                        <wps:spPr bwMode="auto">
                          <a:xfrm>
                            <a:off x="116561" y="1075396"/>
                            <a:ext cx="1513034" cy="1509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5E1A9DE" w14:textId="77777777" w:rsidR="00311FB8" w:rsidRPr="00A52C3D" w:rsidRDefault="00311FB8" w:rsidP="00311FB8">
                              <w:pPr>
                                <w:kinsoku w:val="0"/>
                                <w:overflowPunct w:val="0"/>
                                <w:textAlignment w:val="baseline"/>
                                <w:rPr>
                                  <w:rFonts w:asciiTheme="majorHAnsi" w:hAnsiTheme="majorHAnsi" w:cs="Arial"/>
                                  <w:color w:val="000000" w:themeColor="text1"/>
                                  <w:kern w:val="24"/>
                                </w:rPr>
                              </w:pPr>
                              <w:r w:rsidRPr="00A52C3D">
                                <w:rPr>
                                  <w:rFonts w:asciiTheme="majorHAnsi" w:hAnsiTheme="majorHAnsi" w:cs="Arial"/>
                                  <w:color w:val="000000" w:themeColor="text1"/>
                                  <w:kern w:val="24"/>
                                </w:rPr>
                                <w:t>This section displays headline waste and resource recovery figures by financial year, and the percentage change compared to the previous year.</w:t>
                              </w:r>
                            </w:p>
                          </w:txbxContent>
                        </wps:txbx>
                        <wps:bodyPr>
                          <a:spAutoFit/>
                        </wps:bodyPr>
                      </wps:wsp>
                      <wps:wsp>
                        <wps:cNvPr id="19" name="TextBox 55">
                          <a:extLst>
                            <a:ext uri="{FF2B5EF4-FFF2-40B4-BE49-F238E27FC236}">
                              <a16:creationId xmlns:a16="http://schemas.microsoft.com/office/drawing/2014/main" id="{4BD84561-5AF5-4517-A168-87FEC9D268F4}"/>
                            </a:ext>
                          </a:extLst>
                        </wps:cNvPr>
                        <wps:cNvSpPr>
                          <a:spLocks noChangeArrowheads="1"/>
                        </wps:cNvSpPr>
                        <wps:spPr bwMode="auto">
                          <a:xfrm>
                            <a:off x="437842" y="835447"/>
                            <a:ext cx="1082902" cy="3997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D3E86B6" w14:textId="77777777" w:rsidR="00311FB8" w:rsidRPr="000A37A2" w:rsidRDefault="00311FB8" w:rsidP="00311FB8">
                              <w:pPr>
                                <w:kinsoku w:val="0"/>
                                <w:overflowPunct w:val="0"/>
                                <w:textAlignment w:val="baseline"/>
                                <w:rPr>
                                  <w:rFonts w:asciiTheme="majorHAnsi" w:hAnsiTheme="majorHAnsi" w:cs="Arial"/>
                                  <w:b/>
                                  <w:bCs/>
                                  <w:color w:val="000000" w:themeColor="text1"/>
                                  <w:kern w:val="24"/>
                                  <w:sz w:val="24"/>
                                  <w:szCs w:val="24"/>
                                </w:rPr>
                              </w:pPr>
                              <w:r w:rsidRPr="000A37A2">
                                <w:rPr>
                                  <w:rFonts w:asciiTheme="majorHAnsi" w:hAnsiTheme="majorHAnsi" w:cs="Arial"/>
                                  <w:b/>
                                  <w:bCs/>
                                  <w:color w:val="000000" w:themeColor="text1"/>
                                  <w:kern w:val="24"/>
                                </w:rPr>
                                <w:t>Overview</w:t>
                              </w:r>
                            </w:p>
                          </w:txbxContent>
                        </wps:txbx>
                        <wps:bodyPr>
                          <a:spAutoFit/>
                        </wps:bodyPr>
                      </wps:wsp>
                    </wpg:wgp>
                  </a:graphicData>
                </a:graphic>
              </wp:anchor>
            </w:drawing>
          </mc:Choice>
          <mc:Fallback>
            <w:pict>
              <v:group w14:anchorId="22C781C0" id="Group 7" o:spid="_x0000_s1043" style="position:absolute;margin-left:5pt;margin-top:13.7pt;width:137.9pt;height:147.25pt;z-index:251255808" coordorigin="650,7699" coordsize="15645,1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">
                <v:roundrect id="Rectangle: Rounded Corners 16" o:spid="_x0000_s1044" style="position:absolute;left:650;top:7699;width:15355;height:18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" strokecolor="#ed7d31" strokeweight="1.5pt">
                  <v:shadow on="t" color="black" opacity="26213f" origin="-.5,-.5" offset=".74836mm,.74836mm"/>
                </v:roundrect>
                <v:group id="Group 17" o:spid="_x0000_s1045" style="position:absolute;left:2009;top:8586;width:2200;height:3724" coordorigin="2009,8586" coordsize="2199,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20" o:spid="_x0000_s1046" style="position:absolute;left:2111;top:8916;width:2098;height: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" fillcolor="#ed7d31" stroked="f" strokeweight="1pt">
                    <v:shadow color="#eeece1 [3214]"/>
                  </v:oval>
                  <v:rect id="TextBox 19" o:spid="_x0000_s1047" style="position:absolute;left:2009;top:8586;width:2022;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" filled="f" stroked="f">
                    <v:shadow color="#eeece1 [3214]"/>
                    <v:textbox style="mso-fit-shape-to-text:t">
                      <w:txbxContent>
                        <w:p w14:paraId="614F2F97"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v:rect id="_x0000_s1048" style="position:absolute;left:1165;top:10753;width:15130;height:1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" filled="f" stroked="f">
                  <v:shadow color="#eeece1 [3214]"/>
                  <v:textbox style="mso-fit-shape-to-text:t">
                    <w:txbxContent>
                      <w:p w14:paraId="35E1A9DE" w14:textId="77777777" w:rsidR="00311FB8" w:rsidRPr="00A52C3D" w:rsidRDefault="00311FB8" w:rsidP="00311FB8">
                        <w:pPr>
                          <w:kinsoku w:val="0"/>
                          <w:overflowPunct w:val="0"/>
                          <w:textAlignment w:val="baseline"/>
                          <w:rPr>
                            <w:rFonts w:asciiTheme="majorHAnsi" w:hAnsiTheme="majorHAnsi" w:cs="Arial"/>
                            <w:color w:val="000000" w:themeColor="text1"/>
                            <w:kern w:val="24"/>
                          </w:rPr>
                        </w:pPr>
                        <w:r w:rsidRPr="00A52C3D">
                          <w:rPr>
                            <w:rFonts w:asciiTheme="majorHAnsi" w:hAnsiTheme="majorHAnsi" w:cs="Arial"/>
                            <w:color w:val="000000" w:themeColor="text1"/>
                            <w:kern w:val="24"/>
                          </w:rPr>
                          <w:t>This section displays headline waste and resource recovery figures by financial year, and the percentage change compared to the previous year.</w:t>
                        </w:r>
                      </w:p>
                    </w:txbxContent>
                  </v:textbox>
                </v:rect>
                <v:rect id="_x0000_s1049" style="position:absolute;left:4378;top:8354;width:10829;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" filled="f" stroked="f">
                  <v:shadow color="#eeece1 [3214]"/>
                  <v:textbox style="mso-fit-shape-to-text:t">
                    <w:txbxContent>
                      <w:p w14:paraId="2D3E86B6" w14:textId="77777777" w:rsidR="00311FB8" w:rsidRPr="000A37A2" w:rsidRDefault="00311FB8" w:rsidP="00311FB8">
                        <w:pPr>
                          <w:kinsoku w:val="0"/>
                          <w:overflowPunct w:val="0"/>
                          <w:textAlignment w:val="baseline"/>
                          <w:rPr>
                            <w:rFonts w:asciiTheme="majorHAnsi" w:hAnsiTheme="majorHAnsi" w:cs="Arial"/>
                            <w:b/>
                            <w:bCs/>
                            <w:color w:val="000000" w:themeColor="text1"/>
                            <w:kern w:val="24"/>
                            <w:sz w:val="24"/>
                            <w:szCs w:val="24"/>
                          </w:rPr>
                        </w:pPr>
                        <w:r w:rsidRPr="000A37A2">
                          <w:rPr>
                            <w:rFonts w:asciiTheme="majorHAnsi" w:hAnsiTheme="majorHAnsi" w:cs="Arial"/>
                            <w:b/>
                            <w:bCs/>
                            <w:color w:val="000000" w:themeColor="text1"/>
                            <w:kern w:val="24"/>
                          </w:rPr>
                          <w:t>Overview</w:t>
                        </w:r>
                      </w:p>
                    </w:txbxContent>
                  </v:textbox>
                </v:rect>
              </v:group>
            </w:pict>
          </mc:Fallback>
        </mc:AlternateContent>
      </w:r>
      <w:r w:rsidRPr="00311FB8">
        <mc:AlternateContent>
          <mc:Choice Requires="wps">
            <w:drawing>
              <wp:anchor distT="0" distB="0" distL="114300" distR="114300" simplePos="0" relativeHeight="251234304" behindDoc="0" locked="0" layoutInCell="1" allowOverlap="1" wp14:anchorId="33353D43" wp14:editId="40C70C43">
                <wp:simplePos x="0" y="0"/>
                <wp:positionH relativeFrom="column">
                  <wp:posOffset>10098895</wp:posOffset>
                </wp:positionH>
                <wp:positionV relativeFrom="paragraph">
                  <wp:posOffset>231711</wp:posOffset>
                </wp:positionV>
                <wp:extent cx="1720850" cy="2427307"/>
                <wp:effectExtent l="38100" t="38100" r="107950" b="106680"/>
                <wp:wrapNone/>
                <wp:docPr id="4123" name="Rectangle: Rounded Corners 28">
                  <a:extLst xmlns:a="http://schemas.openxmlformats.org/drawingml/2006/main">
                    <a:ext uri="{FF2B5EF4-FFF2-40B4-BE49-F238E27FC236}">
                      <a16:creationId xmlns:a16="http://schemas.microsoft.com/office/drawing/2014/main" id="{22EA2696-5A53-4302-80B4-7A6B2D452E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2427307"/>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V relativeFrom="margin">
                  <wp14:pctHeight>0</wp14:pctHeight>
                </wp14:sizeRelV>
              </wp:anchor>
            </w:drawing>
          </mc:Choice>
          <mc:Fallback>
            <w:pict>
              <v:roundrect w14:anchorId="07FD0CB5" id="Rectangle: Rounded Corners 28" o:spid="_x0000_s1026" style="position:absolute;margin-left:795.2pt;margin-top:18.25pt;width:135.5pt;height:191.15pt;z-index:25123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" strokecolor="#ed7d31" strokeweight="1.5pt">
                <v:shadow on="t" color="black" opacity="26213f" origin="-.5,-.5" offset=".74836mm,.74836mm"/>
              </v:roundrect>
            </w:pict>
          </mc:Fallback>
        </mc:AlternateContent>
      </w:r>
    </w:p>
    <w:p w14:paraId="1BCEDFD6" w14:textId="6A6DE118" w:rsidR="00311FB8" w:rsidRDefault="00311FB8"/>
    <w:p w14:paraId="14613315" w14:textId="6FF16C8A" w:rsidR="00311FB8" w:rsidRDefault="00311FB8"/>
    <w:p w14:paraId="1BDDE804" w14:textId="2B1A9AED" w:rsidR="00311FB8" w:rsidRDefault="00311FB8"/>
    <w:p w14:paraId="36B635CA" w14:textId="073A48FF" w:rsidR="00311FB8" w:rsidRDefault="00311FB8"/>
    <w:p w14:paraId="620F2478" w14:textId="79F6F485" w:rsidR="00311FB8" w:rsidRDefault="00311FB8"/>
    <w:p w14:paraId="120F85DC" w14:textId="788EFFFE" w:rsidR="00311FB8" w:rsidRDefault="00311FB8"/>
    <w:p w14:paraId="20FFA085" w14:textId="200C546F" w:rsidR="00311FB8" w:rsidRDefault="00A52C3D">
      <w:r w:rsidRPr="00311FB8">
        <mc:AlternateContent>
          <mc:Choice Requires="wps">
            <w:drawing>
              <wp:anchor distT="0" distB="0" distL="114300" distR="114300" simplePos="0" relativeHeight="251293696" behindDoc="0" locked="0" layoutInCell="1" allowOverlap="1" wp14:anchorId="4D538789" wp14:editId="6DE403FF">
                <wp:simplePos x="0" y="0"/>
                <wp:positionH relativeFrom="column">
                  <wp:posOffset>488950</wp:posOffset>
                </wp:positionH>
                <wp:positionV relativeFrom="paragraph">
                  <wp:posOffset>252730</wp:posOffset>
                </wp:positionV>
                <wp:extent cx="1212850" cy="277495"/>
                <wp:effectExtent l="0" t="0" r="0" b="4445"/>
                <wp:wrapNone/>
                <wp:docPr id="7183" name="TextBox 55">
                  <a:extLst xmlns:a="http://schemas.openxmlformats.org/drawingml/2006/main">
                    <a:ext uri="{FF2B5EF4-FFF2-40B4-BE49-F238E27FC236}">
                      <a16:creationId xmlns:a16="http://schemas.microsoft.com/office/drawing/2014/main" id="{F59D61F9-F32D-45DC-BDD1-78831D20F2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27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8F7EDC2" w14:textId="77777777" w:rsidR="00311FB8" w:rsidRPr="000A37A2" w:rsidRDefault="00311FB8" w:rsidP="00311FB8">
                            <w:pPr>
                              <w:kinsoku w:val="0"/>
                              <w:overflowPunct w:val="0"/>
                              <w:textAlignment w:val="baseline"/>
                              <w:rPr>
                                <w:rFonts w:asciiTheme="majorHAnsi" w:hAnsiTheme="majorHAnsi" w:cs="Arial"/>
                                <w:b/>
                                <w:bCs/>
                                <w:color w:val="000000" w:themeColor="text1"/>
                                <w:kern w:val="24"/>
                                <w:sz w:val="24"/>
                                <w:szCs w:val="24"/>
                              </w:rPr>
                            </w:pPr>
                            <w:r w:rsidRPr="000A37A2">
                              <w:rPr>
                                <w:rFonts w:asciiTheme="majorHAnsi" w:hAnsiTheme="majorHAnsi" w:cs="Arial"/>
                                <w:b/>
                                <w:bCs/>
                                <w:color w:val="000000" w:themeColor="text1"/>
                                <w:kern w:val="24"/>
                              </w:rPr>
                              <w:t>Navigation</w:t>
                            </w:r>
                          </w:p>
                        </w:txbxContent>
                      </wps:txbx>
                      <wps:bodyPr>
                        <a:spAutoFit/>
                      </wps:bodyPr>
                    </wps:wsp>
                  </a:graphicData>
                </a:graphic>
              </wp:anchor>
            </w:drawing>
          </mc:Choice>
          <mc:Fallback>
            <w:pict>
              <v:rect w14:anchorId="4D538789" id="TextBox 55" o:spid="_x0000_s1050" style="position:absolute;margin-left:38.5pt;margin-top:19.9pt;width:95.5pt;height:21.85pt;z-index:25129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" filled="f" stroked="f">
                <v:shadow color="#eeece1 [3214]"/>
                <v:textbox style="mso-fit-shape-to-text:t">
                  <w:txbxContent>
                    <w:p w14:paraId="58F7EDC2" w14:textId="77777777" w:rsidR="00311FB8" w:rsidRPr="000A37A2" w:rsidRDefault="00311FB8" w:rsidP="00311FB8">
                      <w:pPr>
                        <w:kinsoku w:val="0"/>
                        <w:overflowPunct w:val="0"/>
                        <w:textAlignment w:val="baseline"/>
                        <w:rPr>
                          <w:rFonts w:asciiTheme="majorHAnsi" w:hAnsiTheme="majorHAnsi" w:cs="Arial"/>
                          <w:b/>
                          <w:bCs/>
                          <w:color w:val="000000" w:themeColor="text1"/>
                          <w:kern w:val="24"/>
                          <w:sz w:val="24"/>
                          <w:szCs w:val="24"/>
                        </w:rPr>
                      </w:pPr>
                      <w:r w:rsidRPr="000A37A2">
                        <w:rPr>
                          <w:rFonts w:asciiTheme="majorHAnsi" w:hAnsiTheme="majorHAnsi" w:cs="Arial"/>
                          <w:b/>
                          <w:bCs/>
                          <w:color w:val="000000" w:themeColor="text1"/>
                          <w:kern w:val="24"/>
                        </w:rPr>
                        <w:t>Navigation</w:t>
                      </w:r>
                    </w:p>
                  </w:txbxContent>
                </v:textbox>
              </v:rect>
            </w:pict>
          </mc:Fallback>
        </mc:AlternateContent>
      </w:r>
      <w:r w:rsidRPr="00311FB8">
        <mc:AlternateContent>
          <mc:Choice Requires="wpg">
            <w:drawing>
              <wp:anchor distT="0" distB="0" distL="114300" distR="114300" simplePos="0" relativeHeight="251274240" behindDoc="0" locked="0" layoutInCell="1" allowOverlap="1" wp14:anchorId="67217534" wp14:editId="74A34C21">
                <wp:simplePos x="0" y="0"/>
                <wp:positionH relativeFrom="column">
                  <wp:posOffset>250825</wp:posOffset>
                </wp:positionH>
                <wp:positionV relativeFrom="paragraph">
                  <wp:posOffset>257955</wp:posOffset>
                </wp:positionV>
                <wp:extent cx="330200" cy="379095"/>
                <wp:effectExtent l="0" t="0" r="0" b="1905"/>
                <wp:wrapNone/>
                <wp:docPr id="7181" name="Group 20">
                  <a:extLst xmlns:a="http://schemas.openxmlformats.org/drawingml/2006/main">
                    <a:ext uri="{FF2B5EF4-FFF2-40B4-BE49-F238E27FC236}">
                      <a16:creationId xmlns:a16="http://schemas.microsoft.com/office/drawing/2014/main" id="{3B6826BF-0689-48AE-984D-ACDC28A45418}"/>
                    </a:ext>
                  </a:extLst>
                </wp:docPr>
                <wp:cNvGraphicFramePr/>
                <a:graphic xmlns:a="http://schemas.openxmlformats.org/drawingml/2006/main">
                  <a:graphicData uri="http://schemas.microsoft.com/office/word/2010/wordprocessingGroup">
                    <wpg:wgp>
                      <wpg:cNvGrpSpPr/>
                      <wpg:grpSpPr>
                        <a:xfrm>
                          <a:off x="0" y="0"/>
                          <a:ext cx="330200" cy="379095"/>
                          <a:chOff x="250825" y="3016250"/>
                          <a:chExt cx="295251" cy="346764"/>
                        </a:xfrm>
                      </wpg:grpSpPr>
                      <wps:wsp>
                        <wps:cNvPr id="24" name="Oval 24">
                          <a:extLst>
                            <a:ext uri="{FF2B5EF4-FFF2-40B4-BE49-F238E27FC236}">
                              <a16:creationId xmlns:a16="http://schemas.microsoft.com/office/drawing/2014/main" id="{33C07EC0-2E24-4221-949C-B8E759F7B47F}"/>
                            </a:ext>
                          </a:extLst>
                        </wps:cNvPr>
                        <wps:cNvSpPr>
                          <a:spLocks noChangeArrowheads="1"/>
                        </wps:cNvSpPr>
                        <wps:spPr bwMode="auto">
                          <a:xfrm>
                            <a:off x="260762" y="3042388"/>
                            <a:ext cx="210082" cy="185870"/>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25" name="TextBox 22">
                          <a:extLst>
                            <a:ext uri="{FF2B5EF4-FFF2-40B4-BE49-F238E27FC236}">
                              <a16:creationId xmlns:a16="http://schemas.microsoft.com/office/drawing/2014/main" id="{EE930498-666C-4F5F-B8DE-A51277B53F0D}"/>
                            </a:ext>
                          </a:extLst>
                        </wps:cNvPr>
                        <wps:cNvSpPr>
                          <a:spLocks noChangeArrowheads="1"/>
                        </wps:cNvSpPr>
                        <wps:spPr bwMode="auto">
                          <a:xfrm>
                            <a:off x="250825" y="3016250"/>
                            <a:ext cx="295251" cy="346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2C2BE85"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67217534" id="Group 20" o:spid="_x0000_s1051" style="position:absolute;margin-left:19.75pt;margin-top:20.3pt;width:26pt;height:29.85pt;z-index:251274240" coordorigin="2508,30162" coordsize="2952,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">
                <v:oval id="Oval 24" o:spid="_x0000_s1052" style="position:absolute;left:2607;top:30423;width:2101;height: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" fillcolor="#ed7d31" stroked="f" strokeweight="1pt">
                  <v:shadow color="#eeece1 [3214]"/>
                </v:oval>
                <v:rect id="TextBox 22" o:spid="_x0000_s1053" style="position:absolute;left:2508;top:30162;width:2952;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" filled="f" stroked="f">
                  <v:shadow color="#eeece1 [3214]"/>
                  <v:textbox style="mso-fit-shape-to-text:t">
                    <w:txbxContent>
                      <w:p w14:paraId="52C2BE85" w14:textId="77777777" w:rsidR="00311FB8" w:rsidRDefault="00311FB8" w:rsidP="00311FB8">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p>
    <w:p w14:paraId="548EA311" w14:textId="7F129D76" w:rsidR="00311FB8" w:rsidRDefault="00311FB8"/>
    <w:p w14:paraId="082FB35A" w14:textId="2900445C" w:rsidR="00311FB8" w:rsidRDefault="00311FB8"/>
    <w:p w14:paraId="0A4B4DE6" w14:textId="05F8272E" w:rsidR="00311FB8" w:rsidRDefault="00311FB8"/>
    <w:p w14:paraId="1C03D326" w14:textId="59C81E90" w:rsidR="00311FB8" w:rsidRDefault="00311FB8"/>
    <w:p w14:paraId="6D495845" w14:textId="31CC46BA" w:rsidR="00311FB8" w:rsidRDefault="00311FB8"/>
    <w:p w14:paraId="04C22A8F" w14:textId="27E77363" w:rsidR="00311FB8" w:rsidRDefault="00311FB8"/>
    <w:p w14:paraId="6B921FD1" w14:textId="186ED4EA" w:rsidR="00A52C3D" w:rsidRDefault="00CE5EF5" w:rsidP="00A52C3D">
      <w:pPr>
        <w:pStyle w:val="Heading2"/>
        <w:numPr>
          <w:ilvl w:val="0"/>
          <w:numId w:val="0"/>
        </w:numPr>
        <w:ind w:left="709" w:hanging="709"/>
      </w:pPr>
      <w:bookmarkStart w:id="1" w:name="_Toc100316888"/>
      <w:r>
        <w:lastRenderedPageBreak/>
        <w:t>Snapshot</w:t>
      </w:r>
      <w:r w:rsidR="00A52C3D">
        <w:t xml:space="preserve"> page</w:t>
      </w:r>
      <w:bookmarkEnd w:id="1"/>
    </w:p>
    <w:p w14:paraId="754262B8" w14:textId="30BF5F56" w:rsidR="00311FB8" w:rsidRDefault="002A10EF">
      <w:r w:rsidRPr="00CE5EF5">
        <mc:AlternateContent>
          <mc:Choice Requires="wps">
            <w:drawing>
              <wp:anchor distT="0" distB="0" distL="114300" distR="114300" simplePos="0" relativeHeight="251320320" behindDoc="0" locked="0" layoutInCell="1" allowOverlap="1" wp14:anchorId="05CC9443" wp14:editId="5667E14F">
                <wp:simplePos x="0" y="0"/>
                <wp:positionH relativeFrom="column">
                  <wp:posOffset>9936850</wp:posOffset>
                </wp:positionH>
                <wp:positionV relativeFrom="paragraph">
                  <wp:posOffset>321857</wp:posOffset>
                </wp:positionV>
                <wp:extent cx="2218963" cy="1684655"/>
                <wp:effectExtent l="38100" t="38100" r="105410" b="106045"/>
                <wp:wrapNone/>
                <wp:docPr id="7186" name="Rectangle: Rounded Corners 28"/>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963" cy="1684655"/>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1FEB9B9F" id="Rectangle: Rounded Corners 28" o:spid="_x0000_s1026" style="position:absolute;margin-left:782.45pt;margin-top:25.35pt;width:174.7pt;height:132.65pt;z-index:25132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" strokecolor="#ed7d31" strokeweight="1.5pt">
                <v:shadow on="t" color="black" opacity="26213f" origin="-.5,-.5" offset=".74836mm,.74836mm"/>
              </v:roundrect>
            </w:pict>
          </mc:Fallback>
        </mc:AlternateContent>
      </w:r>
      <w:r w:rsidR="00CE5EF5" w:rsidRPr="00CE5EF5">
        <w:drawing>
          <wp:anchor distT="0" distB="0" distL="114300" distR="114300" simplePos="0" relativeHeight="251307008" behindDoc="0" locked="0" layoutInCell="1" allowOverlap="1" wp14:anchorId="670AA954" wp14:editId="154CD1F9">
            <wp:simplePos x="0" y="0"/>
            <wp:positionH relativeFrom="column">
              <wp:posOffset>2545080</wp:posOffset>
            </wp:positionH>
            <wp:positionV relativeFrom="paragraph">
              <wp:posOffset>491490</wp:posOffset>
            </wp:positionV>
            <wp:extent cx="6802692" cy="5278437"/>
            <wp:effectExtent l="0" t="0" r="0" b="0"/>
            <wp:wrapNone/>
            <wp:docPr id="4119" name="Picture 2" descr="This is the snapshot page of the National waste data viewer that shows yearly trend information for waste generation and resource recovery across material category and streams.">
              <a:extLst xmlns:a="http://schemas.openxmlformats.org/drawingml/2006/main">
                <a:ext uri="{FF2B5EF4-FFF2-40B4-BE49-F238E27FC236}">
                  <a16:creationId xmlns:a16="http://schemas.microsoft.com/office/drawing/2014/main" id="{AE16A475-62F6-40F2-826B-8E6EE36B7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2" descr="This is the snapshot page of the National waste data viewer that shows yearly trend information for waste generation and resource recovery across material category and streams.">
                      <a:extLst>
                        <a:ext uri="{FF2B5EF4-FFF2-40B4-BE49-F238E27FC236}">
                          <a16:creationId xmlns:a16="http://schemas.microsoft.com/office/drawing/2014/main" id="{AE16A475-62F6-40F2-826B-8E6EE36B7D24}"/>
                        </a:ext>
                      </a:extLst>
                    </pic:cNvPr>
                    <pic:cNvPicPr>
                      <a:picLocks noChangeAspect="1"/>
                    </pic:cNvPicPr>
                  </pic:nvPicPr>
                  <pic:blipFill>
                    <a:blip r:embed="rId19"/>
                    <a:stretch>
                      <a:fillRect/>
                    </a:stretch>
                  </pic:blipFill>
                  <pic:spPr>
                    <a:xfrm>
                      <a:off x="0" y="0"/>
                      <a:ext cx="6802692" cy="5278437"/>
                    </a:xfrm>
                    <a:prstGeom prst="rect">
                      <a:avLst/>
                    </a:prstGeom>
                  </pic:spPr>
                </pic:pic>
              </a:graphicData>
            </a:graphic>
          </wp:anchor>
        </w:drawing>
      </w:r>
      <w:r w:rsidR="00CE5EF5" w:rsidRPr="00CE5EF5">
        <mc:AlternateContent>
          <mc:Choice Requires="wps">
            <w:drawing>
              <wp:anchor distT="0" distB="0" distL="114300" distR="114300" simplePos="0" relativeHeight="251313152" behindDoc="0" locked="0" layoutInCell="1" allowOverlap="1" wp14:anchorId="176F31FC" wp14:editId="4156028B">
                <wp:simplePos x="0" y="0"/>
                <wp:positionH relativeFrom="column">
                  <wp:posOffset>0</wp:posOffset>
                </wp:positionH>
                <wp:positionV relativeFrom="paragraph">
                  <wp:posOffset>-635</wp:posOffset>
                </wp:positionV>
                <wp:extent cx="11726863" cy="307777"/>
                <wp:effectExtent l="0" t="0" r="0" b="0"/>
                <wp:wrapNone/>
                <wp:docPr id="7185" name="TextBox 7"/>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6863" cy="3077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460EA17" w14:textId="77777777" w:rsidR="00CE5EF5" w:rsidRPr="00CE5EF5" w:rsidRDefault="00CE5EF5" w:rsidP="00CE5EF5">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 xml:space="preserve">The Snapshot page shows yearly trend information for waste generation and resource recovery across material category and streams. </w:t>
                            </w:r>
                          </w:p>
                        </w:txbxContent>
                      </wps:txbx>
                      <wps:bodyPr>
                        <a:spAutoFit/>
                      </wps:bodyPr>
                    </wps:wsp>
                  </a:graphicData>
                </a:graphic>
              </wp:anchor>
            </w:drawing>
          </mc:Choice>
          <mc:Fallback>
            <w:pict>
              <v:rect w14:anchorId="176F31FC" id="_x0000_s1054" style="position:absolute;margin-left:0;margin-top:-.05pt;width:923.4pt;height:24.25pt;z-index:25131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" filled="f" stroked="f">
                <v:shadow color="#eeece1 [3214]"/>
                <v:textbox style="mso-fit-shape-to-text:t">
                  <w:txbxContent>
                    <w:p w14:paraId="3460EA17" w14:textId="77777777" w:rsidR="00CE5EF5" w:rsidRPr="00CE5EF5" w:rsidRDefault="00CE5EF5" w:rsidP="00CE5EF5">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 xml:space="preserve">The Snapshot page shows yearly trend information for waste generation and resource recovery across material category and streams. </w:t>
                      </w:r>
                    </w:p>
                  </w:txbxContent>
                </v:textbox>
              </v:rect>
            </w:pict>
          </mc:Fallback>
        </mc:AlternateContent>
      </w:r>
      <w:r w:rsidR="00CE5EF5" w:rsidRPr="00CE5EF5">
        <mc:AlternateContent>
          <mc:Choice Requires="wpg">
            <w:drawing>
              <wp:anchor distT="0" distB="0" distL="114300" distR="114300" simplePos="0" relativeHeight="251324416" behindDoc="0" locked="0" layoutInCell="1" allowOverlap="1" wp14:anchorId="5535E289" wp14:editId="0F40929D">
                <wp:simplePos x="0" y="0"/>
                <wp:positionH relativeFrom="column">
                  <wp:posOffset>7249160</wp:posOffset>
                </wp:positionH>
                <wp:positionV relativeFrom="paragraph">
                  <wp:posOffset>1049655</wp:posOffset>
                </wp:positionV>
                <wp:extent cx="295275" cy="379095"/>
                <wp:effectExtent l="0" t="0" r="0" b="1905"/>
                <wp:wrapNone/>
                <wp:docPr id="7187" name="Group 46"/>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7249269" y="1050924"/>
                          <a:chExt cx="295251" cy="377553"/>
                        </a:xfrm>
                      </wpg:grpSpPr>
                      <wps:wsp>
                        <wps:cNvPr id="7188" name="Oval 7188"/>
                        <wps:cNvSpPr>
                          <a:spLocks noChangeArrowheads="1"/>
                        </wps:cNvSpPr>
                        <wps:spPr bwMode="auto">
                          <a:xfrm>
                            <a:off x="7274667" y="1090450"/>
                            <a:ext cx="209533" cy="184982"/>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7189" name="TextBox 48"/>
                        <wps:cNvSpPr>
                          <a:spLocks noChangeArrowheads="1"/>
                        </wps:cNvSpPr>
                        <wps:spPr bwMode="auto">
                          <a:xfrm>
                            <a:off x="7249269" y="1050924"/>
                            <a:ext cx="295251" cy="377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A96DCD"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wgp>
                  </a:graphicData>
                </a:graphic>
              </wp:anchor>
            </w:drawing>
          </mc:Choice>
          <mc:Fallback>
            <w:pict>
              <v:group w14:anchorId="5535E289" id="_x0000_s1055" style="position:absolute;margin-left:570.8pt;margin-top:82.65pt;width:23.25pt;height:29.85pt;z-index:251324416" coordorigin="72492,10509" coordsize="2952,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">
                <v:oval id="Oval 7188" o:spid="_x0000_s1056" style="position:absolute;left:72746;top:10904;width:2096;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" fillcolor="#ed7d31" stroked="f" strokeweight="1pt">
                  <v:shadow color="#eeece1 [3214]"/>
                </v:oval>
                <v:rect id="TextBox 48" o:spid="_x0000_s1057" style="position:absolute;left:72492;top:10509;width:2953;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" filled="f" stroked="f">
                  <v:shadow color="#eeece1 [3214]"/>
                  <v:textbox style="mso-fit-shape-to-text:t">
                    <w:txbxContent>
                      <w:p w14:paraId="1AA96DCD"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w:pict>
          </mc:Fallback>
        </mc:AlternateContent>
      </w:r>
      <w:r w:rsidR="00CE5EF5" w:rsidRPr="00CE5EF5">
        <mc:AlternateContent>
          <mc:Choice Requires="wpg">
            <w:drawing>
              <wp:anchor distT="0" distB="0" distL="114300" distR="114300" simplePos="0" relativeHeight="251328512" behindDoc="0" locked="0" layoutInCell="1" allowOverlap="1" wp14:anchorId="3B4559A4" wp14:editId="6E8CC2CA">
                <wp:simplePos x="0" y="0"/>
                <wp:positionH relativeFrom="column">
                  <wp:posOffset>2489835</wp:posOffset>
                </wp:positionH>
                <wp:positionV relativeFrom="paragraph">
                  <wp:posOffset>1050925</wp:posOffset>
                </wp:positionV>
                <wp:extent cx="295275" cy="379095"/>
                <wp:effectExtent l="0" t="0" r="0" b="1905"/>
                <wp:wrapNone/>
                <wp:docPr id="7190"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2490077" y="1051717"/>
                          <a:chExt cx="295251" cy="380157"/>
                        </a:xfrm>
                      </wpg:grpSpPr>
                      <wps:wsp>
                        <wps:cNvPr id="7191" name="Oval 7191"/>
                        <wps:cNvSpPr>
                          <a:spLocks noChangeArrowheads="1"/>
                        </wps:cNvSpPr>
                        <wps:spPr bwMode="auto">
                          <a:xfrm>
                            <a:off x="2507538" y="1085147"/>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7192" name="TextBox 51"/>
                        <wps:cNvSpPr>
                          <a:spLocks noChangeArrowheads="1"/>
                        </wps:cNvSpPr>
                        <wps:spPr bwMode="auto">
                          <a:xfrm>
                            <a:off x="2490077" y="1051717"/>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6403EC"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wgp>
                  </a:graphicData>
                </a:graphic>
              </wp:anchor>
            </w:drawing>
          </mc:Choice>
          <mc:Fallback>
            <w:pict>
              <v:group w14:anchorId="3B4559A4" id="_x0000_s1058" style="position:absolute;margin-left:196.05pt;margin-top:82.75pt;width:23.25pt;height:29.85pt;z-index:251328512" coordorigin="24900,10517"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">
                <v:oval id="Oval 7191" o:spid="_x0000_s1059" style="position:absolute;left:25075;top:10851;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" fillcolor="#ed7d31" stroked="f" strokeweight="1pt">
                  <v:shadow color="#eeece1 [3214]"/>
                </v:oval>
                <v:rect id="TextBox 51" o:spid="_x0000_s1060" style="position:absolute;left:24900;top:10517;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" filled="f" stroked="f">
                  <v:shadow color="#eeece1 [3214]"/>
                  <v:textbox style="mso-fit-shape-to-text:t">
                    <w:txbxContent>
                      <w:p w14:paraId="446403EC"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w:pict>
          </mc:Fallback>
        </mc:AlternateContent>
      </w:r>
      <w:r w:rsidR="00CE5EF5" w:rsidRPr="00CE5EF5">
        <mc:AlternateContent>
          <mc:Choice Requires="wpg">
            <w:drawing>
              <wp:anchor distT="0" distB="0" distL="114300" distR="114300" simplePos="0" relativeHeight="251332608" behindDoc="0" locked="0" layoutInCell="1" allowOverlap="1" wp14:anchorId="2919B3E6" wp14:editId="7CF3EAB1">
                <wp:simplePos x="0" y="0"/>
                <wp:positionH relativeFrom="column">
                  <wp:posOffset>5376545</wp:posOffset>
                </wp:positionH>
                <wp:positionV relativeFrom="paragraph">
                  <wp:posOffset>2112645</wp:posOffset>
                </wp:positionV>
                <wp:extent cx="359410" cy="386873"/>
                <wp:effectExtent l="0" t="0" r="0" b="0"/>
                <wp:wrapNone/>
                <wp:docPr id="7193" name="Group 52"/>
                <wp:cNvGraphicFramePr xmlns:a="http://schemas.openxmlformats.org/drawingml/2006/main"/>
                <a:graphic xmlns:a="http://schemas.openxmlformats.org/drawingml/2006/main">
                  <a:graphicData uri="http://schemas.microsoft.com/office/word/2010/wordprocessingGroup">
                    <wpg:wgp>
                      <wpg:cNvGrpSpPr/>
                      <wpg:grpSpPr>
                        <a:xfrm>
                          <a:off x="0" y="0"/>
                          <a:ext cx="359410" cy="386873"/>
                          <a:chOff x="5377061" y="2113756"/>
                          <a:chExt cx="287514" cy="306299"/>
                        </a:xfrm>
                      </wpg:grpSpPr>
                      <wps:wsp>
                        <wps:cNvPr id="7194" name="Oval 7194"/>
                        <wps:cNvSpPr>
                          <a:spLocks noChangeArrowheads="1"/>
                        </wps:cNvSpPr>
                        <wps:spPr bwMode="auto">
                          <a:xfrm>
                            <a:off x="5416298" y="2113756"/>
                            <a:ext cx="209533" cy="206046"/>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7195" name="TextBox 54"/>
                        <wps:cNvSpPr>
                          <a:spLocks noChangeArrowheads="1"/>
                        </wps:cNvSpPr>
                        <wps:spPr bwMode="auto">
                          <a:xfrm>
                            <a:off x="5377061" y="2119914"/>
                            <a:ext cx="287514" cy="3001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98E2F12"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 1</w:t>
                              </w:r>
                            </w:p>
                          </w:txbxContent>
                        </wps:txbx>
                        <wps:bodyPr wrap="square">
                          <a:spAutoFit/>
                        </wps:bodyPr>
                      </wps:wsp>
                    </wpg:wgp>
                  </a:graphicData>
                </a:graphic>
              </wp:anchor>
            </w:drawing>
          </mc:Choice>
          <mc:Fallback>
            <w:pict>
              <v:group w14:anchorId="2919B3E6" id="_x0000_s1061" style="position:absolute;margin-left:423.35pt;margin-top:166.35pt;width:28.3pt;height:30.45pt;z-index:251332608" coordorigin="53770,21137" coordsize="287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">
                <v:oval id="Oval 7194" o:spid="_x0000_s1062" style="position:absolute;left:54162;top:21137;width:2096;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" fillcolor="#ed7d31" stroked="f" strokeweight="1pt">
                  <v:shadow color="#eeece1 [3214]"/>
                </v:oval>
                <v:rect id="TextBox 54" o:spid="_x0000_s1063" style="position:absolute;left:53770;top:21199;width:2875;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" filled="f" stroked="f">
                  <v:shadow color="#eeece1 [3214]"/>
                  <v:textbox style="mso-fit-shape-to-text:t">
                    <w:txbxContent>
                      <w:p w14:paraId="698E2F12"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 1</w:t>
                        </w:r>
                      </w:p>
                    </w:txbxContent>
                  </v:textbox>
                </v:rect>
              </v:group>
            </w:pict>
          </mc:Fallback>
        </mc:AlternateContent>
      </w:r>
      <w:r w:rsidR="00CE5EF5" w:rsidRPr="00CE5EF5">
        <mc:AlternateContent>
          <mc:Choice Requires="wpg">
            <w:drawing>
              <wp:anchor distT="0" distB="0" distL="114300" distR="114300" simplePos="0" relativeHeight="251405312" behindDoc="0" locked="0" layoutInCell="1" allowOverlap="1" wp14:anchorId="56503841" wp14:editId="6B796E0E">
                <wp:simplePos x="0" y="0"/>
                <wp:positionH relativeFrom="column">
                  <wp:posOffset>2489835</wp:posOffset>
                </wp:positionH>
                <wp:positionV relativeFrom="paragraph">
                  <wp:posOffset>1609725</wp:posOffset>
                </wp:positionV>
                <wp:extent cx="295275" cy="379095"/>
                <wp:effectExtent l="0" t="0" r="0" b="1905"/>
                <wp:wrapNone/>
                <wp:docPr id="4111"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2490077" y="1610890"/>
                          <a:chExt cx="295251" cy="380156"/>
                        </a:xfrm>
                      </wpg:grpSpPr>
                      <wps:wsp>
                        <wps:cNvPr id="4112" name="Oval 4112"/>
                        <wps:cNvSpPr>
                          <a:spLocks noChangeArrowheads="1"/>
                        </wps:cNvSpPr>
                        <wps:spPr bwMode="auto">
                          <a:xfrm>
                            <a:off x="2507539" y="1644321"/>
                            <a:ext cx="209533" cy="186257"/>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13" name="TextBox 54"/>
                        <wps:cNvSpPr>
                          <a:spLocks noChangeArrowheads="1"/>
                        </wps:cNvSpPr>
                        <wps:spPr bwMode="auto">
                          <a:xfrm>
                            <a:off x="2490077" y="1610890"/>
                            <a:ext cx="295251" cy="380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0247BC"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56503841" id="_x0000_s1064" style="position:absolute;margin-left:196.05pt;margin-top:126.75pt;width:23.25pt;height:29.85pt;z-index:251405312" coordorigin="24900,16108"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">
                <v:oval id="Oval 4112" o:spid="_x0000_s1065" style="position:absolute;left:25075;top:16443;width:2095;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" fillcolor="#ed7d31" stroked="f" strokeweight="1pt">
                  <v:shadow color="#eeece1 [3214]"/>
                </v:oval>
                <v:rect id="TextBox 54" o:spid="_x0000_s1066" style="position:absolute;left:24900;top:16108;width:2953;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" filled="f" stroked="f">
                  <v:shadow color="#eeece1 [3214]"/>
                  <v:textbox style="mso-fit-shape-to-text:t">
                    <w:txbxContent>
                      <w:p w14:paraId="440247BC"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r w:rsidR="00CE5EF5" w:rsidRPr="00CE5EF5">
        <mc:AlternateContent>
          <mc:Choice Requires="wpg">
            <w:drawing>
              <wp:anchor distT="0" distB="0" distL="114300" distR="114300" simplePos="0" relativeHeight="251472896" behindDoc="0" locked="0" layoutInCell="1" allowOverlap="1" wp14:anchorId="2820A495" wp14:editId="540ACE53">
                <wp:simplePos x="0" y="0"/>
                <wp:positionH relativeFrom="column">
                  <wp:posOffset>8875395</wp:posOffset>
                </wp:positionH>
                <wp:positionV relativeFrom="paragraph">
                  <wp:posOffset>2120900</wp:posOffset>
                </wp:positionV>
                <wp:extent cx="359410" cy="386867"/>
                <wp:effectExtent l="0" t="0" r="0" b="0"/>
                <wp:wrapNone/>
                <wp:docPr id="47" name="Group 52">
                  <a:extLst xmlns:a="http://schemas.openxmlformats.org/drawingml/2006/main">
                    <a:ext uri="{FF2B5EF4-FFF2-40B4-BE49-F238E27FC236}">
                      <a16:creationId xmlns:a16="http://schemas.microsoft.com/office/drawing/2014/main" id="{AA4816A9-C7F6-4CEF-8D50-BFD94F4F8AE5}"/>
                    </a:ext>
                  </a:extLst>
                </wp:docPr>
                <wp:cNvGraphicFramePr/>
                <a:graphic xmlns:a="http://schemas.openxmlformats.org/drawingml/2006/main">
                  <a:graphicData uri="http://schemas.microsoft.com/office/word/2010/wordprocessingGroup">
                    <wpg:wgp>
                      <wpg:cNvGrpSpPr/>
                      <wpg:grpSpPr>
                        <a:xfrm>
                          <a:off x="0" y="0"/>
                          <a:ext cx="359410" cy="386867"/>
                          <a:chOff x="8875713" y="2121548"/>
                          <a:chExt cx="287514" cy="306294"/>
                        </a:xfrm>
                      </wpg:grpSpPr>
                      <wps:wsp>
                        <wps:cNvPr id="41" name="Oval 41">
                          <a:extLst>
                            <a:ext uri="{FF2B5EF4-FFF2-40B4-BE49-F238E27FC236}">
                              <a16:creationId xmlns:a16="http://schemas.microsoft.com/office/drawing/2014/main" id="{4C74DD12-A030-48E4-ABC5-9C51336C0077}"/>
                            </a:ext>
                          </a:extLst>
                        </wps:cNvPr>
                        <wps:cNvSpPr>
                          <a:spLocks noChangeArrowheads="1"/>
                        </wps:cNvSpPr>
                        <wps:spPr bwMode="auto">
                          <a:xfrm>
                            <a:off x="8914950" y="2121548"/>
                            <a:ext cx="209533" cy="206046"/>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2" name="TextBox 54">
                          <a:extLst>
                            <a:ext uri="{FF2B5EF4-FFF2-40B4-BE49-F238E27FC236}">
                              <a16:creationId xmlns:a16="http://schemas.microsoft.com/office/drawing/2014/main" id="{79FFAD30-1468-4C1D-A939-0B1CC2D96B30}"/>
                            </a:ext>
                          </a:extLst>
                        </wps:cNvPr>
                        <wps:cNvSpPr>
                          <a:spLocks noChangeArrowheads="1"/>
                        </wps:cNvSpPr>
                        <wps:spPr bwMode="auto">
                          <a:xfrm>
                            <a:off x="8875713" y="2127701"/>
                            <a:ext cx="287514" cy="3001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D4101F9"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 3</w:t>
                              </w:r>
                            </w:p>
                          </w:txbxContent>
                        </wps:txbx>
                        <wps:bodyPr wrap="square">
                          <a:spAutoFit/>
                        </wps:bodyPr>
                      </wps:wsp>
                    </wpg:wgp>
                  </a:graphicData>
                </a:graphic>
              </wp:anchor>
            </w:drawing>
          </mc:Choice>
          <mc:Fallback>
            <w:pict>
              <v:group w14:anchorId="2820A495" id="_x0000_s1067" style="position:absolute;margin-left:698.85pt;margin-top:167pt;width:28.3pt;height:30.45pt;z-index:251472896" coordorigin="88757,21215" coordsize="287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">
                <v:oval id="Oval 41" o:spid="_x0000_s1068" style="position:absolute;left:89149;top:21215;width:2095;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" fillcolor="#ed7d31" stroked="f" strokeweight="1pt">
                  <v:shadow color="#eeece1 [3214]"/>
                </v:oval>
                <v:rect id="TextBox 54" o:spid="_x0000_s1069" style="position:absolute;left:88757;top:21277;width:2875;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" filled="f" stroked="f">
                  <v:shadow color="#eeece1 [3214]"/>
                  <v:textbox style="mso-fit-shape-to-text:t">
                    <w:txbxContent>
                      <w:p w14:paraId="5D4101F9"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 3</w:t>
                        </w:r>
                      </w:p>
                    </w:txbxContent>
                  </v:textbox>
                </v:rect>
              </v:group>
            </w:pict>
          </mc:Fallback>
        </mc:AlternateContent>
      </w:r>
      <w:r w:rsidR="00CE5EF5" w:rsidRPr="00CE5EF5">
        <mc:AlternateContent>
          <mc:Choice Requires="wpg">
            <w:drawing>
              <wp:anchor distT="0" distB="0" distL="114300" distR="114300" simplePos="0" relativeHeight="251487232" behindDoc="0" locked="0" layoutInCell="1" allowOverlap="1" wp14:anchorId="216591EE" wp14:editId="3D9A1C65">
                <wp:simplePos x="0" y="0"/>
                <wp:positionH relativeFrom="column">
                  <wp:posOffset>5426075</wp:posOffset>
                </wp:positionH>
                <wp:positionV relativeFrom="paragraph">
                  <wp:posOffset>3679190</wp:posOffset>
                </wp:positionV>
                <wp:extent cx="359410" cy="386867"/>
                <wp:effectExtent l="0" t="0" r="0" b="0"/>
                <wp:wrapNone/>
                <wp:docPr id="50" name="Group 52">
                  <a:extLst xmlns:a="http://schemas.openxmlformats.org/drawingml/2006/main">
                    <a:ext uri="{FF2B5EF4-FFF2-40B4-BE49-F238E27FC236}">
                      <a16:creationId xmlns:a16="http://schemas.microsoft.com/office/drawing/2014/main" id="{F1772ABD-CB6E-4D52-B7E8-0FE19AA2F489}"/>
                    </a:ext>
                  </a:extLst>
                </wp:docPr>
                <wp:cNvGraphicFramePr/>
                <a:graphic xmlns:a="http://schemas.openxmlformats.org/drawingml/2006/main">
                  <a:graphicData uri="http://schemas.microsoft.com/office/word/2010/wordprocessingGroup">
                    <wpg:wgp>
                      <wpg:cNvGrpSpPr/>
                      <wpg:grpSpPr>
                        <a:xfrm>
                          <a:off x="0" y="0"/>
                          <a:ext cx="359410" cy="386867"/>
                          <a:chOff x="5426110" y="3679901"/>
                          <a:chExt cx="287514" cy="306294"/>
                        </a:xfrm>
                      </wpg:grpSpPr>
                      <wps:wsp>
                        <wps:cNvPr id="44" name="Oval 44">
                          <a:extLst>
                            <a:ext uri="{FF2B5EF4-FFF2-40B4-BE49-F238E27FC236}">
                              <a16:creationId xmlns:a16="http://schemas.microsoft.com/office/drawing/2014/main" id="{C5119157-3622-4190-9D6D-A97B67671774}"/>
                            </a:ext>
                          </a:extLst>
                        </wps:cNvPr>
                        <wps:cNvSpPr>
                          <a:spLocks noChangeArrowheads="1"/>
                        </wps:cNvSpPr>
                        <wps:spPr bwMode="auto">
                          <a:xfrm>
                            <a:off x="5465347" y="3679901"/>
                            <a:ext cx="209533" cy="206046"/>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5" name="TextBox 54">
                          <a:extLst>
                            <a:ext uri="{FF2B5EF4-FFF2-40B4-BE49-F238E27FC236}">
                              <a16:creationId xmlns:a16="http://schemas.microsoft.com/office/drawing/2014/main" id="{D9C972FD-7D3C-493B-A2B9-FA8AFB5B0F42}"/>
                            </a:ext>
                          </a:extLst>
                        </wps:cNvPr>
                        <wps:cNvSpPr>
                          <a:spLocks noChangeArrowheads="1"/>
                        </wps:cNvSpPr>
                        <wps:spPr bwMode="auto">
                          <a:xfrm>
                            <a:off x="5426110" y="3686054"/>
                            <a:ext cx="287514" cy="3001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4039864"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 2</w:t>
                              </w:r>
                            </w:p>
                          </w:txbxContent>
                        </wps:txbx>
                        <wps:bodyPr wrap="square">
                          <a:spAutoFit/>
                        </wps:bodyPr>
                      </wps:wsp>
                    </wpg:wgp>
                  </a:graphicData>
                </a:graphic>
              </wp:anchor>
            </w:drawing>
          </mc:Choice>
          <mc:Fallback>
            <w:pict>
              <v:group w14:anchorId="216591EE" id="_x0000_s1070" style="position:absolute;margin-left:427.25pt;margin-top:289.7pt;width:28.3pt;height:30.45pt;z-index:251487232" coordorigin="54261,36799" coordsize="287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">
                <v:oval id="Oval 44" o:spid="_x0000_s1071" style="position:absolute;left:54653;top:36799;width:2095;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" fillcolor="#ed7d31" stroked="f" strokeweight="1pt">
                  <v:shadow color="#eeece1 [3214]"/>
                </v:oval>
                <v:rect id="TextBox 54" o:spid="_x0000_s1072" style="position:absolute;left:54261;top:36860;width:2875;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" filled="f" stroked="f">
                  <v:shadow color="#eeece1 [3214]"/>
                  <v:textbox style="mso-fit-shape-to-text:t">
                    <w:txbxContent>
                      <w:p w14:paraId="64039864"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 2</w:t>
                        </w:r>
                      </w:p>
                    </w:txbxContent>
                  </v:textbox>
                </v:rect>
              </v:group>
            </w:pict>
          </mc:Fallback>
        </mc:AlternateContent>
      </w:r>
    </w:p>
    <w:p w14:paraId="30B51012" w14:textId="38B93644" w:rsidR="00311FB8" w:rsidRDefault="002A10EF">
      <w:r w:rsidRPr="00CE5EF5">
        <mc:AlternateContent>
          <mc:Choice Requires="wpg">
            <w:drawing>
              <wp:anchor distT="0" distB="0" distL="114300" distR="114300" simplePos="0" relativeHeight="251338752" behindDoc="0" locked="0" layoutInCell="1" allowOverlap="1" wp14:anchorId="49821093" wp14:editId="192BDD95">
                <wp:simplePos x="0" y="0"/>
                <wp:positionH relativeFrom="column">
                  <wp:posOffset>10026015</wp:posOffset>
                </wp:positionH>
                <wp:positionV relativeFrom="paragraph">
                  <wp:posOffset>14605</wp:posOffset>
                </wp:positionV>
                <wp:extent cx="2083435" cy="1788866"/>
                <wp:effectExtent l="0" t="0" r="0" b="1905"/>
                <wp:wrapNone/>
                <wp:docPr id="7196" name="Group 10"/>
                <wp:cNvGraphicFramePr xmlns:a="http://schemas.openxmlformats.org/drawingml/2006/main"/>
                <a:graphic xmlns:a="http://schemas.openxmlformats.org/drawingml/2006/main">
                  <a:graphicData uri="http://schemas.microsoft.com/office/word/2010/wordprocessingGroup">
                    <wpg:wgp>
                      <wpg:cNvGrpSpPr/>
                      <wpg:grpSpPr>
                        <a:xfrm>
                          <a:off x="0" y="0"/>
                          <a:ext cx="2083435" cy="1788866"/>
                          <a:chOff x="10020298" y="336352"/>
                          <a:chExt cx="2084069" cy="1789743"/>
                        </a:xfrm>
                      </wpg:grpSpPr>
                      <wpg:grpSp>
                        <wpg:cNvPr id="7197" name="Group 7197"/>
                        <wpg:cNvGrpSpPr/>
                        <wpg:grpSpPr>
                          <a:xfrm>
                            <a:off x="10020301" y="341114"/>
                            <a:ext cx="295272" cy="379235"/>
                            <a:chOff x="10020301" y="341114"/>
                            <a:chExt cx="295248" cy="380296"/>
                          </a:xfrm>
                        </wpg:grpSpPr>
                        <wps:wsp>
                          <wps:cNvPr id="7198" name="Oval 7198"/>
                          <wps:cNvSpPr>
                            <a:spLocks noChangeArrowheads="1"/>
                          </wps:cNvSpPr>
                          <wps:spPr bwMode="auto">
                            <a:xfrm>
                              <a:off x="10045698" y="380930"/>
                              <a:ext cx="209531" cy="184733"/>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7199" name="TextBox 10"/>
                          <wps:cNvSpPr>
                            <a:spLocks noChangeArrowheads="1"/>
                          </wps:cNvSpPr>
                          <wps:spPr bwMode="auto">
                            <a:xfrm>
                              <a:off x="10020301" y="341114"/>
                              <a:ext cx="295248" cy="380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8D9C79"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grpSp>
                      <wps:wsp>
                        <wps:cNvPr id="4096" name="TextBox 55"/>
                        <wps:cNvSpPr>
                          <a:spLocks noChangeArrowheads="1"/>
                        </wps:cNvSpPr>
                        <wps:spPr bwMode="auto">
                          <a:xfrm>
                            <a:off x="10020298" y="588642"/>
                            <a:ext cx="2084069" cy="1537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9EDA719"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The default view as set by the filter is FY2018-19 and all states / territories. You can select an individual state or another financial year by clicking on the down arrow and checking the required box. </w:t>
                              </w:r>
                            </w:p>
                          </w:txbxContent>
                        </wps:txbx>
                        <wps:bodyPr wrap="square">
                          <a:spAutoFit/>
                        </wps:bodyPr>
                      </wps:wsp>
                      <wps:wsp>
                        <wps:cNvPr id="4097" name="TextBox 55"/>
                        <wps:cNvSpPr>
                          <a:spLocks noChangeArrowheads="1"/>
                        </wps:cNvSpPr>
                        <wps:spPr bwMode="auto">
                          <a:xfrm>
                            <a:off x="10272262" y="336352"/>
                            <a:ext cx="1082369" cy="407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F8FC77" w14:textId="77777777" w:rsidR="00CE5EF5" w:rsidRPr="00054097" w:rsidRDefault="00CE5EF5" w:rsidP="00CE5EF5">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Filters</w:t>
                              </w:r>
                            </w:p>
                          </w:txbxContent>
                        </wps:txbx>
                        <wps:bodyPr>
                          <a:spAutoFit/>
                        </wps:bodyPr>
                      </wps:wsp>
                    </wpg:wgp>
                  </a:graphicData>
                </a:graphic>
                <wp14:sizeRelH relativeFrom="margin">
                  <wp14:pctWidth>0</wp14:pctWidth>
                </wp14:sizeRelH>
              </wp:anchor>
            </w:drawing>
          </mc:Choice>
          <mc:Fallback>
            <w:pict>
              <v:group w14:anchorId="49821093" id="_x0000_s1073" style="position:absolute;margin-left:789.45pt;margin-top:1.15pt;width:164.05pt;height:140.85pt;z-index:251338752;mso-width-relative:margin" coordorigin="100202,3363" coordsize="20840,1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">
                <v:group id="Group 7197" o:spid="_x0000_s1074" style="position:absolute;left:100203;top:3411;width:2952;height:3792" coordorigin="100203,3411" coordsize="2952,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">
                  <v:oval id="Oval 7198" o:spid="_x0000_s1075" style="position:absolute;left:100456;top:3809;width:2096;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" fillcolor="#ed7d31" stroked="f" strokeweight="1pt">
                    <v:shadow color="#eeece1 [3214]"/>
                  </v:oval>
                  <v:rect id="TextBox 10" o:spid="_x0000_s1076" style="position:absolute;left:100203;top:3411;width:295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" filled="f" stroked="f">
                    <v:shadow color="#eeece1 [3214]"/>
                    <v:textbox style="mso-fit-shape-to-text:t">
                      <w:txbxContent>
                        <w:p w14:paraId="2E8D9C79"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v:rect id="_x0000_s1077" style="position:absolute;left:100202;top:5886;width:20841;height:1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" filled="f" stroked="f">
                  <v:shadow color="#eeece1 [3214]"/>
                  <v:textbox style="mso-fit-shape-to-text:t">
                    <w:txbxContent>
                      <w:p w14:paraId="09EDA719"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The default view as set by the filter is FY2018-19 and all states / territories. You can select an individual state or another financial year by clicking on the down arrow and checking the required box. </w:t>
                        </w:r>
                      </w:p>
                    </w:txbxContent>
                  </v:textbox>
                </v:rect>
                <v:rect id="_x0000_s1078" style="position:absolute;left:102722;top:3363;width:10824;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" filled="f" stroked="f">
                  <v:shadow color="#eeece1 [3214]"/>
                  <v:textbox style="mso-fit-shape-to-text:t">
                    <w:txbxContent>
                      <w:p w14:paraId="3AF8FC77" w14:textId="77777777" w:rsidR="00CE5EF5" w:rsidRPr="00054097" w:rsidRDefault="00CE5EF5" w:rsidP="00CE5EF5">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Filters</w:t>
                        </w:r>
                      </w:p>
                    </w:txbxContent>
                  </v:textbox>
                </v:rect>
              </v:group>
            </w:pict>
          </mc:Fallback>
        </mc:AlternateContent>
      </w:r>
      <w:r w:rsidR="00CE5EF5" w:rsidRPr="00CE5EF5">
        <mc:AlternateContent>
          <mc:Choice Requires="wpg">
            <w:drawing>
              <wp:anchor distT="0" distB="0" distL="114300" distR="114300" simplePos="0" relativeHeight="251353088" behindDoc="0" locked="0" layoutInCell="1" allowOverlap="1" wp14:anchorId="517824CC" wp14:editId="5C402B27">
                <wp:simplePos x="0" y="0"/>
                <wp:positionH relativeFrom="column">
                  <wp:posOffset>63645</wp:posOffset>
                </wp:positionH>
                <wp:positionV relativeFrom="paragraph">
                  <wp:posOffset>192092</wp:posOffset>
                </wp:positionV>
                <wp:extent cx="2299986" cy="3279573"/>
                <wp:effectExtent l="38100" t="38100" r="119380" b="0"/>
                <wp:wrapNone/>
                <wp:docPr id="4098" name="Group 7"/>
                <wp:cNvGraphicFramePr xmlns:a="http://schemas.openxmlformats.org/drawingml/2006/main"/>
                <a:graphic xmlns:a="http://schemas.openxmlformats.org/drawingml/2006/main">
                  <a:graphicData uri="http://schemas.microsoft.com/office/word/2010/wordprocessingGroup">
                    <wpg:wgp>
                      <wpg:cNvGrpSpPr/>
                      <wpg:grpSpPr>
                        <a:xfrm>
                          <a:off x="0" y="0"/>
                          <a:ext cx="2299986" cy="3279573"/>
                          <a:chOff x="65087" y="769936"/>
                          <a:chExt cx="1836987" cy="3221550"/>
                        </a:xfrm>
                      </wpg:grpSpPr>
                      <wps:wsp>
                        <wps:cNvPr id="4099" name="Rectangle: Rounded Corners 4099"/>
                        <wps:cNvSpPr>
                          <a:spLocks noChangeArrowheads="1"/>
                        </wps:cNvSpPr>
                        <wps:spPr bwMode="auto">
                          <a:xfrm>
                            <a:off x="65087" y="769936"/>
                            <a:ext cx="1836987" cy="2884638"/>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wpg:grpSp>
                        <wpg:cNvPr id="4100" name="Group 4100"/>
                        <wpg:cNvGrpSpPr/>
                        <wpg:grpSpPr>
                          <a:xfrm>
                            <a:off x="200968" y="858691"/>
                            <a:ext cx="294895" cy="372332"/>
                            <a:chOff x="200968" y="858688"/>
                            <a:chExt cx="294871" cy="373372"/>
                          </a:xfrm>
                        </wpg:grpSpPr>
                        <wps:wsp>
                          <wps:cNvPr id="4101" name="Oval 4101"/>
                          <wps:cNvSpPr>
                            <a:spLocks noChangeArrowheads="1"/>
                          </wps:cNvSpPr>
                          <wps:spPr bwMode="auto">
                            <a:xfrm>
                              <a:off x="211116" y="891644"/>
                              <a:ext cx="209812" cy="187625"/>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02" name="TextBox 19"/>
                          <wps:cNvSpPr>
                            <a:spLocks noChangeArrowheads="1"/>
                          </wps:cNvSpPr>
                          <wps:spPr bwMode="auto">
                            <a:xfrm>
                              <a:off x="200968" y="858688"/>
                              <a:ext cx="294871" cy="373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617FA74"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wrap="square">
                            <a:noAutofit/>
                          </wps:bodyPr>
                        </wps:wsp>
                      </wpg:grpSp>
                      <wps:wsp>
                        <wps:cNvPr id="4103" name="TextBox 55"/>
                        <wps:cNvSpPr>
                          <a:spLocks noChangeArrowheads="1"/>
                        </wps:cNvSpPr>
                        <wps:spPr bwMode="auto">
                          <a:xfrm>
                            <a:off x="116560" y="1247124"/>
                            <a:ext cx="1739291" cy="2744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60A757" w14:textId="77777777" w:rsidR="00CE5EF5" w:rsidRPr="00CE5EF5" w:rsidRDefault="00CE5EF5" w:rsidP="00CE5EF5">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You can filter by core waste plus ash or core waste, and you’ll see the data on the page changes.</w:t>
                              </w:r>
                            </w:p>
                            <w:p w14:paraId="5B007D83" w14:textId="77777777" w:rsidR="00CE5EF5" w:rsidRPr="00CE5EF5" w:rsidRDefault="00CE5EF5" w:rsidP="00CE5EF5">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In short, core waste plus ash shows total waste and resource recovery figures and are used for measuring how Australia is progressing against national waste targets.  Core waste shows figures relating to the waste sector only.</w:t>
                              </w:r>
                            </w:p>
                          </w:txbxContent>
                        </wps:txbx>
                        <wps:bodyPr wrap="square">
                          <a:noAutofit/>
                        </wps:bodyPr>
                      </wps:wsp>
                      <wps:wsp>
                        <wps:cNvPr id="4104" name="TextBox 55"/>
                        <wps:cNvSpPr>
                          <a:spLocks noChangeArrowheads="1"/>
                        </wps:cNvSpPr>
                        <wps:spPr bwMode="auto">
                          <a:xfrm>
                            <a:off x="437842" y="835438"/>
                            <a:ext cx="1162564" cy="5999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B0C4F34" w14:textId="2B250956" w:rsidR="00CE5EF5" w:rsidRPr="00054097" w:rsidRDefault="00054097" w:rsidP="00CE5EF5">
                              <w:pPr>
                                <w:kinsoku w:val="0"/>
                                <w:overflowPunct w:val="0"/>
                                <w:textAlignment w:val="baseline"/>
                                <w:rPr>
                                  <w:rFonts w:asciiTheme="majorHAnsi" w:hAnsiTheme="majorHAnsi" w:cs="Arial"/>
                                  <w:b/>
                                  <w:bCs/>
                                  <w:color w:val="000000" w:themeColor="text1"/>
                                  <w:kern w:val="24"/>
                                  <w:sz w:val="24"/>
                                  <w:szCs w:val="24"/>
                                </w:rPr>
                              </w:pPr>
                              <w:r>
                                <w:rPr>
                                  <w:rFonts w:asciiTheme="majorHAnsi" w:hAnsiTheme="majorHAnsi" w:cs="Arial"/>
                                  <w:b/>
                                  <w:bCs/>
                                  <w:color w:val="000000" w:themeColor="text1"/>
                                  <w:kern w:val="24"/>
                                </w:rPr>
                                <w:t>C</w:t>
                              </w:r>
                              <w:r w:rsidR="00CE5EF5" w:rsidRPr="00054097">
                                <w:rPr>
                                  <w:rFonts w:asciiTheme="majorHAnsi" w:hAnsiTheme="majorHAnsi" w:cs="Arial"/>
                                  <w:b/>
                                  <w:bCs/>
                                  <w:color w:val="000000" w:themeColor="text1"/>
                                  <w:kern w:val="24"/>
                                </w:rPr>
                                <w:t>ore waste plus ash or core waste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17824CC" id="_x0000_s1079" style="position:absolute;margin-left:5pt;margin-top:15.15pt;width:181.1pt;height:258.25pt;z-index:251353088;mso-width-relative:margin;mso-height-relative:margin" coordorigin="650,7699" coordsize="18369,3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">
                <v:roundrect id="Rectangle: Rounded Corners 4099" o:spid="_x0000_s1080" style="position:absolute;left:650;top:7699;width:18370;height:288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" strokecolor="#ed7d31" strokeweight="1.5pt">
                  <v:shadow on="t" color="black" opacity="26213f" origin="-.5,-.5" offset=".74836mm,.74836mm"/>
                </v:roundrect>
                <v:group id="Group 4100" o:spid="_x0000_s1081" style="position:absolute;left:2009;top:8586;width:2949;height:3724" coordorigin="2009,8586" coordsize="2948,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">
                  <v:oval id="Oval 4101" o:spid="_x0000_s1082" style="position:absolute;left:2111;top:8916;width:2098;height: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" fillcolor="#ed7d31" stroked="f" strokeweight="1pt">
                    <v:shadow color="#eeece1 [3214]"/>
                  </v:oval>
                  <v:rect id="TextBox 19" o:spid="_x0000_s1083" style="position:absolute;left:2009;top:8586;width:294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" filled="f" stroked="f">
                    <v:shadow color="#eeece1 [3214]"/>
                    <v:textbox>
                      <w:txbxContent>
                        <w:p w14:paraId="2617FA74"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v:rect id="_x0000_s1084" style="position:absolute;left:1165;top:12471;width:17393;height:2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" filled="f" stroked="f">
                  <v:shadow color="#eeece1 [3214]"/>
                  <v:textbox>
                    <w:txbxContent>
                      <w:p w14:paraId="1460A757" w14:textId="77777777" w:rsidR="00CE5EF5" w:rsidRPr="00CE5EF5" w:rsidRDefault="00CE5EF5" w:rsidP="00CE5EF5">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You can filter by core waste plus ash or core waste, and you’ll see the data on the page changes.</w:t>
                        </w:r>
                      </w:p>
                      <w:p w14:paraId="5B007D83" w14:textId="77777777" w:rsidR="00CE5EF5" w:rsidRPr="00CE5EF5" w:rsidRDefault="00CE5EF5" w:rsidP="00CE5EF5">
                        <w:pPr>
                          <w:kinsoku w:val="0"/>
                          <w:overflowPunct w:val="0"/>
                          <w:textAlignment w:val="baseline"/>
                          <w:rPr>
                            <w:rFonts w:asciiTheme="majorHAnsi" w:hAnsiTheme="majorHAnsi" w:cs="Arial"/>
                            <w:color w:val="000000" w:themeColor="text1"/>
                            <w:kern w:val="24"/>
                          </w:rPr>
                        </w:pPr>
                        <w:r w:rsidRPr="00CE5EF5">
                          <w:rPr>
                            <w:rFonts w:asciiTheme="majorHAnsi" w:hAnsiTheme="majorHAnsi" w:cs="Arial"/>
                            <w:color w:val="000000" w:themeColor="text1"/>
                            <w:kern w:val="24"/>
                          </w:rPr>
                          <w:t>In short, core waste plus ash shows total waste and resource recovery figures and are used for measuring how Australia is progressing against national waste targets.  Core waste shows figures relating to the waste sector only.</w:t>
                        </w:r>
                      </w:p>
                    </w:txbxContent>
                  </v:textbox>
                </v:rect>
                <v:rect id="_x0000_s1085" style="position:absolute;left:4378;top:8354;width:1162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" filled="f" stroked="f">
                  <v:shadow color="#eeece1 [3214]"/>
                  <v:textbox>
                    <w:txbxContent>
                      <w:p w14:paraId="5B0C4F34" w14:textId="2B250956" w:rsidR="00CE5EF5" w:rsidRPr="00054097" w:rsidRDefault="00054097" w:rsidP="00CE5EF5">
                        <w:pPr>
                          <w:kinsoku w:val="0"/>
                          <w:overflowPunct w:val="0"/>
                          <w:textAlignment w:val="baseline"/>
                          <w:rPr>
                            <w:rFonts w:asciiTheme="majorHAnsi" w:hAnsiTheme="majorHAnsi" w:cs="Arial"/>
                            <w:b/>
                            <w:bCs/>
                            <w:color w:val="000000" w:themeColor="text1"/>
                            <w:kern w:val="24"/>
                            <w:sz w:val="24"/>
                            <w:szCs w:val="24"/>
                          </w:rPr>
                        </w:pPr>
                        <w:r>
                          <w:rPr>
                            <w:rFonts w:asciiTheme="majorHAnsi" w:hAnsiTheme="majorHAnsi" w:cs="Arial"/>
                            <w:b/>
                            <w:bCs/>
                            <w:color w:val="000000" w:themeColor="text1"/>
                            <w:kern w:val="24"/>
                          </w:rPr>
                          <w:t>C</w:t>
                        </w:r>
                        <w:r w:rsidR="00CE5EF5" w:rsidRPr="00054097">
                          <w:rPr>
                            <w:rFonts w:asciiTheme="majorHAnsi" w:hAnsiTheme="majorHAnsi" w:cs="Arial"/>
                            <w:b/>
                            <w:bCs/>
                            <w:color w:val="000000" w:themeColor="text1"/>
                            <w:kern w:val="24"/>
                          </w:rPr>
                          <w:t>ore waste plus ash or core waste</w:t>
                        </w:r>
                      </w:p>
                    </w:txbxContent>
                  </v:textbox>
                </v:rect>
              </v:group>
            </w:pict>
          </mc:Fallback>
        </mc:AlternateContent>
      </w:r>
    </w:p>
    <w:p w14:paraId="164F8BC5" w14:textId="59003FCD" w:rsidR="00311FB8" w:rsidRDefault="00311FB8"/>
    <w:p w14:paraId="346687B5" w14:textId="5C70FCB9" w:rsidR="00311FB8" w:rsidRDefault="00311FB8"/>
    <w:p w14:paraId="759C3A78" w14:textId="057BF1B4" w:rsidR="00311FB8" w:rsidRDefault="00311FB8"/>
    <w:p w14:paraId="7EF42D46" w14:textId="7879E10B" w:rsidR="00311FB8" w:rsidRDefault="00311FB8"/>
    <w:p w14:paraId="76BB64B2" w14:textId="3D146F9E" w:rsidR="00311FB8" w:rsidRDefault="00CE5EF5">
      <w:r w:rsidRPr="00CE5EF5">
        <mc:AlternateContent>
          <mc:Choice Requires="wpg">
            <w:drawing>
              <wp:anchor distT="0" distB="0" distL="114300" distR="114300" simplePos="0" relativeHeight="251431936" behindDoc="0" locked="0" layoutInCell="1" allowOverlap="1" wp14:anchorId="5725B636" wp14:editId="118982AD">
                <wp:simplePos x="0" y="0"/>
                <wp:positionH relativeFrom="column">
                  <wp:posOffset>10078720</wp:posOffset>
                </wp:positionH>
                <wp:positionV relativeFrom="paragraph">
                  <wp:posOffset>346075</wp:posOffset>
                </wp:positionV>
                <wp:extent cx="330200" cy="379095"/>
                <wp:effectExtent l="0" t="0" r="0" b="1905"/>
                <wp:wrapNone/>
                <wp:docPr id="4114" name="Group 20"/>
                <wp:cNvGraphicFramePr xmlns:a="http://schemas.openxmlformats.org/drawingml/2006/main"/>
                <a:graphic xmlns:a="http://schemas.openxmlformats.org/drawingml/2006/main">
                  <a:graphicData uri="http://schemas.microsoft.com/office/word/2010/wordprocessingGroup">
                    <wpg:wgp>
                      <wpg:cNvGrpSpPr/>
                      <wpg:grpSpPr>
                        <a:xfrm>
                          <a:off x="0" y="0"/>
                          <a:ext cx="330200" cy="379095"/>
                          <a:chOff x="10079038" y="2192993"/>
                          <a:chExt cx="295251" cy="346764"/>
                        </a:xfrm>
                      </wpg:grpSpPr>
                      <wps:wsp>
                        <wps:cNvPr id="4115" name="Oval 4115"/>
                        <wps:cNvSpPr>
                          <a:spLocks noChangeArrowheads="1"/>
                        </wps:cNvSpPr>
                        <wps:spPr bwMode="auto">
                          <a:xfrm>
                            <a:off x="10088974" y="2219131"/>
                            <a:ext cx="210082" cy="185870"/>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16" name="TextBox 22"/>
                        <wps:cNvSpPr>
                          <a:spLocks noChangeArrowheads="1"/>
                        </wps:cNvSpPr>
                        <wps:spPr bwMode="auto">
                          <a:xfrm>
                            <a:off x="10079038" y="2192993"/>
                            <a:ext cx="295251" cy="346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BBECC7"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wps:txbx>
                        <wps:bodyPr>
                          <a:spAutoFit/>
                        </wps:bodyPr>
                      </wps:wsp>
                    </wpg:wgp>
                  </a:graphicData>
                </a:graphic>
              </wp:anchor>
            </w:drawing>
          </mc:Choice>
          <mc:Fallback>
            <w:pict>
              <v:group w14:anchorId="5725B636" id="_x0000_s1086" style="position:absolute;margin-left:793.6pt;margin-top:27.25pt;width:26pt;height:29.85pt;z-index:251431936" coordorigin="100790,21929" coordsize="2952,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">
                <v:oval id="Oval 4115" o:spid="_x0000_s1087" style="position:absolute;left:100889;top:22191;width:2101;height: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" fillcolor="#ed7d31" stroked="f" strokeweight="1pt">
                  <v:shadow color="#eeece1 [3214]"/>
                </v:oval>
                <v:rect id="TextBox 22" o:spid="_x0000_s1088" style="position:absolute;left:100790;top:21929;width:2952;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" filled="f" stroked="f">
                  <v:shadow color="#eeece1 [3214]"/>
                  <v:textbox style="mso-fit-shape-to-text:t">
                    <w:txbxContent>
                      <w:p w14:paraId="1BBBECC7"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v:textbox>
                </v:rect>
              </v:group>
            </w:pict>
          </mc:Fallback>
        </mc:AlternateContent>
      </w:r>
      <w:r w:rsidRPr="00CE5EF5">
        <mc:AlternateContent>
          <mc:Choice Requires="wps">
            <w:drawing>
              <wp:anchor distT="0" distB="0" distL="114300" distR="114300" simplePos="0" relativeHeight="251446272" behindDoc="0" locked="0" layoutInCell="1" allowOverlap="1" wp14:anchorId="1BECC801" wp14:editId="3E018FA5">
                <wp:simplePos x="0" y="0"/>
                <wp:positionH relativeFrom="column">
                  <wp:posOffset>10288270</wp:posOffset>
                </wp:positionH>
                <wp:positionV relativeFrom="paragraph">
                  <wp:posOffset>323995</wp:posOffset>
                </wp:positionV>
                <wp:extent cx="1210945" cy="276225"/>
                <wp:effectExtent l="0" t="0" r="0" b="4445"/>
                <wp:wrapNone/>
                <wp:docPr id="4117"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926127" w14:textId="77777777" w:rsidR="00CE5EF5" w:rsidRPr="00054097" w:rsidRDefault="00CE5EF5" w:rsidP="00CE5EF5">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Charts</w:t>
                            </w:r>
                          </w:p>
                        </w:txbxContent>
                      </wps:txbx>
                      <wps:bodyPr>
                        <a:spAutoFit/>
                      </wps:bodyPr>
                    </wps:wsp>
                  </a:graphicData>
                </a:graphic>
              </wp:anchor>
            </w:drawing>
          </mc:Choice>
          <mc:Fallback>
            <w:pict>
              <v:rect w14:anchorId="1BECC801" id="_x0000_s1089" style="position:absolute;margin-left:810.1pt;margin-top:25.5pt;width:95.35pt;height:21.75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" filled="f" stroked="f">
                <v:shadow color="#eeece1 [3214]"/>
                <v:textbox style="mso-fit-shape-to-text:t">
                  <w:txbxContent>
                    <w:p w14:paraId="65926127" w14:textId="77777777" w:rsidR="00CE5EF5" w:rsidRPr="00054097" w:rsidRDefault="00CE5EF5" w:rsidP="00CE5EF5">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Charts</w:t>
                      </w:r>
                    </w:p>
                  </w:txbxContent>
                </v:textbox>
              </v:rect>
            </w:pict>
          </mc:Fallback>
        </mc:AlternateContent>
      </w:r>
      <w:r w:rsidRPr="00CE5EF5">
        <mc:AlternateContent>
          <mc:Choice Requires="wps">
            <w:drawing>
              <wp:anchor distT="0" distB="0" distL="114300" distR="114300" simplePos="0" relativeHeight="251417600" behindDoc="0" locked="0" layoutInCell="1" allowOverlap="1" wp14:anchorId="120892B7" wp14:editId="5FD89FAB">
                <wp:simplePos x="0" y="0"/>
                <wp:positionH relativeFrom="column">
                  <wp:posOffset>9971574</wp:posOffset>
                </wp:positionH>
                <wp:positionV relativeFrom="paragraph">
                  <wp:posOffset>270566</wp:posOffset>
                </wp:positionV>
                <wp:extent cx="2207388" cy="3644265"/>
                <wp:effectExtent l="38100" t="38100" r="116840" b="108585"/>
                <wp:wrapNone/>
                <wp:docPr id="4155" name="Rectangle: Rounded Corners 11">
                  <a:extLst xmlns:a="http://schemas.openxmlformats.org/drawingml/2006/main">
                    <a:ext uri="{FF2B5EF4-FFF2-40B4-BE49-F238E27FC236}">
                      <a16:creationId xmlns:a16="http://schemas.microsoft.com/office/drawing/2014/main" id="{3E557A18-AD97-479D-B137-AD9AA4D03E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388" cy="3644265"/>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2F37BF3C" id="Rectangle: Rounded Corners 11" o:spid="_x0000_s1026" style="position:absolute;margin-left:785.15pt;margin-top:21.3pt;width:173.8pt;height:286.95pt;z-index:25141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" strokecolor="#ed7d31" strokeweight="1.5pt">
                <v:shadow on="t" color="black" opacity="26213f" origin="-.5,-.5" offset=".74836mm,.74836mm"/>
              </v:roundrect>
            </w:pict>
          </mc:Fallback>
        </mc:AlternateContent>
      </w:r>
    </w:p>
    <w:p w14:paraId="06C23CAE" w14:textId="2988F376" w:rsidR="00311FB8" w:rsidRDefault="00CE5EF5">
      <w:r w:rsidRPr="00CE5EF5">
        <mc:AlternateContent>
          <mc:Choice Requires="wps">
            <w:drawing>
              <wp:anchor distT="0" distB="0" distL="114300" distR="114300" simplePos="0" relativeHeight="251458560" behindDoc="0" locked="0" layoutInCell="1" allowOverlap="1" wp14:anchorId="4F9878FF" wp14:editId="631807BF">
                <wp:simplePos x="0" y="0"/>
                <wp:positionH relativeFrom="column">
                  <wp:posOffset>10037646</wp:posOffset>
                </wp:positionH>
                <wp:positionV relativeFrom="paragraph">
                  <wp:posOffset>240962</wp:posOffset>
                </wp:positionV>
                <wp:extent cx="2141188" cy="3323590"/>
                <wp:effectExtent l="0" t="0" r="0" b="0"/>
                <wp:wrapNone/>
                <wp:docPr id="4118" name="TextBox 59"/>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188" cy="3323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022C8A"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The first chart shows the amount of waste generated over time, overlaid with </w:t>
                            </w:r>
                            <w:proofErr w:type="gramStart"/>
                            <w:r w:rsidRPr="002A10EF">
                              <w:rPr>
                                <w:rFonts w:asciiTheme="majorHAnsi" w:hAnsiTheme="majorHAnsi" w:cs="Arial"/>
                                <w:color w:val="000000" w:themeColor="text1"/>
                                <w:kern w:val="24"/>
                              </w:rPr>
                              <w:t>the  resource</w:t>
                            </w:r>
                            <w:proofErr w:type="gramEnd"/>
                            <w:r w:rsidRPr="002A10EF">
                              <w:rPr>
                                <w:rFonts w:asciiTheme="majorHAnsi" w:hAnsiTheme="majorHAnsi" w:cs="Arial"/>
                                <w:color w:val="000000" w:themeColor="text1"/>
                                <w:kern w:val="24"/>
                              </w:rPr>
                              <w:t xml:space="preserve"> recovery rate trend line. Waste generated each year is further broken down to the amount sent to disposal, and recovery fates. </w:t>
                            </w:r>
                          </w:p>
                          <w:p w14:paraId="4D739248"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The second chart shows the amount of waste generated by material category for the year selected in the top right-hand corner of the screen. </w:t>
                            </w:r>
                          </w:p>
                          <w:p w14:paraId="65BFC093"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The third chart presents the resource recovery rate and recycling rate for each waste stream over time.</w:t>
                            </w:r>
                          </w:p>
                        </w:txbxContent>
                      </wps:txbx>
                      <wps:bodyPr wrap="square">
                        <a:spAutoFit/>
                      </wps:bodyPr>
                    </wps:wsp>
                  </a:graphicData>
                </a:graphic>
                <wp14:sizeRelH relativeFrom="margin">
                  <wp14:pctWidth>0</wp14:pctWidth>
                </wp14:sizeRelH>
              </wp:anchor>
            </w:drawing>
          </mc:Choice>
          <mc:Fallback>
            <w:pict>
              <v:rect w14:anchorId="4F9878FF" id="_x0000_s1090" style="position:absolute;margin-left:790.35pt;margin-top:18.95pt;width:168.6pt;height:261.7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" filled="f" stroked="f">
                <v:shadow color="#eeece1 [3214]"/>
                <v:textbox style="mso-fit-shape-to-text:t">
                  <w:txbxContent>
                    <w:p w14:paraId="6B022C8A"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The first chart shows the amount of waste generated over time, overlaid with </w:t>
                      </w:r>
                      <w:proofErr w:type="gramStart"/>
                      <w:r w:rsidRPr="002A10EF">
                        <w:rPr>
                          <w:rFonts w:asciiTheme="majorHAnsi" w:hAnsiTheme="majorHAnsi" w:cs="Arial"/>
                          <w:color w:val="000000" w:themeColor="text1"/>
                          <w:kern w:val="24"/>
                        </w:rPr>
                        <w:t>the  resource</w:t>
                      </w:r>
                      <w:proofErr w:type="gramEnd"/>
                      <w:r w:rsidRPr="002A10EF">
                        <w:rPr>
                          <w:rFonts w:asciiTheme="majorHAnsi" w:hAnsiTheme="majorHAnsi" w:cs="Arial"/>
                          <w:color w:val="000000" w:themeColor="text1"/>
                          <w:kern w:val="24"/>
                        </w:rPr>
                        <w:t xml:space="preserve"> recovery rate trend line. Waste generated each year is further broken down to the amount sent to disposal, and recovery fates. </w:t>
                      </w:r>
                    </w:p>
                    <w:p w14:paraId="4D739248"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The second chart shows the amount of waste generated by material category for the year selected in the top right-hand corner of the screen. </w:t>
                      </w:r>
                    </w:p>
                    <w:p w14:paraId="65BFC093"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The third chart presents the resource recovery rate and recycling rate for each waste stream over time.</w:t>
                      </w:r>
                    </w:p>
                  </w:txbxContent>
                </v:textbox>
              </v:rect>
            </w:pict>
          </mc:Fallback>
        </mc:AlternateContent>
      </w:r>
    </w:p>
    <w:p w14:paraId="323D5DCF" w14:textId="7744A0EB" w:rsidR="00311FB8" w:rsidRDefault="00311FB8"/>
    <w:p w14:paraId="1EDE4598" w14:textId="50209330" w:rsidR="00311FB8" w:rsidRDefault="00311FB8"/>
    <w:p w14:paraId="0CBB7068" w14:textId="0DD402B4" w:rsidR="00311FB8" w:rsidRDefault="00311FB8"/>
    <w:p w14:paraId="19785A5B" w14:textId="3C94B267" w:rsidR="00311FB8" w:rsidRDefault="00CE5EF5">
      <w:r w:rsidRPr="00CE5EF5">
        <mc:AlternateContent>
          <mc:Choice Requires="wps">
            <w:drawing>
              <wp:anchor distT="0" distB="0" distL="114300" distR="114300" simplePos="0" relativeHeight="251362304" behindDoc="0" locked="0" layoutInCell="1" allowOverlap="1" wp14:anchorId="73AFC8B4" wp14:editId="300C0DB1">
                <wp:simplePos x="0" y="0"/>
                <wp:positionH relativeFrom="column">
                  <wp:posOffset>98369</wp:posOffset>
                </wp:positionH>
                <wp:positionV relativeFrom="paragraph">
                  <wp:posOffset>198570</wp:posOffset>
                </wp:positionV>
                <wp:extent cx="2288411" cy="1979295"/>
                <wp:effectExtent l="38100" t="38100" r="112395" b="116205"/>
                <wp:wrapNone/>
                <wp:docPr id="4105" name="Rectangle: Rounded Corners 42"/>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411" cy="1979295"/>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1DC18FEF" id="Rectangle: Rounded Corners 42" o:spid="_x0000_s1026" style="position:absolute;margin-left:7.75pt;margin-top:15.65pt;width:180.2pt;height:155.85pt;z-index:25136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" strokecolor="#ed7d31" strokeweight="1.5pt">
                <v:shadow on="t" color="black" opacity="26213f" origin="-.5,-.5" offset=".74836mm,.74836mm"/>
              </v:roundrect>
            </w:pict>
          </mc:Fallback>
        </mc:AlternateContent>
      </w:r>
      <w:r w:rsidRPr="00CE5EF5">
        <mc:AlternateContent>
          <mc:Choice Requires="wps">
            <w:drawing>
              <wp:anchor distT="0" distB="0" distL="114300" distR="114300" simplePos="0" relativeHeight="251396096" behindDoc="0" locked="0" layoutInCell="1" allowOverlap="1" wp14:anchorId="7367AF7B" wp14:editId="2A40BC3E">
                <wp:simplePos x="0" y="0"/>
                <wp:positionH relativeFrom="column">
                  <wp:posOffset>466090</wp:posOffset>
                </wp:positionH>
                <wp:positionV relativeFrom="paragraph">
                  <wp:posOffset>234315</wp:posOffset>
                </wp:positionV>
                <wp:extent cx="1285875" cy="276860"/>
                <wp:effectExtent l="0" t="0" r="0" b="4445"/>
                <wp:wrapNone/>
                <wp:docPr id="4110"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838069D" w14:textId="77777777" w:rsidR="00CE5EF5" w:rsidRPr="00054097" w:rsidRDefault="00CE5EF5" w:rsidP="00CE5EF5">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Headline figures</w:t>
                            </w:r>
                          </w:p>
                        </w:txbxContent>
                      </wps:txbx>
                      <wps:bodyPr wrap="square">
                        <a:spAutoFit/>
                      </wps:bodyPr>
                    </wps:wsp>
                  </a:graphicData>
                </a:graphic>
              </wp:anchor>
            </w:drawing>
          </mc:Choice>
          <mc:Fallback>
            <w:pict>
              <v:rect w14:anchorId="7367AF7B" id="_x0000_s1091" style="position:absolute;margin-left:36.7pt;margin-top:18.45pt;width:101.25pt;height:21.8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" filled="f" stroked="f">
                <v:shadow color="#eeece1 [3214]"/>
                <v:textbox style="mso-fit-shape-to-text:t">
                  <w:txbxContent>
                    <w:p w14:paraId="2838069D" w14:textId="77777777" w:rsidR="00CE5EF5" w:rsidRPr="00054097" w:rsidRDefault="00CE5EF5" w:rsidP="00CE5EF5">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Headline figures</w:t>
                      </w:r>
                    </w:p>
                  </w:txbxContent>
                </v:textbox>
              </v:rect>
            </w:pict>
          </mc:Fallback>
        </mc:AlternateContent>
      </w:r>
      <w:r w:rsidRPr="00CE5EF5">
        <mc:AlternateContent>
          <mc:Choice Requires="wpg">
            <w:drawing>
              <wp:anchor distT="0" distB="0" distL="114300" distR="114300" simplePos="0" relativeHeight="251374592" behindDoc="0" locked="0" layoutInCell="1" allowOverlap="1" wp14:anchorId="387C764C" wp14:editId="5CFA269C">
                <wp:simplePos x="0" y="0"/>
                <wp:positionH relativeFrom="column">
                  <wp:posOffset>228600</wp:posOffset>
                </wp:positionH>
                <wp:positionV relativeFrom="paragraph">
                  <wp:posOffset>239540</wp:posOffset>
                </wp:positionV>
                <wp:extent cx="330200" cy="379095"/>
                <wp:effectExtent l="0" t="0" r="0" b="1905"/>
                <wp:wrapNone/>
                <wp:docPr id="4106" name="Group 20"/>
                <wp:cNvGraphicFramePr xmlns:a="http://schemas.openxmlformats.org/drawingml/2006/main"/>
                <a:graphic xmlns:a="http://schemas.openxmlformats.org/drawingml/2006/main">
                  <a:graphicData uri="http://schemas.microsoft.com/office/word/2010/wordprocessingGroup">
                    <wpg:wgp>
                      <wpg:cNvGrpSpPr/>
                      <wpg:grpSpPr>
                        <a:xfrm>
                          <a:off x="0" y="0"/>
                          <a:ext cx="330200" cy="379095"/>
                          <a:chOff x="228600" y="3651322"/>
                          <a:chExt cx="295251" cy="346764"/>
                        </a:xfrm>
                      </wpg:grpSpPr>
                      <wps:wsp>
                        <wps:cNvPr id="4107" name="Oval 4107"/>
                        <wps:cNvSpPr>
                          <a:spLocks noChangeArrowheads="1"/>
                        </wps:cNvSpPr>
                        <wps:spPr bwMode="auto">
                          <a:xfrm>
                            <a:off x="238537" y="3677460"/>
                            <a:ext cx="210082" cy="185870"/>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08" name="TextBox 22"/>
                        <wps:cNvSpPr>
                          <a:spLocks noChangeArrowheads="1"/>
                        </wps:cNvSpPr>
                        <wps:spPr bwMode="auto">
                          <a:xfrm>
                            <a:off x="228600" y="3651322"/>
                            <a:ext cx="295251" cy="346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579388F"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387C764C" id="_x0000_s1092" style="position:absolute;margin-left:18pt;margin-top:18.85pt;width:26pt;height:29.85pt;z-index:251374592" coordorigin="2286,36513" coordsize="2952,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">
                <v:oval id="Oval 4107" o:spid="_x0000_s1093" style="position:absolute;left:2385;top:36774;width:2101;height: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" fillcolor="#ed7d31" stroked="f" strokeweight="1pt">
                  <v:shadow color="#eeece1 [3214]"/>
                </v:oval>
                <v:rect id="TextBox 22" o:spid="_x0000_s1094" style="position:absolute;left:2286;top:36513;width:295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" filled="f" stroked="f">
                  <v:shadow color="#eeece1 [3214]"/>
                  <v:textbox style="mso-fit-shape-to-text:t">
                    <w:txbxContent>
                      <w:p w14:paraId="0579388F" w14:textId="77777777" w:rsidR="00CE5EF5" w:rsidRDefault="00CE5EF5" w:rsidP="00CE5EF5">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p>
    <w:p w14:paraId="5F022370" w14:textId="2D57A9C9" w:rsidR="00311FB8" w:rsidRDefault="00CE5EF5">
      <w:r w:rsidRPr="00CE5EF5">
        <mc:AlternateContent>
          <mc:Choice Requires="wps">
            <w:drawing>
              <wp:anchor distT="0" distB="0" distL="114300" distR="114300" simplePos="0" relativeHeight="251381760" behindDoc="0" locked="0" layoutInCell="1" allowOverlap="1" wp14:anchorId="52F63AC4" wp14:editId="51288130">
                <wp:simplePos x="0" y="0"/>
                <wp:positionH relativeFrom="column">
                  <wp:posOffset>175550</wp:posOffset>
                </wp:positionH>
                <wp:positionV relativeFrom="paragraph">
                  <wp:posOffset>261161</wp:posOffset>
                </wp:positionV>
                <wp:extent cx="2118167" cy="1630680"/>
                <wp:effectExtent l="0" t="0" r="0" b="635"/>
                <wp:wrapNone/>
                <wp:docPr id="4109" name="TextBox 59"/>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167" cy="163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86B7EC"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Headline figures are displayed in the four cards across the top of the page. We have Waste generated, waste recovered, recovery rate and recycling rate. These will match the reporting year selected in the Financial year drop down filter. </w:t>
                            </w:r>
                          </w:p>
                        </w:txbxContent>
                      </wps:txbx>
                      <wps:bodyPr wrap="square">
                        <a:spAutoFit/>
                      </wps:bodyPr>
                    </wps:wsp>
                  </a:graphicData>
                </a:graphic>
                <wp14:sizeRelH relativeFrom="margin">
                  <wp14:pctWidth>0</wp14:pctWidth>
                </wp14:sizeRelH>
              </wp:anchor>
            </w:drawing>
          </mc:Choice>
          <mc:Fallback>
            <w:pict>
              <v:rect w14:anchorId="52F63AC4" id="_x0000_s1095" style="position:absolute;margin-left:13.8pt;margin-top:20.55pt;width:166.8pt;height:128.4pt;z-index:25138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" filled="f" stroked="f">
                <v:shadow color="#eeece1 [3214]"/>
                <v:textbox style="mso-fit-shape-to-text:t">
                  <w:txbxContent>
                    <w:p w14:paraId="1986B7EC" w14:textId="77777777" w:rsidR="00CE5EF5" w:rsidRPr="002A10EF" w:rsidRDefault="00CE5EF5" w:rsidP="00CE5EF5">
                      <w:pPr>
                        <w:kinsoku w:val="0"/>
                        <w:overflowPunct w:val="0"/>
                        <w:textAlignment w:val="baseline"/>
                        <w:rPr>
                          <w:rFonts w:asciiTheme="majorHAnsi" w:hAnsiTheme="majorHAnsi" w:cs="Arial"/>
                          <w:color w:val="000000" w:themeColor="text1"/>
                          <w:kern w:val="24"/>
                        </w:rPr>
                      </w:pPr>
                      <w:r w:rsidRPr="002A10EF">
                        <w:rPr>
                          <w:rFonts w:asciiTheme="majorHAnsi" w:hAnsiTheme="majorHAnsi" w:cs="Arial"/>
                          <w:color w:val="000000" w:themeColor="text1"/>
                          <w:kern w:val="24"/>
                        </w:rPr>
                        <w:t xml:space="preserve">Headline figures are displayed in the four cards across the top of the page. We have Waste generated, waste recovered, recovery rate and recycling rate. These will match the reporting year selected in the Financial year drop down filter. </w:t>
                      </w:r>
                    </w:p>
                  </w:txbxContent>
                </v:textbox>
              </v:rect>
            </w:pict>
          </mc:Fallback>
        </mc:AlternateContent>
      </w:r>
    </w:p>
    <w:p w14:paraId="24D71D52" w14:textId="77777777" w:rsidR="00311FB8" w:rsidRDefault="00311FB8"/>
    <w:p w14:paraId="3E0F189F" w14:textId="77777777" w:rsidR="00EC353C" w:rsidRDefault="00EC353C"/>
    <w:p w14:paraId="068DECFF" w14:textId="77777777" w:rsidR="00CE5EF5" w:rsidRDefault="00CE5EF5"/>
    <w:p w14:paraId="73ABA2E6" w14:textId="56DB1020" w:rsidR="00E83909" w:rsidRDefault="00C87E0B" w:rsidP="00E83909">
      <w:pPr>
        <w:pStyle w:val="Heading2"/>
        <w:numPr>
          <w:ilvl w:val="0"/>
          <w:numId w:val="0"/>
        </w:numPr>
        <w:ind w:left="709" w:hanging="709"/>
      </w:pPr>
      <w:bookmarkStart w:id="2" w:name="_Toc100316889"/>
      <w:r>
        <w:lastRenderedPageBreak/>
        <w:t>Material category</w:t>
      </w:r>
      <w:r w:rsidR="00E83909">
        <w:t xml:space="preserve"> page</w:t>
      </w:r>
      <w:bookmarkEnd w:id="2"/>
    </w:p>
    <w:p w14:paraId="0C32D57F" w14:textId="08193905" w:rsidR="00CE5EF5" w:rsidRDefault="00E83909">
      <w:r w:rsidRPr="00E83909">
        <w:drawing>
          <wp:anchor distT="0" distB="0" distL="114300" distR="114300" simplePos="0" relativeHeight="251489280" behindDoc="0" locked="0" layoutInCell="1" allowOverlap="1" wp14:anchorId="3AD8994C" wp14:editId="12AD2A16">
            <wp:simplePos x="0" y="0"/>
            <wp:positionH relativeFrom="column">
              <wp:posOffset>2650490</wp:posOffset>
            </wp:positionH>
            <wp:positionV relativeFrom="paragraph">
              <wp:posOffset>336550</wp:posOffset>
            </wp:positionV>
            <wp:extent cx="6988442" cy="5450985"/>
            <wp:effectExtent l="0" t="0" r="3175" b="0"/>
            <wp:wrapNone/>
            <wp:docPr id="5185" name="Picture 4" descr="This is the material category page of the National waste data viewer that shows yearly trend information for waste generation and resource recovery across material category and streams.">
              <a:extLst xmlns:a="http://schemas.openxmlformats.org/drawingml/2006/main">
                <a:ext uri="{FF2B5EF4-FFF2-40B4-BE49-F238E27FC236}">
                  <a16:creationId xmlns:a16="http://schemas.microsoft.com/office/drawing/2014/main" id="{5E74AB28-3B7B-4E05-80A4-6AF4F8020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Picture 4" descr="This is the material category page of the National waste data viewer that shows yearly trend information for waste generation and resource recovery across material category and streams.">
                      <a:extLst>
                        <a:ext uri="{FF2B5EF4-FFF2-40B4-BE49-F238E27FC236}">
                          <a16:creationId xmlns:a16="http://schemas.microsoft.com/office/drawing/2014/main" id="{5E74AB28-3B7B-4E05-80A4-6AF4F8020B01}"/>
                        </a:ext>
                      </a:extLst>
                    </pic:cNvPr>
                    <pic:cNvPicPr>
                      <a:picLocks noChangeAspect="1"/>
                    </pic:cNvPicPr>
                  </pic:nvPicPr>
                  <pic:blipFill>
                    <a:blip r:embed="rId20"/>
                    <a:stretch>
                      <a:fillRect/>
                    </a:stretch>
                  </pic:blipFill>
                  <pic:spPr>
                    <a:xfrm>
                      <a:off x="0" y="0"/>
                      <a:ext cx="6988442" cy="5450985"/>
                    </a:xfrm>
                    <a:prstGeom prst="rect">
                      <a:avLst/>
                    </a:prstGeom>
                  </pic:spPr>
                </pic:pic>
              </a:graphicData>
            </a:graphic>
          </wp:anchor>
        </w:drawing>
      </w:r>
      <w:r w:rsidRPr="00E83909">
        <mc:AlternateContent>
          <mc:Choice Requires="wps">
            <w:drawing>
              <wp:anchor distT="0" distB="0" distL="114300" distR="114300" simplePos="0" relativeHeight="251491328" behindDoc="0" locked="0" layoutInCell="1" allowOverlap="1" wp14:anchorId="511ECA84" wp14:editId="254C0D3C">
                <wp:simplePos x="0" y="0"/>
                <wp:positionH relativeFrom="column">
                  <wp:posOffset>0</wp:posOffset>
                </wp:positionH>
                <wp:positionV relativeFrom="paragraph">
                  <wp:posOffset>-635</wp:posOffset>
                </wp:positionV>
                <wp:extent cx="11726863" cy="307777"/>
                <wp:effectExtent l="0" t="0" r="0" b="0"/>
                <wp:wrapNone/>
                <wp:docPr id="9221" name="TextBox 7">
                  <a:extLst xmlns:a="http://schemas.openxmlformats.org/drawingml/2006/main">
                    <a:ext uri="{FF2B5EF4-FFF2-40B4-BE49-F238E27FC236}">
                      <a16:creationId xmlns:a16="http://schemas.microsoft.com/office/drawing/2014/main" id="{8D21948C-9554-4357-BB27-E8D824F032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6863" cy="3077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2521C0"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 xml:space="preserve">Just like the overview page, this page also includes filters. They are jurisdiction, waste material category and financial year. </w:t>
                            </w:r>
                          </w:p>
                        </w:txbxContent>
                      </wps:txbx>
                      <wps:bodyPr>
                        <a:spAutoFit/>
                      </wps:bodyPr>
                    </wps:wsp>
                  </a:graphicData>
                </a:graphic>
              </wp:anchor>
            </w:drawing>
          </mc:Choice>
          <mc:Fallback>
            <w:pict>
              <v:rect w14:anchorId="511ECA84" id="_x0000_s1096" style="position:absolute;margin-left:0;margin-top:-.05pt;width:923.4pt;height:24.25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" filled="f" stroked="f">
                <v:shadow color="#eeece1 [3214]"/>
                <v:textbox style="mso-fit-shape-to-text:t">
                  <w:txbxContent>
                    <w:p w14:paraId="442521C0"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 xml:space="preserve">Just like the overview page, this page also includes filters. They are jurisdiction, waste material category and financial year. </w:t>
                      </w:r>
                    </w:p>
                  </w:txbxContent>
                </v:textbox>
              </v:rect>
            </w:pict>
          </mc:Fallback>
        </mc:AlternateContent>
      </w:r>
      <w:r w:rsidRPr="00E83909">
        <mc:AlternateContent>
          <mc:Choice Requires="wpg">
            <w:drawing>
              <wp:anchor distT="0" distB="0" distL="114300" distR="114300" simplePos="0" relativeHeight="251501568" behindDoc="0" locked="0" layoutInCell="1" allowOverlap="1" wp14:anchorId="37806030" wp14:editId="3D11A4FA">
                <wp:simplePos x="0" y="0"/>
                <wp:positionH relativeFrom="column">
                  <wp:posOffset>8545195</wp:posOffset>
                </wp:positionH>
                <wp:positionV relativeFrom="paragraph">
                  <wp:posOffset>773430</wp:posOffset>
                </wp:positionV>
                <wp:extent cx="295275" cy="379095"/>
                <wp:effectExtent l="0" t="0" r="0" b="1905"/>
                <wp:wrapNone/>
                <wp:docPr id="4120" name="Group 46"/>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8545413" y="774542"/>
                          <a:chExt cx="295251" cy="377553"/>
                        </a:xfrm>
                      </wpg:grpSpPr>
                      <wps:wsp>
                        <wps:cNvPr id="4121" name="Oval 4121"/>
                        <wps:cNvSpPr>
                          <a:spLocks noChangeArrowheads="1"/>
                        </wps:cNvSpPr>
                        <wps:spPr bwMode="auto">
                          <a:xfrm>
                            <a:off x="8570811" y="814069"/>
                            <a:ext cx="209533" cy="184981"/>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22" name="TextBox 48"/>
                        <wps:cNvSpPr>
                          <a:spLocks noChangeArrowheads="1"/>
                        </wps:cNvSpPr>
                        <wps:spPr bwMode="auto">
                          <a:xfrm>
                            <a:off x="8545413" y="774542"/>
                            <a:ext cx="295251" cy="377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2C09D6"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wgp>
                  </a:graphicData>
                </a:graphic>
              </wp:anchor>
            </w:drawing>
          </mc:Choice>
          <mc:Fallback>
            <w:pict>
              <v:group w14:anchorId="37806030" id="_x0000_s1097" style="position:absolute;margin-left:672.85pt;margin-top:60.9pt;width:23.25pt;height:29.85pt;z-index:251501568" coordorigin="85454,7745" coordsize="2952,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">
                <v:oval id="Oval 4121" o:spid="_x0000_s1098" style="position:absolute;left:85708;top:8140;width:209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" fillcolor="#ed7d31" stroked="f" strokeweight="1pt">
                  <v:shadow color="#eeece1 [3214]"/>
                </v:oval>
                <v:rect id="TextBox 48" o:spid="_x0000_s1099" style="position:absolute;left:85454;top:7745;width:2952;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" filled="f" stroked="f">
                  <v:shadow color="#eeece1 [3214]"/>
                  <v:textbox style="mso-fit-shape-to-text:t">
                    <w:txbxContent>
                      <w:p w14:paraId="322C09D6"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w:pict>
          </mc:Fallback>
        </mc:AlternateContent>
      </w:r>
      <w:r w:rsidRPr="00E83909">
        <mc:AlternateContent>
          <mc:Choice Requires="wpg">
            <w:drawing>
              <wp:anchor distT="0" distB="0" distL="114300" distR="114300" simplePos="0" relativeHeight="251505664" behindDoc="0" locked="0" layoutInCell="1" allowOverlap="1" wp14:anchorId="6719E40A" wp14:editId="674E3ABB">
                <wp:simplePos x="0" y="0"/>
                <wp:positionH relativeFrom="column">
                  <wp:posOffset>3785870</wp:posOffset>
                </wp:positionH>
                <wp:positionV relativeFrom="paragraph">
                  <wp:posOffset>1420495</wp:posOffset>
                </wp:positionV>
                <wp:extent cx="295275" cy="379095"/>
                <wp:effectExtent l="0" t="0" r="0" b="1905"/>
                <wp:wrapNone/>
                <wp:docPr id="4124"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3786188" y="1421434"/>
                          <a:chExt cx="295251" cy="380157"/>
                        </a:xfrm>
                      </wpg:grpSpPr>
                      <wps:wsp>
                        <wps:cNvPr id="4125" name="Oval 4125"/>
                        <wps:cNvSpPr>
                          <a:spLocks noChangeArrowheads="1"/>
                        </wps:cNvSpPr>
                        <wps:spPr bwMode="auto">
                          <a:xfrm>
                            <a:off x="3803650" y="1454864"/>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26" name="TextBox 54"/>
                        <wps:cNvSpPr>
                          <a:spLocks noChangeArrowheads="1"/>
                        </wps:cNvSpPr>
                        <wps:spPr bwMode="auto">
                          <a:xfrm>
                            <a:off x="3786188" y="1421434"/>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6962FE"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wps:txbx>
                        <wps:bodyPr>
                          <a:spAutoFit/>
                        </wps:bodyPr>
                      </wps:wsp>
                    </wpg:wgp>
                  </a:graphicData>
                </a:graphic>
              </wp:anchor>
            </w:drawing>
          </mc:Choice>
          <mc:Fallback>
            <w:pict>
              <v:group w14:anchorId="6719E40A" id="_x0000_s1100" style="position:absolute;margin-left:298.1pt;margin-top:111.85pt;width:23.25pt;height:29.85pt;z-index:251505664" coordorigin="37861,14214"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">
                <v:oval id="Oval 4125" o:spid="_x0000_s1101" style="position:absolute;left:38036;top:14548;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" fillcolor="#ed7d31" stroked="f" strokeweight="1pt">
                  <v:shadow color="#eeece1 [3214]"/>
                </v:oval>
                <v:rect id="TextBox 54" o:spid="_x0000_s1102" style="position:absolute;left:37861;top:14214;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" filled="f" stroked="f">
                  <v:shadow color="#eeece1 [3214]"/>
                  <v:textbox style="mso-fit-shape-to-text:t">
                    <w:txbxContent>
                      <w:p w14:paraId="426962FE"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v:textbox>
                </v:rect>
              </v:group>
            </w:pict>
          </mc:Fallback>
        </mc:AlternateContent>
      </w:r>
      <w:r w:rsidRPr="00E83909">
        <mc:AlternateContent>
          <mc:Choice Requires="wpg">
            <w:drawing>
              <wp:anchor distT="0" distB="0" distL="114300" distR="114300" simplePos="0" relativeHeight="251509760" behindDoc="0" locked="0" layoutInCell="1" allowOverlap="1" wp14:anchorId="3F3015BD" wp14:editId="32BECC87">
                <wp:simplePos x="0" y="0"/>
                <wp:positionH relativeFrom="column">
                  <wp:posOffset>10162540</wp:posOffset>
                </wp:positionH>
                <wp:positionV relativeFrom="paragraph">
                  <wp:posOffset>1146810</wp:posOffset>
                </wp:positionV>
                <wp:extent cx="1720850" cy="1451178"/>
                <wp:effectExtent l="0" t="0" r="0" b="0"/>
                <wp:wrapNone/>
                <wp:docPr id="4127" name="Group 8"/>
                <wp:cNvGraphicFramePr xmlns:a="http://schemas.openxmlformats.org/drawingml/2006/main"/>
                <a:graphic xmlns:a="http://schemas.openxmlformats.org/drawingml/2006/main">
                  <a:graphicData uri="http://schemas.microsoft.com/office/word/2010/wordprocessingGroup">
                    <wpg:wgp>
                      <wpg:cNvGrpSpPr/>
                      <wpg:grpSpPr>
                        <a:xfrm>
                          <a:off x="0" y="0"/>
                          <a:ext cx="1720850" cy="1451178"/>
                          <a:chOff x="10163045" y="1147764"/>
                          <a:chExt cx="1504282" cy="1424766"/>
                        </a:xfrm>
                      </wpg:grpSpPr>
                      <wps:wsp>
                        <wps:cNvPr id="32" name="TextBox 55"/>
                        <wps:cNvSpPr>
                          <a:spLocks noChangeArrowheads="1"/>
                        </wps:cNvSpPr>
                        <wps:spPr bwMode="auto">
                          <a:xfrm>
                            <a:off x="10163045" y="1433500"/>
                            <a:ext cx="1504282" cy="1139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13A1D5"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To clear the filters and changes made to your view of the data, select the eraser button near the filters</w:t>
                              </w:r>
                            </w:p>
                          </w:txbxContent>
                        </wps:txbx>
                        <wps:bodyPr>
                          <a:spAutoFit/>
                        </wps:bodyPr>
                      </wps:wsp>
                      <wpg:grpSp>
                        <wpg:cNvPr id="33" name="Group 33"/>
                        <wpg:cNvGrpSpPr/>
                        <wpg:grpSpPr>
                          <a:xfrm>
                            <a:off x="10205620" y="1147764"/>
                            <a:ext cx="1319710" cy="399627"/>
                            <a:chOff x="10205620" y="1147764"/>
                            <a:chExt cx="1319710" cy="399627"/>
                          </a:xfrm>
                        </wpg:grpSpPr>
                        <wpg:grpSp>
                          <wpg:cNvPr id="34" name="Group 34"/>
                          <wpg:cNvGrpSpPr/>
                          <wpg:grpSpPr>
                            <a:xfrm>
                              <a:off x="10205620" y="1152521"/>
                              <a:ext cx="295306" cy="372195"/>
                              <a:chOff x="10205620" y="1152526"/>
                              <a:chExt cx="295282" cy="373238"/>
                            </a:xfrm>
                          </wpg:grpSpPr>
                          <wps:wsp>
                            <wps:cNvPr id="35" name="Oval 35"/>
                            <wps:cNvSpPr>
                              <a:spLocks noChangeArrowheads="1"/>
                            </wps:cNvSpPr>
                            <wps:spPr bwMode="auto">
                              <a:xfrm>
                                <a:off x="10217165" y="1193078"/>
                                <a:ext cx="209528" cy="184430"/>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36" name="TextBox 10"/>
                            <wps:cNvSpPr>
                              <a:spLocks noChangeArrowheads="1"/>
                            </wps:cNvSpPr>
                            <wps:spPr bwMode="auto">
                              <a:xfrm>
                                <a:off x="10205620" y="1152526"/>
                                <a:ext cx="295282" cy="373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917B27C"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grpSp>
                        <wps:wsp>
                          <wps:cNvPr id="37" name="TextBox 55"/>
                          <wps:cNvSpPr>
                            <a:spLocks noChangeArrowheads="1"/>
                          </wps:cNvSpPr>
                          <wps:spPr bwMode="auto">
                            <a:xfrm>
                              <a:off x="10442913" y="1147764"/>
                              <a:ext cx="1082417" cy="399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6DD3E8D"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lang w:val="en-US"/>
                                  </w:rPr>
                                </w:pPr>
                                <w:r w:rsidRPr="00054097">
                                  <w:rPr>
                                    <w:rFonts w:asciiTheme="majorHAnsi" w:hAnsiTheme="majorHAnsi" w:cs="Arial"/>
                                    <w:b/>
                                    <w:bCs/>
                                    <w:color w:val="000000" w:themeColor="text1"/>
                                    <w:kern w:val="24"/>
                                  </w:rPr>
                                  <w:t>Clear filters</w:t>
                                </w:r>
                              </w:p>
                            </w:txbxContent>
                          </wps:txbx>
                          <wps:bodyPr>
                            <a:spAutoFit/>
                          </wps:bodyPr>
                        </wps:wsp>
                      </wpg:grpSp>
                    </wpg:wgp>
                  </a:graphicData>
                </a:graphic>
              </wp:anchor>
            </w:drawing>
          </mc:Choice>
          <mc:Fallback>
            <w:pict>
              <v:group w14:anchorId="3F3015BD" id="Group 8" o:spid="_x0000_s1103" style="position:absolute;margin-left:800.2pt;margin-top:90.3pt;width:135.5pt;height:114.25pt;z-index:251509760" coordorigin="101630,11477" coordsize="15042,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">
                <v:rect id="_x0000_s1104" style="position:absolute;left:101630;top:14335;width:15043;height:1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" filled="f" stroked="f">
                  <v:shadow color="#eeece1 [3214]"/>
                  <v:textbox style="mso-fit-shape-to-text:t">
                    <w:txbxContent>
                      <w:p w14:paraId="1B13A1D5"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To clear the filters and changes made to your view of the data, select the eraser button near the filters</w:t>
                        </w:r>
                      </w:p>
                    </w:txbxContent>
                  </v:textbox>
                </v:rect>
                <v:group id="Group 33" o:spid="_x0000_s1105" style="position:absolute;left:102056;top:11477;width:13197;height:3996" coordorigin="102056,11477" coordsize="13197,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106" style="position:absolute;left:102056;top:11525;width:2953;height:3722" coordorigin="102056,11525" coordsize="2952,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35" o:spid="_x0000_s1107" style="position:absolute;left:102171;top:11930;width:2095;height:1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" fillcolor="#ed7d31" stroked="f" strokeweight="1pt">
                      <v:shadow color="#eeece1 [3214]"/>
                    </v:oval>
                    <v:rect id="TextBox 10" o:spid="_x0000_s1108" style="position:absolute;left:102056;top:11525;width:2953;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" filled="f" stroked="f">
                      <v:shadow color="#eeece1 [3214]"/>
                      <v:textbox style="mso-fit-shape-to-text:t">
                        <w:txbxContent>
                          <w:p w14:paraId="7917B27C"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v:rect id="_x0000_s1109" style="position:absolute;left:104429;top:11477;width:10824;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" filled="f" stroked="f">
                    <v:shadow color="#eeece1 [3214]"/>
                    <v:textbox style="mso-fit-shape-to-text:t">
                      <w:txbxContent>
                        <w:p w14:paraId="06DD3E8D"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lang w:val="en-US"/>
                            </w:rPr>
                          </w:pPr>
                          <w:r w:rsidRPr="00054097">
                            <w:rPr>
                              <w:rFonts w:asciiTheme="majorHAnsi" w:hAnsiTheme="majorHAnsi" w:cs="Arial"/>
                              <w:b/>
                              <w:bCs/>
                              <w:color w:val="000000" w:themeColor="text1"/>
                              <w:kern w:val="24"/>
                            </w:rPr>
                            <w:t>Clear filters</w:t>
                          </w:r>
                        </w:p>
                      </w:txbxContent>
                    </v:textbox>
                  </v:rect>
                </v:group>
              </v:group>
            </w:pict>
          </mc:Fallback>
        </mc:AlternateContent>
      </w:r>
      <w:r w:rsidRPr="00E83909">
        <mc:AlternateContent>
          <mc:Choice Requires="wpg">
            <w:drawing>
              <wp:anchor distT="0" distB="0" distL="114300" distR="114300" simplePos="0" relativeHeight="251523072" behindDoc="0" locked="0" layoutInCell="1" allowOverlap="1" wp14:anchorId="1A132C78" wp14:editId="36676157">
                <wp:simplePos x="0" y="0"/>
                <wp:positionH relativeFrom="column">
                  <wp:posOffset>247650</wp:posOffset>
                </wp:positionH>
                <wp:positionV relativeFrom="paragraph">
                  <wp:posOffset>1137285</wp:posOffset>
                </wp:positionV>
                <wp:extent cx="1701841" cy="1956049"/>
                <wp:effectExtent l="0" t="0" r="0" b="6350"/>
                <wp:wrapNone/>
                <wp:docPr id="38" name="Group 12"/>
                <wp:cNvGraphicFramePr xmlns:a="http://schemas.openxmlformats.org/drawingml/2006/main"/>
                <a:graphic xmlns:a="http://schemas.openxmlformats.org/drawingml/2006/main">
                  <a:graphicData uri="http://schemas.microsoft.com/office/word/2010/wordprocessingGroup">
                    <wpg:wgp>
                      <wpg:cNvGrpSpPr/>
                      <wpg:grpSpPr>
                        <a:xfrm>
                          <a:off x="0" y="0"/>
                          <a:ext cx="1701841" cy="1956049"/>
                          <a:chOff x="247650" y="1138237"/>
                          <a:chExt cx="1700300" cy="1955804"/>
                        </a:xfrm>
                      </wpg:grpSpPr>
                      <wpg:grpSp>
                        <wpg:cNvPr id="39" name="Group 39"/>
                        <wpg:cNvGrpSpPr/>
                        <wpg:grpSpPr>
                          <a:xfrm>
                            <a:off x="296650" y="1159204"/>
                            <a:ext cx="331170" cy="379047"/>
                            <a:chOff x="296650" y="1159209"/>
                            <a:chExt cx="295409" cy="380109"/>
                          </a:xfrm>
                        </wpg:grpSpPr>
                        <wps:wsp>
                          <wps:cNvPr id="40" name="Oval 40"/>
                          <wps:cNvSpPr>
                            <a:spLocks noChangeArrowheads="1"/>
                          </wps:cNvSpPr>
                          <wps:spPr bwMode="auto">
                            <a:xfrm>
                              <a:off x="299630" y="1192297"/>
                              <a:ext cx="209389" cy="186234"/>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3" name="TextBox 22"/>
                          <wps:cNvSpPr>
                            <a:spLocks noChangeArrowheads="1"/>
                          </wps:cNvSpPr>
                          <wps:spPr bwMode="auto">
                            <a:xfrm>
                              <a:off x="296650" y="1159209"/>
                              <a:ext cx="295409" cy="3801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6276D3"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grpSp>
                      <wps:wsp>
                        <wps:cNvPr id="46" name="TextBox 59"/>
                        <wps:cNvSpPr>
                          <a:spLocks noChangeArrowheads="1"/>
                        </wps:cNvSpPr>
                        <wps:spPr bwMode="auto">
                          <a:xfrm>
                            <a:off x="247650" y="1368962"/>
                            <a:ext cx="1641892" cy="1725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D368D6"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Let’s have a look at filtering a chart by individual material category. If you click on organics. The chart and headline figures in the four cards at the top change to this selection.</w:t>
                              </w:r>
                            </w:p>
                          </w:txbxContent>
                        </wps:txbx>
                        <wps:bodyPr>
                          <a:spAutoFit/>
                        </wps:bodyPr>
                      </wps:wsp>
                      <wps:wsp>
                        <wps:cNvPr id="48" name="TextBox 55"/>
                        <wps:cNvSpPr>
                          <a:spLocks noChangeArrowheads="1"/>
                        </wps:cNvSpPr>
                        <wps:spPr bwMode="auto">
                          <a:xfrm>
                            <a:off x="519225" y="1138237"/>
                            <a:ext cx="1428725" cy="4069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B5B7C7"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lang w:val="en-US"/>
                                </w:rPr>
                              </w:pPr>
                              <w:r w:rsidRPr="00054097">
                                <w:rPr>
                                  <w:rFonts w:asciiTheme="majorHAnsi" w:hAnsiTheme="majorHAnsi" w:cs="Arial"/>
                                  <w:b/>
                                  <w:bCs/>
                                  <w:color w:val="000000" w:themeColor="text1"/>
                                  <w:kern w:val="24"/>
                                </w:rPr>
                                <w:t>Filtering</w:t>
                              </w:r>
                            </w:p>
                          </w:txbxContent>
                        </wps:txbx>
                        <wps:bodyPr>
                          <a:spAutoFit/>
                        </wps:bodyPr>
                      </wps:wsp>
                    </wpg:wgp>
                  </a:graphicData>
                </a:graphic>
              </wp:anchor>
            </w:drawing>
          </mc:Choice>
          <mc:Fallback>
            <w:pict>
              <v:group w14:anchorId="1A132C78" id="Group 12" o:spid="_x0000_s1110" style="position:absolute;margin-left:19.5pt;margin-top:89.55pt;width:134pt;height:154pt;z-index:251523072" coordorigin="2476,11382" coordsize="17003,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">
                <v:group id="Group 39" o:spid="_x0000_s1111" style="position:absolute;left:2966;top:11592;width:3312;height:3790" coordorigin="2966,11592" coordsize="2954,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40" o:spid="_x0000_s1112" style="position:absolute;left:2996;top:11922;width:2094;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" fillcolor="#ed7d31" stroked="f" strokeweight="1pt">
                    <v:shadow color="#eeece1 [3214]"/>
                  </v:oval>
                  <v:rect id="TextBox 22" o:spid="_x0000_s1113" style="position:absolute;left:2966;top:11592;width:2954;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" filled="f" stroked="f">
                    <v:shadow color="#eeece1 [3214]"/>
                    <v:textbox style="mso-fit-shape-to-text:t">
                      <w:txbxContent>
                        <w:p w14:paraId="786276D3"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v:rect id="_x0000_s1114" style="position:absolute;left:2476;top:13689;width:16419;height:1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" filled="f" stroked="f">
                  <v:shadow color="#eeece1 [3214]"/>
                  <v:textbox style="mso-fit-shape-to-text:t">
                    <w:txbxContent>
                      <w:p w14:paraId="5AD368D6"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Let’s have a look at filtering a chart by individual material category. If you click on organics. The chart and headline figures in the four cards at the top change to this selection.</w:t>
                        </w:r>
                      </w:p>
                    </w:txbxContent>
                  </v:textbox>
                </v:rect>
                <v:rect id="_x0000_s1115" style="position:absolute;left:5192;top:11382;width:14287;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" filled="f" stroked="f">
                  <v:shadow color="#eeece1 [3214]"/>
                  <v:textbox style="mso-fit-shape-to-text:t">
                    <w:txbxContent>
                      <w:p w14:paraId="25B5B7C7"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lang w:val="en-US"/>
                          </w:rPr>
                        </w:pPr>
                        <w:r w:rsidRPr="00054097">
                          <w:rPr>
                            <w:rFonts w:asciiTheme="majorHAnsi" w:hAnsiTheme="majorHAnsi" w:cs="Arial"/>
                            <w:b/>
                            <w:bCs/>
                            <w:color w:val="000000" w:themeColor="text1"/>
                            <w:kern w:val="24"/>
                          </w:rPr>
                          <w:t>Filtering</w:t>
                        </w:r>
                      </w:p>
                    </w:txbxContent>
                  </v:textbox>
                </v:rect>
              </v:group>
            </w:pict>
          </mc:Fallback>
        </mc:AlternateContent>
      </w:r>
      <w:r w:rsidRPr="00E83909">
        <mc:AlternateContent>
          <mc:Choice Requires="wpg">
            <w:drawing>
              <wp:anchor distT="0" distB="0" distL="114300" distR="114300" simplePos="0" relativeHeight="251539456" behindDoc="0" locked="0" layoutInCell="1" allowOverlap="1" wp14:anchorId="5538A0DA" wp14:editId="79B60BBA">
                <wp:simplePos x="0" y="0"/>
                <wp:positionH relativeFrom="column">
                  <wp:posOffset>10213975</wp:posOffset>
                </wp:positionH>
                <wp:positionV relativeFrom="paragraph">
                  <wp:posOffset>3668395</wp:posOffset>
                </wp:positionV>
                <wp:extent cx="295275" cy="379095"/>
                <wp:effectExtent l="0" t="0" r="0" b="1905"/>
                <wp:wrapNone/>
                <wp:docPr id="49"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10214052" y="3669634"/>
                          <a:chExt cx="295251" cy="380157"/>
                        </a:xfrm>
                      </wpg:grpSpPr>
                      <wps:wsp>
                        <wps:cNvPr id="51" name="Oval 51"/>
                        <wps:cNvSpPr>
                          <a:spLocks noChangeArrowheads="1"/>
                        </wps:cNvSpPr>
                        <wps:spPr bwMode="auto">
                          <a:xfrm>
                            <a:off x="10231513" y="3703064"/>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 name="TextBox 54"/>
                        <wps:cNvSpPr>
                          <a:spLocks noChangeArrowheads="1"/>
                        </wps:cNvSpPr>
                        <wps:spPr bwMode="auto">
                          <a:xfrm>
                            <a:off x="10214052" y="3669634"/>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9198A6"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wps:txbx>
                        <wps:bodyPr>
                          <a:spAutoFit/>
                        </wps:bodyPr>
                      </wps:wsp>
                    </wpg:wgp>
                  </a:graphicData>
                </a:graphic>
              </wp:anchor>
            </w:drawing>
          </mc:Choice>
          <mc:Fallback>
            <w:pict>
              <v:group w14:anchorId="5538A0DA" id="_x0000_s1116" style="position:absolute;margin-left:804.25pt;margin-top:288.85pt;width:23.25pt;height:29.85pt;z-index:251539456" coordorigin="102140,36696"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">
                <v:oval id="Oval 51" o:spid="_x0000_s1117" style="position:absolute;left:102315;top:37030;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" fillcolor="#ed7d31" stroked="f" strokeweight="1pt">
                  <v:shadow color="#eeece1 [3214]"/>
                </v:oval>
                <v:rect id="TextBox 54" o:spid="_x0000_s1118" style="position:absolute;left:102140;top:36696;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" filled="f" stroked="f">
                  <v:shadow color="#eeece1 [3214]"/>
                  <v:textbox style="mso-fit-shape-to-text:t">
                    <w:txbxContent>
                      <w:p w14:paraId="1B9198A6"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v:textbox>
                </v:rect>
              </v:group>
            </w:pict>
          </mc:Fallback>
        </mc:AlternateContent>
      </w:r>
      <w:r w:rsidRPr="00E83909">
        <mc:AlternateContent>
          <mc:Choice Requires="wpg">
            <w:drawing>
              <wp:anchor distT="0" distB="0" distL="114300" distR="114300" simplePos="0" relativeHeight="251547648" behindDoc="0" locked="0" layoutInCell="1" allowOverlap="1" wp14:anchorId="53360417" wp14:editId="5A47B6E7">
                <wp:simplePos x="0" y="0"/>
                <wp:positionH relativeFrom="column">
                  <wp:posOffset>6392545</wp:posOffset>
                </wp:positionH>
                <wp:positionV relativeFrom="paragraph">
                  <wp:posOffset>3115945</wp:posOffset>
                </wp:positionV>
                <wp:extent cx="295275" cy="379095"/>
                <wp:effectExtent l="0" t="0" r="0" b="1905"/>
                <wp:wrapNone/>
                <wp:docPr id="53"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6393023" y="3117056"/>
                          <a:chExt cx="295251" cy="380157"/>
                        </a:xfrm>
                      </wpg:grpSpPr>
                      <wps:wsp>
                        <wps:cNvPr id="54" name="Oval 54"/>
                        <wps:cNvSpPr>
                          <a:spLocks noChangeArrowheads="1"/>
                        </wps:cNvSpPr>
                        <wps:spPr bwMode="auto">
                          <a:xfrm>
                            <a:off x="6410484" y="3150486"/>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5" name="TextBox 51"/>
                        <wps:cNvSpPr>
                          <a:spLocks noChangeArrowheads="1"/>
                        </wps:cNvSpPr>
                        <wps:spPr bwMode="auto">
                          <a:xfrm>
                            <a:off x="6393023" y="3117056"/>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625C997"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53360417" id="_x0000_s1119" style="position:absolute;margin-left:503.35pt;margin-top:245.35pt;width:23.25pt;height:29.85pt;z-index:251547648" coordorigin="63930,31170"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">
                <v:oval id="Oval 54" o:spid="_x0000_s1120" style="position:absolute;left:64104;top:31504;width:2096;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" fillcolor="#ed7d31" stroked="f" strokeweight="1pt">
                  <v:shadow color="#eeece1 [3214]"/>
                </v:oval>
                <v:rect id="TextBox 51" o:spid="_x0000_s1121" style="position:absolute;left:63930;top:31170;width:2952;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" filled="f" stroked="f">
                  <v:shadow color="#eeece1 [3214]"/>
                  <v:textbox style="mso-fit-shape-to-text:t">
                    <w:txbxContent>
                      <w:p w14:paraId="1625C997"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r w:rsidRPr="00E83909">
        <mc:AlternateContent>
          <mc:Choice Requires="wps">
            <w:drawing>
              <wp:anchor distT="0" distB="0" distL="114300" distR="114300" simplePos="0" relativeHeight="251561984" behindDoc="0" locked="0" layoutInCell="1" allowOverlap="1" wp14:anchorId="4FFA336F" wp14:editId="424945A1">
                <wp:simplePos x="0" y="0"/>
                <wp:positionH relativeFrom="column">
                  <wp:posOffset>219075</wp:posOffset>
                </wp:positionH>
                <wp:positionV relativeFrom="paragraph">
                  <wp:posOffset>3955415</wp:posOffset>
                </wp:positionV>
                <wp:extent cx="1641475" cy="1015663"/>
                <wp:effectExtent l="0" t="0" r="0" b="0"/>
                <wp:wrapNone/>
                <wp:docPr id="9233" name="TextBox 59">
                  <a:extLst xmlns:a="http://schemas.openxmlformats.org/drawingml/2006/main">
                    <a:ext uri="{FF2B5EF4-FFF2-40B4-BE49-F238E27FC236}">
                      <a16:creationId xmlns:a16="http://schemas.microsoft.com/office/drawing/2014/main" id="{67F0FCDE-09F6-4B61-84B2-CD569B8EAF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10156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97ACDA" w14:textId="77777777" w:rsidR="00E83909" w:rsidRPr="00C87E0B" w:rsidRDefault="00E83909" w:rsidP="00E83909">
                            <w:pPr>
                              <w:kinsoku w:val="0"/>
                              <w:overflowPunct w:val="0"/>
                              <w:textAlignment w:val="baseline"/>
                              <w:rPr>
                                <w:rFonts w:asciiTheme="majorHAnsi" w:hAnsiTheme="majorHAnsi" w:cs="Arial"/>
                                <w:color w:val="000000" w:themeColor="text1"/>
                                <w:kern w:val="24"/>
                                <w:lang w:val="en-US"/>
                              </w:rPr>
                            </w:pPr>
                            <w:r w:rsidRPr="00C87E0B">
                              <w:rPr>
                                <w:rFonts w:asciiTheme="majorHAnsi" w:hAnsiTheme="majorHAnsi" w:cs="Arial"/>
                                <w:color w:val="000000" w:themeColor="text1"/>
                                <w:kern w:val="24"/>
                              </w:rPr>
                              <w:t xml:space="preserve">By hovering over the Sankey diagram visual on the right, you can see the waste fate figures by disposal, recycling and energy </w:t>
                            </w:r>
                            <w:proofErr w:type="gramStart"/>
                            <w:r w:rsidRPr="00C87E0B">
                              <w:rPr>
                                <w:rFonts w:asciiTheme="majorHAnsi" w:hAnsiTheme="majorHAnsi" w:cs="Arial"/>
                                <w:color w:val="000000" w:themeColor="text1"/>
                                <w:kern w:val="24"/>
                              </w:rPr>
                              <w:t>recovery..</w:t>
                            </w:r>
                            <w:proofErr w:type="gramEnd"/>
                            <w:r w:rsidRPr="00C87E0B">
                              <w:rPr>
                                <w:rFonts w:asciiTheme="majorHAnsi" w:hAnsiTheme="majorHAnsi" w:cs="Arial"/>
                                <w:color w:val="000000" w:themeColor="text1"/>
                                <w:kern w:val="24"/>
                              </w:rPr>
                              <w:t xml:space="preserve"> </w:t>
                            </w:r>
                          </w:p>
                        </w:txbxContent>
                      </wps:txbx>
                      <wps:bodyPr>
                        <a:spAutoFit/>
                      </wps:bodyPr>
                    </wps:wsp>
                  </a:graphicData>
                </a:graphic>
              </wp:anchor>
            </w:drawing>
          </mc:Choice>
          <mc:Fallback>
            <w:pict>
              <v:rect w14:anchorId="4FFA336F" id="_x0000_s1122" style="position:absolute;margin-left:17.25pt;margin-top:311.45pt;width:129.25pt;height:79.9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" filled="f" stroked="f">
                <v:shadow color="#eeece1 [3214]"/>
                <v:textbox style="mso-fit-shape-to-text:t">
                  <w:txbxContent>
                    <w:p w14:paraId="7797ACDA" w14:textId="77777777" w:rsidR="00E83909" w:rsidRPr="00C87E0B" w:rsidRDefault="00E83909" w:rsidP="00E83909">
                      <w:pPr>
                        <w:kinsoku w:val="0"/>
                        <w:overflowPunct w:val="0"/>
                        <w:textAlignment w:val="baseline"/>
                        <w:rPr>
                          <w:rFonts w:asciiTheme="majorHAnsi" w:hAnsiTheme="majorHAnsi" w:cs="Arial"/>
                          <w:color w:val="000000" w:themeColor="text1"/>
                          <w:kern w:val="24"/>
                          <w:lang w:val="en-US"/>
                        </w:rPr>
                      </w:pPr>
                      <w:r w:rsidRPr="00C87E0B">
                        <w:rPr>
                          <w:rFonts w:asciiTheme="majorHAnsi" w:hAnsiTheme="majorHAnsi" w:cs="Arial"/>
                          <w:color w:val="000000" w:themeColor="text1"/>
                          <w:kern w:val="24"/>
                        </w:rPr>
                        <w:t xml:space="preserve">By hovering over the Sankey diagram visual on the right, you can see the waste fate figures by disposal, recycling and energy </w:t>
                      </w:r>
                      <w:proofErr w:type="gramStart"/>
                      <w:r w:rsidRPr="00C87E0B">
                        <w:rPr>
                          <w:rFonts w:asciiTheme="majorHAnsi" w:hAnsiTheme="majorHAnsi" w:cs="Arial"/>
                          <w:color w:val="000000" w:themeColor="text1"/>
                          <w:kern w:val="24"/>
                        </w:rPr>
                        <w:t>recovery..</w:t>
                      </w:r>
                      <w:proofErr w:type="gramEnd"/>
                      <w:r w:rsidRPr="00C87E0B">
                        <w:rPr>
                          <w:rFonts w:asciiTheme="majorHAnsi" w:hAnsiTheme="majorHAnsi" w:cs="Arial"/>
                          <w:color w:val="000000" w:themeColor="text1"/>
                          <w:kern w:val="24"/>
                        </w:rPr>
                        <w:t xml:space="preserve"> </w:t>
                      </w:r>
                    </w:p>
                  </w:txbxContent>
                </v:textbox>
              </v:rect>
            </w:pict>
          </mc:Fallback>
        </mc:AlternateContent>
      </w:r>
      <w:r w:rsidRPr="00E83909">
        <mc:AlternateContent>
          <mc:Choice Requires="wpg">
            <w:drawing>
              <wp:anchor distT="0" distB="0" distL="114300" distR="114300" simplePos="0" relativeHeight="251571200" behindDoc="0" locked="0" layoutInCell="1" allowOverlap="1" wp14:anchorId="656132E5" wp14:editId="5CEA59F9">
                <wp:simplePos x="0" y="0"/>
                <wp:positionH relativeFrom="column">
                  <wp:posOffset>6602095</wp:posOffset>
                </wp:positionH>
                <wp:positionV relativeFrom="paragraph">
                  <wp:posOffset>924560</wp:posOffset>
                </wp:positionV>
                <wp:extent cx="295275" cy="379095"/>
                <wp:effectExtent l="0" t="0" r="0" b="1905"/>
                <wp:wrapNone/>
                <wp:docPr id="62"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6602413" y="925413"/>
                          <a:chExt cx="295251" cy="380156"/>
                        </a:xfrm>
                      </wpg:grpSpPr>
                      <wps:wsp>
                        <wps:cNvPr id="63" name="Oval 63"/>
                        <wps:cNvSpPr>
                          <a:spLocks noChangeArrowheads="1"/>
                        </wps:cNvSpPr>
                        <wps:spPr bwMode="auto">
                          <a:xfrm>
                            <a:off x="6619874" y="958844"/>
                            <a:ext cx="209533" cy="186257"/>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184" name="TextBox 51"/>
                        <wps:cNvSpPr>
                          <a:spLocks noChangeArrowheads="1"/>
                        </wps:cNvSpPr>
                        <wps:spPr bwMode="auto">
                          <a:xfrm>
                            <a:off x="6602413" y="925413"/>
                            <a:ext cx="295251" cy="380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B6D3E6"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wgp>
                  </a:graphicData>
                </a:graphic>
              </wp:anchor>
            </w:drawing>
          </mc:Choice>
          <mc:Fallback>
            <w:pict>
              <v:group w14:anchorId="656132E5" id="_x0000_s1123" style="position:absolute;margin-left:519.85pt;margin-top:72.8pt;width:23.25pt;height:29.85pt;z-index:251571200" coordorigin="66024,9254"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">
                <v:oval id="Oval 63" o:spid="_x0000_s1124" style="position:absolute;left:66198;top:9588;width:2096;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" fillcolor="#ed7d31" stroked="f" strokeweight="1pt">
                  <v:shadow color="#eeece1 [3214]"/>
                </v:oval>
                <v:rect id="TextBox 51" o:spid="_x0000_s1125" style="position:absolute;left:66024;top:9254;width:2952;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" filled="f" stroked="f">
                  <v:shadow color="#eeece1 [3214]"/>
                  <v:textbox style="mso-fit-shape-to-text:t">
                    <w:txbxContent>
                      <w:p w14:paraId="77B6D3E6"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w:pict>
          </mc:Fallback>
        </mc:AlternateContent>
      </w:r>
      <w:r w:rsidRPr="00E83909">
        <mc:AlternateContent>
          <mc:Choice Requires="wps">
            <w:drawing>
              <wp:anchor distT="0" distB="0" distL="114300" distR="114300" simplePos="0" relativeHeight="251580416" behindDoc="0" locked="0" layoutInCell="1" allowOverlap="1" wp14:anchorId="258A9D0B" wp14:editId="51B784F0">
                <wp:simplePos x="0" y="0"/>
                <wp:positionH relativeFrom="column">
                  <wp:posOffset>10442575</wp:posOffset>
                </wp:positionH>
                <wp:positionV relativeFrom="paragraph">
                  <wp:posOffset>3642995</wp:posOffset>
                </wp:positionV>
                <wp:extent cx="1238250" cy="282575"/>
                <wp:effectExtent l="0" t="0" r="0" b="3175"/>
                <wp:wrapNone/>
                <wp:docPr id="9235" name="TextBox 55">
                  <a:extLst xmlns:a="http://schemas.openxmlformats.org/drawingml/2006/main">
                    <a:ext uri="{FF2B5EF4-FFF2-40B4-BE49-F238E27FC236}">
                      <a16:creationId xmlns:a16="http://schemas.microsoft.com/office/drawing/2014/main" id="{EEBA1570-AC38-4C2C-9BD4-FD8CD4C6A4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90F10B5"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 xml:space="preserve">Information </w:t>
                            </w:r>
                          </w:p>
                        </w:txbxContent>
                      </wps:txbx>
                      <wps:bodyPr>
                        <a:spAutoFit/>
                      </wps:bodyPr>
                    </wps:wsp>
                  </a:graphicData>
                </a:graphic>
              </wp:anchor>
            </w:drawing>
          </mc:Choice>
          <mc:Fallback>
            <w:pict>
              <v:rect w14:anchorId="258A9D0B" id="_x0000_s1126" style="position:absolute;margin-left:822.25pt;margin-top:286.85pt;width:97.5pt;height:22.2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" filled="f" stroked="f">
                <v:shadow color="#eeece1 [3214]"/>
                <v:textbox style="mso-fit-shape-to-text:t">
                  <w:txbxContent>
                    <w:p w14:paraId="690F10B5"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 xml:space="preserve">Information </w:t>
                      </w:r>
                    </w:p>
                  </w:txbxContent>
                </v:textbox>
              </v:rect>
            </w:pict>
          </mc:Fallback>
        </mc:AlternateContent>
      </w:r>
      <w:r w:rsidRPr="00E83909">
        <mc:AlternateContent>
          <mc:Choice Requires="wps">
            <w:drawing>
              <wp:anchor distT="0" distB="0" distL="114300" distR="114300" simplePos="0" relativeHeight="251589632" behindDoc="0" locked="0" layoutInCell="1" allowOverlap="1" wp14:anchorId="0873D225" wp14:editId="5E517895">
                <wp:simplePos x="0" y="0"/>
                <wp:positionH relativeFrom="column">
                  <wp:posOffset>10179050</wp:posOffset>
                </wp:positionH>
                <wp:positionV relativeFrom="paragraph">
                  <wp:posOffset>3968115</wp:posOffset>
                </wp:positionV>
                <wp:extent cx="1587500" cy="1169988"/>
                <wp:effectExtent l="0" t="0" r="0" b="0"/>
                <wp:wrapNone/>
                <wp:docPr id="9236" name="TextBox 55">
                  <a:extLst xmlns:a="http://schemas.openxmlformats.org/drawingml/2006/main">
                    <a:ext uri="{FF2B5EF4-FFF2-40B4-BE49-F238E27FC236}">
                      <a16:creationId xmlns:a16="http://schemas.microsoft.com/office/drawing/2014/main" id="{AD688A16-5952-49A3-A864-D9D18DC4F3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11699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4BB2CF2"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Hover over the information symbol in red to view additional information in relation to the definition of organic waste.</w:t>
                            </w:r>
                          </w:p>
                        </w:txbxContent>
                      </wps:txbx>
                      <wps:bodyPr>
                        <a:spAutoFit/>
                      </wps:bodyPr>
                    </wps:wsp>
                  </a:graphicData>
                </a:graphic>
              </wp:anchor>
            </w:drawing>
          </mc:Choice>
          <mc:Fallback>
            <w:pict>
              <v:rect w14:anchorId="0873D225" id="_x0000_s1127" style="position:absolute;margin-left:801.5pt;margin-top:312.45pt;width:125pt;height:92.1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" filled="f" stroked="f">
                <v:shadow color="#eeece1 [3214]"/>
                <v:textbox style="mso-fit-shape-to-text:t">
                  <w:txbxContent>
                    <w:p w14:paraId="74BB2CF2" w14:textId="77777777" w:rsidR="00E83909" w:rsidRPr="00C87E0B" w:rsidRDefault="00E83909" w:rsidP="00E83909">
                      <w:pPr>
                        <w:kinsoku w:val="0"/>
                        <w:overflowPunct w:val="0"/>
                        <w:textAlignment w:val="baseline"/>
                        <w:rPr>
                          <w:rFonts w:asciiTheme="majorHAnsi" w:hAnsiTheme="majorHAnsi" w:cs="Arial"/>
                          <w:color w:val="000000" w:themeColor="text1"/>
                          <w:kern w:val="24"/>
                        </w:rPr>
                      </w:pPr>
                      <w:r w:rsidRPr="00C87E0B">
                        <w:rPr>
                          <w:rFonts w:asciiTheme="majorHAnsi" w:hAnsiTheme="majorHAnsi" w:cs="Arial"/>
                          <w:color w:val="000000" w:themeColor="text1"/>
                          <w:kern w:val="24"/>
                        </w:rPr>
                        <w:t>Hover over the information symbol in red to view additional information in relation to the definition of organic waste.</w:t>
                      </w:r>
                    </w:p>
                  </w:txbxContent>
                </v:textbox>
              </v:rect>
            </w:pict>
          </mc:Fallback>
        </mc:AlternateContent>
      </w:r>
    </w:p>
    <w:p w14:paraId="300DB66D" w14:textId="77777777" w:rsidR="00CE5EF5" w:rsidRDefault="00CE5EF5"/>
    <w:p w14:paraId="6C2186E3" w14:textId="77777777" w:rsidR="00CE5EF5" w:rsidRDefault="00CE5EF5"/>
    <w:p w14:paraId="1186F053" w14:textId="4B6E079E" w:rsidR="00CE5EF5" w:rsidRDefault="00C87E0B">
      <w:r w:rsidRPr="00E83909">
        <mc:AlternateContent>
          <mc:Choice Requires="wps">
            <w:drawing>
              <wp:anchor distT="0" distB="0" distL="114300" distR="114300" simplePos="0" relativeHeight="251497472" behindDoc="0" locked="0" layoutInCell="1" allowOverlap="1" wp14:anchorId="71A4841F" wp14:editId="527341FC">
                <wp:simplePos x="0" y="0"/>
                <wp:positionH relativeFrom="column">
                  <wp:posOffset>10110470</wp:posOffset>
                </wp:positionH>
                <wp:positionV relativeFrom="paragraph">
                  <wp:posOffset>198144</wp:posOffset>
                </wp:positionV>
                <wp:extent cx="1720850" cy="1478184"/>
                <wp:effectExtent l="38100" t="38100" r="107950" b="122555"/>
                <wp:wrapNone/>
                <wp:docPr id="5192" name="Rectangle: Rounded Corners 28">
                  <a:extLst xmlns:a="http://schemas.openxmlformats.org/drawingml/2006/main">
                    <a:ext uri="{FF2B5EF4-FFF2-40B4-BE49-F238E27FC236}">
                      <a16:creationId xmlns:a16="http://schemas.microsoft.com/office/drawing/2014/main" id="{5D2DCCC3-8FD4-49A6-916D-222E494FD4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1478184"/>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V relativeFrom="margin">
                  <wp14:pctHeight>0</wp14:pctHeight>
                </wp14:sizeRelV>
              </wp:anchor>
            </w:drawing>
          </mc:Choice>
          <mc:Fallback>
            <w:pict>
              <v:roundrect w14:anchorId="00E63F25" id="Rectangle: Rounded Corners 28" o:spid="_x0000_s1026" style="position:absolute;margin-left:796.1pt;margin-top:15.6pt;width:135.5pt;height:116.4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" strokecolor="#ed7d31" strokeweight="1.5pt">
                <v:shadow on="t" color="black" opacity="26213f" origin="-.5,-.5" offset=".74836mm,.74836mm"/>
              </v:roundrect>
            </w:pict>
          </mc:Fallback>
        </mc:AlternateContent>
      </w:r>
      <w:r w:rsidRPr="00E83909">
        <mc:AlternateContent>
          <mc:Choice Requires="wps">
            <w:drawing>
              <wp:anchor distT="0" distB="0" distL="114300" distR="114300" simplePos="0" relativeHeight="251516928" behindDoc="0" locked="0" layoutInCell="1" allowOverlap="1" wp14:anchorId="5CB91ADA" wp14:editId="12807528">
                <wp:simplePos x="0" y="0"/>
                <wp:positionH relativeFrom="column">
                  <wp:posOffset>121518</wp:posOffset>
                </wp:positionH>
                <wp:positionV relativeFrom="paragraph">
                  <wp:posOffset>198143</wp:posOffset>
                </wp:positionV>
                <wp:extent cx="1720850" cy="2068493"/>
                <wp:effectExtent l="38100" t="38100" r="107950" b="122555"/>
                <wp:wrapNone/>
                <wp:docPr id="5209" name="Rectangle: Rounded Corners 42">
                  <a:extLst xmlns:a="http://schemas.openxmlformats.org/drawingml/2006/main">
                    <a:ext uri="{FF2B5EF4-FFF2-40B4-BE49-F238E27FC236}">
                      <a16:creationId xmlns:a16="http://schemas.microsoft.com/office/drawing/2014/main" id="{8DD17318-BCD7-46D9-B52F-2457E817AA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2068493"/>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V relativeFrom="margin">
                  <wp14:pctHeight>0</wp14:pctHeight>
                </wp14:sizeRelV>
              </wp:anchor>
            </w:drawing>
          </mc:Choice>
          <mc:Fallback>
            <w:pict>
              <v:roundrect w14:anchorId="1ED48B04" id="Rectangle: Rounded Corners 42" o:spid="_x0000_s1026" style="position:absolute;margin-left:9.55pt;margin-top:15.6pt;width:135.5pt;height:162.85p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" strokecolor="#ed7d31" strokeweight="1.5pt">
                <v:shadow on="t" color="black" opacity="26213f" origin="-.5,-.5" offset=".74836mm,.74836mm"/>
              </v:roundrect>
            </w:pict>
          </mc:Fallback>
        </mc:AlternateContent>
      </w:r>
    </w:p>
    <w:p w14:paraId="1FC9429A" w14:textId="77777777" w:rsidR="00CE5EF5" w:rsidRDefault="00CE5EF5"/>
    <w:p w14:paraId="142AD272" w14:textId="77777777" w:rsidR="00CE5EF5" w:rsidRDefault="00CE5EF5"/>
    <w:p w14:paraId="700557A9" w14:textId="77777777" w:rsidR="00C87E0B" w:rsidRDefault="00C87E0B"/>
    <w:p w14:paraId="76585AB4" w14:textId="77777777" w:rsidR="00C87E0B" w:rsidRDefault="00C87E0B"/>
    <w:p w14:paraId="32086835" w14:textId="77777777" w:rsidR="00C87E0B" w:rsidRDefault="00C87E0B"/>
    <w:p w14:paraId="1BDD0002" w14:textId="77777777" w:rsidR="00C87E0B" w:rsidRDefault="00C87E0B"/>
    <w:p w14:paraId="670D7427" w14:textId="4AAD2179" w:rsidR="00C87E0B" w:rsidRDefault="00C87E0B">
      <w:r w:rsidRPr="00E83909">
        <mc:AlternateContent>
          <mc:Choice Requires="wps">
            <w:drawing>
              <wp:anchor distT="0" distB="0" distL="114300" distR="114300" simplePos="0" relativeHeight="251531264" behindDoc="0" locked="0" layoutInCell="1" allowOverlap="1" wp14:anchorId="76B8CEB8" wp14:editId="0E4B3DE4">
                <wp:simplePos x="0" y="0"/>
                <wp:positionH relativeFrom="column">
                  <wp:posOffset>10145194</wp:posOffset>
                </wp:positionH>
                <wp:positionV relativeFrom="paragraph">
                  <wp:posOffset>455657</wp:posOffset>
                </wp:positionV>
                <wp:extent cx="1720850" cy="1767550"/>
                <wp:effectExtent l="38100" t="38100" r="107950" b="118745"/>
                <wp:wrapNone/>
                <wp:docPr id="5216" name="Rectangle: Rounded Corners 11">
                  <a:extLst xmlns:a="http://schemas.openxmlformats.org/drawingml/2006/main">
                    <a:ext uri="{FF2B5EF4-FFF2-40B4-BE49-F238E27FC236}">
                      <a16:creationId xmlns:a16="http://schemas.microsoft.com/office/drawing/2014/main" id="{39D7AE13-6E25-4C97-9B4B-5FDE4CD6C6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1767550"/>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V relativeFrom="margin">
                  <wp14:pctHeight>0</wp14:pctHeight>
                </wp14:sizeRelV>
              </wp:anchor>
            </w:drawing>
          </mc:Choice>
          <mc:Fallback>
            <w:pict>
              <v:roundrect w14:anchorId="7FD5533E" id="Rectangle: Rounded Corners 11" o:spid="_x0000_s1026" style="position:absolute;margin-left:798.85pt;margin-top:35.9pt;width:135.5pt;height:139.2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" strokecolor="#ed7d31" strokeweight="1.5pt">
                <v:shadow on="t" color="black" opacity="26213f" origin="-.5,-.5" offset=".74836mm,.74836mm"/>
              </v:roundrect>
            </w:pict>
          </mc:Fallback>
        </mc:AlternateContent>
      </w:r>
    </w:p>
    <w:p w14:paraId="214039CC" w14:textId="2605A9A1" w:rsidR="00C87E0B" w:rsidRDefault="00C87E0B">
      <w:r w:rsidRPr="00E83909">
        <mc:AlternateContent>
          <mc:Choice Requires="wpg">
            <w:drawing>
              <wp:anchor distT="0" distB="0" distL="114300" distR="114300" simplePos="0" relativeHeight="251552768" behindDoc="0" locked="0" layoutInCell="1" allowOverlap="1" wp14:anchorId="0C409FE0" wp14:editId="56955EB6">
                <wp:simplePos x="0" y="0"/>
                <wp:positionH relativeFrom="column">
                  <wp:posOffset>144145</wp:posOffset>
                </wp:positionH>
                <wp:positionV relativeFrom="paragraph">
                  <wp:posOffset>233045</wp:posOffset>
                </wp:positionV>
                <wp:extent cx="1798565" cy="1628140"/>
                <wp:effectExtent l="38100" t="38100" r="30480" b="105410"/>
                <wp:wrapNone/>
                <wp:docPr id="56" name="Group 20"/>
                <wp:cNvGraphicFramePr xmlns:a="http://schemas.openxmlformats.org/drawingml/2006/main"/>
                <a:graphic xmlns:a="http://schemas.openxmlformats.org/drawingml/2006/main">
                  <a:graphicData uri="http://schemas.microsoft.com/office/word/2010/wordprocessingGroup">
                    <wpg:wgp>
                      <wpg:cNvGrpSpPr/>
                      <wpg:grpSpPr>
                        <a:xfrm>
                          <a:off x="0" y="0"/>
                          <a:ext cx="1798565" cy="1628140"/>
                          <a:chOff x="139700" y="3660775"/>
                          <a:chExt cx="1798826" cy="1629253"/>
                        </a:xfrm>
                      </wpg:grpSpPr>
                      <wps:wsp>
                        <wps:cNvPr id="57" name="Rectangle: Rounded Corners 57"/>
                        <wps:cNvSpPr>
                          <a:spLocks noChangeArrowheads="1"/>
                        </wps:cNvSpPr>
                        <wps:spPr bwMode="auto">
                          <a:xfrm>
                            <a:off x="139700" y="3660775"/>
                            <a:ext cx="1720804" cy="1629253"/>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wpg:grpSp>
                        <wpg:cNvPr id="58" name="Group 58"/>
                        <wpg:cNvGrpSpPr/>
                        <wpg:grpSpPr>
                          <a:xfrm>
                            <a:off x="274660" y="3714684"/>
                            <a:ext cx="294632" cy="379234"/>
                            <a:chOff x="274660" y="3714684"/>
                            <a:chExt cx="294608" cy="377691"/>
                          </a:xfrm>
                        </wpg:grpSpPr>
                        <wps:wsp>
                          <wps:cNvPr id="59" name="Oval 59"/>
                          <wps:cNvSpPr>
                            <a:spLocks noChangeArrowheads="1"/>
                          </wps:cNvSpPr>
                          <wps:spPr bwMode="auto">
                            <a:xfrm>
                              <a:off x="300031" y="3754310"/>
                              <a:ext cx="209527" cy="185050"/>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60" name="TextBox 48"/>
                          <wps:cNvSpPr>
                            <a:spLocks noChangeArrowheads="1"/>
                          </wps:cNvSpPr>
                          <wps:spPr bwMode="auto">
                            <a:xfrm>
                              <a:off x="274660" y="3714684"/>
                              <a:ext cx="294608" cy="3776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6A1D619"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grpSp>
                      <wps:wsp>
                        <wps:cNvPr id="61" name="TextBox 55"/>
                        <wps:cNvSpPr>
                          <a:spLocks noChangeArrowheads="1"/>
                        </wps:cNvSpPr>
                        <wps:spPr bwMode="auto">
                          <a:xfrm>
                            <a:off x="509569" y="3692077"/>
                            <a:ext cx="1428957" cy="4073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587F76D"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 xml:space="preserve">Hovering </w:t>
                              </w:r>
                            </w:p>
                          </w:txbxContent>
                        </wps:txbx>
                        <wps:bodyPr>
                          <a:spAutoFit/>
                        </wps:bodyPr>
                      </wps:wsp>
                    </wpg:wgp>
                  </a:graphicData>
                </a:graphic>
                <wp14:sizeRelV relativeFrom="margin">
                  <wp14:pctHeight>0</wp14:pctHeight>
                </wp14:sizeRelV>
              </wp:anchor>
            </w:drawing>
          </mc:Choice>
          <mc:Fallback>
            <w:pict>
              <v:group w14:anchorId="0C409FE0" id="_x0000_s1128" style="position:absolute;margin-left:11.35pt;margin-top:18.35pt;width:141.6pt;height:128.2pt;z-index:251552768;mso-height-relative:margin" coordorigin="1397,36607" coordsize="17988,1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">
                <v:roundrect id="Rectangle: Rounded Corners 57" o:spid="_x0000_s1129" style="position:absolute;left:1397;top:36607;width:17208;height:16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" strokecolor="#ed7d31" strokeweight="1.5pt">
                  <v:shadow on="t" color="black" opacity="26213f" origin="-.5,-.5" offset=".74836mm,.74836mm"/>
                </v:roundrect>
                <v:group id="Group 58" o:spid="_x0000_s1130" style="position:absolute;left:2746;top:37146;width:2946;height:3793" coordorigin="2746,37146" coordsize="2946,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59" o:spid="_x0000_s1131" style="position:absolute;left:3000;top:37543;width:209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" fillcolor="#ed7d31" stroked="f" strokeweight="1pt">
                    <v:shadow color="#eeece1 [3214]"/>
                  </v:oval>
                  <v:rect id="TextBox 48" o:spid="_x0000_s1132" style="position:absolute;left:2746;top:37146;width:2946;height: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" filled="f" stroked="f">
                    <v:shadow color="#eeece1 [3214]"/>
                    <v:textbox style="mso-fit-shape-to-text:t">
                      <w:txbxContent>
                        <w:p w14:paraId="76A1D619" w14:textId="77777777" w:rsidR="00E83909" w:rsidRDefault="00E83909" w:rsidP="00E83909">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v:rect id="_x0000_s1133" style="position:absolute;left:5095;top:36920;width:14290;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" filled="f" stroked="f">
                  <v:shadow color="#eeece1 [3214]"/>
                  <v:textbox style="mso-fit-shape-to-text:t">
                    <w:txbxContent>
                      <w:p w14:paraId="3587F76D" w14:textId="77777777" w:rsidR="00E83909" w:rsidRPr="00054097" w:rsidRDefault="00E83909" w:rsidP="00E83909">
                        <w:pPr>
                          <w:kinsoku w:val="0"/>
                          <w:overflowPunct w:val="0"/>
                          <w:textAlignment w:val="baseline"/>
                          <w:rPr>
                            <w:rFonts w:asciiTheme="majorHAnsi" w:hAnsiTheme="majorHAnsi" w:cs="Arial"/>
                            <w:b/>
                            <w:bCs/>
                            <w:color w:val="000000" w:themeColor="text1"/>
                            <w:kern w:val="24"/>
                            <w:sz w:val="24"/>
                            <w:szCs w:val="24"/>
                          </w:rPr>
                        </w:pPr>
                        <w:r w:rsidRPr="00054097">
                          <w:rPr>
                            <w:rFonts w:asciiTheme="majorHAnsi" w:hAnsiTheme="majorHAnsi" w:cs="Arial"/>
                            <w:b/>
                            <w:bCs/>
                            <w:color w:val="000000" w:themeColor="text1"/>
                            <w:kern w:val="24"/>
                          </w:rPr>
                          <w:t xml:space="preserve">Hovering </w:t>
                        </w:r>
                      </w:p>
                    </w:txbxContent>
                  </v:textbox>
                </v:rect>
              </v:group>
            </w:pict>
          </mc:Fallback>
        </mc:AlternateContent>
      </w:r>
    </w:p>
    <w:p w14:paraId="766F5210" w14:textId="77777777" w:rsidR="00C87E0B" w:rsidRDefault="00C87E0B"/>
    <w:p w14:paraId="100925D4" w14:textId="77777777" w:rsidR="00C87E0B" w:rsidRDefault="00C87E0B"/>
    <w:p w14:paraId="04D30CC1" w14:textId="77777777" w:rsidR="00C87E0B" w:rsidRDefault="00C87E0B"/>
    <w:p w14:paraId="33950B3A" w14:textId="77777777" w:rsidR="00C87E0B" w:rsidRDefault="00C87E0B"/>
    <w:p w14:paraId="7AEFF2C8" w14:textId="4CF99DDF" w:rsidR="00AF2EFD" w:rsidRDefault="00AF2EFD" w:rsidP="00AF2EFD">
      <w:pPr>
        <w:pStyle w:val="Heading2"/>
        <w:numPr>
          <w:ilvl w:val="0"/>
          <w:numId w:val="0"/>
        </w:numPr>
        <w:ind w:left="709" w:hanging="709"/>
      </w:pPr>
      <w:bookmarkStart w:id="3" w:name="_Toc100316890"/>
      <w:r>
        <w:lastRenderedPageBreak/>
        <w:t>Source stream</w:t>
      </w:r>
      <w:r>
        <w:t xml:space="preserve"> page</w:t>
      </w:r>
      <w:bookmarkEnd w:id="3"/>
    </w:p>
    <w:p w14:paraId="62E59E57" w14:textId="69362B39" w:rsidR="00C87E0B" w:rsidRDefault="00AF0E5D">
      <w:r w:rsidRPr="00AF2EFD">
        <mc:AlternateContent>
          <mc:Choice Requires="wps">
            <w:drawing>
              <wp:anchor distT="0" distB="0" distL="114300" distR="114300" simplePos="0" relativeHeight="251610112" behindDoc="0" locked="0" layoutInCell="1" allowOverlap="1" wp14:anchorId="3820AD22" wp14:editId="6EA3D12D">
                <wp:simplePos x="0" y="0"/>
                <wp:positionH relativeFrom="column">
                  <wp:posOffset>9832678</wp:posOffset>
                </wp:positionH>
                <wp:positionV relativeFrom="paragraph">
                  <wp:posOffset>379729</wp:posOffset>
                </wp:positionV>
                <wp:extent cx="2438400" cy="2703713"/>
                <wp:effectExtent l="38100" t="38100" r="114300" b="116205"/>
                <wp:wrapNone/>
                <wp:docPr id="6266" name="Rectangle: Rounded Corners 28">
                  <a:extLst xmlns:a="http://schemas.openxmlformats.org/drawingml/2006/main">
                    <a:ext uri="{FF2B5EF4-FFF2-40B4-BE49-F238E27FC236}">
                      <a16:creationId xmlns:a16="http://schemas.microsoft.com/office/drawing/2014/main" id="{1E338729-6D2E-4C5D-8D40-EEAA3659CA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703713"/>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46347156" id="Rectangle: Rounded Corners 28" o:spid="_x0000_s1026" style="position:absolute;margin-left:774.25pt;margin-top:29.9pt;width:192pt;height:212.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" strokecolor="#ed7d31" strokeweight="1.5pt">
                <v:shadow on="t" color="black" opacity="26213f" origin="-.5,-.5" offset=".74836mm,.74836mm"/>
              </v:roundrect>
            </w:pict>
          </mc:Fallback>
        </mc:AlternateContent>
      </w:r>
      <w:r w:rsidRPr="00AF2EFD">
        <mc:AlternateContent>
          <mc:Choice Requires="wpg">
            <w:drawing>
              <wp:anchor distT="0" distB="0" distL="114300" distR="114300" simplePos="0" relativeHeight="251627520" behindDoc="0" locked="0" layoutInCell="1" allowOverlap="1" wp14:anchorId="7D5F61E3" wp14:editId="104D14DF">
                <wp:simplePos x="0" y="0"/>
                <wp:positionH relativeFrom="column">
                  <wp:posOffset>9979660</wp:posOffset>
                </wp:positionH>
                <wp:positionV relativeFrom="paragraph">
                  <wp:posOffset>433705</wp:posOffset>
                </wp:positionV>
                <wp:extent cx="2199322" cy="2740364"/>
                <wp:effectExtent l="0" t="0" r="0" b="3175"/>
                <wp:wrapNone/>
                <wp:docPr id="5196" name="Group 8"/>
                <wp:cNvGraphicFramePr xmlns:a="http://schemas.openxmlformats.org/drawingml/2006/main"/>
                <a:graphic xmlns:a="http://schemas.openxmlformats.org/drawingml/2006/main">
                  <a:graphicData uri="http://schemas.microsoft.com/office/word/2010/wordprocessingGroup">
                    <wpg:wgp>
                      <wpg:cNvGrpSpPr/>
                      <wpg:grpSpPr>
                        <a:xfrm>
                          <a:off x="0" y="0"/>
                          <a:ext cx="2199322" cy="2740364"/>
                          <a:chOff x="9980974" y="438080"/>
                          <a:chExt cx="1923908" cy="2691543"/>
                        </a:xfrm>
                      </wpg:grpSpPr>
                      <wps:wsp>
                        <wps:cNvPr id="5197" name="TextBox 55"/>
                        <wps:cNvSpPr>
                          <a:spLocks noChangeArrowheads="1"/>
                        </wps:cNvSpPr>
                        <wps:spPr bwMode="auto">
                          <a:xfrm>
                            <a:off x="9992916" y="695372"/>
                            <a:ext cx="1911966" cy="2434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28B2A23"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The decomposition tree enables you to conduct your own analysis over total waste generation. The analysis fields available are by stream, by fate and by jurisdiction. You can make your selection in any order by clicking on the plus button next to the black data bar. Click on the cross to remove your existing selection or view another analysis pathway.</w:t>
                              </w:r>
                            </w:p>
                          </w:txbxContent>
                        </wps:txbx>
                        <wps:bodyPr wrap="square">
                          <a:spAutoFit/>
                        </wps:bodyPr>
                      </wps:wsp>
                      <wpg:grpSp>
                        <wpg:cNvPr id="5198" name="Group 5198"/>
                        <wpg:cNvGrpSpPr/>
                        <wpg:grpSpPr>
                          <a:xfrm>
                            <a:off x="9980974" y="438080"/>
                            <a:ext cx="1420957" cy="399783"/>
                            <a:chOff x="9980974" y="438080"/>
                            <a:chExt cx="1420957" cy="399783"/>
                          </a:xfrm>
                        </wpg:grpSpPr>
                        <wpg:grpSp>
                          <wpg:cNvPr id="5199" name="Group 5199"/>
                          <wpg:cNvGrpSpPr/>
                          <wpg:grpSpPr>
                            <a:xfrm>
                              <a:off x="9980974" y="452191"/>
                              <a:ext cx="295422" cy="372225"/>
                              <a:chOff x="9980974" y="452191"/>
                              <a:chExt cx="295398" cy="373266"/>
                            </a:xfrm>
                          </wpg:grpSpPr>
                          <wps:wsp>
                            <wps:cNvPr id="5200" name="Oval 5200"/>
                            <wps:cNvSpPr>
                              <a:spLocks noChangeArrowheads="1"/>
                            </wps:cNvSpPr>
                            <wps:spPr bwMode="auto">
                              <a:xfrm>
                                <a:off x="9992092" y="481807"/>
                                <a:ext cx="209611" cy="18131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01" name="TextBox 10"/>
                            <wps:cNvSpPr>
                              <a:spLocks noChangeArrowheads="1"/>
                            </wps:cNvSpPr>
                            <wps:spPr bwMode="auto">
                              <a:xfrm>
                                <a:off x="9980974" y="452191"/>
                                <a:ext cx="295398" cy="373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3D033E"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grpSp>
                        <wps:wsp>
                          <wps:cNvPr id="5202" name="TextBox 55"/>
                          <wps:cNvSpPr>
                            <a:spLocks noChangeArrowheads="1"/>
                          </wps:cNvSpPr>
                          <wps:spPr bwMode="auto">
                            <a:xfrm>
                              <a:off x="10218201" y="438080"/>
                              <a:ext cx="1183730" cy="3997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BF5CF1"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rPr>
                                </w:pPr>
                                <w:r w:rsidRPr="0056780E">
                                  <w:rPr>
                                    <w:rFonts w:asciiTheme="majorHAnsi" w:hAnsiTheme="majorHAnsi" w:cs="Arial"/>
                                    <w:b/>
                                    <w:bCs/>
                                    <w:color w:val="000000" w:themeColor="text1"/>
                                    <w:kern w:val="24"/>
                                  </w:rPr>
                                  <w:t>Pathway analysis</w:t>
                                </w:r>
                              </w:p>
                            </w:txbxContent>
                          </wps:txbx>
                          <wps:bodyPr>
                            <a:spAutoFit/>
                          </wps:bodyPr>
                        </wps:wsp>
                      </wpg:grpSp>
                    </wpg:wgp>
                  </a:graphicData>
                </a:graphic>
                <wp14:sizeRelH relativeFrom="margin">
                  <wp14:pctWidth>0</wp14:pctWidth>
                </wp14:sizeRelH>
              </wp:anchor>
            </w:drawing>
          </mc:Choice>
          <mc:Fallback>
            <w:pict>
              <v:group w14:anchorId="7D5F61E3" id="_x0000_s1134" style="position:absolute;margin-left:785.8pt;margin-top:34.15pt;width:173.15pt;height:215.8pt;z-index:251627520;mso-width-relative:margin" coordorigin="99809,4380" coordsize="19239,2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">
                <v:rect id="_x0000_s1135" style="position:absolute;left:99929;top:6953;width:19119;height:2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" filled="f" stroked="f">
                  <v:shadow color="#eeece1 [3214]"/>
                  <v:textbox style="mso-fit-shape-to-text:t">
                    <w:txbxContent>
                      <w:p w14:paraId="628B2A23"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The decomposition tree enables you to conduct your own analysis over total waste generation. The analysis fields available are by stream, by fate and by jurisdiction. You can make your selection in any order by clicking on the plus button next to the black data bar. Click on the cross to remove your existing selection or view another analysis pathway.</w:t>
                        </w:r>
                      </w:p>
                    </w:txbxContent>
                  </v:textbox>
                </v:rect>
                <v:group id="Group 5198" o:spid="_x0000_s1136" style="position:absolute;left:99809;top:4380;width:14210;height:3998" coordorigin="99809,4380" coordsize="14209,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">
                  <v:group id="Group 5199" o:spid="_x0000_s1137" style="position:absolute;left:99809;top:4521;width:2954;height:3723" coordorigin="99809,4521" coordsize="2953,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">
                    <v:oval id="Oval 5200" o:spid="_x0000_s1138" style="position:absolute;left:99920;top:4818;width:2097;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" fillcolor="#ed7d31" stroked="f" strokeweight="1pt">
                      <v:shadow color="#eeece1 [3214]"/>
                    </v:oval>
                    <v:rect id="TextBox 10" o:spid="_x0000_s1139" style="position:absolute;left:99809;top:4521;width:295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" filled="f" stroked="f">
                      <v:shadow color="#eeece1 [3214]"/>
                      <v:textbox style="mso-fit-shape-to-text:t">
                        <w:txbxContent>
                          <w:p w14:paraId="143D033E"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v:rect id="_x0000_s1140" style="position:absolute;left:102182;top:4380;width:11837;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" filled="f" stroked="f">
                    <v:shadow color="#eeece1 [3214]"/>
                    <v:textbox style="mso-fit-shape-to-text:t">
                      <w:txbxContent>
                        <w:p w14:paraId="63BF5CF1"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rPr>
                          </w:pPr>
                          <w:r w:rsidRPr="0056780E">
                            <w:rPr>
                              <w:rFonts w:asciiTheme="majorHAnsi" w:hAnsiTheme="majorHAnsi" w:cs="Arial"/>
                              <w:b/>
                              <w:bCs/>
                              <w:color w:val="000000" w:themeColor="text1"/>
                              <w:kern w:val="24"/>
                            </w:rPr>
                            <w:t>Pathway analysis</w:t>
                          </w:r>
                        </w:p>
                      </w:txbxContent>
                    </v:textbox>
                  </v:rect>
                </v:group>
              </v:group>
            </w:pict>
          </mc:Fallback>
        </mc:AlternateContent>
      </w:r>
      <w:r w:rsidR="00AF2EFD" w:rsidRPr="00AF2EFD">
        <w:drawing>
          <wp:anchor distT="0" distB="0" distL="114300" distR="114300" simplePos="0" relativeHeight="251594752" behindDoc="0" locked="0" layoutInCell="1" allowOverlap="1" wp14:anchorId="33E6D12E" wp14:editId="79DA0117">
            <wp:simplePos x="0" y="0"/>
            <wp:positionH relativeFrom="column">
              <wp:posOffset>2624455</wp:posOffset>
            </wp:positionH>
            <wp:positionV relativeFrom="paragraph">
              <wp:posOffset>359410</wp:posOffset>
            </wp:positionV>
            <wp:extent cx="6660416" cy="5422076"/>
            <wp:effectExtent l="0" t="0" r="7620" b="7620"/>
            <wp:wrapNone/>
            <wp:docPr id="11277" name="Picture 4" descr="This is the source stream page of the National waste data viewer that shows more detailed analysis by waste stream.">
              <a:extLst xmlns:a="http://schemas.openxmlformats.org/drawingml/2006/main">
                <a:ext uri="{FF2B5EF4-FFF2-40B4-BE49-F238E27FC236}">
                  <a16:creationId xmlns:a16="http://schemas.microsoft.com/office/drawing/2014/main" id="{8D0AE0F6-69DA-452F-A599-CFE11A76C0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 name="Picture 4" descr="This is the source stream page of the National waste data viewer that shows more detailed analysis by waste stream.">
                      <a:extLst>
                        <a:ext uri="{FF2B5EF4-FFF2-40B4-BE49-F238E27FC236}">
                          <a16:creationId xmlns:a16="http://schemas.microsoft.com/office/drawing/2014/main" id="{8D0AE0F6-69DA-452F-A599-CFE11A76C01F}"/>
                        </a:ext>
                      </a:extLst>
                    </pic:cNvPr>
                    <pic:cNvPicPr>
                      <a:picLocks noChangeAspect="1"/>
                    </pic:cNvPicPr>
                  </pic:nvPicPr>
                  <pic:blipFill>
                    <a:blip r:embed="rId21"/>
                    <a:stretch>
                      <a:fillRect/>
                    </a:stretch>
                  </pic:blipFill>
                  <pic:spPr>
                    <a:xfrm>
                      <a:off x="0" y="0"/>
                      <a:ext cx="6660416" cy="5422076"/>
                    </a:xfrm>
                    <a:prstGeom prst="rect">
                      <a:avLst/>
                    </a:prstGeom>
                  </pic:spPr>
                </pic:pic>
              </a:graphicData>
            </a:graphic>
          </wp:anchor>
        </w:drawing>
      </w:r>
      <w:r w:rsidR="00AF2EFD" w:rsidRPr="00AF2EFD">
        <mc:AlternateContent>
          <mc:Choice Requires="wps">
            <w:drawing>
              <wp:anchor distT="0" distB="0" distL="114300" distR="114300" simplePos="0" relativeHeight="251599872" behindDoc="0" locked="0" layoutInCell="1" allowOverlap="1" wp14:anchorId="7296C51B" wp14:editId="740246FA">
                <wp:simplePos x="0" y="0"/>
                <wp:positionH relativeFrom="column">
                  <wp:posOffset>0</wp:posOffset>
                </wp:positionH>
                <wp:positionV relativeFrom="paragraph">
                  <wp:posOffset>-635</wp:posOffset>
                </wp:positionV>
                <wp:extent cx="11726863" cy="307777"/>
                <wp:effectExtent l="0" t="0" r="0" b="0"/>
                <wp:wrapNone/>
                <wp:docPr id="11269" name="TextBox 7">
                  <a:extLst xmlns:a="http://schemas.openxmlformats.org/drawingml/2006/main">
                    <a:ext uri="{FF2B5EF4-FFF2-40B4-BE49-F238E27FC236}">
                      <a16:creationId xmlns:a16="http://schemas.microsoft.com/office/drawing/2014/main" id="{D0E25B2D-E23E-4982-AB56-93BE233C99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6863" cy="3077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33507B" w14:textId="22761471" w:rsidR="00AF2EFD" w:rsidRPr="00AF2EFD" w:rsidRDefault="00AF2EFD" w:rsidP="00AF2EFD">
                            <w:pPr>
                              <w:kinsoku w:val="0"/>
                              <w:overflowPunct w:val="0"/>
                              <w:textAlignment w:val="baseline"/>
                              <w:rPr>
                                <w:rFonts w:asciiTheme="majorHAnsi" w:hAnsiTheme="majorHAnsi" w:cs="Arial"/>
                                <w:color w:val="000000" w:themeColor="text1"/>
                                <w:kern w:val="24"/>
                              </w:rPr>
                            </w:pPr>
                            <w:r w:rsidRPr="00AF2EFD">
                              <w:rPr>
                                <w:rFonts w:asciiTheme="majorHAnsi" w:hAnsiTheme="majorHAnsi" w:cs="Arial"/>
                                <w:color w:val="000000" w:themeColor="text1"/>
                                <w:kern w:val="24"/>
                              </w:rPr>
                              <w:t>The stream page shows more detailed analysis by waste stream</w:t>
                            </w:r>
                            <w:r w:rsidR="0096691C">
                              <w:rPr>
                                <w:rFonts w:asciiTheme="majorHAnsi" w:hAnsiTheme="majorHAnsi" w:cs="Arial"/>
                                <w:color w:val="000000" w:themeColor="text1"/>
                                <w:kern w:val="24"/>
                              </w:rPr>
                              <w:t>.</w:t>
                            </w:r>
                          </w:p>
                        </w:txbxContent>
                      </wps:txbx>
                      <wps:bodyPr>
                        <a:spAutoFit/>
                      </wps:bodyPr>
                    </wps:wsp>
                  </a:graphicData>
                </a:graphic>
              </wp:anchor>
            </w:drawing>
          </mc:Choice>
          <mc:Fallback>
            <w:pict>
              <v:rect w14:anchorId="7296C51B" id="_x0000_s1141" style="position:absolute;margin-left:0;margin-top:-.05pt;width:923.4pt;height:24.2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" filled="f" stroked="f">
                <v:shadow color="#eeece1 [3214]"/>
                <v:textbox style="mso-fit-shape-to-text:t">
                  <w:txbxContent>
                    <w:p w14:paraId="4433507B" w14:textId="22761471" w:rsidR="00AF2EFD" w:rsidRPr="00AF2EFD" w:rsidRDefault="00AF2EFD" w:rsidP="00AF2EFD">
                      <w:pPr>
                        <w:kinsoku w:val="0"/>
                        <w:overflowPunct w:val="0"/>
                        <w:textAlignment w:val="baseline"/>
                        <w:rPr>
                          <w:rFonts w:asciiTheme="majorHAnsi" w:hAnsiTheme="majorHAnsi" w:cs="Arial"/>
                          <w:color w:val="000000" w:themeColor="text1"/>
                          <w:kern w:val="24"/>
                        </w:rPr>
                      </w:pPr>
                      <w:r w:rsidRPr="00AF2EFD">
                        <w:rPr>
                          <w:rFonts w:asciiTheme="majorHAnsi" w:hAnsiTheme="majorHAnsi" w:cs="Arial"/>
                          <w:color w:val="000000" w:themeColor="text1"/>
                          <w:kern w:val="24"/>
                        </w:rPr>
                        <w:t>The stream page shows more detailed analysis by waste stream</w:t>
                      </w:r>
                      <w:r w:rsidR="0096691C">
                        <w:rPr>
                          <w:rFonts w:asciiTheme="majorHAnsi" w:hAnsiTheme="majorHAnsi" w:cs="Arial"/>
                          <w:color w:val="000000" w:themeColor="text1"/>
                          <w:kern w:val="24"/>
                        </w:rPr>
                        <w:t>.</w:t>
                      </w:r>
                    </w:p>
                  </w:txbxContent>
                </v:textbox>
              </v:rect>
            </w:pict>
          </mc:Fallback>
        </mc:AlternateContent>
      </w:r>
      <w:r w:rsidR="00AF2EFD" w:rsidRPr="00AF2EFD">
        <mc:AlternateContent>
          <mc:Choice Requires="wpg">
            <w:drawing>
              <wp:anchor distT="0" distB="0" distL="114300" distR="114300" simplePos="0" relativeHeight="251613184" behindDoc="0" locked="0" layoutInCell="1" allowOverlap="1" wp14:anchorId="5FDA3D7A" wp14:editId="52756C0D">
                <wp:simplePos x="0" y="0"/>
                <wp:positionH relativeFrom="column">
                  <wp:posOffset>6262370</wp:posOffset>
                </wp:positionH>
                <wp:positionV relativeFrom="paragraph">
                  <wp:posOffset>909320</wp:posOffset>
                </wp:positionV>
                <wp:extent cx="295275" cy="379095"/>
                <wp:effectExtent l="0" t="0" r="0" b="1905"/>
                <wp:wrapNone/>
                <wp:docPr id="5186" name="Group 46"/>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6262557" y="910430"/>
                          <a:chExt cx="295251" cy="377553"/>
                        </a:xfrm>
                      </wpg:grpSpPr>
                      <wps:wsp>
                        <wps:cNvPr id="5187" name="Oval 5187"/>
                        <wps:cNvSpPr>
                          <a:spLocks noChangeArrowheads="1"/>
                        </wps:cNvSpPr>
                        <wps:spPr bwMode="auto">
                          <a:xfrm>
                            <a:off x="6287955" y="949957"/>
                            <a:ext cx="209533" cy="184981"/>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188" name="TextBox 48"/>
                        <wps:cNvSpPr>
                          <a:spLocks noChangeArrowheads="1"/>
                        </wps:cNvSpPr>
                        <wps:spPr bwMode="auto">
                          <a:xfrm>
                            <a:off x="6262557" y="910430"/>
                            <a:ext cx="295251" cy="377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2F1962"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5FDA3D7A" id="_x0000_s1142" style="position:absolute;margin-left:493.1pt;margin-top:71.6pt;width:23.25pt;height:29.85pt;z-index:251613184" coordorigin="62625,9104" coordsize="2952,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">
                <v:oval id="Oval 5187" o:spid="_x0000_s1143" style="position:absolute;left:62879;top:9499;width:209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" fillcolor="#ed7d31" stroked="f" strokeweight="1pt">
                  <v:shadow color="#eeece1 [3214]"/>
                </v:oval>
                <v:rect id="TextBox 48" o:spid="_x0000_s1144" style="position:absolute;left:62625;top:9104;width:2953;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" filled="f" stroked="f">
                  <v:shadow color="#eeece1 [3214]"/>
                  <v:textbox style="mso-fit-shape-to-text:t">
                    <w:txbxContent>
                      <w:p w14:paraId="362F1962"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r w:rsidR="00AF2EFD" w:rsidRPr="00AF2EFD">
        <mc:AlternateContent>
          <mc:Choice Requires="wpg">
            <w:drawing>
              <wp:anchor distT="0" distB="0" distL="114300" distR="114300" simplePos="0" relativeHeight="251616256" behindDoc="0" locked="0" layoutInCell="1" allowOverlap="1" wp14:anchorId="7DBF1CCA" wp14:editId="27C06B11">
                <wp:simplePos x="0" y="0"/>
                <wp:positionH relativeFrom="column">
                  <wp:posOffset>7176770</wp:posOffset>
                </wp:positionH>
                <wp:positionV relativeFrom="paragraph">
                  <wp:posOffset>1877695</wp:posOffset>
                </wp:positionV>
                <wp:extent cx="295275" cy="379095"/>
                <wp:effectExtent l="0" t="0" r="0" b="1905"/>
                <wp:wrapNone/>
                <wp:docPr id="5189"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7177261" y="1878673"/>
                          <a:chExt cx="295251" cy="380157"/>
                        </a:xfrm>
                      </wpg:grpSpPr>
                      <wps:wsp>
                        <wps:cNvPr id="5190" name="Oval 5190"/>
                        <wps:cNvSpPr>
                          <a:spLocks noChangeArrowheads="1"/>
                        </wps:cNvSpPr>
                        <wps:spPr bwMode="auto">
                          <a:xfrm>
                            <a:off x="7194723" y="1912103"/>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191" name="TextBox 51"/>
                        <wps:cNvSpPr>
                          <a:spLocks noChangeArrowheads="1"/>
                        </wps:cNvSpPr>
                        <wps:spPr bwMode="auto">
                          <a:xfrm>
                            <a:off x="7177261" y="1878673"/>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EAE0BB5"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wps:txbx>
                        <wps:bodyPr>
                          <a:spAutoFit/>
                        </wps:bodyPr>
                      </wps:wsp>
                    </wpg:wgp>
                  </a:graphicData>
                </a:graphic>
              </wp:anchor>
            </w:drawing>
          </mc:Choice>
          <mc:Fallback>
            <w:pict>
              <v:group w14:anchorId="7DBF1CCA" id="_x0000_s1145" style="position:absolute;margin-left:565.1pt;margin-top:147.85pt;width:23.25pt;height:29.85pt;z-index:251616256" coordorigin="71772,18786"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">
                <v:oval id="Oval 5190" o:spid="_x0000_s1146" style="position:absolute;left:71947;top:19121;width:2095;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" fillcolor="#ed7d31" stroked="f" strokeweight="1pt">
                  <v:shadow color="#eeece1 [3214]"/>
                </v:oval>
                <v:rect id="TextBox 51" o:spid="_x0000_s1147" style="position:absolute;left:71772;top:18786;width:2953;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" filled="f" stroked="f">
                  <v:shadow color="#eeece1 [3214]"/>
                  <v:textbox style="mso-fit-shape-to-text:t">
                    <w:txbxContent>
                      <w:p w14:paraId="7EAE0BB5"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v:textbox>
                </v:rect>
              </v:group>
            </w:pict>
          </mc:Fallback>
        </mc:AlternateContent>
      </w:r>
      <w:r w:rsidR="00AF2EFD" w:rsidRPr="00AF2EFD">
        <mc:AlternateContent>
          <mc:Choice Requires="wpg">
            <w:drawing>
              <wp:anchor distT="0" distB="0" distL="114300" distR="114300" simplePos="0" relativeHeight="251619328" behindDoc="0" locked="0" layoutInCell="1" allowOverlap="1" wp14:anchorId="1BD8446B" wp14:editId="06F5A15A">
                <wp:simplePos x="0" y="0"/>
                <wp:positionH relativeFrom="column">
                  <wp:posOffset>8185150</wp:posOffset>
                </wp:positionH>
                <wp:positionV relativeFrom="paragraph">
                  <wp:posOffset>3045460</wp:posOffset>
                </wp:positionV>
                <wp:extent cx="295275" cy="379095"/>
                <wp:effectExtent l="0" t="0" r="0" b="1905"/>
                <wp:wrapNone/>
                <wp:docPr id="5193"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8185373" y="3046516"/>
                          <a:chExt cx="295251" cy="380157"/>
                        </a:xfrm>
                      </wpg:grpSpPr>
                      <wps:wsp>
                        <wps:cNvPr id="5194" name="Oval 5194"/>
                        <wps:cNvSpPr>
                          <a:spLocks noChangeArrowheads="1"/>
                        </wps:cNvSpPr>
                        <wps:spPr bwMode="auto">
                          <a:xfrm>
                            <a:off x="8202835" y="3079946"/>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195" name="TextBox 54"/>
                        <wps:cNvSpPr>
                          <a:spLocks noChangeArrowheads="1"/>
                        </wps:cNvSpPr>
                        <wps:spPr bwMode="auto">
                          <a:xfrm>
                            <a:off x="8185373" y="3046516"/>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7B01E5"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wgp>
                  </a:graphicData>
                </a:graphic>
              </wp:anchor>
            </w:drawing>
          </mc:Choice>
          <mc:Fallback>
            <w:pict>
              <v:group w14:anchorId="1BD8446B" id="_x0000_s1148" style="position:absolute;margin-left:644.5pt;margin-top:239.8pt;width:23.25pt;height:29.85pt;z-index:251619328" coordorigin="81853,30465"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">
                <v:oval id="Oval 5194" o:spid="_x0000_s1149" style="position:absolute;left:82028;top:30799;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" fillcolor="#ed7d31" stroked="f" strokeweight="1pt">
                  <v:shadow color="#eeece1 [3214]"/>
                </v:oval>
                <v:rect id="TextBox 54" o:spid="_x0000_s1150" style="position:absolute;left:81853;top:30465;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" filled="f" stroked="f">
                  <v:shadow color="#eeece1 [3214]"/>
                  <v:textbox style="mso-fit-shape-to-text:t">
                    <w:txbxContent>
                      <w:p w14:paraId="157B01E5"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w:pict>
          </mc:Fallback>
        </mc:AlternateContent>
      </w:r>
      <w:r w:rsidR="00AF2EFD" w:rsidRPr="00AF2EFD">
        <mc:AlternateContent>
          <mc:Choice Requires="wpg">
            <w:drawing>
              <wp:anchor distT="0" distB="0" distL="114300" distR="114300" simplePos="0" relativeHeight="251681792" behindDoc="0" locked="0" layoutInCell="1" allowOverlap="1" wp14:anchorId="2E9F9D6E" wp14:editId="076DDBF5">
                <wp:simplePos x="0" y="0"/>
                <wp:positionH relativeFrom="column">
                  <wp:posOffset>9975850</wp:posOffset>
                </wp:positionH>
                <wp:positionV relativeFrom="paragraph">
                  <wp:posOffset>3220085</wp:posOffset>
                </wp:positionV>
                <wp:extent cx="295275" cy="379095"/>
                <wp:effectExtent l="0" t="0" r="0" b="1905"/>
                <wp:wrapNone/>
                <wp:docPr id="5210"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9976225" y="3220968"/>
                          <a:chExt cx="295251" cy="380157"/>
                        </a:xfrm>
                      </wpg:grpSpPr>
                      <wps:wsp>
                        <wps:cNvPr id="5211" name="Oval 5211"/>
                        <wps:cNvSpPr>
                          <a:spLocks noChangeArrowheads="1"/>
                        </wps:cNvSpPr>
                        <wps:spPr bwMode="auto">
                          <a:xfrm>
                            <a:off x="9993686" y="3254398"/>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12" name="TextBox 54"/>
                        <wps:cNvSpPr>
                          <a:spLocks noChangeArrowheads="1"/>
                        </wps:cNvSpPr>
                        <wps:spPr bwMode="auto">
                          <a:xfrm>
                            <a:off x="9976225" y="3220968"/>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C4CF3CB"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wps:txbx>
                        <wps:bodyPr>
                          <a:spAutoFit/>
                        </wps:bodyPr>
                      </wps:wsp>
                    </wpg:wgp>
                  </a:graphicData>
                </a:graphic>
              </wp:anchor>
            </w:drawing>
          </mc:Choice>
          <mc:Fallback>
            <w:pict>
              <v:group w14:anchorId="2E9F9D6E" id="_x0000_s1151" style="position:absolute;margin-left:785.5pt;margin-top:253.55pt;width:23.25pt;height:29.85pt;z-index:251681792" coordorigin="99762,32209"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">
                <v:oval id="Oval 5211" o:spid="_x0000_s1152" style="position:absolute;left:99936;top:32543;width:2096;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" fillcolor="#ed7d31" stroked="f" strokeweight="1pt">
                  <v:shadow color="#eeece1 [3214]"/>
                </v:oval>
                <v:rect id="TextBox 54" o:spid="_x0000_s1153" style="position:absolute;left:99762;top:32209;width:2952;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" filled="f" stroked="f">
                  <v:shadow color="#eeece1 [3214]"/>
                  <v:textbox style="mso-fit-shape-to-text:t">
                    <w:txbxContent>
                      <w:p w14:paraId="5C4CF3CB"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v:textbox>
                </v:rect>
              </v:group>
            </w:pict>
          </mc:Fallback>
        </mc:AlternateContent>
      </w:r>
      <w:r w:rsidR="00AF2EFD" w:rsidRPr="00AF2EFD">
        <mc:AlternateContent>
          <mc:Choice Requires="wpg">
            <w:drawing>
              <wp:anchor distT="0" distB="0" distL="114300" distR="114300" simplePos="0" relativeHeight="251703296" behindDoc="0" locked="0" layoutInCell="1" allowOverlap="1" wp14:anchorId="32F0A133" wp14:editId="519DA6DD">
                <wp:simplePos x="0" y="0"/>
                <wp:positionH relativeFrom="column">
                  <wp:posOffset>231775</wp:posOffset>
                </wp:positionH>
                <wp:positionV relativeFrom="paragraph">
                  <wp:posOffset>3530600</wp:posOffset>
                </wp:positionV>
                <wp:extent cx="295275" cy="379095"/>
                <wp:effectExtent l="0" t="0" r="0" b="1905"/>
                <wp:wrapNone/>
                <wp:docPr id="5213" name="Group 46"/>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231775" y="3531443"/>
                          <a:chExt cx="295251" cy="377553"/>
                        </a:xfrm>
                      </wpg:grpSpPr>
                      <wps:wsp>
                        <wps:cNvPr id="5214" name="Oval 5214"/>
                        <wps:cNvSpPr>
                          <a:spLocks noChangeArrowheads="1"/>
                        </wps:cNvSpPr>
                        <wps:spPr bwMode="auto">
                          <a:xfrm>
                            <a:off x="247649" y="3561482"/>
                            <a:ext cx="209533" cy="184982"/>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15" name="TextBox 48"/>
                        <wps:cNvSpPr>
                          <a:spLocks noChangeArrowheads="1"/>
                        </wps:cNvSpPr>
                        <wps:spPr bwMode="auto">
                          <a:xfrm>
                            <a:off x="231775" y="3531443"/>
                            <a:ext cx="295251" cy="377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C8075ED"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32F0A133" id="_x0000_s1154" style="position:absolute;margin-left:18.25pt;margin-top:278pt;width:23.25pt;height:29.85pt;z-index:251703296" coordorigin="2317,35314" coordsize="2952,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">
                <v:oval id="Oval 5214" o:spid="_x0000_s1155" style="position:absolute;left:2476;top:35614;width:209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" fillcolor="#ed7d31" stroked="f" strokeweight="1pt">
                  <v:shadow color="#eeece1 [3214]"/>
                </v:oval>
                <v:rect id="TextBox 48" o:spid="_x0000_s1156" style="position:absolute;left:2317;top:35314;width:2953;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" filled="f" stroked="f">
                  <v:shadow color="#eeece1 [3214]"/>
                  <v:textbox style="mso-fit-shape-to-text:t">
                    <w:txbxContent>
                      <w:p w14:paraId="7C8075ED"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r w:rsidR="00AF2EFD" w:rsidRPr="00AF2EFD">
        <mc:AlternateContent>
          <mc:Choice Requires="wps">
            <w:drawing>
              <wp:anchor distT="0" distB="0" distL="114300" distR="114300" simplePos="0" relativeHeight="251712512" behindDoc="0" locked="0" layoutInCell="1" allowOverlap="1" wp14:anchorId="3F8AE826" wp14:editId="4EF8E254">
                <wp:simplePos x="0" y="0"/>
                <wp:positionH relativeFrom="column">
                  <wp:posOffset>457200</wp:posOffset>
                </wp:positionH>
                <wp:positionV relativeFrom="paragraph">
                  <wp:posOffset>3498850</wp:posOffset>
                </wp:positionV>
                <wp:extent cx="1428750" cy="276225"/>
                <wp:effectExtent l="0" t="0" r="0" b="9525"/>
                <wp:wrapNone/>
                <wp:docPr id="11281" name="TextBox 55">
                  <a:extLst xmlns:a="http://schemas.openxmlformats.org/drawingml/2006/main">
                    <a:ext uri="{FF2B5EF4-FFF2-40B4-BE49-F238E27FC236}">
                      <a16:creationId xmlns:a16="http://schemas.microsoft.com/office/drawing/2014/main" id="{8F932759-D0BC-418D-B68F-14277A6240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A45746"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rPr>
                            </w:pPr>
                            <w:r w:rsidRPr="0056780E">
                              <w:rPr>
                                <w:rFonts w:asciiTheme="majorHAnsi" w:hAnsiTheme="majorHAnsi" w:cs="Arial"/>
                                <w:b/>
                                <w:bCs/>
                                <w:color w:val="000000" w:themeColor="text1"/>
                                <w:kern w:val="24"/>
                              </w:rPr>
                              <w:t>Filters</w:t>
                            </w:r>
                          </w:p>
                        </w:txbxContent>
                      </wps:txbx>
                      <wps:bodyPr>
                        <a:spAutoFit/>
                      </wps:bodyPr>
                    </wps:wsp>
                  </a:graphicData>
                </a:graphic>
              </wp:anchor>
            </w:drawing>
          </mc:Choice>
          <mc:Fallback>
            <w:pict>
              <v:rect w14:anchorId="3F8AE826" id="_x0000_s1157" style="position:absolute;margin-left:36pt;margin-top:275.5pt;width:112.5pt;height:21.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" filled="f" stroked="f">
                <v:shadow color="#eeece1 [3214]"/>
                <v:textbox style="mso-fit-shape-to-text:t">
                  <w:txbxContent>
                    <w:p w14:paraId="10A45746"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rPr>
                      </w:pPr>
                      <w:r w:rsidRPr="0056780E">
                        <w:rPr>
                          <w:rFonts w:asciiTheme="majorHAnsi" w:hAnsiTheme="majorHAnsi" w:cs="Arial"/>
                          <w:b/>
                          <w:bCs/>
                          <w:color w:val="000000" w:themeColor="text1"/>
                          <w:kern w:val="24"/>
                        </w:rPr>
                        <w:t>Filters</w:t>
                      </w:r>
                    </w:p>
                  </w:txbxContent>
                </v:textbox>
              </v:rect>
            </w:pict>
          </mc:Fallback>
        </mc:AlternateContent>
      </w:r>
      <w:r w:rsidR="00AF2EFD" w:rsidRPr="00AF2EFD">
        <mc:AlternateContent>
          <mc:Choice Requires="wpg">
            <w:drawing>
              <wp:anchor distT="0" distB="0" distL="114300" distR="114300" simplePos="0" relativeHeight="251721728" behindDoc="0" locked="0" layoutInCell="1" allowOverlap="1" wp14:anchorId="3D0F9944" wp14:editId="1A779CFF">
                <wp:simplePos x="0" y="0"/>
                <wp:positionH relativeFrom="column">
                  <wp:posOffset>2567305</wp:posOffset>
                </wp:positionH>
                <wp:positionV relativeFrom="paragraph">
                  <wp:posOffset>899160</wp:posOffset>
                </wp:positionV>
                <wp:extent cx="295275" cy="379095"/>
                <wp:effectExtent l="0" t="0" r="0" b="1905"/>
                <wp:wrapNone/>
                <wp:docPr id="11264"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2567939" y="900112"/>
                          <a:chExt cx="295251" cy="380156"/>
                        </a:xfrm>
                      </wpg:grpSpPr>
                      <wps:wsp>
                        <wps:cNvPr id="11265" name="Oval 11265"/>
                        <wps:cNvSpPr>
                          <a:spLocks noChangeArrowheads="1"/>
                        </wps:cNvSpPr>
                        <wps:spPr bwMode="auto">
                          <a:xfrm>
                            <a:off x="2585401" y="933543"/>
                            <a:ext cx="209533" cy="186257"/>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11266" name="TextBox 51"/>
                        <wps:cNvSpPr>
                          <a:spLocks noChangeArrowheads="1"/>
                        </wps:cNvSpPr>
                        <wps:spPr bwMode="auto">
                          <a:xfrm>
                            <a:off x="2567939" y="900112"/>
                            <a:ext cx="295251" cy="380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4CF176"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wgp>
                  </a:graphicData>
                </a:graphic>
              </wp:anchor>
            </w:drawing>
          </mc:Choice>
          <mc:Fallback>
            <w:pict>
              <v:group w14:anchorId="3D0F9944" id="_x0000_s1158" style="position:absolute;margin-left:202.15pt;margin-top:70.8pt;width:23.25pt;height:29.85pt;z-index:251721728" coordorigin="25679,9001"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">
                <v:oval id="Oval 11265" o:spid="_x0000_s1159" style="position:absolute;left:25854;top:9335;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" fillcolor="#ed7d31" stroked="f" strokeweight="1pt">
                  <v:shadow color="#eeece1 [3214]"/>
                </v:oval>
                <v:rect id="TextBox 51" o:spid="_x0000_s1160" style="position:absolute;left:25679;top:9001;width:2952;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" filled="f" stroked="f">
                  <v:shadow color="#eeece1 [3214]"/>
                  <v:textbox style="mso-fit-shape-to-text:t">
                    <w:txbxContent>
                      <w:p w14:paraId="324CF176"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w:pict>
          </mc:Fallback>
        </mc:AlternateContent>
      </w:r>
      <w:r w:rsidR="00AF2EFD" w:rsidRPr="00AF2EFD">
        <mc:AlternateContent>
          <mc:Choice Requires="wps">
            <w:drawing>
              <wp:anchor distT="0" distB="0" distL="114300" distR="114300" simplePos="0" relativeHeight="251730944" behindDoc="0" locked="0" layoutInCell="1" allowOverlap="1" wp14:anchorId="79CEAD90" wp14:editId="08E55FBB">
                <wp:simplePos x="0" y="0"/>
                <wp:positionH relativeFrom="column">
                  <wp:posOffset>10252075</wp:posOffset>
                </wp:positionH>
                <wp:positionV relativeFrom="paragraph">
                  <wp:posOffset>3213735</wp:posOffset>
                </wp:positionV>
                <wp:extent cx="1238250" cy="282575"/>
                <wp:effectExtent l="0" t="0" r="0" b="3175"/>
                <wp:wrapNone/>
                <wp:docPr id="11283" name="TextBox 55">
                  <a:extLst xmlns:a="http://schemas.openxmlformats.org/drawingml/2006/main">
                    <a:ext uri="{FF2B5EF4-FFF2-40B4-BE49-F238E27FC236}">
                      <a16:creationId xmlns:a16="http://schemas.microsoft.com/office/drawing/2014/main" id="{045A4570-4990-48B0-AA0A-910DA3159F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46EC9C"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lang w:val="en-US"/>
                              </w:rPr>
                            </w:pPr>
                            <w:r w:rsidRPr="0056780E">
                              <w:rPr>
                                <w:rFonts w:asciiTheme="majorHAnsi" w:hAnsiTheme="majorHAnsi" w:cs="Arial"/>
                                <w:b/>
                                <w:bCs/>
                                <w:color w:val="000000" w:themeColor="text1"/>
                                <w:kern w:val="24"/>
                              </w:rPr>
                              <w:t>Table view</w:t>
                            </w:r>
                          </w:p>
                        </w:txbxContent>
                      </wps:txbx>
                      <wps:bodyPr>
                        <a:spAutoFit/>
                      </wps:bodyPr>
                    </wps:wsp>
                  </a:graphicData>
                </a:graphic>
              </wp:anchor>
            </w:drawing>
          </mc:Choice>
          <mc:Fallback>
            <w:pict>
              <v:rect w14:anchorId="79CEAD90" id="_x0000_s1161" style="position:absolute;margin-left:807.25pt;margin-top:253.05pt;width:97.5pt;height:22.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" filled="f" stroked="f">
                <v:shadow color="#eeece1 [3214]"/>
                <v:textbox style="mso-fit-shape-to-text:t">
                  <w:txbxContent>
                    <w:p w14:paraId="1946EC9C"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lang w:val="en-US"/>
                        </w:rPr>
                      </w:pPr>
                      <w:r w:rsidRPr="0056780E">
                        <w:rPr>
                          <w:rFonts w:asciiTheme="majorHAnsi" w:hAnsiTheme="majorHAnsi" w:cs="Arial"/>
                          <w:b/>
                          <w:bCs/>
                          <w:color w:val="000000" w:themeColor="text1"/>
                          <w:kern w:val="24"/>
                        </w:rPr>
                        <w:t>Table view</w:t>
                      </w:r>
                    </w:p>
                  </w:txbxContent>
                </v:textbox>
              </v:rect>
            </w:pict>
          </mc:Fallback>
        </mc:AlternateContent>
      </w:r>
      <w:r w:rsidR="00AF2EFD" w:rsidRPr="00AF2EFD">
        <mc:AlternateContent>
          <mc:Choice Requires="wpg">
            <w:drawing>
              <wp:anchor distT="0" distB="0" distL="114300" distR="114300" simplePos="0" relativeHeight="251793408" behindDoc="0" locked="0" layoutInCell="1" allowOverlap="1" wp14:anchorId="4F5E5B89" wp14:editId="20690594">
                <wp:simplePos x="0" y="0"/>
                <wp:positionH relativeFrom="column">
                  <wp:posOffset>9981565</wp:posOffset>
                </wp:positionH>
                <wp:positionV relativeFrom="paragraph">
                  <wp:posOffset>4782820</wp:posOffset>
                </wp:positionV>
                <wp:extent cx="295275" cy="379095"/>
                <wp:effectExtent l="0" t="0" r="0" b="1905"/>
                <wp:wrapNone/>
                <wp:docPr id="11268"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9981997" y="4783505"/>
                          <a:chExt cx="295251" cy="380157"/>
                        </a:xfrm>
                      </wpg:grpSpPr>
                      <wps:wsp>
                        <wps:cNvPr id="11270" name="Oval 11270"/>
                        <wps:cNvSpPr>
                          <a:spLocks noChangeArrowheads="1"/>
                        </wps:cNvSpPr>
                        <wps:spPr bwMode="auto">
                          <a:xfrm>
                            <a:off x="9999458" y="4816935"/>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11271" name="TextBox 54"/>
                        <wps:cNvSpPr>
                          <a:spLocks noChangeArrowheads="1"/>
                        </wps:cNvSpPr>
                        <wps:spPr bwMode="auto">
                          <a:xfrm>
                            <a:off x="9981997" y="4783505"/>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C2F26D" w14:textId="77777777" w:rsidR="00AF2EFD" w:rsidRDefault="00AF2EFD" w:rsidP="00AF2EFD">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wps:txbx>
                        <wps:bodyPr>
                          <a:spAutoFit/>
                        </wps:bodyPr>
                      </wps:wsp>
                    </wpg:wgp>
                  </a:graphicData>
                </a:graphic>
              </wp:anchor>
            </w:drawing>
          </mc:Choice>
          <mc:Fallback>
            <w:pict>
              <v:group w14:anchorId="4F5E5B89" id="_x0000_s1162" style="position:absolute;margin-left:785.95pt;margin-top:376.6pt;width:23.25pt;height:29.85pt;z-index:251793408" coordorigin="99819,47835"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">
                <v:oval id="Oval 11270" o:spid="_x0000_s1163" style="position:absolute;left:99994;top:48169;width:2095;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" fillcolor="#ed7d31" stroked="f" strokeweight="1pt">
                  <v:shadow color="#eeece1 [3214]"/>
                </v:oval>
                <v:rect id="TextBox 54" o:spid="_x0000_s1164" style="position:absolute;left:99819;top:47835;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" filled="f" stroked="f">
                  <v:shadow color="#eeece1 [3214]"/>
                  <v:textbox style="mso-fit-shape-to-text:t">
                    <w:txbxContent>
                      <w:p w14:paraId="19C2F26D" w14:textId="77777777" w:rsidR="00AF2EFD" w:rsidRDefault="00AF2EFD" w:rsidP="00AF2EFD">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v:textbox>
                </v:rect>
              </v:group>
            </w:pict>
          </mc:Fallback>
        </mc:AlternateContent>
      </w:r>
      <w:r w:rsidR="00AF2EFD" w:rsidRPr="00AF2EFD">
        <mc:AlternateContent>
          <mc:Choice Requires="wps">
            <w:drawing>
              <wp:anchor distT="0" distB="0" distL="114300" distR="114300" simplePos="0" relativeHeight="251808768" behindDoc="0" locked="0" layoutInCell="1" allowOverlap="1" wp14:anchorId="4D391C73" wp14:editId="23055566">
                <wp:simplePos x="0" y="0"/>
                <wp:positionH relativeFrom="column">
                  <wp:posOffset>10257790</wp:posOffset>
                </wp:positionH>
                <wp:positionV relativeFrom="paragraph">
                  <wp:posOffset>4776470</wp:posOffset>
                </wp:positionV>
                <wp:extent cx="1238250" cy="276999"/>
                <wp:effectExtent l="0" t="0" r="0" b="8890"/>
                <wp:wrapNone/>
                <wp:docPr id="11272"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769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A37D78"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rPr>
                            </w:pPr>
                            <w:r w:rsidRPr="0056780E">
                              <w:rPr>
                                <w:rFonts w:asciiTheme="majorHAnsi" w:hAnsiTheme="majorHAnsi" w:cs="Arial"/>
                                <w:b/>
                                <w:bCs/>
                                <w:color w:val="000000" w:themeColor="text1"/>
                                <w:kern w:val="24"/>
                              </w:rPr>
                              <w:t>View full screen</w:t>
                            </w:r>
                          </w:p>
                        </w:txbxContent>
                      </wps:txbx>
                      <wps:bodyPr>
                        <a:spAutoFit/>
                      </wps:bodyPr>
                    </wps:wsp>
                  </a:graphicData>
                </a:graphic>
              </wp:anchor>
            </w:drawing>
          </mc:Choice>
          <mc:Fallback>
            <w:pict>
              <v:rect w14:anchorId="4D391C73" id="_x0000_s1165" style="position:absolute;margin-left:807.7pt;margin-top:376.1pt;width:97.5pt;height:21.8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" filled="f" stroked="f">
                <v:shadow color="#eeece1 [3214]"/>
                <v:textbox style="mso-fit-shape-to-text:t">
                  <w:txbxContent>
                    <w:p w14:paraId="77A37D78" w14:textId="77777777" w:rsidR="00AF2EFD" w:rsidRPr="0056780E" w:rsidRDefault="00AF2EFD" w:rsidP="00AF2EFD">
                      <w:pPr>
                        <w:kinsoku w:val="0"/>
                        <w:overflowPunct w:val="0"/>
                        <w:textAlignment w:val="baseline"/>
                        <w:rPr>
                          <w:rFonts w:asciiTheme="majorHAnsi" w:hAnsiTheme="majorHAnsi" w:cs="Arial"/>
                          <w:b/>
                          <w:bCs/>
                          <w:color w:val="000000" w:themeColor="text1"/>
                          <w:kern w:val="24"/>
                          <w:sz w:val="24"/>
                          <w:szCs w:val="24"/>
                        </w:rPr>
                      </w:pPr>
                      <w:r w:rsidRPr="0056780E">
                        <w:rPr>
                          <w:rFonts w:asciiTheme="majorHAnsi" w:hAnsiTheme="majorHAnsi" w:cs="Arial"/>
                          <w:b/>
                          <w:bCs/>
                          <w:color w:val="000000" w:themeColor="text1"/>
                          <w:kern w:val="24"/>
                        </w:rPr>
                        <w:t>View full screen</w:t>
                      </w:r>
                    </w:p>
                  </w:txbxContent>
                </v:textbox>
              </v:rect>
            </w:pict>
          </mc:Fallback>
        </mc:AlternateContent>
      </w:r>
      <w:r w:rsidR="00AF2EFD" w:rsidRPr="00AF2EFD">
        <mc:AlternateContent>
          <mc:Choice Requires="wpg">
            <w:drawing>
              <wp:anchor distT="0" distB="0" distL="114300" distR="114300" simplePos="0" relativeHeight="251843584" behindDoc="0" locked="0" layoutInCell="1" allowOverlap="1" wp14:anchorId="0477A938" wp14:editId="5EE13891">
                <wp:simplePos x="0" y="0"/>
                <wp:positionH relativeFrom="column">
                  <wp:posOffset>9185910</wp:posOffset>
                </wp:positionH>
                <wp:positionV relativeFrom="paragraph">
                  <wp:posOffset>1972945</wp:posOffset>
                </wp:positionV>
                <wp:extent cx="295275" cy="379095"/>
                <wp:effectExtent l="0" t="0" r="0" b="1905"/>
                <wp:wrapNone/>
                <wp:docPr id="11274"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9186291" y="1973619"/>
                          <a:chExt cx="295251" cy="380157"/>
                        </a:xfrm>
                      </wpg:grpSpPr>
                      <wps:wsp>
                        <wps:cNvPr id="11275" name="Oval 11275"/>
                        <wps:cNvSpPr>
                          <a:spLocks noChangeArrowheads="1"/>
                        </wps:cNvSpPr>
                        <wps:spPr bwMode="auto">
                          <a:xfrm>
                            <a:off x="9203753" y="2007049"/>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11276" name="TextBox 51"/>
                        <wps:cNvSpPr>
                          <a:spLocks noChangeArrowheads="1"/>
                        </wps:cNvSpPr>
                        <wps:spPr bwMode="auto">
                          <a:xfrm>
                            <a:off x="9186291" y="1973619"/>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4015017" w14:textId="77777777" w:rsidR="00AF2EFD" w:rsidRDefault="00AF2EFD" w:rsidP="00AF2EFD">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wps:txbx>
                        <wps:bodyPr>
                          <a:spAutoFit/>
                        </wps:bodyPr>
                      </wps:wsp>
                    </wpg:wgp>
                  </a:graphicData>
                </a:graphic>
              </wp:anchor>
            </w:drawing>
          </mc:Choice>
          <mc:Fallback>
            <w:pict>
              <v:group w14:anchorId="0477A938" id="_x0000_s1166" style="position:absolute;margin-left:723.3pt;margin-top:155.35pt;width:23.25pt;height:29.85pt;z-index:251843584" coordorigin="91862,19736"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">
                <v:oval id="Oval 11275" o:spid="_x0000_s1167" style="position:absolute;left:92037;top:20070;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" fillcolor="#ed7d31" stroked="f" strokeweight="1pt">
                  <v:shadow color="#eeece1 [3214]"/>
                </v:oval>
                <v:rect id="TextBox 51" o:spid="_x0000_s1168" style="position:absolute;left:91862;top:19736;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" filled="f" stroked="f">
                  <v:shadow color="#eeece1 [3214]"/>
                  <v:textbox style="mso-fit-shape-to-text:t">
                    <w:txbxContent>
                      <w:p w14:paraId="54015017" w14:textId="77777777" w:rsidR="00AF2EFD" w:rsidRDefault="00AF2EFD" w:rsidP="00AF2EFD">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v:textbox>
                </v:rect>
              </v:group>
            </w:pict>
          </mc:Fallback>
        </mc:AlternateContent>
      </w:r>
    </w:p>
    <w:p w14:paraId="5C2309AF" w14:textId="77777777" w:rsidR="00C87E0B" w:rsidRDefault="00C87E0B"/>
    <w:p w14:paraId="33A910C3" w14:textId="7FB9A1C5" w:rsidR="00C87E0B" w:rsidRDefault="00AF0E5D">
      <w:r w:rsidRPr="00AF2EFD">
        <mc:AlternateContent>
          <mc:Choice Requires="wps">
            <w:drawing>
              <wp:anchor distT="0" distB="0" distL="114300" distR="114300" simplePos="0" relativeHeight="251645952" behindDoc="0" locked="0" layoutInCell="1" allowOverlap="1" wp14:anchorId="2D228803" wp14:editId="76291619">
                <wp:simplePos x="0" y="0"/>
                <wp:positionH relativeFrom="column">
                  <wp:posOffset>75219</wp:posOffset>
                </wp:positionH>
                <wp:positionV relativeFrom="paragraph">
                  <wp:posOffset>212161</wp:posOffset>
                </wp:positionV>
                <wp:extent cx="2195195" cy="2554629"/>
                <wp:effectExtent l="38100" t="38100" r="109855" b="112395"/>
                <wp:wrapNone/>
                <wp:docPr id="6283" name="Rectangle: Rounded Corners 42">
                  <a:extLst xmlns:a="http://schemas.openxmlformats.org/drawingml/2006/main">
                    <a:ext uri="{FF2B5EF4-FFF2-40B4-BE49-F238E27FC236}">
                      <a16:creationId xmlns:a16="http://schemas.microsoft.com/office/drawing/2014/main" id="{B648FC2A-8898-4019-8EF0-48F83E43D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2554629"/>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3A1C2D15" id="Rectangle: Rounded Corners 42" o:spid="_x0000_s1026" style="position:absolute;margin-left:5.9pt;margin-top:16.7pt;width:172.85pt;height:20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" strokecolor="#ed7d31" strokeweight="1.5pt">
                <v:shadow on="t" color="black" opacity="26213f" origin="-.5,-.5" offset=".74836mm,.74836mm"/>
              </v:roundrect>
            </w:pict>
          </mc:Fallback>
        </mc:AlternateContent>
      </w:r>
      <w:r w:rsidRPr="00AF2EFD">
        <mc:AlternateContent>
          <mc:Choice Requires="wpg">
            <w:drawing>
              <wp:anchor distT="0" distB="0" distL="114300" distR="114300" simplePos="0" relativeHeight="251661312" behindDoc="0" locked="0" layoutInCell="1" allowOverlap="1" wp14:anchorId="4E730466" wp14:editId="457FC3D5">
                <wp:simplePos x="0" y="0"/>
                <wp:positionH relativeFrom="column">
                  <wp:posOffset>141292</wp:posOffset>
                </wp:positionH>
                <wp:positionV relativeFrom="paragraph">
                  <wp:posOffset>208786</wp:posOffset>
                </wp:positionV>
                <wp:extent cx="1990725" cy="2582056"/>
                <wp:effectExtent l="0" t="0" r="0" b="8890"/>
                <wp:wrapNone/>
                <wp:docPr id="5203" name="Group 12"/>
                <wp:cNvGraphicFramePr xmlns:a="http://schemas.openxmlformats.org/drawingml/2006/main"/>
                <a:graphic xmlns:a="http://schemas.openxmlformats.org/drawingml/2006/main">
                  <a:graphicData uri="http://schemas.microsoft.com/office/word/2010/wordprocessingGroup">
                    <wpg:wgp>
                      <wpg:cNvGrpSpPr/>
                      <wpg:grpSpPr>
                        <a:xfrm>
                          <a:off x="0" y="0"/>
                          <a:ext cx="1990725" cy="2582056"/>
                          <a:chOff x="145975" y="846137"/>
                          <a:chExt cx="1990882" cy="2581955"/>
                        </a:xfrm>
                      </wpg:grpSpPr>
                      <wpg:grpSp>
                        <wpg:cNvPr id="5204" name="Group 5204"/>
                        <wpg:cNvGrpSpPr/>
                        <wpg:grpSpPr>
                          <a:xfrm>
                            <a:off x="237894" y="867108"/>
                            <a:ext cx="330841" cy="379047"/>
                            <a:chOff x="237894" y="867111"/>
                            <a:chExt cx="295115" cy="380109"/>
                          </a:xfrm>
                        </wpg:grpSpPr>
                        <wps:wsp>
                          <wps:cNvPr id="5205" name="Oval 5205"/>
                          <wps:cNvSpPr>
                            <a:spLocks noChangeArrowheads="1"/>
                          </wps:cNvSpPr>
                          <wps:spPr bwMode="auto">
                            <a:xfrm>
                              <a:off x="240934" y="900197"/>
                              <a:ext cx="208167" cy="186234"/>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06" name="TextBox 22"/>
                          <wps:cNvSpPr>
                            <a:spLocks noChangeArrowheads="1"/>
                          </wps:cNvSpPr>
                          <wps:spPr bwMode="auto">
                            <a:xfrm>
                              <a:off x="237894" y="867111"/>
                              <a:ext cx="295115" cy="3801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2446AB"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grpSp>
                      <wps:wsp>
                        <wps:cNvPr id="5207" name="TextBox 59"/>
                        <wps:cNvSpPr>
                          <a:spLocks noChangeArrowheads="1"/>
                        </wps:cNvSpPr>
                        <wps:spPr bwMode="auto">
                          <a:xfrm>
                            <a:off x="145975" y="1326325"/>
                            <a:ext cx="1990882" cy="21017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C14E4A"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The default view is set to core waste plus ash. To change this </w:t>
                              </w:r>
                              <w:proofErr w:type="gramStart"/>
                              <w:r w:rsidRPr="00AF0E5D">
                                <w:rPr>
                                  <w:rFonts w:asciiTheme="majorHAnsi" w:hAnsiTheme="majorHAnsi" w:cs="Arial"/>
                                  <w:color w:val="000000" w:themeColor="text1"/>
                                  <w:kern w:val="24"/>
                                </w:rPr>
                                <w:t>view to view</w:t>
                              </w:r>
                              <w:proofErr w:type="gramEnd"/>
                              <w:r w:rsidRPr="00AF0E5D">
                                <w:rPr>
                                  <w:rFonts w:asciiTheme="majorHAnsi" w:hAnsiTheme="majorHAnsi" w:cs="Arial"/>
                                  <w:color w:val="000000" w:themeColor="text1"/>
                                  <w:kern w:val="24"/>
                                </w:rPr>
                                <w:t xml:space="preserve"> core waste only, click on the core waste button. After you select the core waste view, the headline figures and data visualisations will no longer include ash as a material category within each stream.</w:t>
                              </w:r>
                            </w:p>
                          </w:txbxContent>
                        </wps:txbx>
                        <wps:bodyPr wrap="square">
                          <a:spAutoFit/>
                        </wps:bodyPr>
                      </wps:wsp>
                      <wps:wsp>
                        <wps:cNvPr id="5208" name="TextBox 55"/>
                        <wps:cNvSpPr>
                          <a:spLocks noChangeArrowheads="1"/>
                        </wps:cNvSpPr>
                        <wps:spPr bwMode="auto">
                          <a:xfrm>
                            <a:off x="460487" y="846137"/>
                            <a:ext cx="1428863" cy="594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1C2D9C8" w14:textId="365FE363" w:rsidR="00AF2EFD" w:rsidRPr="0056780E" w:rsidRDefault="0056780E" w:rsidP="00AF2EFD">
                              <w:pPr>
                                <w:kinsoku w:val="0"/>
                                <w:overflowPunct w:val="0"/>
                                <w:textAlignment w:val="baseline"/>
                                <w:rPr>
                                  <w:rFonts w:asciiTheme="majorHAnsi" w:hAnsiTheme="majorHAnsi" w:cs="Arial"/>
                                  <w:b/>
                                  <w:bCs/>
                                  <w:color w:val="000000" w:themeColor="text1"/>
                                  <w:kern w:val="24"/>
                                  <w:sz w:val="24"/>
                                  <w:szCs w:val="24"/>
                                </w:rPr>
                              </w:pPr>
                              <w:r>
                                <w:rPr>
                                  <w:rFonts w:asciiTheme="majorHAnsi" w:hAnsiTheme="majorHAnsi" w:cs="Arial"/>
                                  <w:b/>
                                  <w:bCs/>
                                  <w:color w:val="000000" w:themeColor="text1"/>
                                  <w:kern w:val="24"/>
                                </w:rPr>
                                <w:t>C</w:t>
                              </w:r>
                              <w:r w:rsidR="00AF2EFD" w:rsidRPr="0056780E">
                                <w:rPr>
                                  <w:rFonts w:asciiTheme="majorHAnsi" w:hAnsiTheme="majorHAnsi" w:cs="Arial"/>
                                  <w:b/>
                                  <w:bCs/>
                                  <w:color w:val="000000" w:themeColor="text1"/>
                                  <w:kern w:val="24"/>
                                </w:rPr>
                                <w:t>ore waste plus ash or core waste</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w14:anchorId="4E730466" id="_x0000_s1169" style="position:absolute;margin-left:11.15pt;margin-top:16.45pt;width:156.75pt;height:203.3pt;z-index:251661312;mso-width-relative:margin;mso-height-relative:margin" coordorigin="1459,8461" coordsize="19908,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">
                <v:group id="Group 5204" o:spid="_x0000_s1170" style="position:absolute;left:2378;top:8671;width:3309;height:3790" coordorigin="2378,8671" coordsize="2951,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8Qv8vglPQK5/AAAA//8DAFBLAQItABQABgAIAAAAIQDb4fbL7gAAAIUBAAATAAAAAAAA&#10;AAAAAAAAAAAAAABbQ29udGVudF9UeXBlc10ueG1sUEsBAi0AFAAGAAgAAAAhAFr0LFu/AAAAFQEA&#10;AAsAAAAAAAAAAAAAAAAAHwEAAF9yZWxzLy5yZWxzUEsBAi0AFAAGAAgAAAAhAN4AfQvHAAAA3QAA&#10;AA8AAAAAAAAAAAAAAAAABwIAAGRycy9kb3ducmV2LnhtbFBLBQYAAAAAAwADALcAAAD7AgAAAAA=&#10;">
                  <v:oval id="Oval 5205" o:spid="_x0000_s1171" style="position:absolute;left:2409;top:9001;width:2082;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" fillcolor="#ed7d31" stroked="f" strokeweight="1pt">
                    <v:shadow color="#eeece1 [3214]"/>
                  </v:oval>
                  <v:rect id="TextBox 22" o:spid="_x0000_s1172" style="position:absolute;left:2378;top:8671;width:2952;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" filled="f" stroked="f">
                    <v:shadow color="#eeece1 [3214]"/>
                    <v:textbox style="mso-fit-shape-to-text:t">
                      <w:txbxContent>
                        <w:p w14:paraId="022446AB" w14:textId="77777777" w:rsidR="00AF2EFD" w:rsidRDefault="00AF2EFD" w:rsidP="00AF2EFD">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v:rect id="_x0000_s1173" style="position:absolute;left:1459;top:13263;width:19909;height:2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" filled="f" stroked="f">
                  <v:shadow color="#eeece1 [3214]"/>
                  <v:textbox style="mso-fit-shape-to-text:t">
                    <w:txbxContent>
                      <w:p w14:paraId="59C14E4A"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The default view is set to core waste plus ash. To change this </w:t>
                        </w:r>
                        <w:proofErr w:type="gramStart"/>
                        <w:r w:rsidRPr="00AF0E5D">
                          <w:rPr>
                            <w:rFonts w:asciiTheme="majorHAnsi" w:hAnsiTheme="majorHAnsi" w:cs="Arial"/>
                            <w:color w:val="000000" w:themeColor="text1"/>
                            <w:kern w:val="24"/>
                          </w:rPr>
                          <w:t>view to view</w:t>
                        </w:r>
                        <w:proofErr w:type="gramEnd"/>
                        <w:r w:rsidRPr="00AF0E5D">
                          <w:rPr>
                            <w:rFonts w:asciiTheme="majorHAnsi" w:hAnsiTheme="majorHAnsi" w:cs="Arial"/>
                            <w:color w:val="000000" w:themeColor="text1"/>
                            <w:kern w:val="24"/>
                          </w:rPr>
                          <w:t xml:space="preserve"> core waste only, click on the core waste button. After you select the core waste view, the headline figures and data visualisations will no longer include ash as a material category within each stream.</w:t>
                        </w:r>
                      </w:p>
                    </w:txbxContent>
                  </v:textbox>
                </v:rect>
                <v:rect id="_x0000_s1174" style="position:absolute;left:4604;top:8461;width:14289;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" filled="f" stroked="f">
                  <v:shadow color="#eeece1 [3214]"/>
                  <v:textbox style="mso-fit-shape-to-text:t">
                    <w:txbxContent>
                      <w:p w14:paraId="61C2D9C8" w14:textId="365FE363" w:rsidR="00AF2EFD" w:rsidRPr="0056780E" w:rsidRDefault="0056780E" w:rsidP="00AF2EFD">
                        <w:pPr>
                          <w:kinsoku w:val="0"/>
                          <w:overflowPunct w:val="0"/>
                          <w:textAlignment w:val="baseline"/>
                          <w:rPr>
                            <w:rFonts w:asciiTheme="majorHAnsi" w:hAnsiTheme="majorHAnsi" w:cs="Arial"/>
                            <w:b/>
                            <w:bCs/>
                            <w:color w:val="000000" w:themeColor="text1"/>
                            <w:kern w:val="24"/>
                            <w:sz w:val="24"/>
                            <w:szCs w:val="24"/>
                          </w:rPr>
                        </w:pPr>
                        <w:r>
                          <w:rPr>
                            <w:rFonts w:asciiTheme="majorHAnsi" w:hAnsiTheme="majorHAnsi" w:cs="Arial"/>
                            <w:b/>
                            <w:bCs/>
                            <w:color w:val="000000" w:themeColor="text1"/>
                            <w:kern w:val="24"/>
                          </w:rPr>
                          <w:t>C</w:t>
                        </w:r>
                        <w:r w:rsidR="00AF2EFD" w:rsidRPr="0056780E">
                          <w:rPr>
                            <w:rFonts w:asciiTheme="majorHAnsi" w:hAnsiTheme="majorHAnsi" w:cs="Arial"/>
                            <w:b/>
                            <w:bCs/>
                            <w:color w:val="000000" w:themeColor="text1"/>
                            <w:kern w:val="24"/>
                          </w:rPr>
                          <w:t>ore waste plus ash or core waste</w:t>
                        </w:r>
                      </w:p>
                    </w:txbxContent>
                  </v:textbox>
                </v:rect>
              </v:group>
            </w:pict>
          </mc:Fallback>
        </mc:AlternateContent>
      </w:r>
    </w:p>
    <w:p w14:paraId="09E530A9" w14:textId="77777777" w:rsidR="00C87E0B" w:rsidRDefault="00C87E0B"/>
    <w:p w14:paraId="67420F4D" w14:textId="77777777" w:rsidR="00C87E0B" w:rsidRDefault="00C87E0B"/>
    <w:p w14:paraId="1DBE57CD" w14:textId="77777777" w:rsidR="00C87E0B" w:rsidRDefault="00C87E0B"/>
    <w:p w14:paraId="38B6C539" w14:textId="77777777" w:rsidR="00C87E0B" w:rsidRDefault="00C87E0B"/>
    <w:p w14:paraId="0DB42FEF" w14:textId="77777777" w:rsidR="00C87E0B" w:rsidRDefault="00C87E0B"/>
    <w:p w14:paraId="0CB81167" w14:textId="77777777" w:rsidR="00C87E0B" w:rsidRDefault="00C87E0B"/>
    <w:p w14:paraId="31D09281" w14:textId="5282B9A4" w:rsidR="00C87E0B" w:rsidRDefault="00AF0E5D">
      <w:r w:rsidRPr="00AF2EFD">
        <mc:AlternateContent>
          <mc:Choice Requires="wps">
            <w:drawing>
              <wp:anchor distT="0" distB="0" distL="114300" distR="114300" simplePos="0" relativeHeight="251674624" behindDoc="0" locked="0" layoutInCell="1" allowOverlap="1" wp14:anchorId="22C65D8F" wp14:editId="6CC8D64E">
                <wp:simplePos x="0" y="0"/>
                <wp:positionH relativeFrom="column">
                  <wp:posOffset>9890550</wp:posOffset>
                </wp:positionH>
                <wp:positionV relativeFrom="paragraph">
                  <wp:posOffset>366138</wp:posOffset>
                </wp:positionV>
                <wp:extent cx="2380527" cy="1438910"/>
                <wp:effectExtent l="38100" t="38100" r="115570" b="123190"/>
                <wp:wrapNone/>
                <wp:docPr id="6290" name="Rectangle: Rounded Corners 11">
                  <a:extLst xmlns:a="http://schemas.openxmlformats.org/drawingml/2006/main">
                    <a:ext uri="{FF2B5EF4-FFF2-40B4-BE49-F238E27FC236}">
                      <a16:creationId xmlns:a16="http://schemas.microsoft.com/office/drawing/2014/main" id="{C9F9FE1C-5036-44CF-A419-754D363A6C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527" cy="1438910"/>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56B5B038" id="Rectangle: Rounded Corners 11" o:spid="_x0000_s1026" style="position:absolute;margin-left:778.8pt;margin-top:28.85pt;width:187.45pt;height:113.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" strokecolor="#ed7d31" strokeweight="1.5pt">
                <v:shadow on="t" color="black" opacity="26213f" origin="-.5,-.5" offset=".74836mm,.74836mm"/>
              </v:roundrect>
            </w:pict>
          </mc:Fallback>
        </mc:AlternateContent>
      </w:r>
    </w:p>
    <w:p w14:paraId="3E98D858" w14:textId="3BBA9D6A" w:rsidR="00C87E0B" w:rsidRDefault="00AF0E5D">
      <w:r w:rsidRPr="00AF2EFD">
        <mc:AlternateContent>
          <mc:Choice Requires="wps">
            <w:drawing>
              <wp:anchor distT="0" distB="0" distL="114300" distR="114300" simplePos="0" relativeHeight="251746304" behindDoc="0" locked="0" layoutInCell="1" allowOverlap="1" wp14:anchorId="62964A7E" wp14:editId="457C45BA">
                <wp:simplePos x="0" y="0"/>
                <wp:positionH relativeFrom="column">
                  <wp:posOffset>9979773</wp:posOffset>
                </wp:positionH>
                <wp:positionV relativeFrom="paragraph">
                  <wp:posOffset>394407</wp:posOffset>
                </wp:positionV>
                <wp:extent cx="2199005" cy="1169670"/>
                <wp:effectExtent l="0" t="0" r="0" b="1905"/>
                <wp:wrapNone/>
                <wp:docPr id="11284" name="TextBox 55">
                  <a:extLst xmlns:a="http://schemas.openxmlformats.org/drawingml/2006/main">
                    <a:ext uri="{FF2B5EF4-FFF2-40B4-BE49-F238E27FC236}">
                      <a16:creationId xmlns:a16="http://schemas.microsoft.com/office/drawing/2014/main" id="{D723940B-4F3D-444E-BE80-BE41EE296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1169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F42943" w14:textId="77777777" w:rsidR="00AF2EFD" w:rsidRPr="001C5BCE" w:rsidRDefault="00AF2EFD" w:rsidP="00AF2EFD">
                            <w:pPr>
                              <w:kinsoku w:val="0"/>
                              <w:overflowPunct w:val="0"/>
                              <w:textAlignment w:val="baseline"/>
                              <w:rPr>
                                <w:rFonts w:asciiTheme="majorHAnsi" w:hAnsiTheme="majorHAnsi" w:cs="Arial"/>
                                <w:color w:val="000000" w:themeColor="text1"/>
                                <w:kern w:val="24"/>
                              </w:rPr>
                            </w:pPr>
                            <w:r w:rsidRPr="001C5BCE">
                              <w:rPr>
                                <w:rFonts w:asciiTheme="majorHAnsi" w:hAnsiTheme="majorHAnsi" w:cs="Arial"/>
                                <w:color w:val="000000" w:themeColor="text1"/>
                                <w:kern w:val="24"/>
                              </w:rPr>
                              <w:t xml:space="preserve">Click on the Tabular button </w:t>
                            </w:r>
                            <w:proofErr w:type="gramStart"/>
                            <w:r w:rsidRPr="001C5BCE">
                              <w:rPr>
                                <w:rFonts w:asciiTheme="majorHAnsi" w:hAnsiTheme="majorHAnsi" w:cs="Arial"/>
                                <w:color w:val="000000" w:themeColor="text1"/>
                                <w:kern w:val="24"/>
                              </w:rPr>
                              <w:t>To</w:t>
                            </w:r>
                            <w:proofErr w:type="gramEnd"/>
                            <w:r w:rsidRPr="001C5BCE">
                              <w:rPr>
                                <w:rFonts w:asciiTheme="majorHAnsi" w:hAnsiTheme="majorHAnsi" w:cs="Arial"/>
                                <w:color w:val="000000" w:themeColor="text1"/>
                                <w:kern w:val="24"/>
                              </w:rPr>
                              <w:t xml:space="preserve"> view a table with waste generation by stream and fate. To return to the decomposition tree, click on the Visual button.</w:t>
                            </w:r>
                          </w:p>
                        </w:txbxContent>
                      </wps:txbx>
                      <wps:bodyPr wrap="square">
                        <a:spAutoFit/>
                      </wps:bodyPr>
                    </wps:wsp>
                  </a:graphicData>
                </a:graphic>
                <wp14:sizeRelH relativeFrom="margin">
                  <wp14:pctWidth>0</wp14:pctWidth>
                </wp14:sizeRelH>
              </wp:anchor>
            </w:drawing>
          </mc:Choice>
          <mc:Fallback>
            <w:pict>
              <v:rect w14:anchorId="62964A7E" id="_x0000_s1175" style="position:absolute;margin-left:785.8pt;margin-top:31.05pt;width:173.15pt;height:9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" filled="f" stroked="f">
                <v:shadow color="#eeece1 [3214]"/>
                <v:textbox style="mso-fit-shape-to-text:t">
                  <w:txbxContent>
                    <w:p w14:paraId="1BF42943" w14:textId="77777777" w:rsidR="00AF2EFD" w:rsidRPr="001C5BCE" w:rsidRDefault="00AF2EFD" w:rsidP="00AF2EFD">
                      <w:pPr>
                        <w:kinsoku w:val="0"/>
                        <w:overflowPunct w:val="0"/>
                        <w:textAlignment w:val="baseline"/>
                        <w:rPr>
                          <w:rFonts w:asciiTheme="majorHAnsi" w:hAnsiTheme="majorHAnsi" w:cs="Arial"/>
                          <w:color w:val="000000" w:themeColor="text1"/>
                          <w:kern w:val="24"/>
                        </w:rPr>
                      </w:pPr>
                      <w:r w:rsidRPr="001C5BCE">
                        <w:rPr>
                          <w:rFonts w:asciiTheme="majorHAnsi" w:hAnsiTheme="majorHAnsi" w:cs="Arial"/>
                          <w:color w:val="000000" w:themeColor="text1"/>
                          <w:kern w:val="24"/>
                        </w:rPr>
                        <w:t xml:space="preserve">Click on the Tabular button </w:t>
                      </w:r>
                      <w:proofErr w:type="gramStart"/>
                      <w:r w:rsidRPr="001C5BCE">
                        <w:rPr>
                          <w:rFonts w:asciiTheme="majorHAnsi" w:hAnsiTheme="majorHAnsi" w:cs="Arial"/>
                          <w:color w:val="000000" w:themeColor="text1"/>
                          <w:kern w:val="24"/>
                        </w:rPr>
                        <w:t>To</w:t>
                      </w:r>
                      <w:proofErr w:type="gramEnd"/>
                      <w:r w:rsidRPr="001C5BCE">
                        <w:rPr>
                          <w:rFonts w:asciiTheme="majorHAnsi" w:hAnsiTheme="majorHAnsi" w:cs="Arial"/>
                          <w:color w:val="000000" w:themeColor="text1"/>
                          <w:kern w:val="24"/>
                        </w:rPr>
                        <w:t xml:space="preserve"> view a table with waste generation by stream and fate. To return to the decomposition tree, click on the Visual button.</w:t>
                      </w:r>
                    </w:p>
                  </w:txbxContent>
                </v:textbox>
              </v:rect>
            </w:pict>
          </mc:Fallback>
        </mc:AlternateContent>
      </w:r>
    </w:p>
    <w:p w14:paraId="77DAE393" w14:textId="3BC2781D" w:rsidR="00C87E0B" w:rsidRDefault="00AF0E5D">
      <w:r w:rsidRPr="00AF2EFD">
        <mc:AlternateContent>
          <mc:Choice Requires="wps">
            <w:drawing>
              <wp:anchor distT="0" distB="0" distL="114300" distR="114300" simplePos="0" relativeHeight="251694080" behindDoc="0" locked="0" layoutInCell="1" allowOverlap="1" wp14:anchorId="62372C77" wp14:editId="1B127B8D">
                <wp:simplePos x="0" y="0"/>
                <wp:positionH relativeFrom="column">
                  <wp:posOffset>86794</wp:posOffset>
                </wp:positionH>
                <wp:positionV relativeFrom="paragraph">
                  <wp:posOffset>36525</wp:posOffset>
                </wp:positionV>
                <wp:extent cx="2183130" cy="1755976"/>
                <wp:effectExtent l="38100" t="38100" r="121920" b="111125"/>
                <wp:wrapNone/>
                <wp:docPr id="6294" name="Rectangle: Rounded Corners 13">
                  <a:extLst xmlns:a="http://schemas.openxmlformats.org/drawingml/2006/main">
                    <a:ext uri="{FF2B5EF4-FFF2-40B4-BE49-F238E27FC236}">
                      <a16:creationId xmlns:a16="http://schemas.microsoft.com/office/drawing/2014/main" id="{A6C501A0-0E21-4A02-B735-1E6F37937D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1755976"/>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5B19E33C" id="Rectangle: Rounded Corners 13" o:spid="_x0000_s1026" style="position:absolute;margin-left:6.85pt;margin-top:2.9pt;width:171.9pt;height:1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" strokecolor="#ed7d31" strokeweight="1.5pt">
                <v:shadow on="t" color="black" opacity="26213f" origin="-.5,-.5" offset=".74836mm,.74836mm"/>
              </v:roundrect>
            </w:pict>
          </mc:Fallback>
        </mc:AlternateContent>
      </w:r>
      <w:r w:rsidRPr="00AF2EFD">
        <mc:AlternateContent>
          <mc:Choice Requires="wps">
            <w:drawing>
              <wp:anchor distT="0" distB="0" distL="114300" distR="114300" simplePos="0" relativeHeight="251760640" behindDoc="0" locked="0" layoutInCell="1" allowOverlap="1" wp14:anchorId="437043C3" wp14:editId="3D3016C2">
                <wp:simplePos x="0" y="0"/>
                <wp:positionH relativeFrom="column">
                  <wp:posOffset>106566</wp:posOffset>
                </wp:positionH>
                <wp:positionV relativeFrom="paragraph">
                  <wp:posOffset>276217</wp:posOffset>
                </wp:positionV>
                <wp:extent cx="2002421" cy="861695"/>
                <wp:effectExtent l="0" t="0" r="0" b="0"/>
                <wp:wrapNone/>
                <wp:docPr id="11285" name="TextBox 55">
                  <a:extLst xmlns:a="http://schemas.openxmlformats.org/drawingml/2006/main">
                    <a:ext uri="{FF2B5EF4-FFF2-40B4-BE49-F238E27FC236}">
                      <a16:creationId xmlns:a16="http://schemas.microsoft.com/office/drawing/2014/main" id="{5DE2C17B-A16B-4993-9422-F629371F97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421" cy="861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58BC5D"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The stream page can be filtered three ways:</w:t>
                            </w:r>
                          </w:p>
                          <w:p w14:paraId="643EFDDF"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 by jurisdiction, </w:t>
                            </w:r>
                          </w:p>
                          <w:p w14:paraId="5F9E414B"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 by source stream, and </w:t>
                            </w:r>
                          </w:p>
                          <w:p w14:paraId="553BC458"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 by financial year. </w:t>
                            </w:r>
                          </w:p>
                        </w:txbxContent>
                      </wps:txbx>
                      <wps:bodyPr wrap="square">
                        <a:spAutoFit/>
                      </wps:bodyPr>
                    </wps:wsp>
                  </a:graphicData>
                </a:graphic>
                <wp14:sizeRelH relativeFrom="margin">
                  <wp14:pctWidth>0</wp14:pctWidth>
                </wp14:sizeRelH>
              </wp:anchor>
            </w:drawing>
          </mc:Choice>
          <mc:Fallback>
            <w:pict>
              <v:rect w14:anchorId="437043C3" id="_x0000_s1176" style="position:absolute;margin-left:8.4pt;margin-top:21.75pt;width:157.65pt;height:67.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" filled="f" stroked="f">
                <v:shadow color="#eeece1 [3214]"/>
                <v:textbox style="mso-fit-shape-to-text:t">
                  <w:txbxContent>
                    <w:p w14:paraId="2158BC5D"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The stream page can be filtered three ways:</w:t>
                      </w:r>
                    </w:p>
                    <w:p w14:paraId="643EFDDF"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 by jurisdiction, </w:t>
                      </w:r>
                    </w:p>
                    <w:p w14:paraId="5F9E414B"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 by source stream, and </w:t>
                      </w:r>
                    </w:p>
                    <w:p w14:paraId="553BC458" w14:textId="77777777" w:rsidR="00AF2EFD" w:rsidRPr="00AF0E5D" w:rsidRDefault="00AF2EFD" w:rsidP="00AF2EFD">
                      <w:pPr>
                        <w:kinsoku w:val="0"/>
                        <w:overflowPunct w:val="0"/>
                        <w:textAlignment w:val="baseline"/>
                        <w:rPr>
                          <w:rFonts w:asciiTheme="majorHAnsi" w:hAnsiTheme="majorHAnsi" w:cs="Arial"/>
                          <w:color w:val="000000" w:themeColor="text1"/>
                          <w:kern w:val="24"/>
                        </w:rPr>
                      </w:pPr>
                      <w:r w:rsidRPr="00AF0E5D">
                        <w:rPr>
                          <w:rFonts w:asciiTheme="majorHAnsi" w:hAnsiTheme="majorHAnsi" w:cs="Arial"/>
                          <w:color w:val="000000" w:themeColor="text1"/>
                          <w:kern w:val="24"/>
                        </w:rPr>
                        <w:t xml:space="preserve">• by financial year. </w:t>
                      </w:r>
                    </w:p>
                  </w:txbxContent>
                </v:textbox>
              </v:rect>
            </w:pict>
          </mc:Fallback>
        </mc:AlternateContent>
      </w:r>
    </w:p>
    <w:p w14:paraId="3835F644" w14:textId="77777777" w:rsidR="00C87E0B" w:rsidRDefault="00C87E0B"/>
    <w:p w14:paraId="62657DBE" w14:textId="77777777" w:rsidR="00C87E0B" w:rsidRDefault="00C87E0B"/>
    <w:p w14:paraId="0F51A812" w14:textId="048B5F37" w:rsidR="00C87E0B" w:rsidRDefault="00AF0E5D">
      <w:r w:rsidRPr="00AF2EFD">
        <mc:AlternateContent>
          <mc:Choice Requires="wps">
            <w:drawing>
              <wp:anchor distT="0" distB="0" distL="114300" distR="114300" simplePos="0" relativeHeight="251778048" behindDoc="0" locked="0" layoutInCell="1" allowOverlap="1" wp14:anchorId="070808CC" wp14:editId="2F650BDB">
                <wp:simplePos x="0" y="0"/>
                <wp:positionH relativeFrom="column">
                  <wp:posOffset>9890551</wp:posOffset>
                </wp:positionH>
                <wp:positionV relativeFrom="paragraph">
                  <wp:posOffset>352015</wp:posOffset>
                </wp:positionV>
                <wp:extent cx="2404158" cy="931545"/>
                <wp:effectExtent l="38100" t="38100" r="110490" b="116205"/>
                <wp:wrapNone/>
                <wp:docPr id="11267" name="Rectangle: Rounded Corners 11"/>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158" cy="931545"/>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2E33F5FB" id="Rectangle: Rounded Corners 11" o:spid="_x0000_s1026" style="position:absolute;margin-left:778.8pt;margin-top:27.7pt;width:189.3pt;height:73.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" strokecolor="#ed7d31" strokeweight="1.5pt">
                <v:shadow on="t" color="black" opacity="26213f" origin="-.5,-.5" offset=".74836mm,.74836mm"/>
              </v:roundrect>
            </w:pict>
          </mc:Fallback>
        </mc:AlternateContent>
      </w:r>
    </w:p>
    <w:p w14:paraId="60C902CE" w14:textId="5E2522F1" w:rsidR="00C87E0B" w:rsidRDefault="001C5BCE">
      <w:r w:rsidRPr="00AF2EFD">
        <mc:AlternateContent>
          <mc:Choice Requires="wps">
            <w:drawing>
              <wp:anchor distT="0" distB="0" distL="114300" distR="114300" simplePos="0" relativeHeight="251826176" behindDoc="0" locked="0" layoutInCell="1" allowOverlap="1" wp14:anchorId="1EA9F9EE" wp14:editId="309F4D06">
                <wp:simplePos x="0" y="0"/>
                <wp:positionH relativeFrom="column">
                  <wp:posOffset>9979773</wp:posOffset>
                </wp:positionH>
                <wp:positionV relativeFrom="paragraph">
                  <wp:posOffset>380285</wp:posOffset>
                </wp:positionV>
                <wp:extent cx="2141316" cy="553720"/>
                <wp:effectExtent l="0" t="0" r="0" b="0"/>
                <wp:wrapNone/>
                <wp:docPr id="11273"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316" cy="553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3970064" w14:textId="77777777" w:rsidR="00AF2EFD" w:rsidRPr="001C5BCE" w:rsidRDefault="00AF2EFD" w:rsidP="00AF2EFD">
                            <w:pPr>
                              <w:kinsoku w:val="0"/>
                              <w:overflowPunct w:val="0"/>
                              <w:textAlignment w:val="baseline"/>
                              <w:rPr>
                                <w:rFonts w:asciiTheme="majorHAnsi" w:hAnsiTheme="majorHAnsi" w:cs="Arial"/>
                                <w:color w:val="000000" w:themeColor="text1"/>
                                <w:kern w:val="24"/>
                              </w:rPr>
                            </w:pPr>
                            <w:r w:rsidRPr="001C5BCE">
                              <w:rPr>
                                <w:rFonts w:asciiTheme="majorHAnsi" w:hAnsiTheme="majorHAnsi" w:cs="Arial"/>
                                <w:color w:val="000000" w:themeColor="text1"/>
                                <w:kern w:val="24"/>
                              </w:rPr>
                              <w:t>To view a chart in full screen mode, click on the focus button.</w:t>
                            </w:r>
                          </w:p>
                        </w:txbxContent>
                      </wps:txbx>
                      <wps:bodyPr wrap="square">
                        <a:spAutoFit/>
                      </wps:bodyPr>
                    </wps:wsp>
                  </a:graphicData>
                </a:graphic>
                <wp14:sizeRelH relativeFrom="margin">
                  <wp14:pctWidth>0</wp14:pctWidth>
                </wp14:sizeRelH>
              </wp:anchor>
            </w:drawing>
          </mc:Choice>
          <mc:Fallback>
            <w:pict>
              <v:rect w14:anchorId="1EA9F9EE" id="_x0000_s1177" style="position:absolute;margin-left:785.8pt;margin-top:29.95pt;width:168.6pt;height:43.6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" filled="f" stroked="f">
                <v:shadow color="#eeece1 [3214]"/>
                <v:textbox style="mso-fit-shape-to-text:t">
                  <w:txbxContent>
                    <w:p w14:paraId="73970064" w14:textId="77777777" w:rsidR="00AF2EFD" w:rsidRPr="001C5BCE" w:rsidRDefault="00AF2EFD" w:rsidP="00AF2EFD">
                      <w:pPr>
                        <w:kinsoku w:val="0"/>
                        <w:overflowPunct w:val="0"/>
                        <w:textAlignment w:val="baseline"/>
                        <w:rPr>
                          <w:rFonts w:asciiTheme="majorHAnsi" w:hAnsiTheme="majorHAnsi" w:cs="Arial"/>
                          <w:color w:val="000000" w:themeColor="text1"/>
                          <w:kern w:val="24"/>
                        </w:rPr>
                      </w:pPr>
                      <w:r w:rsidRPr="001C5BCE">
                        <w:rPr>
                          <w:rFonts w:asciiTheme="majorHAnsi" w:hAnsiTheme="majorHAnsi" w:cs="Arial"/>
                          <w:color w:val="000000" w:themeColor="text1"/>
                          <w:kern w:val="24"/>
                        </w:rPr>
                        <w:t>To view a chart in full screen mode, click on the focus button.</w:t>
                      </w:r>
                    </w:p>
                  </w:txbxContent>
                </v:textbox>
              </v:rect>
            </w:pict>
          </mc:Fallback>
        </mc:AlternateContent>
      </w:r>
    </w:p>
    <w:p w14:paraId="51BA4D58" w14:textId="1493D5D9" w:rsidR="001C5BCE" w:rsidRDefault="00512EDA" w:rsidP="001C5BCE">
      <w:pPr>
        <w:pStyle w:val="Heading2"/>
        <w:numPr>
          <w:ilvl w:val="0"/>
          <w:numId w:val="0"/>
        </w:numPr>
        <w:ind w:left="709" w:hanging="709"/>
      </w:pPr>
      <w:bookmarkStart w:id="4" w:name="_Toc100316891"/>
      <w:r>
        <w:lastRenderedPageBreak/>
        <w:t>Facilities</w:t>
      </w:r>
      <w:r w:rsidR="001C5BCE">
        <w:t xml:space="preserve"> page</w:t>
      </w:r>
      <w:bookmarkEnd w:id="4"/>
    </w:p>
    <w:p w14:paraId="5BDB6F0A" w14:textId="204B5121" w:rsidR="00C87E0B" w:rsidRDefault="00E42F63">
      <w:r w:rsidRPr="00E42F63">
        <mc:AlternateContent>
          <mc:Choice Requires="wpg">
            <w:drawing>
              <wp:anchor distT="0" distB="0" distL="114300" distR="114300" simplePos="0" relativeHeight="251877376" behindDoc="0" locked="0" layoutInCell="1" allowOverlap="1" wp14:anchorId="2EAB6E6E" wp14:editId="4D004EE6">
                <wp:simplePos x="0" y="0"/>
                <wp:positionH relativeFrom="column">
                  <wp:posOffset>9979660</wp:posOffset>
                </wp:positionH>
                <wp:positionV relativeFrom="paragraph">
                  <wp:posOffset>433705</wp:posOffset>
                </wp:positionV>
                <wp:extent cx="2025314" cy="1798613"/>
                <wp:effectExtent l="0" t="0" r="0" b="0"/>
                <wp:wrapNone/>
                <wp:docPr id="11293" name="Group 8"/>
                <wp:cNvGraphicFramePr xmlns:a="http://schemas.openxmlformats.org/drawingml/2006/main"/>
                <a:graphic xmlns:a="http://schemas.openxmlformats.org/drawingml/2006/main">
                  <a:graphicData uri="http://schemas.microsoft.com/office/word/2010/wordprocessingGroup">
                    <wpg:wgp>
                      <wpg:cNvGrpSpPr/>
                      <wpg:grpSpPr>
                        <a:xfrm>
                          <a:off x="0" y="0"/>
                          <a:ext cx="2025314" cy="1798613"/>
                          <a:chOff x="9980987" y="438080"/>
                          <a:chExt cx="1772089" cy="1766576"/>
                        </a:xfrm>
                      </wpg:grpSpPr>
                      <wps:wsp>
                        <wps:cNvPr id="11294" name="TextBox 55"/>
                        <wps:cNvSpPr>
                          <a:spLocks noChangeArrowheads="1"/>
                        </wps:cNvSpPr>
                        <wps:spPr bwMode="auto">
                          <a:xfrm>
                            <a:off x="9992917" y="695328"/>
                            <a:ext cx="1760159" cy="1509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58A2AED"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 xml:space="preserve">Hovering your mouse over a facility on the map will display the facility type, geographical coordinates and the facility name. Clicking on the facility will display the full details of the facility in the list below. </w:t>
                              </w:r>
                            </w:p>
                          </w:txbxContent>
                        </wps:txbx>
                        <wps:bodyPr wrap="square">
                          <a:spAutoFit/>
                        </wps:bodyPr>
                      </wps:wsp>
                      <wpg:grpSp>
                        <wpg:cNvPr id="11295" name="Group 11295"/>
                        <wpg:cNvGrpSpPr/>
                        <wpg:grpSpPr>
                          <a:xfrm>
                            <a:off x="9980987" y="438080"/>
                            <a:ext cx="1420654" cy="399785"/>
                            <a:chOff x="9980987" y="438080"/>
                            <a:chExt cx="1420654" cy="399785"/>
                          </a:xfrm>
                        </wpg:grpSpPr>
                        <wpg:grpSp>
                          <wpg:cNvPr id="4128" name="Group 4128"/>
                          <wpg:cNvGrpSpPr/>
                          <wpg:grpSpPr>
                            <a:xfrm>
                              <a:off x="9980987" y="452188"/>
                              <a:ext cx="295422" cy="372225"/>
                              <a:chOff x="9980987" y="452188"/>
                              <a:chExt cx="295398" cy="373266"/>
                            </a:xfrm>
                          </wpg:grpSpPr>
                          <wps:wsp>
                            <wps:cNvPr id="4129" name="Oval 4129"/>
                            <wps:cNvSpPr>
                              <a:spLocks noChangeArrowheads="1"/>
                            </wps:cNvSpPr>
                            <wps:spPr bwMode="auto">
                              <a:xfrm>
                                <a:off x="9992092" y="481807"/>
                                <a:ext cx="209611" cy="18131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30" name="TextBox 10"/>
                            <wps:cNvSpPr>
                              <a:spLocks noChangeArrowheads="1"/>
                            </wps:cNvSpPr>
                            <wps:spPr bwMode="auto">
                              <a:xfrm>
                                <a:off x="9980987" y="452188"/>
                                <a:ext cx="295398" cy="373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B7A6C3"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grpSp>
                        <wps:wsp>
                          <wps:cNvPr id="4131" name="TextBox 55"/>
                          <wps:cNvSpPr>
                            <a:spLocks noChangeArrowheads="1"/>
                          </wps:cNvSpPr>
                          <wps:spPr bwMode="auto">
                            <a:xfrm>
                              <a:off x="10218200" y="438080"/>
                              <a:ext cx="1183441" cy="399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03B11D"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Hover</w:t>
                                </w:r>
                              </w:p>
                            </w:txbxContent>
                          </wps:txbx>
                          <wps:bodyPr>
                            <a:spAutoFit/>
                          </wps:bodyPr>
                        </wps:wsp>
                      </wpg:grpSp>
                    </wpg:wgp>
                  </a:graphicData>
                </a:graphic>
                <wp14:sizeRelH relativeFrom="margin">
                  <wp14:pctWidth>0</wp14:pctWidth>
                </wp14:sizeRelH>
              </wp:anchor>
            </w:drawing>
          </mc:Choice>
          <mc:Fallback>
            <w:pict>
              <v:group w14:anchorId="2EAB6E6E" id="_x0000_s1178" style="position:absolute;margin-left:785.8pt;margin-top:34.15pt;width:159.45pt;height:141.6pt;z-index:251877376;mso-width-relative:margin" coordorigin="99809,4380" coordsize="17720,1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">
                <v:rect id="_x0000_s1179" style="position:absolute;left:99929;top:6953;width:17601;height:1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" filled="f" stroked="f">
                  <v:shadow color="#eeece1 [3214]"/>
                  <v:textbox style="mso-fit-shape-to-text:t">
                    <w:txbxContent>
                      <w:p w14:paraId="458A2AED"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 xml:space="preserve">Hovering your mouse over a facility on the map will display the facility type, geographical coordinates and the facility name. Clicking on the facility will display the full details of the facility in the list below. </w:t>
                        </w:r>
                      </w:p>
                    </w:txbxContent>
                  </v:textbox>
                </v:rect>
                <v:group id="Group 11295" o:spid="_x0000_s1180" style="position:absolute;left:99809;top:4380;width:14207;height:3998" coordorigin="99809,4380" coordsize="14206,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">
                  <v:group id="Group 4128" o:spid="_x0000_s1181" style="position:absolute;left:99809;top:4521;width:2955;height:3723" coordorigin="99809,4521" coordsize="2953,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">
                    <v:oval id="Oval 4129" o:spid="_x0000_s1182" style="position:absolute;left:99920;top:4818;width:2097;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" fillcolor="#ed7d31" stroked="f" strokeweight="1pt">
                      <v:shadow color="#eeece1 [3214]"/>
                    </v:oval>
                    <v:rect id="TextBox 10" o:spid="_x0000_s1183" style="position:absolute;left:99809;top:4521;width:295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" filled="f" stroked="f">
                      <v:shadow color="#eeece1 [3214]"/>
                      <v:textbox style="mso-fit-shape-to-text:t">
                        <w:txbxContent>
                          <w:p w14:paraId="17B7A6C3"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v:rect id="_x0000_s1184" style="position:absolute;left:102182;top:4380;width:11834;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" filled="f" stroked="f">
                    <v:shadow color="#eeece1 [3214]"/>
                    <v:textbox style="mso-fit-shape-to-text:t">
                      <w:txbxContent>
                        <w:p w14:paraId="4303B11D"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Hover</w:t>
                          </w:r>
                        </w:p>
                      </w:txbxContent>
                    </v:textbox>
                  </v:rect>
                </v:group>
              </v:group>
            </w:pict>
          </mc:Fallback>
        </mc:AlternateContent>
      </w:r>
      <w:r w:rsidRPr="00E42F63">
        <mc:AlternateContent>
          <mc:Choice Requires="wps">
            <w:drawing>
              <wp:anchor distT="0" distB="0" distL="114300" distR="114300" simplePos="0" relativeHeight="251862016" behindDoc="0" locked="0" layoutInCell="1" allowOverlap="1" wp14:anchorId="574A6FDE" wp14:editId="0F4AEB68">
                <wp:simplePos x="0" y="0"/>
                <wp:positionH relativeFrom="column">
                  <wp:posOffset>9878976</wp:posOffset>
                </wp:positionH>
                <wp:positionV relativeFrom="paragraph">
                  <wp:posOffset>368155</wp:posOffset>
                </wp:positionV>
                <wp:extent cx="2242113" cy="1903095"/>
                <wp:effectExtent l="38100" t="38100" r="120650" b="116205"/>
                <wp:wrapNone/>
                <wp:docPr id="11279" name="Rectangle: Rounded Corners 28"/>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13" cy="1903095"/>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32E211B0" id="Rectangle: Rounded Corners 28" o:spid="_x0000_s1026" style="position:absolute;margin-left:777.85pt;margin-top:29pt;width:176.55pt;height:149.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" strokecolor="#ed7d31" strokeweight="1.5pt">
                <v:shadow on="t" color="black" opacity="26213f" origin="-.5,-.5" offset=".74836mm,.74836mm"/>
              </v:roundrect>
            </w:pict>
          </mc:Fallback>
        </mc:AlternateContent>
      </w:r>
      <w:r w:rsidRPr="00E42F63">
        <w:drawing>
          <wp:anchor distT="0" distB="0" distL="114300" distR="114300" simplePos="0" relativeHeight="251848704" behindDoc="0" locked="0" layoutInCell="1" allowOverlap="1" wp14:anchorId="2A0EECBA" wp14:editId="73CE43CD">
            <wp:simplePos x="0" y="0"/>
            <wp:positionH relativeFrom="column">
              <wp:posOffset>2412365</wp:posOffset>
            </wp:positionH>
            <wp:positionV relativeFrom="paragraph">
              <wp:posOffset>306705</wp:posOffset>
            </wp:positionV>
            <wp:extent cx="7056785" cy="5443972"/>
            <wp:effectExtent l="0" t="0" r="0" b="4445"/>
            <wp:wrapNone/>
            <wp:docPr id="5222" name="Picture 2" descr="This is the facilities page of the National waste data viewer that shows non-hazardous waste management and resource recovery facilities in Australia in an interactive map.">
              <a:extLst xmlns:a="http://schemas.openxmlformats.org/drawingml/2006/main">
                <a:ext uri="{FF2B5EF4-FFF2-40B4-BE49-F238E27FC236}">
                  <a16:creationId xmlns:a16="http://schemas.microsoft.com/office/drawing/2014/main" id="{7AC20B8D-BD40-46A3-B97E-F524B2284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 name="Picture 2" descr="This is the facilities page of the National waste data viewer that shows non-hazardous waste management and resource recovery facilities in Australia in an interactive map.">
                      <a:extLst>
                        <a:ext uri="{FF2B5EF4-FFF2-40B4-BE49-F238E27FC236}">
                          <a16:creationId xmlns:a16="http://schemas.microsoft.com/office/drawing/2014/main" id="{7AC20B8D-BD40-46A3-B97E-F524B2284509}"/>
                        </a:ext>
                      </a:extLst>
                    </pic:cNvPr>
                    <pic:cNvPicPr>
                      <a:picLocks noChangeAspect="1"/>
                    </pic:cNvPicPr>
                  </pic:nvPicPr>
                  <pic:blipFill>
                    <a:blip r:embed="rId22"/>
                    <a:stretch>
                      <a:fillRect/>
                    </a:stretch>
                  </pic:blipFill>
                  <pic:spPr>
                    <a:xfrm>
                      <a:off x="0" y="0"/>
                      <a:ext cx="7056785" cy="5443972"/>
                    </a:xfrm>
                    <a:prstGeom prst="rect">
                      <a:avLst/>
                    </a:prstGeom>
                  </pic:spPr>
                </pic:pic>
              </a:graphicData>
            </a:graphic>
          </wp:anchor>
        </w:drawing>
      </w:r>
      <w:r w:rsidRPr="00E42F63">
        <mc:AlternateContent>
          <mc:Choice Requires="wps">
            <w:drawing>
              <wp:anchor distT="0" distB="0" distL="114300" distR="114300" simplePos="0" relativeHeight="251853824" behindDoc="0" locked="0" layoutInCell="1" allowOverlap="1" wp14:anchorId="22624E0B" wp14:editId="7AA0FD73">
                <wp:simplePos x="0" y="0"/>
                <wp:positionH relativeFrom="column">
                  <wp:posOffset>0</wp:posOffset>
                </wp:positionH>
                <wp:positionV relativeFrom="paragraph">
                  <wp:posOffset>-635</wp:posOffset>
                </wp:positionV>
                <wp:extent cx="11726863" cy="307777"/>
                <wp:effectExtent l="0" t="0" r="0" b="0"/>
                <wp:wrapNone/>
                <wp:docPr id="11278" name="TextBox 7"/>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6863" cy="3077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B0A1D4"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The Facilities page shows non-hazardous waste management and resource recovery facilities in Australia in an interactive map.</w:t>
                            </w:r>
                          </w:p>
                        </w:txbxContent>
                      </wps:txbx>
                      <wps:bodyPr>
                        <a:spAutoFit/>
                      </wps:bodyPr>
                    </wps:wsp>
                  </a:graphicData>
                </a:graphic>
              </wp:anchor>
            </w:drawing>
          </mc:Choice>
          <mc:Fallback>
            <w:pict>
              <v:rect w14:anchorId="22624E0B" id="_x0000_s1185" style="position:absolute;margin-left:0;margin-top:-.05pt;width:923.4pt;height:24.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" filled="f" stroked="f">
                <v:shadow color="#eeece1 [3214]"/>
                <v:textbox style="mso-fit-shape-to-text:t">
                  <w:txbxContent>
                    <w:p w14:paraId="32B0A1D4"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The Facilities page shows non-hazardous waste management and resource recovery facilities in Australia in an interactive map.</w:t>
                      </w:r>
                    </w:p>
                  </w:txbxContent>
                </v:textbox>
              </v:rect>
            </w:pict>
          </mc:Fallback>
        </mc:AlternateContent>
      </w:r>
      <w:r w:rsidRPr="00E42F63">
        <mc:AlternateContent>
          <mc:Choice Requires="wpg">
            <w:drawing>
              <wp:anchor distT="0" distB="0" distL="114300" distR="114300" simplePos="0" relativeHeight="251865088" behindDoc="0" locked="0" layoutInCell="1" allowOverlap="1" wp14:anchorId="223154A7" wp14:editId="5989506D">
                <wp:simplePos x="0" y="0"/>
                <wp:positionH relativeFrom="column">
                  <wp:posOffset>2320290</wp:posOffset>
                </wp:positionH>
                <wp:positionV relativeFrom="paragraph">
                  <wp:posOffset>3775075</wp:posOffset>
                </wp:positionV>
                <wp:extent cx="295275" cy="379095"/>
                <wp:effectExtent l="0" t="0" r="0" b="1905"/>
                <wp:wrapNone/>
                <wp:docPr id="11280" name="Group 46"/>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2320435" y="3775918"/>
                          <a:chExt cx="295251" cy="377553"/>
                        </a:xfrm>
                      </wpg:grpSpPr>
                      <wps:wsp>
                        <wps:cNvPr id="11282" name="Oval 11282"/>
                        <wps:cNvSpPr>
                          <a:spLocks noChangeArrowheads="1"/>
                        </wps:cNvSpPr>
                        <wps:spPr bwMode="auto">
                          <a:xfrm>
                            <a:off x="2345833" y="3815445"/>
                            <a:ext cx="209533" cy="184981"/>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11286" name="TextBox 48"/>
                        <wps:cNvSpPr>
                          <a:spLocks noChangeArrowheads="1"/>
                        </wps:cNvSpPr>
                        <wps:spPr bwMode="auto">
                          <a:xfrm>
                            <a:off x="2320435" y="3775918"/>
                            <a:ext cx="295251" cy="377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45DF08"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223154A7" id="_x0000_s1186" style="position:absolute;margin-left:182.7pt;margin-top:297.25pt;width:23.25pt;height:29.85pt;z-index:251865088" coordorigin="23204,37759" coordsize="2952,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">
                <v:oval id="Oval 11282" o:spid="_x0000_s1187" style="position:absolute;left:23458;top:38154;width:209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" fillcolor="#ed7d31" stroked="f" strokeweight="1pt">
                  <v:shadow color="#eeece1 [3214]"/>
                </v:oval>
                <v:rect id="TextBox 48" o:spid="_x0000_s1188" style="position:absolute;left:23204;top:37759;width:2952;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" filled="f" stroked="f">
                  <v:shadow color="#eeece1 [3214]"/>
                  <v:textbox style="mso-fit-shape-to-text:t">
                    <w:txbxContent>
                      <w:p w14:paraId="6B45DF08"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r w:rsidRPr="00E42F63">
        <mc:AlternateContent>
          <mc:Choice Requires="wpg">
            <w:drawing>
              <wp:anchor distT="0" distB="0" distL="114300" distR="114300" simplePos="0" relativeHeight="251868160" behindDoc="0" locked="0" layoutInCell="1" allowOverlap="1" wp14:anchorId="03DF4390" wp14:editId="272F9640">
                <wp:simplePos x="0" y="0"/>
                <wp:positionH relativeFrom="column">
                  <wp:posOffset>8663305</wp:posOffset>
                </wp:positionH>
                <wp:positionV relativeFrom="paragraph">
                  <wp:posOffset>1894840</wp:posOffset>
                </wp:positionV>
                <wp:extent cx="295275" cy="379095"/>
                <wp:effectExtent l="0" t="0" r="0" b="1905"/>
                <wp:wrapNone/>
                <wp:docPr id="11287"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8663767" y="1895629"/>
                          <a:chExt cx="295251" cy="380157"/>
                        </a:xfrm>
                      </wpg:grpSpPr>
                      <wps:wsp>
                        <wps:cNvPr id="11288" name="Oval 11288"/>
                        <wps:cNvSpPr>
                          <a:spLocks noChangeArrowheads="1"/>
                        </wps:cNvSpPr>
                        <wps:spPr bwMode="auto">
                          <a:xfrm>
                            <a:off x="8681229" y="1929059"/>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11289" name="TextBox 51"/>
                        <wps:cNvSpPr>
                          <a:spLocks noChangeArrowheads="1"/>
                        </wps:cNvSpPr>
                        <wps:spPr bwMode="auto">
                          <a:xfrm>
                            <a:off x="8663767" y="1895629"/>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1FDAF4"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wps:txbx>
                        <wps:bodyPr>
                          <a:spAutoFit/>
                        </wps:bodyPr>
                      </wps:wsp>
                    </wpg:wgp>
                  </a:graphicData>
                </a:graphic>
              </wp:anchor>
            </w:drawing>
          </mc:Choice>
          <mc:Fallback>
            <w:pict>
              <v:group w14:anchorId="03DF4390" id="_x0000_s1189" style="position:absolute;margin-left:682.15pt;margin-top:149.2pt;width:23.25pt;height:29.85pt;z-index:251868160" coordorigin="86637,18956"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">
                <v:oval id="Oval 11288" o:spid="_x0000_s1190" style="position:absolute;left:86812;top:19290;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" fillcolor="#ed7d31" stroked="f" strokeweight="1pt">
                  <v:shadow color="#eeece1 [3214]"/>
                </v:oval>
                <v:rect id="TextBox 51" o:spid="_x0000_s1191" style="position:absolute;left:86637;top:18956;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" filled="f" stroked="f">
                  <v:shadow color="#eeece1 [3214]"/>
                  <v:textbox style="mso-fit-shape-to-text:t">
                    <w:txbxContent>
                      <w:p w14:paraId="391FDAF4"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v:textbox>
                </v:rect>
              </v:group>
            </w:pict>
          </mc:Fallback>
        </mc:AlternateContent>
      </w:r>
      <w:r w:rsidRPr="00E42F63">
        <mc:AlternateContent>
          <mc:Choice Requires="wpg">
            <w:drawing>
              <wp:anchor distT="0" distB="0" distL="114300" distR="114300" simplePos="0" relativeHeight="251871232" behindDoc="0" locked="0" layoutInCell="1" allowOverlap="1" wp14:anchorId="67A3CBCC" wp14:editId="4FF68829">
                <wp:simplePos x="0" y="0"/>
                <wp:positionH relativeFrom="column">
                  <wp:posOffset>6312535</wp:posOffset>
                </wp:positionH>
                <wp:positionV relativeFrom="paragraph">
                  <wp:posOffset>3208655</wp:posOffset>
                </wp:positionV>
                <wp:extent cx="295275" cy="379095"/>
                <wp:effectExtent l="0" t="0" r="0" b="1905"/>
                <wp:wrapNone/>
                <wp:docPr id="11290"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6313165" y="3209856"/>
                          <a:chExt cx="295251" cy="380157"/>
                        </a:xfrm>
                      </wpg:grpSpPr>
                      <wps:wsp>
                        <wps:cNvPr id="11291" name="Oval 11291"/>
                        <wps:cNvSpPr>
                          <a:spLocks noChangeArrowheads="1"/>
                        </wps:cNvSpPr>
                        <wps:spPr bwMode="auto">
                          <a:xfrm>
                            <a:off x="6330627" y="3243286"/>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11292" name="TextBox 54"/>
                        <wps:cNvSpPr>
                          <a:spLocks noChangeArrowheads="1"/>
                        </wps:cNvSpPr>
                        <wps:spPr bwMode="auto">
                          <a:xfrm>
                            <a:off x="6313165" y="3209856"/>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64166AA"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wps:txbx>
                        <wps:bodyPr>
                          <a:spAutoFit/>
                        </wps:bodyPr>
                      </wps:wsp>
                    </wpg:wgp>
                  </a:graphicData>
                </a:graphic>
              </wp:anchor>
            </w:drawing>
          </mc:Choice>
          <mc:Fallback>
            <w:pict>
              <v:group w14:anchorId="67A3CBCC" id="_x0000_s1192" style="position:absolute;margin-left:497.05pt;margin-top:252.65pt;width:23.25pt;height:29.85pt;z-index:251871232" coordorigin="63131,32098"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">
                <v:oval id="Oval 11291" o:spid="_x0000_s1193" style="position:absolute;left:63306;top:32432;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" fillcolor="#ed7d31" stroked="f" strokeweight="1pt">
                  <v:shadow color="#eeece1 [3214]"/>
                </v:oval>
                <v:rect id="TextBox 54" o:spid="_x0000_s1194" style="position:absolute;left:63131;top:32098;width:2953;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" filled="f" stroked="f">
                  <v:shadow color="#eeece1 [3214]"/>
                  <v:textbox style="mso-fit-shape-to-text:t">
                    <w:txbxContent>
                      <w:p w14:paraId="564166AA"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C</w:t>
                        </w:r>
                      </w:p>
                    </w:txbxContent>
                  </v:textbox>
                </v:rect>
              </v:group>
            </w:pict>
          </mc:Fallback>
        </mc:AlternateContent>
      </w:r>
      <w:r w:rsidRPr="00E42F63">
        <mc:AlternateContent>
          <mc:Choice Requires="wpg">
            <w:drawing>
              <wp:anchor distT="0" distB="0" distL="114300" distR="114300" simplePos="0" relativeHeight="251931648" behindDoc="0" locked="0" layoutInCell="1" allowOverlap="1" wp14:anchorId="34E4B4A9" wp14:editId="2C3FE54A">
                <wp:simplePos x="0" y="0"/>
                <wp:positionH relativeFrom="column">
                  <wp:posOffset>9968230</wp:posOffset>
                </wp:positionH>
                <wp:positionV relativeFrom="paragraph">
                  <wp:posOffset>2499360</wp:posOffset>
                </wp:positionV>
                <wp:extent cx="295275" cy="379095"/>
                <wp:effectExtent l="0" t="0" r="0" b="1905"/>
                <wp:wrapNone/>
                <wp:docPr id="4140"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9968288" y="2500015"/>
                          <a:chExt cx="295251" cy="380157"/>
                        </a:xfrm>
                      </wpg:grpSpPr>
                      <wps:wsp>
                        <wps:cNvPr id="4141" name="Oval 4141"/>
                        <wps:cNvSpPr>
                          <a:spLocks noChangeArrowheads="1"/>
                        </wps:cNvSpPr>
                        <wps:spPr bwMode="auto">
                          <a:xfrm>
                            <a:off x="9985749" y="2533445"/>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42" name="TextBox 54"/>
                        <wps:cNvSpPr>
                          <a:spLocks noChangeArrowheads="1"/>
                        </wps:cNvSpPr>
                        <wps:spPr bwMode="auto">
                          <a:xfrm>
                            <a:off x="9968288" y="2500015"/>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0C934DC"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wps:txbx>
                        <wps:bodyPr>
                          <a:spAutoFit/>
                        </wps:bodyPr>
                      </wps:wsp>
                    </wpg:wgp>
                  </a:graphicData>
                </a:graphic>
              </wp:anchor>
            </w:drawing>
          </mc:Choice>
          <mc:Fallback>
            <w:pict>
              <v:group w14:anchorId="34E4B4A9" id="_x0000_s1195" style="position:absolute;margin-left:784.9pt;margin-top:196.8pt;width:23.25pt;height:29.85pt;z-index:251931648" coordorigin="99682,25000"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">
                <v:oval id="Oval 4141" o:spid="_x0000_s1196" style="position:absolute;left:99857;top:25334;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" fillcolor="#ed7d31" stroked="f" strokeweight="1pt">
                  <v:shadow color="#eeece1 [3214]"/>
                </v:oval>
                <v:rect id="TextBox 54" o:spid="_x0000_s1197" style="position:absolute;left:99682;top:25000;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" filled="f" stroked="f">
                  <v:shadow color="#eeece1 [3214]"/>
                  <v:textbox style="mso-fit-shape-to-text:t">
                    <w:txbxContent>
                      <w:p w14:paraId="40C934DC"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D</w:t>
                        </w:r>
                      </w:p>
                    </w:txbxContent>
                  </v:textbox>
                </v:rect>
              </v:group>
            </w:pict>
          </mc:Fallback>
        </mc:AlternateContent>
      </w:r>
      <w:r w:rsidRPr="00E42F63">
        <mc:AlternateContent>
          <mc:Choice Requires="wpg">
            <w:drawing>
              <wp:anchor distT="0" distB="0" distL="114300" distR="114300" simplePos="0" relativeHeight="251952128" behindDoc="0" locked="0" layoutInCell="1" allowOverlap="1" wp14:anchorId="253924C7" wp14:editId="763A3976">
                <wp:simplePos x="0" y="0"/>
                <wp:positionH relativeFrom="column">
                  <wp:posOffset>231775</wp:posOffset>
                </wp:positionH>
                <wp:positionV relativeFrom="paragraph">
                  <wp:posOffset>3530600</wp:posOffset>
                </wp:positionV>
                <wp:extent cx="295275" cy="379095"/>
                <wp:effectExtent l="0" t="0" r="0" b="1905"/>
                <wp:wrapNone/>
                <wp:docPr id="4144" name="Group 46"/>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231775" y="3531443"/>
                          <a:chExt cx="295251" cy="377553"/>
                        </a:xfrm>
                      </wpg:grpSpPr>
                      <wps:wsp>
                        <wps:cNvPr id="4145" name="Oval 4145"/>
                        <wps:cNvSpPr>
                          <a:spLocks noChangeArrowheads="1"/>
                        </wps:cNvSpPr>
                        <wps:spPr bwMode="auto">
                          <a:xfrm>
                            <a:off x="247649" y="3561482"/>
                            <a:ext cx="209533" cy="184982"/>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47" name="TextBox 48"/>
                        <wps:cNvSpPr>
                          <a:spLocks noChangeArrowheads="1"/>
                        </wps:cNvSpPr>
                        <wps:spPr bwMode="auto">
                          <a:xfrm>
                            <a:off x="231775" y="3531443"/>
                            <a:ext cx="295251" cy="377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CFF0DD6"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wps:txbx>
                        <wps:bodyPr>
                          <a:spAutoFit/>
                        </wps:bodyPr>
                      </wps:wsp>
                    </wpg:wgp>
                  </a:graphicData>
                </a:graphic>
              </wp:anchor>
            </w:drawing>
          </mc:Choice>
          <mc:Fallback>
            <w:pict>
              <v:group w14:anchorId="253924C7" id="_x0000_s1198" style="position:absolute;margin-left:18.25pt;margin-top:278pt;width:23.25pt;height:29.85pt;z-index:251952128" coordorigin="2317,35314" coordsize="2952,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">
                <v:oval id="Oval 4145" o:spid="_x0000_s1199" style="position:absolute;left:2476;top:35614;width:209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" fillcolor="#ed7d31" stroked="f" strokeweight="1pt">
                  <v:shadow color="#eeece1 [3214]"/>
                </v:oval>
                <v:rect id="TextBox 48" o:spid="_x0000_s1200" style="position:absolute;left:2317;top:35314;width:2953;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" filled="f" stroked="f">
                  <v:shadow color="#eeece1 [3214]"/>
                  <v:textbox style="mso-fit-shape-to-text:t">
                    <w:txbxContent>
                      <w:p w14:paraId="7CFF0DD6"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B</w:t>
                        </w:r>
                      </w:p>
                    </w:txbxContent>
                  </v:textbox>
                </v:rect>
              </v:group>
            </w:pict>
          </mc:Fallback>
        </mc:AlternateContent>
      </w:r>
      <w:r w:rsidRPr="00E42F63">
        <mc:AlternateContent>
          <mc:Choice Requires="wps">
            <w:drawing>
              <wp:anchor distT="0" distB="0" distL="114300" distR="114300" simplePos="0" relativeHeight="251961344" behindDoc="0" locked="0" layoutInCell="1" allowOverlap="1" wp14:anchorId="132A19EF" wp14:editId="5131A104">
                <wp:simplePos x="0" y="0"/>
                <wp:positionH relativeFrom="column">
                  <wp:posOffset>457200</wp:posOffset>
                </wp:positionH>
                <wp:positionV relativeFrom="paragraph">
                  <wp:posOffset>3498850</wp:posOffset>
                </wp:positionV>
                <wp:extent cx="1428750" cy="276225"/>
                <wp:effectExtent l="0" t="0" r="0" b="9525"/>
                <wp:wrapNone/>
                <wp:docPr id="4148"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E7D93C3"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List of facilities</w:t>
                            </w:r>
                          </w:p>
                        </w:txbxContent>
                      </wps:txbx>
                      <wps:bodyPr>
                        <a:spAutoFit/>
                      </wps:bodyPr>
                    </wps:wsp>
                  </a:graphicData>
                </a:graphic>
              </wp:anchor>
            </w:drawing>
          </mc:Choice>
          <mc:Fallback>
            <w:pict>
              <v:rect w14:anchorId="132A19EF" id="_x0000_s1201" style="position:absolute;margin-left:36pt;margin-top:275.5pt;width:112.5pt;height:21.7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" filled="f" stroked="f">
                <v:shadow color="#eeece1 [3214]"/>
                <v:textbox style="mso-fit-shape-to-text:t">
                  <w:txbxContent>
                    <w:p w14:paraId="4E7D93C3"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List of facilities</w:t>
                      </w:r>
                    </w:p>
                  </w:txbxContent>
                </v:textbox>
              </v:rect>
            </w:pict>
          </mc:Fallback>
        </mc:AlternateContent>
      </w:r>
      <w:r w:rsidRPr="00E42F63">
        <mc:AlternateContent>
          <mc:Choice Requires="wpg">
            <w:drawing>
              <wp:anchor distT="0" distB="0" distL="114300" distR="114300" simplePos="0" relativeHeight="251970560" behindDoc="0" locked="0" layoutInCell="1" allowOverlap="1" wp14:anchorId="77FB0352" wp14:editId="73BB5E11">
                <wp:simplePos x="0" y="0"/>
                <wp:positionH relativeFrom="column">
                  <wp:posOffset>5376545</wp:posOffset>
                </wp:positionH>
                <wp:positionV relativeFrom="paragraph">
                  <wp:posOffset>866140</wp:posOffset>
                </wp:positionV>
                <wp:extent cx="295275" cy="379095"/>
                <wp:effectExtent l="0" t="0" r="0" b="1905"/>
                <wp:wrapNone/>
                <wp:docPr id="4149"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5377061" y="867117"/>
                          <a:chExt cx="295251" cy="380156"/>
                        </a:xfrm>
                      </wpg:grpSpPr>
                      <wps:wsp>
                        <wps:cNvPr id="4150" name="Oval 4150"/>
                        <wps:cNvSpPr>
                          <a:spLocks noChangeArrowheads="1"/>
                        </wps:cNvSpPr>
                        <wps:spPr bwMode="auto">
                          <a:xfrm>
                            <a:off x="5394523" y="900548"/>
                            <a:ext cx="209533" cy="186257"/>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51" name="TextBox 51"/>
                        <wps:cNvSpPr>
                          <a:spLocks noChangeArrowheads="1"/>
                        </wps:cNvSpPr>
                        <wps:spPr bwMode="auto">
                          <a:xfrm>
                            <a:off x="5377061" y="867117"/>
                            <a:ext cx="295251" cy="380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82B6A6"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wgp>
                  </a:graphicData>
                </a:graphic>
              </wp:anchor>
            </w:drawing>
          </mc:Choice>
          <mc:Fallback>
            <w:pict>
              <v:group w14:anchorId="77FB0352" id="_x0000_s1202" style="position:absolute;margin-left:423.35pt;margin-top:68.2pt;width:23.25pt;height:29.85pt;z-index:251970560" coordorigin="53770,8671"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">
                <v:oval id="Oval 4150" o:spid="_x0000_s1203" style="position:absolute;left:53945;top:9005;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" fillcolor="#ed7d31" stroked="f" strokeweight="1pt">
                  <v:shadow color="#eeece1 [3214]"/>
                </v:oval>
                <v:rect id="TextBox 51" o:spid="_x0000_s1204" style="position:absolute;left:53770;top:8671;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" filled="f" stroked="f">
                  <v:shadow color="#eeece1 [3214]"/>
                  <v:textbox style="mso-fit-shape-to-text:t">
                    <w:txbxContent>
                      <w:p w14:paraId="3B82B6A6"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w:pict>
          </mc:Fallback>
        </mc:AlternateContent>
      </w:r>
      <w:r w:rsidRPr="00E42F63">
        <mc:AlternateContent>
          <mc:Choice Requires="wps">
            <w:drawing>
              <wp:anchor distT="0" distB="0" distL="114300" distR="114300" simplePos="0" relativeHeight="251979776" behindDoc="0" locked="0" layoutInCell="1" allowOverlap="1" wp14:anchorId="7614A6FC" wp14:editId="115718A5">
                <wp:simplePos x="0" y="0"/>
                <wp:positionH relativeFrom="column">
                  <wp:posOffset>10244455</wp:posOffset>
                </wp:positionH>
                <wp:positionV relativeFrom="paragraph">
                  <wp:posOffset>2493010</wp:posOffset>
                </wp:positionV>
                <wp:extent cx="1238250" cy="282575"/>
                <wp:effectExtent l="0" t="0" r="0" b="3175"/>
                <wp:wrapNone/>
                <wp:docPr id="4152"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1F6112"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Zoom</w:t>
                            </w:r>
                          </w:p>
                        </w:txbxContent>
                      </wps:txbx>
                      <wps:bodyPr>
                        <a:spAutoFit/>
                      </wps:bodyPr>
                    </wps:wsp>
                  </a:graphicData>
                </a:graphic>
              </wp:anchor>
            </w:drawing>
          </mc:Choice>
          <mc:Fallback>
            <w:pict>
              <v:rect w14:anchorId="7614A6FC" id="_x0000_s1205" style="position:absolute;margin-left:806.65pt;margin-top:196.3pt;width:97.5pt;height:22.2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" filled="f" stroked="f">
                <v:shadow color="#eeece1 [3214]"/>
                <v:textbox style="mso-fit-shape-to-text:t">
                  <w:txbxContent>
                    <w:p w14:paraId="171F6112"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Zoom</w:t>
                      </w:r>
                    </w:p>
                  </w:txbxContent>
                </v:textbox>
              </v:rect>
            </w:pict>
          </mc:Fallback>
        </mc:AlternateContent>
      </w:r>
      <w:r w:rsidRPr="00E42F63">
        <mc:AlternateContent>
          <mc:Choice Requires="wpg">
            <w:drawing>
              <wp:anchor distT="0" distB="0" distL="114300" distR="114300" simplePos="0" relativeHeight="252037120" behindDoc="0" locked="0" layoutInCell="1" allowOverlap="1" wp14:anchorId="3945C73D" wp14:editId="40325850">
                <wp:simplePos x="0" y="0"/>
                <wp:positionH relativeFrom="column">
                  <wp:posOffset>10017760</wp:posOffset>
                </wp:positionH>
                <wp:positionV relativeFrom="paragraph">
                  <wp:posOffset>4171950</wp:posOffset>
                </wp:positionV>
                <wp:extent cx="295275" cy="379095"/>
                <wp:effectExtent l="0" t="0" r="0" b="1905"/>
                <wp:wrapNone/>
                <wp:docPr id="4157" name="Group 52"/>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10018288" y="4173131"/>
                          <a:chExt cx="295251" cy="380157"/>
                        </a:xfrm>
                      </wpg:grpSpPr>
                      <wps:wsp>
                        <wps:cNvPr id="4158" name="Oval 4158"/>
                        <wps:cNvSpPr>
                          <a:spLocks noChangeArrowheads="1"/>
                        </wps:cNvSpPr>
                        <wps:spPr bwMode="auto">
                          <a:xfrm>
                            <a:off x="10035749" y="4206561"/>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59" name="TextBox 54"/>
                        <wps:cNvSpPr>
                          <a:spLocks noChangeArrowheads="1"/>
                        </wps:cNvSpPr>
                        <wps:spPr bwMode="auto">
                          <a:xfrm>
                            <a:off x="10018288" y="4173131"/>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C8DA4F" w14:textId="77777777" w:rsidR="00E42F63" w:rsidRDefault="00E42F63" w:rsidP="00E42F63">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wps:txbx>
                        <wps:bodyPr>
                          <a:spAutoFit/>
                        </wps:bodyPr>
                      </wps:wsp>
                    </wpg:wgp>
                  </a:graphicData>
                </a:graphic>
              </wp:anchor>
            </w:drawing>
          </mc:Choice>
          <mc:Fallback>
            <w:pict>
              <v:group w14:anchorId="3945C73D" id="_x0000_s1206" style="position:absolute;margin-left:788.8pt;margin-top:328.5pt;width:23.25pt;height:29.85pt;z-index:252037120" coordorigin="100182,41731"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">
                <v:oval id="Oval 4158" o:spid="_x0000_s1207" style="position:absolute;left:100357;top:42065;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" fillcolor="#ed7d31" stroked="f" strokeweight="1pt">
                  <v:shadow color="#eeece1 [3214]"/>
                </v:oval>
                <v:rect id="TextBox 54" o:spid="_x0000_s1208" style="position:absolute;left:100182;top:41731;width:295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" filled="f" stroked="f">
                  <v:shadow color="#eeece1 [3214]"/>
                  <v:textbox style="mso-fit-shape-to-text:t">
                    <w:txbxContent>
                      <w:p w14:paraId="03C8DA4F" w14:textId="77777777" w:rsidR="00E42F63" w:rsidRDefault="00E42F63" w:rsidP="00E42F63">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v:textbox>
                </v:rect>
              </v:group>
            </w:pict>
          </mc:Fallback>
        </mc:AlternateContent>
      </w:r>
      <w:r w:rsidRPr="00E42F63">
        <mc:AlternateContent>
          <mc:Choice Requires="wps">
            <w:drawing>
              <wp:anchor distT="0" distB="0" distL="114300" distR="114300" simplePos="0" relativeHeight="252052480" behindDoc="0" locked="0" layoutInCell="1" allowOverlap="1" wp14:anchorId="26C660F7" wp14:editId="23829BA1">
                <wp:simplePos x="0" y="0"/>
                <wp:positionH relativeFrom="column">
                  <wp:posOffset>10293985</wp:posOffset>
                </wp:positionH>
                <wp:positionV relativeFrom="paragraph">
                  <wp:posOffset>4165600</wp:posOffset>
                </wp:positionV>
                <wp:extent cx="1238250" cy="276999"/>
                <wp:effectExtent l="0" t="0" r="0" b="8890"/>
                <wp:wrapNone/>
                <wp:docPr id="5217"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769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D1C532A"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View full screen</w:t>
                            </w:r>
                          </w:p>
                        </w:txbxContent>
                      </wps:txbx>
                      <wps:bodyPr>
                        <a:spAutoFit/>
                      </wps:bodyPr>
                    </wps:wsp>
                  </a:graphicData>
                </a:graphic>
              </wp:anchor>
            </w:drawing>
          </mc:Choice>
          <mc:Fallback>
            <w:pict>
              <v:rect w14:anchorId="26C660F7" id="_x0000_s1209" style="position:absolute;margin-left:810.55pt;margin-top:328pt;width:97.5pt;height:21.8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" filled="f" stroked="f">
                <v:shadow color="#eeece1 [3214]"/>
                <v:textbox style="mso-fit-shape-to-text:t">
                  <w:txbxContent>
                    <w:p w14:paraId="7D1C532A"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View full screen</w:t>
                      </w:r>
                    </w:p>
                  </w:txbxContent>
                </v:textbox>
              </v:rect>
            </w:pict>
          </mc:Fallback>
        </mc:AlternateContent>
      </w:r>
      <w:r w:rsidRPr="00E42F63">
        <mc:AlternateContent>
          <mc:Choice Requires="wpg">
            <w:drawing>
              <wp:anchor distT="0" distB="0" distL="114300" distR="114300" simplePos="0" relativeHeight="252087296" behindDoc="0" locked="0" layoutInCell="1" allowOverlap="1" wp14:anchorId="6D211399" wp14:editId="07A5D3B1">
                <wp:simplePos x="0" y="0"/>
                <wp:positionH relativeFrom="column">
                  <wp:posOffset>9321800</wp:posOffset>
                </wp:positionH>
                <wp:positionV relativeFrom="paragraph">
                  <wp:posOffset>1354455</wp:posOffset>
                </wp:positionV>
                <wp:extent cx="295275" cy="379095"/>
                <wp:effectExtent l="0" t="0" r="0" b="1905"/>
                <wp:wrapNone/>
                <wp:docPr id="5219"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9322069" y="1355452"/>
                          <a:chExt cx="295251" cy="380157"/>
                        </a:xfrm>
                      </wpg:grpSpPr>
                      <wps:wsp>
                        <wps:cNvPr id="5220" name="Oval 5220"/>
                        <wps:cNvSpPr>
                          <a:spLocks noChangeArrowheads="1"/>
                        </wps:cNvSpPr>
                        <wps:spPr bwMode="auto">
                          <a:xfrm>
                            <a:off x="9339531" y="1388882"/>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21" name="TextBox 51"/>
                        <wps:cNvSpPr>
                          <a:spLocks noChangeArrowheads="1"/>
                        </wps:cNvSpPr>
                        <wps:spPr bwMode="auto">
                          <a:xfrm>
                            <a:off x="9322069" y="1355452"/>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EC4231" w14:textId="77777777" w:rsidR="00E42F63" w:rsidRDefault="00E42F63" w:rsidP="00E42F63">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wps:txbx>
                        <wps:bodyPr>
                          <a:spAutoFit/>
                        </wps:bodyPr>
                      </wps:wsp>
                    </wpg:wgp>
                  </a:graphicData>
                </a:graphic>
              </wp:anchor>
            </w:drawing>
          </mc:Choice>
          <mc:Fallback>
            <w:pict>
              <v:group w14:anchorId="6D211399" id="_x0000_s1210" style="position:absolute;margin-left:734pt;margin-top:106.65pt;width:23.25pt;height:29.85pt;z-index:252087296" coordorigin="93220,13554"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">
                <v:oval id="Oval 5220" o:spid="_x0000_s1211" style="position:absolute;left:93395;top:13888;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" fillcolor="#ed7d31" stroked="f" strokeweight="1pt">
                  <v:shadow color="#eeece1 [3214]"/>
                </v:oval>
                <v:rect id="TextBox 51" o:spid="_x0000_s1212" style="position:absolute;left:93220;top:13554;width:2953;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" filled="f" stroked="f">
                  <v:shadow color="#eeece1 [3214]"/>
                  <v:textbox style="mso-fit-shape-to-text:t">
                    <w:txbxContent>
                      <w:p w14:paraId="5EEC4231" w14:textId="77777777" w:rsidR="00E42F63" w:rsidRDefault="00E42F63" w:rsidP="00E42F63">
                        <w:pPr>
                          <w:kinsoku w:val="0"/>
                          <w:overflowPunct w:val="0"/>
                          <w:textAlignment w:val="baseline"/>
                          <w:rPr>
                            <w:rFonts w:ascii="Calibri" w:hAnsi="Calibri" w:cs="Arial"/>
                            <w:b/>
                            <w:bCs/>
                            <w:color w:val="FFFFFF" w:themeColor="background1"/>
                            <w:kern w:val="24"/>
                            <w:sz w:val="18"/>
                            <w:szCs w:val="18"/>
                            <w:lang w:val="en-US"/>
                          </w:rPr>
                        </w:pPr>
                        <w:r>
                          <w:rPr>
                            <w:rFonts w:ascii="Calibri" w:hAnsi="Calibri" w:cs="Arial"/>
                            <w:b/>
                            <w:bCs/>
                            <w:color w:val="FFFFFF" w:themeColor="background1"/>
                            <w:kern w:val="24"/>
                            <w:sz w:val="18"/>
                            <w:szCs w:val="18"/>
                            <w:lang w:val="en-US"/>
                          </w:rPr>
                          <w:t>E</w:t>
                        </w:r>
                      </w:p>
                    </w:txbxContent>
                  </v:textbox>
                </v:rect>
              </v:group>
            </w:pict>
          </mc:Fallback>
        </mc:AlternateContent>
      </w:r>
    </w:p>
    <w:p w14:paraId="068858EE" w14:textId="77777777" w:rsidR="00C87E0B" w:rsidRDefault="00C87E0B"/>
    <w:p w14:paraId="18FDA7BC" w14:textId="3E9F5104" w:rsidR="00C87E0B" w:rsidRDefault="00E42F63">
      <w:r w:rsidRPr="00E42F63">
        <mc:AlternateContent>
          <mc:Choice Requires="wpg">
            <w:drawing>
              <wp:anchor distT="0" distB="0" distL="114300" distR="114300" simplePos="0" relativeHeight="251911168" behindDoc="0" locked="0" layoutInCell="1" allowOverlap="1" wp14:anchorId="14DD9FC0" wp14:editId="0231352E">
                <wp:simplePos x="0" y="0"/>
                <wp:positionH relativeFrom="column">
                  <wp:posOffset>140970</wp:posOffset>
                </wp:positionH>
                <wp:positionV relativeFrom="paragraph">
                  <wp:posOffset>208280</wp:posOffset>
                </wp:positionV>
                <wp:extent cx="1874520" cy="2101319"/>
                <wp:effectExtent l="0" t="0" r="0" b="0"/>
                <wp:wrapNone/>
                <wp:docPr id="4133" name="Group 12"/>
                <wp:cNvGraphicFramePr xmlns:a="http://schemas.openxmlformats.org/drawingml/2006/main"/>
                <a:graphic xmlns:a="http://schemas.openxmlformats.org/drawingml/2006/main">
                  <a:graphicData uri="http://schemas.microsoft.com/office/word/2010/wordprocessingGroup">
                    <wpg:wgp>
                      <wpg:cNvGrpSpPr/>
                      <wpg:grpSpPr>
                        <a:xfrm>
                          <a:off x="0" y="0"/>
                          <a:ext cx="1874520" cy="2101319"/>
                          <a:chOff x="145975" y="846138"/>
                          <a:chExt cx="1875132" cy="2101168"/>
                        </a:xfrm>
                      </wpg:grpSpPr>
                      <wpg:grpSp>
                        <wpg:cNvPr id="4134" name="Group 4134"/>
                        <wpg:cNvGrpSpPr/>
                        <wpg:grpSpPr>
                          <a:xfrm>
                            <a:off x="237894" y="867106"/>
                            <a:ext cx="330841" cy="379047"/>
                            <a:chOff x="237894" y="867109"/>
                            <a:chExt cx="295115" cy="380109"/>
                          </a:xfrm>
                        </wpg:grpSpPr>
                        <wps:wsp>
                          <wps:cNvPr id="4135" name="Oval 4135"/>
                          <wps:cNvSpPr>
                            <a:spLocks noChangeArrowheads="1"/>
                          </wps:cNvSpPr>
                          <wps:spPr bwMode="auto">
                            <a:xfrm>
                              <a:off x="240934" y="900198"/>
                              <a:ext cx="208167" cy="186234"/>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4136" name="TextBox 22"/>
                          <wps:cNvSpPr>
                            <a:spLocks noChangeArrowheads="1"/>
                          </wps:cNvSpPr>
                          <wps:spPr bwMode="auto">
                            <a:xfrm>
                              <a:off x="237894" y="867109"/>
                              <a:ext cx="295115" cy="3801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2C6E9A7"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grpSp>
                      <wps:wsp>
                        <wps:cNvPr id="4137" name="TextBox 59"/>
                        <wps:cNvSpPr>
                          <a:spLocks noChangeArrowheads="1"/>
                        </wps:cNvSpPr>
                        <wps:spPr bwMode="auto">
                          <a:xfrm>
                            <a:off x="145975" y="1222135"/>
                            <a:ext cx="1875132" cy="1725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6829BD4"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 xml:space="preserve">There are also three filter options above the map which allow users to narrow down the facilities displayed on the map by management type, infrastructure type and jurisdiction. </w:t>
                              </w:r>
                            </w:p>
                          </w:txbxContent>
                        </wps:txbx>
                        <wps:bodyPr wrap="square">
                          <a:spAutoFit/>
                        </wps:bodyPr>
                      </wps:wsp>
                      <wps:wsp>
                        <wps:cNvPr id="4138" name="TextBox 55"/>
                        <wps:cNvSpPr>
                          <a:spLocks noChangeArrowheads="1"/>
                        </wps:cNvSpPr>
                        <wps:spPr bwMode="auto">
                          <a:xfrm>
                            <a:off x="460487" y="846138"/>
                            <a:ext cx="1428581" cy="407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5E6A63"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Filters</w:t>
                              </w:r>
                            </w:p>
                          </w:txbxContent>
                        </wps:txbx>
                        <wps:bodyPr>
                          <a:spAutoFit/>
                        </wps:bodyPr>
                      </wps:wsp>
                    </wpg:wgp>
                  </a:graphicData>
                </a:graphic>
                <wp14:sizeRelH relativeFrom="margin">
                  <wp14:pctWidth>0</wp14:pctWidth>
                </wp14:sizeRelH>
              </wp:anchor>
            </w:drawing>
          </mc:Choice>
          <mc:Fallback>
            <w:pict>
              <v:group w14:anchorId="14DD9FC0" id="_x0000_s1213" style="position:absolute;margin-left:11.1pt;margin-top:16.4pt;width:147.6pt;height:165.45pt;z-index:251911168;mso-width-relative:margin" coordorigin="1459,8461" coordsize="18751,2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">
                <v:group id="Group 4134" o:spid="_x0000_s1214" style="position:absolute;left:2378;top:8671;width:3309;height:3790" coordorigin="2378,8671" coordsize="2951,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1z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in8vglPQK5/AAAA//8DAFBLAQItABQABgAIAAAAIQDb4fbL7gAAAIUBAAATAAAAAAAA&#10;AAAAAAAAAAAAAABbQ29udGVudF9UeXBlc10ueG1sUEsBAi0AFAAGAAgAAAAhAFr0LFu/AAAAFQEA&#10;AAsAAAAAAAAAAAAAAAAAHwEAAF9yZWxzLy5yZWxzUEsBAi0AFAAGAAgAAAAhACOSLXPHAAAA3QAA&#10;AA8AAAAAAAAAAAAAAAAABwIAAGRycy9kb3ducmV2LnhtbFBLBQYAAAAAAwADALcAAAD7AgAAAAA=&#10;">
                  <v:oval id="Oval 4135" o:spid="_x0000_s1215" style="position:absolute;left:2409;top:9001;width:2082;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" fillcolor="#ed7d31" stroked="f" strokeweight="1pt">
                    <v:shadow color="#eeece1 [3214]"/>
                  </v:oval>
                  <v:rect id="TextBox 22" o:spid="_x0000_s1216" style="position:absolute;left:2378;top:8671;width:2952;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" filled="f" stroked="f">
                    <v:shadow color="#eeece1 [3214]"/>
                    <v:textbox style="mso-fit-shape-to-text:t">
                      <w:txbxContent>
                        <w:p w14:paraId="62C6E9A7" w14:textId="77777777" w:rsidR="00E42F63" w:rsidRDefault="00E42F63" w:rsidP="00E42F63">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v:rect id="_x0000_s1217" style="position:absolute;left:1459;top:12221;width:18752;height:1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" filled="f" stroked="f">
                  <v:shadow color="#eeece1 [3214]"/>
                  <v:textbox style="mso-fit-shape-to-text:t">
                    <w:txbxContent>
                      <w:p w14:paraId="56829BD4"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 xml:space="preserve">There are also three filter options above the map which allow users to narrow down the facilities displayed on the map by management type, infrastructure type and jurisdiction. </w:t>
                        </w:r>
                      </w:p>
                    </w:txbxContent>
                  </v:textbox>
                </v:rect>
                <v:rect id="_x0000_s1218" style="position:absolute;left:4604;top:8461;width:1428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" filled="f" stroked="f">
                  <v:shadow color="#eeece1 [3214]"/>
                  <v:textbox style="mso-fit-shape-to-text:t">
                    <w:txbxContent>
                      <w:p w14:paraId="195E6A63" w14:textId="77777777" w:rsidR="00E42F63" w:rsidRPr="007247DA" w:rsidRDefault="00E42F63" w:rsidP="00E42F63">
                        <w:pPr>
                          <w:kinsoku w:val="0"/>
                          <w:overflowPunct w:val="0"/>
                          <w:textAlignment w:val="baseline"/>
                          <w:rPr>
                            <w:rFonts w:asciiTheme="majorHAnsi" w:hAnsiTheme="majorHAnsi" w:cs="Arial"/>
                            <w:b/>
                            <w:bCs/>
                            <w:color w:val="000000" w:themeColor="text1"/>
                            <w:kern w:val="24"/>
                            <w:sz w:val="24"/>
                            <w:szCs w:val="24"/>
                          </w:rPr>
                        </w:pPr>
                        <w:r w:rsidRPr="007247DA">
                          <w:rPr>
                            <w:rFonts w:asciiTheme="majorHAnsi" w:hAnsiTheme="majorHAnsi" w:cs="Arial"/>
                            <w:b/>
                            <w:bCs/>
                            <w:color w:val="000000" w:themeColor="text1"/>
                            <w:kern w:val="24"/>
                          </w:rPr>
                          <w:t>Filters</w:t>
                        </w:r>
                      </w:p>
                    </w:txbxContent>
                  </v:textbox>
                </v:rect>
              </v:group>
            </w:pict>
          </mc:Fallback>
        </mc:AlternateContent>
      </w:r>
      <w:r w:rsidRPr="00E42F63">
        <mc:AlternateContent>
          <mc:Choice Requires="wps">
            <w:drawing>
              <wp:anchor distT="0" distB="0" distL="114300" distR="114300" simplePos="0" relativeHeight="251893760" behindDoc="0" locked="0" layoutInCell="1" allowOverlap="1" wp14:anchorId="16D082AE" wp14:editId="6293693B">
                <wp:simplePos x="0" y="0"/>
                <wp:positionH relativeFrom="column">
                  <wp:posOffset>75219</wp:posOffset>
                </wp:positionH>
                <wp:positionV relativeFrom="paragraph">
                  <wp:posOffset>212162</wp:posOffset>
                </wp:positionV>
                <wp:extent cx="2114792" cy="2217420"/>
                <wp:effectExtent l="38100" t="38100" r="114300" b="106680"/>
                <wp:wrapNone/>
                <wp:docPr id="4132" name="Rectangle: Rounded Corners 42"/>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792" cy="2217420"/>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6F603E2B" id="Rectangle: Rounded Corners 42" o:spid="_x0000_s1026" style="position:absolute;margin-left:5.9pt;margin-top:16.7pt;width:166.5pt;height:174.6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" strokecolor="#ed7d31" strokeweight="1.5pt">
                <v:shadow on="t" color="black" opacity="26213f" origin="-.5,-.5" offset=".74836mm,.74836mm"/>
              </v:roundrect>
            </w:pict>
          </mc:Fallback>
        </mc:AlternateContent>
      </w:r>
    </w:p>
    <w:p w14:paraId="0B2E0A74" w14:textId="77777777" w:rsidR="00C87E0B" w:rsidRDefault="00C87E0B"/>
    <w:p w14:paraId="25C964CE" w14:textId="77777777" w:rsidR="00C87E0B" w:rsidRDefault="00C87E0B"/>
    <w:p w14:paraId="6CBF4F3E" w14:textId="77777777" w:rsidR="00C87E0B" w:rsidRDefault="00C87E0B"/>
    <w:p w14:paraId="4CC0B40D" w14:textId="77777777" w:rsidR="00C87E0B" w:rsidRDefault="00C87E0B"/>
    <w:p w14:paraId="76048C99" w14:textId="556F49C8" w:rsidR="00C87E0B" w:rsidRDefault="00E42F63">
      <w:r w:rsidRPr="00E42F63">
        <mc:AlternateContent>
          <mc:Choice Requires="wps">
            <w:drawing>
              <wp:anchor distT="0" distB="0" distL="114300" distR="114300" simplePos="0" relativeHeight="251924480" behindDoc="0" locked="0" layoutInCell="1" allowOverlap="1" wp14:anchorId="4164BB8C" wp14:editId="075E837C">
                <wp:simplePos x="0" y="0"/>
                <wp:positionH relativeFrom="column">
                  <wp:posOffset>9878976</wp:posOffset>
                </wp:positionH>
                <wp:positionV relativeFrom="paragraph">
                  <wp:posOffset>279062</wp:posOffset>
                </wp:positionV>
                <wp:extent cx="2218964" cy="1438910"/>
                <wp:effectExtent l="38100" t="38100" r="105410" b="123190"/>
                <wp:wrapNone/>
                <wp:docPr id="4139" name="Rectangle: Rounded Corners 11"/>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964" cy="1438910"/>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0D825FEE" id="Rectangle: Rounded Corners 11" o:spid="_x0000_s1026" style="position:absolute;margin-left:777.85pt;margin-top:21.95pt;width:174.7pt;height:113.3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" strokecolor="#ed7d31" strokeweight="1.5pt">
                <v:shadow on="t" color="black" opacity="26213f" origin="-.5,-.5" offset=".74836mm,.74836mm"/>
              </v:roundrect>
            </w:pict>
          </mc:Fallback>
        </mc:AlternateContent>
      </w:r>
    </w:p>
    <w:p w14:paraId="420C9B88" w14:textId="70D6E340" w:rsidR="00C87E0B" w:rsidRDefault="00E42F63">
      <w:r w:rsidRPr="00E42F63">
        <mc:AlternateContent>
          <mc:Choice Requires="wps">
            <w:drawing>
              <wp:anchor distT="0" distB="0" distL="114300" distR="114300" simplePos="0" relativeHeight="251993088" behindDoc="0" locked="0" layoutInCell="1" allowOverlap="1" wp14:anchorId="55593899" wp14:editId="62B01B15">
                <wp:simplePos x="0" y="0"/>
                <wp:positionH relativeFrom="column">
                  <wp:posOffset>9968197</wp:posOffset>
                </wp:positionH>
                <wp:positionV relativeFrom="paragraph">
                  <wp:posOffset>307967</wp:posOffset>
                </wp:positionV>
                <wp:extent cx="1921397" cy="861695"/>
                <wp:effectExtent l="0" t="0" r="0" b="0"/>
                <wp:wrapNone/>
                <wp:docPr id="4153"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1397" cy="861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FAEBC0"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You can zoom in or out on the map by clicking the plus and minus button on the map itself</w:t>
                            </w:r>
                            <w:proofErr w:type="gramStart"/>
                            <w:r w:rsidRPr="00E42F63">
                              <w:rPr>
                                <w:rFonts w:asciiTheme="majorHAnsi" w:hAnsiTheme="majorHAnsi" w:cs="Arial"/>
                                <w:color w:val="000000" w:themeColor="text1"/>
                                <w:kern w:val="24"/>
                              </w:rPr>
                              <w:t>. .</w:t>
                            </w:r>
                            <w:proofErr w:type="gramEnd"/>
                          </w:p>
                        </w:txbxContent>
                      </wps:txbx>
                      <wps:bodyPr wrap="square">
                        <a:spAutoFit/>
                      </wps:bodyPr>
                    </wps:wsp>
                  </a:graphicData>
                </a:graphic>
                <wp14:sizeRelH relativeFrom="margin">
                  <wp14:pctWidth>0</wp14:pctWidth>
                </wp14:sizeRelH>
              </wp:anchor>
            </w:drawing>
          </mc:Choice>
          <mc:Fallback>
            <w:pict>
              <v:rect w14:anchorId="55593899" id="_x0000_s1219" style="position:absolute;margin-left:784.9pt;margin-top:24.25pt;width:151.3pt;height:67.8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" filled="f" stroked="f">
                <v:shadow color="#eeece1 [3214]"/>
                <v:textbox style="mso-fit-shape-to-text:t">
                  <w:txbxContent>
                    <w:p w14:paraId="6BFAEBC0"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You can zoom in or out on the map by clicking the plus and minus button on the map itself</w:t>
                      </w:r>
                      <w:proofErr w:type="gramStart"/>
                      <w:r w:rsidRPr="00E42F63">
                        <w:rPr>
                          <w:rFonts w:asciiTheme="majorHAnsi" w:hAnsiTheme="majorHAnsi" w:cs="Arial"/>
                          <w:color w:val="000000" w:themeColor="text1"/>
                          <w:kern w:val="24"/>
                        </w:rPr>
                        <w:t>. .</w:t>
                      </w:r>
                      <w:proofErr w:type="gramEnd"/>
                    </w:p>
                  </w:txbxContent>
                </v:textbox>
              </v:rect>
            </w:pict>
          </mc:Fallback>
        </mc:AlternateContent>
      </w:r>
    </w:p>
    <w:p w14:paraId="31962336" w14:textId="77777777" w:rsidR="00C87E0B" w:rsidRDefault="00C87E0B"/>
    <w:p w14:paraId="6E0DC6A5" w14:textId="77777777" w:rsidR="00C87E0B" w:rsidRDefault="00C87E0B"/>
    <w:p w14:paraId="5B3F94C7" w14:textId="16974357" w:rsidR="00C87E0B" w:rsidRDefault="00E42F63">
      <w:r w:rsidRPr="00E42F63">
        <mc:AlternateContent>
          <mc:Choice Requires="wps">
            <w:drawing>
              <wp:anchor distT="0" distB="0" distL="114300" distR="114300" simplePos="0" relativeHeight="252006400" behindDoc="0" locked="0" layoutInCell="1" allowOverlap="1" wp14:anchorId="71B1D0E5" wp14:editId="0DF7EA56">
                <wp:simplePos x="0" y="0"/>
                <wp:positionH relativeFrom="column">
                  <wp:posOffset>106566</wp:posOffset>
                </wp:positionH>
                <wp:positionV relativeFrom="paragraph">
                  <wp:posOffset>276217</wp:posOffset>
                </wp:positionV>
                <wp:extent cx="1944547" cy="861695"/>
                <wp:effectExtent l="0" t="0" r="0" b="1905"/>
                <wp:wrapNone/>
                <wp:docPr id="4154"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547" cy="861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5B0BDE9"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 xml:space="preserve">You can find a facility on the map by clicking and dragging your mouse or scrolling down the list of facilities below the map. </w:t>
                            </w:r>
                          </w:p>
                        </w:txbxContent>
                      </wps:txbx>
                      <wps:bodyPr wrap="square">
                        <a:spAutoFit/>
                      </wps:bodyPr>
                    </wps:wsp>
                  </a:graphicData>
                </a:graphic>
                <wp14:sizeRelH relativeFrom="margin">
                  <wp14:pctWidth>0</wp14:pctWidth>
                </wp14:sizeRelH>
              </wp:anchor>
            </w:drawing>
          </mc:Choice>
          <mc:Fallback>
            <w:pict>
              <v:rect w14:anchorId="71B1D0E5" id="_x0000_s1220" style="position:absolute;margin-left:8.4pt;margin-top:21.75pt;width:153.1pt;height:67.8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" filled="f" stroked="f">
                <v:shadow color="#eeece1 [3214]"/>
                <v:textbox style="mso-fit-shape-to-text:t">
                  <w:txbxContent>
                    <w:p w14:paraId="05B0BDE9"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 xml:space="preserve">You can find a facility on the map by clicking and dragging your mouse or scrolling down the list of facilities below the map. </w:t>
                      </w:r>
                    </w:p>
                  </w:txbxContent>
                </v:textbox>
              </v:rect>
            </w:pict>
          </mc:Fallback>
        </mc:AlternateContent>
      </w:r>
      <w:r w:rsidRPr="00E42F63">
        <mc:AlternateContent>
          <mc:Choice Requires="wps">
            <w:drawing>
              <wp:anchor distT="0" distB="0" distL="114300" distR="114300" simplePos="0" relativeHeight="251942912" behindDoc="0" locked="0" layoutInCell="1" allowOverlap="1" wp14:anchorId="4D7C6EF6" wp14:editId="6C8E2D2E">
                <wp:simplePos x="0" y="0"/>
                <wp:positionH relativeFrom="column">
                  <wp:posOffset>86794</wp:posOffset>
                </wp:positionH>
                <wp:positionV relativeFrom="paragraph">
                  <wp:posOffset>36525</wp:posOffset>
                </wp:positionV>
                <wp:extent cx="2068492" cy="1585595"/>
                <wp:effectExtent l="38100" t="38100" r="122555" b="109855"/>
                <wp:wrapNone/>
                <wp:docPr id="4143" name="Rectangle: Rounded Corners 13"/>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492" cy="1585595"/>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anchor>
            </w:drawing>
          </mc:Choice>
          <mc:Fallback>
            <w:pict>
              <v:roundrect w14:anchorId="031EEEDD" id="Rectangle: Rounded Corners 13" o:spid="_x0000_s1026" style="position:absolute;margin-left:6.85pt;margin-top:2.9pt;width:162.85pt;height:124.8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" strokecolor="#ed7d31" strokeweight="1.5pt">
                <v:shadow on="t" color="black" opacity="26213f" origin="-.5,-.5" offset=".74836mm,.74836mm"/>
              </v:roundrect>
            </w:pict>
          </mc:Fallback>
        </mc:AlternateContent>
      </w:r>
    </w:p>
    <w:p w14:paraId="54518B98" w14:textId="44E00D9A" w:rsidR="00C87E0B" w:rsidRDefault="00E42F63">
      <w:r w:rsidRPr="00E42F63">
        <mc:AlternateContent>
          <mc:Choice Requires="wps">
            <w:drawing>
              <wp:anchor distT="0" distB="0" distL="114300" distR="114300" simplePos="0" relativeHeight="252021760" behindDoc="0" locked="0" layoutInCell="1" allowOverlap="1" wp14:anchorId="37E14684" wp14:editId="0FA065AF">
                <wp:simplePos x="0" y="0"/>
                <wp:positionH relativeFrom="column">
                  <wp:posOffset>9925275</wp:posOffset>
                </wp:positionH>
                <wp:positionV relativeFrom="paragraph">
                  <wp:posOffset>380687</wp:posOffset>
                </wp:positionV>
                <wp:extent cx="2172391" cy="1073069"/>
                <wp:effectExtent l="38100" t="38100" r="113665" b="108585"/>
                <wp:wrapNone/>
                <wp:docPr id="4156" name="Rectangle: Rounded Corners 11"/>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91" cy="1073069"/>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2C725B59" id="Rectangle: Rounded Corners 11" o:spid="_x0000_s1026" style="position:absolute;margin-left:781.5pt;margin-top:30pt;width:171.05pt;height:8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" strokecolor="#ed7d31" strokeweight="1.5pt">
                <v:shadow on="t" color="black" opacity="26213f" origin="-.5,-.5" offset=".74836mm,.74836mm"/>
              </v:roundrect>
            </w:pict>
          </mc:Fallback>
        </mc:AlternateContent>
      </w:r>
    </w:p>
    <w:p w14:paraId="5FFB750E" w14:textId="047420B4" w:rsidR="00C87E0B" w:rsidRDefault="00E42F63">
      <w:r w:rsidRPr="00E42F63">
        <mc:AlternateContent>
          <mc:Choice Requires="wps">
            <w:drawing>
              <wp:anchor distT="0" distB="0" distL="114300" distR="114300" simplePos="0" relativeHeight="252069888" behindDoc="0" locked="0" layoutInCell="1" allowOverlap="1" wp14:anchorId="6499364B" wp14:editId="2DE41EA9">
                <wp:simplePos x="0" y="0"/>
                <wp:positionH relativeFrom="column">
                  <wp:posOffset>10014496</wp:posOffset>
                </wp:positionH>
                <wp:positionV relativeFrom="paragraph">
                  <wp:posOffset>398016</wp:posOffset>
                </wp:positionV>
                <wp:extent cx="1990291" cy="553720"/>
                <wp:effectExtent l="0" t="0" r="0" b="0"/>
                <wp:wrapNone/>
                <wp:docPr id="5218" name="TextBox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291" cy="553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105FC55"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To view a chart in full screen mode, click on the focus button.</w:t>
                            </w:r>
                          </w:p>
                        </w:txbxContent>
                      </wps:txbx>
                      <wps:bodyPr wrap="square">
                        <a:spAutoFit/>
                      </wps:bodyPr>
                    </wps:wsp>
                  </a:graphicData>
                </a:graphic>
                <wp14:sizeRelH relativeFrom="margin">
                  <wp14:pctWidth>0</wp14:pctWidth>
                </wp14:sizeRelH>
              </wp:anchor>
            </w:drawing>
          </mc:Choice>
          <mc:Fallback>
            <w:pict>
              <v:rect w14:anchorId="6499364B" id="_x0000_s1221" style="position:absolute;margin-left:788.55pt;margin-top:31.35pt;width:156.7pt;height:43.6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" filled="f" stroked="f">
                <v:shadow color="#eeece1 [3214]"/>
                <v:textbox style="mso-fit-shape-to-text:t">
                  <w:txbxContent>
                    <w:p w14:paraId="6105FC55" w14:textId="77777777" w:rsidR="00E42F63" w:rsidRPr="00E42F63" w:rsidRDefault="00E42F63" w:rsidP="00E42F63">
                      <w:pPr>
                        <w:kinsoku w:val="0"/>
                        <w:overflowPunct w:val="0"/>
                        <w:textAlignment w:val="baseline"/>
                        <w:rPr>
                          <w:rFonts w:asciiTheme="majorHAnsi" w:hAnsiTheme="majorHAnsi" w:cs="Arial"/>
                          <w:color w:val="000000" w:themeColor="text1"/>
                          <w:kern w:val="24"/>
                        </w:rPr>
                      </w:pPr>
                      <w:r w:rsidRPr="00E42F63">
                        <w:rPr>
                          <w:rFonts w:asciiTheme="majorHAnsi" w:hAnsiTheme="majorHAnsi" w:cs="Arial"/>
                          <w:color w:val="000000" w:themeColor="text1"/>
                          <w:kern w:val="24"/>
                        </w:rPr>
                        <w:t>To view a chart in full screen mode, click on the focus button.</w:t>
                      </w:r>
                    </w:p>
                  </w:txbxContent>
                </v:textbox>
              </v:rect>
            </w:pict>
          </mc:Fallback>
        </mc:AlternateContent>
      </w:r>
    </w:p>
    <w:p w14:paraId="783F8FE4" w14:textId="77777777" w:rsidR="00C87E0B" w:rsidRDefault="00C87E0B"/>
    <w:p w14:paraId="01665D98" w14:textId="77777777" w:rsidR="00C87E0B" w:rsidRDefault="00C87E0B"/>
    <w:p w14:paraId="067FB376" w14:textId="577526D8" w:rsidR="00512EDA" w:rsidRDefault="00512EDA" w:rsidP="00512EDA">
      <w:pPr>
        <w:pStyle w:val="Heading2"/>
        <w:numPr>
          <w:ilvl w:val="0"/>
          <w:numId w:val="0"/>
        </w:numPr>
        <w:ind w:left="709" w:hanging="709"/>
      </w:pPr>
      <w:bookmarkStart w:id="5" w:name="_Toc100316892"/>
      <w:r>
        <w:lastRenderedPageBreak/>
        <w:t>About the data</w:t>
      </w:r>
      <w:r>
        <w:t xml:space="preserve"> page</w:t>
      </w:r>
      <w:bookmarkEnd w:id="5"/>
    </w:p>
    <w:p w14:paraId="48EA03F3" w14:textId="0CA5B372" w:rsidR="00C87E0B" w:rsidRDefault="00512EDA">
      <w:r w:rsidRPr="00512EDA">
        <w:drawing>
          <wp:anchor distT="0" distB="0" distL="114300" distR="114300" simplePos="0" relativeHeight="252088320" behindDoc="0" locked="0" layoutInCell="1" allowOverlap="1" wp14:anchorId="1843A89B" wp14:editId="399A0FB9">
            <wp:simplePos x="0" y="0"/>
            <wp:positionH relativeFrom="column">
              <wp:posOffset>2691130</wp:posOffset>
            </wp:positionH>
            <wp:positionV relativeFrom="paragraph">
              <wp:posOffset>362585</wp:posOffset>
            </wp:positionV>
            <wp:extent cx="6510098" cy="5261199"/>
            <wp:effectExtent l="0" t="0" r="5080" b="0"/>
            <wp:wrapNone/>
            <wp:docPr id="5232" name="Picture 4" descr="This is the about the data page of the National waste data viewer that shows more information about data in the viewer. ">
              <a:extLst xmlns:a="http://schemas.openxmlformats.org/drawingml/2006/main">
                <a:ext uri="{FF2B5EF4-FFF2-40B4-BE49-F238E27FC236}">
                  <a16:creationId xmlns:a16="http://schemas.microsoft.com/office/drawing/2014/main" id="{805EE345-D77B-45AD-9056-158B89868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 name="Picture 4" descr="This is the about the data page of the National waste data viewer that shows more information about data in the viewer. ">
                      <a:extLst>
                        <a:ext uri="{FF2B5EF4-FFF2-40B4-BE49-F238E27FC236}">
                          <a16:creationId xmlns:a16="http://schemas.microsoft.com/office/drawing/2014/main" id="{805EE345-D77B-45AD-9056-158B89868692}"/>
                        </a:ext>
                      </a:extLst>
                    </pic:cNvPr>
                    <pic:cNvPicPr>
                      <a:picLocks noChangeAspect="1"/>
                    </pic:cNvPicPr>
                  </pic:nvPicPr>
                  <pic:blipFill>
                    <a:blip r:embed="rId23"/>
                    <a:stretch>
                      <a:fillRect/>
                    </a:stretch>
                  </pic:blipFill>
                  <pic:spPr>
                    <a:xfrm>
                      <a:off x="0" y="0"/>
                      <a:ext cx="6510098" cy="5261199"/>
                    </a:xfrm>
                    <a:prstGeom prst="rect">
                      <a:avLst/>
                    </a:prstGeom>
                  </pic:spPr>
                </pic:pic>
              </a:graphicData>
            </a:graphic>
          </wp:anchor>
        </w:drawing>
      </w:r>
      <w:r w:rsidRPr="00512EDA">
        <mc:AlternateContent>
          <mc:Choice Requires="wps">
            <w:drawing>
              <wp:anchor distT="0" distB="0" distL="114300" distR="114300" simplePos="0" relativeHeight="252089344" behindDoc="0" locked="0" layoutInCell="1" allowOverlap="1" wp14:anchorId="24CC2ED9" wp14:editId="482E0649">
                <wp:simplePos x="0" y="0"/>
                <wp:positionH relativeFrom="column">
                  <wp:posOffset>0</wp:posOffset>
                </wp:positionH>
                <wp:positionV relativeFrom="paragraph">
                  <wp:posOffset>-635</wp:posOffset>
                </wp:positionV>
                <wp:extent cx="11726863" cy="307777"/>
                <wp:effectExtent l="0" t="0" r="0" b="0"/>
                <wp:wrapNone/>
                <wp:docPr id="13317" name="TextBox 7">
                  <a:extLst xmlns:a="http://schemas.openxmlformats.org/drawingml/2006/main">
                    <a:ext uri="{FF2B5EF4-FFF2-40B4-BE49-F238E27FC236}">
                      <a16:creationId xmlns:a16="http://schemas.microsoft.com/office/drawing/2014/main" id="{C0638380-02FE-44B2-9E17-0A53985C1D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6863" cy="3077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B07C4F" w14:textId="77777777" w:rsidR="00512EDA" w:rsidRPr="007B54CD" w:rsidRDefault="00512EDA" w:rsidP="00512EDA">
                            <w:pPr>
                              <w:kinsoku w:val="0"/>
                              <w:overflowPunct w:val="0"/>
                              <w:textAlignment w:val="baseline"/>
                              <w:rPr>
                                <w:rFonts w:asciiTheme="majorHAnsi" w:hAnsiTheme="majorHAnsi" w:cs="Arial"/>
                                <w:color w:val="000000" w:themeColor="text1"/>
                                <w:kern w:val="24"/>
                                <w:sz w:val="28"/>
                                <w:szCs w:val="28"/>
                                <w:lang w:val="en-US"/>
                              </w:rPr>
                            </w:pPr>
                            <w:r w:rsidRPr="007B54CD">
                              <w:rPr>
                                <w:rFonts w:asciiTheme="majorHAnsi" w:hAnsiTheme="majorHAnsi" w:cs="Arial"/>
                                <w:color w:val="000000" w:themeColor="text1"/>
                                <w:kern w:val="24"/>
                                <w:sz w:val="28"/>
                                <w:szCs w:val="28"/>
                              </w:rPr>
                              <w:t xml:space="preserve">The ‘about the data’ page includes more information about data in the viewer. </w:t>
                            </w:r>
                          </w:p>
                        </w:txbxContent>
                      </wps:txbx>
                      <wps:bodyPr>
                        <a:spAutoFit/>
                      </wps:bodyPr>
                    </wps:wsp>
                  </a:graphicData>
                </a:graphic>
              </wp:anchor>
            </w:drawing>
          </mc:Choice>
          <mc:Fallback>
            <w:pict>
              <v:rect w14:anchorId="24CC2ED9" id="_x0000_s1222" style="position:absolute;margin-left:0;margin-top:-.05pt;width:923.4pt;height:24.2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" filled="f" stroked="f">
                <v:shadow color="#eeece1 [3214]"/>
                <v:textbox style="mso-fit-shape-to-text:t">
                  <w:txbxContent>
                    <w:p w14:paraId="19B07C4F" w14:textId="77777777" w:rsidR="00512EDA" w:rsidRPr="007B54CD" w:rsidRDefault="00512EDA" w:rsidP="00512EDA">
                      <w:pPr>
                        <w:kinsoku w:val="0"/>
                        <w:overflowPunct w:val="0"/>
                        <w:textAlignment w:val="baseline"/>
                        <w:rPr>
                          <w:rFonts w:asciiTheme="majorHAnsi" w:hAnsiTheme="majorHAnsi" w:cs="Arial"/>
                          <w:color w:val="000000" w:themeColor="text1"/>
                          <w:kern w:val="24"/>
                          <w:sz w:val="28"/>
                          <w:szCs w:val="28"/>
                          <w:lang w:val="en-US"/>
                        </w:rPr>
                      </w:pPr>
                      <w:r w:rsidRPr="007B54CD">
                        <w:rPr>
                          <w:rFonts w:asciiTheme="majorHAnsi" w:hAnsiTheme="majorHAnsi" w:cs="Arial"/>
                          <w:color w:val="000000" w:themeColor="text1"/>
                          <w:kern w:val="24"/>
                          <w:sz w:val="28"/>
                          <w:szCs w:val="28"/>
                        </w:rPr>
                        <w:t xml:space="preserve">The ‘about the data’ page includes more information about data in the viewer. </w:t>
                      </w:r>
                    </w:p>
                  </w:txbxContent>
                </v:textbox>
              </v:rect>
            </w:pict>
          </mc:Fallback>
        </mc:AlternateContent>
      </w:r>
      <w:r w:rsidRPr="00512EDA">
        <mc:AlternateContent>
          <mc:Choice Requires="wpg">
            <w:drawing>
              <wp:anchor distT="0" distB="0" distL="114300" distR="114300" simplePos="0" relativeHeight="252091392" behindDoc="0" locked="0" layoutInCell="1" allowOverlap="1" wp14:anchorId="5FC1DC07" wp14:editId="15BAB729">
                <wp:simplePos x="0" y="0"/>
                <wp:positionH relativeFrom="column">
                  <wp:posOffset>279400</wp:posOffset>
                </wp:positionH>
                <wp:positionV relativeFrom="paragraph">
                  <wp:posOffset>2197735</wp:posOffset>
                </wp:positionV>
                <wp:extent cx="1759047" cy="1578980"/>
                <wp:effectExtent l="0" t="0" r="0" b="2540"/>
                <wp:wrapNone/>
                <wp:docPr id="5223" name="Group 12"/>
                <wp:cNvGraphicFramePr xmlns:a="http://schemas.openxmlformats.org/drawingml/2006/main"/>
                <a:graphic xmlns:a="http://schemas.openxmlformats.org/drawingml/2006/main">
                  <a:graphicData uri="http://schemas.microsoft.com/office/word/2010/wordprocessingGroup">
                    <wpg:wgp>
                      <wpg:cNvGrpSpPr/>
                      <wpg:grpSpPr>
                        <a:xfrm>
                          <a:off x="0" y="0"/>
                          <a:ext cx="1759047" cy="1578980"/>
                          <a:chOff x="279400" y="2198687"/>
                          <a:chExt cx="1759079" cy="1894831"/>
                        </a:xfrm>
                      </wpg:grpSpPr>
                      <wpg:grpSp>
                        <wpg:cNvPr id="5224" name="Group 5224"/>
                        <wpg:cNvGrpSpPr/>
                        <wpg:grpSpPr>
                          <a:xfrm>
                            <a:off x="387124" y="2242513"/>
                            <a:ext cx="330841" cy="454926"/>
                            <a:chOff x="387123" y="2242514"/>
                            <a:chExt cx="295115" cy="456199"/>
                          </a:xfrm>
                        </wpg:grpSpPr>
                        <wps:wsp>
                          <wps:cNvPr id="5225" name="Oval 5225"/>
                          <wps:cNvSpPr>
                            <a:spLocks noChangeArrowheads="1"/>
                          </wps:cNvSpPr>
                          <wps:spPr bwMode="auto">
                            <a:xfrm>
                              <a:off x="390159" y="2276890"/>
                              <a:ext cx="208167" cy="185307"/>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26" name="TextBox 22"/>
                          <wps:cNvSpPr>
                            <a:spLocks noChangeArrowheads="1"/>
                          </wps:cNvSpPr>
                          <wps:spPr bwMode="auto">
                            <a:xfrm>
                              <a:off x="387123" y="2242514"/>
                              <a:ext cx="295115" cy="4561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FB527A" w14:textId="77777777" w:rsidR="00512EDA" w:rsidRDefault="00512EDA" w:rsidP="00512EDA">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grpSp>
                      <wps:wsp>
                        <wps:cNvPr id="5227" name="TextBox 59"/>
                        <wps:cNvSpPr>
                          <a:spLocks noChangeArrowheads="1"/>
                        </wps:cNvSpPr>
                        <wps:spPr bwMode="auto">
                          <a:xfrm>
                            <a:off x="279400" y="2474983"/>
                            <a:ext cx="1641505" cy="1618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2A0DAB" w14:textId="77777777" w:rsidR="00512EDA" w:rsidRPr="004A134D" w:rsidRDefault="00512EDA" w:rsidP="00512EDA">
                              <w:pPr>
                                <w:kinsoku w:val="0"/>
                                <w:overflowPunct w:val="0"/>
                                <w:textAlignment w:val="baseline"/>
                                <w:rPr>
                                  <w:rFonts w:asciiTheme="majorHAnsi" w:hAnsiTheme="majorHAnsi" w:cs="Arial"/>
                                  <w:color w:val="000000" w:themeColor="text1"/>
                                  <w:kern w:val="24"/>
                                </w:rPr>
                              </w:pPr>
                              <w:r w:rsidRPr="004A134D">
                                <w:rPr>
                                  <w:rFonts w:asciiTheme="majorHAnsi" w:hAnsiTheme="majorHAnsi" w:cs="Arial"/>
                                  <w:color w:val="000000" w:themeColor="text1"/>
                                  <w:kern w:val="24"/>
                                </w:rPr>
                                <w:t>Hover over each of the category buttons to view what specific material has been included in each material category.</w:t>
                              </w:r>
                            </w:p>
                          </w:txbxContent>
                        </wps:txbx>
                        <wps:bodyPr>
                          <a:spAutoFit/>
                        </wps:bodyPr>
                      </wps:wsp>
                      <wps:wsp>
                        <wps:cNvPr id="5228" name="TextBox 55"/>
                        <wps:cNvSpPr>
                          <a:spLocks noChangeArrowheads="1"/>
                        </wps:cNvSpPr>
                        <wps:spPr bwMode="auto">
                          <a:xfrm>
                            <a:off x="609703" y="2198687"/>
                            <a:ext cx="1428776" cy="488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034B3BC" w14:textId="77777777" w:rsidR="00512EDA" w:rsidRPr="00C55FAD" w:rsidRDefault="00512EDA" w:rsidP="00512EDA">
                              <w:pPr>
                                <w:kinsoku w:val="0"/>
                                <w:overflowPunct w:val="0"/>
                                <w:textAlignment w:val="baseline"/>
                                <w:rPr>
                                  <w:rFonts w:asciiTheme="majorHAnsi" w:hAnsiTheme="majorHAnsi" w:cs="Arial"/>
                                  <w:b/>
                                  <w:bCs/>
                                  <w:color w:val="000000" w:themeColor="text1"/>
                                  <w:kern w:val="24"/>
                                  <w:sz w:val="24"/>
                                  <w:szCs w:val="24"/>
                                </w:rPr>
                              </w:pPr>
                              <w:r w:rsidRPr="00C55FAD">
                                <w:rPr>
                                  <w:rFonts w:asciiTheme="majorHAnsi" w:hAnsiTheme="majorHAnsi" w:cs="Arial"/>
                                  <w:b/>
                                  <w:bCs/>
                                  <w:color w:val="000000" w:themeColor="text1"/>
                                  <w:kern w:val="24"/>
                                </w:rPr>
                                <w:t>Buttons</w:t>
                              </w:r>
                            </w:p>
                          </w:txbxContent>
                        </wps:txbx>
                        <wps:bodyPr>
                          <a:spAutoFit/>
                        </wps:bodyPr>
                      </wps:wsp>
                    </wpg:wgp>
                  </a:graphicData>
                </a:graphic>
              </wp:anchor>
            </w:drawing>
          </mc:Choice>
          <mc:Fallback>
            <w:pict>
              <v:group w14:anchorId="5FC1DC07" id="_x0000_s1223" style="position:absolute;margin-left:22pt;margin-top:173.05pt;width:138.5pt;height:124.35pt;z-index:252091392" coordorigin="2794,21986" coordsize="17590,1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">
                <v:group id="Group 5224" o:spid="_x0000_s1224" style="position:absolute;left:3871;top:22425;width:3308;height:4549" coordorigin="3871,22425" coordsize="295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">
                  <v:oval id="Oval 5225" o:spid="_x0000_s1225" style="position:absolute;left:3901;top:22768;width:2082;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" fillcolor="#ed7d31" stroked="f" strokeweight="1pt">
                    <v:shadow color="#eeece1 [3214]"/>
                  </v:oval>
                  <v:rect id="TextBox 22" o:spid="_x0000_s1226" style="position:absolute;left:3871;top:22425;width:2951;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" filled="f" stroked="f">
                    <v:shadow color="#eeece1 [3214]"/>
                    <v:textbox style="mso-fit-shape-to-text:t">
                      <w:txbxContent>
                        <w:p w14:paraId="14FB527A" w14:textId="77777777" w:rsidR="00512EDA" w:rsidRDefault="00512EDA" w:rsidP="00512EDA">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v:rect id="_x0000_s1227" style="position:absolute;left:2794;top:24749;width:1641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" filled="f" stroked="f">
                  <v:shadow color="#eeece1 [3214]"/>
                  <v:textbox style="mso-fit-shape-to-text:t">
                    <w:txbxContent>
                      <w:p w14:paraId="422A0DAB" w14:textId="77777777" w:rsidR="00512EDA" w:rsidRPr="004A134D" w:rsidRDefault="00512EDA" w:rsidP="00512EDA">
                        <w:pPr>
                          <w:kinsoku w:val="0"/>
                          <w:overflowPunct w:val="0"/>
                          <w:textAlignment w:val="baseline"/>
                          <w:rPr>
                            <w:rFonts w:asciiTheme="majorHAnsi" w:hAnsiTheme="majorHAnsi" w:cs="Arial"/>
                            <w:color w:val="000000" w:themeColor="text1"/>
                            <w:kern w:val="24"/>
                          </w:rPr>
                        </w:pPr>
                        <w:r w:rsidRPr="004A134D">
                          <w:rPr>
                            <w:rFonts w:asciiTheme="majorHAnsi" w:hAnsiTheme="majorHAnsi" w:cs="Arial"/>
                            <w:color w:val="000000" w:themeColor="text1"/>
                            <w:kern w:val="24"/>
                          </w:rPr>
                          <w:t>Hover over each of the category buttons to view what specific material has been included in each material category.</w:t>
                        </w:r>
                      </w:p>
                    </w:txbxContent>
                  </v:textbox>
                </v:rect>
                <v:rect id="_x0000_s1228" style="position:absolute;left:6097;top:21986;width:14287;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" filled="f" stroked="f">
                  <v:shadow color="#eeece1 [3214]"/>
                  <v:textbox style="mso-fit-shape-to-text:t">
                    <w:txbxContent>
                      <w:p w14:paraId="6034B3BC" w14:textId="77777777" w:rsidR="00512EDA" w:rsidRPr="00C55FAD" w:rsidRDefault="00512EDA" w:rsidP="00512EDA">
                        <w:pPr>
                          <w:kinsoku w:val="0"/>
                          <w:overflowPunct w:val="0"/>
                          <w:textAlignment w:val="baseline"/>
                          <w:rPr>
                            <w:rFonts w:asciiTheme="majorHAnsi" w:hAnsiTheme="majorHAnsi" w:cs="Arial"/>
                            <w:b/>
                            <w:bCs/>
                            <w:color w:val="000000" w:themeColor="text1"/>
                            <w:kern w:val="24"/>
                            <w:sz w:val="24"/>
                            <w:szCs w:val="24"/>
                          </w:rPr>
                        </w:pPr>
                        <w:r w:rsidRPr="00C55FAD">
                          <w:rPr>
                            <w:rFonts w:asciiTheme="majorHAnsi" w:hAnsiTheme="majorHAnsi" w:cs="Arial"/>
                            <w:b/>
                            <w:bCs/>
                            <w:color w:val="000000" w:themeColor="text1"/>
                            <w:kern w:val="24"/>
                          </w:rPr>
                          <w:t>Buttons</w:t>
                        </w:r>
                      </w:p>
                    </w:txbxContent>
                  </v:textbox>
                </v:rect>
              </v:group>
            </w:pict>
          </mc:Fallback>
        </mc:AlternateContent>
      </w:r>
      <w:r w:rsidRPr="00512EDA">
        <mc:AlternateContent>
          <mc:Choice Requires="wpg">
            <w:drawing>
              <wp:anchor distT="0" distB="0" distL="114300" distR="114300" simplePos="0" relativeHeight="252092416" behindDoc="0" locked="0" layoutInCell="1" allowOverlap="1" wp14:anchorId="73693A33" wp14:editId="26EAAF63">
                <wp:simplePos x="0" y="0"/>
                <wp:positionH relativeFrom="column">
                  <wp:posOffset>7249160</wp:posOffset>
                </wp:positionH>
                <wp:positionV relativeFrom="paragraph">
                  <wp:posOffset>3740785</wp:posOffset>
                </wp:positionV>
                <wp:extent cx="295275" cy="379095"/>
                <wp:effectExtent l="0" t="0" r="0" b="1905"/>
                <wp:wrapNone/>
                <wp:docPr id="5229" name="Group 49"/>
                <wp:cNvGraphicFramePr xmlns:a="http://schemas.openxmlformats.org/drawingml/2006/main"/>
                <a:graphic xmlns:a="http://schemas.openxmlformats.org/drawingml/2006/main">
                  <a:graphicData uri="http://schemas.microsoft.com/office/word/2010/wordprocessingGroup">
                    <wpg:wgp>
                      <wpg:cNvGrpSpPr/>
                      <wpg:grpSpPr>
                        <a:xfrm>
                          <a:off x="0" y="0"/>
                          <a:ext cx="295275" cy="379095"/>
                          <a:chOff x="7249269" y="3741464"/>
                          <a:chExt cx="295251" cy="380157"/>
                        </a:xfrm>
                      </wpg:grpSpPr>
                      <wps:wsp>
                        <wps:cNvPr id="5230" name="Oval 5230"/>
                        <wps:cNvSpPr>
                          <a:spLocks noChangeArrowheads="1"/>
                        </wps:cNvSpPr>
                        <wps:spPr bwMode="auto">
                          <a:xfrm>
                            <a:off x="7266731" y="3774894"/>
                            <a:ext cx="209533" cy="186258"/>
                          </a:xfrm>
                          <a:prstGeom prst="ellipse">
                            <a:avLst/>
                          </a:prstGeom>
                          <a:solidFill>
                            <a:srgbClr val="ED7D31"/>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anchor="ctr"/>
                      </wps:wsp>
                      <wps:wsp>
                        <wps:cNvPr id="5231" name="TextBox 51"/>
                        <wps:cNvSpPr>
                          <a:spLocks noChangeArrowheads="1"/>
                        </wps:cNvSpPr>
                        <wps:spPr bwMode="auto">
                          <a:xfrm>
                            <a:off x="7249269" y="3741464"/>
                            <a:ext cx="295251" cy="380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C042B9" w14:textId="77777777" w:rsidR="00512EDA" w:rsidRDefault="00512EDA" w:rsidP="00512EDA">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wps:txbx>
                        <wps:bodyPr>
                          <a:spAutoFit/>
                        </wps:bodyPr>
                      </wps:wsp>
                    </wpg:wgp>
                  </a:graphicData>
                </a:graphic>
              </wp:anchor>
            </w:drawing>
          </mc:Choice>
          <mc:Fallback>
            <w:pict>
              <v:group w14:anchorId="73693A33" id="_x0000_s1229" style="position:absolute;margin-left:570.8pt;margin-top:294.55pt;width:23.25pt;height:29.85pt;z-index:252092416" coordorigin="72492,37414" coordsize="295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">
                <v:oval id="Oval 5230" o:spid="_x0000_s1230" style="position:absolute;left:72667;top:37748;width:2095;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" fillcolor="#ed7d31" stroked="f" strokeweight="1pt">
                  <v:shadow color="#eeece1 [3214]"/>
                </v:oval>
                <v:rect id="TextBox 51" o:spid="_x0000_s1231" style="position:absolute;left:72492;top:37414;width:2953;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" filled="f" stroked="f">
                  <v:shadow color="#eeece1 [3214]"/>
                  <v:textbox style="mso-fit-shape-to-text:t">
                    <w:txbxContent>
                      <w:p w14:paraId="11C042B9" w14:textId="77777777" w:rsidR="00512EDA" w:rsidRDefault="00512EDA" w:rsidP="00512EDA">
                        <w:pPr>
                          <w:kinsoku w:val="0"/>
                          <w:overflowPunct w:val="0"/>
                          <w:textAlignment w:val="baseline"/>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A</w:t>
                        </w:r>
                      </w:p>
                    </w:txbxContent>
                  </v:textbox>
                </v:rect>
              </v:group>
            </w:pict>
          </mc:Fallback>
        </mc:AlternateContent>
      </w:r>
    </w:p>
    <w:p w14:paraId="0F750361" w14:textId="77777777" w:rsidR="00C87E0B" w:rsidRDefault="00C87E0B"/>
    <w:p w14:paraId="4552BF64" w14:textId="77777777" w:rsidR="00C87E0B" w:rsidRDefault="00C87E0B"/>
    <w:p w14:paraId="19C15163" w14:textId="77777777" w:rsidR="00C87E0B" w:rsidRDefault="00C87E0B"/>
    <w:p w14:paraId="6A0D2A1A" w14:textId="77777777" w:rsidR="00C87E0B" w:rsidRDefault="00C87E0B"/>
    <w:p w14:paraId="4168C1F7" w14:textId="77777777" w:rsidR="00C87E0B" w:rsidRDefault="00C87E0B"/>
    <w:p w14:paraId="122117DB" w14:textId="4BE1CD1E" w:rsidR="00C87E0B" w:rsidRDefault="004A134D">
      <w:r w:rsidRPr="00512EDA">
        <mc:AlternateContent>
          <mc:Choice Requires="wps">
            <w:drawing>
              <wp:anchor distT="0" distB="0" distL="114300" distR="114300" simplePos="0" relativeHeight="252090368" behindDoc="0" locked="0" layoutInCell="1" allowOverlap="1" wp14:anchorId="28B3F4FD" wp14:editId="339E03A4">
                <wp:simplePos x="0" y="0"/>
                <wp:positionH relativeFrom="column">
                  <wp:posOffset>214116</wp:posOffset>
                </wp:positionH>
                <wp:positionV relativeFrom="paragraph">
                  <wp:posOffset>305290</wp:posOffset>
                </wp:positionV>
                <wp:extent cx="1720850" cy="1698103"/>
                <wp:effectExtent l="38100" t="38100" r="107950" b="111760"/>
                <wp:wrapNone/>
                <wp:docPr id="7347" name="Rectangle: Rounded Corners 42">
                  <a:extLst xmlns:a="http://schemas.openxmlformats.org/drawingml/2006/main">
                    <a:ext uri="{FF2B5EF4-FFF2-40B4-BE49-F238E27FC236}">
                      <a16:creationId xmlns:a16="http://schemas.microsoft.com/office/drawing/2014/main" id="{FB4B7090-B175-42CB-94DF-11378D45E3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1698103"/>
                        </a:xfrm>
                        <a:prstGeom prst="roundRect">
                          <a:avLst>
                            <a:gd name="adj" fmla="val 16667"/>
                          </a:avLst>
                        </a:prstGeom>
                        <a:solidFill>
                          <a:srgbClr val="FFFFFF"/>
                        </a:solidFill>
                        <a:ln w="19050" cap="flat" algn="ctr">
                          <a:solidFill>
                            <a:srgbClr val="ED7D31"/>
                          </a:solidFill>
                          <a:prstDash val="solid"/>
                          <a:round/>
                          <a:headEnd type="none" w="med" len="med"/>
                          <a:tailEnd type="none" w="med" len="med"/>
                        </a:ln>
                        <a:effectLst>
                          <a:outerShdw blurRad="50800" dist="38100" dir="2700000" algn="tl" rotWithShape="0">
                            <a:srgbClr val="000000">
                              <a:alpha val="39999"/>
                            </a:srgbClr>
                          </a:outerShdw>
                        </a:effectLst>
                      </wps:spPr>
                      <wps:bodyPr anchor="ctr"/>
                    </wps:wsp>
                  </a:graphicData>
                </a:graphic>
                <wp14:sizeRelV relativeFrom="margin">
                  <wp14:pctHeight>0</wp14:pctHeight>
                </wp14:sizeRelV>
              </wp:anchor>
            </w:drawing>
          </mc:Choice>
          <mc:Fallback>
            <w:pict>
              <v:roundrect w14:anchorId="5F593025" id="Rectangle: Rounded Corners 42" o:spid="_x0000_s1026" style="position:absolute;margin-left:16.85pt;margin-top:24.05pt;width:135.5pt;height:133.7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" strokecolor="#ed7d31" strokeweight="1.5pt">
                <v:shadow on="t" color="black" opacity="26213f" origin="-.5,-.5" offset=".74836mm,.74836mm"/>
              </v:roundrect>
            </w:pict>
          </mc:Fallback>
        </mc:AlternateContent>
      </w:r>
    </w:p>
    <w:p w14:paraId="0EAA9230" w14:textId="77777777" w:rsidR="00C87E0B" w:rsidRDefault="00C87E0B"/>
    <w:p w14:paraId="44FE186C" w14:textId="77777777" w:rsidR="00C87E0B" w:rsidRDefault="00C87E0B"/>
    <w:p w14:paraId="6DDD5693" w14:textId="77777777" w:rsidR="00C87E0B" w:rsidRDefault="00C87E0B"/>
    <w:p w14:paraId="7C038186" w14:textId="77777777" w:rsidR="00C87E0B" w:rsidRDefault="00C87E0B"/>
    <w:p w14:paraId="1011C057" w14:textId="77777777" w:rsidR="00C87E0B" w:rsidRDefault="00C87E0B"/>
    <w:p w14:paraId="41325D41" w14:textId="77777777" w:rsidR="00C87E0B" w:rsidRDefault="00C87E0B"/>
    <w:p w14:paraId="0E3BFBF7" w14:textId="77777777" w:rsidR="00C87E0B" w:rsidRDefault="00C87E0B"/>
    <w:p w14:paraId="164E0118" w14:textId="77777777" w:rsidR="00C87E0B" w:rsidRDefault="00C87E0B"/>
    <w:p w14:paraId="36A7F94A" w14:textId="77777777" w:rsidR="00C87E0B" w:rsidRDefault="00C87E0B"/>
    <w:sectPr w:rsidR="00C87E0B" w:rsidSect="002A10EF">
      <w:pgSz w:w="23811" w:h="16838" w:orient="landscape" w:code="8"/>
      <w:pgMar w:top="1418" w:right="1418" w:bottom="1418" w:left="1418" w:header="567" w:footer="283"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5991" w14:textId="77777777" w:rsidR="00AC3993" w:rsidRDefault="00AC3993">
      <w:r>
        <w:separator/>
      </w:r>
    </w:p>
    <w:p w14:paraId="7F3AD02F" w14:textId="77777777" w:rsidR="00AC3993" w:rsidRDefault="00AC3993"/>
    <w:p w14:paraId="0E51AA57" w14:textId="77777777" w:rsidR="00AC3993" w:rsidRDefault="00AC3993"/>
  </w:endnote>
  <w:endnote w:type="continuationSeparator" w:id="0">
    <w:p w14:paraId="2787B2BB" w14:textId="77777777" w:rsidR="00AC3993" w:rsidRDefault="00AC3993">
      <w:r>
        <w:continuationSeparator/>
      </w:r>
    </w:p>
    <w:p w14:paraId="1BE067E8" w14:textId="77777777" w:rsidR="00AC3993" w:rsidRDefault="00AC3993"/>
    <w:p w14:paraId="0AFEFD0F" w14:textId="77777777" w:rsidR="00AC3993" w:rsidRDefault="00AC3993"/>
  </w:endnote>
  <w:endnote w:type="continuationNotice" w:id="1">
    <w:p w14:paraId="50A700D1" w14:textId="77777777" w:rsidR="00AC3993" w:rsidRDefault="00AC3993">
      <w:pPr>
        <w:pStyle w:val="Footer"/>
      </w:pPr>
    </w:p>
    <w:p w14:paraId="31D73090" w14:textId="77777777" w:rsidR="00AC3993" w:rsidRDefault="00AC3993"/>
    <w:p w14:paraId="276EC79A" w14:textId="77777777" w:rsidR="00AC3993" w:rsidRDefault="00AC3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2A8A" w14:textId="77777777" w:rsidR="00B861B4" w:rsidRDefault="00B861B4">
    <w:pPr>
      <w:pStyle w:val="Footer"/>
    </w:pPr>
    <w:r>
      <w:t>Department of Agriculture, Water and the Environment</w:t>
    </w:r>
  </w:p>
  <w:p w14:paraId="516FB8AA"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1AB67" w14:textId="77777777" w:rsidR="00AC3993" w:rsidRDefault="00AC3993">
      <w:r>
        <w:separator/>
      </w:r>
    </w:p>
    <w:p w14:paraId="509995BD" w14:textId="77777777" w:rsidR="00AC3993" w:rsidRDefault="00AC3993"/>
    <w:p w14:paraId="2F124F4C" w14:textId="77777777" w:rsidR="00AC3993" w:rsidRDefault="00AC3993"/>
  </w:footnote>
  <w:footnote w:type="continuationSeparator" w:id="0">
    <w:p w14:paraId="7784D3BF" w14:textId="77777777" w:rsidR="00AC3993" w:rsidRDefault="00AC3993">
      <w:r>
        <w:continuationSeparator/>
      </w:r>
    </w:p>
    <w:p w14:paraId="3DBC440B" w14:textId="77777777" w:rsidR="00AC3993" w:rsidRDefault="00AC3993"/>
    <w:p w14:paraId="7A8B24FF" w14:textId="77777777" w:rsidR="00AC3993" w:rsidRDefault="00AC3993"/>
  </w:footnote>
  <w:footnote w:type="continuationNotice" w:id="1">
    <w:p w14:paraId="6299578B" w14:textId="77777777" w:rsidR="00AC3993" w:rsidRDefault="00AC3993">
      <w:pPr>
        <w:pStyle w:val="Footer"/>
      </w:pPr>
    </w:p>
    <w:p w14:paraId="2FC066A2" w14:textId="77777777" w:rsidR="00AC3993" w:rsidRDefault="00AC3993"/>
    <w:p w14:paraId="032E275A" w14:textId="77777777" w:rsidR="00AC3993" w:rsidRDefault="00AC39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3E40" w14:textId="3AD7021E" w:rsidR="00B861B4" w:rsidRPr="005B2515" w:rsidRDefault="005B2515" w:rsidP="005B2515">
    <w:pPr>
      <w:pStyle w:val="Header"/>
    </w:pPr>
    <w:r w:rsidRPr="005B2515">
      <w:rPr>
        <w:noProof/>
        <w:lang w:val="en-US"/>
      </w:rPr>
      <w:t>National Waste Data Viewer –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69A2" w14:textId="30926C2B" w:rsidR="00B861B4" w:rsidRDefault="00B861B4">
    <w:pPr>
      <w:pStyle w:val="Header"/>
      <w:jc w:val="left"/>
    </w:pPr>
    <w:r>
      <w:rPr>
        <w:noProof/>
        <w:lang w:eastAsia="en-AU"/>
      </w:rPr>
      <w:drawing>
        <wp:inline distT="0" distB="0" distL="0" distR="0" wp14:anchorId="29CA8C99" wp14:editId="5A8086B9">
          <wp:extent cx="2123264" cy="637247"/>
          <wp:effectExtent l="0" t="0" r="0" b="0"/>
          <wp:docPr id="5234" name="Picture 5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FC4"/>
    <w:rsid w:val="00035CCA"/>
    <w:rsid w:val="00054097"/>
    <w:rsid w:val="000869AB"/>
    <w:rsid w:val="00097FA8"/>
    <w:rsid w:val="000A37A2"/>
    <w:rsid w:val="000A7AAF"/>
    <w:rsid w:val="0017699C"/>
    <w:rsid w:val="001C5BCE"/>
    <w:rsid w:val="001D04D4"/>
    <w:rsid w:val="002115C4"/>
    <w:rsid w:val="00222137"/>
    <w:rsid w:val="00281BB6"/>
    <w:rsid w:val="00284D14"/>
    <w:rsid w:val="00286307"/>
    <w:rsid w:val="002A10EF"/>
    <w:rsid w:val="003024BD"/>
    <w:rsid w:val="00311FB8"/>
    <w:rsid w:val="00410B27"/>
    <w:rsid w:val="004119A5"/>
    <w:rsid w:val="0042513F"/>
    <w:rsid w:val="00491E5F"/>
    <w:rsid w:val="004A134D"/>
    <w:rsid w:val="004B1D54"/>
    <w:rsid w:val="005043EB"/>
    <w:rsid w:val="00512EDA"/>
    <w:rsid w:val="0056780E"/>
    <w:rsid w:val="005B2515"/>
    <w:rsid w:val="005E25BD"/>
    <w:rsid w:val="006138D1"/>
    <w:rsid w:val="006C16FF"/>
    <w:rsid w:val="006C5145"/>
    <w:rsid w:val="007247DA"/>
    <w:rsid w:val="00757FC4"/>
    <w:rsid w:val="00764D6A"/>
    <w:rsid w:val="00773056"/>
    <w:rsid w:val="007B54CD"/>
    <w:rsid w:val="007C358A"/>
    <w:rsid w:val="007C429B"/>
    <w:rsid w:val="007D1661"/>
    <w:rsid w:val="007E7861"/>
    <w:rsid w:val="008138E2"/>
    <w:rsid w:val="008806B5"/>
    <w:rsid w:val="00883FC2"/>
    <w:rsid w:val="008D619B"/>
    <w:rsid w:val="008E6837"/>
    <w:rsid w:val="0096691C"/>
    <w:rsid w:val="009D5007"/>
    <w:rsid w:val="00A52C3D"/>
    <w:rsid w:val="00AC35F5"/>
    <w:rsid w:val="00AC3993"/>
    <w:rsid w:val="00AE4237"/>
    <w:rsid w:val="00AF0E5D"/>
    <w:rsid w:val="00AF2EFD"/>
    <w:rsid w:val="00B5740E"/>
    <w:rsid w:val="00B861B4"/>
    <w:rsid w:val="00B97E61"/>
    <w:rsid w:val="00BC1616"/>
    <w:rsid w:val="00BE561A"/>
    <w:rsid w:val="00C003C5"/>
    <w:rsid w:val="00C02519"/>
    <w:rsid w:val="00C12ACE"/>
    <w:rsid w:val="00C33358"/>
    <w:rsid w:val="00C416EC"/>
    <w:rsid w:val="00C44B1A"/>
    <w:rsid w:val="00C55FAD"/>
    <w:rsid w:val="00C85C62"/>
    <w:rsid w:val="00C87E0B"/>
    <w:rsid w:val="00CA7F3A"/>
    <w:rsid w:val="00CE5EF5"/>
    <w:rsid w:val="00D177C9"/>
    <w:rsid w:val="00D32966"/>
    <w:rsid w:val="00D35E62"/>
    <w:rsid w:val="00D47121"/>
    <w:rsid w:val="00D6626A"/>
    <w:rsid w:val="00E20810"/>
    <w:rsid w:val="00E42F63"/>
    <w:rsid w:val="00E83909"/>
    <w:rsid w:val="00E91D72"/>
    <w:rsid w:val="00E97EAC"/>
    <w:rsid w:val="00EA46A7"/>
    <w:rsid w:val="00EC353C"/>
    <w:rsid w:val="00ED5CC5"/>
    <w:rsid w:val="00EF55CC"/>
    <w:rsid w:val="00EF5ECC"/>
    <w:rsid w:val="00F04729"/>
    <w:rsid w:val="00FA2743"/>
    <w:rsid w:val="00FA6E04"/>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4CF0C"/>
  <w15:docId w15:val="{95E99D4B-98A6-4032-8272-2EAF2178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375052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6348508">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81883">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9857\Downloads\Repor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2.xml><?xml version="1.0" encoding="utf-8"?>
<ds:datastoreItem xmlns:ds="http://schemas.openxmlformats.org/officeDocument/2006/customXml" ds:itemID="{7AA69913-1B03-49FA-BF35-E45F24C906FA}"/>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(1).dotx</Template>
  <TotalTime>13</TotalTime>
  <Pages>9</Pages>
  <Words>335</Words>
  <Characters>1895</Characters>
  <Application>Microsoft Office Word</Application>
  <DocSecurity>0</DocSecurity>
  <Lines>210</Lines>
  <Paragraphs>39</Paragraphs>
  <ScaleCrop>false</ScaleCrop>
  <HeadingPairs>
    <vt:vector size="2" baseType="variant">
      <vt:variant>
        <vt:lpstr>Title</vt:lpstr>
      </vt:variant>
      <vt:variant>
        <vt:i4>1</vt:i4>
      </vt:variant>
    </vt:vector>
  </HeadingPairs>
  <TitlesOfParts>
    <vt:vector size="1" baseType="lpstr">
      <vt:lpstr>National Waste Data Viewer – User Guide</vt:lpstr>
    </vt:vector>
  </TitlesOfParts>
  <Company/>
  <LinksUpToDate>false</LinksUpToDate>
  <CharactersWithSpaces>2191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Waste Data Viewer – User Guide</dc:title>
  <dc:creator>Department of Agriculture, Water and the Environment</dc:creator>
  <cp:lastModifiedBy>Dinesh Ramasundara</cp:lastModifiedBy>
  <cp:revision>25</cp:revision>
  <cp:lastPrinted>2022-04-08T03:47:00Z</cp:lastPrinted>
  <dcterms:created xsi:type="dcterms:W3CDTF">2022-04-08T03:35:00Z</dcterms:created>
  <dcterms:modified xsi:type="dcterms:W3CDTF">2022-04-08T03:47:00Z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