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96F8B72" w14:textId="70DA8B1A" w:rsidR="00764D6A" w:rsidRDefault="0058090B" w:rsidP="00057E37">
      <w:pPr>
        <w:pStyle w:val="Heading1"/>
      </w:pPr>
      <w:bookmarkStart w:id="0" w:name="_Hlk210999320"/>
      <w:bookmarkEnd w:id="0"/>
      <w:r>
        <w:t xml:space="preserve">National Drought Agreement </w:t>
      </w:r>
      <w:r w:rsidR="00922B9B">
        <w:t>a</w:t>
      </w:r>
      <w:r>
        <w:t xml:space="preserve">nnual </w:t>
      </w:r>
      <w:r w:rsidR="00922B9B">
        <w:t>r</w:t>
      </w:r>
      <w:r>
        <w:t>eport 2024</w:t>
      </w:r>
      <w:r w:rsidR="003E51C0">
        <w:t>–</w:t>
      </w:r>
      <w:r>
        <w:t>25</w:t>
      </w:r>
    </w:p>
    <w:p w14:paraId="68AF24A5" w14:textId="77777777" w:rsidR="00D82F47" w:rsidRPr="001C782B" w:rsidRDefault="00D82F47" w:rsidP="00D82F47">
      <w:pPr>
        <w:pStyle w:val="Author"/>
      </w:pPr>
      <w:r>
        <w:t>Parties to the National Drought Agreement</w:t>
      </w:r>
    </w:p>
    <w:p w14:paraId="67454EA2" w14:textId="77777777" w:rsidR="00075A00" w:rsidRPr="00996788" w:rsidRDefault="00075A00" w:rsidP="00075A00">
      <w:r>
        <w:rPr>
          <w:noProof/>
        </w:rPr>
        <mc:AlternateContent>
          <mc:Choice Requires="wps">
            <w:drawing>
              <wp:inline distT="0" distB="0" distL="0" distR="0" wp14:anchorId="0611724B" wp14:editId="23E01D9A">
                <wp:extent cx="5505450" cy="5241290"/>
                <wp:effectExtent l="0" t="0" r="0" b="0"/>
                <wp:docPr id="10" name="Rectangle: Diagonal Corners Rounded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505450" cy="5241290"/>
                        </a:xfrm>
                        <a:prstGeom prst="round2DiagRect">
                          <a:avLst>
                            <a:gd name="adj1" fmla="val 0"/>
                            <a:gd name="adj2" fmla="val 29401"/>
                          </a:avLst>
                        </a:prstGeom>
                        <a:blipFill>
                          <a:blip r:embed="rId11" cstate="print">
                            <a:extLst>
                              <a:ext uri="{28A0092B-C50C-407E-A947-70E740481C1C}">
                                <a14:useLocalDpi xmlns:a14="http://schemas.microsoft.com/office/drawing/2010/main" val="0"/>
                              </a:ext>
                            </a:extLst>
                          </a:blip>
                          <a:srcRect/>
                          <a:stretch>
                            <a:fillRect l="-34628" r="-34628"/>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063C21C" id="Rectangle: Diagonal Corners Rounded 10" o:spid="_x0000_s1026" alt="&quot;&quot;" style="width:433.5pt;height:412.7pt;visibility:visible;mso-wrap-style:square;mso-left-percent:-10001;mso-top-percent:-10001;mso-position-horizontal:absolute;mso-position-horizontal-relative:char;mso-position-vertical:absolute;mso-position-vertical-relative:line;mso-left-percent:-10001;mso-top-percent:-10001;v-text-anchor:middle" coordsize="5505450,5241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" path="m,l3964458,v851066,,1540992,689926,1540992,1540992l5505450,5241290r,l1540992,5241290c689926,5241290,,4551364,,3700298l,,,xe" stroked="f" strokeweight="2pt">
                <v:fill r:id="rId12" o:title="" recolor="t" rotate="t" type="frame"/>
                <v:path arrowok="t" o:connecttype="custom" o:connectlocs="0,0;3964458,0;5505450,1540992;5505450,5241290;5505450,5241290;1540992,5241290;0,3700298;0,0;0,0" o:connectangles="0,0,0,0,0,0,0,0,0"/>
                <w10:anchorlock/>
              </v:shape>
            </w:pict>
          </mc:Fallback>
        </mc:AlternateContent>
      </w:r>
    </w:p>
    <w:p w14:paraId="68E67BDC" w14:textId="77777777" w:rsidR="00764D6A" w:rsidRDefault="00E91D72">
      <w:pPr>
        <w:pStyle w:val="Normalsmall"/>
      </w:pPr>
      <w:r>
        <w:br w:type="page"/>
      </w:r>
      <w:r>
        <w:lastRenderedPageBreak/>
        <w:t xml:space="preserve">© Commonwealth of Australia </w:t>
      </w:r>
      <w:r w:rsidR="00B97E61">
        <w:t>202</w:t>
      </w:r>
      <w:r w:rsidR="00534C0B">
        <w:t>5</w:t>
      </w:r>
    </w:p>
    <w:p w14:paraId="6D2A8D0C" w14:textId="77777777" w:rsidR="00764D6A" w:rsidRDefault="00E91D72">
      <w:pPr>
        <w:pStyle w:val="Normalsmall"/>
        <w:rPr>
          <w:rStyle w:val="Strong"/>
        </w:rPr>
      </w:pPr>
      <w:r>
        <w:rPr>
          <w:rStyle w:val="Strong"/>
        </w:rPr>
        <w:t>Ownership of intellectual property rights</w:t>
      </w:r>
    </w:p>
    <w:p w14:paraId="2DF81EBA" w14:textId="5C13C673" w:rsidR="0012427C" w:rsidRDefault="00E91D72">
      <w:pPr>
        <w:pStyle w:val="Normalsmall"/>
      </w:pPr>
      <w:r>
        <w:t xml:space="preserve">Unless otherwise noted, copyright (and any other intellectual property rights) </w:t>
      </w:r>
      <w:r w:rsidRPr="00A62D00">
        <w:t>in this publication is owned by the Commonwealth of Australia (referred to as the Commonwealth).</w:t>
      </w:r>
    </w:p>
    <w:p w14:paraId="72DC7332" w14:textId="6130F371" w:rsidR="00764D6A" w:rsidRDefault="00E91D72">
      <w:pPr>
        <w:pStyle w:val="Normalsmall"/>
        <w:rPr>
          <w:rStyle w:val="Strong"/>
        </w:rPr>
      </w:pPr>
      <w:r>
        <w:rPr>
          <w:rStyle w:val="Strong"/>
        </w:rPr>
        <w:t>Creative Commons licence</w:t>
      </w:r>
    </w:p>
    <w:p w14:paraId="0E3C3868" w14:textId="77777777" w:rsidR="00764D6A" w:rsidRDefault="00E91D72">
      <w:pPr>
        <w:pStyle w:val="Normalsmall"/>
      </w:pPr>
      <w:r>
        <w:t xml:space="preserve">All material in this publication is licensed under a </w:t>
      </w:r>
      <w:hyperlink r:id="rId13" w:history="1">
        <w:r>
          <w:rPr>
            <w:rStyle w:val="Hyperlink"/>
          </w:rPr>
          <w:t>Creative Commons Attribution 4.0 International Licence</w:t>
        </w:r>
      </w:hyperlink>
      <w:r>
        <w:t xml:space="preserve"> except content supplied by third parties, logos and the Commonwealth Coat of Arms.</w:t>
      </w:r>
    </w:p>
    <w:p w14:paraId="374CAF58" w14:textId="77777777" w:rsidR="00764D6A" w:rsidRPr="00364A4A" w:rsidRDefault="00E91D72">
      <w:pPr>
        <w:pStyle w:val="Normalsmall"/>
      </w:pPr>
      <w:r w:rsidRPr="00364A4A">
        <w:rPr>
          <w:noProof/>
          <w:lang w:eastAsia="en-AU"/>
        </w:rPr>
        <w:drawing>
          <wp:inline distT="0" distB="0" distL="0" distR="0" wp14:anchorId="33E6F66A" wp14:editId="3E880BA9">
            <wp:extent cx="724535" cy="255270"/>
            <wp:effectExtent l="0" t="0" r="0" b="0"/>
            <wp:docPr id="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C183D7F6-B498-43B3-948B-1728B52AA6E4}">
                          <adec:decorative xmlns:adec="http://schemas.microsoft.com/office/drawing/2017/decorative" val="1"/>
                        </a:ext>
                      </a:extLst>
                    </pic:cNvPr>
                    <pic:cNvPicPr>
                      <a:picLocks noChangeAspect="1" noChangeArrowheads="1"/>
                    </pic:cNvPicPr>
                  </pic:nvPicPr>
                  <pic:blipFill>
                    <a:blip r:embed="rId14" cstate="print"/>
                    <a:srcRect/>
                    <a:stretch>
                      <a:fillRect/>
                    </a:stretch>
                  </pic:blipFill>
                  <pic:spPr bwMode="auto">
                    <a:xfrm>
                      <a:off x="0" y="0"/>
                      <a:ext cx="724535" cy="255270"/>
                    </a:xfrm>
                    <a:prstGeom prst="rect">
                      <a:avLst/>
                    </a:prstGeom>
                    <a:noFill/>
                    <a:ln w="9525">
                      <a:noFill/>
                      <a:miter lim="800000"/>
                      <a:headEnd/>
                      <a:tailEnd/>
                    </a:ln>
                  </pic:spPr>
                </pic:pic>
              </a:graphicData>
            </a:graphic>
          </wp:inline>
        </w:drawing>
      </w:r>
    </w:p>
    <w:p w14:paraId="13EF9A57" w14:textId="77777777" w:rsidR="00764D6A" w:rsidRPr="00364A4A" w:rsidRDefault="00E91D72">
      <w:pPr>
        <w:pStyle w:val="Normalsmall"/>
        <w:rPr>
          <w:rStyle w:val="Strong"/>
        </w:rPr>
      </w:pPr>
      <w:r w:rsidRPr="00364A4A">
        <w:rPr>
          <w:rStyle w:val="Strong"/>
        </w:rPr>
        <w:t>Cataloguing data</w:t>
      </w:r>
    </w:p>
    <w:p w14:paraId="6A00A723" w14:textId="7936CAE9" w:rsidR="00764D6A" w:rsidRDefault="00E91D72">
      <w:pPr>
        <w:pStyle w:val="Normalsmall"/>
      </w:pPr>
      <w:r w:rsidRPr="00364A4A">
        <w:t xml:space="preserve">This publication (and any material sourced from it) should be attributed as: </w:t>
      </w:r>
      <w:r w:rsidR="00D82F47" w:rsidRPr="00D82F47">
        <w:t xml:space="preserve">Parties to the National Drought Agreement 2024, </w:t>
      </w:r>
      <w:r w:rsidR="00D82F47" w:rsidRPr="00A25760">
        <w:rPr>
          <w:rStyle w:val="Emphasis"/>
        </w:rPr>
        <w:t>National Drought Agreement annual report 2024–25</w:t>
      </w:r>
      <w:r>
        <w:t xml:space="preserve">, </w:t>
      </w:r>
      <w:r w:rsidR="00DE0AAE" w:rsidRPr="00DE0AAE">
        <w:t>Department of Agriculture, Fisheries and Forestry</w:t>
      </w:r>
      <w:r>
        <w:t xml:space="preserve">, Canberra, </w:t>
      </w:r>
      <w:r w:rsidR="008D4AEB">
        <w:t>March</w:t>
      </w:r>
      <w:r w:rsidR="00750324">
        <w:t xml:space="preserve"> 2026</w:t>
      </w:r>
      <w:r>
        <w:t>. CC BY 4.0.</w:t>
      </w:r>
    </w:p>
    <w:p w14:paraId="0CCE472B" w14:textId="7693A46B" w:rsidR="00D82F47" w:rsidRDefault="00E91D72">
      <w:pPr>
        <w:pStyle w:val="Normalsmall"/>
      </w:pPr>
      <w:r>
        <w:t xml:space="preserve">This </w:t>
      </w:r>
      <w:r w:rsidRPr="00364A4A">
        <w:t>publication is available at</w:t>
      </w:r>
      <w:r w:rsidR="00D82F47" w:rsidRPr="00D82F47">
        <w:t xml:space="preserve"> </w:t>
      </w:r>
      <w:hyperlink r:id="rId15" w:history="1">
        <w:r w:rsidR="00D82F47" w:rsidRPr="008C1ABE">
          <w:rPr>
            <w:rStyle w:val="Hyperlink"/>
          </w:rPr>
          <w:t>agriculture.gov.au/agriculture</w:t>
        </w:r>
        <w:r w:rsidR="003E51C0">
          <w:rPr>
            <w:rStyle w:val="Hyperlink"/>
          </w:rPr>
          <w:t>–</w:t>
        </w:r>
        <w:r w:rsidR="00D82F47" w:rsidRPr="008C1ABE">
          <w:rPr>
            <w:rStyle w:val="Hyperlink"/>
          </w:rPr>
          <w:t>land/farm</w:t>
        </w:r>
        <w:r w:rsidR="003E51C0">
          <w:rPr>
            <w:rStyle w:val="Hyperlink"/>
          </w:rPr>
          <w:t>–</w:t>
        </w:r>
        <w:r w:rsidR="00D82F47" w:rsidRPr="008C1ABE">
          <w:rPr>
            <w:rStyle w:val="Hyperlink"/>
          </w:rPr>
          <w:t>food</w:t>
        </w:r>
        <w:r w:rsidR="003E51C0">
          <w:rPr>
            <w:rStyle w:val="Hyperlink"/>
          </w:rPr>
          <w:t>–</w:t>
        </w:r>
        <w:r w:rsidR="00D82F47" w:rsidRPr="008C1ABE">
          <w:rPr>
            <w:rStyle w:val="Hyperlink"/>
          </w:rPr>
          <w:t>drought/drought/drought</w:t>
        </w:r>
        <w:r w:rsidR="003E51C0">
          <w:rPr>
            <w:rStyle w:val="Hyperlink"/>
          </w:rPr>
          <w:t>–</w:t>
        </w:r>
        <w:r w:rsidR="00D82F47" w:rsidRPr="008C1ABE">
          <w:rPr>
            <w:rStyle w:val="Hyperlink"/>
          </w:rPr>
          <w:t>policy/national</w:t>
        </w:r>
        <w:r w:rsidR="003E51C0">
          <w:rPr>
            <w:rStyle w:val="Hyperlink"/>
          </w:rPr>
          <w:t>–</w:t>
        </w:r>
        <w:r w:rsidR="00D82F47" w:rsidRPr="008C1ABE">
          <w:rPr>
            <w:rStyle w:val="Hyperlink"/>
          </w:rPr>
          <w:t>drought</w:t>
        </w:r>
        <w:r w:rsidR="003E51C0">
          <w:rPr>
            <w:rStyle w:val="Hyperlink"/>
          </w:rPr>
          <w:t>–</w:t>
        </w:r>
        <w:r w:rsidR="00D82F47" w:rsidRPr="008C1ABE">
          <w:rPr>
            <w:rStyle w:val="Hyperlink"/>
          </w:rPr>
          <w:t>agreement</w:t>
        </w:r>
      </w:hyperlink>
      <w:r w:rsidR="00D82F47">
        <w:t>.</w:t>
      </w:r>
    </w:p>
    <w:p w14:paraId="7223ACF3" w14:textId="77777777" w:rsidR="00DE0AAE" w:rsidRDefault="00DE0AAE">
      <w:pPr>
        <w:pStyle w:val="Normalsmall"/>
        <w:spacing w:after="0"/>
      </w:pPr>
      <w:r w:rsidRPr="00DE0AAE">
        <w:t>Department of Agriculture, Fisheries and Forestry</w:t>
      </w:r>
    </w:p>
    <w:p w14:paraId="5DAED984" w14:textId="77777777" w:rsidR="00764D6A" w:rsidRPr="00364A4A" w:rsidRDefault="00E91D72">
      <w:pPr>
        <w:pStyle w:val="Normalsmall"/>
        <w:spacing w:after="0"/>
      </w:pPr>
      <w:r w:rsidRPr="00364A4A">
        <w:t>GPO Box 858 Canberra ACT 2601</w:t>
      </w:r>
    </w:p>
    <w:p w14:paraId="17DB84E2" w14:textId="77777777" w:rsidR="00764D6A" w:rsidRPr="00364A4A" w:rsidRDefault="00E91D72">
      <w:pPr>
        <w:pStyle w:val="Normalsmall"/>
        <w:spacing w:after="0"/>
      </w:pPr>
      <w:r w:rsidRPr="00364A4A">
        <w:t>Telephone 1800 900 090</w:t>
      </w:r>
    </w:p>
    <w:p w14:paraId="5B85831A" w14:textId="77777777" w:rsidR="00764D6A" w:rsidRPr="00364A4A" w:rsidRDefault="00E91D72">
      <w:pPr>
        <w:pStyle w:val="Normalsmall"/>
      </w:pPr>
      <w:r w:rsidRPr="00364A4A">
        <w:t xml:space="preserve">Web </w:t>
      </w:r>
      <w:hyperlink r:id="rId16" w:history="1">
        <w:r w:rsidR="00DE0AAE" w:rsidRPr="00364A4A">
          <w:rPr>
            <w:rStyle w:val="Hyperlink"/>
          </w:rPr>
          <w:t>agriculture.gov.au</w:t>
        </w:r>
      </w:hyperlink>
    </w:p>
    <w:p w14:paraId="2C0374B5" w14:textId="77777777" w:rsidR="007C358A" w:rsidRDefault="007C358A">
      <w:pPr>
        <w:pStyle w:val="Normalsmall"/>
      </w:pPr>
      <w:r w:rsidRPr="00364A4A">
        <w:rPr>
          <w:rStyle w:val="Strong"/>
        </w:rPr>
        <w:t>Disclaimer</w:t>
      </w:r>
    </w:p>
    <w:p w14:paraId="1BA10BB0" w14:textId="77777777" w:rsidR="00764D6A" w:rsidRDefault="00E91D72">
      <w:pPr>
        <w:pStyle w:val="Normalsmall"/>
      </w:pPr>
      <w:r>
        <w:t xml:space="preserve">The Australian Government acting through the </w:t>
      </w:r>
      <w:r w:rsidR="00DE0AAE" w:rsidRPr="00DE0AAE">
        <w:t>Department of Agriculture, Fisheries and Forestry</w:t>
      </w:r>
      <w:r>
        <w:t xml:space="preserve"> has exercised due care and skill in preparing and compiling the information and data in this publication. Notwithstanding, the </w:t>
      </w:r>
      <w:r w:rsidR="00DE0AAE" w:rsidRPr="00DE0AAE">
        <w:t>Department of Agriculture, Fisheries and Forestry</w:t>
      </w:r>
      <w:r>
        <w:t>, its employees and advisers disclaim all liability, including liability for negligence and for any loss, damage, injury, expense or cost incurred by any person as a result of accessing, using or relying on any of the information or data in this publication to the maximum extent permitted by law.</w:t>
      </w:r>
    </w:p>
    <w:p w14:paraId="2F7AAF1C" w14:textId="77777777" w:rsidR="00B02B9B" w:rsidRDefault="00B02B9B" w:rsidP="00B02B9B">
      <w:pPr>
        <w:pStyle w:val="Normalsmall"/>
      </w:pPr>
      <w:r>
        <w:rPr>
          <w:rStyle w:val="Strong"/>
        </w:rPr>
        <w:t>Acknowledgement of Country</w:t>
      </w:r>
    </w:p>
    <w:p w14:paraId="109C8E9B" w14:textId="7DB11C6A" w:rsidR="00517A68" w:rsidRDefault="00582E76" w:rsidP="00432172">
      <w:pPr>
        <w:pStyle w:val="Normalsmall"/>
      </w:pPr>
      <w:r w:rsidRPr="00582E76">
        <w:t>We acknowledge the continuous connection of First Nations Traditional Owners and Custodians to the lands, seas and waters of Australia. We recognise their care for and cultivation of Country. We pay respect to Elders past and present, and recognise their knowledge and contribution to the productivity, innovation and sustainability of Australia</w:t>
      </w:r>
      <w:r w:rsidR="009A72B3">
        <w:t>’</w:t>
      </w:r>
      <w:r w:rsidRPr="00582E76">
        <w:t>s agriculture, fisheries and forestry industries.</w:t>
      </w:r>
    </w:p>
    <w:p w14:paraId="681E1F7B" w14:textId="77777777" w:rsidR="00EE0EF0" w:rsidRPr="002F0DCF" w:rsidRDefault="00EE0EF0" w:rsidP="00EE0EF0">
      <w:pPr>
        <w:pStyle w:val="Normalsmall"/>
        <w:rPr>
          <w:rStyle w:val="Strong"/>
        </w:rPr>
      </w:pPr>
      <w:r w:rsidRPr="002F0DCF">
        <w:rPr>
          <w:rStyle w:val="Strong"/>
        </w:rPr>
        <w:t>Image credits</w:t>
      </w:r>
    </w:p>
    <w:p w14:paraId="76962F60" w14:textId="0E9C0B44" w:rsidR="00EE0EF0" w:rsidRDefault="00EE0EF0" w:rsidP="00432172">
      <w:pPr>
        <w:pStyle w:val="Normalsmall"/>
      </w:pPr>
      <w:r w:rsidRPr="00EE0EF0">
        <w:t>Cover photograph: © James Christian.</w:t>
      </w:r>
    </w:p>
    <w:p w14:paraId="61178415" w14:textId="1A3F4A0E" w:rsidR="00764D6A" w:rsidRDefault="004523A3" w:rsidP="007E39EF">
      <w:pPr>
        <w:pStyle w:val="Heading2"/>
        <w:ind w:left="720" w:hanging="720"/>
      </w:pPr>
      <w:bookmarkStart w:id="1" w:name="_Toc214257615"/>
      <w:r>
        <w:lastRenderedPageBreak/>
        <w:t>Preface</w:t>
      </w:r>
      <w:bookmarkEnd w:id="1"/>
    </w:p>
    <w:p w14:paraId="2AE6413E" w14:textId="76041B51" w:rsidR="0012427C" w:rsidRDefault="0058090B" w:rsidP="00BE097D">
      <w:r w:rsidRPr="00BE097D">
        <w:t xml:space="preserve">This is the first </w:t>
      </w:r>
      <w:r w:rsidR="0013575C" w:rsidRPr="00BE097D">
        <w:t xml:space="preserve">annual </w:t>
      </w:r>
      <w:r w:rsidRPr="00BE097D">
        <w:t xml:space="preserve">report of the </w:t>
      </w:r>
      <w:r w:rsidR="005E7EFC">
        <w:t xml:space="preserve">new </w:t>
      </w:r>
      <w:hyperlink r:id="rId17" w:history="1">
        <w:r w:rsidR="001C312F">
          <w:rPr>
            <w:rStyle w:val="Hyperlink"/>
          </w:rPr>
          <w:t>National Drought Agreement 2024 to 2029</w:t>
        </w:r>
      </w:hyperlink>
      <w:r w:rsidR="001C312F">
        <w:t xml:space="preserve"> (NDA)</w:t>
      </w:r>
      <w:r w:rsidR="0013575C" w:rsidRPr="00BE097D">
        <w:t>, signed by the Australian Government and state and territory governments</w:t>
      </w:r>
      <w:r w:rsidR="00E63F30">
        <w:t xml:space="preserve"> (NDA parties)</w:t>
      </w:r>
      <w:r w:rsidR="0013575C" w:rsidRPr="00BE097D">
        <w:t>.</w:t>
      </w:r>
    </w:p>
    <w:p w14:paraId="6B406BCC" w14:textId="31979DC7" w:rsidR="00BE097D" w:rsidRDefault="00BE097D" w:rsidP="00BE097D">
      <w:pPr>
        <w:pStyle w:val="Heading3"/>
        <w:ind w:left="964" w:hanging="964"/>
      </w:pPr>
      <w:bookmarkStart w:id="2" w:name="_Toc214257616"/>
      <w:r>
        <w:t>Background</w:t>
      </w:r>
      <w:r w:rsidR="00922B9B">
        <w:t xml:space="preserve"> to the NDA</w:t>
      </w:r>
      <w:bookmarkEnd w:id="2"/>
    </w:p>
    <w:p w14:paraId="5F57D449" w14:textId="7F358691" w:rsidR="00BE097D" w:rsidRDefault="00BE097D" w:rsidP="005744C6">
      <w:r>
        <w:t xml:space="preserve">On 1 July 2025, the </w:t>
      </w:r>
      <w:r w:rsidR="005E7EFC">
        <w:t xml:space="preserve">new </w:t>
      </w:r>
      <w:r>
        <w:t>NDA 202</w:t>
      </w:r>
      <w:r w:rsidR="004B37AD">
        <w:t>4 t</w:t>
      </w:r>
      <w:r>
        <w:t>o 202</w:t>
      </w:r>
      <w:r w:rsidR="004B37AD">
        <w:t>9 w</w:t>
      </w:r>
      <w:r>
        <w:t>as published</w:t>
      </w:r>
      <w:r w:rsidR="007E1862">
        <w:t xml:space="preserve"> by the </w:t>
      </w:r>
      <w:r w:rsidR="00E63F30">
        <w:t>NDA parties</w:t>
      </w:r>
      <w:r>
        <w:t>, replacing the first NDA 201</w:t>
      </w:r>
      <w:r w:rsidR="004B37AD">
        <w:t>8 t</w:t>
      </w:r>
      <w:r>
        <w:t xml:space="preserve">o 2024. Prior to this, the NDA replaced the </w:t>
      </w:r>
      <w:r w:rsidRPr="005C2F01">
        <w:rPr>
          <w:rStyle w:val="Emphasis"/>
        </w:rPr>
        <w:t>2013 Intergovernmental Agreement on National Drought Program Reform</w:t>
      </w:r>
      <w:r>
        <w:t>.</w:t>
      </w:r>
    </w:p>
    <w:p w14:paraId="652496E6" w14:textId="4BB43CEF" w:rsidR="0012427C" w:rsidRDefault="00BE097D" w:rsidP="008D493F">
      <w:r>
        <w:t>The NDA 202</w:t>
      </w:r>
      <w:r w:rsidR="004B37AD">
        <w:t>4 t</w:t>
      </w:r>
      <w:r>
        <w:t>o 202</w:t>
      </w:r>
      <w:r w:rsidR="004B37AD">
        <w:t>9 a</w:t>
      </w:r>
      <w:r w:rsidR="00500421">
        <w:t>ims to</w:t>
      </w:r>
      <w:r>
        <w:t xml:space="preserve"> </w:t>
      </w:r>
      <w:r w:rsidR="00500421">
        <w:t xml:space="preserve">provide clear definitions of the </w:t>
      </w:r>
      <w:r w:rsidR="008D493F">
        <w:t>roles and responsibilities of government</w:t>
      </w:r>
      <w:r w:rsidR="005E7EFC">
        <w:t xml:space="preserve"> to help</w:t>
      </w:r>
      <w:r w:rsidR="0028522B">
        <w:t xml:space="preserve"> support farmers and communities to prepare for and manage drought. The agreement encourages a consistent, collaborative approach to drought across the country by prioritising policies and programs that support the long</w:t>
      </w:r>
      <w:r w:rsidR="009A0803" w:rsidRPr="00D53BF5">
        <w:t>-</w:t>
      </w:r>
      <w:r w:rsidR="0028522B">
        <w:t>term preparedness, sustainability and resilience of farm businesses and communities.</w:t>
      </w:r>
    </w:p>
    <w:p w14:paraId="395845A4" w14:textId="1698ECDD" w:rsidR="00BE097D" w:rsidRDefault="00BE097D" w:rsidP="008D493F">
      <w:r>
        <w:t>The existing jurisdictional forums of the Agriculture Senior Officials Committee (AGSOC) and the Agriculture Ministers</w:t>
      </w:r>
      <w:r w:rsidR="009A72B3">
        <w:t>’</w:t>
      </w:r>
      <w:r>
        <w:t xml:space="preserve"> Meeting (AMM) govern and report on the NDA 202</w:t>
      </w:r>
      <w:r w:rsidR="004B37AD">
        <w:t>4 t</w:t>
      </w:r>
      <w:r>
        <w:t>o 2029. The Department of Agriculture, Fisheries and Forestry has secretariat responsibility for the NDA.</w:t>
      </w:r>
      <w:r>
        <w:br w:type="page"/>
      </w:r>
    </w:p>
    <w:sdt>
      <w:sdtPr>
        <w:rPr>
          <w:rFonts w:ascii="Cambria" w:eastAsiaTheme="minorHAnsi" w:hAnsi="Cambria"/>
          <w:b/>
          <w:bCs w:val="0"/>
          <w:noProof/>
          <w:sz w:val="22"/>
          <w:szCs w:val="22"/>
          <w:lang w:eastAsia="en-US"/>
        </w:rPr>
        <w:id w:val="-760297017"/>
        <w:docPartObj>
          <w:docPartGallery w:val="Table of Contents"/>
          <w:docPartUnique/>
        </w:docPartObj>
      </w:sdtPr>
      <w:sdtEndPr>
        <w:rPr>
          <w:rFonts w:asciiTheme="minorHAnsi" w:hAnsiTheme="minorHAnsi"/>
          <w:b w:val="0"/>
        </w:rPr>
      </w:sdtEndPr>
      <w:sdtContent>
        <w:p w14:paraId="79A47FAB" w14:textId="355982B1" w:rsidR="00764D6A" w:rsidRDefault="00E91D72">
          <w:pPr>
            <w:pStyle w:val="TOCHeading"/>
          </w:pPr>
          <w:r>
            <w:t>Contents</w:t>
          </w:r>
        </w:p>
        <w:p w14:paraId="1BE0F468" w14:textId="157D0B58" w:rsidR="00435D1D" w:rsidRDefault="00E91D72">
          <w:pPr>
            <w:pStyle w:val="TOC1"/>
            <w:rPr>
              <w:rFonts w:eastAsiaTheme="minorEastAsia"/>
              <w:b w:val="0"/>
              <w:kern w:val="2"/>
              <w:sz w:val="24"/>
              <w:szCs w:val="24"/>
              <w:lang w:eastAsia="en-AU"/>
              <w14:ligatures w14:val="standardContextual"/>
            </w:rPr>
          </w:pPr>
          <w:r>
            <w:rPr>
              <w:b w:val="0"/>
            </w:rPr>
            <w:fldChar w:fldCharType="begin"/>
          </w:r>
          <w:r>
            <w:rPr>
              <w:b w:val="0"/>
            </w:rPr>
            <w:instrText xml:space="preserve"> TOC \h \z \u \t "Heading 2,1,Heading 3,2,Style1,2,TOA Heading,1" </w:instrText>
          </w:r>
          <w:r>
            <w:rPr>
              <w:b w:val="0"/>
            </w:rPr>
            <w:fldChar w:fldCharType="separate"/>
          </w:r>
          <w:hyperlink w:anchor="_Toc214257615" w:history="1">
            <w:r w:rsidR="00435D1D" w:rsidRPr="00BC25E9">
              <w:rPr>
                <w:rStyle w:val="Hyperlink"/>
              </w:rPr>
              <w:t>Preface</w:t>
            </w:r>
            <w:r w:rsidR="00435D1D">
              <w:rPr>
                <w:webHidden/>
              </w:rPr>
              <w:tab/>
            </w:r>
            <w:r w:rsidR="00435D1D">
              <w:rPr>
                <w:webHidden/>
              </w:rPr>
              <w:fldChar w:fldCharType="begin"/>
            </w:r>
            <w:r w:rsidR="00435D1D">
              <w:rPr>
                <w:webHidden/>
              </w:rPr>
              <w:instrText xml:space="preserve"> PAGEREF _Toc214257615 \h </w:instrText>
            </w:r>
            <w:r w:rsidR="00435D1D">
              <w:rPr>
                <w:webHidden/>
              </w:rPr>
            </w:r>
            <w:r w:rsidR="00435D1D">
              <w:rPr>
                <w:webHidden/>
              </w:rPr>
              <w:fldChar w:fldCharType="separate"/>
            </w:r>
            <w:r w:rsidR="00435D1D">
              <w:rPr>
                <w:webHidden/>
              </w:rPr>
              <w:t>iii</w:t>
            </w:r>
            <w:r w:rsidR="00435D1D">
              <w:rPr>
                <w:webHidden/>
              </w:rPr>
              <w:fldChar w:fldCharType="end"/>
            </w:r>
          </w:hyperlink>
        </w:p>
        <w:p w14:paraId="200CFFFE" w14:textId="33C2BBB6" w:rsidR="00435D1D" w:rsidRDefault="00435D1D">
          <w:pPr>
            <w:pStyle w:val="TOC2"/>
            <w:rPr>
              <w:rFonts w:eastAsiaTheme="minorEastAsia"/>
              <w:kern w:val="2"/>
              <w:sz w:val="24"/>
              <w:szCs w:val="24"/>
              <w:lang w:eastAsia="en-AU"/>
              <w14:ligatures w14:val="standardContextual"/>
            </w:rPr>
          </w:pPr>
          <w:hyperlink w:anchor="_Toc214257616" w:history="1">
            <w:r w:rsidRPr="00BC25E9">
              <w:rPr>
                <w:rStyle w:val="Hyperlink"/>
              </w:rPr>
              <w:t>Background to the NDA</w:t>
            </w:r>
            <w:r>
              <w:rPr>
                <w:webHidden/>
              </w:rPr>
              <w:tab/>
            </w:r>
            <w:r>
              <w:rPr>
                <w:webHidden/>
              </w:rPr>
              <w:fldChar w:fldCharType="begin"/>
            </w:r>
            <w:r>
              <w:rPr>
                <w:webHidden/>
              </w:rPr>
              <w:instrText xml:space="preserve"> PAGEREF _Toc214257616 \h </w:instrText>
            </w:r>
            <w:r>
              <w:rPr>
                <w:webHidden/>
              </w:rPr>
            </w:r>
            <w:r>
              <w:rPr>
                <w:webHidden/>
              </w:rPr>
              <w:fldChar w:fldCharType="separate"/>
            </w:r>
            <w:r>
              <w:rPr>
                <w:webHidden/>
              </w:rPr>
              <w:t>iii</w:t>
            </w:r>
            <w:r>
              <w:rPr>
                <w:webHidden/>
              </w:rPr>
              <w:fldChar w:fldCharType="end"/>
            </w:r>
          </w:hyperlink>
        </w:p>
        <w:p w14:paraId="2DC56E52" w14:textId="5A02224C" w:rsidR="00435D1D" w:rsidRDefault="00435D1D">
          <w:pPr>
            <w:pStyle w:val="TOC1"/>
            <w:rPr>
              <w:rFonts w:eastAsiaTheme="minorEastAsia"/>
              <w:b w:val="0"/>
              <w:kern w:val="2"/>
              <w:sz w:val="24"/>
              <w:szCs w:val="24"/>
              <w:lang w:eastAsia="en-AU"/>
              <w14:ligatures w14:val="standardContextual"/>
            </w:rPr>
          </w:pPr>
          <w:hyperlink w:anchor="_Toc214257617" w:history="1">
            <w:r w:rsidRPr="00BC25E9">
              <w:rPr>
                <w:rStyle w:val="Hyperlink"/>
              </w:rPr>
              <w:t>Agriculture ministers’ message</w:t>
            </w:r>
            <w:r>
              <w:rPr>
                <w:webHidden/>
              </w:rPr>
              <w:tab/>
            </w:r>
            <w:r>
              <w:rPr>
                <w:webHidden/>
              </w:rPr>
              <w:fldChar w:fldCharType="begin"/>
            </w:r>
            <w:r>
              <w:rPr>
                <w:webHidden/>
              </w:rPr>
              <w:instrText xml:space="preserve"> PAGEREF _Toc214257617 \h </w:instrText>
            </w:r>
            <w:r>
              <w:rPr>
                <w:webHidden/>
              </w:rPr>
            </w:r>
            <w:r>
              <w:rPr>
                <w:webHidden/>
              </w:rPr>
              <w:fldChar w:fldCharType="separate"/>
            </w:r>
            <w:r>
              <w:rPr>
                <w:webHidden/>
              </w:rPr>
              <w:t>vi</w:t>
            </w:r>
            <w:r>
              <w:rPr>
                <w:webHidden/>
              </w:rPr>
              <w:fldChar w:fldCharType="end"/>
            </w:r>
          </w:hyperlink>
        </w:p>
        <w:p w14:paraId="0A25F85D" w14:textId="28BB28B6" w:rsidR="00435D1D" w:rsidRDefault="00435D1D">
          <w:pPr>
            <w:pStyle w:val="TOC1"/>
            <w:rPr>
              <w:rFonts w:eastAsiaTheme="minorEastAsia"/>
              <w:b w:val="0"/>
              <w:kern w:val="2"/>
              <w:sz w:val="24"/>
              <w:szCs w:val="24"/>
              <w:lang w:eastAsia="en-AU"/>
              <w14:ligatures w14:val="standardContextual"/>
            </w:rPr>
          </w:pPr>
          <w:hyperlink w:anchor="_Toc214257618" w:history="1">
            <w:r w:rsidRPr="00BC25E9">
              <w:rPr>
                <w:rStyle w:val="Hyperlink"/>
              </w:rPr>
              <w:t>Summary</w:t>
            </w:r>
            <w:r>
              <w:rPr>
                <w:webHidden/>
              </w:rPr>
              <w:tab/>
            </w:r>
            <w:r>
              <w:rPr>
                <w:webHidden/>
              </w:rPr>
              <w:fldChar w:fldCharType="begin"/>
            </w:r>
            <w:r>
              <w:rPr>
                <w:webHidden/>
              </w:rPr>
              <w:instrText xml:space="preserve"> PAGEREF _Toc214257618 \h </w:instrText>
            </w:r>
            <w:r>
              <w:rPr>
                <w:webHidden/>
              </w:rPr>
            </w:r>
            <w:r>
              <w:rPr>
                <w:webHidden/>
              </w:rPr>
              <w:fldChar w:fldCharType="separate"/>
            </w:r>
            <w:r>
              <w:rPr>
                <w:webHidden/>
              </w:rPr>
              <w:t>viii</w:t>
            </w:r>
            <w:r>
              <w:rPr>
                <w:webHidden/>
              </w:rPr>
              <w:fldChar w:fldCharType="end"/>
            </w:r>
          </w:hyperlink>
        </w:p>
        <w:p w14:paraId="6DB5C094" w14:textId="68446870" w:rsidR="00435D1D" w:rsidRDefault="00435D1D">
          <w:pPr>
            <w:pStyle w:val="TOC1"/>
            <w:rPr>
              <w:rFonts w:eastAsiaTheme="minorEastAsia"/>
              <w:b w:val="0"/>
              <w:kern w:val="2"/>
              <w:sz w:val="24"/>
              <w:szCs w:val="24"/>
              <w:lang w:eastAsia="en-AU"/>
              <w14:ligatures w14:val="standardContextual"/>
            </w:rPr>
          </w:pPr>
          <w:hyperlink w:anchor="_Toc214257619" w:history="1">
            <w:r w:rsidRPr="00BC25E9">
              <w:rPr>
                <w:rStyle w:val="Hyperlink"/>
              </w:rPr>
              <w:t>Climate summary</w:t>
            </w:r>
            <w:r>
              <w:rPr>
                <w:webHidden/>
              </w:rPr>
              <w:tab/>
            </w:r>
            <w:r>
              <w:rPr>
                <w:webHidden/>
              </w:rPr>
              <w:fldChar w:fldCharType="begin"/>
            </w:r>
            <w:r>
              <w:rPr>
                <w:webHidden/>
              </w:rPr>
              <w:instrText xml:space="preserve"> PAGEREF _Toc214257619 \h </w:instrText>
            </w:r>
            <w:r>
              <w:rPr>
                <w:webHidden/>
              </w:rPr>
            </w:r>
            <w:r>
              <w:rPr>
                <w:webHidden/>
              </w:rPr>
              <w:fldChar w:fldCharType="separate"/>
            </w:r>
            <w:r>
              <w:rPr>
                <w:webHidden/>
              </w:rPr>
              <w:t>1</w:t>
            </w:r>
            <w:r>
              <w:rPr>
                <w:webHidden/>
              </w:rPr>
              <w:fldChar w:fldCharType="end"/>
            </w:r>
          </w:hyperlink>
        </w:p>
        <w:p w14:paraId="70A9E1D4" w14:textId="562018A8" w:rsidR="00435D1D" w:rsidRDefault="00435D1D">
          <w:pPr>
            <w:pStyle w:val="TOC2"/>
            <w:rPr>
              <w:rFonts w:eastAsiaTheme="minorEastAsia"/>
              <w:kern w:val="2"/>
              <w:sz w:val="24"/>
              <w:szCs w:val="24"/>
              <w:lang w:eastAsia="en-AU"/>
              <w14:ligatures w14:val="standardContextual"/>
            </w:rPr>
          </w:pPr>
          <w:hyperlink w:anchor="_Toc214257620" w:history="1">
            <w:r w:rsidRPr="00BC25E9">
              <w:rPr>
                <w:rStyle w:val="Hyperlink"/>
              </w:rPr>
              <w:t>Impacts on farm performance</w:t>
            </w:r>
            <w:r>
              <w:rPr>
                <w:webHidden/>
              </w:rPr>
              <w:tab/>
            </w:r>
            <w:r>
              <w:rPr>
                <w:webHidden/>
              </w:rPr>
              <w:fldChar w:fldCharType="begin"/>
            </w:r>
            <w:r>
              <w:rPr>
                <w:webHidden/>
              </w:rPr>
              <w:instrText xml:space="preserve"> PAGEREF _Toc214257620 \h </w:instrText>
            </w:r>
            <w:r>
              <w:rPr>
                <w:webHidden/>
              </w:rPr>
            </w:r>
            <w:r>
              <w:rPr>
                <w:webHidden/>
              </w:rPr>
              <w:fldChar w:fldCharType="separate"/>
            </w:r>
            <w:r>
              <w:rPr>
                <w:webHidden/>
              </w:rPr>
              <w:t>2</w:t>
            </w:r>
            <w:r>
              <w:rPr>
                <w:webHidden/>
              </w:rPr>
              <w:fldChar w:fldCharType="end"/>
            </w:r>
          </w:hyperlink>
        </w:p>
        <w:p w14:paraId="404969CB" w14:textId="564BBCFE" w:rsidR="00435D1D" w:rsidRDefault="00435D1D">
          <w:pPr>
            <w:pStyle w:val="TOC1"/>
            <w:rPr>
              <w:rFonts w:eastAsiaTheme="minorEastAsia"/>
              <w:b w:val="0"/>
              <w:kern w:val="2"/>
              <w:sz w:val="24"/>
              <w:szCs w:val="24"/>
              <w:lang w:eastAsia="en-AU"/>
              <w14:ligatures w14:val="standardContextual"/>
            </w:rPr>
          </w:pPr>
          <w:hyperlink w:anchor="_Toc214257621" w:history="1">
            <w:r w:rsidRPr="00BC25E9">
              <w:rPr>
                <w:rStyle w:val="Hyperlink"/>
              </w:rPr>
              <w:t>Outcomes</w:t>
            </w:r>
            <w:r>
              <w:rPr>
                <w:webHidden/>
              </w:rPr>
              <w:tab/>
            </w:r>
            <w:r>
              <w:rPr>
                <w:webHidden/>
              </w:rPr>
              <w:fldChar w:fldCharType="begin"/>
            </w:r>
            <w:r>
              <w:rPr>
                <w:webHidden/>
              </w:rPr>
              <w:instrText xml:space="preserve"> PAGEREF _Toc214257621 \h </w:instrText>
            </w:r>
            <w:r>
              <w:rPr>
                <w:webHidden/>
              </w:rPr>
            </w:r>
            <w:r>
              <w:rPr>
                <w:webHidden/>
              </w:rPr>
              <w:fldChar w:fldCharType="separate"/>
            </w:r>
            <w:r>
              <w:rPr>
                <w:webHidden/>
              </w:rPr>
              <w:t>4</w:t>
            </w:r>
            <w:r>
              <w:rPr>
                <w:webHidden/>
              </w:rPr>
              <w:fldChar w:fldCharType="end"/>
            </w:r>
          </w:hyperlink>
        </w:p>
        <w:p w14:paraId="5B6C5A40" w14:textId="7C0FF6E0" w:rsidR="00435D1D" w:rsidRDefault="00435D1D">
          <w:pPr>
            <w:pStyle w:val="TOC1"/>
            <w:rPr>
              <w:rFonts w:eastAsiaTheme="minorEastAsia"/>
              <w:b w:val="0"/>
              <w:kern w:val="2"/>
              <w:sz w:val="24"/>
              <w:szCs w:val="24"/>
              <w:lang w:eastAsia="en-AU"/>
              <w14:ligatures w14:val="standardContextual"/>
            </w:rPr>
          </w:pPr>
          <w:hyperlink w:anchor="_Toc214257622" w:history="1">
            <w:r w:rsidRPr="00BC25E9">
              <w:rPr>
                <w:rStyle w:val="Hyperlink"/>
              </w:rPr>
              <w:t>Working together under the NDA</w:t>
            </w:r>
            <w:r>
              <w:rPr>
                <w:webHidden/>
              </w:rPr>
              <w:tab/>
            </w:r>
            <w:r>
              <w:rPr>
                <w:webHidden/>
              </w:rPr>
              <w:fldChar w:fldCharType="begin"/>
            </w:r>
            <w:r>
              <w:rPr>
                <w:webHidden/>
              </w:rPr>
              <w:instrText xml:space="preserve"> PAGEREF _Toc214257622 \h </w:instrText>
            </w:r>
            <w:r>
              <w:rPr>
                <w:webHidden/>
              </w:rPr>
            </w:r>
            <w:r>
              <w:rPr>
                <w:webHidden/>
              </w:rPr>
              <w:fldChar w:fldCharType="separate"/>
            </w:r>
            <w:r>
              <w:rPr>
                <w:webHidden/>
              </w:rPr>
              <w:t>5</w:t>
            </w:r>
            <w:r>
              <w:rPr>
                <w:webHidden/>
              </w:rPr>
              <w:fldChar w:fldCharType="end"/>
            </w:r>
          </w:hyperlink>
        </w:p>
        <w:p w14:paraId="66CF2A5B" w14:textId="1D63ED6A" w:rsidR="00435D1D" w:rsidRDefault="00435D1D">
          <w:pPr>
            <w:pStyle w:val="TOC1"/>
            <w:rPr>
              <w:rFonts w:eastAsiaTheme="minorEastAsia"/>
              <w:b w:val="0"/>
              <w:kern w:val="2"/>
              <w:sz w:val="24"/>
              <w:szCs w:val="24"/>
              <w:lang w:eastAsia="en-AU"/>
              <w14:ligatures w14:val="standardContextual"/>
            </w:rPr>
          </w:pPr>
          <w:hyperlink w:anchor="_Toc214257623" w:history="1">
            <w:r w:rsidRPr="00BC25E9">
              <w:rPr>
                <w:rStyle w:val="Hyperlink"/>
              </w:rPr>
              <w:t>Case studies</w:t>
            </w:r>
            <w:r>
              <w:rPr>
                <w:webHidden/>
              </w:rPr>
              <w:tab/>
            </w:r>
            <w:r>
              <w:rPr>
                <w:webHidden/>
              </w:rPr>
              <w:fldChar w:fldCharType="begin"/>
            </w:r>
            <w:r>
              <w:rPr>
                <w:webHidden/>
              </w:rPr>
              <w:instrText xml:space="preserve"> PAGEREF _Toc214257623 \h </w:instrText>
            </w:r>
            <w:r>
              <w:rPr>
                <w:webHidden/>
              </w:rPr>
            </w:r>
            <w:r>
              <w:rPr>
                <w:webHidden/>
              </w:rPr>
              <w:fldChar w:fldCharType="separate"/>
            </w:r>
            <w:r>
              <w:rPr>
                <w:webHidden/>
              </w:rPr>
              <w:t>6</w:t>
            </w:r>
            <w:r>
              <w:rPr>
                <w:webHidden/>
              </w:rPr>
              <w:fldChar w:fldCharType="end"/>
            </w:r>
          </w:hyperlink>
        </w:p>
        <w:p w14:paraId="3498CE7C" w14:textId="6214C934" w:rsidR="00435D1D" w:rsidRDefault="00435D1D">
          <w:pPr>
            <w:pStyle w:val="TOC2"/>
            <w:rPr>
              <w:rFonts w:eastAsiaTheme="minorEastAsia"/>
              <w:kern w:val="2"/>
              <w:sz w:val="24"/>
              <w:szCs w:val="24"/>
              <w:lang w:eastAsia="en-AU"/>
              <w14:ligatures w14:val="standardContextual"/>
            </w:rPr>
          </w:pPr>
          <w:hyperlink w:anchor="_Toc214257624" w:history="1">
            <w:r w:rsidRPr="00BC25E9">
              <w:rPr>
                <w:rStyle w:val="Hyperlink"/>
              </w:rPr>
              <w:t>Co-design of Phase 2: Farm Business Resilience and Regional Drought Resilience Planning programs</w:t>
            </w:r>
            <w:r>
              <w:rPr>
                <w:webHidden/>
              </w:rPr>
              <w:tab/>
            </w:r>
            <w:r>
              <w:rPr>
                <w:webHidden/>
              </w:rPr>
              <w:fldChar w:fldCharType="begin"/>
            </w:r>
            <w:r>
              <w:rPr>
                <w:webHidden/>
              </w:rPr>
              <w:instrText xml:space="preserve"> PAGEREF _Toc214257624 \h </w:instrText>
            </w:r>
            <w:r>
              <w:rPr>
                <w:webHidden/>
              </w:rPr>
            </w:r>
            <w:r>
              <w:rPr>
                <w:webHidden/>
              </w:rPr>
              <w:fldChar w:fldCharType="separate"/>
            </w:r>
            <w:r>
              <w:rPr>
                <w:webHidden/>
              </w:rPr>
              <w:t>6</w:t>
            </w:r>
            <w:r>
              <w:rPr>
                <w:webHidden/>
              </w:rPr>
              <w:fldChar w:fldCharType="end"/>
            </w:r>
          </w:hyperlink>
        </w:p>
        <w:p w14:paraId="65363453" w14:textId="57F2EBD9" w:rsidR="00435D1D" w:rsidRDefault="00435D1D">
          <w:pPr>
            <w:pStyle w:val="TOC2"/>
            <w:rPr>
              <w:rFonts w:eastAsiaTheme="minorEastAsia"/>
              <w:kern w:val="2"/>
              <w:sz w:val="24"/>
              <w:szCs w:val="24"/>
              <w:lang w:eastAsia="en-AU"/>
              <w14:ligatures w14:val="standardContextual"/>
            </w:rPr>
          </w:pPr>
          <w:hyperlink w:anchor="_Toc214257625" w:history="1">
            <w:r w:rsidRPr="00BC25E9">
              <w:rPr>
                <w:rStyle w:val="Hyperlink"/>
              </w:rPr>
              <w:t>Stakeholder engagement through the NDN</w:t>
            </w:r>
            <w:r>
              <w:rPr>
                <w:webHidden/>
              </w:rPr>
              <w:tab/>
            </w:r>
            <w:r>
              <w:rPr>
                <w:webHidden/>
              </w:rPr>
              <w:fldChar w:fldCharType="begin"/>
            </w:r>
            <w:r>
              <w:rPr>
                <w:webHidden/>
              </w:rPr>
              <w:instrText xml:space="preserve"> PAGEREF _Toc214257625 \h </w:instrText>
            </w:r>
            <w:r>
              <w:rPr>
                <w:webHidden/>
              </w:rPr>
            </w:r>
            <w:r>
              <w:rPr>
                <w:webHidden/>
              </w:rPr>
              <w:fldChar w:fldCharType="separate"/>
            </w:r>
            <w:r>
              <w:rPr>
                <w:webHidden/>
              </w:rPr>
              <w:t>7</w:t>
            </w:r>
            <w:r>
              <w:rPr>
                <w:webHidden/>
              </w:rPr>
              <w:fldChar w:fldCharType="end"/>
            </w:r>
          </w:hyperlink>
        </w:p>
        <w:p w14:paraId="6B8246B7" w14:textId="73A0C0B1" w:rsidR="00435D1D" w:rsidRDefault="00435D1D">
          <w:pPr>
            <w:pStyle w:val="TOC2"/>
            <w:rPr>
              <w:rFonts w:eastAsiaTheme="minorEastAsia"/>
              <w:kern w:val="2"/>
              <w:sz w:val="24"/>
              <w:szCs w:val="24"/>
              <w:lang w:eastAsia="en-AU"/>
              <w14:ligatures w14:val="standardContextual"/>
            </w:rPr>
          </w:pPr>
          <w:hyperlink w:anchor="_Toc214257626" w:history="1">
            <w:r w:rsidRPr="00BC25E9">
              <w:rPr>
                <w:rStyle w:val="Hyperlink"/>
              </w:rPr>
              <w:t>Regional Drought Resilience Planning program</w:t>
            </w:r>
            <w:r>
              <w:rPr>
                <w:webHidden/>
              </w:rPr>
              <w:tab/>
            </w:r>
            <w:r>
              <w:rPr>
                <w:webHidden/>
              </w:rPr>
              <w:fldChar w:fldCharType="begin"/>
            </w:r>
            <w:r>
              <w:rPr>
                <w:webHidden/>
              </w:rPr>
              <w:instrText xml:space="preserve"> PAGEREF _Toc214257626 \h </w:instrText>
            </w:r>
            <w:r>
              <w:rPr>
                <w:webHidden/>
              </w:rPr>
            </w:r>
            <w:r>
              <w:rPr>
                <w:webHidden/>
              </w:rPr>
              <w:fldChar w:fldCharType="separate"/>
            </w:r>
            <w:r>
              <w:rPr>
                <w:webHidden/>
              </w:rPr>
              <w:t>8</w:t>
            </w:r>
            <w:r>
              <w:rPr>
                <w:webHidden/>
              </w:rPr>
              <w:fldChar w:fldCharType="end"/>
            </w:r>
          </w:hyperlink>
        </w:p>
        <w:p w14:paraId="7FDFD044" w14:textId="0D7BF2DB" w:rsidR="00435D1D" w:rsidRDefault="00435D1D">
          <w:pPr>
            <w:pStyle w:val="TOC2"/>
            <w:rPr>
              <w:rFonts w:eastAsiaTheme="minorEastAsia"/>
              <w:kern w:val="2"/>
              <w:sz w:val="24"/>
              <w:szCs w:val="24"/>
              <w:lang w:eastAsia="en-AU"/>
              <w14:ligatures w14:val="standardContextual"/>
            </w:rPr>
          </w:pPr>
          <w:hyperlink w:anchor="_Toc214257627" w:history="1">
            <w:r w:rsidRPr="00BC25E9">
              <w:rPr>
                <w:rStyle w:val="Hyperlink"/>
              </w:rPr>
              <w:t>Infrastructure grants</w:t>
            </w:r>
            <w:r>
              <w:rPr>
                <w:webHidden/>
              </w:rPr>
              <w:tab/>
            </w:r>
            <w:r>
              <w:rPr>
                <w:webHidden/>
              </w:rPr>
              <w:fldChar w:fldCharType="begin"/>
            </w:r>
            <w:r>
              <w:rPr>
                <w:webHidden/>
              </w:rPr>
              <w:instrText xml:space="preserve"> PAGEREF _Toc214257627 \h </w:instrText>
            </w:r>
            <w:r>
              <w:rPr>
                <w:webHidden/>
              </w:rPr>
            </w:r>
            <w:r>
              <w:rPr>
                <w:webHidden/>
              </w:rPr>
              <w:fldChar w:fldCharType="separate"/>
            </w:r>
            <w:r>
              <w:rPr>
                <w:webHidden/>
              </w:rPr>
              <w:t>9</w:t>
            </w:r>
            <w:r>
              <w:rPr>
                <w:webHidden/>
              </w:rPr>
              <w:fldChar w:fldCharType="end"/>
            </w:r>
          </w:hyperlink>
        </w:p>
        <w:p w14:paraId="4845AF39" w14:textId="65BA56A0" w:rsidR="00435D1D" w:rsidRDefault="00435D1D">
          <w:pPr>
            <w:pStyle w:val="TOC1"/>
            <w:rPr>
              <w:rFonts w:eastAsiaTheme="minorEastAsia"/>
              <w:b w:val="0"/>
              <w:kern w:val="2"/>
              <w:sz w:val="24"/>
              <w:szCs w:val="24"/>
              <w:lang w:eastAsia="en-AU"/>
              <w14:ligatures w14:val="standardContextual"/>
            </w:rPr>
          </w:pPr>
          <w:hyperlink w:anchor="_Toc214257628" w:history="1">
            <w:r w:rsidRPr="00BC25E9">
              <w:rPr>
                <w:rStyle w:val="Hyperlink"/>
              </w:rPr>
              <w:t>Jurisdictional and climate summaries</w:t>
            </w:r>
            <w:r>
              <w:rPr>
                <w:webHidden/>
              </w:rPr>
              <w:tab/>
            </w:r>
            <w:r>
              <w:rPr>
                <w:webHidden/>
              </w:rPr>
              <w:fldChar w:fldCharType="begin"/>
            </w:r>
            <w:r>
              <w:rPr>
                <w:webHidden/>
              </w:rPr>
              <w:instrText xml:space="preserve"> PAGEREF _Toc214257628 \h </w:instrText>
            </w:r>
            <w:r>
              <w:rPr>
                <w:webHidden/>
              </w:rPr>
            </w:r>
            <w:r>
              <w:rPr>
                <w:webHidden/>
              </w:rPr>
              <w:fldChar w:fldCharType="separate"/>
            </w:r>
            <w:r>
              <w:rPr>
                <w:webHidden/>
              </w:rPr>
              <w:t>10</w:t>
            </w:r>
            <w:r>
              <w:rPr>
                <w:webHidden/>
              </w:rPr>
              <w:fldChar w:fldCharType="end"/>
            </w:r>
          </w:hyperlink>
        </w:p>
        <w:p w14:paraId="345FF48D" w14:textId="0B98AC6C" w:rsidR="00435D1D" w:rsidRDefault="00435D1D">
          <w:pPr>
            <w:pStyle w:val="TOC2"/>
            <w:rPr>
              <w:rFonts w:eastAsiaTheme="minorEastAsia"/>
              <w:kern w:val="2"/>
              <w:sz w:val="24"/>
              <w:szCs w:val="24"/>
              <w:lang w:eastAsia="en-AU"/>
              <w14:ligatures w14:val="standardContextual"/>
            </w:rPr>
          </w:pPr>
          <w:hyperlink w:anchor="_Toc214257629" w:history="1">
            <w:r w:rsidRPr="00BC25E9">
              <w:rPr>
                <w:rStyle w:val="Hyperlink"/>
              </w:rPr>
              <w:t>National</w:t>
            </w:r>
            <w:r>
              <w:rPr>
                <w:webHidden/>
              </w:rPr>
              <w:tab/>
            </w:r>
            <w:r>
              <w:rPr>
                <w:webHidden/>
              </w:rPr>
              <w:fldChar w:fldCharType="begin"/>
            </w:r>
            <w:r>
              <w:rPr>
                <w:webHidden/>
              </w:rPr>
              <w:instrText xml:space="preserve"> PAGEREF _Toc214257629 \h </w:instrText>
            </w:r>
            <w:r>
              <w:rPr>
                <w:webHidden/>
              </w:rPr>
            </w:r>
            <w:r>
              <w:rPr>
                <w:webHidden/>
              </w:rPr>
              <w:fldChar w:fldCharType="separate"/>
            </w:r>
            <w:r>
              <w:rPr>
                <w:webHidden/>
              </w:rPr>
              <w:t>10</w:t>
            </w:r>
            <w:r>
              <w:rPr>
                <w:webHidden/>
              </w:rPr>
              <w:fldChar w:fldCharType="end"/>
            </w:r>
          </w:hyperlink>
        </w:p>
        <w:p w14:paraId="60358CB4" w14:textId="627ACFE5" w:rsidR="00435D1D" w:rsidRDefault="00435D1D">
          <w:pPr>
            <w:pStyle w:val="TOC2"/>
            <w:rPr>
              <w:rFonts w:eastAsiaTheme="minorEastAsia"/>
              <w:kern w:val="2"/>
              <w:sz w:val="24"/>
              <w:szCs w:val="24"/>
              <w:lang w:eastAsia="en-AU"/>
              <w14:ligatures w14:val="standardContextual"/>
            </w:rPr>
          </w:pPr>
          <w:hyperlink w:anchor="_Toc214257630" w:history="1">
            <w:r w:rsidRPr="00BC25E9">
              <w:rPr>
                <w:rStyle w:val="Hyperlink"/>
              </w:rPr>
              <w:t>New South Wales</w:t>
            </w:r>
            <w:r>
              <w:rPr>
                <w:webHidden/>
              </w:rPr>
              <w:tab/>
            </w:r>
            <w:r>
              <w:rPr>
                <w:webHidden/>
              </w:rPr>
              <w:fldChar w:fldCharType="begin"/>
            </w:r>
            <w:r>
              <w:rPr>
                <w:webHidden/>
              </w:rPr>
              <w:instrText xml:space="preserve"> PAGEREF _Toc214257630 \h </w:instrText>
            </w:r>
            <w:r>
              <w:rPr>
                <w:webHidden/>
              </w:rPr>
            </w:r>
            <w:r>
              <w:rPr>
                <w:webHidden/>
              </w:rPr>
              <w:fldChar w:fldCharType="separate"/>
            </w:r>
            <w:r>
              <w:rPr>
                <w:webHidden/>
              </w:rPr>
              <w:t>10</w:t>
            </w:r>
            <w:r>
              <w:rPr>
                <w:webHidden/>
              </w:rPr>
              <w:fldChar w:fldCharType="end"/>
            </w:r>
          </w:hyperlink>
        </w:p>
        <w:p w14:paraId="0163BA2C" w14:textId="6A002882" w:rsidR="00435D1D" w:rsidRDefault="00435D1D">
          <w:pPr>
            <w:pStyle w:val="TOC2"/>
            <w:rPr>
              <w:rFonts w:eastAsiaTheme="minorEastAsia"/>
              <w:kern w:val="2"/>
              <w:sz w:val="24"/>
              <w:szCs w:val="24"/>
              <w:lang w:eastAsia="en-AU"/>
              <w14:ligatures w14:val="standardContextual"/>
            </w:rPr>
          </w:pPr>
          <w:hyperlink w:anchor="_Toc214257631" w:history="1">
            <w:r w:rsidRPr="00BC25E9">
              <w:rPr>
                <w:rStyle w:val="Hyperlink"/>
              </w:rPr>
              <w:t>Queensland</w:t>
            </w:r>
            <w:r>
              <w:rPr>
                <w:webHidden/>
              </w:rPr>
              <w:tab/>
            </w:r>
            <w:r>
              <w:rPr>
                <w:webHidden/>
              </w:rPr>
              <w:fldChar w:fldCharType="begin"/>
            </w:r>
            <w:r>
              <w:rPr>
                <w:webHidden/>
              </w:rPr>
              <w:instrText xml:space="preserve"> PAGEREF _Toc214257631 \h </w:instrText>
            </w:r>
            <w:r>
              <w:rPr>
                <w:webHidden/>
              </w:rPr>
            </w:r>
            <w:r>
              <w:rPr>
                <w:webHidden/>
              </w:rPr>
              <w:fldChar w:fldCharType="separate"/>
            </w:r>
            <w:r>
              <w:rPr>
                <w:webHidden/>
              </w:rPr>
              <w:t>11</w:t>
            </w:r>
            <w:r>
              <w:rPr>
                <w:webHidden/>
              </w:rPr>
              <w:fldChar w:fldCharType="end"/>
            </w:r>
          </w:hyperlink>
        </w:p>
        <w:p w14:paraId="69E9E939" w14:textId="73A054FF" w:rsidR="00435D1D" w:rsidRDefault="00435D1D">
          <w:pPr>
            <w:pStyle w:val="TOC2"/>
            <w:rPr>
              <w:rFonts w:eastAsiaTheme="minorEastAsia"/>
              <w:kern w:val="2"/>
              <w:sz w:val="24"/>
              <w:szCs w:val="24"/>
              <w:lang w:eastAsia="en-AU"/>
              <w14:ligatures w14:val="standardContextual"/>
            </w:rPr>
          </w:pPr>
          <w:hyperlink w:anchor="_Toc214257632" w:history="1">
            <w:r w:rsidRPr="00BC25E9">
              <w:rPr>
                <w:rStyle w:val="Hyperlink"/>
              </w:rPr>
              <w:t>Northern Territory</w:t>
            </w:r>
            <w:r>
              <w:rPr>
                <w:webHidden/>
              </w:rPr>
              <w:tab/>
            </w:r>
            <w:r>
              <w:rPr>
                <w:webHidden/>
              </w:rPr>
              <w:fldChar w:fldCharType="begin"/>
            </w:r>
            <w:r>
              <w:rPr>
                <w:webHidden/>
              </w:rPr>
              <w:instrText xml:space="preserve"> PAGEREF _Toc214257632 \h </w:instrText>
            </w:r>
            <w:r>
              <w:rPr>
                <w:webHidden/>
              </w:rPr>
            </w:r>
            <w:r>
              <w:rPr>
                <w:webHidden/>
              </w:rPr>
              <w:fldChar w:fldCharType="separate"/>
            </w:r>
            <w:r>
              <w:rPr>
                <w:webHidden/>
              </w:rPr>
              <w:t>11</w:t>
            </w:r>
            <w:r>
              <w:rPr>
                <w:webHidden/>
              </w:rPr>
              <w:fldChar w:fldCharType="end"/>
            </w:r>
          </w:hyperlink>
        </w:p>
        <w:p w14:paraId="4DA5153C" w14:textId="6AA310FD" w:rsidR="00435D1D" w:rsidRDefault="00435D1D">
          <w:pPr>
            <w:pStyle w:val="TOC2"/>
            <w:rPr>
              <w:rFonts w:eastAsiaTheme="minorEastAsia"/>
              <w:kern w:val="2"/>
              <w:sz w:val="24"/>
              <w:szCs w:val="24"/>
              <w:lang w:eastAsia="en-AU"/>
              <w14:ligatures w14:val="standardContextual"/>
            </w:rPr>
          </w:pPr>
          <w:hyperlink w:anchor="_Toc214257633" w:history="1">
            <w:r w:rsidRPr="00BC25E9">
              <w:rPr>
                <w:rStyle w:val="Hyperlink"/>
              </w:rPr>
              <w:t>Victoria</w:t>
            </w:r>
            <w:r>
              <w:rPr>
                <w:webHidden/>
              </w:rPr>
              <w:tab/>
            </w:r>
            <w:r>
              <w:rPr>
                <w:webHidden/>
              </w:rPr>
              <w:fldChar w:fldCharType="begin"/>
            </w:r>
            <w:r>
              <w:rPr>
                <w:webHidden/>
              </w:rPr>
              <w:instrText xml:space="preserve"> PAGEREF _Toc214257633 \h </w:instrText>
            </w:r>
            <w:r>
              <w:rPr>
                <w:webHidden/>
              </w:rPr>
            </w:r>
            <w:r>
              <w:rPr>
                <w:webHidden/>
              </w:rPr>
              <w:fldChar w:fldCharType="separate"/>
            </w:r>
            <w:r>
              <w:rPr>
                <w:webHidden/>
              </w:rPr>
              <w:t>12</w:t>
            </w:r>
            <w:r>
              <w:rPr>
                <w:webHidden/>
              </w:rPr>
              <w:fldChar w:fldCharType="end"/>
            </w:r>
          </w:hyperlink>
        </w:p>
        <w:p w14:paraId="512C88D2" w14:textId="133B94BA" w:rsidR="00435D1D" w:rsidRDefault="00435D1D">
          <w:pPr>
            <w:pStyle w:val="TOC2"/>
            <w:rPr>
              <w:rFonts w:eastAsiaTheme="minorEastAsia"/>
              <w:kern w:val="2"/>
              <w:sz w:val="24"/>
              <w:szCs w:val="24"/>
              <w:lang w:eastAsia="en-AU"/>
              <w14:ligatures w14:val="standardContextual"/>
            </w:rPr>
          </w:pPr>
          <w:hyperlink w:anchor="_Toc214257634" w:history="1">
            <w:r w:rsidRPr="00BC25E9">
              <w:rPr>
                <w:rStyle w:val="Hyperlink"/>
              </w:rPr>
              <w:t>South Australia</w:t>
            </w:r>
            <w:r>
              <w:rPr>
                <w:webHidden/>
              </w:rPr>
              <w:tab/>
            </w:r>
            <w:r>
              <w:rPr>
                <w:webHidden/>
              </w:rPr>
              <w:fldChar w:fldCharType="begin"/>
            </w:r>
            <w:r>
              <w:rPr>
                <w:webHidden/>
              </w:rPr>
              <w:instrText xml:space="preserve"> PAGEREF _Toc214257634 \h </w:instrText>
            </w:r>
            <w:r>
              <w:rPr>
                <w:webHidden/>
              </w:rPr>
            </w:r>
            <w:r>
              <w:rPr>
                <w:webHidden/>
              </w:rPr>
              <w:fldChar w:fldCharType="separate"/>
            </w:r>
            <w:r>
              <w:rPr>
                <w:webHidden/>
              </w:rPr>
              <w:t>12</w:t>
            </w:r>
            <w:r>
              <w:rPr>
                <w:webHidden/>
              </w:rPr>
              <w:fldChar w:fldCharType="end"/>
            </w:r>
          </w:hyperlink>
        </w:p>
        <w:p w14:paraId="3489BAF4" w14:textId="00449D90" w:rsidR="00435D1D" w:rsidRDefault="00435D1D">
          <w:pPr>
            <w:pStyle w:val="TOC2"/>
            <w:rPr>
              <w:rFonts w:eastAsiaTheme="minorEastAsia"/>
              <w:kern w:val="2"/>
              <w:sz w:val="24"/>
              <w:szCs w:val="24"/>
              <w:lang w:eastAsia="en-AU"/>
              <w14:ligatures w14:val="standardContextual"/>
            </w:rPr>
          </w:pPr>
          <w:hyperlink w:anchor="_Toc214257635" w:history="1">
            <w:r w:rsidRPr="00BC25E9">
              <w:rPr>
                <w:rStyle w:val="Hyperlink"/>
              </w:rPr>
              <w:t>Western Australia</w:t>
            </w:r>
            <w:r>
              <w:rPr>
                <w:webHidden/>
              </w:rPr>
              <w:tab/>
            </w:r>
            <w:r>
              <w:rPr>
                <w:webHidden/>
              </w:rPr>
              <w:fldChar w:fldCharType="begin"/>
            </w:r>
            <w:r>
              <w:rPr>
                <w:webHidden/>
              </w:rPr>
              <w:instrText xml:space="preserve"> PAGEREF _Toc214257635 \h </w:instrText>
            </w:r>
            <w:r>
              <w:rPr>
                <w:webHidden/>
              </w:rPr>
            </w:r>
            <w:r>
              <w:rPr>
                <w:webHidden/>
              </w:rPr>
              <w:fldChar w:fldCharType="separate"/>
            </w:r>
            <w:r>
              <w:rPr>
                <w:webHidden/>
              </w:rPr>
              <w:t>13</w:t>
            </w:r>
            <w:r>
              <w:rPr>
                <w:webHidden/>
              </w:rPr>
              <w:fldChar w:fldCharType="end"/>
            </w:r>
          </w:hyperlink>
        </w:p>
        <w:p w14:paraId="22D5F43D" w14:textId="0C81379D" w:rsidR="00435D1D" w:rsidRDefault="00435D1D">
          <w:pPr>
            <w:pStyle w:val="TOC2"/>
            <w:rPr>
              <w:rFonts w:eastAsiaTheme="minorEastAsia"/>
              <w:kern w:val="2"/>
              <w:sz w:val="24"/>
              <w:szCs w:val="24"/>
              <w:lang w:eastAsia="en-AU"/>
              <w14:ligatures w14:val="standardContextual"/>
            </w:rPr>
          </w:pPr>
          <w:hyperlink w:anchor="_Toc214257636" w:history="1">
            <w:r w:rsidRPr="00BC25E9">
              <w:rPr>
                <w:rStyle w:val="Hyperlink"/>
              </w:rPr>
              <w:t>Australian Capital Territory</w:t>
            </w:r>
            <w:r>
              <w:rPr>
                <w:webHidden/>
              </w:rPr>
              <w:tab/>
            </w:r>
            <w:r>
              <w:rPr>
                <w:webHidden/>
              </w:rPr>
              <w:fldChar w:fldCharType="begin"/>
            </w:r>
            <w:r>
              <w:rPr>
                <w:webHidden/>
              </w:rPr>
              <w:instrText xml:space="preserve"> PAGEREF _Toc214257636 \h </w:instrText>
            </w:r>
            <w:r>
              <w:rPr>
                <w:webHidden/>
              </w:rPr>
            </w:r>
            <w:r>
              <w:rPr>
                <w:webHidden/>
              </w:rPr>
              <w:fldChar w:fldCharType="separate"/>
            </w:r>
            <w:r>
              <w:rPr>
                <w:webHidden/>
              </w:rPr>
              <w:t>14</w:t>
            </w:r>
            <w:r>
              <w:rPr>
                <w:webHidden/>
              </w:rPr>
              <w:fldChar w:fldCharType="end"/>
            </w:r>
          </w:hyperlink>
        </w:p>
        <w:p w14:paraId="05079A96" w14:textId="189B6CC3" w:rsidR="00435D1D" w:rsidRDefault="00435D1D">
          <w:pPr>
            <w:pStyle w:val="TOC2"/>
            <w:rPr>
              <w:rFonts w:eastAsiaTheme="minorEastAsia"/>
              <w:kern w:val="2"/>
              <w:sz w:val="24"/>
              <w:szCs w:val="24"/>
              <w:lang w:eastAsia="en-AU"/>
              <w14:ligatures w14:val="standardContextual"/>
            </w:rPr>
          </w:pPr>
          <w:hyperlink w:anchor="_Toc214257637" w:history="1">
            <w:r w:rsidRPr="00BC25E9">
              <w:rPr>
                <w:rStyle w:val="Hyperlink"/>
              </w:rPr>
              <w:t>Tasmania</w:t>
            </w:r>
            <w:r>
              <w:rPr>
                <w:webHidden/>
              </w:rPr>
              <w:tab/>
            </w:r>
            <w:r>
              <w:rPr>
                <w:webHidden/>
              </w:rPr>
              <w:fldChar w:fldCharType="begin"/>
            </w:r>
            <w:r>
              <w:rPr>
                <w:webHidden/>
              </w:rPr>
              <w:instrText xml:space="preserve"> PAGEREF _Toc214257637 \h </w:instrText>
            </w:r>
            <w:r>
              <w:rPr>
                <w:webHidden/>
              </w:rPr>
            </w:r>
            <w:r>
              <w:rPr>
                <w:webHidden/>
              </w:rPr>
              <w:fldChar w:fldCharType="separate"/>
            </w:r>
            <w:r>
              <w:rPr>
                <w:webHidden/>
              </w:rPr>
              <w:t>14</w:t>
            </w:r>
            <w:r>
              <w:rPr>
                <w:webHidden/>
              </w:rPr>
              <w:fldChar w:fldCharType="end"/>
            </w:r>
          </w:hyperlink>
        </w:p>
        <w:p w14:paraId="0FC2187A" w14:textId="5B7ACAEB" w:rsidR="00435D1D" w:rsidRDefault="00435D1D">
          <w:pPr>
            <w:pStyle w:val="TOC1"/>
            <w:rPr>
              <w:rFonts w:eastAsiaTheme="minorEastAsia"/>
              <w:b w:val="0"/>
              <w:kern w:val="2"/>
              <w:sz w:val="24"/>
              <w:szCs w:val="24"/>
              <w:lang w:eastAsia="en-AU"/>
              <w14:ligatures w14:val="standardContextual"/>
            </w:rPr>
          </w:pPr>
          <w:hyperlink w:anchor="_Toc214257638" w:history="1">
            <w:r w:rsidRPr="00BC25E9">
              <w:rPr>
                <w:rStyle w:val="Hyperlink"/>
              </w:rPr>
              <w:t>Future priorities 2025–26</w:t>
            </w:r>
            <w:r>
              <w:rPr>
                <w:webHidden/>
              </w:rPr>
              <w:tab/>
            </w:r>
            <w:r>
              <w:rPr>
                <w:webHidden/>
              </w:rPr>
              <w:fldChar w:fldCharType="begin"/>
            </w:r>
            <w:r>
              <w:rPr>
                <w:webHidden/>
              </w:rPr>
              <w:instrText xml:space="preserve"> PAGEREF _Toc214257638 \h </w:instrText>
            </w:r>
            <w:r>
              <w:rPr>
                <w:webHidden/>
              </w:rPr>
            </w:r>
            <w:r>
              <w:rPr>
                <w:webHidden/>
              </w:rPr>
              <w:fldChar w:fldCharType="separate"/>
            </w:r>
            <w:r>
              <w:rPr>
                <w:webHidden/>
              </w:rPr>
              <w:t>15</w:t>
            </w:r>
            <w:r>
              <w:rPr>
                <w:webHidden/>
              </w:rPr>
              <w:fldChar w:fldCharType="end"/>
            </w:r>
          </w:hyperlink>
        </w:p>
        <w:p w14:paraId="7D57D749" w14:textId="77777777" w:rsidR="00B80520" w:rsidRDefault="00E91D72">
          <w:pPr>
            <w:pStyle w:val="TOC1"/>
            <w:rPr>
              <w:b w:val="0"/>
            </w:rPr>
          </w:pPr>
          <w:r>
            <w:fldChar w:fldCharType="end"/>
          </w:r>
        </w:p>
      </w:sdtContent>
    </w:sdt>
    <w:p w14:paraId="1413278E" w14:textId="36E4F748" w:rsidR="00627BF7" w:rsidRDefault="00627BF7" w:rsidP="00B80520">
      <w:pPr>
        <w:pStyle w:val="TOC1"/>
        <w:tabs>
          <w:tab w:val="clear" w:pos="9072"/>
          <w:tab w:val="left" w:pos="1680"/>
        </w:tabs>
      </w:pPr>
      <w:r>
        <w:t>Figures</w:t>
      </w:r>
      <w:r w:rsidR="00B80520">
        <w:tab/>
      </w:r>
    </w:p>
    <w:p w14:paraId="144F1ED3" w14:textId="69CBE8D2" w:rsidR="00435D1D" w:rsidRDefault="00627BF7">
      <w:pPr>
        <w:pStyle w:val="TableofFigures"/>
        <w:tabs>
          <w:tab w:val="right" w:leader="dot" w:pos="9060"/>
        </w:tabs>
        <w:rPr>
          <w:rFonts w:eastAsiaTheme="minorEastAsia"/>
          <w:noProof/>
          <w:kern w:val="2"/>
          <w:sz w:val="24"/>
          <w:szCs w:val="24"/>
          <w:lang w:eastAsia="en-AU"/>
          <w14:ligatures w14:val="standardContextual"/>
        </w:rPr>
      </w:pPr>
      <w:r>
        <w:fldChar w:fldCharType="begin"/>
      </w:r>
      <w:r>
        <w:instrText xml:space="preserve"> TOC \h \z \c "Figure" </w:instrText>
      </w:r>
      <w:r>
        <w:fldChar w:fldCharType="separate"/>
      </w:r>
      <w:hyperlink w:anchor="_Toc214257639" w:history="1">
        <w:r w:rsidR="00435D1D" w:rsidRPr="00153FD4">
          <w:rPr>
            <w:rStyle w:val="Hyperlink"/>
            <w:noProof/>
          </w:rPr>
          <w:t>Figure 1 RDRP Program face-to-face co-design workshop, Canberra</w:t>
        </w:r>
        <w:r w:rsidR="00435D1D">
          <w:rPr>
            <w:noProof/>
            <w:webHidden/>
          </w:rPr>
          <w:tab/>
        </w:r>
        <w:r w:rsidR="00435D1D">
          <w:rPr>
            <w:noProof/>
            <w:webHidden/>
          </w:rPr>
          <w:fldChar w:fldCharType="begin"/>
        </w:r>
        <w:r w:rsidR="00435D1D">
          <w:rPr>
            <w:noProof/>
            <w:webHidden/>
          </w:rPr>
          <w:instrText xml:space="preserve"> PAGEREF _Toc214257639 \h </w:instrText>
        </w:r>
        <w:r w:rsidR="00435D1D">
          <w:rPr>
            <w:noProof/>
            <w:webHidden/>
          </w:rPr>
        </w:r>
        <w:r w:rsidR="00435D1D">
          <w:rPr>
            <w:noProof/>
            <w:webHidden/>
          </w:rPr>
          <w:fldChar w:fldCharType="separate"/>
        </w:r>
        <w:r w:rsidR="00435D1D">
          <w:rPr>
            <w:noProof/>
            <w:webHidden/>
          </w:rPr>
          <w:t>6</w:t>
        </w:r>
        <w:r w:rsidR="00435D1D">
          <w:rPr>
            <w:noProof/>
            <w:webHidden/>
          </w:rPr>
          <w:fldChar w:fldCharType="end"/>
        </w:r>
      </w:hyperlink>
    </w:p>
    <w:p w14:paraId="3A5E46D1" w14:textId="423FCF95" w:rsidR="00435D1D" w:rsidRDefault="00435D1D">
      <w:pPr>
        <w:pStyle w:val="TableofFigures"/>
        <w:tabs>
          <w:tab w:val="right" w:leader="dot" w:pos="9060"/>
        </w:tabs>
        <w:rPr>
          <w:rFonts w:eastAsiaTheme="minorEastAsia"/>
          <w:noProof/>
          <w:kern w:val="2"/>
          <w:sz w:val="24"/>
          <w:szCs w:val="24"/>
          <w:lang w:eastAsia="en-AU"/>
          <w14:ligatures w14:val="standardContextual"/>
        </w:rPr>
      </w:pPr>
      <w:hyperlink w:anchor="_Toc214257640" w:history="1">
        <w:r w:rsidRPr="00153FD4">
          <w:rPr>
            <w:rStyle w:val="Hyperlink"/>
            <w:noProof/>
          </w:rPr>
          <w:t>Figure 2 Connecting with our stakeholders</w:t>
        </w:r>
        <w:r>
          <w:rPr>
            <w:noProof/>
            <w:webHidden/>
          </w:rPr>
          <w:tab/>
        </w:r>
        <w:r>
          <w:rPr>
            <w:noProof/>
            <w:webHidden/>
          </w:rPr>
          <w:fldChar w:fldCharType="begin"/>
        </w:r>
        <w:r>
          <w:rPr>
            <w:noProof/>
            <w:webHidden/>
          </w:rPr>
          <w:instrText xml:space="preserve"> PAGEREF _Toc214257640 \h </w:instrText>
        </w:r>
        <w:r>
          <w:rPr>
            <w:noProof/>
            <w:webHidden/>
          </w:rPr>
        </w:r>
        <w:r>
          <w:rPr>
            <w:noProof/>
            <w:webHidden/>
          </w:rPr>
          <w:fldChar w:fldCharType="separate"/>
        </w:r>
        <w:r>
          <w:rPr>
            <w:noProof/>
            <w:webHidden/>
          </w:rPr>
          <w:t>7</w:t>
        </w:r>
        <w:r>
          <w:rPr>
            <w:noProof/>
            <w:webHidden/>
          </w:rPr>
          <w:fldChar w:fldCharType="end"/>
        </w:r>
      </w:hyperlink>
    </w:p>
    <w:p w14:paraId="4DCF8250" w14:textId="403ABFC6" w:rsidR="00435D1D" w:rsidRDefault="00435D1D">
      <w:pPr>
        <w:pStyle w:val="TableofFigures"/>
        <w:tabs>
          <w:tab w:val="right" w:leader="dot" w:pos="9060"/>
        </w:tabs>
        <w:rPr>
          <w:rFonts w:eastAsiaTheme="minorEastAsia"/>
          <w:noProof/>
          <w:kern w:val="2"/>
          <w:sz w:val="24"/>
          <w:szCs w:val="24"/>
          <w:lang w:eastAsia="en-AU"/>
          <w14:ligatures w14:val="standardContextual"/>
        </w:rPr>
      </w:pPr>
      <w:hyperlink w:anchor="_Toc214257641" w:history="1">
        <w:r w:rsidRPr="00153FD4">
          <w:rPr>
            <w:rStyle w:val="Hyperlink"/>
            <w:noProof/>
          </w:rPr>
          <w:t>Figure 3 Water tank on the Barkly Tableland, Northern Territory</w:t>
        </w:r>
        <w:r>
          <w:rPr>
            <w:noProof/>
            <w:webHidden/>
          </w:rPr>
          <w:tab/>
        </w:r>
        <w:r>
          <w:rPr>
            <w:noProof/>
            <w:webHidden/>
          </w:rPr>
          <w:fldChar w:fldCharType="begin"/>
        </w:r>
        <w:r>
          <w:rPr>
            <w:noProof/>
            <w:webHidden/>
          </w:rPr>
          <w:instrText xml:space="preserve"> PAGEREF _Toc214257641 \h </w:instrText>
        </w:r>
        <w:r>
          <w:rPr>
            <w:noProof/>
            <w:webHidden/>
          </w:rPr>
        </w:r>
        <w:r>
          <w:rPr>
            <w:noProof/>
            <w:webHidden/>
          </w:rPr>
          <w:fldChar w:fldCharType="separate"/>
        </w:r>
        <w:r>
          <w:rPr>
            <w:noProof/>
            <w:webHidden/>
          </w:rPr>
          <w:t>9</w:t>
        </w:r>
        <w:r>
          <w:rPr>
            <w:noProof/>
            <w:webHidden/>
          </w:rPr>
          <w:fldChar w:fldCharType="end"/>
        </w:r>
      </w:hyperlink>
    </w:p>
    <w:p w14:paraId="27C513B0" w14:textId="2CC70E5B" w:rsidR="00764D6A" w:rsidRDefault="00627BF7" w:rsidP="004B1DA1">
      <w:pPr>
        <w:pStyle w:val="TOCHeading2"/>
        <w:rPr>
          <w:rStyle w:val="Strong"/>
        </w:rPr>
      </w:pPr>
      <w:r>
        <w:fldChar w:fldCharType="end"/>
      </w:r>
      <w:r w:rsidR="00E91D72" w:rsidRPr="004B1DA1">
        <w:t>Maps</w:t>
      </w:r>
    </w:p>
    <w:p w14:paraId="1D4879C3" w14:textId="70B58739" w:rsidR="00435D1D" w:rsidRDefault="008848CA">
      <w:pPr>
        <w:pStyle w:val="TableofFigures"/>
        <w:tabs>
          <w:tab w:val="right" w:leader="dot" w:pos="9060"/>
        </w:tabs>
        <w:rPr>
          <w:rFonts w:eastAsiaTheme="minorEastAsia"/>
          <w:noProof/>
          <w:kern w:val="2"/>
          <w:sz w:val="24"/>
          <w:szCs w:val="24"/>
          <w:lang w:eastAsia="en-AU"/>
          <w14:ligatures w14:val="standardContextual"/>
        </w:rPr>
      </w:pPr>
      <w:r>
        <w:fldChar w:fldCharType="begin"/>
      </w:r>
      <w:r>
        <w:instrText xml:space="preserve"> TOC \h \z \c "Map" </w:instrText>
      </w:r>
      <w:r>
        <w:fldChar w:fldCharType="separate"/>
      </w:r>
      <w:hyperlink w:anchor="_Toc214257642" w:history="1">
        <w:r w:rsidR="00435D1D" w:rsidRPr="00F476D2">
          <w:rPr>
            <w:rStyle w:val="Hyperlink"/>
            <w:noProof/>
          </w:rPr>
          <w:t>Map 1 Australian rainfall deciles, 2024–25</w:t>
        </w:r>
        <w:r w:rsidR="00435D1D">
          <w:rPr>
            <w:noProof/>
            <w:webHidden/>
          </w:rPr>
          <w:tab/>
        </w:r>
        <w:r w:rsidR="00435D1D">
          <w:rPr>
            <w:noProof/>
            <w:webHidden/>
          </w:rPr>
          <w:fldChar w:fldCharType="begin"/>
        </w:r>
        <w:r w:rsidR="00435D1D">
          <w:rPr>
            <w:noProof/>
            <w:webHidden/>
          </w:rPr>
          <w:instrText xml:space="preserve"> PAGEREF _Toc214257642 \h </w:instrText>
        </w:r>
        <w:r w:rsidR="00435D1D">
          <w:rPr>
            <w:noProof/>
            <w:webHidden/>
          </w:rPr>
        </w:r>
        <w:r w:rsidR="00435D1D">
          <w:rPr>
            <w:noProof/>
            <w:webHidden/>
          </w:rPr>
          <w:fldChar w:fldCharType="separate"/>
        </w:r>
        <w:r w:rsidR="00435D1D">
          <w:rPr>
            <w:noProof/>
            <w:webHidden/>
          </w:rPr>
          <w:t>2</w:t>
        </w:r>
        <w:r w:rsidR="00435D1D">
          <w:rPr>
            <w:noProof/>
            <w:webHidden/>
          </w:rPr>
          <w:fldChar w:fldCharType="end"/>
        </w:r>
      </w:hyperlink>
    </w:p>
    <w:p w14:paraId="0073FA6C" w14:textId="5DA020C5" w:rsidR="00435D1D" w:rsidRDefault="00435D1D">
      <w:pPr>
        <w:pStyle w:val="TableofFigures"/>
        <w:tabs>
          <w:tab w:val="right" w:leader="dot" w:pos="9060"/>
        </w:tabs>
        <w:rPr>
          <w:rFonts w:eastAsiaTheme="minorEastAsia"/>
          <w:noProof/>
          <w:kern w:val="2"/>
          <w:sz w:val="24"/>
          <w:szCs w:val="24"/>
          <w:lang w:eastAsia="en-AU"/>
          <w14:ligatures w14:val="standardContextual"/>
        </w:rPr>
      </w:pPr>
      <w:hyperlink w:anchor="_Toc214257643" w:history="1">
        <w:r w:rsidRPr="00F476D2">
          <w:rPr>
            <w:rStyle w:val="Hyperlink"/>
            <w:noProof/>
          </w:rPr>
          <w:t>Map 2 Regional Drought Resilience Planning program participating regions</w:t>
        </w:r>
        <w:r>
          <w:rPr>
            <w:noProof/>
            <w:webHidden/>
          </w:rPr>
          <w:tab/>
        </w:r>
        <w:r>
          <w:rPr>
            <w:noProof/>
            <w:webHidden/>
          </w:rPr>
          <w:fldChar w:fldCharType="begin"/>
        </w:r>
        <w:r>
          <w:rPr>
            <w:noProof/>
            <w:webHidden/>
          </w:rPr>
          <w:instrText xml:space="preserve"> PAGEREF _Toc214257643 \h </w:instrText>
        </w:r>
        <w:r>
          <w:rPr>
            <w:noProof/>
            <w:webHidden/>
          </w:rPr>
        </w:r>
        <w:r>
          <w:rPr>
            <w:noProof/>
            <w:webHidden/>
          </w:rPr>
          <w:fldChar w:fldCharType="separate"/>
        </w:r>
        <w:r>
          <w:rPr>
            <w:noProof/>
            <w:webHidden/>
          </w:rPr>
          <w:t>8</w:t>
        </w:r>
        <w:r>
          <w:rPr>
            <w:noProof/>
            <w:webHidden/>
          </w:rPr>
          <w:fldChar w:fldCharType="end"/>
        </w:r>
      </w:hyperlink>
    </w:p>
    <w:p w14:paraId="38277751" w14:textId="4D19925C" w:rsidR="005F6E37" w:rsidRDefault="008848CA" w:rsidP="00E44106">
      <w:pPr>
        <w:pStyle w:val="Heading2"/>
        <w:ind w:left="720" w:hanging="720"/>
      </w:pPr>
      <w:r>
        <w:rPr>
          <w:noProof/>
        </w:rPr>
        <w:lastRenderedPageBreak/>
        <w:fldChar w:fldCharType="end"/>
      </w:r>
      <w:bookmarkStart w:id="3" w:name="_Toc214257617"/>
      <w:r w:rsidR="005F6E37">
        <w:t>Agriculture ministers</w:t>
      </w:r>
      <w:r w:rsidR="009A72B3">
        <w:t>’</w:t>
      </w:r>
      <w:r w:rsidR="005F6E37">
        <w:t xml:space="preserve"> message</w:t>
      </w:r>
      <w:bookmarkEnd w:id="3"/>
    </w:p>
    <w:p w14:paraId="011279FB" w14:textId="17494BE5" w:rsidR="00CD0C83" w:rsidRDefault="00CD0C83" w:rsidP="00CD0C83">
      <w:r>
        <w:t xml:space="preserve">The </w:t>
      </w:r>
      <w:r w:rsidR="007163FD" w:rsidRPr="007163FD">
        <w:t>National Drought Agreement annual report 202</w:t>
      </w:r>
      <w:r w:rsidR="007163FD" w:rsidRPr="00AD05B7">
        <w:t>4–25</w:t>
      </w:r>
      <w:r w:rsidRPr="00AD05B7">
        <w:t xml:space="preserve"> </w:t>
      </w:r>
      <w:r>
        <w:t xml:space="preserve">marks an important milestone </w:t>
      </w:r>
      <w:r w:rsidR="00B17933">
        <w:t>–</w:t>
      </w:r>
      <w:r>
        <w:t xml:space="preserve"> the first reporting period under the new </w:t>
      </w:r>
      <w:r w:rsidR="008C0649">
        <w:t>a</w:t>
      </w:r>
      <w:r>
        <w:t xml:space="preserve">greement and the first full financial year of its implementation. It is also the first time this new </w:t>
      </w:r>
      <w:r w:rsidR="008C0649">
        <w:t>a</w:t>
      </w:r>
      <w:r w:rsidR="00500421">
        <w:t xml:space="preserve">greement </w:t>
      </w:r>
      <w:r>
        <w:t>has been tested under significant drought conditions, providing an early demonstration of how strengthened collaboration across governments can help improve preparedness, response and resilience.</w:t>
      </w:r>
    </w:p>
    <w:p w14:paraId="3CDE4A9B" w14:textId="250BC5F6" w:rsidR="00CD0C83" w:rsidRDefault="00CD0C83" w:rsidP="00CD0C83">
      <w:r>
        <w:t xml:space="preserve">This new </w:t>
      </w:r>
      <w:r w:rsidR="008C0649">
        <w:t>a</w:t>
      </w:r>
      <w:r>
        <w:t xml:space="preserve">greement sets out a shared vision for how the </w:t>
      </w:r>
      <w:r w:rsidR="00E63F30">
        <w:t xml:space="preserve">NDA parties </w:t>
      </w:r>
      <w:r>
        <w:t xml:space="preserve">work together to manage drought </w:t>
      </w:r>
      <w:r w:rsidR="008C0649">
        <w:t>–</w:t>
      </w:r>
      <w:r>
        <w:t xml:space="preserve"> combining national leadership with local knowledge to deliver coordinated, practical support. This strengthened partnership</w:t>
      </w:r>
      <w:r w:rsidR="000152E4">
        <w:t xml:space="preserve"> across</w:t>
      </w:r>
      <w:r>
        <w:t xml:space="preserve"> governments reflects our ongoing commitment to support farmers, industries and regional communities to manage </w:t>
      </w:r>
      <w:r w:rsidR="00053811">
        <w:t>drought.</w:t>
      </w:r>
    </w:p>
    <w:p w14:paraId="36E0ED88" w14:textId="6E7AF488" w:rsidR="00CD0C83" w:rsidRDefault="00CD0C83" w:rsidP="00CD0C83">
      <w:r>
        <w:t>Over the past year, this approach has been central to our response. Through joint initiatives</w:t>
      </w:r>
      <w:r w:rsidR="00314F1A">
        <w:t>,</w:t>
      </w:r>
      <w:r>
        <w:t xml:space="preserve"> such as the Farm Business Resilience Program, Regional Drought Resilience Planning Program and the Rural Financial Counselling Service, we have supported </w:t>
      </w:r>
      <w:r w:rsidR="00500421">
        <w:t xml:space="preserve">farmers </w:t>
      </w:r>
      <w:r>
        <w:t>to plan for risk, adopt climate</w:t>
      </w:r>
      <w:r w:rsidR="00996788">
        <w:t>-</w:t>
      </w:r>
      <w:r>
        <w:t>resilient practices</w:t>
      </w:r>
      <w:r w:rsidR="00996788">
        <w:t>,</w:t>
      </w:r>
      <w:r>
        <w:t xml:space="preserve"> and make informed business decisions. We have also enhanced data, forecasting and decision</w:t>
      </w:r>
      <w:r w:rsidR="009A0803" w:rsidRPr="00257595">
        <w:t>-</w:t>
      </w:r>
      <w:r>
        <w:t xml:space="preserve">making tools </w:t>
      </w:r>
      <w:r w:rsidR="00996788">
        <w:t xml:space="preserve">to </w:t>
      </w:r>
      <w:r>
        <w:t>help farmers and communities prepare for and respond to changing conditions.</w:t>
      </w:r>
    </w:p>
    <w:p w14:paraId="59767418" w14:textId="421297A0" w:rsidR="0012427C" w:rsidRDefault="00CD0C83" w:rsidP="00CD0C83">
      <w:r>
        <w:t>Seasonal conditions in 2024–2</w:t>
      </w:r>
      <w:r w:rsidR="004B37AD">
        <w:t>5 s</w:t>
      </w:r>
      <w:r w:rsidR="00053811">
        <w:t>howed</w:t>
      </w:r>
      <w:r>
        <w:t xml:space="preserve"> both the variability and complexity of Australia</w:t>
      </w:r>
      <w:r w:rsidR="009A72B3">
        <w:t>’</w:t>
      </w:r>
      <w:r>
        <w:t>s climate. Many regions</w:t>
      </w:r>
      <w:r w:rsidR="00352292">
        <w:t xml:space="preserve"> </w:t>
      </w:r>
      <w:r>
        <w:t>experienced severe and prolonged dr</w:t>
      </w:r>
      <w:r w:rsidR="00FE20EC">
        <w:t>ought</w:t>
      </w:r>
      <w:r>
        <w:t>, while others faced rapid shifts to wetter conditions, including storms and flooding. Throughout these challenges</w:t>
      </w:r>
      <w:r w:rsidR="009700AE">
        <w:t>,</w:t>
      </w:r>
      <w:r>
        <w:t xml:space="preserve"> the </w:t>
      </w:r>
      <w:r w:rsidR="008C0649">
        <w:t>a</w:t>
      </w:r>
      <w:r>
        <w:t xml:space="preserve">greement has enabled us to act in a more coordinated and complementary way </w:t>
      </w:r>
      <w:r w:rsidR="00E44BC2">
        <w:t>by</w:t>
      </w:r>
      <w:r>
        <w:t xml:space="preserve"> aligning investment</w:t>
      </w:r>
      <w:r w:rsidR="00500421">
        <w:t>s</w:t>
      </w:r>
      <w:r>
        <w:t>, sharing information and delivering</w:t>
      </w:r>
      <w:r w:rsidR="00500421">
        <w:t xml:space="preserve"> </w:t>
      </w:r>
      <w:r>
        <w:t>support that is locally tailored and nationally consistent.</w:t>
      </w:r>
    </w:p>
    <w:p w14:paraId="053CC727" w14:textId="35EDCC9F" w:rsidR="00C93251" w:rsidRDefault="00C93251" w:rsidP="00CD0C83">
      <w:r w:rsidRPr="00D0012E">
        <w:t>This includes</w:t>
      </w:r>
      <w:r w:rsidR="00DC2A76" w:rsidRPr="00D0012E">
        <w:t xml:space="preserve"> much of</w:t>
      </w:r>
      <w:r w:rsidRPr="00D0012E">
        <w:t xml:space="preserve"> South Australia and Victoria, which have recorded some of their lowest rainfall levels on record</w:t>
      </w:r>
      <w:r w:rsidR="009318A8" w:rsidRPr="00D0012E">
        <w:t xml:space="preserve">. </w:t>
      </w:r>
      <w:r w:rsidR="00DC2A76" w:rsidRPr="00D0012E">
        <w:t>Some p</w:t>
      </w:r>
      <w:r w:rsidR="009318A8" w:rsidRPr="00D0012E">
        <w:t xml:space="preserve">arts of NSW </w:t>
      </w:r>
      <w:r w:rsidR="00DC2A76" w:rsidRPr="00D0012E">
        <w:t>are</w:t>
      </w:r>
      <w:r w:rsidRPr="00D0012E">
        <w:t xml:space="preserve"> also experiencing </w:t>
      </w:r>
      <w:r w:rsidR="000152E4">
        <w:t>ongoing</w:t>
      </w:r>
      <w:r w:rsidR="000152E4" w:rsidRPr="00D0012E">
        <w:t xml:space="preserve"> </w:t>
      </w:r>
      <w:r w:rsidRPr="00D0012E">
        <w:t>dr</w:t>
      </w:r>
      <w:r w:rsidR="00FE20EC">
        <w:t xml:space="preserve">ought </w:t>
      </w:r>
      <w:r w:rsidR="009318A8" w:rsidRPr="00D0012E">
        <w:t xml:space="preserve">and </w:t>
      </w:r>
      <w:r w:rsidR="00DC2A76" w:rsidRPr="00D0012E">
        <w:t xml:space="preserve">areas across </w:t>
      </w:r>
      <w:r w:rsidR="009318A8" w:rsidRPr="00D0012E">
        <w:t xml:space="preserve">Tasmania and </w:t>
      </w:r>
      <w:r w:rsidR="00E97DEF">
        <w:t xml:space="preserve">parts of </w:t>
      </w:r>
      <w:r w:rsidR="009318A8" w:rsidRPr="00D0012E">
        <w:t>Western Australia have also been affected. These conditions reinforce the importance of a nationally coordinated response that supports local needs.</w:t>
      </w:r>
    </w:p>
    <w:p w14:paraId="449EA450" w14:textId="5B042D04" w:rsidR="00922B9B" w:rsidRDefault="00CD0C83" w:rsidP="00CD0C83">
      <w:r>
        <w:t xml:space="preserve">As we look ahead, our shared commitment remains clear. The </w:t>
      </w:r>
      <w:r w:rsidR="008C0649">
        <w:t>a</w:t>
      </w:r>
      <w:r w:rsidR="00500421">
        <w:t xml:space="preserve">greement </w:t>
      </w:r>
      <w:r>
        <w:t xml:space="preserve">provides a solid foundation for ongoing collaboration to strengthen the resilience of our primary industries and regional communities. By working together, we will continue to </w:t>
      </w:r>
      <w:r w:rsidR="00E97DEF">
        <w:t xml:space="preserve">support </w:t>
      </w:r>
      <w:r>
        <w:t xml:space="preserve">Australian agriculture </w:t>
      </w:r>
      <w:r w:rsidR="00E97DEF">
        <w:t xml:space="preserve">to </w:t>
      </w:r>
      <w:r>
        <w:t>remain productive, sustainable and ready for the challenges and opportunities of a changing climate.</w:t>
      </w:r>
    </w:p>
    <w:p w14:paraId="59F04DF1" w14:textId="77777777" w:rsidR="00922B9B" w:rsidRDefault="00922B9B">
      <w:pPr>
        <w:spacing w:after="0" w:line="240" w:lineRule="auto"/>
      </w:pPr>
      <w:r>
        <w:br w:type="page"/>
      </w:r>
    </w:p>
    <w:p w14:paraId="4A474EA8" w14:textId="23A9D009" w:rsidR="008D493F" w:rsidRDefault="008D493F" w:rsidP="008D493F">
      <w:r w:rsidRPr="00B01A2A">
        <w:rPr>
          <w:noProof/>
        </w:rPr>
        <w:lastRenderedPageBreak/>
        <w:drawing>
          <wp:inline distT="0" distB="0" distL="0" distR="0" wp14:anchorId="7258318C" wp14:editId="3C71B87A">
            <wp:extent cx="856018" cy="438150"/>
            <wp:effectExtent l="0" t="0" r="1270" b="0"/>
            <wp:docPr id="5" name="Picture 5" descr="Australian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ustralian Government logo"/>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73595" cy="447147"/>
                    </a:xfrm>
                    <a:prstGeom prst="rect">
                      <a:avLst/>
                    </a:prstGeom>
                    <a:noFill/>
                  </pic:spPr>
                </pic:pic>
              </a:graphicData>
            </a:graphic>
          </wp:inline>
        </w:drawing>
      </w:r>
    </w:p>
    <w:p w14:paraId="2CA14E43" w14:textId="77777777" w:rsidR="008D493F" w:rsidRPr="00197912" w:rsidRDefault="008D493F" w:rsidP="008D493F">
      <w:r w:rsidRPr="00197912">
        <w:t>Hon Julie Collins MP, Minister for Agriculture, Fisheries and Forestry</w:t>
      </w:r>
    </w:p>
    <w:p w14:paraId="434421E7" w14:textId="77777777" w:rsidR="008D493F" w:rsidRPr="000517FB" w:rsidRDefault="008D493F" w:rsidP="008D493F">
      <w:pPr>
        <w:keepNext/>
        <w:keepLines/>
        <w:rPr>
          <w:highlight w:val="yellow"/>
        </w:rPr>
      </w:pPr>
      <w:r w:rsidRPr="00B01A2A">
        <w:rPr>
          <w:noProof/>
        </w:rPr>
        <w:drawing>
          <wp:inline distT="0" distB="0" distL="0" distR="0" wp14:anchorId="71BEFA75" wp14:editId="469B480D">
            <wp:extent cx="480252" cy="504825"/>
            <wp:effectExtent l="0" t="0" r="0" b="0"/>
            <wp:docPr id="6" name="Picture 6"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NSW Government logo"/>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7205" cy="512134"/>
                    </a:xfrm>
                    <a:prstGeom prst="rect">
                      <a:avLst/>
                    </a:prstGeom>
                    <a:noFill/>
                  </pic:spPr>
                </pic:pic>
              </a:graphicData>
            </a:graphic>
          </wp:inline>
        </w:drawing>
      </w:r>
    </w:p>
    <w:p w14:paraId="27D57249" w14:textId="77777777" w:rsidR="008D493F" w:rsidRPr="00197912" w:rsidRDefault="008D493F" w:rsidP="008D493F">
      <w:pPr>
        <w:keepNext/>
        <w:keepLines/>
      </w:pPr>
      <w:r w:rsidRPr="00197912">
        <w:t>Hon Tara Moriarty MLC, Minister for Agriculture, Minister for Regional New South Wales, and Minister for Western New South Wales</w:t>
      </w:r>
    </w:p>
    <w:p w14:paraId="428E2C6B" w14:textId="77777777" w:rsidR="008D493F" w:rsidRPr="000517FB" w:rsidRDefault="008D493F" w:rsidP="008D493F">
      <w:pPr>
        <w:rPr>
          <w:highlight w:val="yellow"/>
        </w:rPr>
      </w:pPr>
      <w:r>
        <w:rPr>
          <w:noProof/>
        </w:rPr>
        <w:drawing>
          <wp:inline distT="0" distB="0" distL="0" distR="0" wp14:anchorId="4E27E3C7" wp14:editId="69905CA9">
            <wp:extent cx="853440" cy="488164"/>
            <wp:effectExtent l="0" t="0" r="3810" b="7620"/>
            <wp:docPr id="1964025599" name="Picture 1" descr="Victorian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025599" name="Picture 1" descr="Victorian Government logo"/>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71708" cy="498613"/>
                    </a:xfrm>
                    <a:prstGeom prst="rect">
                      <a:avLst/>
                    </a:prstGeom>
                    <a:noFill/>
                    <a:ln>
                      <a:noFill/>
                    </a:ln>
                  </pic:spPr>
                </pic:pic>
              </a:graphicData>
            </a:graphic>
          </wp:inline>
        </w:drawing>
      </w:r>
    </w:p>
    <w:p w14:paraId="634ACCCD" w14:textId="77777777" w:rsidR="008D493F" w:rsidRPr="00197912" w:rsidRDefault="008D493F" w:rsidP="008D493F">
      <w:bookmarkStart w:id="4" w:name="_Hlk144128031"/>
      <w:r w:rsidRPr="00197912">
        <w:t>Hon Ros Spence MP, Minister for Agriculture</w:t>
      </w:r>
      <w:bookmarkEnd w:id="4"/>
    </w:p>
    <w:p w14:paraId="479FBCB3" w14:textId="77777777" w:rsidR="008D493F" w:rsidRPr="000517FB" w:rsidRDefault="008D493F" w:rsidP="008D493F">
      <w:pPr>
        <w:rPr>
          <w:highlight w:val="yellow"/>
        </w:rPr>
      </w:pPr>
      <w:r w:rsidRPr="00B01A2A">
        <w:rPr>
          <w:noProof/>
        </w:rPr>
        <w:drawing>
          <wp:inline distT="0" distB="0" distL="0" distR="0" wp14:anchorId="7C953A6D" wp14:editId="03EF5512">
            <wp:extent cx="853880" cy="514350"/>
            <wp:effectExtent l="0" t="0" r="3810" b="0"/>
            <wp:docPr id="4" name="Picture 4" descr="Queensland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Queensland Government logo"/>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53880" cy="514350"/>
                    </a:xfrm>
                    <a:prstGeom prst="rect">
                      <a:avLst/>
                    </a:prstGeom>
                    <a:noFill/>
                  </pic:spPr>
                </pic:pic>
              </a:graphicData>
            </a:graphic>
          </wp:inline>
        </w:drawing>
      </w:r>
    </w:p>
    <w:p w14:paraId="5616EBE7" w14:textId="77777777" w:rsidR="008D493F" w:rsidRPr="00197912" w:rsidRDefault="008D493F" w:rsidP="008D493F">
      <w:r>
        <w:t>Hon Anthony Perrett MP, Minister for Primary Industries</w:t>
      </w:r>
    </w:p>
    <w:p w14:paraId="4864E4B2" w14:textId="77777777" w:rsidR="008D493F" w:rsidRPr="0059756E" w:rsidRDefault="008D493F" w:rsidP="008D493F">
      <w:pPr>
        <w:rPr>
          <w:highlight w:val="yellow"/>
        </w:rPr>
      </w:pPr>
      <w:r w:rsidRPr="00B01A2A">
        <w:rPr>
          <w:rFonts w:eastAsia="Times New Roman" w:cstheme="minorHAnsi"/>
          <w:noProof/>
          <w:color w:val="FF0000"/>
        </w:rPr>
        <w:drawing>
          <wp:inline distT="0" distB="0" distL="0" distR="0" wp14:anchorId="0F9F558E" wp14:editId="6EA1DD09">
            <wp:extent cx="595655" cy="590550"/>
            <wp:effectExtent l="0" t="0" r="0" b="0"/>
            <wp:docPr id="1480062904" name="Picture 1480062904" descr="Government of Western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overnment of Western Australia logo"/>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1997" cy="596838"/>
                    </a:xfrm>
                    <a:prstGeom prst="rect">
                      <a:avLst/>
                    </a:prstGeom>
                    <a:noFill/>
                    <a:ln>
                      <a:noFill/>
                    </a:ln>
                  </pic:spPr>
                </pic:pic>
              </a:graphicData>
            </a:graphic>
          </wp:inline>
        </w:drawing>
      </w:r>
    </w:p>
    <w:p w14:paraId="61A64A18" w14:textId="0CF1C665" w:rsidR="008D493F" w:rsidRPr="00197912" w:rsidRDefault="008D493F" w:rsidP="008D493F">
      <w:r w:rsidRPr="00197912">
        <w:t>Hon Jackie Jarvis MLC, Minister for Agriculture and Food</w:t>
      </w:r>
      <w:r w:rsidR="00E97DEF">
        <w:t>; Fisheries;</w:t>
      </w:r>
      <w:r w:rsidRPr="00197912">
        <w:t xml:space="preserve"> Forestry</w:t>
      </w:r>
      <w:r w:rsidR="00E97DEF">
        <w:t xml:space="preserve">; </w:t>
      </w:r>
      <w:r w:rsidRPr="00197912">
        <w:t>Small Business</w:t>
      </w:r>
      <w:r w:rsidR="00E97DEF">
        <w:t>; Mid West</w:t>
      </w:r>
    </w:p>
    <w:p w14:paraId="437554DC" w14:textId="77777777" w:rsidR="008D493F" w:rsidRPr="00197912" w:rsidRDefault="008D493F" w:rsidP="008D493F">
      <w:r w:rsidRPr="00B01A2A">
        <w:rPr>
          <w:rFonts w:eastAsia="Times New Roman" w:cstheme="minorHAnsi"/>
          <w:noProof/>
          <w:color w:val="FF0000"/>
          <w:lang w:eastAsia="en-AU"/>
        </w:rPr>
        <w:drawing>
          <wp:inline distT="0" distB="0" distL="0" distR="0" wp14:anchorId="52A981CD" wp14:editId="699B1F11">
            <wp:extent cx="1152247" cy="409575"/>
            <wp:effectExtent l="0" t="0" r="0" b="0"/>
            <wp:docPr id="14" name="Picture 14" descr="Government of South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overnment of South Australia logo"/>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64774" cy="414028"/>
                    </a:xfrm>
                    <a:prstGeom prst="rect">
                      <a:avLst/>
                    </a:prstGeom>
                    <a:noFill/>
                    <a:ln>
                      <a:noFill/>
                    </a:ln>
                  </pic:spPr>
                </pic:pic>
              </a:graphicData>
            </a:graphic>
          </wp:inline>
        </w:drawing>
      </w:r>
    </w:p>
    <w:p w14:paraId="0745431C" w14:textId="77777777" w:rsidR="008D493F" w:rsidRPr="00197912" w:rsidRDefault="008D493F" w:rsidP="008D493F">
      <w:r w:rsidRPr="00197912">
        <w:t>Hon Clare Scriven MLC, Minister for Primary Industries and Regional Development and Minister for Forest Industries</w:t>
      </w:r>
    </w:p>
    <w:p w14:paraId="072C2BB8" w14:textId="77777777" w:rsidR="008D493F" w:rsidRPr="0059756E" w:rsidRDefault="008D493F" w:rsidP="008D493F">
      <w:pPr>
        <w:rPr>
          <w:highlight w:val="yellow"/>
        </w:rPr>
      </w:pPr>
      <w:r w:rsidRPr="00B01A2A">
        <w:rPr>
          <w:rFonts w:eastAsia="Times New Roman" w:cstheme="minorHAnsi"/>
          <w:noProof/>
          <w:color w:val="FF0000"/>
          <w:lang w:eastAsia="en-AU"/>
        </w:rPr>
        <w:drawing>
          <wp:inline distT="0" distB="0" distL="0" distR="0" wp14:anchorId="3F55FA6B" wp14:editId="6074C172">
            <wp:extent cx="901065" cy="327252"/>
            <wp:effectExtent l="0" t="0" r="0" b="0"/>
            <wp:docPr id="20" name="Picture 20" descr="Tasmanian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asmanian Government logo"/>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38075" cy="340693"/>
                    </a:xfrm>
                    <a:prstGeom prst="rect">
                      <a:avLst/>
                    </a:prstGeom>
                    <a:noFill/>
                  </pic:spPr>
                </pic:pic>
              </a:graphicData>
            </a:graphic>
          </wp:inline>
        </w:drawing>
      </w:r>
    </w:p>
    <w:p w14:paraId="4495DB34" w14:textId="42A9DE58" w:rsidR="008D493F" w:rsidRPr="00197912" w:rsidRDefault="008D493F" w:rsidP="008D493F">
      <w:r w:rsidRPr="00197912">
        <w:t xml:space="preserve">Hon </w:t>
      </w:r>
      <w:r w:rsidR="00307A2A" w:rsidRPr="00307A2A">
        <w:t>Gavin Pearce</w:t>
      </w:r>
      <w:r w:rsidR="00307A2A">
        <w:t xml:space="preserve"> </w:t>
      </w:r>
      <w:r w:rsidRPr="00197912">
        <w:t>MP, Minister for Primary Industries and Water</w:t>
      </w:r>
    </w:p>
    <w:p w14:paraId="44073DEC" w14:textId="77777777" w:rsidR="008D493F" w:rsidRPr="0059756E" w:rsidRDefault="008D493F" w:rsidP="008D493F">
      <w:pPr>
        <w:rPr>
          <w:highlight w:val="yellow"/>
        </w:rPr>
      </w:pPr>
      <w:r w:rsidRPr="00B01A2A">
        <w:rPr>
          <w:rFonts w:eastAsia="Times New Roman" w:cstheme="minorHAnsi"/>
          <w:noProof/>
          <w:color w:val="FF0000"/>
          <w:lang w:eastAsia="en-AU"/>
        </w:rPr>
        <w:drawing>
          <wp:inline distT="0" distB="0" distL="0" distR="0" wp14:anchorId="7A2E25CD" wp14:editId="576D1F2F">
            <wp:extent cx="901376" cy="314325"/>
            <wp:effectExtent l="0" t="0" r="0" b="0"/>
            <wp:docPr id="23" name="Picture 23" descr="Northern Territory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Northern Territory Government logo"/>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16575" cy="319625"/>
                    </a:xfrm>
                    <a:prstGeom prst="rect">
                      <a:avLst/>
                    </a:prstGeom>
                    <a:noFill/>
                    <a:ln>
                      <a:noFill/>
                    </a:ln>
                  </pic:spPr>
                </pic:pic>
              </a:graphicData>
            </a:graphic>
          </wp:inline>
        </w:drawing>
      </w:r>
    </w:p>
    <w:p w14:paraId="64DF4D04" w14:textId="77777777" w:rsidR="008D493F" w:rsidRPr="00197912" w:rsidRDefault="008D493F" w:rsidP="008D493F">
      <w:r w:rsidRPr="00197912">
        <w:t xml:space="preserve">Hon </w:t>
      </w:r>
      <w:r>
        <w:t>Gerard Maley MLA</w:t>
      </w:r>
      <w:r w:rsidRPr="00197912">
        <w:t xml:space="preserve">, Minister for </w:t>
      </w:r>
      <w:r>
        <w:t>Agriculture</w:t>
      </w:r>
      <w:r w:rsidRPr="00197912">
        <w:t xml:space="preserve"> and </w:t>
      </w:r>
      <w:r>
        <w:t>Fisheries</w:t>
      </w:r>
    </w:p>
    <w:p w14:paraId="659A7AD4" w14:textId="77777777" w:rsidR="008D493F" w:rsidRDefault="008D493F" w:rsidP="008D493F">
      <w:r w:rsidRPr="00B01A2A">
        <w:rPr>
          <w:noProof/>
        </w:rPr>
        <w:drawing>
          <wp:inline distT="0" distB="0" distL="0" distR="0" wp14:anchorId="105235B4" wp14:editId="46133312">
            <wp:extent cx="810883" cy="369841"/>
            <wp:effectExtent l="0" t="0" r="0" b="0"/>
            <wp:docPr id="1630879522" name="Picture 1630879522" descr="ACT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879522" name="Picture 1630879522" descr="ACT Government logo"/>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43388" b="1074"/>
                    <a:stretch/>
                  </pic:blipFill>
                  <pic:spPr bwMode="auto">
                    <a:xfrm>
                      <a:off x="0" y="0"/>
                      <a:ext cx="836948" cy="381729"/>
                    </a:xfrm>
                    <a:prstGeom prst="rect">
                      <a:avLst/>
                    </a:prstGeom>
                    <a:noFill/>
                    <a:ln>
                      <a:noFill/>
                    </a:ln>
                    <a:extLst>
                      <a:ext uri="{53640926-AAD7-44D8-BBD7-CCE9431645EC}">
                        <a14:shadowObscured xmlns:a14="http://schemas.microsoft.com/office/drawing/2010/main"/>
                      </a:ext>
                    </a:extLst>
                  </pic:spPr>
                </pic:pic>
              </a:graphicData>
            </a:graphic>
          </wp:inline>
        </w:drawing>
      </w:r>
    </w:p>
    <w:p w14:paraId="7266F1D3" w14:textId="77777777" w:rsidR="008D493F" w:rsidRPr="00854F4B" w:rsidRDefault="008D493F" w:rsidP="008D493F">
      <w:r>
        <w:t>Suzanne Orr</w:t>
      </w:r>
      <w:r w:rsidRPr="00197912">
        <w:t xml:space="preserve"> MLA, Minister for </w:t>
      </w:r>
      <w:r>
        <w:t>Climate Change, Environment, Energy and Water</w:t>
      </w:r>
    </w:p>
    <w:p w14:paraId="3B95D974" w14:textId="64513620" w:rsidR="005F6E37" w:rsidRDefault="00456A6A" w:rsidP="005F6E37">
      <w:pPr>
        <w:pStyle w:val="Heading2"/>
      </w:pPr>
      <w:bookmarkStart w:id="5" w:name="_Toc214257618"/>
      <w:r>
        <w:lastRenderedPageBreak/>
        <w:t>Summary</w:t>
      </w:r>
      <w:bookmarkEnd w:id="5"/>
    </w:p>
    <w:p w14:paraId="0ADE4E85" w14:textId="3254CCEF" w:rsidR="008D493F" w:rsidRPr="00CD0C83" w:rsidRDefault="008D493F" w:rsidP="008D493F">
      <w:pPr>
        <w:rPr>
          <w:rFonts w:ascii="Calibri" w:eastAsia="Calibri" w:hAnsi="Calibri" w:cs="Times New Roman"/>
        </w:rPr>
      </w:pPr>
      <w:r w:rsidRPr="00CD0C83">
        <w:rPr>
          <w:rFonts w:ascii="Calibri" w:eastAsia="Calibri" w:hAnsi="Calibri" w:cs="Times New Roman"/>
        </w:rPr>
        <w:t>The NDA annual report 2024–2</w:t>
      </w:r>
      <w:r w:rsidR="004B37AD" w:rsidRPr="00CD0C83">
        <w:rPr>
          <w:rFonts w:ascii="Calibri" w:eastAsia="Calibri" w:hAnsi="Calibri" w:cs="Times New Roman"/>
        </w:rPr>
        <w:t>5</w:t>
      </w:r>
      <w:r w:rsidR="004B37AD">
        <w:rPr>
          <w:rFonts w:ascii="Calibri" w:eastAsia="Calibri" w:hAnsi="Calibri" w:cs="Times New Roman"/>
        </w:rPr>
        <w:t> </w:t>
      </w:r>
      <w:r w:rsidR="004B37AD" w:rsidRPr="00CD0C83">
        <w:rPr>
          <w:rFonts w:ascii="Calibri" w:eastAsia="Calibri" w:hAnsi="Calibri" w:cs="Times New Roman"/>
        </w:rPr>
        <w:t>d</w:t>
      </w:r>
      <w:r w:rsidRPr="00CD0C83">
        <w:rPr>
          <w:rFonts w:ascii="Calibri" w:eastAsia="Calibri" w:hAnsi="Calibri" w:cs="Times New Roman"/>
        </w:rPr>
        <w:t xml:space="preserve">emonstrates the ongoing commitment by </w:t>
      </w:r>
      <w:r w:rsidR="00F93B72">
        <w:rPr>
          <w:rFonts w:ascii="Calibri" w:eastAsia="Calibri" w:hAnsi="Calibri" w:cs="Times New Roman"/>
        </w:rPr>
        <w:t xml:space="preserve">the </w:t>
      </w:r>
      <w:r w:rsidR="00720A8C">
        <w:rPr>
          <w:rFonts w:ascii="Calibri" w:eastAsia="Calibri" w:hAnsi="Calibri" w:cs="Times New Roman"/>
        </w:rPr>
        <w:t xml:space="preserve">NDA parties </w:t>
      </w:r>
      <w:r w:rsidRPr="00CD0C83">
        <w:rPr>
          <w:rFonts w:ascii="Calibri" w:eastAsia="Calibri" w:hAnsi="Calibri" w:cs="Times New Roman"/>
        </w:rPr>
        <w:t xml:space="preserve">to work in partnership with </w:t>
      </w:r>
      <w:r w:rsidR="003E13A8" w:rsidRPr="00CD0C83">
        <w:rPr>
          <w:rFonts w:ascii="Calibri" w:eastAsia="Calibri" w:hAnsi="Calibri" w:cs="Times New Roman"/>
        </w:rPr>
        <w:t xml:space="preserve">each other, </w:t>
      </w:r>
      <w:r w:rsidRPr="00CD0C83">
        <w:rPr>
          <w:rFonts w:ascii="Calibri" w:eastAsia="Calibri" w:hAnsi="Calibri" w:cs="Times New Roman"/>
        </w:rPr>
        <w:t xml:space="preserve">farming businesses and rural communities to prepare for, </w:t>
      </w:r>
      <w:r w:rsidR="00E97DEF">
        <w:rPr>
          <w:rFonts w:ascii="Calibri" w:eastAsia="Calibri" w:hAnsi="Calibri" w:cs="Times New Roman"/>
        </w:rPr>
        <w:t xml:space="preserve">respond </w:t>
      </w:r>
      <w:r w:rsidRPr="00CD0C83">
        <w:rPr>
          <w:rFonts w:ascii="Calibri" w:eastAsia="Calibri" w:hAnsi="Calibri" w:cs="Times New Roman"/>
        </w:rPr>
        <w:t>and recover from drought.</w:t>
      </w:r>
    </w:p>
    <w:p w14:paraId="7E7BA08E" w14:textId="03AA1CDF" w:rsidR="005A03F4" w:rsidRDefault="00D863D4" w:rsidP="005A03F4">
      <w:pPr>
        <w:rPr>
          <w:rFonts w:ascii="Calibri" w:eastAsia="Calibri" w:hAnsi="Calibri" w:cs="Times New Roman"/>
        </w:rPr>
      </w:pPr>
      <w:r>
        <w:rPr>
          <w:rFonts w:ascii="Calibri" w:eastAsia="Calibri" w:hAnsi="Calibri" w:cs="Times New Roman"/>
        </w:rPr>
        <w:t xml:space="preserve">Some </w:t>
      </w:r>
      <w:r w:rsidR="005A03F4" w:rsidRPr="00CD0C83">
        <w:rPr>
          <w:rFonts w:ascii="Calibri" w:eastAsia="Calibri" w:hAnsi="Calibri" w:cs="Times New Roman"/>
        </w:rPr>
        <w:t>Australian farmers and farming communities</w:t>
      </w:r>
      <w:r>
        <w:rPr>
          <w:rFonts w:ascii="Calibri" w:eastAsia="Calibri" w:hAnsi="Calibri" w:cs="Times New Roman"/>
        </w:rPr>
        <w:t xml:space="preserve">, in particular across Southern Australia, </w:t>
      </w:r>
      <w:r w:rsidR="005A03F4" w:rsidRPr="00CD0C83">
        <w:rPr>
          <w:rFonts w:ascii="Calibri" w:eastAsia="Calibri" w:hAnsi="Calibri" w:cs="Times New Roman"/>
        </w:rPr>
        <w:t>have been doing it tough;</w:t>
      </w:r>
      <w:r w:rsidR="00500421">
        <w:rPr>
          <w:rFonts w:ascii="Calibri" w:eastAsia="Calibri" w:hAnsi="Calibri" w:cs="Times New Roman"/>
        </w:rPr>
        <w:t xml:space="preserve"> </w:t>
      </w:r>
      <w:r w:rsidR="009D56CD">
        <w:rPr>
          <w:rFonts w:ascii="Calibri" w:eastAsia="Calibri" w:hAnsi="Calibri" w:cs="Times New Roman"/>
        </w:rPr>
        <w:t xml:space="preserve">with those </w:t>
      </w:r>
      <w:r w:rsidR="005A03F4" w:rsidRPr="00CD0C83">
        <w:rPr>
          <w:rFonts w:ascii="Calibri" w:eastAsia="Calibri" w:hAnsi="Calibri" w:cs="Times New Roman"/>
        </w:rPr>
        <w:t>respond</w:t>
      </w:r>
      <w:r w:rsidR="009D56CD">
        <w:rPr>
          <w:rFonts w:ascii="Calibri" w:eastAsia="Calibri" w:hAnsi="Calibri" w:cs="Times New Roman"/>
        </w:rPr>
        <w:t xml:space="preserve">ing </w:t>
      </w:r>
      <w:r w:rsidR="005A03F4" w:rsidRPr="00CD0C83">
        <w:rPr>
          <w:rFonts w:ascii="Calibri" w:eastAsia="Calibri" w:hAnsi="Calibri" w:cs="Times New Roman"/>
        </w:rPr>
        <w:t xml:space="preserve">to the extensive drying conditions </w:t>
      </w:r>
      <w:r w:rsidR="004B37AD" w:rsidRPr="00CD0C83">
        <w:rPr>
          <w:rFonts w:ascii="Calibri" w:eastAsia="Calibri" w:hAnsi="Calibri" w:cs="Times New Roman"/>
        </w:rPr>
        <w:t>w</w:t>
      </w:r>
      <w:r w:rsidR="005A03F4" w:rsidRPr="00CD0C83">
        <w:rPr>
          <w:rFonts w:ascii="Calibri" w:eastAsia="Calibri" w:hAnsi="Calibri" w:cs="Times New Roman"/>
        </w:rPr>
        <w:t>ith ex</w:t>
      </w:r>
      <w:r w:rsidR="00922B9B">
        <w:rPr>
          <w:rFonts w:ascii="Calibri" w:eastAsia="Calibri" w:hAnsi="Calibri" w:cs="Times New Roman"/>
        </w:rPr>
        <w:t>ceptional</w:t>
      </w:r>
      <w:r w:rsidR="005A03F4" w:rsidRPr="00CD0C83">
        <w:rPr>
          <w:rFonts w:ascii="Calibri" w:eastAsia="Calibri" w:hAnsi="Calibri" w:cs="Times New Roman"/>
        </w:rPr>
        <w:t xml:space="preserve"> resilience.</w:t>
      </w:r>
      <w:r w:rsidR="00156460">
        <w:rPr>
          <w:rFonts w:ascii="Calibri" w:eastAsia="Calibri" w:hAnsi="Calibri" w:cs="Times New Roman"/>
        </w:rPr>
        <w:t xml:space="preserve"> </w:t>
      </w:r>
    </w:p>
    <w:p w14:paraId="2E6830E5" w14:textId="3EB0E188" w:rsidR="00156460" w:rsidRPr="00CD0C83" w:rsidRDefault="00156460" w:rsidP="005A03F4">
      <w:pPr>
        <w:rPr>
          <w:rFonts w:ascii="Calibri" w:eastAsia="Calibri" w:hAnsi="Calibri" w:cs="Times New Roman"/>
        </w:rPr>
      </w:pPr>
      <w:r w:rsidRPr="00156460">
        <w:rPr>
          <w:rFonts w:ascii="Calibri" w:eastAsia="Calibri" w:hAnsi="Calibri" w:cs="Times New Roman"/>
        </w:rPr>
        <w:t xml:space="preserve">Stakeholder feedback from </w:t>
      </w:r>
      <w:r w:rsidR="00C84183">
        <w:rPr>
          <w:rFonts w:ascii="Calibri" w:eastAsia="Calibri" w:hAnsi="Calibri" w:cs="Times New Roman"/>
        </w:rPr>
        <w:t xml:space="preserve">the </w:t>
      </w:r>
      <w:r w:rsidR="00C84183" w:rsidRPr="00C84183">
        <w:rPr>
          <w:rFonts w:ascii="Calibri" w:eastAsia="Calibri" w:hAnsi="Calibri" w:cs="Times New Roman"/>
        </w:rPr>
        <w:t>2025 National Drought Forum</w:t>
      </w:r>
      <w:r w:rsidRPr="00156460">
        <w:rPr>
          <w:rFonts w:ascii="Calibri" w:eastAsia="Calibri" w:hAnsi="Calibri" w:cs="Times New Roman"/>
        </w:rPr>
        <w:t xml:space="preserve">, and lessons learned in the application of the NDA during recent drought conditions, provide an opportunity to refine and improve how the NDA is operationalised during drought and can help inform </w:t>
      </w:r>
      <w:r w:rsidR="00087F7D">
        <w:rPr>
          <w:rFonts w:ascii="Calibri" w:eastAsia="Calibri" w:hAnsi="Calibri" w:cs="Times New Roman"/>
        </w:rPr>
        <w:t xml:space="preserve">the </w:t>
      </w:r>
      <w:r w:rsidR="00087F7D">
        <w:rPr>
          <w:rFonts w:ascii="Calibri" w:hAnsi="Calibri" w:cs="Calibri"/>
        </w:rPr>
        <w:t>2027 review of the NDA.</w:t>
      </w:r>
    </w:p>
    <w:p w14:paraId="37287081" w14:textId="557F704E" w:rsidR="00922B9B" w:rsidRDefault="00B503B2" w:rsidP="00C30DCF">
      <w:pPr>
        <w:rPr>
          <w:rFonts w:ascii="Calibri" w:eastAsia="Calibri" w:hAnsi="Calibri" w:cs="Times New Roman"/>
        </w:rPr>
        <w:sectPr w:rsidR="00922B9B" w:rsidSect="0013575C">
          <w:headerReference w:type="even" r:id="rId27"/>
          <w:headerReference w:type="default" r:id="rId28"/>
          <w:footerReference w:type="even" r:id="rId29"/>
          <w:footerReference w:type="default" r:id="rId30"/>
          <w:footerReference w:type="first" r:id="rId31"/>
          <w:pgSz w:w="11906" w:h="16838"/>
          <w:pgMar w:top="1418" w:right="1418" w:bottom="1418" w:left="1418" w:header="567" w:footer="283" w:gutter="0"/>
          <w:pgNumType w:fmt="lowerRoman" w:start="1"/>
          <w:cols w:space="708"/>
          <w:titlePg/>
          <w:docGrid w:linePitch="360"/>
        </w:sectPr>
      </w:pPr>
      <w:r>
        <w:rPr>
          <w:rFonts w:ascii="Calibri" w:eastAsia="Calibri" w:hAnsi="Calibri" w:cs="Times New Roman"/>
        </w:rPr>
        <w:t>All NDA parties</w:t>
      </w:r>
      <w:r w:rsidR="008D493F" w:rsidRPr="00CD0C83">
        <w:rPr>
          <w:rFonts w:ascii="Calibri" w:eastAsia="Calibri" w:hAnsi="Calibri" w:cs="Times New Roman"/>
        </w:rPr>
        <w:t xml:space="preserve"> have deliver</w:t>
      </w:r>
      <w:r w:rsidR="003E13A8" w:rsidRPr="00CD0C83">
        <w:rPr>
          <w:rFonts w:ascii="Calibri" w:eastAsia="Calibri" w:hAnsi="Calibri" w:cs="Times New Roman"/>
        </w:rPr>
        <w:t>ed</w:t>
      </w:r>
      <w:r w:rsidR="008D493F" w:rsidRPr="00CD0C83">
        <w:rPr>
          <w:rFonts w:ascii="Calibri" w:eastAsia="Calibri" w:hAnsi="Calibri" w:cs="Times New Roman"/>
        </w:rPr>
        <w:t xml:space="preserve"> on their NDA roles and responsibilities in a manner that is appropriate to their operating context.</w:t>
      </w:r>
    </w:p>
    <w:p w14:paraId="2CFD0935" w14:textId="496B065B" w:rsidR="002130E2" w:rsidRDefault="002130E2" w:rsidP="00C95628">
      <w:pPr>
        <w:pStyle w:val="Heading2"/>
      </w:pPr>
      <w:bookmarkStart w:id="6" w:name="_Toc214257619"/>
      <w:r w:rsidRPr="009A72B3">
        <w:lastRenderedPageBreak/>
        <w:t xml:space="preserve">Climate </w:t>
      </w:r>
      <w:r w:rsidR="009A72B3" w:rsidRPr="00A25760">
        <w:t>s</w:t>
      </w:r>
      <w:r w:rsidRPr="009A72B3">
        <w:t>u</w:t>
      </w:r>
      <w:r>
        <w:t>mmary</w:t>
      </w:r>
      <w:bookmarkEnd w:id="6"/>
    </w:p>
    <w:p w14:paraId="5225DCDE" w14:textId="0879B6D9" w:rsidR="005418F4" w:rsidRPr="00FE20EC" w:rsidRDefault="005418F4" w:rsidP="005418F4">
      <w:r w:rsidRPr="00FE20EC">
        <w:t>The 2024–25 financial year was Australia</w:t>
      </w:r>
      <w:r w:rsidR="009A72B3" w:rsidRPr="00FE20EC">
        <w:t>’</w:t>
      </w:r>
      <w:r w:rsidRPr="00FE20EC">
        <w:t>s warmest on record, with the nationally-averaged mean temperature 1.68</w:t>
      </w:r>
      <w:r w:rsidR="00E76F50" w:rsidRPr="00FE20EC">
        <w:t>°</w:t>
      </w:r>
      <w:r w:rsidRPr="00FE20EC">
        <w:t>C above the 1961</w:t>
      </w:r>
      <w:r w:rsidR="008C0649" w:rsidRPr="00FE20EC">
        <w:t xml:space="preserve"> to </w:t>
      </w:r>
      <w:r w:rsidRPr="00FE20EC">
        <w:t xml:space="preserve">1990 average. </w:t>
      </w:r>
      <w:r w:rsidR="00964B72" w:rsidRPr="00FE20EC">
        <w:t xml:space="preserve">The previous record </w:t>
      </w:r>
      <w:r w:rsidRPr="00FE20EC">
        <w:t xml:space="preserve">of </w:t>
      </w:r>
      <w:r w:rsidR="00964B72" w:rsidRPr="00FE20EC">
        <w:t>1.40</w:t>
      </w:r>
      <w:bookmarkStart w:id="7" w:name="_Hlk214027996"/>
      <w:r w:rsidR="00964B72" w:rsidRPr="00FE20EC">
        <w:t xml:space="preserve">°C </w:t>
      </w:r>
      <w:bookmarkEnd w:id="7"/>
      <w:r w:rsidR="00964B72" w:rsidRPr="00FE20EC">
        <w:t>above average</w:t>
      </w:r>
      <w:r w:rsidRPr="00FE20EC">
        <w:t xml:space="preserve"> was </w:t>
      </w:r>
      <w:r w:rsidR="00964B72" w:rsidRPr="00FE20EC">
        <w:t>in 2015–16.</w:t>
      </w:r>
    </w:p>
    <w:p w14:paraId="51A41DA1" w14:textId="200F5DE7" w:rsidR="0012427C" w:rsidRPr="00FE20EC" w:rsidRDefault="005418F4" w:rsidP="00E722C8">
      <w:r w:rsidRPr="00FE20EC">
        <w:t>A</w:t>
      </w:r>
      <w:r w:rsidR="00964B72" w:rsidRPr="00FE20EC">
        <w:t xml:space="preserve">ll months </w:t>
      </w:r>
      <w:r w:rsidRPr="00FE20EC">
        <w:t>across the 2024</w:t>
      </w:r>
      <w:r w:rsidR="00C8255F" w:rsidRPr="00FE20EC">
        <w:t>–</w:t>
      </w:r>
      <w:r w:rsidRPr="00FE20EC">
        <w:t xml:space="preserve">25 financial year were </w:t>
      </w:r>
      <w:r w:rsidR="00964B72" w:rsidRPr="00FE20EC">
        <w:t>warmer than average, with August 202</w:t>
      </w:r>
      <w:r w:rsidR="004B37AD" w:rsidRPr="00FE20EC">
        <w:t>4 t</w:t>
      </w:r>
      <w:r w:rsidR="00964B72" w:rsidRPr="00FE20EC">
        <w:t xml:space="preserve">o </w:t>
      </w:r>
      <w:r w:rsidR="00C01D4B" w:rsidRPr="00C01D4B">
        <w:t xml:space="preserve">March 2025 </w:t>
      </w:r>
      <w:r w:rsidR="00964B72" w:rsidRPr="00FE20EC">
        <w:t xml:space="preserve">among the top </w:t>
      </w:r>
      <w:r w:rsidR="004B37AD" w:rsidRPr="00FE20EC">
        <w:t>5 w</w:t>
      </w:r>
      <w:r w:rsidR="00964B72" w:rsidRPr="00FE20EC">
        <w:t>armest on record for their respective months</w:t>
      </w:r>
      <w:r w:rsidR="007A1627" w:rsidRPr="00FE20EC">
        <w:t>.</w:t>
      </w:r>
    </w:p>
    <w:p w14:paraId="0BE927B8" w14:textId="4D5F6523" w:rsidR="00065E5E" w:rsidRPr="00E722C8" w:rsidRDefault="005418F4" w:rsidP="00350004">
      <w:r w:rsidRPr="00FE20EC">
        <w:t>The nationally-averaged total rainfall for the 2024–25 financial year was 10% above the 1961</w:t>
      </w:r>
      <w:r w:rsidR="00C8255F" w:rsidRPr="00FE20EC">
        <w:t xml:space="preserve"> to </w:t>
      </w:r>
      <w:r w:rsidRPr="00FE20EC">
        <w:t>1990 average. Area-averaged rainfall was 21% above average overall across northern Australia</w:t>
      </w:r>
      <w:r w:rsidR="00FE20EC">
        <w:t>.</w:t>
      </w:r>
      <w:r w:rsidRPr="00FE20EC">
        <w:t xml:space="preserve"> </w:t>
      </w:r>
      <w:r w:rsidR="00FE20EC">
        <w:t>W</w:t>
      </w:r>
      <w:r w:rsidRPr="00FE20EC">
        <w:t>hile southern Australia was 5% below average</w:t>
      </w:r>
      <w:r w:rsidR="00FE20EC">
        <w:t>, m</w:t>
      </w:r>
      <w:r w:rsidRPr="00FE20EC">
        <w:t>uch of south-eastern South Australia and western Victoria had their driest financial year on record since 1900–01</w:t>
      </w:r>
      <w:r w:rsidR="00065E5E" w:rsidRPr="00FE20EC">
        <w:t xml:space="preserve"> (</w:t>
      </w:r>
      <w:r w:rsidR="00AB4E57" w:rsidRPr="00FE20EC">
        <w:fldChar w:fldCharType="begin"/>
      </w:r>
      <w:r w:rsidR="00AB4E57" w:rsidRPr="00FE20EC">
        <w:instrText xml:space="preserve"> REF _Ref212036677 \h </w:instrText>
      </w:r>
      <w:r w:rsidR="00AD05B7" w:rsidRPr="00FE20EC">
        <w:instrText xml:space="preserve"> \* MERGEFORMAT </w:instrText>
      </w:r>
      <w:r w:rsidR="00AB4E57" w:rsidRPr="00FE20EC">
        <w:fldChar w:fldCharType="separate"/>
      </w:r>
      <w:r w:rsidR="007163FD" w:rsidRPr="00FE20EC">
        <w:t xml:space="preserve">Map </w:t>
      </w:r>
      <w:r w:rsidR="007163FD" w:rsidRPr="00FE20EC">
        <w:rPr>
          <w:noProof/>
        </w:rPr>
        <w:t>1</w:t>
      </w:r>
      <w:r w:rsidR="00AB4E57" w:rsidRPr="00FE20EC">
        <w:fldChar w:fldCharType="end"/>
      </w:r>
      <w:r w:rsidR="00AB4E57" w:rsidRPr="00FE20EC">
        <w:t>)</w:t>
      </w:r>
      <w:r w:rsidR="00065E5E" w:rsidRPr="00FE20EC">
        <w:t>.</w:t>
      </w:r>
    </w:p>
    <w:p w14:paraId="47699B3F" w14:textId="782B4703" w:rsidR="0012427C" w:rsidRPr="00E722C8" w:rsidRDefault="00964B72" w:rsidP="00E722C8">
      <w:r w:rsidRPr="00E722C8">
        <w:t xml:space="preserve">There was a notable contrast in soil moisture conditions between northern and southern regions of Australia. Much of northern Australia saw high moisture levels, driven largely by major tropical activity that brought substantial rainfall. </w:t>
      </w:r>
      <w:bookmarkStart w:id="8" w:name="_Hlk208241138"/>
      <w:r w:rsidRPr="00E722C8">
        <w:t xml:space="preserve">In contrast, over southern Australia soil moisture was generally below average and, in some areas, the lowest on record due to severe rainfall deficiencies that have persisted over the past </w:t>
      </w:r>
      <w:r w:rsidR="004B37AD" w:rsidRPr="00E722C8">
        <w:t>2 y</w:t>
      </w:r>
      <w:r w:rsidRPr="00E722C8">
        <w:t>ears</w:t>
      </w:r>
      <w:bookmarkEnd w:id="8"/>
      <w:r w:rsidR="007A1627" w:rsidRPr="00E722C8">
        <w:t>.</w:t>
      </w:r>
    </w:p>
    <w:p w14:paraId="6EB15096" w14:textId="3798E71E" w:rsidR="0012427C" w:rsidRPr="00E722C8" w:rsidRDefault="00964B72" w:rsidP="00E722C8">
      <w:r w:rsidRPr="00E722C8">
        <w:t>Australia</w:t>
      </w:r>
      <w:r w:rsidR="009A72B3">
        <w:t>’</w:t>
      </w:r>
      <w:r w:rsidRPr="00E722C8">
        <w:t>s surface water storage levels declined overall, largely due to ongoing dry conditions across the south. Heavy rainfall in March 202</w:t>
      </w:r>
      <w:r w:rsidR="004B37AD" w:rsidRPr="00E722C8">
        <w:t>5 i</w:t>
      </w:r>
      <w:r w:rsidRPr="00E722C8">
        <w:t xml:space="preserve">ncreased water levels in Wivenhoe and the Menindee Lakes. </w:t>
      </w:r>
      <w:r w:rsidR="0067349B" w:rsidRPr="00E722C8">
        <w:t>By the end of June, total water storage across Australia was at 64.9% of capacity, 8.7% lower than at the same time in 2024.</w:t>
      </w:r>
    </w:p>
    <w:p w14:paraId="6BEFBB30" w14:textId="6F4888D5" w:rsidR="00627BF7" w:rsidRDefault="00627BF7" w:rsidP="00627BF7">
      <w:pPr>
        <w:pStyle w:val="Caption"/>
      </w:pPr>
      <w:bookmarkStart w:id="9" w:name="_Ref212036677"/>
      <w:bookmarkStart w:id="10" w:name="_Toc214257642"/>
      <w:r>
        <w:lastRenderedPageBreak/>
        <w:t xml:space="preserve">Map </w:t>
      </w:r>
      <w:r>
        <w:fldChar w:fldCharType="begin"/>
      </w:r>
      <w:r>
        <w:instrText xml:space="preserve"> SEQ Map \* ARABIC </w:instrText>
      </w:r>
      <w:r>
        <w:fldChar w:fldCharType="separate"/>
      </w:r>
      <w:r w:rsidR="007163FD">
        <w:rPr>
          <w:noProof/>
        </w:rPr>
        <w:t>1</w:t>
      </w:r>
      <w:r>
        <w:fldChar w:fldCharType="end"/>
      </w:r>
      <w:bookmarkEnd w:id="9"/>
      <w:r>
        <w:t xml:space="preserve"> </w:t>
      </w:r>
      <w:r w:rsidRPr="00E14247">
        <w:t>Australian rainfall deciles, 2024–25</w:t>
      </w:r>
      <w:bookmarkEnd w:id="10"/>
    </w:p>
    <w:p w14:paraId="72A12DA0" w14:textId="7251260D" w:rsidR="00964B72" w:rsidRPr="00065E5E" w:rsidRDefault="00964B72" w:rsidP="00065E5E">
      <w:pPr>
        <w:pStyle w:val="FigureTableNoteSource"/>
      </w:pPr>
      <w:r>
        <w:rPr>
          <w:noProof/>
        </w:rPr>
        <w:drawing>
          <wp:inline distT="0" distB="0" distL="0" distR="0" wp14:anchorId="6AF4DF79" wp14:editId="79F33484">
            <wp:extent cx="5759450" cy="3961130"/>
            <wp:effectExtent l="0" t="0" r="0" b="1270"/>
            <wp:docPr id="81676278" name="Picture 2" descr="Area–averaged rainfall was 21% above average overall across northern Australia. While area-averaged rainfall across southern Australia was 5% below average, much of south-eastern South Australia and western Victoria had their driest financial year on record since 19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76278" name="Picture 2" descr="Area–averaged rainfall was 21% above average overall across northern Australia. While area-averaged rainfall across southern Australia was 5% below average, much of south-eastern South Australia and western Victoria had their driest financial year on record since 1900–0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9450" cy="3961130"/>
                    </a:xfrm>
                    <a:prstGeom prst="rect">
                      <a:avLst/>
                    </a:prstGeom>
                    <a:noFill/>
                    <a:ln>
                      <a:noFill/>
                    </a:ln>
                  </pic:spPr>
                </pic:pic>
              </a:graphicData>
            </a:graphic>
          </wp:inline>
        </w:drawing>
      </w:r>
      <w:r>
        <w:rPr>
          <w:sz w:val="20"/>
          <w:szCs w:val="20"/>
        </w:rPr>
        <w:t>Source: Bureau of Meteorology</w:t>
      </w:r>
    </w:p>
    <w:p w14:paraId="3A077C16" w14:textId="40685050" w:rsidR="0012427C" w:rsidRPr="00E722C8" w:rsidRDefault="00964B72" w:rsidP="00E722C8">
      <w:r w:rsidRPr="00E722C8">
        <w:t>Groundwater levels varied widely across Australia. The northern Murray</w:t>
      </w:r>
      <w:r w:rsidR="008061AA">
        <w:t>–</w:t>
      </w:r>
      <w:r w:rsidRPr="00E722C8">
        <w:t>Darling Basin, south</w:t>
      </w:r>
      <w:r w:rsidR="00AF6BF5">
        <w:t>-</w:t>
      </w:r>
      <w:r w:rsidRPr="00E722C8">
        <w:t>eastern Queensland, the Top End and Tasmania experienced groundwater recovery, driven by widespread rainfall and flooding and improved surface water availability. In contrast, groundwater levels continued to decline across south</w:t>
      </w:r>
      <w:r w:rsidR="00AF6BF5">
        <w:t>-</w:t>
      </w:r>
      <w:r w:rsidRPr="00E722C8">
        <w:t>eastern South Australia, southern and western Victoria, and the south</w:t>
      </w:r>
      <w:r w:rsidR="00AF6BF5">
        <w:t>-</w:t>
      </w:r>
      <w:r w:rsidRPr="00E722C8">
        <w:t>west of Western Australia.</w:t>
      </w:r>
    </w:p>
    <w:p w14:paraId="70DD5F93" w14:textId="77777777" w:rsidR="0012427C" w:rsidRDefault="007A1627" w:rsidP="00E722C8">
      <w:r w:rsidRPr="00164C9F">
        <w:t>To learn more, see</w:t>
      </w:r>
      <w:r w:rsidRPr="00164C9F">
        <w:rPr>
          <w:rFonts w:ascii="Calibri" w:eastAsia="Calibri" w:hAnsi="Calibri" w:cs="Times New Roman"/>
        </w:rPr>
        <w:t xml:space="preserve"> </w:t>
      </w:r>
      <w:hyperlink r:id="rId33" w:anchor="tabs=Overview" w:history="1">
        <w:r w:rsidRPr="00164C9F">
          <w:rPr>
            <w:rStyle w:val="Hyperlink"/>
          </w:rPr>
          <w:t>Financial year climate and water report 2024–25</w:t>
        </w:r>
      </w:hyperlink>
      <w:r w:rsidRPr="00164C9F">
        <w:t>.</w:t>
      </w:r>
    </w:p>
    <w:p w14:paraId="13C0FD56" w14:textId="77777777" w:rsidR="0012427C" w:rsidRDefault="00964B72" w:rsidP="00A25760">
      <w:pPr>
        <w:pStyle w:val="Heading3"/>
        <w:ind w:left="964" w:hanging="964"/>
      </w:pPr>
      <w:bookmarkStart w:id="11" w:name="_Toc214257620"/>
      <w:r>
        <w:t>Impacts on farm performance</w:t>
      </w:r>
      <w:bookmarkEnd w:id="11"/>
    </w:p>
    <w:p w14:paraId="03436246" w14:textId="1C5EDF54" w:rsidR="0012427C" w:rsidRDefault="00964B72" w:rsidP="00E722C8">
      <w:bookmarkStart w:id="12" w:name="_Hlk206062147"/>
      <w:r>
        <w:t>Australian average broadacre farm business profit increased by $158,00</w:t>
      </w:r>
      <w:r w:rsidR="004B37AD">
        <w:t>0 f</w:t>
      </w:r>
      <w:r>
        <w:t>rom $11,00</w:t>
      </w:r>
      <w:r w:rsidR="004B37AD">
        <w:t>0 i</w:t>
      </w:r>
      <w:r>
        <w:t>n 2023–2</w:t>
      </w:r>
      <w:r w:rsidR="004B37AD">
        <w:t>4</w:t>
      </w:r>
      <w:r w:rsidR="00164C9F">
        <w:t xml:space="preserve"> </w:t>
      </w:r>
      <w:r w:rsidR="004B37AD">
        <w:t>t</w:t>
      </w:r>
      <w:r>
        <w:t>o $169,00</w:t>
      </w:r>
      <w:r w:rsidR="004B37AD">
        <w:t>0 p</w:t>
      </w:r>
      <w:r>
        <w:t>er farm in 2024–25. This was driven by higher livestock prices and improving seasonal conditions, which boosted total crop production</w:t>
      </w:r>
      <w:r w:rsidR="005E7EFC">
        <w:t xml:space="preserve">. </w:t>
      </w:r>
      <w:r>
        <w:t>It is important to note that this figure represents a national average</w:t>
      </w:r>
      <w:r w:rsidR="00E712D8">
        <w:t>.</w:t>
      </w:r>
      <w:r>
        <w:t xml:space="preserve"> </w:t>
      </w:r>
      <w:r w:rsidR="00E712D8">
        <w:t>T</w:t>
      </w:r>
      <w:r>
        <w:t>here are significant differences in farm business profit across jurisdictions and at the individual farm level</w:t>
      </w:r>
      <w:bookmarkEnd w:id="12"/>
      <w:r w:rsidR="00FE20EC">
        <w:t xml:space="preserve"> (ABARES Australian Agricultural Drought Indicators (AADI) at July 2025).</w:t>
      </w:r>
    </w:p>
    <w:p w14:paraId="514E7455" w14:textId="4911ECC9" w:rsidR="0012427C" w:rsidRDefault="00964B72" w:rsidP="00E722C8">
      <w:r>
        <w:t>Cropping farm business profits rose significantly, increasing by $507,00</w:t>
      </w:r>
      <w:r w:rsidR="004B37AD">
        <w:t>0 f</w:t>
      </w:r>
      <w:r>
        <w:t>rom $260,00</w:t>
      </w:r>
      <w:r w:rsidR="004B37AD">
        <w:t>0 i</w:t>
      </w:r>
      <w:r>
        <w:t>n 2023–2</w:t>
      </w:r>
      <w:r w:rsidR="004B37AD">
        <w:t>4</w:t>
      </w:r>
      <w:r w:rsidR="00164C9F">
        <w:t xml:space="preserve"> </w:t>
      </w:r>
      <w:r w:rsidR="004B37AD">
        <w:t>t</w:t>
      </w:r>
      <w:r>
        <w:t>o $767,00</w:t>
      </w:r>
      <w:r w:rsidR="004B37AD">
        <w:t>0 p</w:t>
      </w:r>
      <w:r>
        <w:t>er farm in 2024–25. Strong winter crop production in larger growing areas of Western Australia, New South Wales and Queensland outweighed lower production in areas of South</w:t>
      </w:r>
      <w:r w:rsidR="00E712D8">
        <w:t> </w:t>
      </w:r>
      <w:r>
        <w:t>Australia and Victoria that are experiencing drought conditions. This increased production offset easing grain prices in 2024–25, while reduced costs for chemicals, fertilisers and fuel also boosted cropping farm profits</w:t>
      </w:r>
      <w:r w:rsidR="00FE20EC">
        <w:t xml:space="preserve"> (ABARES Australian Agricultural Drought Indicators (AADI) at July 2025).</w:t>
      </w:r>
    </w:p>
    <w:p w14:paraId="5121E34F" w14:textId="24596185" w:rsidR="005E7EFC" w:rsidRDefault="00964B72" w:rsidP="00E722C8">
      <w:r>
        <w:lastRenderedPageBreak/>
        <w:t>Livestock farms business profits increased in 2024–25, mainly due to rising prices and production. Beef farm business profits increase</w:t>
      </w:r>
      <w:r w:rsidR="00C01D4B">
        <w:t>d</w:t>
      </w:r>
      <w:r>
        <w:t xml:space="preserve"> by $31,00</w:t>
      </w:r>
      <w:r w:rsidR="004B37AD">
        <w:t>0 f</w:t>
      </w:r>
      <w:r>
        <w:t xml:space="preserve">rom </w:t>
      </w:r>
      <w:r w:rsidR="00E87812">
        <w:rPr>
          <w:rFonts w:cstheme="minorHAnsi"/>
        </w:rPr>
        <w:t>−</w:t>
      </w:r>
      <w:r>
        <w:t>$16,00</w:t>
      </w:r>
      <w:r w:rsidR="004B37AD">
        <w:t>0 i</w:t>
      </w:r>
      <w:r>
        <w:t>n 2023–2</w:t>
      </w:r>
      <w:r w:rsidR="004B37AD">
        <w:t>4 t</w:t>
      </w:r>
      <w:r>
        <w:t>o $15,00</w:t>
      </w:r>
      <w:r w:rsidR="004B37AD">
        <w:t>0 p</w:t>
      </w:r>
      <w:r>
        <w:t>er farm in 2024–25, supported by stronger climate conditions across the north of Australia and rising prices. Sheep farm profits increase</w:t>
      </w:r>
      <w:r w:rsidR="00C01D4B">
        <w:t>d</w:t>
      </w:r>
      <w:r>
        <w:t xml:space="preserve"> by $49,00</w:t>
      </w:r>
      <w:r w:rsidR="004B37AD">
        <w:t>0 f</w:t>
      </w:r>
      <w:r>
        <w:t xml:space="preserve">rom </w:t>
      </w:r>
      <w:r w:rsidR="00D50337">
        <w:t>-</w:t>
      </w:r>
      <w:r>
        <w:t>$80,00</w:t>
      </w:r>
      <w:r w:rsidR="004B37AD">
        <w:t>0 i</w:t>
      </w:r>
      <w:r>
        <w:t>n 2023–2</w:t>
      </w:r>
      <w:r w:rsidR="004B37AD">
        <w:t>4</w:t>
      </w:r>
      <w:r w:rsidR="00E712D8">
        <w:t xml:space="preserve"> </w:t>
      </w:r>
      <w:r w:rsidR="004B37AD">
        <w:t>t</w:t>
      </w:r>
      <w:r>
        <w:t xml:space="preserve">o </w:t>
      </w:r>
      <w:r w:rsidR="00D50337">
        <w:t>-</w:t>
      </w:r>
      <w:r>
        <w:t>$31,00</w:t>
      </w:r>
      <w:r w:rsidR="004B37AD">
        <w:t>0 p</w:t>
      </w:r>
      <w:r>
        <w:t xml:space="preserve">er farm in 2024–25 due to </w:t>
      </w:r>
      <w:r w:rsidR="00E712D8">
        <w:t xml:space="preserve">price </w:t>
      </w:r>
      <w:r>
        <w:t>increas</w:t>
      </w:r>
      <w:r w:rsidR="00E712D8">
        <w:t>es</w:t>
      </w:r>
      <w:r>
        <w:t>. However, sheep farm profits remain</w:t>
      </w:r>
      <w:r w:rsidR="00C01D4B">
        <w:t>ed</w:t>
      </w:r>
      <w:r>
        <w:t xml:space="preserve"> low because of dry conditions across South Australia and Victoria, and low mutton and wool prices. Elevated costs for fuel, interest, materials and services, and shearing costs continue</w:t>
      </w:r>
      <w:r w:rsidR="00C01D4B">
        <w:t>d</w:t>
      </w:r>
      <w:r>
        <w:t xml:space="preserve"> to weigh on livestock farm profits</w:t>
      </w:r>
      <w:r w:rsidR="005E7EFC">
        <w:t>.</w:t>
      </w:r>
      <w:r w:rsidR="005E7EFC" w:rsidRPr="005E7EFC">
        <w:t xml:space="preserve"> </w:t>
      </w:r>
      <w:r w:rsidR="005E7EFC">
        <w:t xml:space="preserve">To learn more, see the </w:t>
      </w:r>
      <w:hyperlink r:id="rId34" w:history="1">
        <w:r w:rsidR="005E7EFC" w:rsidRPr="00AD05B7">
          <w:rPr>
            <w:rStyle w:val="Hyperlink"/>
          </w:rPr>
          <w:t>ABARES Agricultural Commodities Report June 2025</w:t>
        </w:r>
      </w:hyperlink>
      <w:r w:rsidR="005E7EFC">
        <w:t>.</w:t>
      </w:r>
    </w:p>
    <w:p w14:paraId="1ED41221" w14:textId="4984F967" w:rsidR="007A1627" w:rsidRDefault="00964B72" w:rsidP="00E722C8">
      <w:r>
        <w:t>In 2024</w:t>
      </w:r>
      <w:r w:rsidR="003E51C0">
        <w:t>–</w:t>
      </w:r>
      <w:r>
        <w:t xml:space="preserve">25, farm business profits for Australian broadacre farms were </w:t>
      </w:r>
      <w:r w:rsidR="009A72B3">
        <w:t>‘</w:t>
      </w:r>
      <w:r w:rsidR="00FA69FB">
        <w:t>a</w:t>
      </w:r>
      <w:r>
        <w:t>verage</w:t>
      </w:r>
      <w:r w:rsidR="009A72B3">
        <w:t>’</w:t>
      </w:r>
      <w:r>
        <w:t xml:space="preserve"> (44th percentile of the last </w:t>
      </w:r>
      <w:r w:rsidR="003E51C0">
        <w:t>3</w:t>
      </w:r>
      <w:r w:rsidR="004B37AD">
        <w:t>3 y</w:t>
      </w:r>
      <w:r w:rsidR="003E51C0">
        <w:t>ears</w:t>
      </w:r>
      <w:r>
        <w:t xml:space="preserve">). Favourable climate conditions and improved beef prices drove profits to be </w:t>
      </w:r>
      <w:r w:rsidR="009A72B3">
        <w:t>‘</w:t>
      </w:r>
      <w:r w:rsidR="00E712D8">
        <w:t>a</w:t>
      </w:r>
      <w:r>
        <w:t>bove average</w:t>
      </w:r>
      <w:r w:rsidR="009A72B3">
        <w:t>’</w:t>
      </w:r>
      <w:r>
        <w:t xml:space="preserve"> in Northern Territory (77th percentile of the last </w:t>
      </w:r>
      <w:r w:rsidR="003E51C0">
        <w:t>3</w:t>
      </w:r>
      <w:r w:rsidR="004B37AD">
        <w:t>3 y</w:t>
      </w:r>
      <w:r w:rsidR="003E51C0">
        <w:t>ears</w:t>
      </w:r>
      <w:r>
        <w:t xml:space="preserve">) and Queensland (75th percentile of the last </w:t>
      </w:r>
      <w:r w:rsidR="003E51C0">
        <w:t>3</w:t>
      </w:r>
      <w:r w:rsidR="004B37AD">
        <w:t>3 y</w:t>
      </w:r>
      <w:r w:rsidR="003E51C0">
        <w:t>ears</w:t>
      </w:r>
      <w:r>
        <w:t xml:space="preserve">). However, significantly drier conditions, easing crop prices, and low mutton and wool prices resulted in profit to be </w:t>
      </w:r>
      <w:r w:rsidR="009A72B3">
        <w:t>‘</w:t>
      </w:r>
      <w:r w:rsidR="005A544D">
        <w:t>l</w:t>
      </w:r>
      <w:r>
        <w:t>owest 5%</w:t>
      </w:r>
      <w:r w:rsidR="009A72B3">
        <w:t>’</w:t>
      </w:r>
      <w:r>
        <w:t xml:space="preserve"> in South Australia (4th percentile of the last </w:t>
      </w:r>
      <w:r w:rsidR="003E51C0">
        <w:t>3</w:t>
      </w:r>
      <w:r w:rsidR="004B37AD">
        <w:t>3 y</w:t>
      </w:r>
      <w:r w:rsidR="003E51C0">
        <w:t>ears</w:t>
      </w:r>
      <w:r>
        <w:t xml:space="preserve">), and </w:t>
      </w:r>
      <w:r w:rsidR="009A72B3">
        <w:t>‘</w:t>
      </w:r>
      <w:r w:rsidR="00E712D8">
        <w:t>b</w:t>
      </w:r>
      <w:r>
        <w:t>elow average</w:t>
      </w:r>
      <w:r w:rsidR="009A72B3">
        <w:t>’</w:t>
      </w:r>
      <w:r>
        <w:t xml:space="preserve"> in Victoria (25th percentile of the last </w:t>
      </w:r>
      <w:r w:rsidR="003E51C0">
        <w:t>3</w:t>
      </w:r>
      <w:r w:rsidR="004B37AD">
        <w:t>3 y</w:t>
      </w:r>
      <w:r w:rsidR="003E51C0">
        <w:t>ears</w:t>
      </w:r>
      <w:r>
        <w:t xml:space="preserve">) and Western Australia (31st percentile of the last </w:t>
      </w:r>
      <w:r w:rsidR="003E51C0">
        <w:t>3</w:t>
      </w:r>
      <w:r w:rsidR="004B37AD">
        <w:t>3 y</w:t>
      </w:r>
      <w:r w:rsidR="003E51C0">
        <w:t>ears</w:t>
      </w:r>
      <w:r>
        <w:t xml:space="preserve">). Farm business profits were </w:t>
      </w:r>
      <w:r w:rsidR="009A72B3">
        <w:t>‘</w:t>
      </w:r>
      <w:r w:rsidR="00E712D8">
        <w:t>a</w:t>
      </w:r>
      <w:r>
        <w:t>verage</w:t>
      </w:r>
      <w:r w:rsidR="009A72B3">
        <w:t>’</w:t>
      </w:r>
      <w:r>
        <w:t xml:space="preserve"> in NSW (61st percentile of the last </w:t>
      </w:r>
      <w:r w:rsidR="003E51C0">
        <w:t>3</w:t>
      </w:r>
      <w:r w:rsidR="004B37AD">
        <w:t>3 y</w:t>
      </w:r>
      <w:r w:rsidR="003E51C0">
        <w:t>ears</w:t>
      </w:r>
      <w:r>
        <w:t xml:space="preserve">) and Tasmania (51st percentile of the last </w:t>
      </w:r>
      <w:r w:rsidR="003E51C0">
        <w:t>3</w:t>
      </w:r>
      <w:r w:rsidR="004B37AD">
        <w:t>3 y</w:t>
      </w:r>
      <w:r w:rsidR="003E51C0">
        <w:t>ears</w:t>
      </w:r>
      <w:r>
        <w:t>) (ABARES Australian Agricultural Drought Indicators (AADI) a</w:t>
      </w:r>
      <w:r w:rsidR="00BC65D0">
        <w:t>t</w:t>
      </w:r>
      <w:r>
        <w:t xml:space="preserve"> July 2025</w:t>
      </w:r>
      <w:r w:rsidR="005E7EFC">
        <w:t>)</w:t>
      </w:r>
      <w:r>
        <w:t>.</w:t>
      </w:r>
    </w:p>
    <w:p w14:paraId="245F5DD1" w14:textId="77777777" w:rsidR="003E13A8" w:rsidRDefault="003E13A8" w:rsidP="003E13A8">
      <w:pPr>
        <w:pStyle w:val="Heading2"/>
      </w:pPr>
      <w:bookmarkStart w:id="13" w:name="_Toc214257621"/>
      <w:r>
        <w:lastRenderedPageBreak/>
        <w:t>Outcomes</w:t>
      </w:r>
      <w:bookmarkEnd w:id="13"/>
    </w:p>
    <w:p w14:paraId="799ED13F" w14:textId="2FBFB94C" w:rsidR="003E13A8" w:rsidRDefault="003E13A8" w:rsidP="003E13A8">
      <w:r>
        <w:t>The NDA 202</w:t>
      </w:r>
      <w:r w:rsidR="004B37AD">
        <w:t>4 t</w:t>
      </w:r>
      <w:r>
        <w:t>o 202</w:t>
      </w:r>
      <w:r w:rsidR="004B37AD">
        <w:t>9 h</w:t>
      </w:r>
      <w:r>
        <w:t xml:space="preserve">as </w:t>
      </w:r>
      <w:r w:rsidR="004B37AD">
        <w:t>3 a</w:t>
      </w:r>
      <w:r>
        <w:t>greed outcomes:</w:t>
      </w:r>
    </w:p>
    <w:p w14:paraId="5CCE522D" w14:textId="77777777" w:rsidR="003E13A8" w:rsidRPr="00955B77" w:rsidRDefault="003E13A8" w:rsidP="00A25760">
      <w:pPr>
        <w:pStyle w:val="ListNumber"/>
      </w:pPr>
      <w:r w:rsidRPr="00955B77">
        <w:t>Government drought policies and programs are aligned nationally, and consistent with the principles of the NDA.</w:t>
      </w:r>
    </w:p>
    <w:p w14:paraId="72335E96" w14:textId="77777777" w:rsidR="003E13A8" w:rsidRPr="00955B77" w:rsidRDefault="003E13A8" w:rsidP="00A25760">
      <w:pPr>
        <w:pStyle w:val="ListNumber"/>
      </w:pPr>
      <w:r w:rsidRPr="00955B77">
        <w:t>Government responses across the drought cycle (preparedness, response and recover) reflect a focus on preparedness and the ability to respond and recover quickly from drought.</w:t>
      </w:r>
    </w:p>
    <w:p w14:paraId="37C0A351" w14:textId="32AA4129" w:rsidR="003E13A8" w:rsidRPr="00955B77" w:rsidRDefault="003E13A8" w:rsidP="00A25760">
      <w:pPr>
        <w:pStyle w:val="ListNumber"/>
      </w:pPr>
      <w:r w:rsidRPr="00955B77">
        <w:t>Information, tools and lessons learned are actively shared to improve clarity, decisions, and policy and programs, for parties and non</w:t>
      </w:r>
      <w:r w:rsidR="00E14A26">
        <w:t>-</w:t>
      </w:r>
      <w:r w:rsidRPr="00955B77">
        <w:t>party stakeholders.</w:t>
      </w:r>
    </w:p>
    <w:p w14:paraId="4CAF4E43" w14:textId="5F86D4C0" w:rsidR="00AD5A12" w:rsidRDefault="00AD5A12" w:rsidP="003E13A8">
      <w:r>
        <w:t xml:space="preserve">The NDA defines non-party stakeholders as </w:t>
      </w:r>
      <w:r w:rsidRPr="00AD5A12">
        <w:t>stakeholders of the NDA that are not signatories of the agreement but have intersecting interests across the drought cycle.</w:t>
      </w:r>
      <w:r>
        <w:t xml:space="preserve"> This includes,</w:t>
      </w:r>
      <w:r w:rsidRPr="00AD5A12">
        <w:t xml:space="preserve"> but </w:t>
      </w:r>
      <w:r>
        <w:t xml:space="preserve">is </w:t>
      </w:r>
      <w:r w:rsidRPr="00AD5A12">
        <w:t>not limited to, local governments, industry groups, the non-profit sector and the financial sector.</w:t>
      </w:r>
    </w:p>
    <w:p w14:paraId="45325BA5" w14:textId="2F4D89E1" w:rsidR="00C8255F" w:rsidRDefault="003E13A8" w:rsidP="003E13A8">
      <w:r>
        <w:t>The NDA 202</w:t>
      </w:r>
      <w:r w:rsidR="004B37AD">
        <w:t>4 t</w:t>
      </w:r>
      <w:r>
        <w:t xml:space="preserve">o 2029 Outcomes Reporting Framework describes how the NDA </w:t>
      </w:r>
      <w:r w:rsidR="00E722C8">
        <w:t>is</w:t>
      </w:r>
      <w:r>
        <w:t xml:space="preserve"> monitored and reported on</w:t>
      </w:r>
      <w:r w:rsidR="007E1862">
        <w:t xml:space="preserve"> by the parties to the NDA</w:t>
      </w:r>
      <w:r>
        <w:t xml:space="preserve">, and how learnings </w:t>
      </w:r>
      <w:r w:rsidR="00E722C8">
        <w:t>are</w:t>
      </w:r>
      <w:r>
        <w:t xml:space="preserve"> shared. This annual report presents a national picture of how</w:t>
      </w:r>
      <w:r w:rsidR="005A5F10">
        <w:t xml:space="preserve"> the NDA parties</w:t>
      </w:r>
      <w:r>
        <w:t xml:space="preserve"> collectively progressed against these outcomes.</w:t>
      </w:r>
    </w:p>
    <w:p w14:paraId="353C9C8C" w14:textId="75D1C4BC" w:rsidR="002130E2" w:rsidRDefault="002130E2" w:rsidP="002130E2">
      <w:pPr>
        <w:pStyle w:val="Heading2"/>
      </w:pPr>
      <w:bookmarkStart w:id="14" w:name="_Toc214257622"/>
      <w:r>
        <w:lastRenderedPageBreak/>
        <w:t>Working together under the NDA</w:t>
      </w:r>
      <w:bookmarkEnd w:id="14"/>
    </w:p>
    <w:p w14:paraId="40A30985" w14:textId="245D4491" w:rsidR="0012427C" w:rsidRDefault="00FD3B42" w:rsidP="002130E2">
      <w:r>
        <w:t>During</w:t>
      </w:r>
      <w:r w:rsidR="001A2EFD">
        <w:t xml:space="preserve"> 2024</w:t>
      </w:r>
      <w:r w:rsidR="003E51C0">
        <w:t>–</w:t>
      </w:r>
      <w:r w:rsidR="001A2EFD">
        <w:t xml:space="preserve">25, </w:t>
      </w:r>
      <w:r w:rsidR="003D287C">
        <w:t xml:space="preserve">the </w:t>
      </w:r>
      <w:r w:rsidR="00B503B2">
        <w:t>NDA p</w:t>
      </w:r>
      <w:r w:rsidR="003D287C">
        <w:t xml:space="preserve">arties </w:t>
      </w:r>
      <w:r w:rsidR="001A2EFD">
        <w:t xml:space="preserve">continued to work in partnership to </w:t>
      </w:r>
      <w:r w:rsidR="006F525E">
        <w:t>progress</w:t>
      </w:r>
      <w:r w:rsidR="001A2EFD">
        <w:t xml:space="preserve"> agreed outcomes under the NDA 202</w:t>
      </w:r>
      <w:r w:rsidR="004B37AD">
        <w:t>4 t</w:t>
      </w:r>
      <w:r w:rsidR="001A2EFD">
        <w:t xml:space="preserve">o 2029. </w:t>
      </w:r>
      <w:r w:rsidR="003D287C">
        <w:t>Parties</w:t>
      </w:r>
      <w:r w:rsidR="005E7503" w:rsidRPr="005E7503">
        <w:t xml:space="preserve"> </w:t>
      </w:r>
      <w:r w:rsidR="005E7503">
        <w:t xml:space="preserve">collaborated on </w:t>
      </w:r>
      <w:r w:rsidR="00FB4381">
        <w:t>drought</w:t>
      </w:r>
      <w:r w:rsidR="00E14A26">
        <w:t>-</w:t>
      </w:r>
      <w:r w:rsidR="00FB4381">
        <w:t>related</w:t>
      </w:r>
      <w:r w:rsidR="005E7503">
        <w:t xml:space="preserve"> issues</w:t>
      </w:r>
      <w:r w:rsidR="005E7503" w:rsidRPr="005E7503">
        <w:t xml:space="preserve"> and provide</w:t>
      </w:r>
      <w:r w:rsidR="00FB4381">
        <w:t>d</w:t>
      </w:r>
      <w:r w:rsidR="005E7503" w:rsidRPr="005E7503">
        <w:t xml:space="preserve"> each other with support and advice, particularly in response to drought conditions in South Australia and Victoria, as well as in some regions of New South Wales, Tasmania and Western Australia.</w:t>
      </w:r>
      <w:r w:rsidR="005E7503">
        <w:t xml:space="preserve"> </w:t>
      </w:r>
      <w:r w:rsidR="006F525E">
        <w:t>During 2024</w:t>
      </w:r>
      <w:r w:rsidR="003E51C0">
        <w:t>–</w:t>
      </w:r>
      <w:r w:rsidR="006F525E">
        <w:t xml:space="preserve">25, all </w:t>
      </w:r>
      <w:r w:rsidR="003D287C">
        <w:t xml:space="preserve">parties </w:t>
      </w:r>
      <w:r w:rsidR="006F525E">
        <w:t>fulfilled their roles and responsibilities outlined in the NDA.</w:t>
      </w:r>
    </w:p>
    <w:p w14:paraId="2A29F3FF" w14:textId="51A3D057" w:rsidR="0012427C" w:rsidRDefault="00AE018D" w:rsidP="002130E2">
      <w:r w:rsidRPr="003519E5">
        <w:t>The A</w:t>
      </w:r>
      <w:r w:rsidR="001A2EFD" w:rsidRPr="003519E5">
        <w:t>griculture Ministers</w:t>
      </w:r>
      <w:r w:rsidR="009A72B3" w:rsidRPr="003519E5">
        <w:t>’</w:t>
      </w:r>
      <w:r w:rsidR="001A2EFD" w:rsidRPr="003519E5">
        <w:t xml:space="preserve"> Meeting Working Group on</w:t>
      </w:r>
      <w:r w:rsidRPr="003519E5">
        <w:t xml:space="preserve"> Drought </w:t>
      </w:r>
      <w:r w:rsidR="001A2EFD" w:rsidRPr="003519E5">
        <w:t xml:space="preserve">(AMMWG) </w:t>
      </w:r>
      <w:r w:rsidR="009B3204" w:rsidRPr="003519E5">
        <w:t>was</w:t>
      </w:r>
      <w:r w:rsidRPr="003519E5">
        <w:t xml:space="preserve"> </w:t>
      </w:r>
      <w:r w:rsidR="001A2EFD" w:rsidRPr="003519E5">
        <w:t>established</w:t>
      </w:r>
      <w:r w:rsidRPr="003519E5">
        <w:t xml:space="preserve"> </w:t>
      </w:r>
      <w:r w:rsidR="00452895" w:rsidRPr="003519E5">
        <w:t xml:space="preserve">under AGSOC and AMM </w:t>
      </w:r>
      <w:r w:rsidRPr="003519E5">
        <w:t xml:space="preserve">to bring </w:t>
      </w:r>
      <w:r w:rsidR="009A0803" w:rsidRPr="003519E5">
        <w:t xml:space="preserve">parties to the NDA </w:t>
      </w:r>
      <w:r w:rsidRPr="003519E5">
        <w:t xml:space="preserve">together </w:t>
      </w:r>
      <w:r w:rsidR="009B3204" w:rsidRPr="003519E5">
        <w:t xml:space="preserve">regularly </w:t>
      </w:r>
      <w:r w:rsidRPr="003519E5">
        <w:t>to share and discuss drought</w:t>
      </w:r>
      <w:r w:rsidR="00E14A26" w:rsidRPr="003519E5">
        <w:t>-</w:t>
      </w:r>
      <w:r w:rsidRPr="003519E5">
        <w:t xml:space="preserve">related policies and programs, information and issues. </w:t>
      </w:r>
      <w:r w:rsidR="00452895" w:rsidRPr="003519E5">
        <w:t>The AMMWG developed an annual workplan for 2024</w:t>
      </w:r>
      <w:r w:rsidR="003E51C0" w:rsidRPr="003519E5">
        <w:t>–</w:t>
      </w:r>
      <w:r w:rsidR="00452895" w:rsidRPr="003519E5">
        <w:t xml:space="preserve">25, endorsed by AGSOC and AMM, to progress implementation of the NDA, and provided regular workplan updates to both governing </w:t>
      </w:r>
      <w:r w:rsidR="00B41ECD" w:rsidRPr="003519E5">
        <w:t>bodies</w:t>
      </w:r>
      <w:r w:rsidR="00452895" w:rsidRPr="003519E5">
        <w:t xml:space="preserve"> throughout the year.</w:t>
      </w:r>
    </w:p>
    <w:p w14:paraId="6DC51EA2" w14:textId="3FD30E7E" w:rsidR="0012427C" w:rsidRDefault="00FD3B42" w:rsidP="00FD3B42">
      <w:r>
        <w:t xml:space="preserve">In December 2024, </w:t>
      </w:r>
      <w:r w:rsidR="003D287C">
        <w:t xml:space="preserve">the </w:t>
      </w:r>
      <w:r w:rsidR="00350004">
        <w:t>NDA parties</w:t>
      </w:r>
      <w:r w:rsidRPr="001B73E9">
        <w:t xml:space="preserve"> </w:t>
      </w:r>
      <w:r w:rsidR="00153710">
        <w:t>published</w:t>
      </w:r>
      <w:r>
        <w:t xml:space="preserve"> a</w:t>
      </w:r>
      <w:r w:rsidRPr="001B73E9">
        <w:t xml:space="preserve"> framework to monitor and report on their progress against the NDA outcomes and share lessons learned.</w:t>
      </w:r>
      <w:r>
        <w:t xml:space="preserve"> Learn more about the </w:t>
      </w:r>
      <w:hyperlink r:id="rId35" w:history="1">
        <w:r w:rsidRPr="00AD05B7">
          <w:rPr>
            <w:rStyle w:val="Hyperlink"/>
          </w:rPr>
          <w:t>NDA Outcomes Reporting Framework.</w:t>
        </w:r>
      </w:hyperlink>
    </w:p>
    <w:p w14:paraId="24BA8046" w14:textId="54E13F3E" w:rsidR="00A452D4" w:rsidRDefault="00A452D4" w:rsidP="002130E2">
      <w:r>
        <w:t>The AMMWG met 8 times d</w:t>
      </w:r>
      <w:r w:rsidR="00FD3B42">
        <w:t>uring</w:t>
      </w:r>
      <w:r w:rsidR="00406332">
        <w:t xml:space="preserve"> 2024</w:t>
      </w:r>
      <w:r w:rsidR="003E51C0">
        <w:t>–</w:t>
      </w:r>
      <w:r w:rsidR="00406332">
        <w:t>25</w:t>
      </w:r>
      <w:r w:rsidR="000F4F9F">
        <w:t>, including a face</w:t>
      </w:r>
      <w:r>
        <w:t>-</w:t>
      </w:r>
      <w:r w:rsidR="000F4F9F">
        <w:t>to</w:t>
      </w:r>
      <w:r>
        <w:t>-</w:t>
      </w:r>
      <w:r w:rsidR="000F4F9F">
        <w:t xml:space="preserve">face meeting and a workshop on First Nations engagement. </w:t>
      </w:r>
      <w:r w:rsidR="0080552E">
        <w:t xml:space="preserve">The group regularly shared information on seasonal conditions </w:t>
      </w:r>
      <w:r w:rsidR="00FB4381">
        <w:t xml:space="preserve">and lessons learned </w:t>
      </w:r>
      <w:r w:rsidR="00B503B2">
        <w:t>from previous drought responses</w:t>
      </w:r>
      <w:r w:rsidR="0080552E">
        <w:t xml:space="preserve"> and continued to adjust the focus of its discussions based on emerging issues. </w:t>
      </w:r>
      <w:r w:rsidR="000F4F9F">
        <w:t>The main themes</w:t>
      </w:r>
      <w:r w:rsidR="009B3204">
        <w:t xml:space="preserve"> </w:t>
      </w:r>
      <w:r w:rsidR="000F4F9F">
        <w:t>discussed</w:t>
      </w:r>
      <w:r w:rsidR="0080552E">
        <w:t xml:space="preserve"> </w:t>
      </w:r>
      <w:r w:rsidR="004B37AD">
        <w:t>i</w:t>
      </w:r>
      <w:r w:rsidR="000F4F9F">
        <w:t>ncluded</w:t>
      </w:r>
      <w:r>
        <w:t>:</w:t>
      </w:r>
    </w:p>
    <w:p w14:paraId="19BC20E3" w14:textId="2CE6CBF1" w:rsidR="00A452D4" w:rsidRDefault="00B503B2" w:rsidP="00A452D4">
      <w:pPr>
        <w:pStyle w:val="ListBullet"/>
      </w:pPr>
      <w:r>
        <w:t xml:space="preserve">current </w:t>
      </w:r>
      <w:r w:rsidR="00CD0C83">
        <w:t>drought responses</w:t>
      </w:r>
    </w:p>
    <w:p w14:paraId="002AA9AD" w14:textId="2D2AA575" w:rsidR="00A452D4" w:rsidRDefault="008071A8" w:rsidP="00A452D4">
      <w:pPr>
        <w:pStyle w:val="ListBullet"/>
      </w:pPr>
      <w:r>
        <w:t>jurisdictional</w:t>
      </w:r>
      <w:r w:rsidR="00BB526E">
        <w:t xml:space="preserve"> drought </w:t>
      </w:r>
      <w:r>
        <w:t xml:space="preserve">support </w:t>
      </w:r>
      <w:r w:rsidR="00BB526E">
        <w:t>packages</w:t>
      </w:r>
    </w:p>
    <w:p w14:paraId="0B1B4B67" w14:textId="581A493A" w:rsidR="00A452D4" w:rsidRDefault="00CD0C83" w:rsidP="00A452D4">
      <w:pPr>
        <w:pStyle w:val="ListBullet"/>
      </w:pPr>
      <w:r>
        <w:t xml:space="preserve">development and use of </w:t>
      </w:r>
      <w:r w:rsidR="008071A8">
        <w:t>climate indicator tools</w:t>
      </w:r>
    </w:p>
    <w:p w14:paraId="501F85EB" w14:textId="03781A1B" w:rsidR="00A452D4" w:rsidRDefault="008071A8" w:rsidP="00A452D4">
      <w:pPr>
        <w:pStyle w:val="ListBullet"/>
      </w:pPr>
      <w:r>
        <w:t>impacts of climate change on drought events</w:t>
      </w:r>
    </w:p>
    <w:p w14:paraId="338A4A28" w14:textId="318E1DBB" w:rsidR="00A452D4" w:rsidRDefault="00B503B2" w:rsidP="00A452D4">
      <w:pPr>
        <w:pStyle w:val="ListBullet"/>
      </w:pPr>
      <w:r>
        <w:t xml:space="preserve">regional and rural </w:t>
      </w:r>
      <w:r w:rsidR="008071A8">
        <w:t>mental health support</w:t>
      </w:r>
    </w:p>
    <w:p w14:paraId="16A15FC5" w14:textId="7D892EB9" w:rsidR="0012427C" w:rsidRDefault="00CD0C83" w:rsidP="00A25760">
      <w:pPr>
        <w:pStyle w:val="ListBullet"/>
      </w:pPr>
      <w:r>
        <w:t xml:space="preserve">stakeholder engagement initiatives and </w:t>
      </w:r>
      <w:r w:rsidR="00B503B2">
        <w:t>shared</w:t>
      </w:r>
      <w:r w:rsidR="00E712D8">
        <w:t xml:space="preserve"> </w:t>
      </w:r>
      <w:r>
        <w:t>communications approaches.</w:t>
      </w:r>
    </w:p>
    <w:p w14:paraId="6C77C215" w14:textId="3B58E979" w:rsidR="00E712D8" w:rsidRDefault="000F4F9F" w:rsidP="0008232E">
      <w:r>
        <w:t xml:space="preserve">The National Drought Network </w:t>
      </w:r>
      <w:r w:rsidR="006F525E">
        <w:t xml:space="preserve">(NDN) </w:t>
      </w:r>
      <w:r>
        <w:t xml:space="preserve">was established </w:t>
      </w:r>
      <w:r w:rsidR="006F525E">
        <w:t>under the NDA</w:t>
      </w:r>
      <w:r w:rsidR="009B3204">
        <w:t xml:space="preserve"> </w:t>
      </w:r>
      <w:r w:rsidR="0008232E">
        <w:t>as</w:t>
      </w:r>
      <w:r w:rsidR="009B3204">
        <w:t xml:space="preserve"> an </w:t>
      </w:r>
      <w:r w:rsidRPr="000F4F9F">
        <w:t>information sharing forum</w:t>
      </w:r>
      <w:r w:rsidR="005E7503">
        <w:t xml:space="preserve">. </w:t>
      </w:r>
      <w:r w:rsidR="001B73E9">
        <w:t>It</w:t>
      </w:r>
      <w:r w:rsidR="0008232E">
        <w:t xml:space="preserve"> </w:t>
      </w:r>
      <w:r w:rsidR="00720284">
        <w:t>continues to provide</w:t>
      </w:r>
      <w:r w:rsidR="009D56CD">
        <w:t xml:space="preserve"> an</w:t>
      </w:r>
      <w:r w:rsidR="00720284">
        <w:t xml:space="preserve"> </w:t>
      </w:r>
      <w:r w:rsidRPr="000F4F9F">
        <w:t xml:space="preserve">opportunity for </w:t>
      </w:r>
      <w:r w:rsidR="005A5F10">
        <w:t xml:space="preserve">the NDA parties </w:t>
      </w:r>
      <w:r w:rsidRPr="000F4F9F">
        <w:t xml:space="preserve">to connect with </w:t>
      </w:r>
      <w:r w:rsidR="006F525E">
        <w:t>non</w:t>
      </w:r>
      <w:r w:rsidR="00E14A26">
        <w:t>-</w:t>
      </w:r>
      <w:r w:rsidR="006F525E">
        <w:t>party</w:t>
      </w:r>
      <w:r w:rsidRPr="000F4F9F">
        <w:t xml:space="preserve"> stakeholders</w:t>
      </w:r>
      <w:r w:rsidR="009D56CD">
        <w:t xml:space="preserve">. </w:t>
      </w:r>
      <w:r w:rsidR="00A465A8">
        <w:t>L</w:t>
      </w:r>
      <w:r w:rsidR="007C3675">
        <w:t>earn more about</w:t>
      </w:r>
      <w:r w:rsidR="00E712D8">
        <w:t xml:space="preserve"> the</w:t>
      </w:r>
      <w:r w:rsidR="007C3675">
        <w:t xml:space="preserve"> </w:t>
      </w:r>
      <w:hyperlink r:id="rId36" w:history="1">
        <w:r w:rsidR="00E712D8" w:rsidRPr="00E712D8">
          <w:rPr>
            <w:rStyle w:val="Hyperlink"/>
          </w:rPr>
          <w:t>National Drought Network</w:t>
        </w:r>
      </w:hyperlink>
      <w:r w:rsidR="00E712D8">
        <w:t>.</w:t>
      </w:r>
    </w:p>
    <w:p w14:paraId="1F89568C" w14:textId="48D1A393" w:rsidR="0012427C" w:rsidRDefault="00CF10AF" w:rsidP="0008232E">
      <w:r>
        <w:t xml:space="preserve">In addition to the NDN, many </w:t>
      </w:r>
      <w:r w:rsidR="005A5F10">
        <w:t xml:space="preserve">NDA parties </w:t>
      </w:r>
      <w:r>
        <w:t>also held engagement forums and meetings with non</w:t>
      </w:r>
      <w:r w:rsidR="00E14A26">
        <w:t>-</w:t>
      </w:r>
      <w:r>
        <w:t>party stakeholders, with the aim of</w:t>
      </w:r>
      <w:r w:rsidR="009D56CD">
        <w:t xml:space="preserve"> informing in</w:t>
      </w:r>
      <w:r w:rsidR="00E14A26">
        <w:t>-</w:t>
      </w:r>
      <w:r w:rsidR="009D56CD">
        <w:t xml:space="preserve">drought responses and </w:t>
      </w:r>
      <w:r>
        <w:t>sharing drought</w:t>
      </w:r>
      <w:r w:rsidR="00E14A26">
        <w:t>-</w:t>
      </w:r>
      <w:r>
        <w:t xml:space="preserve">related </w:t>
      </w:r>
      <w:r w:rsidR="009D56CD">
        <w:t xml:space="preserve">information </w:t>
      </w:r>
      <w:r>
        <w:t>on support measures available. This included collaborating across jurisdictions where appropriate to ensure consistency of messaging and a united approach to stakeholder engagement.</w:t>
      </w:r>
    </w:p>
    <w:p w14:paraId="1CA4D50F" w14:textId="333551A1" w:rsidR="002130E2" w:rsidRDefault="002130E2" w:rsidP="002130E2">
      <w:pPr>
        <w:pStyle w:val="Heading2"/>
      </w:pPr>
      <w:bookmarkStart w:id="15" w:name="_Toc214257623"/>
      <w:r>
        <w:lastRenderedPageBreak/>
        <w:t>Case studies</w:t>
      </w:r>
      <w:bookmarkEnd w:id="15"/>
    </w:p>
    <w:p w14:paraId="1682679D" w14:textId="44655C1D" w:rsidR="0012427C" w:rsidRDefault="00524618" w:rsidP="00A25760">
      <w:pPr>
        <w:pStyle w:val="Heading3"/>
      </w:pPr>
      <w:bookmarkStart w:id="16" w:name="_Toc214257624"/>
      <w:r>
        <w:t>Co</w:t>
      </w:r>
      <w:r w:rsidR="00E722C8">
        <w:t>-</w:t>
      </w:r>
      <w:r>
        <w:t>design of Phase 2: Farm Business Resilience and Regional Drought Resilience Plan</w:t>
      </w:r>
      <w:r w:rsidR="004E7ABB">
        <w:t>ning programs</w:t>
      </w:r>
      <w:bookmarkEnd w:id="16"/>
    </w:p>
    <w:p w14:paraId="0C376F7F" w14:textId="1EDFC16E" w:rsidR="00C57B33" w:rsidRPr="00C57B33" w:rsidRDefault="00C57B33" w:rsidP="00C57B33">
      <w:pPr>
        <w:pStyle w:val="Caption"/>
      </w:pPr>
      <w:bookmarkStart w:id="17" w:name="_Toc214257639"/>
      <w:r>
        <w:t xml:space="preserve">Figure </w:t>
      </w:r>
      <w:r>
        <w:fldChar w:fldCharType="begin"/>
      </w:r>
      <w:r>
        <w:instrText xml:space="preserve"> SEQ Figure \* ARABIC </w:instrText>
      </w:r>
      <w:r>
        <w:fldChar w:fldCharType="separate"/>
      </w:r>
      <w:r w:rsidR="007163FD">
        <w:rPr>
          <w:noProof/>
        </w:rPr>
        <w:t>1</w:t>
      </w:r>
      <w:r>
        <w:fldChar w:fldCharType="end"/>
      </w:r>
      <w:r>
        <w:t xml:space="preserve"> </w:t>
      </w:r>
      <w:r w:rsidRPr="00CC6405">
        <w:t xml:space="preserve">RDRP Program </w:t>
      </w:r>
      <w:r w:rsidR="00457C97">
        <w:t>f</w:t>
      </w:r>
      <w:r w:rsidRPr="00CC6405">
        <w:t>ace</w:t>
      </w:r>
      <w:r w:rsidR="00457C97">
        <w:t>-</w:t>
      </w:r>
      <w:r w:rsidRPr="00CC6405">
        <w:t>to</w:t>
      </w:r>
      <w:r w:rsidR="00457C97">
        <w:t>-f</w:t>
      </w:r>
      <w:r w:rsidRPr="00CC6405">
        <w:t>ace co</w:t>
      </w:r>
      <w:r w:rsidR="00457C97">
        <w:t>-</w:t>
      </w:r>
      <w:r w:rsidRPr="00CC6405">
        <w:t>design workshop, Canberra</w:t>
      </w:r>
      <w:bookmarkEnd w:id="17"/>
    </w:p>
    <w:p w14:paraId="02AD2361" w14:textId="369BEA90" w:rsidR="00371E46" w:rsidRDefault="00C707DE" w:rsidP="00406332">
      <w:r>
        <w:rPr>
          <w:noProof/>
        </w:rPr>
        <w:drawing>
          <wp:inline distT="0" distB="0" distL="0" distR="0" wp14:anchorId="560EF5FE" wp14:editId="7D7389D5">
            <wp:extent cx="3542704" cy="2655417"/>
            <wp:effectExtent l="0" t="0" r="635" b="0"/>
            <wp:docPr id="68246438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464387" name="Picture 1">
                      <a:extLst>
                        <a:ext uri="{C183D7F6-B498-43B3-948B-1728B52AA6E4}">
                          <adec:decorative xmlns:adec="http://schemas.microsoft.com/office/drawing/2017/decorative" val="1"/>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51851" cy="2662273"/>
                    </a:xfrm>
                    <a:prstGeom prst="rect">
                      <a:avLst/>
                    </a:prstGeom>
                    <a:noFill/>
                  </pic:spPr>
                </pic:pic>
              </a:graphicData>
            </a:graphic>
          </wp:inline>
        </w:drawing>
      </w:r>
    </w:p>
    <w:p w14:paraId="780D0496" w14:textId="7E3FF41E" w:rsidR="001B1C11" w:rsidRPr="001B1C11" w:rsidRDefault="001B1C11" w:rsidP="001B1C11">
      <w:pPr>
        <w:pStyle w:val="FigureTableNoteSource"/>
      </w:pPr>
      <w:r>
        <w:t xml:space="preserve">Left to right (front row): </w:t>
      </w:r>
      <w:r w:rsidR="004E7ABB" w:rsidRPr="004E7ABB">
        <w:t>Alex Earnshaw, Agriculture Victoria; Lucy Marshall, Tasmanian Department of Premier and Cabinet; Jacinta Chaffey, DAFF; Mary Bonet, ACT Natural Resource Management</w:t>
      </w:r>
      <w:r w:rsidR="004E7ABB">
        <w:t>.</w:t>
      </w:r>
      <w:r w:rsidR="004E7ABB" w:rsidRPr="004E7ABB">
        <w:t xml:space="preserve"> </w:t>
      </w:r>
      <w:r w:rsidRPr="004E7ABB">
        <w:t xml:space="preserve">Left to right (back row): </w:t>
      </w:r>
      <w:r w:rsidR="004E7ABB" w:rsidRPr="004E7ABB">
        <w:t xml:space="preserve">Nicole </w:t>
      </w:r>
      <w:r w:rsidR="00637028">
        <w:t>Smith</w:t>
      </w:r>
      <w:r w:rsidR="004E7ABB" w:rsidRPr="004E7ABB">
        <w:t>, QLD Department of Primary Industries and Regional Development; Caroline Brown, Department of Natural Resources and Environment Tasmania; Brett Bartel, SA Department of Primary Industries and Regions; Georgina Lucas, QLD Department of Primary Industries and Regional Development; Jarrod Ruch, ACT Natural Resource Management; Keith Brightman (on screen), DAFF; Brendan Nicholas, WA Department of Primary Industries and Regional Development; James Christian, NT Department of Agriculture and Fisheries; Gemma Heemskerk, Agriculture Victoria; Rachael Kelly (on screen), SA Department of Primary Industries and Regions; Laura Olsson, DAFF; Kaylene Parker, WA Department of Primary Industries and Regional Development; Francois Sauzier, WA Department of Primary Industries and Regional Development; Kate Manion, NSW Department of Primary Industries and Regional Development; Kylie Walsh, SA Department of Primary Industries and Regions.</w:t>
      </w:r>
    </w:p>
    <w:p w14:paraId="41F4D072" w14:textId="35FE03A8" w:rsidR="0012427C" w:rsidRDefault="00406332" w:rsidP="00406332">
      <w:r>
        <w:t>Throughout 2024</w:t>
      </w:r>
      <w:r w:rsidR="003E51C0">
        <w:t>–</w:t>
      </w:r>
      <w:r>
        <w:t xml:space="preserve">25, </w:t>
      </w:r>
      <w:r w:rsidR="003D287C">
        <w:t xml:space="preserve">the </w:t>
      </w:r>
      <w:r w:rsidR="00B503B2">
        <w:t>NDA parties</w:t>
      </w:r>
      <w:r>
        <w:t xml:space="preserve"> worked in partnership to co</w:t>
      </w:r>
      <w:r w:rsidR="00457C97">
        <w:t>-</w:t>
      </w:r>
      <w:r>
        <w:t>design a 4</w:t>
      </w:r>
      <w:r w:rsidR="00457C97">
        <w:t>-</w:t>
      </w:r>
      <w:r>
        <w:t xml:space="preserve">year second phase of the </w:t>
      </w:r>
      <w:hyperlink r:id="rId38" w:history="1">
        <w:r w:rsidRPr="00976917">
          <w:rPr>
            <w:rStyle w:val="Hyperlink"/>
          </w:rPr>
          <w:t>Regional Drought Resilience Planning</w:t>
        </w:r>
      </w:hyperlink>
      <w:r>
        <w:t xml:space="preserve"> and </w:t>
      </w:r>
      <w:hyperlink r:id="rId39" w:history="1">
        <w:r w:rsidRPr="00976917">
          <w:rPr>
            <w:rStyle w:val="Hyperlink"/>
          </w:rPr>
          <w:t>Farm Business Resilience</w:t>
        </w:r>
      </w:hyperlink>
      <w:r>
        <w:t xml:space="preserve"> programs – </w:t>
      </w:r>
      <w:r w:rsidR="004B37AD">
        <w:t>2 k</w:t>
      </w:r>
      <w:r>
        <w:t xml:space="preserve">ey </w:t>
      </w:r>
      <w:r w:rsidR="00371E46">
        <w:t>FDF</w:t>
      </w:r>
      <w:r>
        <w:t xml:space="preserve"> initiatives that support farmers and regions to strengthen drought resilience.</w:t>
      </w:r>
    </w:p>
    <w:p w14:paraId="1D1533D7" w14:textId="0D90D399" w:rsidR="0012427C" w:rsidRDefault="00406332" w:rsidP="00406332">
      <w:r>
        <w:t xml:space="preserve">A series of tailored workshops, facilitated by the </w:t>
      </w:r>
      <w:r w:rsidR="009A0803">
        <w:t>Australian Government</w:t>
      </w:r>
      <w:r>
        <w:t>, brought together cross</w:t>
      </w:r>
      <w:r w:rsidR="00457C97">
        <w:t>-</w:t>
      </w:r>
      <w:r>
        <w:t>government expertise and learnings from the first phase to collaboratively shape the next phase. This resulted in a principles</w:t>
      </w:r>
      <w:r w:rsidR="00C57B33">
        <w:t>-</w:t>
      </w:r>
      <w:r>
        <w:t xml:space="preserve">based design that balances national </w:t>
      </w:r>
      <w:r w:rsidRPr="003519E5">
        <w:t xml:space="preserve">consistency with flexibility for jurisdictional tailoring. Phase 2 Federation Funding Agreement schedules were executed by </w:t>
      </w:r>
      <w:r w:rsidR="00FE20EC">
        <w:t xml:space="preserve">the Hon </w:t>
      </w:r>
      <w:r w:rsidRPr="003519E5">
        <w:t>Minister</w:t>
      </w:r>
      <w:r w:rsidR="00FE20EC">
        <w:t xml:space="preserve"> Julie</w:t>
      </w:r>
      <w:r w:rsidRPr="003519E5">
        <w:t xml:space="preserve"> Collins </w:t>
      </w:r>
      <w:r w:rsidR="00FE20EC">
        <w:t xml:space="preserve">MP </w:t>
      </w:r>
      <w:r w:rsidRPr="003519E5">
        <w:t>in June 2025, with delivery commencing from late 2025.</w:t>
      </w:r>
    </w:p>
    <w:p w14:paraId="64633820" w14:textId="12F7B0D7" w:rsidR="00F93458" w:rsidRDefault="00B41ECD" w:rsidP="00574EB9">
      <w:pPr>
        <w:pStyle w:val="Heading3"/>
        <w:ind w:left="964" w:hanging="964"/>
      </w:pPr>
      <w:bookmarkStart w:id="18" w:name="_Toc214257625"/>
      <w:r>
        <w:lastRenderedPageBreak/>
        <w:t xml:space="preserve">Stakeholder engagement through the </w:t>
      </w:r>
      <w:r w:rsidR="00E63F30">
        <w:t>NDN</w:t>
      </w:r>
      <w:bookmarkEnd w:id="18"/>
    </w:p>
    <w:p w14:paraId="7CEFCDCC" w14:textId="37AA9B81" w:rsidR="00C57B33" w:rsidRPr="00C57B33" w:rsidRDefault="00C57B33" w:rsidP="00C57B33">
      <w:pPr>
        <w:pStyle w:val="Caption"/>
      </w:pPr>
      <w:bookmarkStart w:id="19" w:name="_Toc214257640"/>
      <w:r>
        <w:t xml:space="preserve">Figure </w:t>
      </w:r>
      <w:r>
        <w:fldChar w:fldCharType="begin"/>
      </w:r>
      <w:r>
        <w:instrText xml:space="preserve"> SEQ Figure \* ARABIC </w:instrText>
      </w:r>
      <w:r>
        <w:fldChar w:fldCharType="separate"/>
      </w:r>
      <w:r w:rsidR="007163FD">
        <w:rPr>
          <w:noProof/>
        </w:rPr>
        <w:t>2</w:t>
      </w:r>
      <w:r>
        <w:fldChar w:fldCharType="end"/>
      </w:r>
      <w:r>
        <w:t xml:space="preserve"> Connecting with our stakeholders</w:t>
      </w:r>
      <w:bookmarkEnd w:id="19"/>
    </w:p>
    <w:p w14:paraId="4D6D05B5" w14:textId="16EE5846" w:rsidR="00F93458" w:rsidRPr="00F93458" w:rsidRDefault="00C90C77" w:rsidP="00F93458">
      <w:r>
        <w:rPr>
          <w:noProof/>
        </w:rPr>
        <w:drawing>
          <wp:inline distT="0" distB="0" distL="0" distR="0" wp14:anchorId="46E36B85" wp14:editId="3A3C6615">
            <wp:extent cx="4298950" cy="2868970"/>
            <wp:effectExtent l="0" t="0" r="6350" b="7620"/>
            <wp:docPr id="1068938281"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938281" name="Picture 2">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301090" cy="2870398"/>
                    </a:xfrm>
                    <a:prstGeom prst="rect">
                      <a:avLst/>
                    </a:prstGeom>
                  </pic:spPr>
                </pic:pic>
              </a:graphicData>
            </a:graphic>
          </wp:inline>
        </w:drawing>
      </w:r>
    </w:p>
    <w:p w14:paraId="23E179B6" w14:textId="46F14107" w:rsidR="0012427C" w:rsidRDefault="00D541DC" w:rsidP="00D541DC">
      <w:r>
        <w:t>The N</w:t>
      </w:r>
      <w:r w:rsidR="00B503B2">
        <w:t xml:space="preserve">DN </w:t>
      </w:r>
      <w:r w:rsidR="007E1862">
        <w:t>assists</w:t>
      </w:r>
      <w:r>
        <w:t xml:space="preserve"> in helping non</w:t>
      </w:r>
      <w:r w:rsidR="00E14A26">
        <w:t>-</w:t>
      </w:r>
      <w:r>
        <w:t xml:space="preserve">party stakeholders to build understanding and sharing of information across the drought cycle, a joint responsibility of all </w:t>
      </w:r>
      <w:r w:rsidR="005A5F10">
        <w:t>NDA parties</w:t>
      </w:r>
      <w:r>
        <w:t xml:space="preserve">. </w:t>
      </w:r>
      <w:r w:rsidR="00C57B33">
        <w:t>The</w:t>
      </w:r>
      <w:r>
        <w:t xml:space="preserve"> </w:t>
      </w:r>
      <w:r w:rsidR="00E63F30">
        <w:t xml:space="preserve">NDN </w:t>
      </w:r>
      <w:r>
        <w:t xml:space="preserve">met </w:t>
      </w:r>
      <w:r w:rsidR="001B73E9">
        <w:t>virtually twice</w:t>
      </w:r>
      <w:r>
        <w:t xml:space="preserve"> in 2024</w:t>
      </w:r>
      <w:r w:rsidR="003E51C0">
        <w:t>–</w:t>
      </w:r>
      <w:r>
        <w:t>25</w:t>
      </w:r>
      <w:r w:rsidR="00874C5B" w:rsidRPr="00874C5B">
        <w:t>.</w:t>
      </w:r>
      <w:r w:rsidR="00144504">
        <w:t xml:space="preserve"> </w:t>
      </w:r>
      <w:r w:rsidR="00FD3B42" w:rsidRPr="00FD3B42">
        <w:t>12</w:t>
      </w:r>
      <w:r w:rsidR="004B37AD" w:rsidRPr="00FD3B42">
        <w:t>0</w:t>
      </w:r>
      <w:r w:rsidR="004B37AD">
        <w:t> </w:t>
      </w:r>
      <w:r w:rsidR="004B37AD" w:rsidRPr="00FD3B42">
        <w:t>p</w:t>
      </w:r>
      <w:r w:rsidR="00FD3B42" w:rsidRPr="00FD3B42">
        <w:t>articipants attended the August 202</w:t>
      </w:r>
      <w:r w:rsidR="004B37AD" w:rsidRPr="00FD3B42">
        <w:t>4</w:t>
      </w:r>
      <w:r w:rsidR="004B37AD">
        <w:t> </w:t>
      </w:r>
      <w:r w:rsidR="004B37AD" w:rsidRPr="00FD3B42">
        <w:t>m</w:t>
      </w:r>
      <w:r w:rsidR="00FD3B42" w:rsidRPr="00FD3B42">
        <w:t>eeting, and 13</w:t>
      </w:r>
      <w:r w:rsidR="004B37AD" w:rsidRPr="00FD3B42">
        <w:t>5</w:t>
      </w:r>
      <w:r w:rsidR="004B37AD">
        <w:t> </w:t>
      </w:r>
      <w:r w:rsidR="004B37AD" w:rsidRPr="00FD3B42">
        <w:t>p</w:t>
      </w:r>
      <w:r w:rsidR="00FD3B42" w:rsidRPr="00FD3B42">
        <w:t>articipants attended the February 202</w:t>
      </w:r>
      <w:r w:rsidR="004B37AD" w:rsidRPr="00FD3B42">
        <w:t>5</w:t>
      </w:r>
      <w:r w:rsidR="004B37AD">
        <w:t> </w:t>
      </w:r>
      <w:r w:rsidR="004B37AD" w:rsidRPr="00FD3B42">
        <w:t>m</w:t>
      </w:r>
      <w:r w:rsidR="00FD3B42" w:rsidRPr="00FD3B42">
        <w:t xml:space="preserve">eeting. </w:t>
      </w:r>
      <w:r w:rsidR="00FD3B42">
        <w:t xml:space="preserve">Attendees included </w:t>
      </w:r>
      <w:r w:rsidR="00FD3B42" w:rsidRPr="00FD3B42">
        <w:t xml:space="preserve">government, industry, finance, research and charity groups. </w:t>
      </w:r>
      <w:r w:rsidR="005A5F10">
        <w:t>NDA parties</w:t>
      </w:r>
      <w:r w:rsidR="005A5F10" w:rsidRPr="00FD3B42">
        <w:t xml:space="preserve"> </w:t>
      </w:r>
      <w:r w:rsidR="00FD3B42" w:rsidRPr="00FD3B42">
        <w:t xml:space="preserve">shared updates on topics such as climate information and tools, drought support measures and initiatives, and policy and program updates. </w:t>
      </w:r>
      <w:r w:rsidR="007E1862">
        <w:t>The Bureau of Meteorology provided seasonal updates</w:t>
      </w:r>
      <w:r w:rsidR="009A0803">
        <w:t xml:space="preserve">. </w:t>
      </w:r>
      <w:r w:rsidR="005A5F10">
        <w:t>NDA parties including the</w:t>
      </w:r>
      <w:r w:rsidR="009A0803">
        <w:t xml:space="preserve"> Australian</w:t>
      </w:r>
      <w:r w:rsidR="005A5F10">
        <w:t>,</w:t>
      </w:r>
      <w:r w:rsidR="00144504">
        <w:t xml:space="preserve"> South Australia</w:t>
      </w:r>
      <w:r w:rsidR="005A5F10">
        <w:t>n</w:t>
      </w:r>
      <w:r w:rsidR="00144504">
        <w:t>, Victoria</w:t>
      </w:r>
      <w:r w:rsidR="005A5F10">
        <w:t>n</w:t>
      </w:r>
      <w:r w:rsidR="00144504">
        <w:t xml:space="preserve"> and Tasmania</w:t>
      </w:r>
      <w:r w:rsidR="005A5F10">
        <w:t>n governments</w:t>
      </w:r>
      <w:r w:rsidR="00144504">
        <w:t xml:space="preserve"> shared information on drought policies, support measures available, and program updates.</w:t>
      </w:r>
      <w:r w:rsidR="001B34D3">
        <w:t xml:space="preserve"> Non</w:t>
      </w:r>
      <w:r w:rsidR="00E14A26">
        <w:t>-</w:t>
      </w:r>
      <w:r w:rsidR="001B34D3">
        <w:t>party stakeholders including the National Farmers</w:t>
      </w:r>
      <w:r w:rsidR="009A72B3">
        <w:t>’</w:t>
      </w:r>
      <w:r w:rsidR="001B34D3">
        <w:t xml:space="preserve"> Federation, the Australian Rural Leadership Foundation and the Foundation for Rural and Regional Renewal </w:t>
      </w:r>
      <w:r w:rsidR="009D0D7A">
        <w:t>also provided updates.</w:t>
      </w:r>
    </w:p>
    <w:p w14:paraId="541B2AF0" w14:textId="4F6D0FFF" w:rsidR="0012427C" w:rsidRDefault="00FD3B42" w:rsidP="00874C5B">
      <w:r>
        <w:t>T</w:t>
      </w:r>
      <w:r w:rsidR="00D541DC">
        <w:t xml:space="preserve">he </w:t>
      </w:r>
      <w:r w:rsidR="003D287C">
        <w:t>NDN</w:t>
      </w:r>
      <w:r w:rsidR="00874C5B" w:rsidRPr="00874C5B">
        <w:t xml:space="preserve"> has been instrumental </w:t>
      </w:r>
      <w:r w:rsidR="00D541DC">
        <w:t>in</w:t>
      </w:r>
      <w:r w:rsidR="00874C5B" w:rsidRPr="00874C5B">
        <w:t xml:space="preserve"> strengthen</w:t>
      </w:r>
      <w:r w:rsidR="00D541DC">
        <w:t>ing</w:t>
      </w:r>
      <w:r w:rsidR="00874C5B" w:rsidRPr="00874C5B">
        <w:t xml:space="preserve"> communicatio</w:t>
      </w:r>
      <w:r w:rsidR="00D541DC">
        <w:t>n and stakeholder awareness and understanding of drought</w:t>
      </w:r>
      <w:r w:rsidR="00144504">
        <w:t xml:space="preserve"> information and</w:t>
      </w:r>
      <w:r w:rsidR="00D541DC">
        <w:t xml:space="preserve"> support measures available. This aligns to the NDA</w:t>
      </w:r>
      <w:r w:rsidR="009A72B3">
        <w:t>’</w:t>
      </w:r>
      <w:r w:rsidR="00D541DC">
        <w:t xml:space="preserve">s </w:t>
      </w:r>
      <w:r w:rsidR="00144504">
        <w:t>key outcome that information tools and lessons learned are actively shared, and the NDA</w:t>
      </w:r>
      <w:r w:rsidR="009A72B3">
        <w:t>’</w:t>
      </w:r>
      <w:r w:rsidR="00144504">
        <w:t xml:space="preserve">s </w:t>
      </w:r>
      <w:r w:rsidR="00D541DC">
        <w:t>goal of ensuring the agricultural sector and rural communities know what support is available and how to access it.</w:t>
      </w:r>
      <w:r w:rsidR="00C57B33">
        <w:t xml:space="preserve"> </w:t>
      </w:r>
      <w:r w:rsidR="00874C5B" w:rsidRPr="00874C5B">
        <w:t xml:space="preserve">The </w:t>
      </w:r>
      <w:r w:rsidR="00E63F30" w:rsidRPr="00874C5B">
        <w:t>N</w:t>
      </w:r>
      <w:r w:rsidR="00E63F30">
        <w:t xml:space="preserve">DN </w:t>
      </w:r>
      <w:r w:rsidR="00874C5B" w:rsidRPr="00874C5B">
        <w:t>will continue to be promoted</w:t>
      </w:r>
      <w:r w:rsidR="007E1862">
        <w:t xml:space="preserve"> by </w:t>
      </w:r>
      <w:r w:rsidR="00E63F30">
        <w:t>the NDA parties</w:t>
      </w:r>
      <w:r w:rsidR="00D541DC">
        <w:t xml:space="preserve"> </w:t>
      </w:r>
      <w:r w:rsidR="00874C5B" w:rsidRPr="00874C5B">
        <w:t>to ensure it reaches all relevant and interested stakeholders</w:t>
      </w:r>
      <w:r w:rsidR="009D0D7A">
        <w:t xml:space="preserve"> over the coming financial year.</w:t>
      </w:r>
    </w:p>
    <w:p w14:paraId="6CDF3A28" w14:textId="12DAA6CE" w:rsidR="00F93458" w:rsidRDefault="00524618" w:rsidP="00574EB9">
      <w:pPr>
        <w:pStyle w:val="Heading3"/>
        <w:ind w:left="964" w:hanging="964"/>
      </w:pPr>
      <w:bookmarkStart w:id="20" w:name="_Toc214257626"/>
      <w:bookmarkStart w:id="21" w:name="_Hlk212018792"/>
      <w:r>
        <w:lastRenderedPageBreak/>
        <w:t>Regional Drought Resilience Plan</w:t>
      </w:r>
      <w:r w:rsidR="004E7ABB">
        <w:t>ning program</w:t>
      </w:r>
      <w:bookmarkEnd w:id="20"/>
    </w:p>
    <w:p w14:paraId="09C098B2" w14:textId="2013C91E" w:rsidR="00C57B33" w:rsidRDefault="00157A6C" w:rsidP="00157A6C">
      <w:pPr>
        <w:pStyle w:val="Caption"/>
      </w:pPr>
      <w:bookmarkStart w:id="22" w:name="_Toc214257643"/>
      <w:bookmarkEnd w:id="21"/>
      <w:r>
        <w:t xml:space="preserve">Map </w:t>
      </w:r>
      <w:r>
        <w:fldChar w:fldCharType="begin"/>
      </w:r>
      <w:r>
        <w:instrText xml:space="preserve"> SEQ Map \* ARABIC </w:instrText>
      </w:r>
      <w:r>
        <w:fldChar w:fldCharType="separate"/>
      </w:r>
      <w:r w:rsidR="007163FD">
        <w:rPr>
          <w:noProof/>
        </w:rPr>
        <w:t>2</w:t>
      </w:r>
      <w:r>
        <w:fldChar w:fldCharType="end"/>
      </w:r>
      <w:r w:rsidR="00C57B33">
        <w:t xml:space="preserve"> </w:t>
      </w:r>
      <w:r w:rsidR="00301C1A">
        <w:t>Regional Drought Resilience Plan</w:t>
      </w:r>
      <w:r w:rsidR="004E7ABB">
        <w:t>ning program</w:t>
      </w:r>
      <w:r w:rsidR="00301C1A">
        <w:t xml:space="preserve"> </w:t>
      </w:r>
      <w:r w:rsidR="00C57B33">
        <w:t>participating regions</w:t>
      </w:r>
      <w:bookmarkEnd w:id="22"/>
    </w:p>
    <w:p w14:paraId="17D52FA7" w14:textId="77777777" w:rsidR="00446D38" w:rsidRDefault="00446D38" w:rsidP="00371E46">
      <w:pPr>
        <w:rPr>
          <w:rFonts w:eastAsiaTheme="minorEastAsia"/>
        </w:rPr>
      </w:pPr>
      <w:r>
        <w:rPr>
          <w:rFonts w:eastAsiaTheme="minorEastAsia"/>
          <w:noProof/>
        </w:rPr>
        <w:drawing>
          <wp:inline distT="0" distB="0" distL="0" distR="0" wp14:anchorId="5FAAD13F" wp14:editId="1FEC6944">
            <wp:extent cx="3822700" cy="3451400"/>
            <wp:effectExtent l="0" t="0" r="6350" b="0"/>
            <wp:docPr id="1495944248" name="Picture 1" descr=" Map of participating regions under Regional Drought Resilience Plan program. Map shows that the majority of Western Australia, South Australia, Tasmania, Victoria, New South Wales and Queensland have participating regions. Large areas in the Northern Territory also have participating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944248" name="Picture 1" descr=" Map of participating regions under Regional Drought Resilience Plan program. Map shows that the majority of Western Australia, South Australia, Tasmania, Victoria, New South Wales and Queensland have participating regions. Large areas in the Northern Territory also have participating region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31984" cy="3459782"/>
                    </a:xfrm>
                    <a:prstGeom prst="rect">
                      <a:avLst/>
                    </a:prstGeom>
                    <a:noFill/>
                    <a:ln>
                      <a:noFill/>
                    </a:ln>
                  </pic:spPr>
                </pic:pic>
              </a:graphicData>
            </a:graphic>
          </wp:inline>
        </w:drawing>
      </w:r>
    </w:p>
    <w:p w14:paraId="73B817F9" w14:textId="5E8561D4" w:rsidR="0012427C" w:rsidRDefault="00371E46" w:rsidP="00371E46">
      <w:pPr>
        <w:rPr>
          <w:rFonts w:eastAsiaTheme="minorEastAsia"/>
        </w:rPr>
      </w:pPr>
      <w:r w:rsidRPr="708A141A">
        <w:rPr>
          <w:rFonts w:eastAsiaTheme="minorEastAsia"/>
        </w:rPr>
        <w:t xml:space="preserve">The </w:t>
      </w:r>
      <w:hyperlink r:id="rId42" w:history="1">
        <w:r w:rsidRPr="002A5335">
          <w:rPr>
            <w:rStyle w:val="Hyperlink"/>
            <w:rFonts w:eastAsiaTheme="minorEastAsia"/>
          </w:rPr>
          <w:t>Regional Drought Resilience Planning</w:t>
        </w:r>
      </w:hyperlink>
      <w:r w:rsidRPr="708A141A">
        <w:rPr>
          <w:rFonts w:eastAsiaTheme="minorEastAsia"/>
        </w:rPr>
        <w:t xml:space="preserve"> (RDRP) program is a prime example of </w:t>
      </w:r>
      <w:r w:rsidR="009A0803">
        <w:rPr>
          <w:rFonts w:eastAsiaTheme="minorEastAsia"/>
        </w:rPr>
        <w:t xml:space="preserve">the </w:t>
      </w:r>
      <w:r w:rsidR="00E63F30">
        <w:rPr>
          <w:rFonts w:eastAsiaTheme="minorEastAsia"/>
        </w:rPr>
        <w:t>NDA parties</w:t>
      </w:r>
      <w:r w:rsidRPr="708A141A">
        <w:rPr>
          <w:rFonts w:eastAsiaTheme="minorEastAsia"/>
        </w:rPr>
        <w:t xml:space="preserve"> working </w:t>
      </w:r>
      <w:r>
        <w:rPr>
          <w:rFonts w:eastAsiaTheme="minorEastAsia"/>
        </w:rPr>
        <w:t>in partnership</w:t>
      </w:r>
      <w:r w:rsidRPr="708A141A">
        <w:rPr>
          <w:rFonts w:eastAsiaTheme="minorEastAsia"/>
        </w:rPr>
        <w:t xml:space="preserve"> </w:t>
      </w:r>
      <w:r w:rsidRPr="19F06F95">
        <w:rPr>
          <w:rFonts w:eastAsiaTheme="minorEastAsia"/>
        </w:rPr>
        <w:t>as intended under the NDA.</w:t>
      </w:r>
      <w:r w:rsidRPr="708A141A">
        <w:rPr>
          <w:rFonts w:eastAsiaTheme="minorEastAsia"/>
        </w:rPr>
        <w:t xml:space="preserve"> </w:t>
      </w:r>
      <w:r>
        <w:rPr>
          <w:rFonts w:eastAsiaTheme="minorEastAsia"/>
        </w:rPr>
        <w:t>RDRP takes a</w:t>
      </w:r>
      <w:r w:rsidRPr="708A141A">
        <w:rPr>
          <w:rFonts w:eastAsiaTheme="minorEastAsia"/>
        </w:rPr>
        <w:t xml:space="preserve"> nationally consistent, yet place</w:t>
      </w:r>
      <w:r w:rsidR="00E14A26">
        <w:rPr>
          <w:rFonts w:eastAsiaTheme="minorEastAsia"/>
        </w:rPr>
        <w:t>-</w:t>
      </w:r>
      <w:r w:rsidRPr="708A141A">
        <w:rPr>
          <w:rFonts w:eastAsiaTheme="minorEastAsia"/>
        </w:rPr>
        <w:t>based approach to drought resilience planning and action</w:t>
      </w:r>
      <w:r>
        <w:rPr>
          <w:rFonts w:eastAsiaTheme="minorEastAsia"/>
        </w:rPr>
        <w:t xml:space="preserve">. Recognising that </w:t>
      </w:r>
      <w:r w:rsidR="004E6C22">
        <w:rPr>
          <w:rFonts w:eastAsiaTheme="minorEastAsia"/>
        </w:rPr>
        <w:t xml:space="preserve">drought and other related </w:t>
      </w:r>
      <w:r>
        <w:rPr>
          <w:rFonts w:eastAsiaTheme="minorEastAsia"/>
        </w:rPr>
        <w:t xml:space="preserve">challenges </w:t>
      </w:r>
      <w:r w:rsidR="00E97DEF">
        <w:rPr>
          <w:rFonts w:eastAsiaTheme="minorEastAsia"/>
        </w:rPr>
        <w:t>affect</w:t>
      </w:r>
      <w:r w:rsidR="00E97DEF" w:rsidRPr="708A141A">
        <w:rPr>
          <w:rFonts w:eastAsiaTheme="minorEastAsia"/>
        </w:rPr>
        <w:t xml:space="preserve"> </w:t>
      </w:r>
      <w:r w:rsidRPr="708A141A">
        <w:rPr>
          <w:rFonts w:eastAsiaTheme="minorEastAsia"/>
        </w:rPr>
        <w:t>landscapes, communities and economies different</w:t>
      </w:r>
      <w:r w:rsidR="00E97DEF">
        <w:rPr>
          <w:rFonts w:eastAsiaTheme="minorEastAsia"/>
        </w:rPr>
        <w:t>ly</w:t>
      </w:r>
      <w:r>
        <w:rPr>
          <w:rFonts w:eastAsiaTheme="minorEastAsia"/>
        </w:rPr>
        <w:t>, implementation</w:t>
      </w:r>
      <w:r w:rsidR="00E97DEF">
        <w:rPr>
          <w:rFonts w:eastAsiaTheme="minorEastAsia"/>
        </w:rPr>
        <w:t xml:space="preserve"> across jurisdictions</w:t>
      </w:r>
      <w:r>
        <w:rPr>
          <w:rFonts w:eastAsiaTheme="minorEastAsia"/>
        </w:rPr>
        <w:t xml:space="preserve"> is tailored to </w:t>
      </w:r>
      <w:r w:rsidRPr="00DB4474">
        <w:rPr>
          <w:rFonts w:eastAsiaTheme="minorEastAsia"/>
        </w:rPr>
        <w:t xml:space="preserve">respond to </w:t>
      </w:r>
      <w:r w:rsidR="00E97DEF">
        <w:rPr>
          <w:rFonts w:eastAsiaTheme="minorEastAsia"/>
        </w:rPr>
        <w:t>suit each region</w:t>
      </w:r>
      <w:r w:rsidRPr="2D40A18F">
        <w:rPr>
          <w:rFonts w:eastAsiaTheme="minorEastAsia"/>
        </w:rPr>
        <w:t>.</w:t>
      </w:r>
      <w:r w:rsidRPr="19F06F95">
        <w:rPr>
          <w:rFonts w:eastAsiaTheme="minorEastAsia"/>
        </w:rPr>
        <w:t xml:space="preserve"> </w:t>
      </w:r>
      <w:r>
        <w:rPr>
          <w:rFonts w:eastAsiaTheme="minorEastAsia"/>
        </w:rPr>
        <w:t>Almost 7</w:t>
      </w:r>
      <w:r w:rsidR="004B37AD">
        <w:rPr>
          <w:rFonts w:eastAsiaTheme="minorEastAsia"/>
        </w:rPr>
        <w:t>0 l</w:t>
      </w:r>
      <w:r w:rsidR="00C707DE">
        <w:rPr>
          <w:rFonts w:eastAsiaTheme="minorEastAsia"/>
        </w:rPr>
        <w:t>ocally led</w:t>
      </w:r>
      <w:r>
        <w:rPr>
          <w:rFonts w:eastAsiaTheme="minorEastAsia"/>
        </w:rPr>
        <w:t xml:space="preserve"> plans </w:t>
      </w:r>
      <w:r w:rsidR="00491FB8">
        <w:rPr>
          <w:rFonts w:eastAsiaTheme="minorEastAsia"/>
        </w:rPr>
        <w:t>are developed or underway, covering</w:t>
      </w:r>
      <w:r>
        <w:rPr>
          <w:rFonts w:eastAsiaTheme="minorEastAsia"/>
        </w:rPr>
        <w:t xml:space="preserve"> most of Australia, driving actions that strengthen resilience regionally and, collectively, at a national level</w:t>
      </w:r>
      <w:r w:rsidR="00065E5E">
        <w:rPr>
          <w:rFonts w:eastAsiaTheme="minorEastAsia"/>
        </w:rPr>
        <w:t xml:space="preserve"> (</w:t>
      </w:r>
      <w:r w:rsidR="00446D38">
        <w:rPr>
          <w:rFonts w:eastAsiaTheme="minorEastAsia"/>
        </w:rPr>
        <w:t>Map 2</w:t>
      </w:r>
      <w:r w:rsidR="00065E5E">
        <w:rPr>
          <w:rFonts w:eastAsiaTheme="minorEastAsia"/>
        </w:rPr>
        <w:t>)</w:t>
      </w:r>
      <w:r w:rsidRPr="708A141A">
        <w:rPr>
          <w:rFonts w:eastAsiaTheme="minorEastAsia"/>
        </w:rPr>
        <w:t xml:space="preserve">. </w:t>
      </w:r>
      <w:r>
        <w:rPr>
          <w:rFonts w:eastAsiaTheme="minorEastAsia"/>
        </w:rPr>
        <w:t>These plans also generate valuable insights into regional priorities to help inform policy and investment at all levels of government.</w:t>
      </w:r>
      <w:r w:rsidRPr="00371E46">
        <w:t xml:space="preserve"> </w:t>
      </w:r>
      <w:r w:rsidRPr="00371E46">
        <w:rPr>
          <w:rFonts w:eastAsiaTheme="minorEastAsia"/>
        </w:rPr>
        <w:t>Visit Regional Drought Resilience Planning to learn more, and to read each region</w:t>
      </w:r>
      <w:r w:rsidR="009A72B3">
        <w:rPr>
          <w:rFonts w:eastAsiaTheme="minorEastAsia"/>
        </w:rPr>
        <w:t>’</w:t>
      </w:r>
      <w:r w:rsidRPr="00371E46">
        <w:rPr>
          <w:rFonts w:eastAsiaTheme="minorEastAsia"/>
        </w:rPr>
        <w:t>s plan.</w:t>
      </w:r>
    </w:p>
    <w:p w14:paraId="7DDA8C36" w14:textId="0A4427D0" w:rsidR="0012427C" w:rsidRDefault="00524618" w:rsidP="00574EB9">
      <w:pPr>
        <w:pStyle w:val="Heading3"/>
        <w:ind w:left="964" w:hanging="964"/>
      </w:pPr>
      <w:bookmarkStart w:id="23" w:name="_Toc214257627"/>
      <w:r>
        <w:lastRenderedPageBreak/>
        <w:t>Infrastructure grants</w:t>
      </w:r>
      <w:bookmarkEnd w:id="23"/>
    </w:p>
    <w:p w14:paraId="49614ECC" w14:textId="210394CF" w:rsidR="00C57B33" w:rsidRDefault="00C57B33" w:rsidP="00C57B33">
      <w:pPr>
        <w:pStyle w:val="Caption"/>
      </w:pPr>
      <w:bookmarkStart w:id="24" w:name="_Ref212197797"/>
      <w:bookmarkStart w:id="25" w:name="_Toc214257641"/>
      <w:r>
        <w:t xml:space="preserve">Figure </w:t>
      </w:r>
      <w:r>
        <w:fldChar w:fldCharType="begin"/>
      </w:r>
      <w:r>
        <w:instrText xml:space="preserve"> SEQ Figure \* ARABIC </w:instrText>
      </w:r>
      <w:r>
        <w:fldChar w:fldCharType="separate"/>
      </w:r>
      <w:r w:rsidR="007163FD">
        <w:rPr>
          <w:noProof/>
        </w:rPr>
        <w:t>3</w:t>
      </w:r>
      <w:r>
        <w:fldChar w:fldCharType="end"/>
      </w:r>
      <w:bookmarkEnd w:id="24"/>
      <w:r>
        <w:t xml:space="preserve"> </w:t>
      </w:r>
      <w:r w:rsidRPr="0073354A">
        <w:t>Water tank on the Barkly Tableland, Northern Territory</w:t>
      </w:r>
      <w:bookmarkEnd w:id="25"/>
    </w:p>
    <w:p w14:paraId="6A0A415B" w14:textId="06C4100E" w:rsidR="00A62D00" w:rsidRDefault="00A62D00" w:rsidP="00F93458">
      <w:pPr>
        <w:rPr>
          <w:noProof/>
        </w:rPr>
      </w:pPr>
      <w:r w:rsidRPr="00C455B8">
        <w:rPr>
          <w:noProof/>
        </w:rPr>
        <w:drawing>
          <wp:inline distT="0" distB="0" distL="0" distR="0" wp14:anchorId="2AA8978B" wp14:editId="6F67CB26">
            <wp:extent cx="4546600" cy="3382130"/>
            <wp:effectExtent l="0" t="0" r="6350" b="8890"/>
            <wp:docPr id="81394383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943832" name="Picture 1">
                      <a:extLst>
                        <a:ext uri="{C183D7F6-B498-43B3-948B-1728B52AA6E4}">
                          <adec:decorative xmlns:adec="http://schemas.microsoft.com/office/drawing/2017/decorative" val="1"/>
                        </a:ext>
                      </a:extLst>
                    </pic:cNvPr>
                    <pic:cNvPicPr/>
                  </pic:nvPicPr>
                  <pic:blipFill>
                    <a:blip r:embed="rId43"/>
                    <a:stretch>
                      <a:fillRect/>
                    </a:stretch>
                  </pic:blipFill>
                  <pic:spPr>
                    <a:xfrm>
                      <a:off x="0" y="0"/>
                      <a:ext cx="4556016" cy="3389134"/>
                    </a:xfrm>
                    <a:prstGeom prst="rect">
                      <a:avLst/>
                    </a:prstGeom>
                  </pic:spPr>
                </pic:pic>
              </a:graphicData>
            </a:graphic>
          </wp:inline>
        </w:drawing>
      </w:r>
    </w:p>
    <w:p w14:paraId="76632121" w14:textId="77777777" w:rsidR="0012427C" w:rsidRDefault="00A62D00" w:rsidP="00A62D00">
      <w:pPr>
        <w:pStyle w:val="FigureTableNoteSource"/>
      </w:pPr>
      <w:r w:rsidRPr="00124283">
        <w:t xml:space="preserve">Photograph: © </w:t>
      </w:r>
      <w:r>
        <w:t>James Christian.</w:t>
      </w:r>
    </w:p>
    <w:p w14:paraId="572FF364" w14:textId="2594A2DA" w:rsidR="00C90C77" w:rsidRDefault="00D84266" w:rsidP="00910806">
      <w:r>
        <w:t>In 2024</w:t>
      </w:r>
      <w:r w:rsidR="003E51C0">
        <w:t>–</w:t>
      </w:r>
      <w:r>
        <w:t xml:space="preserve">25, </w:t>
      </w:r>
      <w:r w:rsidR="00E63F30">
        <w:t xml:space="preserve">NDA parties </w:t>
      </w:r>
      <w:r w:rsidR="00065E5E">
        <w:t xml:space="preserve">such as </w:t>
      </w:r>
      <w:r w:rsidR="00AB1460">
        <w:t xml:space="preserve">New South Wales, </w:t>
      </w:r>
      <w:r w:rsidR="00065E5E">
        <w:t xml:space="preserve">Victoria and South Australia </w:t>
      </w:r>
      <w:r w:rsidR="00910806" w:rsidRPr="00910806">
        <w:t>administer</w:t>
      </w:r>
      <w:r>
        <w:t>ed</w:t>
      </w:r>
      <w:r w:rsidR="00910806" w:rsidRPr="00910806">
        <w:t xml:space="preserve"> a variety of on</w:t>
      </w:r>
      <w:r w:rsidR="00002939">
        <w:t>-</w:t>
      </w:r>
      <w:r w:rsidR="00910806" w:rsidRPr="00910806">
        <w:t>farm infrastructure grants</w:t>
      </w:r>
      <w:r w:rsidR="00002939">
        <w:t xml:space="preserve"> – </w:t>
      </w:r>
      <w:r w:rsidR="00002939" w:rsidRPr="00910806">
        <w:t>for example</w:t>
      </w:r>
      <w:r w:rsidR="00002939">
        <w:t>,</w:t>
      </w:r>
      <w:r w:rsidR="00002939" w:rsidRPr="00910806">
        <w:t xml:space="preserve"> </w:t>
      </w:r>
      <w:r w:rsidR="00910806" w:rsidRPr="00910806">
        <w:t>provid</w:t>
      </w:r>
      <w:r>
        <w:t>ing</w:t>
      </w:r>
      <w:r w:rsidR="00910806" w:rsidRPr="00910806">
        <w:t xml:space="preserve"> assistance with constructing new or upgrading old, irrigation systems, improving fodder and feed storage, and other projects that support farm resilience.</w:t>
      </w:r>
    </w:p>
    <w:p w14:paraId="5DD94F69" w14:textId="32B62E63" w:rsidR="0012427C" w:rsidRDefault="00D84266" w:rsidP="00910806">
      <w:r>
        <w:t>T</w:t>
      </w:r>
      <w:r w:rsidR="00910806" w:rsidRPr="00910806">
        <w:t>hese grants</w:t>
      </w:r>
      <w:r>
        <w:t xml:space="preserve"> contribute</w:t>
      </w:r>
      <w:r w:rsidR="00910806" w:rsidRPr="00910806">
        <w:t xml:space="preserve"> towards the </w:t>
      </w:r>
      <w:r>
        <w:t>NDA</w:t>
      </w:r>
      <w:r w:rsidR="009A72B3">
        <w:t>’</w:t>
      </w:r>
      <w:r>
        <w:t xml:space="preserve">s </w:t>
      </w:r>
      <w:r w:rsidR="00720284">
        <w:t xml:space="preserve">goals and </w:t>
      </w:r>
      <w:r>
        <w:t>outcomes</w:t>
      </w:r>
      <w:r w:rsidR="00910806" w:rsidRPr="00910806">
        <w:t xml:space="preserve"> </w:t>
      </w:r>
      <w:r w:rsidR="00720284">
        <w:t xml:space="preserve">by </w:t>
      </w:r>
      <w:r w:rsidR="00910806" w:rsidRPr="00910806">
        <w:t>encouraging farm investment</w:t>
      </w:r>
      <w:r>
        <w:t xml:space="preserve"> and preparedness</w:t>
      </w:r>
      <w:r w:rsidR="00720284">
        <w:t>, helping the agricultural sector and rural communities</w:t>
      </w:r>
      <w:r w:rsidR="00910806" w:rsidRPr="00910806">
        <w:t xml:space="preserve"> build resilience for challenging times. </w:t>
      </w:r>
      <w:r>
        <w:t xml:space="preserve">This example shows that although </w:t>
      </w:r>
      <w:r w:rsidR="005A5F10">
        <w:t xml:space="preserve">the NDA parties </w:t>
      </w:r>
      <w:r>
        <w:t xml:space="preserve">may face different circumstances and challenges in preparing for drought, they have delivered </w:t>
      </w:r>
      <w:r w:rsidR="0079343B">
        <w:t xml:space="preserve">tailored </w:t>
      </w:r>
      <w:r>
        <w:t xml:space="preserve">initiatives </w:t>
      </w:r>
      <w:r w:rsidR="0079343B">
        <w:t xml:space="preserve">which still achieve national consistency </w:t>
      </w:r>
      <w:r w:rsidR="00720284">
        <w:t xml:space="preserve">by aligning </w:t>
      </w:r>
      <w:r w:rsidR="0079343B">
        <w:t>with the</w:t>
      </w:r>
      <w:r>
        <w:t xml:space="preserve"> NDA principles.</w:t>
      </w:r>
    </w:p>
    <w:p w14:paraId="2BFBBDCD" w14:textId="13976574" w:rsidR="00956A00" w:rsidRPr="00A25760" w:rsidRDefault="0079343B" w:rsidP="00F93458">
      <w:r w:rsidRPr="00A25760">
        <w:t xml:space="preserve">For more information on </w:t>
      </w:r>
      <w:r w:rsidR="00956A00" w:rsidRPr="00A25760">
        <w:t>s</w:t>
      </w:r>
      <w:r w:rsidR="00D823F1" w:rsidRPr="00A25760">
        <w:t xml:space="preserve">tate and </w:t>
      </w:r>
      <w:r w:rsidR="00956A00" w:rsidRPr="00A25760">
        <w:t>t</w:t>
      </w:r>
      <w:r w:rsidR="00D823F1" w:rsidRPr="00A25760">
        <w:t xml:space="preserve">erritory </w:t>
      </w:r>
      <w:r w:rsidR="00956A00" w:rsidRPr="00A25760">
        <w:t>g</w:t>
      </w:r>
      <w:r w:rsidR="00D823F1" w:rsidRPr="00A25760">
        <w:t>rants</w:t>
      </w:r>
      <w:r w:rsidR="00956A00">
        <w:t>, see</w:t>
      </w:r>
      <w:r w:rsidR="00D823F1" w:rsidRPr="00A25760">
        <w:t>:</w:t>
      </w:r>
    </w:p>
    <w:p w14:paraId="5BB3DCFC" w14:textId="79B98F5E" w:rsidR="00956A00" w:rsidRPr="00956A00" w:rsidRDefault="00956A00" w:rsidP="00956A00">
      <w:pPr>
        <w:pStyle w:val="ListBullet"/>
      </w:pPr>
      <w:hyperlink r:id="rId44" w:history="1">
        <w:r>
          <w:rPr>
            <w:rStyle w:val="Hyperlink"/>
          </w:rPr>
          <w:t>Australian Capital Territory – Rural Resilience Grants</w:t>
        </w:r>
      </w:hyperlink>
    </w:p>
    <w:p w14:paraId="1E31A590" w14:textId="229984B6" w:rsidR="00956A00" w:rsidRPr="00956A00" w:rsidRDefault="00956A00" w:rsidP="00A25760">
      <w:pPr>
        <w:pStyle w:val="ListBullet"/>
      </w:pPr>
      <w:hyperlink r:id="rId45" w:history="1">
        <w:r>
          <w:rPr>
            <w:rStyle w:val="Hyperlink"/>
          </w:rPr>
          <w:t>New South Wales – Drought Infrastructure Fund</w:t>
        </w:r>
      </w:hyperlink>
      <w:r w:rsidR="00AB1460">
        <w:t xml:space="preserve"> and </w:t>
      </w:r>
      <w:hyperlink r:id="rId46" w:history="1">
        <w:r w:rsidR="00AB1460" w:rsidRPr="00AB1460">
          <w:rPr>
            <w:rStyle w:val="Hyperlink"/>
          </w:rPr>
          <w:t>Drought Ready and Resilient Fund</w:t>
        </w:r>
      </w:hyperlink>
    </w:p>
    <w:p w14:paraId="71A93C02" w14:textId="62F822AE" w:rsidR="00956A00" w:rsidRPr="00956A00" w:rsidRDefault="00956A00" w:rsidP="00A25760">
      <w:pPr>
        <w:pStyle w:val="ListBullet"/>
      </w:pPr>
      <w:hyperlink r:id="rId47" w:history="1">
        <w:r>
          <w:rPr>
            <w:rStyle w:val="Hyperlink"/>
          </w:rPr>
          <w:t>Northern Territory – Agricultural Value-Add Grant</w:t>
        </w:r>
      </w:hyperlink>
    </w:p>
    <w:p w14:paraId="0470097F" w14:textId="001A5535" w:rsidR="00956A00" w:rsidRPr="00A25760" w:rsidRDefault="00956A00" w:rsidP="00A25760">
      <w:pPr>
        <w:pStyle w:val="ListBullet"/>
      </w:pPr>
      <w:hyperlink r:id="rId48" w:history="1">
        <w:r>
          <w:rPr>
            <w:rStyle w:val="Hyperlink"/>
          </w:rPr>
          <w:t>Queensland – Drought Preparedness Grants</w:t>
        </w:r>
      </w:hyperlink>
    </w:p>
    <w:p w14:paraId="2CAE6069" w14:textId="7B7C447D" w:rsidR="00AD5A12" w:rsidRPr="00AD5A12" w:rsidRDefault="00AD5A12" w:rsidP="00AD5A12">
      <w:pPr>
        <w:pStyle w:val="ListBullet"/>
      </w:pPr>
      <w:hyperlink r:id="rId49" w:history="1">
        <w:r w:rsidRPr="00435D1D">
          <w:rPr>
            <w:rStyle w:val="Hyperlink"/>
          </w:rPr>
          <w:t>South Australia - On-farm Drought Infrastructure Rebate Scheme</w:t>
        </w:r>
      </w:hyperlink>
    </w:p>
    <w:p w14:paraId="172B8023" w14:textId="23DB899E" w:rsidR="00956A00" w:rsidRPr="00956A00" w:rsidRDefault="00AC6848" w:rsidP="00A25760">
      <w:pPr>
        <w:pStyle w:val="ListBullet"/>
      </w:pPr>
      <w:hyperlink r:id="rId50" w:history="1">
        <w:r w:rsidRPr="00AC6848">
          <w:rPr>
            <w:rStyle w:val="Hyperlink"/>
          </w:rPr>
          <w:t>Tasmania – Bass Strait Islands Water Resilience Program</w:t>
        </w:r>
      </w:hyperlink>
    </w:p>
    <w:p w14:paraId="7ADF885E" w14:textId="004D29EC" w:rsidR="00956A00" w:rsidRPr="00956A00" w:rsidRDefault="00956A00" w:rsidP="00A25760">
      <w:pPr>
        <w:pStyle w:val="ListBullet"/>
      </w:pPr>
      <w:hyperlink r:id="rId51" w:history="1">
        <w:r>
          <w:rPr>
            <w:rStyle w:val="Hyperlink"/>
          </w:rPr>
          <w:t>Victoria – Farm Drought Support Grants</w:t>
        </w:r>
      </w:hyperlink>
    </w:p>
    <w:p w14:paraId="6C7F6D31" w14:textId="2807C2D5" w:rsidR="00956A00" w:rsidRPr="00956A00" w:rsidRDefault="00956A00" w:rsidP="00A25760">
      <w:pPr>
        <w:pStyle w:val="ListBullet"/>
      </w:pPr>
      <w:hyperlink r:id="rId52" w:history="1">
        <w:r>
          <w:rPr>
            <w:rStyle w:val="Hyperlink"/>
          </w:rPr>
          <w:t>Western Australia – Financial support for WA farmers in the dry season</w:t>
        </w:r>
      </w:hyperlink>
      <w:r>
        <w:t>.</w:t>
      </w:r>
    </w:p>
    <w:p w14:paraId="5EB4FD59" w14:textId="0A857586" w:rsidR="00F93458" w:rsidRDefault="00F93458" w:rsidP="00F93458">
      <w:pPr>
        <w:pStyle w:val="Heading2"/>
      </w:pPr>
      <w:bookmarkStart w:id="26" w:name="_Toc214257628"/>
      <w:r>
        <w:lastRenderedPageBreak/>
        <w:t xml:space="preserve">Jurisdictional and </w:t>
      </w:r>
      <w:r w:rsidR="00956A00">
        <w:t>c</w:t>
      </w:r>
      <w:r>
        <w:t xml:space="preserve">limate </w:t>
      </w:r>
      <w:r w:rsidR="00956A00">
        <w:t>s</w:t>
      </w:r>
      <w:r>
        <w:t>ummaries</w:t>
      </w:r>
      <w:bookmarkEnd w:id="26"/>
    </w:p>
    <w:p w14:paraId="678AA639" w14:textId="02E448B5" w:rsidR="00374B99" w:rsidRPr="00840B4B" w:rsidRDefault="009A0803" w:rsidP="00374B99">
      <w:pPr>
        <w:pStyle w:val="Heading3"/>
      </w:pPr>
      <w:bookmarkStart w:id="27" w:name="_Toc214257629"/>
      <w:r>
        <w:t>National</w:t>
      </w:r>
      <w:bookmarkEnd w:id="27"/>
    </w:p>
    <w:p w14:paraId="4370D409" w14:textId="0A1B5239" w:rsidR="0012427C" w:rsidRDefault="005F1694" w:rsidP="00374B99">
      <w:r>
        <w:t xml:space="preserve">In </w:t>
      </w:r>
      <w:r w:rsidR="00B41ECD">
        <w:t>2024–2</w:t>
      </w:r>
      <w:r w:rsidR="004B37AD">
        <w:t>5 t</w:t>
      </w:r>
      <w:r>
        <w:t xml:space="preserve">he </w:t>
      </w:r>
      <w:r w:rsidR="009A0803">
        <w:t>Australian Government</w:t>
      </w:r>
      <w:r>
        <w:t xml:space="preserve"> met its responsibilities under the NDA, delivering a broad range of </w:t>
      </w:r>
      <w:r w:rsidR="00374B99">
        <w:t>drought</w:t>
      </w:r>
      <w:r w:rsidR="00002939">
        <w:t>-</w:t>
      </w:r>
      <w:r w:rsidR="00374B99">
        <w:t xml:space="preserve">related policies and programs aligned </w:t>
      </w:r>
      <w:r w:rsidR="00BC65D0">
        <w:t>with</w:t>
      </w:r>
      <w:r w:rsidR="00374B99">
        <w:t xml:space="preserve"> the NDA principles. </w:t>
      </w:r>
      <w:r w:rsidR="004312CE">
        <w:t xml:space="preserve">The </w:t>
      </w:r>
      <w:hyperlink r:id="rId53" w:history="1">
        <w:r w:rsidR="004312CE" w:rsidRPr="00FE20EC">
          <w:rPr>
            <w:rStyle w:val="Hyperlink"/>
          </w:rPr>
          <w:t>Australian Government Drought Plan</w:t>
        </w:r>
      </w:hyperlink>
      <w:r w:rsidR="004312CE">
        <w:t xml:space="preserve"> was released in December 2024</w:t>
      </w:r>
      <w:r w:rsidR="00FE20EC">
        <w:t xml:space="preserve"> articulating how the Australian Government will meet and implement its obligations under the NDA</w:t>
      </w:r>
      <w:r w:rsidR="004312CE">
        <w:t>.</w:t>
      </w:r>
      <w:r w:rsidR="002145C2">
        <w:t xml:space="preserve"> The </w:t>
      </w:r>
      <w:hyperlink r:id="rId54" w:history="1">
        <w:r w:rsidR="002145C2" w:rsidRPr="002145C2">
          <w:rPr>
            <w:rStyle w:val="Hyperlink"/>
          </w:rPr>
          <w:t>Future Drought Fund</w:t>
        </w:r>
        <w:r w:rsidR="002145C2">
          <w:rPr>
            <w:rStyle w:val="Hyperlink"/>
          </w:rPr>
          <w:t xml:space="preserve"> (FDF)</w:t>
        </w:r>
        <w:r w:rsidR="002145C2" w:rsidRPr="002145C2">
          <w:rPr>
            <w:rStyle w:val="Hyperlink"/>
          </w:rPr>
          <w:t xml:space="preserve"> Investment Strategy</w:t>
        </w:r>
      </w:hyperlink>
      <w:r w:rsidR="002145C2">
        <w:t xml:space="preserve"> was released in January 2025, providing a roadmap for building drought resilient farms, landscapes and communities, and how FDF objectives will be achieved. </w:t>
      </w:r>
    </w:p>
    <w:p w14:paraId="670D73E1" w14:textId="2A93B7BC" w:rsidR="00EC5F80" w:rsidRDefault="00FB4381" w:rsidP="00374B99">
      <w:r>
        <w:t xml:space="preserve">During </w:t>
      </w:r>
      <w:r w:rsidR="00B41ECD">
        <w:t>2024–25</w:t>
      </w:r>
      <w:r>
        <w:t>, a</w:t>
      </w:r>
      <w:r w:rsidR="00974CA6">
        <w:t>n estimated</w:t>
      </w:r>
      <w:r w:rsidR="00374B99">
        <w:t xml:space="preserve"> total of </w:t>
      </w:r>
      <w:r w:rsidR="00224D92">
        <w:t>$</w:t>
      </w:r>
      <w:r w:rsidR="001C3737">
        <w:t>385,314,842</w:t>
      </w:r>
      <w:r w:rsidR="00374B99">
        <w:t xml:space="preserve"> </w:t>
      </w:r>
      <w:r>
        <w:t>was spent on</w:t>
      </w:r>
      <w:r w:rsidR="00374B99">
        <w:t xml:space="preserve"> </w:t>
      </w:r>
      <w:r w:rsidR="005F1694">
        <w:t xml:space="preserve">implementation of drought policies and </w:t>
      </w:r>
      <w:r w:rsidR="005F1694" w:rsidRPr="00D0012E">
        <w:t>programs,</w:t>
      </w:r>
      <w:r w:rsidR="00374B99" w:rsidRPr="00D0012E">
        <w:t xml:space="preserve"> demonstrating </w:t>
      </w:r>
      <w:r w:rsidR="002145C2">
        <w:t>the Australian Government’s</w:t>
      </w:r>
      <w:r w:rsidR="00374B99" w:rsidRPr="00D0012E">
        <w:t xml:space="preserve"> focus on preparedness</w:t>
      </w:r>
      <w:r w:rsidR="002145C2">
        <w:t xml:space="preserve"> and building resilience, whilst ensuring programs were available to help those in drought</w:t>
      </w:r>
      <w:r w:rsidR="005F1694" w:rsidRPr="00D0012E">
        <w:t>.</w:t>
      </w:r>
      <w:r w:rsidR="00224D92" w:rsidRPr="00D0012E">
        <w:t xml:space="preserve"> </w:t>
      </w:r>
      <w:r w:rsidR="00FE20EC">
        <w:t>In addition, t</w:t>
      </w:r>
      <w:r w:rsidR="00EC6D28" w:rsidRPr="00D0012E">
        <w:t xml:space="preserve">he </w:t>
      </w:r>
      <w:r w:rsidR="00224D92" w:rsidRPr="00D0012E">
        <w:t>Farm Management Deposit</w:t>
      </w:r>
      <w:r w:rsidR="009D531D" w:rsidRPr="00D0012E">
        <w:t>s</w:t>
      </w:r>
      <w:r w:rsidR="00224D92" w:rsidRPr="00D0012E">
        <w:t xml:space="preserve"> Scheme</w:t>
      </w:r>
      <w:r w:rsidR="00F857FE">
        <w:t xml:space="preserve"> </w:t>
      </w:r>
      <w:r w:rsidR="00EC6D28" w:rsidRPr="00D0012E">
        <w:t>resulted in</w:t>
      </w:r>
      <w:r w:rsidR="00224D92" w:rsidRPr="00D0012E">
        <w:t xml:space="preserve"> an estimated $16</w:t>
      </w:r>
      <w:r w:rsidR="004B37AD" w:rsidRPr="00D0012E">
        <w:t>0</w:t>
      </w:r>
      <w:r w:rsidR="004B37AD">
        <w:t> </w:t>
      </w:r>
      <w:r w:rsidR="004B37AD" w:rsidRPr="00D0012E">
        <w:t>m</w:t>
      </w:r>
      <w:r w:rsidR="00224D92" w:rsidRPr="00D0012E">
        <w:t xml:space="preserve">illion in </w:t>
      </w:r>
      <w:r w:rsidR="00EC6D28" w:rsidRPr="00D0012E">
        <w:t xml:space="preserve">taxation </w:t>
      </w:r>
      <w:r w:rsidR="00224D92" w:rsidRPr="00D0012E">
        <w:t>revenue forgone (</w:t>
      </w:r>
      <w:r w:rsidR="00FE20EC">
        <w:t xml:space="preserve">note, </w:t>
      </w:r>
      <w:r w:rsidR="00224D92" w:rsidRPr="00D0012E">
        <w:t>subject to change as taxation data becomes available).</w:t>
      </w:r>
    </w:p>
    <w:p w14:paraId="0FACBE41" w14:textId="27363829" w:rsidR="00050422" w:rsidRDefault="00EC6D28" w:rsidP="00374B99">
      <w:r w:rsidRPr="00D0012E">
        <w:t>Farmers continued</w:t>
      </w:r>
      <w:r>
        <w:t xml:space="preserve"> to have access to a range of initiatives, including</w:t>
      </w:r>
      <w:r w:rsidR="00224D92">
        <w:t xml:space="preserve"> taxation measures</w:t>
      </w:r>
      <w:r>
        <w:t xml:space="preserve"> such as income tax averaging.</w:t>
      </w:r>
      <w:r w:rsidR="00224D92">
        <w:t xml:space="preserve"> </w:t>
      </w:r>
      <w:r>
        <w:t>A</w:t>
      </w:r>
      <w:r w:rsidR="00941887">
        <w:t xml:space="preserve">dditional funding was also allocated to </w:t>
      </w:r>
      <w:r w:rsidR="00FB4381">
        <w:t>a number of programs broader than drought alone</w:t>
      </w:r>
      <w:r w:rsidR="00002939">
        <w:t xml:space="preserve"> (e.g. </w:t>
      </w:r>
      <w:r w:rsidR="00224D92">
        <w:t>mental health initiatives</w:t>
      </w:r>
      <w:r w:rsidR="00002939">
        <w:t>)</w:t>
      </w:r>
      <w:r w:rsidR="00FB4381">
        <w:t>.</w:t>
      </w:r>
      <w:r w:rsidR="002145C2">
        <w:t xml:space="preserve"> </w:t>
      </w:r>
    </w:p>
    <w:p w14:paraId="22DF26A2" w14:textId="48E8FECF" w:rsidR="00F04EFE" w:rsidRDefault="00F04EFE" w:rsidP="00374B99">
      <w:r>
        <w:t xml:space="preserve">In 2024–25, the Australian Government published a </w:t>
      </w:r>
      <w:hyperlink r:id="rId55" w:history="1">
        <w:r w:rsidRPr="007B3097">
          <w:rPr>
            <w:rStyle w:val="Hyperlink"/>
          </w:rPr>
          <w:t>Review of the operation of the Regional Investment Corporation Act 2018</w:t>
        </w:r>
      </w:hyperlink>
      <w:r w:rsidRPr="007B3097">
        <w:rPr>
          <w:rStyle w:val="Hyperlink"/>
        </w:rPr>
        <w:t>.</w:t>
      </w:r>
    </w:p>
    <w:p w14:paraId="78FCA6C9" w14:textId="66A74E3A" w:rsidR="0012427C" w:rsidRDefault="00050422" w:rsidP="00374B99">
      <w:r>
        <w:t>Learn about</w:t>
      </w:r>
      <w:r w:rsidR="00374B99">
        <w:t xml:space="preserve"> the </w:t>
      </w:r>
      <w:r w:rsidR="009A0803">
        <w:t>Australian Government</w:t>
      </w:r>
      <w:r w:rsidR="009A72B3">
        <w:t>’</w:t>
      </w:r>
      <w:r w:rsidR="009A0803">
        <w:t>s</w:t>
      </w:r>
      <w:r w:rsidR="00374B99">
        <w:t xml:space="preserve"> </w:t>
      </w:r>
      <w:r w:rsidR="00F04EFE">
        <w:t>drought</w:t>
      </w:r>
      <w:r w:rsidR="00C347F2">
        <w:t>-</w:t>
      </w:r>
      <w:r w:rsidR="00F04EFE">
        <w:t>related programs and policies</w:t>
      </w:r>
      <w:r w:rsidR="00F04EFE" w:rsidRPr="00F04EFE">
        <w:t xml:space="preserve"> </w:t>
      </w:r>
      <w:r w:rsidR="00F04EFE">
        <w:t xml:space="preserve">at </w:t>
      </w:r>
      <w:hyperlink r:id="rId56" w:history="1">
        <w:r w:rsidRPr="00050422">
          <w:rPr>
            <w:rStyle w:val="Hyperlink"/>
          </w:rPr>
          <w:t>drought, disaster and rural support</w:t>
        </w:r>
      </w:hyperlink>
      <w:r w:rsidR="00374B99" w:rsidRPr="00A25760">
        <w:t>.</w:t>
      </w:r>
    </w:p>
    <w:p w14:paraId="6748D2D2" w14:textId="310B0C49" w:rsidR="0012427C" w:rsidRDefault="00374B99" w:rsidP="00456A6A">
      <w:pPr>
        <w:pStyle w:val="Heading3"/>
        <w:spacing w:before="240"/>
        <w:ind w:left="964" w:hanging="964"/>
      </w:pPr>
      <w:bookmarkStart w:id="28" w:name="_Toc214257630"/>
      <w:r w:rsidRPr="00633CEF">
        <w:t>New South Wales</w:t>
      </w:r>
      <w:bookmarkEnd w:id="28"/>
    </w:p>
    <w:p w14:paraId="3F119D52" w14:textId="6D734856" w:rsidR="0012427C" w:rsidRDefault="00FD235D" w:rsidP="0067349B">
      <w:pPr>
        <w:rPr>
          <w:rFonts w:ascii="Calibri" w:eastAsia="Calibri" w:hAnsi="Calibri" w:cs="Times New Roman"/>
        </w:rPr>
      </w:pPr>
      <w:r w:rsidRPr="00FD235D">
        <w:rPr>
          <w:rFonts w:ascii="Calibri" w:eastAsia="Calibri" w:hAnsi="Calibri" w:cs="Times New Roman"/>
        </w:rPr>
        <w:t>N</w:t>
      </w:r>
      <w:r w:rsidR="00EC5F80">
        <w:rPr>
          <w:rFonts w:ascii="Calibri" w:eastAsia="Calibri" w:hAnsi="Calibri" w:cs="Times New Roman"/>
        </w:rPr>
        <w:t xml:space="preserve">ew South </w:t>
      </w:r>
      <w:r w:rsidRPr="00FD235D">
        <w:rPr>
          <w:rFonts w:ascii="Calibri" w:eastAsia="Calibri" w:hAnsi="Calibri" w:cs="Times New Roman"/>
        </w:rPr>
        <w:t>W</w:t>
      </w:r>
      <w:r w:rsidR="00EC5F80">
        <w:rPr>
          <w:rFonts w:ascii="Calibri" w:eastAsia="Calibri" w:hAnsi="Calibri" w:cs="Times New Roman"/>
        </w:rPr>
        <w:t>ales</w:t>
      </w:r>
      <w:r w:rsidRPr="00FD235D">
        <w:rPr>
          <w:rFonts w:ascii="Calibri" w:eastAsia="Calibri" w:hAnsi="Calibri" w:cs="Times New Roman"/>
        </w:rPr>
        <w:t xml:space="preserve"> experienced contrasting seasonal conditions throughout 2024</w:t>
      </w:r>
      <w:r w:rsidR="003E51C0">
        <w:rPr>
          <w:rFonts w:ascii="Calibri" w:eastAsia="Calibri" w:hAnsi="Calibri" w:cs="Times New Roman"/>
        </w:rPr>
        <w:t>–</w:t>
      </w:r>
      <w:r w:rsidRPr="00FD235D">
        <w:rPr>
          <w:rFonts w:ascii="Calibri" w:eastAsia="Calibri" w:hAnsi="Calibri" w:cs="Times New Roman"/>
        </w:rPr>
        <w:t>2</w:t>
      </w:r>
      <w:r w:rsidR="004B37AD" w:rsidRPr="00FD235D">
        <w:rPr>
          <w:rFonts w:ascii="Calibri" w:eastAsia="Calibri" w:hAnsi="Calibri" w:cs="Times New Roman"/>
        </w:rPr>
        <w:t>5</w:t>
      </w:r>
      <w:r w:rsidR="004B37AD">
        <w:rPr>
          <w:rFonts w:ascii="Calibri" w:eastAsia="Calibri" w:hAnsi="Calibri" w:cs="Times New Roman"/>
        </w:rPr>
        <w:t> </w:t>
      </w:r>
      <w:r w:rsidR="004B37AD" w:rsidRPr="00FD235D">
        <w:rPr>
          <w:rFonts w:ascii="Calibri" w:eastAsia="Calibri" w:hAnsi="Calibri" w:cs="Times New Roman"/>
        </w:rPr>
        <w:t>w</w:t>
      </w:r>
      <w:r w:rsidRPr="00FD235D">
        <w:rPr>
          <w:rFonts w:ascii="Calibri" w:eastAsia="Calibri" w:hAnsi="Calibri" w:cs="Times New Roman"/>
        </w:rPr>
        <w:t>ith flooding and high rainfall across the north</w:t>
      </w:r>
      <w:r w:rsidR="007B3097">
        <w:rPr>
          <w:rFonts w:ascii="Calibri" w:eastAsia="Calibri" w:hAnsi="Calibri" w:cs="Times New Roman"/>
        </w:rPr>
        <w:t>-</w:t>
      </w:r>
      <w:r w:rsidRPr="00FD235D">
        <w:rPr>
          <w:rFonts w:ascii="Calibri" w:eastAsia="Calibri" w:hAnsi="Calibri" w:cs="Times New Roman"/>
        </w:rPr>
        <w:t>east of N</w:t>
      </w:r>
      <w:r w:rsidR="00EC5F80">
        <w:rPr>
          <w:rFonts w:ascii="Calibri" w:eastAsia="Calibri" w:hAnsi="Calibri" w:cs="Times New Roman"/>
        </w:rPr>
        <w:t xml:space="preserve">ew </w:t>
      </w:r>
      <w:r w:rsidR="00EC5F80" w:rsidRPr="00AF6BF5">
        <w:rPr>
          <w:rFonts w:ascii="Calibri" w:eastAsia="Calibri" w:hAnsi="Calibri" w:cs="Times New Roman"/>
        </w:rPr>
        <w:t>South Wales</w:t>
      </w:r>
      <w:r w:rsidRPr="00AF6BF5">
        <w:rPr>
          <w:rFonts w:ascii="Calibri" w:eastAsia="Calibri" w:hAnsi="Calibri" w:cs="Times New Roman"/>
        </w:rPr>
        <w:t xml:space="preserve"> and coastal regions. To the south of the state producers in the Riverina, Murray and parts of the far </w:t>
      </w:r>
      <w:r w:rsidR="00AF6BF5" w:rsidRPr="003519E5">
        <w:rPr>
          <w:rFonts w:ascii="Calibri" w:eastAsia="Calibri" w:hAnsi="Calibri" w:cs="Times New Roman"/>
        </w:rPr>
        <w:t>w</w:t>
      </w:r>
      <w:r w:rsidRPr="00AF6BF5">
        <w:rPr>
          <w:rFonts w:ascii="Calibri" w:eastAsia="Calibri" w:hAnsi="Calibri" w:cs="Times New Roman"/>
        </w:rPr>
        <w:t>est are</w:t>
      </w:r>
      <w:r w:rsidRPr="00FD235D">
        <w:rPr>
          <w:rFonts w:ascii="Calibri" w:eastAsia="Calibri" w:hAnsi="Calibri" w:cs="Times New Roman"/>
        </w:rPr>
        <w:t xml:space="preserve"> managing drought, linked to the widespread event being experienced in Victoria and South Australia. This is a</w:t>
      </w:r>
      <w:r>
        <w:rPr>
          <w:rFonts w:ascii="Calibri" w:eastAsia="Calibri" w:hAnsi="Calibri" w:cs="Times New Roman"/>
        </w:rPr>
        <w:t>n</w:t>
      </w:r>
      <w:r w:rsidRPr="00FD235D">
        <w:rPr>
          <w:rFonts w:ascii="Calibri" w:eastAsia="Calibri" w:hAnsi="Calibri" w:cs="Times New Roman"/>
        </w:rPr>
        <w:t xml:space="preserve"> ongoing drought with financial impacts on livestock producers who have been drought feeding for </w:t>
      </w:r>
      <w:r w:rsidR="00637028">
        <w:rPr>
          <w:rFonts w:ascii="Calibri" w:eastAsia="Calibri" w:hAnsi="Calibri" w:cs="Times New Roman"/>
        </w:rPr>
        <w:t>a number of months</w:t>
      </w:r>
      <w:r w:rsidRPr="00FD235D">
        <w:rPr>
          <w:rFonts w:ascii="Calibri" w:eastAsia="Calibri" w:hAnsi="Calibri" w:cs="Times New Roman"/>
        </w:rPr>
        <w:t xml:space="preserve">. </w:t>
      </w:r>
    </w:p>
    <w:p w14:paraId="77125382" w14:textId="715FC035" w:rsidR="00374B99" w:rsidRPr="00FD235D" w:rsidRDefault="0067349B" w:rsidP="0067349B">
      <w:pPr>
        <w:rPr>
          <w:rFonts w:ascii="Calibri" w:eastAsia="Calibri" w:hAnsi="Calibri" w:cs="Times New Roman"/>
        </w:rPr>
      </w:pPr>
      <w:r w:rsidRPr="00FD235D">
        <w:rPr>
          <w:rFonts w:ascii="Calibri" w:eastAsia="Calibri" w:hAnsi="Calibri" w:cs="Times New Roman"/>
        </w:rPr>
        <w:t>Rainfall was above to very much above average (wettest 10% of all financial years since 1900–01) for inland northern New South Wales and coastal areas north of Sydney. In contrast, rainfall was below to very much below average (driest 10% of all financial years since 1900–01) for southern and north</w:t>
      </w:r>
      <w:r w:rsidR="00C347F2">
        <w:rPr>
          <w:rFonts w:ascii="Calibri" w:eastAsia="Calibri" w:hAnsi="Calibri" w:cs="Times New Roman"/>
        </w:rPr>
        <w:t>-</w:t>
      </w:r>
      <w:r w:rsidRPr="00FD235D">
        <w:rPr>
          <w:rFonts w:ascii="Calibri" w:eastAsia="Calibri" w:hAnsi="Calibri" w:cs="Times New Roman"/>
        </w:rPr>
        <w:t xml:space="preserve">western areas of New South Wales. Farm business profits were </w:t>
      </w:r>
      <w:r w:rsidR="009A72B3">
        <w:rPr>
          <w:rFonts w:ascii="Calibri" w:eastAsia="Calibri" w:hAnsi="Calibri" w:cs="Times New Roman"/>
        </w:rPr>
        <w:t>‘</w:t>
      </w:r>
      <w:r w:rsidR="00C347F2">
        <w:rPr>
          <w:rFonts w:ascii="Calibri" w:eastAsia="Calibri" w:hAnsi="Calibri" w:cs="Times New Roman"/>
        </w:rPr>
        <w:t>a</w:t>
      </w:r>
      <w:r w:rsidRPr="00FD235D">
        <w:rPr>
          <w:rFonts w:ascii="Calibri" w:eastAsia="Calibri" w:hAnsi="Calibri" w:cs="Times New Roman"/>
        </w:rPr>
        <w:t>verage</w:t>
      </w:r>
      <w:r w:rsidR="009A72B3">
        <w:rPr>
          <w:rFonts w:ascii="Calibri" w:eastAsia="Calibri" w:hAnsi="Calibri" w:cs="Times New Roman"/>
        </w:rPr>
        <w:t>’</w:t>
      </w:r>
      <w:r w:rsidRPr="00FD235D">
        <w:rPr>
          <w:rFonts w:ascii="Calibri" w:eastAsia="Calibri" w:hAnsi="Calibri" w:cs="Times New Roman"/>
        </w:rPr>
        <w:t xml:space="preserve"> in NSW (61st percentile of the last </w:t>
      </w:r>
      <w:r w:rsidR="003E51C0">
        <w:rPr>
          <w:rFonts w:ascii="Calibri" w:eastAsia="Calibri" w:hAnsi="Calibri" w:cs="Times New Roman"/>
        </w:rPr>
        <w:t>3</w:t>
      </w:r>
      <w:r w:rsidR="004B37AD">
        <w:rPr>
          <w:rFonts w:ascii="Calibri" w:eastAsia="Calibri" w:hAnsi="Calibri" w:cs="Times New Roman"/>
        </w:rPr>
        <w:t>3 y</w:t>
      </w:r>
      <w:r w:rsidR="003E51C0">
        <w:rPr>
          <w:rFonts w:ascii="Calibri" w:eastAsia="Calibri" w:hAnsi="Calibri" w:cs="Times New Roman"/>
        </w:rPr>
        <w:t>ears</w:t>
      </w:r>
      <w:r w:rsidRPr="00FD235D">
        <w:rPr>
          <w:rFonts w:ascii="Calibri" w:eastAsia="Calibri" w:hAnsi="Calibri" w:cs="Times New Roman"/>
        </w:rPr>
        <w:t>).</w:t>
      </w:r>
    </w:p>
    <w:p w14:paraId="5780AACC" w14:textId="6C8CBC78" w:rsidR="0012427C" w:rsidRDefault="00B41ECD" w:rsidP="00B41ECD">
      <w:r>
        <w:t>In 2024–2</w:t>
      </w:r>
      <w:r w:rsidR="004B37AD">
        <w:t>5 t</w:t>
      </w:r>
      <w:r>
        <w:t>he N</w:t>
      </w:r>
      <w:r w:rsidR="002D6959">
        <w:t>ew South Wales</w:t>
      </w:r>
      <w:r>
        <w:t xml:space="preserve"> Government met its responsibilities under the NDA, delivering a broad range of drought</w:t>
      </w:r>
      <w:r w:rsidR="00E14A26">
        <w:t>-</w:t>
      </w:r>
      <w:r>
        <w:t xml:space="preserve">related policies and programs </w:t>
      </w:r>
      <w:r w:rsidR="00BC65D0">
        <w:t>aligned with</w:t>
      </w:r>
      <w:r>
        <w:t xml:space="preserve"> the NDA principles.</w:t>
      </w:r>
    </w:p>
    <w:p w14:paraId="24BCD383" w14:textId="77777777" w:rsidR="00DC7423" w:rsidRDefault="00B41ECD" w:rsidP="00B41ECD">
      <w:r>
        <w:t xml:space="preserve">During 2024–25, an estimated </w:t>
      </w:r>
      <w:r w:rsidRPr="00FD235D">
        <w:t>total of $</w:t>
      </w:r>
      <w:r w:rsidR="00FD235D" w:rsidRPr="00FD235D">
        <w:t>75,972,74</w:t>
      </w:r>
      <w:r w:rsidR="004B37AD" w:rsidRPr="00FD235D">
        <w:t>3</w:t>
      </w:r>
      <w:r w:rsidR="004B37AD">
        <w:t> w</w:t>
      </w:r>
      <w:r>
        <w:t xml:space="preserve">as spent on implementation of drought policies and programs, demonstrating both </w:t>
      </w:r>
      <w:r w:rsidRPr="00224D92">
        <w:t xml:space="preserve">a focus on preparedness as well as response to drying conditions across </w:t>
      </w:r>
      <w:r>
        <w:t>parts of N</w:t>
      </w:r>
      <w:r w:rsidR="002D6959">
        <w:t>ew South Wales</w:t>
      </w:r>
      <w:r w:rsidRPr="00224D92">
        <w:t>.</w:t>
      </w:r>
    </w:p>
    <w:p w14:paraId="139C5C6B" w14:textId="6D74C64F" w:rsidR="00B41ECD" w:rsidRDefault="00956A00" w:rsidP="00B41ECD">
      <w:r>
        <w:lastRenderedPageBreak/>
        <w:t>Learn m</w:t>
      </w:r>
      <w:r w:rsidR="00B41ECD">
        <w:t xml:space="preserve">ore </w:t>
      </w:r>
      <w:r>
        <w:t>about</w:t>
      </w:r>
      <w:r w:rsidR="00B41ECD">
        <w:t xml:space="preserve"> the N</w:t>
      </w:r>
      <w:r w:rsidR="002D6959">
        <w:t xml:space="preserve">ew South Wales </w:t>
      </w:r>
      <w:r w:rsidR="00B41ECD">
        <w:t>Government</w:t>
      </w:r>
      <w:r w:rsidR="009A72B3">
        <w:t>’</w:t>
      </w:r>
      <w:r w:rsidR="00B41ECD">
        <w:t xml:space="preserve">s </w:t>
      </w:r>
      <w:hyperlink r:id="rId57" w:history="1">
        <w:r w:rsidR="00B41ECD" w:rsidRPr="00956A00">
          <w:rPr>
            <w:rStyle w:val="Hyperlink"/>
          </w:rPr>
          <w:t>drought</w:t>
        </w:r>
        <w:r w:rsidR="00C347F2" w:rsidRPr="00956A00">
          <w:rPr>
            <w:rStyle w:val="Hyperlink"/>
          </w:rPr>
          <w:t>-</w:t>
        </w:r>
        <w:r w:rsidR="00B41ECD" w:rsidRPr="00956A00">
          <w:rPr>
            <w:rStyle w:val="Hyperlink"/>
          </w:rPr>
          <w:t>related programs and policies</w:t>
        </w:r>
      </w:hyperlink>
      <w:r w:rsidR="002D6959" w:rsidRPr="00956A00">
        <w:rPr>
          <w:rStyle w:val="Hyperlink"/>
        </w:rPr>
        <w:t>.</w:t>
      </w:r>
    </w:p>
    <w:p w14:paraId="18E1A067" w14:textId="7B854366" w:rsidR="0012427C" w:rsidRDefault="00374B99" w:rsidP="00456A6A">
      <w:pPr>
        <w:pStyle w:val="Heading3"/>
        <w:spacing w:before="240"/>
      </w:pPr>
      <w:bookmarkStart w:id="29" w:name="_Toc214257631"/>
      <w:r>
        <w:t>Queensland</w:t>
      </w:r>
      <w:bookmarkEnd w:id="29"/>
    </w:p>
    <w:p w14:paraId="37158BC6" w14:textId="4A613A9F" w:rsidR="00FD235D" w:rsidRPr="00FD235D" w:rsidRDefault="00FD235D" w:rsidP="0067349B">
      <w:r w:rsidRPr="00FD235D">
        <w:t xml:space="preserve">Seasonal conditions varied across Queensland </w:t>
      </w:r>
      <w:r>
        <w:t>during 2024</w:t>
      </w:r>
      <w:r w:rsidR="003E51C0">
        <w:t>–</w:t>
      </w:r>
      <w:r>
        <w:t>25.</w:t>
      </w:r>
      <w:r w:rsidRPr="00FD235D">
        <w:t xml:space="preserve"> After a mixed season during winter and spring 2024, there was a rapid improvement in seasonal conditions with average to well above average rainfall to finish off the </w:t>
      </w:r>
      <w:r>
        <w:t>2024</w:t>
      </w:r>
      <w:r w:rsidR="003E51C0">
        <w:t>–</w:t>
      </w:r>
      <w:r>
        <w:t>2</w:t>
      </w:r>
      <w:r w:rsidR="004B37AD">
        <w:t>5 </w:t>
      </w:r>
      <w:r w:rsidR="004B37AD" w:rsidRPr="00FD235D">
        <w:t>s</w:t>
      </w:r>
      <w:r w:rsidRPr="00FD235D">
        <w:t xml:space="preserve">ummer rainfall season. Significant weather events including the North and Far North Tropical Low during January, Tropical Cyclone Alfred during March and Western Queensland Rainfall and Flooding </w:t>
      </w:r>
      <w:r w:rsidR="00E14A26">
        <w:t>between</w:t>
      </w:r>
      <w:r w:rsidRPr="00FD235D">
        <w:t xml:space="preserve"> March</w:t>
      </w:r>
      <w:r w:rsidR="00E14A26">
        <w:t xml:space="preserve"> and </w:t>
      </w:r>
      <w:r w:rsidRPr="00FD235D">
        <w:t>May led to disaster activations across much of Queensland. Optimism levels for primary production across Queensland remain positive however, with generally good soil moisture and no widespread shortages of water availability.</w:t>
      </w:r>
    </w:p>
    <w:p w14:paraId="32A2613D" w14:textId="533B6630" w:rsidR="0067349B" w:rsidRPr="000B144C" w:rsidRDefault="0067349B" w:rsidP="0067349B">
      <w:r w:rsidRPr="00FD235D">
        <w:t xml:space="preserve">Rainfall was above to very much above average (wettest 10% of all financial years since 1900–01) for most of Queensland, with some areas having their highest on record monthly rainfall. Favourable climate conditions and improved </w:t>
      </w:r>
      <w:r w:rsidRPr="000B144C">
        <w:t xml:space="preserve">beef prices drove profits to be </w:t>
      </w:r>
      <w:r w:rsidR="009A72B3">
        <w:t>‘</w:t>
      </w:r>
      <w:r w:rsidR="00FA69FB">
        <w:t>a</w:t>
      </w:r>
      <w:r w:rsidRPr="000B144C">
        <w:t>bove average</w:t>
      </w:r>
      <w:r w:rsidR="009A72B3">
        <w:t>’</w:t>
      </w:r>
      <w:r w:rsidRPr="000B144C">
        <w:t xml:space="preserve"> in Queensland (75th percentile of the last </w:t>
      </w:r>
      <w:r w:rsidR="003E51C0">
        <w:t>3</w:t>
      </w:r>
      <w:r w:rsidR="004B37AD">
        <w:t>3 y</w:t>
      </w:r>
      <w:r w:rsidR="003E51C0">
        <w:t>ears</w:t>
      </w:r>
      <w:r w:rsidRPr="000B144C">
        <w:t>).</w:t>
      </w:r>
    </w:p>
    <w:p w14:paraId="74800804" w14:textId="6081A765" w:rsidR="0012427C" w:rsidRDefault="002D6959" w:rsidP="002D6959">
      <w:r w:rsidRPr="000B144C">
        <w:t>In 2024–2</w:t>
      </w:r>
      <w:r w:rsidR="004B37AD" w:rsidRPr="000B144C">
        <w:t>5</w:t>
      </w:r>
      <w:r w:rsidR="004B37AD">
        <w:t> </w:t>
      </w:r>
      <w:r w:rsidR="004B37AD" w:rsidRPr="000B144C">
        <w:t>t</w:t>
      </w:r>
      <w:r w:rsidRPr="000B144C">
        <w:t>he Queensland Government met its responsibilities under the NDA, delivering a broad range of drought</w:t>
      </w:r>
      <w:r w:rsidR="00E14A26">
        <w:t>-</w:t>
      </w:r>
      <w:r w:rsidRPr="000B144C">
        <w:t xml:space="preserve">related policies and programs </w:t>
      </w:r>
      <w:r w:rsidR="00BC65D0" w:rsidRPr="000B144C">
        <w:t>aligned with</w:t>
      </w:r>
      <w:r w:rsidRPr="000B144C">
        <w:t xml:space="preserve"> the NDA principles.</w:t>
      </w:r>
    </w:p>
    <w:p w14:paraId="33A18ADD" w14:textId="35E68B8A" w:rsidR="00667F58" w:rsidRDefault="002D6959" w:rsidP="002D6959">
      <w:r w:rsidRPr="000B144C">
        <w:t>During 2024–25, an estimated total of $</w:t>
      </w:r>
      <w:r w:rsidR="00FD235D" w:rsidRPr="000B144C">
        <w:t>20,028,08</w:t>
      </w:r>
      <w:r w:rsidR="004B37AD" w:rsidRPr="000B144C">
        <w:t>2</w:t>
      </w:r>
      <w:r w:rsidR="004B37AD">
        <w:t> </w:t>
      </w:r>
      <w:r w:rsidR="004B37AD" w:rsidRPr="000B144C">
        <w:t>w</w:t>
      </w:r>
      <w:r w:rsidRPr="000B144C">
        <w:t>as spent on implementation of drought policies and programs, demonstrating a focus on preparedness</w:t>
      </w:r>
      <w:r w:rsidRPr="00224D92">
        <w:t>.</w:t>
      </w:r>
    </w:p>
    <w:p w14:paraId="1FB52E67" w14:textId="77777777" w:rsidR="00667F58" w:rsidRDefault="002D6959" w:rsidP="002D6959">
      <w:r>
        <w:t>In 2024–25, the Queensland Government published</w:t>
      </w:r>
      <w:r w:rsidR="00667F58">
        <w:t>:</w:t>
      </w:r>
    </w:p>
    <w:p w14:paraId="0392A26B" w14:textId="31C6AD0F" w:rsidR="00667F58" w:rsidRDefault="00FD235D" w:rsidP="00667F58">
      <w:pPr>
        <w:pStyle w:val="ListBullet"/>
      </w:pPr>
      <w:hyperlink r:id="rId58" w:history="1">
        <w:r w:rsidRPr="00FD235D">
          <w:rPr>
            <w:rStyle w:val="Hyperlink"/>
          </w:rPr>
          <w:t>Drought and Climate Adaptation Program Phase 3 Monitoring and Evaluation Annual Report</w:t>
        </w:r>
      </w:hyperlink>
    </w:p>
    <w:p w14:paraId="32C1425E" w14:textId="16F736AC" w:rsidR="00667F58" w:rsidRDefault="00562766" w:rsidP="00667F58">
      <w:pPr>
        <w:pStyle w:val="ListBullet"/>
      </w:pPr>
      <w:hyperlink r:id="rId59" w:history="1">
        <w:r w:rsidRPr="00562766">
          <w:rPr>
            <w:rStyle w:val="Hyperlink"/>
          </w:rPr>
          <w:t>Evaluation of Queensland</w:t>
        </w:r>
        <w:r w:rsidR="009A72B3">
          <w:rPr>
            <w:rStyle w:val="Hyperlink"/>
          </w:rPr>
          <w:t>’</w:t>
        </w:r>
        <w:r w:rsidRPr="00562766">
          <w:rPr>
            <w:rStyle w:val="Hyperlink"/>
          </w:rPr>
          <w:t>s Drought Assistance Programs</w:t>
        </w:r>
      </w:hyperlink>
    </w:p>
    <w:p w14:paraId="1E83FFC8" w14:textId="31735FB8" w:rsidR="0012427C" w:rsidRDefault="00562766" w:rsidP="00A25760">
      <w:pPr>
        <w:pStyle w:val="ListBullet"/>
      </w:pPr>
      <w:hyperlink r:id="rId60" w:history="1">
        <w:r w:rsidRPr="00562766">
          <w:rPr>
            <w:rStyle w:val="Hyperlink"/>
          </w:rPr>
          <w:t>Drought program evaluations – Queensland Department of Agriculture and Fisheries</w:t>
        </w:r>
      </w:hyperlink>
      <w:r>
        <w:t xml:space="preserve"> </w:t>
      </w:r>
      <w:r w:rsidR="00667F58">
        <w:t>(</w:t>
      </w:r>
      <w:r>
        <w:t>scheme has now ceased</w:t>
      </w:r>
      <w:r w:rsidR="00667F58">
        <w:t>)</w:t>
      </w:r>
      <w:r>
        <w:t>.</w:t>
      </w:r>
    </w:p>
    <w:p w14:paraId="015D7226" w14:textId="2ADF3BBF" w:rsidR="00667F58" w:rsidRDefault="00667F58" w:rsidP="002D6959">
      <w:r>
        <w:t>Learn more about the Queensland Government</w:t>
      </w:r>
      <w:r w:rsidR="009A72B3">
        <w:t>’</w:t>
      </w:r>
      <w:r>
        <w:t xml:space="preserve">s </w:t>
      </w:r>
      <w:hyperlink r:id="rId61" w:history="1">
        <w:r w:rsidRPr="00667F58">
          <w:rPr>
            <w:rStyle w:val="Hyperlink"/>
          </w:rPr>
          <w:t>drought-related programs and policies</w:t>
        </w:r>
      </w:hyperlink>
      <w:r>
        <w:t>.</w:t>
      </w:r>
    </w:p>
    <w:p w14:paraId="1F86082C" w14:textId="77777777" w:rsidR="0012427C" w:rsidRDefault="00374B99" w:rsidP="00456A6A">
      <w:pPr>
        <w:pStyle w:val="Heading3"/>
        <w:spacing w:before="240"/>
        <w:ind w:left="964" w:hanging="964"/>
      </w:pPr>
      <w:bookmarkStart w:id="30" w:name="_Toc214257632"/>
      <w:r>
        <w:t>Northern Territory</w:t>
      </w:r>
      <w:bookmarkEnd w:id="30"/>
    </w:p>
    <w:p w14:paraId="6BB26096" w14:textId="5EDA0787" w:rsidR="00562766" w:rsidRPr="00562766" w:rsidRDefault="00562766" w:rsidP="0067349B">
      <w:r w:rsidRPr="00562766">
        <w:t xml:space="preserve">The Northern Territory </w:t>
      </w:r>
      <w:r w:rsidRPr="00667F58">
        <w:t>recorded above</w:t>
      </w:r>
      <w:r w:rsidR="00E14A26" w:rsidRPr="00A25760">
        <w:t xml:space="preserve"> </w:t>
      </w:r>
      <w:r w:rsidRPr="00667F58">
        <w:t>median</w:t>
      </w:r>
      <w:r w:rsidRPr="00562766">
        <w:t xml:space="preserve"> rainfall during </w:t>
      </w:r>
      <w:r>
        <w:t>2024</w:t>
      </w:r>
      <w:r w:rsidR="003E51C0">
        <w:t>–</w:t>
      </w:r>
      <w:r>
        <w:t>25</w:t>
      </w:r>
      <w:r w:rsidRPr="00562766">
        <w:t>, particularly across the Top</w:t>
      </w:r>
      <w:r w:rsidR="007B3097">
        <w:t> </w:t>
      </w:r>
      <w:r w:rsidRPr="00562766">
        <w:t>End and northwest, despite a notably late monsoon onset. Temperatures remained above average, with persistent heat and record</w:t>
      </w:r>
      <w:r w:rsidR="00E14A26">
        <w:t>-</w:t>
      </w:r>
      <w:r w:rsidRPr="00562766">
        <w:t xml:space="preserve">setting overnight minima. Seasonal rainfall supported pastoral and northern </w:t>
      </w:r>
      <w:r w:rsidRPr="003519E5">
        <w:t>cropping regions, though the delayed monsoon compressed the effective growing window north of Katherine. Elsewhere, rainfall was sufficient to maintain typical ecological and grazing conditions. Although increased fuel loads driven by the preceding high rainfall and late</w:t>
      </w:r>
      <w:r w:rsidR="00E14A26" w:rsidRPr="003519E5">
        <w:t xml:space="preserve"> </w:t>
      </w:r>
      <w:r w:rsidRPr="003519E5">
        <w:t>onset wet season combined with warmer conditions, the 2024–2</w:t>
      </w:r>
      <w:r w:rsidR="004B37AD" w:rsidRPr="003519E5">
        <w:t>5 b</w:t>
      </w:r>
      <w:r w:rsidRPr="003519E5">
        <w:t>ushfire season was typical in extent and severity when compared with recent extreme fire years.</w:t>
      </w:r>
    </w:p>
    <w:p w14:paraId="337A05D4" w14:textId="0BF4469C" w:rsidR="0067349B" w:rsidRPr="00562766" w:rsidRDefault="0067349B" w:rsidP="0067349B">
      <w:pPr>
        <w:rPr>
          <w:rFonts w:ascii="Calibri" w:hAnsi="Calibri" w:cs="Calibri"/>
        </w:rPr>
      </w:pPr>
      <w:r w:rsidRPr="00562766">
        <w:t xml:space="preserve">Rainfall was above to very much above average (wettest 10% of all financial years since 1900–01) for large parts of the Northern Territory. Favourable climate conditions and improved beef prices drove profits to be </w:t>
      </w:r>
      <w:r w:rsidR="009A72B3">
        <w:t>‘</w:t>
      </w:r>
      <w:r w:rsidR="00006768">
        <w:t>a</w:t>
      </w:r>
      <w:r w:rsidRPr="00562766">
        <w:t>bove average</w:t>
      </w:r>
      <w:r w:rsidR="009A72B3">
        <w:t>’</w:t>
      </w:r>
      <w:r w:rsidRPr="00562766">
        <w:t xml:space="preserve"> in Northern Territory (77th percentile of the last </w:t>
      </w:r>
      <w:r w:rsidR="003E51C0">
        <w:t>3</w:t>
      </w:r>
      <w:r w:rsidR="004B37AD">
        <w:t>3 y</w:t>
      </w:r>
      <w:r w:rsidR="003E51C0">
        <w:t>ears</w:t>
      </w:r>
      <w:r w:rsidRPr="00562766">
        <w:t>).</w:t>
      </w:r>
    </w:p>
    <w:p w14:paraId="5EF88BA6" w14:textId="35458C90" w:rsidR="0012427C" w:rsidRDefault="002D6959" w:rsidP="002D6959">
      <w:r>
        <w:lastRenderedPageBreak/>
        <w:t>In 2024–2</w:t>
      </w:r>
      <w:r w:rsidR="004B37AD">
        <w:t>5 t</w:t>
      </w:r>
      <w:r>
        <w:t>he Northern Territory Government met its responsibilities under the NDA, delivering a broad range of drought</w:t>
      </w:r>
      <w:r w:rsidR="00E14A26">
        <w:t>-</w:t>
      </w:r>
      <w:r>
        <w:t xml:space="preserve">related policies and programs </w:t>
      </w:r>
      <w:r w:rsidR="00BC65D0">
        <w:t>aligned with</w:t>
      </w:r>
      <w:r>
        <w:t xml:space="preserve"> the NDA principles.</w:t>
      </w:r>
    </w:p>
    <w:p w14:paraId="168171D2" w14:textId="77777777" w:rsidR="00D872F7" w:rsidRDefault="002D6959" w:rsidP="00365F6D">
      <w:r>
        <w:t xml:space="preserve">During 2024–25, </w:t>
      </w:r>
      <w:r w:rsidRPr="00562766">
        <w:t>an estimated total of $</w:t>
      </w:r>
      <w:r w:rsidR="00562766" w:rsidRPr="00562766">
        <w:t>158,84</w:t>
      </w:r>
      <w:r w:rsidR="004B37AD" w:rsidRPr="00562766">
        <w:t>3</w:t>
      </w:r>
      <w:r w:rsidR="004B37AD">
        <w:t> </w:t>
      </w:r>
      <w:r w:rsidR="004B37AD" w:rsidRPr="00562766">
        <w:t>w</w:t>
      </w:r>
      <w:r w:rsidRPr="00562766">
        <w:t>as spent on implementation of drought policies and programs, demonstrating a focus on preparedness</w:t>
      </w:r>
      <w:r w:rsidRPr="00224D92">
        <w:t>.</w:t>
      </w:r>
    </w:p>
    <w:p w14:paraId="5A8AFF8C" w14:textId="28387439" w:rsidR="0012427C" w:rsidRDefault="00D872F7" w:rsidP="00365F6D">
      <w:r>
        <w:t>Learn m</w:t>
      </w:r>
      <w:r w:rsidR="002D6959">
        <w:t>ore</w:t>
      </w:r>
      <w:r>
        <w:t xml:space="preserve"> about </w:t>
      </w:r>
      <w:hyperlink r:id="rId62" w:history="1">
        <w:r w:rsidRPr="00D872F7">
          <w:rPr>
            <w:rStyle w:val="Hyperlink"/>
          </w:rPr>
          <w:t>preparing for and managing</w:t>
        </w:r>
        <w:r w:rsidR="002D6959" w:rsidRPr="00D872F7">
          <w:rPr>
            <w:rStyle w:val="Hyperlink"/>
          </w:rPr>
          <w:t xml:space="preserve"> drought</w:t>
        </w:r>
      </w:hyperlink>
      <w:r>
        <w:t xml:space="preserve"> in the Northern </w:t>
      </w:r>
      <w:r w:rsidRPr="00D872F7">
        <w:t>Territory</w:t>
      </w:r>
      <w:r w:rsidR="002D6959" w:rsidRPr="00A25760">
        <w:t>.</w:t>
      </w:r>
    </w:p>
    <w:p w14:paraId="7F019283" w14:textId="77777777" w:rsidR="0012427C" w:rsidRDefault="00374B99" w:rsidP="00456A6A">
      <w:pPr>
        <w:pStyle w:val="Heading3"/>
        <w:spacing w:before="240"/>
        <w:ind w:left="964" w:hanging="964"/>
      </w:pPr>
      <w:bookmarkStart w:id="31" w:name="_Toc214257633"/>
      <w:r>
        <w:t>Victoria</w:t>
      </w:r>
      <w:bookmarkEnd w:id="31"/>
    </w:p>
    <w:p w14:paraId="408737B7" w14:textId="6A211246" w:rsidR="00562766" w:rsidRPr="00562766" w:rsidRDefault="00562766" w:rsidP="0067349B">
      <w:pPr>
        <w:rPr>
          <w:rFonts w:eastAsia="Times New Roman"/>
          <w:lang w:eastAsia="en-AU"/>
        </w:rPr>
      </w:pPr>
      <w:r w:rsidRPr="00562766">
        <w:rPr>
          <w:rFonts w:eastAsia="Times New Roman"/>
          <w:lang w:eastAsia="en-AU"/>
        </w:rPr>
        <w:t>Victoria faced challenging drought conditions during 2024</w:t>
      </w:r>
      <w:r w:rsidR="003E51C0">
        <w:rPr>
          <w:rFonts w:eastAsia="Times New Roman"/>
          <w:lang w:eastAsia="en-AU"/>
        </w:rPr>
        <w:t>–</w:t>
      </w:r>
      <w:r w:rsidRPr="00562766">
        <w:rPr>
          <w:rFonts w:eastAsia="Times New Roman"/>
          <w:lang w:eastAsia="en-AU"/>
        </w:rPr>
        <w:t>25, with a significant rainfall deficiency in southwest Victoria extending back to the winter of 202</w:t>
      </w:r>
      <w:r w:rsidR="004B37AD" w:rsidRPr="00562766">
        <w:rPr>
          <w:rFonts w:eastAsia="Times New Roman"/>
          <w:lang w:eastAsia="en-AU"/>
        </w:rPr>
        <w:t>3</w:t>
      </w:r>
      <w:r w:rsidR="004B37AD">
        <w:rPr>
          <w:rFonts w:eastAsia="Times New Roman"/>
          <w:lang w:eastAsia="en-AU"/>
        </w:rPr>
        <w:t> </w:t>
      </w:r>
      <w:r w:rsidR="004B37AD" w:rsidRPr="00562766">
        <w:rPr>
          <w:rFonts w:eastAsia="Times New Roman"/>
          <w:lang w:eastAsia="en-AU"/>
        </w:rPr>
        <w:t>a</w:t>
      </w:r>
      <w:r w:rsidRPr="00562766">
        <w:rPr>
          <w:rFonts w:eastAsia="Times New Roman"/>
          <w:lang w:eastAsia="en-AU"/>
        </w:rPr>
        <w:t xml:space="preserve">nd the drought footprint widening across the state from early 2024. The challenging seasonal </w:t>
      </w:r>
      <w:r w:rsidRPr="003519E5">
        <w:rPr>
          <w:rFonts w:eastAsia="Times New Roman"/>
          <w:lang w:eastAsia="en-AU"/>
        </w:rPr>
        <w:t>conditions exacerbated impacts and stressors for Victorian farmers and farming families</w:t>
      </w:r>
      <w:r w:rsidR="003519E5">
        <w:rPr>
          <w:rFonts w:eastAsia="Times New Roman"/>
          <w:lang w:eastAsia="en-AU"/>
        </w:rPr>
        <w:t>,</w:t>
      </w:r>
      <w:r w:rsidRPr="003519E5">
        <w:rPr>
          <w:rFonts w:eastAsia="Times New Roman"/>
          <w:lang w:eastAsia="en-AU"/>
        </w:rPr>
        <w:t xml:space="preserve"> and rippled out beyond the farm gate into rural businesses and communities. Drought related hardship was accelerated by factors</w:t>
      </w:r>
      <w:r w:rsidR="007B3097" w:rsidRPr="003519E5">
        <w:rPr>
          <w:rFonts w:eastAsia="Times New Roman"/>
          <w:lang w:eastAsia="en-AU"/>
        </w:rPr>
        <w:t>,</w:t>
      </w:r>
      <w:r w:rsidRPr="003519E5">
        <w:rPr>
          <w:rFonts w:eastAsia="Times New Roman"/>
          <w:lang w:eastAsia="en-AU"/>
        </w:rPr>
        <w:t xml:space="preserve"> including cashflow pressures, access and cost of fodder, and declining on</w:t>
      </w:r>
      <w:r w:rsidR="00E14A26" w:rsidRPr="003519E5">
        <w:rPr>
          <w:rFonts w:eastAsia="Times New Roman"/>
          <w:lang w:eastAsia="en-AU"/>
        </w:rPr>
        <w:t>-</w:t>
      </w:r>
      <w:r w:rsidRPr="003519E5">
        <w:rPr>
          <w:rFonts w:eastAsia="Times New Roman"/>
          <w:lang w:eastAsia="en-AU"/>
        </w:rPr>
        <w:t>farm water storages, and declining mental health and well</w:t>
      </w:r>
      <w:r w:rsidR="00E14A26" w:rsidRPr="003519E5">
        <w:rPr>
          <w:rFonts w:eastAsia="Times New Roman"/>
          <w:lang w:eastAsia="en-AU"/>
        </w:rPr>
        <w:t>-</w:t>
      </w:r>
      <w:r w:rsidRPr="003519E5">
        <w:rPr>
          <w:rFonts w:eastAsia="Times New Roman"/>
          <w:lang w:eastAsia="en-AU"/>
        </w:rPr>
        <w:t>being amongst some in our farming community.</w:t>
      </w:r>
    </w:p>
    <w:p w14:paraId="5BC1FD9C" w14:textId="5505B6CE" w:rsidR="0012427C" w:rsidRDefault="0067349B" w:rsidP="0067349B">
      <w:r w:rsidRPr="00006768">
        <w:rPr>
          <w:rFonts w:eastAsia="Times New Roman"/>
          <w:lang w:eastAsia="en-AU"/>
        </w:rPr>
        <w:t xml:space="preserve">Rainfall </w:t>
      </w:r>
      <w:r w:rsidRPr="00A25760">
        <w:rPr>
          <w:rFonts w:eastAsia="Times New Roman"/>
          <w:lang w:eastAsia="en-AU"/>
        </w:rPr>
        <w:t>was below to very much below averag</w:t>
      </w:r>
      <w:r w:rsidRPr="00006768">
        <w:rPr>
          <w:rFonts w:eastAsia="Times New Roman"/>
          <w:lang w:eastAsia="en-AU"/>
        </w:rPr>
        <w:t>e</w:t>
      </w:r>
      <w:r w:rsidRPr="00562766">
        <w:rPr>
          <w:rFonts w:eastAsia="Times New Roman"/>
          <w:lang w:eastAsia="en-AU"/>
        </w:rPr>
        <w:t xml:space="preserve"> (driest 10% of all financial years since 1900–01) for most of Victoria, </w:t>
      </w:r>
      <w:r w:rsidRPr="00562766">
        <w:t>with parts of Victoria</w:t>
      </w:r>
      <w:r w:rsidR="009A72B3">
        <w:t>’</w:t>
      </w:r>
      <w:r w:rsidRPr="00562766">
        <w:t xml:space="preserve">s Mallee and Wimmera districts experiencing the lowest rainfall on record. Significantly drier conditions, easing crop prices, and low mutton and wool prices led to profit forecasts to be </w:t>
      </w:r>
      <w:r w:rsidR="009A72B3">
        <w:t>‘</w:t>
      </w:r>
      <w:r w:rsidR="00FA69FB">
        <w:t>b</w:t>
      </w:r>
      <w:r w:rsidRPr="00562766">
        <w:t>elow average</w:t>
      </w:r>
      <w:r w:rsidR="009A72B3">
        <w:t>’</w:t>
      </w:r>
      <w:r w:rsidRPr="00562766">
        <w:t xml:space="preserve"> in Victoria (25th percentile of the last </w:t>
      </w:r>
      <w:r w:rsidR="003E51C0">
        <w:t>3</w:t>
      </w:r>
      <w:r w:rsidR="004B37AD">
        <w:t>3 y</w:t>
      </w:r>
      <w:r w:rsidR="003E51C0">
        <w:t>ears</w:t>
      </w:r>
      <w:r w:rsidRPr="00562766">
        <w:t>).</w:t>
      </w:r>
    </w:p>
    <w:p w14:paraId="5E432728" w14:textId="23207A65" w:rsidR="0012427C" w:rsidRDefault="005C2C42" w:rsidP="005C2C42">
      <w:r>
        <w:t>In 2024–2</w:t>
      </w:r>
      <w:r w:rsidR="004B37AD">
        <w:t>5 t</w:t>
      </w:r>
      <w:r>
        <w:t>he Victorian Government met its responsibilities under the NDA, delivering a broad range of drought</w:t>
      </w:r>
      <w:r w:rsidR="00E14A26">
        <w:t>-</w:t>
      </w:r>
      <w:r>
        <w:t xml:space="preserve">related </w:t>
      </w:r>
      <w:r w:rsidRPr="00562766">
        <w:t xml:space="preserve">policies and programs </w:t>
      </w:r>
      <w:r w:rsidR="00BC65D0" w:rsidRPr="00562766">
        <w:t>aligned with</w:t>
      </w:r>
      <w:r w:rsidRPr="00562766">
        <w:t xml:space="preserve"> the NDA principles.</w:t>
      </w:r>
    </w:p>
    <w:p w14:paraId="5F28713F" w14:textId="0CE1B1E2" w:rsidR="0084201B" w:rsidRDefault="005C2C42" w:rsidP="005C2C42">
      <w:r w:rsidRPr="00562766">
        <w:t>During 2024–25, an estimated total of $</w:t>
      </w:r>
      <w:r w:rsidR="00562766" w:rsidRPr="00562766">
        <w:t>20,882,88</w:t>
      </w:r>
      <w:r w:rsidR="004B37AD" w:rsidRPr="00562766">
        <w:t>7</w:t>
      </w:r>
      <w:r w:rsidR="004B37AD">
        <w:t> </w:t>
      </w:r>
      <w:r w:rsidR="004B37AD" w:rsidRPr="00562766">
        <w:t>w</w:t>
      </w:r>
      <w:r w:rsidRPr="00562766">
        <w:t>as spent on implementation of drought policies and programs, demonstrating a focus on both preparedness as</w:t>
      </w:r>
      <w:r>
        <w:t xml:space="preserve"> well as response to </w:t>
      </w:r>
      <w:r w:rsidR="004F5011">
        <w:t xml:space="preserve">the current drought </w:t>
      </w:r>
      <w:r>
        <w:t>conditions</w:t>
      </w:r>
      <w:r w:rsidR="004F5011">
        <w:t xml:space="preserve"> being faced</w:t>
      </w:r>
      <w:r>
        <w:t xml:space="preserve"> across Victoria</w:t>
      </w:r>
      <w:r w:rsidRPr="00224D92">
        <w:t>.</w:t>
      </w:r>
    </w:p>
    <w:p w14:paraId="2A254728" w14:textId="487BF01A" w:rsidR="004F5011" w:rsidRDefault="004F5011" w:rsidP="005C2C42">
      <w:r w:rsidRPr="004F5011">
        <w:t>In response to worsening drought conditions, during 2024</w:t>
      </w:r>
      <w:r w:rsidRPr="00562766">
        <w:t>–</w:t>
      </w:r>
      <w:r w:rsidRPr="004F5011">
        <w:t>25 the Victorian Government announced $68.9 million in drought support, with an additional $75 million announced in July 2025 – much of this will be expended in 2025</w:t>
      </w:r>
      <w:r w:rsidRPr="00562766">
        <w:t>–</w:t>
      </w:r>
      <w:r w:rsidRPr="004F5011">
        <w:t xml:space="preserve">26. The Premier’s Drought Response Taskforce was convened in June 2025 to provide a central, coordinated consultation and engagement process that best supports those impacted by drought conditions across Victoria.  </w:t>
      </w:r>
    </w:p>
    <w:p w14:paraId="6EE3CA06" w14:textId="4D97136D" w:rsidR="0012427C" w:rsidRDefault="0084201B" w:rsidP="005C2C42">
      <w:r>
        <w:t>Learn m</w:t>
      </w:r>
      <w:r w:rsidR="005C2C42">
        <w:t xml:space="preserve">ore </w:t>
      </w:r>
      <w:r>
        <w:t>about</w:t>
      </w:r>
      <w:r w:rsidR="005C2C42">
        <w:t xml:space="preserve"> the Victorian Government</w:t>
      </w:r>
      <w:r w:rsidR="009A72B3">
        <w:t>’</w:t>
      </w:r>
      <w:r w:rsidR="005C2C42">
        <w:t xml:space="preserve">s </w:t>
      </w:r>
      <w:hyperlink r:id="rId63" w:history="1">
        <w:r w:rsidR="004F5011" w:rsidRPr="004F5011">
          <w:rPr>
            <w:rStyle w:val="Hyperlink"/>
          </w:rPr>
          <w:t>drought-related programs and policies</w:t>
        </w:r>
      </w:hyperlink>
      <w:r w:rsidR="005C2C42">
        <w:t>.</w:t>
      </w:r>
    </w:p>
    <w:p w14:paraId="1CA0E01E" w14:textId="77777777" w:rsidR="0012427C" w:rsidRDefault="00374B99" w:rsidP="00456A6A">
      <w:pPr>
        <w:pStyle w:val="Heading3"/>
        <w:spacing w:before="240"/>
        <w:ind w:left="964" w:hanging="964"/>
      </w:pPr>
      <w:bookmarkStart w:id="32" w:name="_Toc214257634"/>
      <w:r>
        <w:t>South Australia</w:t>
      </w:r>
      <w:bookmarkEnd w:id="32"/>
    </w:p>
    <w:p w14:paraId="20AF5BD8" w14:textId="4971D489" w:rsidR="00562766" w:rsidRPr="00562766" w:rsidRDefault="00AD5A12" w:rsidP="0067349B">
      <w:r>
        <w:t>In</w:t>
      </w:r>
      <w:r w:rsidRPr="00562766">
        <w:t xml:space="preserve"> </w:t>
      </w:r>
      <w:r w:rsidR="00562766" w:rsidRPr="00562766">
        <w:t>early 202</w:t>
      </w:r>
      <w:r w:rsidR="004B37AD" w:rsidRPr="00562766">
        <w:t>3</w:t>
      </w:r>
      <w:r w:rsidR="004B37AD">
        <w:t> </w:t>
      </w:r>
      <w:r w:rsidR="004B37AD" w:rsidRPr="00562766">
        <w:t>s</w:t>
      </w:r>
      <w:r w:rsidR="00562766" w:rsidRPr="00562766">
        <w:t xml:space="preserve">evere rainfall deficiencies (rainfall totals in lowest 5% since 1900) developed in South Australia. Rainfall deficiencies have been especially significant in regions with western facing coastlines </w:t>
      </w:r>
      <w:r w:rsidR="00A7633C" w:rsidRPr="00562766">
        <w:t>including</w:t>
      </w:r>
      <w:r w:rsidR="00562766" w:rsidRPr="00562766">
        <w:t xml:space="preserve"> the south east of SA. Since February 202</w:t>
      </w:r>
      <w:r w:rsidR="004B37AD" w:rsidRPr="00562766">
        <w:t>4</w:t>
      </w:r>
      <w:r w:rsidR="004B37AD">
        <w:t> </w:t>
      </w:r>
      <w:r w:rsidR="004B37AD" w:rsidRPr="00562766">
        <w:t>a</w:t>
      </w:r>
      <w:r w:rsidR="00562766" w:rsidRPr="00562766">
        <w:t>gricultural regions of South Australia has experienced severe or serious rainfall deficiencies (rainfall totals in the lowest 5% or 10% of periods respectively since 1900). Most of the agricultural areas of South Australia</w:t>
      </w:r>
      <w:r>
        <w:t xml:space="preserve"> have</w:t>
      </w:r>
      <w:r w:rsidR="00562766" w:rsidRPr="00562766">
        <w:t xml:space="preserve"> experienced lowest </w:t>
      </w:r>
      <w:r w:rsidR="00562766" w:rsidRPr="00D416A8">
        <w:t>on record rainfall. In June 202</w:t>
      </w:r>
      <w:r w:rsidR="004B37AD" w:rsidRPr="00D416A8">
        <w:t>5 p</w:t>
      </w:r>
      <w:r w:rsidR="00562766" w:rsidRPr="00D416A8">
        <w:t>art of SA received above average rainfall including the lower southeast</w:t>
      </w:r>
      <w:r w:rsidR="00562766" w:rsidRPr="00562766">
        <w:t xml:space="preserve"> with the northern and parts of eastern SA experiencing below average to very much below average.</w:t>
      </w:r>
    </w:p>
    <w:p w14:paraId="06ED6976" w14:textId="2EF376C5" w:rsidR="0067349B" w:rsidRPr="00562766" w:rsidRDefault="0067349B" w:rsidP="0067349B">
      <w:r w:rsidRPr="00562766">
        <w:lastRenderedPageBreak/>
        <w:t xml:space="preserve">However, there were pockets in northern South Australia where rainfall was above to very much above average (wettest 10% of all financial years since 1900–01). Significantly drier conditions, easing crop prices, and low mutton and wool prices led to profit forecasts to be </w:t>
      </w:r>
      <w:r w:rsidR="009A72B3">
        <w:t>‘</w:t>
      </w:r>
      <w:r w:rsidR="00006768">
        <w:t>l</w:t>
      </w:r>
      <w:r w:rsidRPr="00562766">
        <w:t>owest 5%</w:t>
      </w:r>
      <w:r w:rsidR="009A72B3">
        <w:t>’</w:t>
      </w:r>
      <w:r w:rsidRPr="00562766">
        <w:t xml:space="preserve"> in South Australia (4th percentile of the last </w:t>
      </w:r>
      <w:r w:rsidR="003E51C0">
        <w:t>3</w:t>
      </w:r>
      <w:r w:rsidR="004B37AD">
        <w:t>3 y</w:t>
      </w:r>
      <w:r w:rsidR="003E51C0">
        <w:t>ears</w:t>
      </w:r>
      <w:r w:rsidRPr="00562766">
        <w:t>).</w:t>
      </w:r>
    </w:p>
    <w:p w14:paraId="569FDCFE" w14:textId="30BA3FA2" w:rsidR="0012427C" w:rsidRDefault="005C2C42" w:rsidP="005C2C42">
      <w:r w:rsidRPr="00562766">
        <w:t>In 2024–2</w:t>
      </w:r>
      <w:r w:rsidR="004B37AD" w:rsidRPr="00562766">
        <w:t>5</w:t>
      </w:r>
      <w:r w:rsidR="004B37AD">
        <w:t> </w:t>
      </w:r>
      <w:r w:rsidR="004B37AD" w:rsidRPr="00562766">
        <w:t>t</w:t>
      </w:r>
      <w:r w:rsidRPr="00562766">
        <w:t>he South Australian Government met its responsibilities under the NDA, delivering a broad range of drought</w:t>
      </w:r>
      <w:r w:rsidR="00E14A26">
        <w:t>-</w:t>
      </w:r>
      <w:r w:rsidRPr="00562766">
        <w:t xml:space="preserve">related policies and programs </w:t>
      </w:r>
      <w:r w:rsidR="00BC65D0" w:rsidRPr="00562766">
        <w:t>aligned with</w:t>
      </w:r>
      <w:r w:rsidRPr="00562766">
        <w:t xml:space="preserve"> the NDA principles.</w:t>
      </w:r>
    </w:p>
    <w:p w14:paraId="0706FD9E" w14:textId="51B6ED0B" w:rsidR="00DF6DE2" w:rsidRDefault="005C2C42" w:rsidP="00DF6DE2">
      <w:r w:rsidRPr="00562766">
        <w:t>During 2024–25, an estimated total of $</w:t>
      </w:r>
      <w:r w:rsidR="00562766" w:rsidRPr="00562766">
        <w:t>21,012</w:t>
      </w:r>
      <w:r w:rsidR="00562766">
        <w:t>,83</w:t>
      </w:r>
      <w:r w:rsidR="004B37AD">
        <w:t>8 w</w:t>
      </w:r>
      <w:r>
        <w:t xml:space="preserve">as spent on implementation of drought policies and programs, demonstrating </w:t>
      </w:r>
      <w:r w:rsidRPr="00224D92">
        <w:t>a focus on</w:t>
      </w:r>
      <w:r>
        <w:t xml:space="preserve"> both</w:t>
      </w:r>
      <w:r w:rsidRPr="00224D92">
        <w:t xml:space="preserve"> preparedness</w:t>
      </w:r>
      <w:r w:rsidR="00170F60">
        <w:t xml:space="preserve"> and resilience,</w:t>
      </w:r>
      <w:r>
        <w:t xml:space="preserve"> as well as response to drying conditions across South Australia</w:t>
      </w:r>
      <w:r w:rsidRPr="00224D92">
        <w:t>.</w:t>
      </w:r>
    </w:p>
    <w:p w14:paraId="7EEF10E0" w14:textId="2F0C0DEF" w:rsidR="00F36D18" w:rsidRDefault="00F36D18" w:rsidP="00DF6DE2">
      <w:r w:rsidRPr="00F36D18">
        <w:t xml:space="preserve">In response to worsening drought conditions, during 2024–25 the South Australian Government announced a $73 million drought support package.  The drought support is comprehensive and includes financial relief for those who need it, support for regional communities, programs to ensure critical water needs are met, pest animal management and funding for drought preparedness and resilience program.  Recommendations from and extensive engagement with industry and primary producers directly informed the Government’s response. This engagement includes the establishment of a Drought Advisory Group to formally engage with industry and government stakeholders and the appointment of a Commissioner for Drought Support.  </w:t>
      </w:r>
    </w:p>
    <w:p w14:paraId="6B642286" w14:textId="678783F4" w:rsidR="00DF6DE2" w:rsidRDefault="00DF6DE2" w:rsidP="005C2C42">
      <w:r>
        <w:t>In 2024–25, the South Australian Government completed an evaluation and review of the Family and Business Mentor Service.</w:t>
      </w:r>
    </w:p>
    <w:p w14:paraId="31394A2F" w14:textId="21232EA4" w:rsidR="005C2C42" w:rsidRDefault="00DF6DE2" w:rsidP="005C2C42">
      <w:r>
        <w:t>Learn m</w:t>
      </w:r>
      <w:r w:rsidR="005C2C42">
        <w:t xml:space="preserve">ore </w:t>
      </w:r>
      <w:r>
        <w:t>about</w:t>
      </w:r>
      <w:r w:rsidR="005C2C42">
        <w:t xml:space="preserve"> the South Australian Government</w:t>
      </w:r>
      <w:r w:rsidR="009A72B3">
        <w:t>’</w:t>
      </w:r>
      <w:r w:rsidR="005C2C42">
        <w:t xml:space="preserve">s </w:t>
      </w:r>
      <w:hyperlink r:id="rId64" w:history="1">
        <w:r w:rsidR="005C2C42" w:rsidRPr="00DF6DE2">
          <w:rPr>
            <w:rStyle w:val="Hyperlink"/>
          </w:rPr>
          <w:t>drought</w:t>
        </w:r>
        <w:r w:rsidR="00E14A26" w:rsidRPr="00DF6DE2">
          <w:rPr>
            <w:rStyle w:val="Hyperlink"/>
          </w:rPr>
          <w:t>-</w:t>
        </w:r>
        <w:r w:rsidR="005C2C42" w:rsidRPr="00DF6DE2">
          <w:rPr>
            <w:rStyle w:val="Hyperlink"/>
          </w:rPr>
          <w:t>related programs and policies</w:t>
        </w:r>
      </w:hyperlink>
      <w:r w:rsidR="005C2C42" w:rsidRPr="00DF6DE2">
        <w:t>.</w:t>
      </w:r>
    </w:p>
    <w:p w14:paraId="5E7EB2A6" w14:textId="77777777" w:rsidR="0012427C" w:rsidRDefault="00374B99" w:rsidP="00456A6A">
      <w:pPr>
        <w:pStyle w:val="Heading3"/>
        <w:spacing w:before="240"/>
        <w:ind w:left="964" w:hanging="964"/>
      </w:pPr>
      <w:bookmarkStart w:id="33" w:name="_Toc214257635"/>
      <w:r>
        <w:t>Western Australia</w:t>
      </w:r>
      <w:bookmarkEnd w:id="33"/>
    </w:p>
    <w:p w14:paraId="743D85A8" w14:textId="535A5047" w:rsidR="004312CE" w:rsidRPr="004312CE" w:rsidRDefault="004312CE" w:rsidP="004312CE">
      <w:r w:rsidRPr="004312CE">
        <w:t>WA experienced its warmest year on record for mean minimum temperatures, while the mean maximum temperature ranked as the second warmest on record.</w:t>
      </w:r>
      <w:r w:rsidR="001D56E5">
        <w:t xml:space="preserve"> </w:t>
      </w:r>
      <w:r w:rsidRPr="004312CE">
        <w:t>The April to October southern growing season was below average (decile 3), characterised by a dry start in April (decile 1), near normal rainfall for May to August, and a dry finish in September (decile 1). Growing season temperatures where above average, and despite dry conditions during the critical grain</w:t>
      </w:r>
      <w:r w:rsidR="00E14A26">
        <w:t>-</w:t>
      </w:r>
      <w:r w:rsidRPr="004312CE">
        <w:t>fill period, WA grain production exceeded 2</w:t>
      </w:r>
      <w:r w:rsidR="004B37AD" w:rsidRPr="004312CE">
        <w:t>2</w:t>
      </w:r>
      <w:r w:rsidR="004B37AD">
        <w:t> </w:t>
      </w:r>
      <w:r w:rsidR="004B37AD" w:rsidRPr="004312CE">
        <w:t>m</w:t>
      </w:r>
      <w:r w:rsidRPr="004312CE">
        <w:t>illion tonnes, WA</w:t>
      </w:r>
      <w:r w:rsidR="009A72B3">
        <w:t>’</w:t>
      </w:r>
      <w:r w:rsidRPr="004312CE">
        <w:t>s third highest yield on record. In contrast, northern WA experienced a wetter than average summer season, largely due to tropical cyclone activity.</w:t>
      </w:r>
    </w:p>
    <w:p w14:paraId="7EB8091E" w14:textId="4D2025BA" w:rsidR="0067349B" w:rsidRPr="004312CE" w:rsidRDefault="0067349B" w:rsidP="0067349B">
      <w:r w:rsidRPr="004312CE">
        <w:t>Rainfall was above to very much above average (wettest 10% of all financial years since 1900–01) for northern and inland areas of Western Australia.</w:t>
      </w:r>
      <w:r w:rsidR="006E502E" w:rsidRPr="006E502E">
        <w:t xml:space="preserve"> Tropical cyclones brought heavy rain to the Pilbara and Kimberley regions in particular</w:t>
      </w:r>
      <w:r w:rsidR="006E502E">
        <w:t>.</w:t>
      </w:r>
      <w:r w:rsidRPr="004312CE">
        <w:t xml:space="preserve"> In contrast, rainfall was below to very much below average (driest 10% of all financial years since 1900–01) for southern and western coastal areas of Western Australia. </w:t>
      </w:r>
      <w:r w:rsidR="00E97DEF">
        <w:t>At time of reporting, s</w:t>
      </w:r>
      <w:r w:rsidRPr="004312CE">
        <w:t xml:space="preserve">ignificantly drier conditions, easing crop prices, and low mutton and wool prices led to profit forecasts to be </w:t>
      </w:r>
      <w:r w:rsidR="009A72B3">
        <w:t>‘</w:t>
      </w:r>
      <w:r w:rsidR="00FA69FB">
        <w:t>b</w:t>
      </w:r>
      <w:r w:rsidRPr="004312CE">
        <w:t>elow average</w:t>
      </w:r>
      <w:r w:rsidR="009A72B3">
        <w:t>’</w:t>
      </w:r>
      <w:r w:rsidRPr="004312CE">
        <w:t xml:space="preserve"> in Western Australia (31st percentile of the last </w:t>
      </w:r>
      <w:r w:rsidR="003E51C0">
        <w:t>3</w:t>
      </w:r>
      <w:r w:rsidR="004B37AD">
        <w:t>3 y</w:t>
      </w:r>
      <w:r w:rsidR="003E51C0">
        <w:t>ears</w:t>
      </w:r>
      <w:r w:rsidRPr="004312CE">
        <w:t>).</w:t>
      </w:r>
    </w:p>
    <w:p w14:paraId="26C5EC79" w14:textId="53A4A8E3" w:rsidR="0012427C" w:rsidRDefault="005C2C42" w:rsidP="005C2C42">
      <w:r>
        <w:t>In 2024–2</w:t>
      </w:r>
      <w:r w:rsidR="004B37AD">
        <w:t>5 t</w:t>
      </w:r>
      <w:r>
        <w:t xml:space="preserve">he Western </w:t>
      </w:r>
      <w:r w:rsidRPr="004312CE">
        <w:t>Australian Government met its responsibilities under the NDA, delivering a broad range of drought</w:t>
      </w:r>
      <w:r w:rsidR="00E14A26">
        <w:t>-</w:t>
      </w:r>
      <w:r w:rsidRPr="004312CE">
        <w:t xml:space="preserve">related policies and programs </w:t>
      </w:r>
      <w:r w:rsidR="00BC65D0" w:rsidRPr="004312CE">
        <w:t>aligned with</w:t>
      </w:r>
      <w:r w:rsidRPr="004312CE">
        <w:t xml:space="preserve"> the NDA principles.</w:t>
      </w:r>
    </w:p>
    <w:p w14:paraId="46134DA3" w14:textId="1B8B80CB" w:rsidR="00DF6DE2" w:rsidRDefault="005C2C42" w:rsidP="005C2C42">
      <w:r w:rsidRPr="004312CE">
        <w:lastRenderedPageBreak/>
        <w:t>During 2024–25, an estimated total of $</w:t>
      </w:r>
      <w:r w:rsidR="004312CE" w:rsidRPr="004312CE">
        <w:t>34,688,69</w:t>
      </w:r>
      <w:r w:rsidR="004B37AD" w:rsidRPr="004312CE">
        <w:t>0</w:t>
      </w:r>
      <w:r w:rsidR="00006768">
        <w:t xml:space="preserve"> </w:t>
      </w:r>
      <w:r w:rsidR="004B37AD" w:rsidRPr="004312CE">
        <w:t>w</w:t>
      </w:r>
      <w:r w:rsidRPr="004312CE">
        <w:t>as spent on implementation of drought policies and programs, demonstrating a focus on preparedness.</w:t>
      </w:r>
    </w:p>
    <w:p w14:paraId="2E3D993D" w14:textId="65543951" w:rsidR="0012427C" w:rsidRDefault="00DF6DE2" w:rsidP="005C2C42">
      <w:r>
        <w:t>Learn more about</w:t>
      </w:r>
      <w:r w:rsidR="005C2C42" w:rsidRPr="004312CE">
        <w:t xml:space="preserve"> the Western Australian Government</w:t>
      </w:r>
      <w:r w:rsidR="009A72B3">
        <w:t>’</w:t>
      </w:r>
      <w:r w:rsidR="005C2C42" w:rsidRPr="004312CE">
        <w:t xml:space="preserve">s </w:t>
      </w:r>
      <w:hyperlink r:id="rId65" w:history="1">
        <w:r w:rsidR="005C2C42" w:rsidRPr="00DF6DE2">
          <w:rPr>
            <w:rStyle w:val="Hyperlink"/>
          </w:rPr>
          <w:t>drought</w:t>
        </w:r>
        <w:r w:rsidR="00E14A26" w:rsidRPr="00DF6DE2">
          <w:rPr>
            <w:rStyle w:val="Hyperlink"/>
          </w:rPr>
          <w:t>-</w:t>
        </w:r>
        <w:r w:rsidR="005C2C42" w:rsidRPr="00DF6DE2">
          <w:rPr>
            <w:rStyle w:val="Hyperlink"/>
          </w:rPr>
          <w:t>related programs and policies</w:t>
        </w:r>
      </w:hyperlink>
      <w:r>
        <w:t>.</w:t>
      </w:r>
    </w:p>
    <w:p w14:paraId="1AE1EA22" w14:textId="77777777" w:rsidR="0012427C" w:rsidRDefault="00374B99" w:rsidP="00456A6A">
      <w:pPr>
        <w:pStyle w:val="Heading3"/>
        <w:spacing w:before="240"/>
        <w:ind w:left="964" w:hanging="964"/>
      </w:pPr>
      <w:bookmarkStart w:id="34" w:name="_Toc214257636"/>
      <w:r>
        <w:t>Australian Capital Territory</w:t>
      </w:r>
      <w:bookmarkEnd w:id="34"/>
    </w:p>
    <w:p w14:paraId="130D6474" w14:textId="77777777" w:rsidR="00157E1B" w:rsidRDefault="00157E1B" w:rsidP="005C2C42">
      <w:pPr>
        <w:rPr>
          <w:rFonts w:ascii="Calibri" w:eastAsia="Calibri" w:hAnsi="Calibri" w:cs="Times New Roman"/>
        </w:rPr>
      </w:pPr>
      <w:r w:rsidRPr="00157E1B">
        <w:rPr>
          <w:rFonts w:ascii="Calibri" w:eastAsia="Calibri" w:hAnsi="Calibri" w:cs="Times New Roman"/>
        </w:rPr>
        <w:t>Conditions in the equatorial Pacific and Indian Oceans were largely neutral during the 12 months to June 2025, with rainfall totals across the ACT below average and daytime temperatures around 2°C above the long</w:t>
      </w:r>
      <w:r>
        <w:t>–</w:t>
      </w:r>
      <w:r w:rsidRPr="00157E1B">
        <w:rPr>
          <w:rFonts w:ascii="Calibri" w:eastAsia="Calibri" w:hAnsi="Calibri" w:cs="Times New Roman"/>
        </w:rPr>
        <w:t xml:space="preserve">term average. </w:t>
      </w:r>
    </w:p>
    <w:p w14:paraId="6146F43F" w14:textId="16D56196" w:rsidR="0012427C" w:rsidRDefault="005C2C42" w:rsidP="005C2C42">
      <w:r w:rsidRPr="005D581B">
        <w:t>In 2024–2</w:t>
      </w:r>
      <w:r w:rsidR="004B37AD" w:rsidRPr="005D581B">
        <w:t>5</w:t>
      </w:r>
      <w:r w:rsidR="004B37AD">
        <w:t> </w:t>
      </w:r>
      <w:r w:rsidR="004B37AD" w:rsidRPr="005D581B">
        <w:t>t</w:t>
      </w:r>
      <w:r w:rsidRPr="005D581B">
        <w:t>he ACT Government met its responsibilities under the NDA, delivering a broad range of drought</w:t>
      </w:r>
      <w:r w:rsidR="00006768">
        <w:t>-</w:t>
      </w:r>
      <w:r w:rsidRPr="005D581B">
        <w:t xml:space="preserve">related policies and programs </w:t>
      </w:r>
      <w:r w:rsidR="00BC65D0" w:rsidRPr="005D581B">
        <w:t>aligned with</w:t>
      </w:r>
      <w:r w:rsidRPr="005D581B">
        <w:t xml:space="preserve"> the NDA principles.</w:t>
      </w:r>
    </w:p>
    <w:p w14:paraId="5839D5DF" w14:textId="204C1071" w:rsidR="00DF6DE2" w:rsidRDefault="005C2C42" w:rsidP="005C2C42">
      <w:r w:rsidRPr="005D581B">
        <w:t>During 2024–25, an estimated total of $</w:t>
      </w:r>
      <w:r w:rsidR="005D581B" w:rsidRPr="005D581B">
        <w:t>533,00</w:t>
      </w:r>
      <w:r w:rsidR="004B37AD" w:rsidRPr="005D581B">
        <w:t>0</w:t>
      </w:r>
      <w:r w:rsidR="004B37AD">
        <w:t> </w:t>
      </w:r>
      <w:r w:rsidR="004B37AD" w:rsidRPr="005D581B">
        <w:t>w</w:t>
      </w:r>
      <w:r w:rsidRPr="005D581B">
        <w:t>as spent on implementation of drought policies and programs, demonstrating a focus on preparedness.</w:t>
      </w:r>
    </w:p>
    <w:p w14:paraId="0FFD4869" w14:textId="18613B0C" w:rsidR="0012427C" w:rsidRDefault="00DF6DE2" w:rsidP="005C2C42">
      <w:r w:rsidRPr="00DF6DE2">
        <w:t>Learn m</w:t>
      </w:r>
      <w:r w:rsidR="005C2C42" w:rsidRPr="00DF6DE2">
        <w:t xml:space="preserve">ore </w:t>
      </w:r>
      <w:r w:rsidRPr="00DF6DE2">
        <w:t>about</w:t>
      </w:r>
      <w:r w:rsidR="005C2C42" w:rsidRPr="00DF6DE2">
        <w:t xml:space="preserve"> the ACT Government</w:t>
      </w:r>
      <w:r w:rsidR="009A72B3">
        <w:t>’</w:t>
      </w:r>
      <w:r w:rsidR="005C2C42" w:rsidRPr="00DF6DE2">
        <w:t xml:space="preserve">s </w:t>
      </w:r>
      <w:hyperlink r:id="rId66" w:history="1">
        <w:r w:rsidR="005C2C42" w:rsidRPr="00157E1B">
          <w:rPr>
            <w:rStyle w:val="Hyperlink"/>
          </w:rPr>
          <w:t>drought</w:t>
        </w:r>
        <w:r w:rsidR="00E14A26" w:rsidRPr="00157E1B">
          <w:rPr>
            <w:rStyle w:val="Hyperlink"/>
          </w:rPr>
          <w:t>-</w:t>
        </w:r>
        <w:r w:rsidR="005C2C42" w:rsidRPr="00157E1B">
          <w:rPr>
            <w:rStyle w:val="Hyperlink"/>
          </w:rPr>
          <w:t>related programs and policies</w:t>
        </w:r>
      </w:hyperlink>
      <w:r w:rsidR="007C3675" w:rsidRPr="00A25760">
        <w:t>.</w:t>
      </w:r>
    </w:p>
    <w:p w14:paraId="10FC0346" w14:textId="77777777" w:rsidR="0012427C" w:rsidRDefault="00374B99" w:rsidP="00456A6A">
      <w:pPr>
        <w:pStyle w:val="Heading3"/>
        <w:spacing w:before="240"/>
        <w:ind w:left="964" w:hanging="964"/>
      </w:pPr>
      <w:bookmarkStart w:id="35" w:name="_Toc214257637"/>
      <w:r>
        <w:t>Tasmania</w:t>
      </w:r>
      <w:bookmarkEnd w:id="35"/>
    </w:p>
    <w:p w14:paraId="38A13357" w14:textId="71D576AD" w:rsidR="00085F91" w:rsidRDefault="00304655" w:rsidP="00085F91">
      <w:r w:rsidRPr="00304655">
        <w:t xml:space="preserve">Tasmania experienced drought conditions during </w:t>
      </w:r>
      <w:r>
        <w:t>2024</w:t>
      </w:r>
      <w:r w:rsidR="003E51C0">
        <w:t>–</w:t>
      </w:r>
      <w:r>
        <w:t>2</w:t>
      </w:r>
      <w:r w:rsidR="004B37AD">
        <w:t>5 </w:t>
      </w:r>
      <w:r w:rsidR="004B37AD" w:rsidRPr="00304655">
        <w:t>a</w:t>
      </w:r>
      <w:r w:rsidRPr="00304655">
        <w:t>nd faced its driest start to 202</w:t>
      </w:r>
      <w:r w:rsidR="003F56D3">
        <w:t>5</w:t>
      </w:r>
      <w:r w:rsidR="004B37AD">
        <w:t> </w:t>
      </w:r>
      <w:r w:rsidR="004B37AD" w:rsidRPr="00304655">
        <w:t>o</w:t>
      </w:r>
      <w:r w:rsidRPr="00304655">
        <w:t>n record. In drought impacted districts like King Island and Flinders Island and the far North West the year proved to be very challenging. Many producers across Tasmania considered strategies</w:t>
      </w:r>
      <w:r w:rsidR="00006768">
        <w:t>,</w:t>
      </w:r>
      <w:r w:rsidRPr="00304655">
        <w:t xml:space="preserve"> including purchase of alternative feed and fodder and destocking to manage the conditions.</w:t>
      </w:r>
      <w:r w:rsidR="001D56E5">
        <w:t xml:space="preserve"> </w:t>
      </w:r>
      <w:r w:rsidRPr="00304655">
        <w:t>The Tasmanian Government responded with over $</w:t>
      </w:r>
      <w:r w:rsidR="004B37AD" w:rsidRPr="00304655">
        <w:t>9</w:t>
      </w:r>
      <w:r w:rsidR="004B37AD">
        <w:t> </w:t>
      </w:r>
      <w:r w:rsidR="004B37AD" w:rsidRPr="00304655">
        <w:t>m</w:t>
      </w:r>
      <w:r w:rsidRPr="00304655">
        <w:t>illion in programs to support producers making informed decisions, grant programs targeted to animal welfare and logistics and expanded animal outreach services, wellbeing and counselling outreach support. The Tasmanian Government worked closely with the TAS Farm Innovation Hub, rural support organisations and agricultural service providers to ensure a collaborative and coordinated community</w:t>
      </w:r>
      <w:r w:rsidR="00DA6AE3">
        <w:t xml:space="preserve"> </w:t>
      </w:r>
      <w:r w:rsidRPr="00304655">
        <w:t>informed response to the drought. The role of the relatively new TAS Farm Innovation Hub was fundamental to a collaborative effort where each part successfully delivered practical support to farmers and rural communities across preparedness, future resilience and in</w:t>
      </w:r>
      <w:r w:rsidR="00006768">
        <w:t>-</w:t>
      </w:r>
      <w:r w:rsidRPr="00304655">
        <w:t>drought response.</w:t>
      </w:r>
    </w:p>
    <w:p w14:paraId="4FDCFB31" w14:textId="61449B21" w:rsidR="00085F91" w:rsidRDefault="0067349B" w:rsidP="00085F91">
      <w:r w:rsidRPr="00304655">
        <w:t xml:space="preserve">Rainfall was below to very much below average (driest 10% of all financial years since 1900–01) for much of Tasmania. Farm business profits were </w:t>
      </w:r>
      <w:r w:rsidR="009A72B3">
        <w:t>‘</w:t>
      </w:r>
      <w:r w:rsidR="00FA69FB">
        <w:t>a</w:t>
      </w:r>
      <w:r w:rsidRPr="00304655">
        <w:t>verage</w:t>
      </w:r>
      <w:r w:rsidR="009A72B3">
        <w:t>’</w:t>
      </w:r>
      <w:r w:rsidRPr="00304655">
        <w:t xml:space="preserve"> in Tasmania (51st percentile of the last </w:t>
      </w:r>
      <w:r w:rsidR="003E51C0">
        <w:t>3</w:t>
      </w:r>
      <w:r w:rsidR="004B37AD">
        <w:t>3 y</w:t>
      </w:r>
      <w:r w:rsidR="003E51C0">
        <w:t>ears</w:t>
      </w:r>
      <w:r w:rsidRPr="00304655">
        <w:t>).</w:t>
      </w:r>
    </w:p>
    <w:p w14:paraId="6ACB186B" w14:textId="20001DD2" w:rsidR="0012427C" w:rsidRDefault="005C2C42" w:rsidP="005C2C42">
      <w:r>
        <w:t>In 2024–2</w:t>
      </w:r>
      <w:r w:rsidR="004B37AD">
        <w:t>5 t</w:t>
      </w:r>
      <w:r>
        <w:t xml:space="preserve">he </w:t>
      </w:r>
      <w:r w:rsidR="007C3675">
        <w:t>Tasmanian</w:t>
      </w:r>
      <w:r>
        <w:t xml:space="preserve"> </w:t>
      </w:r>
      <w:r w:rsidRPr="00304655">
        <w:t>Government met its responsibilities under the NDA, delivering a broad range of drought</w:t>
      </w:r>
      <w:r w:rsidR="00DA6AE3">
        <w:t>-</w:t>
      </w:r>
      <w:r w:rsidRPr="00304655">
        <w:t xml:space="preserve">related policies and programs </w:t>
      </w:r>
      <w:r w:rsidR="00BC65D0" w:rsidRPr="00304655">
        <w:t>aligned with</w:t>
      </w:r>
      <w:r w:rsidRPr="00304655">
        <w:t xml:space="preserve"> the NDA principles.</w:t>
      </w:r>
    </w:p>
    <w:p w14:paraId="29A70E02" w14:textId="724CAE8E" w:rsidR="00DF6DE2" w:rsidRDefault="005C2C42" w:rsidP="005C2C42">
      <w:r w:rsidRPr="00304655">
        <w:t>During 2024–25, an estimated total of $</w:t>
      </w:r>
      <w:r w:rsidR="00304655" w:rsidRPr="00304655">
        <w:t>24,935,16</w:t>
      </w:r>
      <w:r w:rsidR="004B37AD" w:rsidRPr="00304655">
        <w:t>8</w:t>
      </w:r>
      <w:r w:rsidR="004B37AD">
        <w:t> w</w:t>
      </w:r>
      <w:r>
        <w:t xml:space="preserve">as spent on implementation of drought policies and programs, demonstrating </w:t>
      </w:r>
      <w:r w:rsidRPr="00224D92">
        <w:t>a focus on</w:t>
      </w:r>
      <w:r>
        <w:t xml:space="preserve"> </w:t>
      </w:r>
      <w:r w:rsidRPr="00224D92">
        <w:t>preparedness.</w:t>
      </w:r>
    </w:p>
    <w:p w14:paraId="2A1E8B57" w14:textId="77777777" w:rsidR="008D2B0D" w:rsidRDefault="00DF6DE2" w:rsidP="00DF6DE2">
      <w:r>
        <w:t>In 2024–25, the Tasmanian Government</w:t>
      </w:r>
      <w:r w:rsidR="008D2B0D">
        <w:t>:</w:t>
      </w:r>
    </w:p>
    <w:p w14:paraId="35D49826" w14:textId="3FC29E5F" w:rsidR="008D2B0D" w:rsidRDefault="00DF6DE2" w:rsidP="008D2B0D">
      <w:pPr>
        <w:pStyle w:val="ListBullet"/>
      </w:pPr>
      <w:r>
        <w:t>finalised a review o</w:t>
      </w:r>
      <w:r w:rsidR="003F56D3">
        <w:t>f</w:t>
      </w:r>
      <w:r>
        <w:t xml:space="preserve"> the Primary Producer Seasonal Conditions Scheme</w:t>
      </w:r>
    </w:p>
    <w:p w14:paraId="77E3BD52" w14:textId="37C297ED" w:rsidR="00697AF7" w:rsidRDefault="00AC6848" w:rsidP="008D2B0D">
      <w:pPr>
        <w:pStyle w:val="ListBullet"/>
      </w:pPr>
      <w:r>
        <w:t xml:space="preserve">concluded </w:t>
      </w:r>
      <w:r w:rsidR="00DF6DE2">
        <w:t>the King Island Drought Coordinator</w:t>
      </w:r>
      <w:r>
        <w:t xml:space="preserve"> Activities</w:t>
      </w:r>
    </w:p>
    <w:p w14:paraId="36FA7886" w14:textId="3F4B3677" w:rsidR="008D2B0D" w:rsidRDefault="00AC6848" w:rsidP="008D2B0D">
      <w:pPr>
        <w:pStyle w:val="ListBullet"/>
      </w:pPr>
      <w:r>
        <w:t xml:space="preserve">concluded </w:t>
      </w:r>
      <w:r w:rsidR="00697AF7">
        <w:t xml:space="preserve">the </w:t>
      </w:r>
      <w:r w:rsidR="00DF6DE2">
        <w:t>Livestock Coaching Animal Welfare Bass Strait Islands</w:t>
      </w:r>
      <w:r>
        <w:t xml:space="preserve"> Program</w:t>
      </w:r>
    </w:p>
    <w:p w14:paraId="67263E0A" w14:textId="462C38A9" w:rsidR="00DF6DE2" w:rsidRDefault="00DF6DE2" w:rsidP="00A25760">
      <w:pPr>
        <w:pStyle w:val="ListBullet"/>
      </w:pPr>
      <w:r>
        <w:lastRenderedPageBreak/>
        <w:t xml:space="preserve">published the </w:t>
      </w:r>
      <w:hyperlink r:id="rId67" w:history="1">
        <w:r w:rsidRPr="00304655">
          <w:rPr>
            <w:rStyle w:val="Hyperlink"/>
          </w:rPr>
          <w:t>Rural Water Use Strategy Progress Report 2024</w:t>
        </w:r>
      </w:hyperlink>
      <w:r>
        <w:t>.</w:t>
      </w:r>
    </w:p>
    <w:p w14:paraId="76988237" w14:textId="73B9098F" w:rsidR="0012427C" w:rsidRDefault="00DF6DE2" w:rsidP="005C2C42">
      <w:r>
        <w:t>Learn m</w:t>
      </w:r>
      <w:r w:rsidR="005C2C42">
        <w:t xml:space="preserve">ore </w:t>
      </w:r>
      <w:r>
        <w:t>about</w:t>
      </w:r>
      <w:r w:rsidR="005C2C42">
        <w:t xml:space="preserve"> the </w:t>
      </w:r>
      <w:r w:rsidR="007C3675">
        <w:t xml:space="preserve">Tasmanian </w:t>
      </w:r>
      <w:r w:rsidR="005C2C42">
        <w:t>Government</w:t>
      </w:r>
      <w:r w:rsidR="009A72B3">
        <w:t>’</w:t>
      </w:r>
      <w:r w:rsidR="005C2C42">
        <w:t xml:space="preserve">s </w:t>
      </w:r>
      <w:hyperlink r:id="rId68" w:history="1">
        <w:r w:rsidR="00AC6848" w:rsidRPr="00AC6848">
          <w:rPr>
            <w:rStyle w:val="Hyperlink"/>
          </w:rPr>
          <w:t>drought-related programs and policies</w:t>
        </w:r>
      </w:hyperlink>
      <w:r w:rsidR="007C3675">
        <w:t>.</w:t>
      </w:r>
    </w:p>
    <w:p w14:paraId="5EBD7C15" w14:textId="133286F0" w:rsidR="00374B99" w:rsidRDefault="00374B99" w:rsidP="00374B99">
      <w:pPr>
        <w:pStyle w:val="Heading2"/>
      </w:pPr>
      <w:bookmarkStart w:id="36" w:name="_Toc214257638"/>
      <w:r>
        <w:lastRenderedPageBreak/>
        <w:t>Future priorities 2025</w:t>
      </w:r>
      <w:r w:rsidR="003E51C0">
        <w:t>–</w:t>
      </w:r>
      <w:r>
        <w:t>26</w:t>
      </w:r>
      <w:bookmarkEnd w:id="36"/>
    </w:p>
    <w:p w14:paraId="5F64044C" w14:textId="7EAB233E" w:rsidR="0012427C" w:rsidRDefault="00487FC7" w:rsidP="002130E2">
      <w:r>
        <w:t>In</w:t>
      </w:r>
      <w:r w:rsidR="0080552E" w:rsidRPr="00487FC7">
        <w:t xml:space="preserve"> 2025</w:t>
      </w:r>
      <w:r w:rsidR="003E51C0">
        <w:t>–</w:t>
      </w:r>
      <w:r w:rsidR="0080552E" w:rsidRPr="00487FC7">
        <w:t>26, the</w:t>
      </w:r>
      <w:r w:rsidR="00FA5B68" w:rsidRPr="00487FC7">
        <w:t xml:space="preserve"> collective dedication of the</w:t>
      </w:r>
      <w:r w:rsidR="0080552E" w:rsidRPr="00487FC7">
        <w:t xml:space="preserve"> </w:t>
      </w:r>
      <w:r w:rsidR="00EC5F80">
        <w:t xml:space="preserve">NDA parties </w:t>
      </w:r>
      <w:r w:rsidR="00FA5B68" w:rsidRPr="00487FC7">
        <w:t xml:space="preserve">to continue to </w:t>
      </w:r>
      <w:r w:rsidR="00FA4AC0" w:rsidRPr="00487FC7">
        <w:t xml:space="preserve">build resilience to, and manage risks associated with drought, </w:t>
      </w:r>
      <w:r w:rsidR="00FA5B68" w:rsidRPr="00487FC7">
        <w:t xml:space="preserve">remains strong. </w:t>
      </w:r>
      <w:r>
        <w:t>As drought conditions continue across much of Southern Australia,</w:t>
      </w:r>
      <w:r w:rsidR="00FA5B68" w:rsidRPr="00487FC7">
        <w:t xml:space="preserve"> </w:t>
      </w:r>
      <w:r w:rsidR="00E63F30">
        <w:t>the NDA parties</w:t>
      </w:r>
      <w:r w:rsidR="00E63F30" w:rsidRPr="00487FC7">
        <w:t xml:space="preserve"> </w:t>
      </w:r>
      <w:r w:rsidR="00FA5B68" w:rsidRPr="00487FC7">
        <w:t>will continue to work together</w:t>
      </w:r>
      <w:r>
        <w:t xml:space="preserve"> under the NDA</w:t>
      </w:r>
      <w:r w:rsidR="00FA5B68" w:rsidRPr="00487FC7">
        <w:t>, helping to build the resilience of Australia</w:t>
      </w:r>
      <w:r w:rsidR="009A72B3">
        <w:t>’</w:t>
      </w:r>
      <w:r w:rsidR="00FA5B68" w:rsidRPr="00487FC7">
        <w:t>s agricultural sector and rural communities so that they are better prepared for and able to manage drought.</w:t>
      </w:r>
    </w:p>
    <w:p w14:paraId="4760B8D3" w14:textId="5CDB9F55" w:rsidR="0012427C" w:rsidRDefault="00FA5B68" w:rsidP="00B41ECD">
      <w:r w:rsidRPr="00487FC7">
        <w:t xml:space="preserve">The </w:t>
      </w:r>
      <w:r w:rsidR="00374B99" w:rsidRPr="00487FC7">
        <w:t xml:space="preserve">AMMWG </w:t>
      </w:r>
      <w:r w:rsidR="00B41ECD" w:rsidRPr="00487FC7">
        <w:t xml:space="preserve">will </w:t>
      </w:r>
      <w:r w:rsidR="0080552E" w:rsidRPr="00487FC7">
        <w:t xml:space="preserve">continue </w:t>
      </w:r>
      <w:r w:rsidR="00B41ECD" w:rsidRPr="00487FC7">
        <w:t>to</w:t>
      </w:r>
      <w:r w:rsidR="002310BD" w:rsidRPr="00487FC7">
        <w:t xml:space="preserve"> meet </w:t>
      </w:r>
      <w:r w:rsidR="00FA4AC0" w:rsidRPr="00487FC7">
        <w:t xml:space="preserve">and engage regularly, </w:t>
      </w:r>
      <w:r w:rsidR="0080552E" w:rsidRPr="00487FC7">
        <w:t>monitor</w:t>
      </w:r>
      <w:r w:rsidR="002310BD" w:rsidRPr="00487FC7">
        <w:t xml:space="preserve">ing </w:t>
      </w:r>
      <w:r w:rsidR="0080552E" w:rsidRPr="00487FC7">
        <w:t>conditions closely</w:t>
      </w:r>
      <w:r w:rsidR="00FA4AC0" w:rsidRPr="00487FC7">
        <w:t>, sharing information across the group,</w:t>
      </w:r>
      <w:r w:rsidRPr="00487FC7">
        <w:t xml:space="preserve"> and maintaining an adaptive and flexible approach to ensure emerging issues are discussed and addressed</w:t>
      </w:r>
      <w:r w:rsidR="007E1862">
        <w:t xml:space="preserve"> by the group</w:t>
      </w:r>
      <w:r w:rsidRPr="00487FC7">
        <w:t>.</w:t>
      </w:r>
    </w:p>
    <w:p w14:paraId="4F35FF91" w14:textId="74D38C4B" w:rsidR="0012427C" w:rsidRDefault="00CF10AF" w:rsidP="00B41ECD">
      <w:pPr>
        <w:rPr>
          <w:rFonts w:ascii="Calibri" w:hAnsi="Calibri" w:cs="Calibri"/>
        </w:rPr>
      </w:pPr>
      <w:r>
        <w:t>Regular engagement with both AGSOC and AMM will continue.</w:t>
      </w:r>
      <w:r w:rsidR="00FA5B68" w:rsidRPr="00487FC7">
        <w:t xml:space="preserve"> </w:t>
      </w:r>
      <w:r>
        <w:rPr>
          <w:rFonts w:ascii="Calibri" w:hAnsi="Calibri" w:cs="Calibri"/>
        </w:rPr>
        <w:t>L</w:t>
      </w:r>
      <w:r w:rsidR="00FA4AC0" w:rsidRPr="00487FC7">
        <w:rPr>
          <w:rFonts w:ascii="Calibri" w:hAnsi="Calibri" w:cs="Calibri"/>
        </w:rPr>
        <w:t>essons learned from the 2024</w:t>
      </w:r>
      <w:r w:rsidR="003E51C0">
        <w:rPr>
          <w:rFonts w:ascii="Calibri" w:hAnsi="Calibri" w:cs="Calibri"/>
        </w:rPr>
        <w:t>–</w:t>
      </w:r>
      <w:r w:rsidR="00FA4AC0" w:rsidRPr="00487FC7">
        <w:rPr>
          <w:rFonts w:ascii="Calibri" w:hAnsi="Calibri" w:cs="Calibri"/>
        </w:rPr>
        <w:t>2</w:t>
      </w:r>
      <w:r w:rsidR="004B37AD" w:rsidRPr="00487FC7">
        <w:rPr>
          <w:rFonts w:ascii="Calibri" w:hAnsi="Calibri" w:cs="Calibri"/>
        </w:rPr>
        <w:t>5</w:t>
      </w:r>
      <w:r w:rsidR="004B37AD">
        <w:rPr>
          <w:rFonts w:ascii="Calibri" w:hAnsi="Calibri" w:cs="Calibri"/>
        </w:rPr>
        <w:t> </w:t>
      </w:r>
      <w:r w:rsidR="004B37AD" w:rsidRPr="00487FC7">
        <w:rPr>
          <w:rFonts w:ascii="Calibri" w:hAnsi="Calibri" w:cs="Calibri"/>
        </w:rPr>
        <w:t>r</w:t>
      </w:r>
      <w:r w:rsidR="00FA4AC0" w:rsidRPr="00487FC7">
        <w:rPr>
          <w:rFonts w:ascii="Calibri" w:hAnsi="Calibri" w:cs="Calibri"/>
        </w:rPr>
        <w:t>eporting period will</w:t>
      </w:r>
      <w:r>
        <w:rPr>
          <w:rFonts w:ascii="Calibri" w:hAnsi="Calibri" w:cs="Calibri"/>
        </w:rPr>
        <w:t xml:space="preserve"> also</w:t>
      </w:r>
      <w:r w:rsidR="00FA4AC0" w:rsidRPr="00487FC7">
        <w:rPr>
          <w:rFonts w:ascii="Calibri" w:hAnsi="Calibri" w:cs="Calibri"/>
        </w:rPr>
        <w:t xml:space="preserve"> continue to be reflected on</w:t>
      </w:r>
      <w:r w:rsidR="007E1862">
        <w:rPr>
          <w:rFonts w:ascii="Calibri" w:hAnsi="Calibri" w:cs="Calibri"/>
        </w:rPr>
        <w:t xml:space="preserve"> by the group</w:t>
      </w:r>
      <w:r w:rsidR="00FA4AC0" w:rsidRPr="00487FC7">
        <w:rPr>
          <w:rFonts w:ascii="Calibri" w:hAnsi="Calibri" w:cs="Calibri"/>
        </w:rPr>
        <w:t xml:space="preserve">, providing an opportunity to </w:t>
      </w:r>
      <w:r w:rsidR="00D9624C">
        <w:rPr>
          <w:rFonts w:ascii="Calibri" w:hAnsi="Calibri" w:cs="Calibri"/>
        </w:rPr>
        <w:t xml:space="preserve">further refine how the NDA is operationalised during drought, as well as </w:t>
      </w:r>
      <w:r w:rsidR="00FA4AC0" w:rsidRPr="00487FC7">
        <w:rPr>
          <w:rFonts w:ascii="Calibri" w:hAnsi="Calibri" w:cs="Calibri"/>
        </w:rPr>
        <w:t>improve how we work across government</w:t>
      </w:r>
      <w:r w:rsidR="00D9624C">
        <w:rPr>
          <w:rFonts w:ascii="Calibri" w:hAnsi="Calibri" w:cs="Calibri"/>
        </w:rPr>
        <w:t xml:space="preserve"> and with</w:t>
      </w:r>
      <w:r w:rsidR="00FA4AC0" w:rsidRPr="00487FC7">
        <w:rPr>
          <w:rFonts w:ascii="Calibri" w:hAnsi="Calibri" w:cs="Calibri"/>
        </w:rPr>
        <w:t xml:space="preserve"> non</w:t>
      </w:r>
      <w:r w:rsidR="00002939">
        <w:rPr>
          <w:rFonts w:ascii="Calibri" w:hAnsi="Calibri" w:cs="Calibri"/>
        </w:rPr>
        <w:t>-</w:t>
      </w:r>
      <w:r w:rsidR="00FA4AC0" w:rsidRPr="00487FC7">
        <w:rPr>
          <w:rFonts w:ascii="Calibri" w:hAnsi="Calibri" w:cs="Calibri"/>
        </w:rPr>
        <w:t xml:space="preserve">party stakeholders. </w:t>
      </w:r>
      <w:r w:rsidR="00D0012E">
        <w:rPr>
          <w:rFonts w:ascii="Calibri" w:hAnsi="Calibri" w:cs="Calibri"/>
        </w:rPr>
        <w:t xml:space="preserve">These will also be considered in light of the planned review of the NDA in 2027. </w:t>
      </w:r>
      <w:r w:rsidR="00905A8C">
        <w:rPr>
          <w:rFonts w:ascii="Calibri" w:hAnsi="Calibri" w:cs="Calibri"/>
        </w:rPr>
        <w:t>Planning for this review will commence during the first half of 2026.</w:t>
      </w:r>
    </w:p>
    <w:p w14:paraId="66F7A424" w14:textId="337F1C22" w:rsidR="0012427C" w:rsidRDefault="00B41ECD" w:rsidP="00B41ECD">
      <w:pPr>
        <w:rPr>
          <w:rFonts w:ascii="Calibri" w:hAnsi="Calibri" w:cs="Calibri"/>
        </w:rPr>
      </w:pPr>
      <w:r w:rsidRPr="00487FC7">
        <w:rPr>
          <w:rFonts w:ascii="Calibri" w:hAnsi="Calibri" w:cs="Calibri"/>
        </w:rPr>
        <w:t>The</w:t>
      </w:r>
      <w:r w:rsidR="00E92082">
        <w:rPr>
          <w:rFonts w:ascii="Calibri" w:hAnsi="Calibri" w:cs="Calibri"/>
        </w:rPr>
        <w:t xml:space="preserve"> 2025</w:t>
      </w:r>
      <w:r w:rsidRPr="00487FC7">
        <w:rPr>
          <w:rFonts w:ascii="Calibri" w:hAnsi="Calibri" w:cs="Calibri"/>
        </w:rPr>
        <w:t xml:space="preserve"> National Drought Forum</w:t>
      </w:r>
      <w:r w:rsidR="00E92082">
        <w:rPr>
          <w:rFonts w:ascii="Calibri" w:hAnsi="Calibri" w:cs="Calibri"/>
        </w:rPr>
        <w:t xml:space="preserve"> </w:t>
      </w:r>
      <w:r w:rsidRPr="00487FC7">
        <w:rPr>
          <w:rFonts w:ascii="Calibri" w:hAnsi="Calibri" w:cs="Calibri"/>
        </w:rPr>
        <w:t>provides</w:t>
      </w:r>
      <w:r w:rsidR="00E92082">
        <w:rPr>
          <w:rFonts w:ascii="Calibri" w:hAnsi="Calibri" w:cs="Calibri"/>
        </w:rPr>
        <w:t xml:space="preserve"> an</w:t>
      </w:r>
      <w:r w:rsidR="00FA5B68" w:rsidRPr="00487FC7">
        <w:rPr>
          <w:rFonts w:ascii="Calibri" w:hAnsi="Calibri" w:cs="Calibri"/>
        </w:rPr>
        <w:t xml:space="preserve"> </w:t>
      </w:r>
      <w:r w:rsidRPr="00487FC7">
        <w:rPr>
          <w:rFonts w:ascii="Calibri" w:hAnsi="Calibri" w:cs="Calibri"/>
        </w:rPr>
        <w:t xml:space="preserve">opportunity for </w:t>
      </w:r>
      <w:r w:rsidR="005A5F10">
        <w:rPr>
          <w:rFonts w:ascii="Calibri" w:hAnsi="Calibri" w:cs="Calibri"/>
        </w:rPr>
        <w:t>the NDA parties</w:t>
      </w:r>
      <w:r w:rsidRPr="00487FC7">
        <w:rPr>
          <w:rFonts w:ascii="Calibri" w:hAnsi="Calibri" w:cs="Calibri"/>
        </w:rPr>
        <w:t xml:space="preserve"> to connect with non</w:t>
      </w:r>
      <w:r w:rsidR="00DA6AE3">
        <w:rPr>
          <w:rFonts w:ascii="Calibri" w:hAnsi="Calibri" w:cs="Calibri"/>
        </w:rPr>
        <w:t>-</w:t>
      </w:r>
      <w:r w:rsidRPr="00487FC7">
        <w:rPr>
          <w:rFonts w:ascii="Calibri" w:hAnsi="Calibri" w:cs="Calibri"/>
        </w:rPr>
        <w:t xml:space="preserve">party stakeholders on </w:t>
      </w:r>
      <w:r w:rsidR="00FA5B68" w:rsidRPr="00487FC7">
        <w:rPr>
          <w:rFonts w:ascii="Calibri" w:hAnsi="Calibri" w:cs="Calibri"/>
        </w:rPr>
        <w:t xml:space="preserve">the relevance, purpose and effectiveness of </w:t>
      </w:r>
      <w:r w:rsidRPr="00487FC7">
        <w:rPr>
          <w:rFonts w:ascii="Calibri" w:hAnsi="Calibri" w:cs="Calibri"/>
        </w:rPr>
        <w:t>drought policies</w:t>
      </w:r>
      <w:r>
        <w:rPr>
          <w:rFonts w:ascii="Calibri" w:hAnsi="Calibri" w:cs="Calibri"/>
        </w:rPr>
        <w:t xml:space="preserve"> and programs</w:t>
      </w:r>
      <w:r w:rsidR="00FA5B68">
        <w:rPr>
          <w:rFonts w:ascii="Calibri" w:hAnsi="Calibri" w:cs="Calibri"/>
        </w:rPr>
        <w:t xml:space="preserve"> at both a national and state and territory level. </w:t>
      </w:r>
      <w:r>
        <w:rPr>
          <w:rFonts w:ascii="Calibri" w:hAnsi="Calibri" w:cs="Calibri"/>
        </w:rPr>
        <w:t xml:space="preserve">The </w:t>
      </w:r>
      <w:r w:rsidR="00D0012E">
        <w:rPr>
          <w:rFonts w:ascii="Calibri" w:hAnsi="Calibri" w:cs="Calibri"/>
        </w:rPr>
        <w:t>feedback</w:t>
      </w:r>
      <w:r>
        <w:rPr>
          <w:rFonts w:ascii="Calibri" w:hAnsi="Calibri" w:cs="Calibri"/>
        </w:rPr>
        <w:t xml:space="preserve"> from the </w:t>
      </w:r>
      <w:r w:rsidR="00002939">
        <w:rPr>
          <w:rFonts w:ascii="Calibri" w:hAnsi="Calibri" w:cs="Calibri"/>
        </w:rPr>
        <w:t>f</w:t>
      </w:r>
      <w:r>
        <w:rPr>
          <w:rFonts w:ascii="Calibri" w:hAnsi="Calibri" w:cs="Calibri"/>
        </w:rPr>
        <w:t>orum will be used</w:t>
      </w:r>
      <w:r w:rsidR="007E1862">
        <w:rPr>
          <w:rFonts w:ascii="Calibri" w:hAnsi="Calibri" w:cs="Calibri"/>
        </w:rPr>
        <w:t xml:space="preserve"> by the AMMWG</w:t>
      </w:r>
      <w:r>
        <w:rPr>
          <w:rFonts w:ascii="Calibri" w:hAnsi="Calibri" w:cs="Calibri"/>
        </w:rPr>
        <w:t xml:space="preserve"> to inform future meeting agendas </w:t>
      </w:r>
      <w:r w:rsidR="00FA5B68">
        <w:rPr>
          <w:rFonts w:ascii="Calibri" w:hAnsi="Calibri" w:cs="Calibri"/>
        </w:rPr>
        <w:t>and will guide initial steps leading to the 202</w:t>
      </w:r>
      <w:r w:rsidR="004B37AD">
        <w:rPr>
          <w:rFonts w:ascii="Calibri" w:hAnsi="Calibri" w:cs="Calibri"/>
        </w:rPr>
        <w:t>7</w:t>
      </w:r>
      <w:r w:rsidR="00002939">
        <w:rPr>
          <w:rFonts w:ascii="Calibri" w:hAnsi="Calibri" w:cs="Calibri"/>
        </w:rPr>
        <w:t xml:space="preserve"> </w:t>
      </w:r>
      <w:r w:rsidR="004B37AD">
        <w:rPr>
          <w:rFonts w:ascii="Calibri" w:hAnsi="Calibri" w:cs="Calibri"/>
        </w:rPr>
        <w:t>r</w:t>
      </w:r>
      <w:r w:rsidR="00FA5B68">
        <w:rPr>
          <w:rFonts w:ascii="Calibri" w:hAnsi="Calibri" w:cs="Calibri"/>
        </w:rPr>
        <w:t>eview of the NDA.</w:t>
      </w:r>
      <w:r>
        <w:rPr>
          <w:rFonts w:ascii="Calibri" w:hAnsi="Calibri" w:cs="Calibri"/>
        </w:rPr>
        <w:t xml:space="preserve"> </w:t>
      </w:r>
      <w:r w:rsidR="00FA5B68">
        <w:rPr>
          <w:rFonts w:ascii="Calibri" w:hAnsi="Calibri" w:cs="Calibri"/>
        </w:rPr>
        <w:t xml:space="preserve">Feedback from the </w:t>
      </w:r>
      <w:r w:rsidR="00002939">
        <w:rPr>
          <w:rFonts w:ascii="Calibri" w:hAnsi="Calibri" w:cs="Calibri"/>
        </w:rPr>
        <w:t>f</w:t>
      </w:r>
      <w:r w:rsidR="00FA5B68">
        <w:rPr>
          <w:rFonts w:ascii="Calibri" w:hAnsi="Calibri" w:cs="Calibri"/>
        </w:rPr>
        <w:t xml:space="preserve">orum in relation to </w:t>
      </w:r>
      <w:r>
        <w:rPr>
          <w:rFonts w:ascii="Calibri" w:hAnsi="Calibri" w:cs="Calibri"/>
        </w:rPr>
        <w:t xml:space="preserve">drought related policies and programs </w:t>
      </w:r>
      <w:r w:rsidR="00FA5B68">
        <w:rPr>
          <w:rFonts w:ascii="Calibri" w:hAnsi="Calibri" w:cs="Calibri"/>
        </w:rPr>
        <w:t>will be considered by the AMMWG</w:t>
      </w:r>
      <w:r w:rsidR="00FA4AC0">
        <w:rPr>
          <w:rFonts w:ascii="Calibri" w:hAnsi="Calibri" w:cs="Calibri"/>
        </w:rPr>
        <w:t xml:space="preserve">, as </w:t>
      </w:r>
      <w:r w:rsidR="00E63F30">
        <w:rPr>
          <w:rFonts w:ascii="Calibri" w:hAnsi="Calibri" w:cs="Calibri"/>
        </w:rPr>
        <w:t xml:space="preserve">the NDA parties </w:t>
      </w:r>
      <w:r w:rsidR="00FA4AC0">
        <w:rPr>
          <w:rFonts w:ascii="Calibri" w:hAnsi="Calibri" w:cs="Calibri"/>
        </w:rPr>
        <w:t>seek to add value to existing programs for drought.</w:t>
      </w:r>
    </w:p>
    <w:p w14:paraId="3395D8D9" w14:textId="65EEE9CC" w:rsidR="0012427C" w:rsidRDefault="00487FC7" w:rsidP="00B41ECD">
      <w:pPr>
        <w:rPr>
          <w:rFonts w:ascii="Calibri" w:hAnsi="Calibri" w:cs="Calibri"/>
        </w:rPr>
      </w:pPr>
      <w:r>
        <w:rPr>
          <w:rFonts w:ascii="Calibri" w:hAnsi="Calibri" w:cs="Calibri"/>
        </w:rPr>
        <w:t>The N</w:t>
      </w:r>
      <w:r w:rsidR="00EC5F80">
        <w:rPr>
          <w:rFonts w:ascii="Calibri" w:hAnsi="Calibri" w:cs="Calibri"/>
        </w:rPr>
        <w:t>DN</w:t>
      </w:r>
      <w:r w:rsidR="009D56CD">
        <w:rPr>
          <w:rFonts w:ascii="Calibri" w:hAnsi="Calibri" w:cs="Calibri"/>
        </w:rPr>
        <w:t xml:space="preserve"> </w:t>
      </w:r>
      <w:r>
        <w:rPr>
          <w:rFonts w:ascii="Calibri" w:hAnsi="Calibri" w:cs="Calibri"/>
        </w:rPr>
        <w:t>will continue to be utilised as a platform for sharing drought related information with non</w:t>
      </w:r>
      <w:r w:rsidR="00002939">
        <w:rPr>
          <w:rFonts w:ascii="Calibri" w:hAnsi="Calibri" w:cs="Calibri"/>
        </w:rPr>
        <w:t>-</w:t>
      </w:r>
      <w:r>
        <w:rPr>
          <w:rFonts w:ascii="Calibri" w:hAnsi="Calibri" w:cs="Calibri"/>
        </w:rPr>
        <w:t xml:space="preserve">party stakeholders, with a minimum of </w:t>
      </w:r>
      <w:r w:rsidR="004B37AD">
        <w:rPr>
          <w:rFonts w:ascii="Calibri" w:hAnsi="Calibri" w:cs="Calibri"/>
        </w:rPr>
        <w:t>2 v</w:t>
      </w:r>
      <w:r>
        <w:rPr>
          <w:rFonts w:ascii="Calibri" w:hAnsi="Calibri" w:cs="Calibri"/>
        </w:rPr>
        <w:t>irtual meetings planned for 2025</w:t>
      </w:r>
      <w:r w:rsidR="003E51C0">
        <w:rPr>
          <w:rFonts w:ascii="Calibri" w:hAnsi="Calibri" w:cs="Calibri"/>
        </w:rPr>
        <w:t>–</w:t>
      </w:r>
      <w:r>
        <w:rPr>
          <w:rFonts w:ascii="Calibri" w:hAnsi="Calibri" w:cs="Calibri"/>
        </w:rPr>
        <w:t>26.</w:t>
      </w:r>
    </w:p>
    <w:p w14:paraId="01B2F1D4" w14:textId="43755C21" w:rsidR="00FA4AC0" w:rsidRDefault="008061AA" w:rsidP="00B41ECD">
      <w:pPr>
        <w:rPr>
          <w:rFonts w:ascii="Calibri" w:hAnsi="Calibri" w:cs="Calibri"/>
        </w:rPr>
      </w:pPr>
      <w:r>
        <w:rPr>
          <w:rFonts w:ascii="Calibri" w:hAnsi="Calibri" w:cs="Calibri"/>
        </w:rPr>
        <w:t>Another priority</w:t>
      </w:r>
      <w:r w:rsidR="00FA4AC0">
        <w:rPr>
          <w:rFonts w:ascii="Calibri" w:hAnsi="Calibri" w:cs="Calibri"/>
        </w:rPr>
        <w:t xml:space="preserve"> include</w:t>
      </w:r>
      <w:r>
        <w:rPr>
          <w:rFonts w:ascii="Calibri" w:hAnsi="Calibri" w:cs="Calibri"/>
        </w:rPr>
        <w:t>s</w:t>
      </w:r>
      <w:r w:rsidR="00FA4AC0">
        <w:rPr>
          <w:rFonts w:ascii="Calibri" w:hAnsi="Calibri" w:cs="Calibri"/>
        </w:rPr>
        <w:t xml:space="preserve"> further development of the </w:t>
      </w:r>
      <w:r w:rsidR="009A0803">
        <w:rPr>
          <w:rFonts w:ascii="Calibri" w:hAnsi="Calibri" w:cs="Calibri"/>
        </w:rPr>
        <w:t>AADI</w:t>
      </w:r>
      <w:r w:rsidR="00FA4AC0">
        <w:rPr>
          <w:rFonts w:ascii="Calibri" w:hAnsi="Calibri" w:cs="Calibri"/>
        </w:rPr>
        <w:t xml:space="preserve"> tool, which will assist </w:t>
      </w:r>
      <w:r w:rsidR="005A5F10">
        <w:rPr>
          <w:rFonts w:ascii="Calibri" w:hAnsi="Calibri" w:cs="Calibri"/>
        </w:rPr>
        <w:t xml:space="preserve">the NDA parties </w:t>
      </w:r>
      <w:r w:rsidR="00FA4AC0">
        <w:rPr>
          <w:rFonts w:ascii="Calibri" w:hAnsi="Calibri" w:cs="Calibri"/>
        </w:rPr>
        <w:t xml:space="preserve">in better understanding drought indicator information, and farm profit impacts, in their specific areas. </w:t>
      </w:r>
      <w:r w:rsidR="00905A8C">
        <w:rPr>
          <w:rFonts w:ascii="Calibri" w:hAnsi="Calibri" w:cs="Calibri"/>
        </w:rPr>
        <w:t>I</w:t>
      </w:r>
      <w:r w:rsidR="005C2256">
        <w:rPr>
          <w:rFonts w:ascii="Calibri" w:hAnsi="Calibri" w:cs="Calibri"/>
        </w:rPr>
        <w:t xml:space="preserve">mproving </w:t>
      </w:r>
      <w:r w:rsidR="00D9624C">
        <w:rPr>
          <w:rFonts w:ascii="Calibri" w:hAnsi="Calibri" w:cs="Calibri"/>
        </w:rPr>
        <w:t xml:space="preserve">government </w:t>
      </w:r>
      <w:r w:rsidR="005C2256">
        <w:rPr>
          <w:rFonts w:ascii="Calibri" w:hAnsi="Calibri" w:cs="Calibri"/>
        </w:rPr>
        <w:t>access to program data</w:t>
      </w:r>
      <w:r w:rsidR="00905A8C">
        <w:rPr>
          <w:rFonts w:ascii="Calibri" w:hAnsi="Calibri" w:cs="Calibri"/>
        </w:rPr>
        <w:t xml:space="preserve"> will also </w:t>
      </w:r>
      <w:r w:rsidR="00053811">
        <w:rPr>
          <w:rFonts w:ascii="Calibri" w:hAnsi="Calibri" w:cs="Calibri"/>
        </w:rPr>
        <w:t>remain a</w:t>
      </w:r>
      <w:r w:rsidR="00905A8C">
        <w:rPr>
          <w:rFonts w:ascii="Calibri" w:hAnsi="Calibri" w:cs="Calibri"/>
        </w:rPr>
        <w:t xml:space="preserve"> focus </w:t>
      </w:r>
      <w:r w:rsidR="00053811">
        <w:rPr>
          <w:rFonts w:ascii="Calibri" w:hAnsi="Calibri" w:cs="Calibri"/>
        </w:rPr>
        <w:t>for the AMM</w:t>
      </w:r>
      <w:r w:rsidR="00905A8C">
        <w:rPr>
          <w:rFonts w:ascii="Calibri" w:hAnsi="Calibri" w:cs="Calibri"/>
        </w:rPr>
        <w:t>WG.</w:t>
      </w:r>
    </w:p>
    <w:p w14:paraId="10E905D5" w14:textId="2D8B3830" w:rsidR="00AF564E" w:rsidRDefault="00AF564E" w:rsidP="00B41ECD">
      <w:pPr>
        <w:rPr>
          <w:rFonts w:ascii="Calibri" w:hAnsi="Calibri" w:cs="Calibri"/>
        </w:rPr>
      </w:pPr>
      <w:r>
        <w:t xml:space="preserve">The NDA parties will continue to </w:t>
      </w:r>
      <w:r w:rsidR="0060708A">
        <w:t xml:space="preserve">collaborate on </w:t>
      </w:r>
      <w:r>
        <w:t>joint initiatives such as the Farm Business Resilience Program, Regional Drought Resilience Planning Program and the Rural Financial Counselling Service.</w:t>
      </w:r>
    </w:p>
    <w:p w14:paraId="7DAEED6E" w14:textId="77777777" w:rsidR="0012427C" w:rsidRDefault="00FA4AC0">
      <w:pPr>
        <w:rPr>
          <w:rFonts w:ascii="Calibri" w:hAnsi="Calibri" w:cs="Calibri"/>
        </w:rPr>
      </w:pPr>
      <w:r>
        <w:rPr>
          <w:rFonts w:ascii="Calibri" w:hAnsi="Calibri" w:cs="Calibri"/>
        </w:rPr>
        <w:t xml:space="preserve">Following release of the </w:t>
      </w:r>
      <w:r w:rsidR="00487FC7">
        <w:rPr>
          <w:rFonts w:ascii="Calibri" w:hAnsi="Calibri" w:cs="Calibri"/>
        </w:rPr>
        <w:t xml:space="preserve">Drought Resilience Adoption and Innovation Hubs review, the Australian Government will review the recommendations to inform design and launch of a new competitive grant round for the Drought Hub program by the end of March 2026. </w:t>
      </w:r>
      <w:r w:rsidR="00D9624C">
        <w:rPr>
          <w:rFonts w:ascii="Calibri" w:hAnsi="Calibri" w:cs="Calibri"/>
        </w:rPr>
        <w:t>The AMMWG will be provided with an overview of the recommendations and an opportunity to</w:t>
      </w:r>
      <w:r w:rsidR="00487FC7">
        <w:rPr>
          <w:rFonts w:ascii="Calibri" w:hAnsi="Calibri" w:cs="Calibri"/>
        </w:rPr>
        <w:t xml:space="preserve"> contribute towards the design of the Drought Hub program.</w:t>
      </w:r>
    </w:p>
    <w:p w14:paraId="292CEDBB" w14:textId="3F7D563C" w:rsidR="00D0012E" w:rsidRPr="0012427C" w:rsidRDefault="00D0012E">
      <w:pPr>
        <w:rPr>
          <w:rFonts w:ascii="Calibri" w:hAnsi="Calibri" w:cs="Calibri"/>
        </w:rPr>
      </w:pPr>
      <w:r>
        <w:rPr>
          <w:rFonts w:ascii="Calibri" w:hAnsi="Calibri" w:cs="Calibri"/>
        </w:rPr>
        <w:t>The AMMWG will also continue its work in identifying and discussing linkages with intersecting policies and programs related to drought, such as climate</w:t>
      </w:r>
      <w:r w:rsidR="00085F91">
        <w:rPr>
          <w:rFonts w:ascii="Calibri" w:hAnsi="Calibri" w:cs="Calibri"/>
        </w:rPr>
        <w:t xml:space="preserve"> (including</w:t>
      </w:r>
      <w:r>
        <w:rPr>
          <w:rFonts w:ascii="Calibri" w:hAnsi="Calibri" w:cs="Calibri"/>
        </w:rPr>
        <w:t xml:space="preserve"> </w:t>
      </w:r>
      <w:r w:rsidR="00D9624C">
        <w:rPr>
          <w:rFonts w:ascii="Calibri" w:hAnsi="Calibri" w:cs="Calibri"/>
        </w:rPr>
        <w:t>adaptation</w:t>
      </w:r>
      <w:r w:rsidR="00085F91">
        <w:rPr>
          <w:rFonts w:ascii="Calibri" w:hAnsi="Calibri" w:cs="Calibri"/>
        </w:rPr>
        <w:t>)</w:t>
      </w:r>
      <w:r w:rsidR="00D9624C">
        <w:rPr>
          <w:rFonts w:ascii="Calibri" w:hAnsi="Calibri" w:cs="Calibri"/>
        </w:rPr>
        <w:t xml:space="preserve">, </w:t>
      </w:r>
      <w:r>
        <w:rPr>
          <w:rFonts w:ascii="Calibri" w:hAnsi="Calibri" w:cs="Calibri"/>
        </w:rPr>
        <w:t>water, soils, animal welfare and biodiversity.</w:t>
      </w:r>
    </w:p>
    <w:sectPr w:rsidR="00D0012E" w:rsidRPr="0012427C" w:rsidSect="00922B9B">
      <w:pgSz w:w="11906" w:h="16838"/>
      <w:pgMar w:top="1418" w:right="1418" w:bottom="1418" w:left="1418" w:header="567" w:footer="283"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2E1194" w14:textId="77777777" w:rsidR="009A7CB9" w:rsidRDefault="009A7CB9">
      <w:r>
        <w:separator/>
      </w:r>
    </w:p>
    <w:p w14:paraId="2D652865" w14:textId="77777777" w:rsidR="009A7CB9" w:rsidRDefault="009A7CB9"/>
    <w:p w14:paraId="1CCB6510" w14:textId="77777777" w:rsidR="009A7CB9" w:rsidRDefault="009A7CB9"/>
  </w:endnote>
  <w:endnote w:type="continuationSeparator" w:id="0">
    <w:p w14:paraId="506A4993" w14:textId="77777777" w:rsidR="009A7CB9" w:rsidRDefault="009A7CB9">
      <w:r>
        <w:continuationSeparator/>
      </w:r>
    </w:p>
    <w:p w14:paraId="18957D19" w14:textId="77777777" w:rsidR="009A7CB9" w:rsidRDefault="009A7CB9"/>
    <w:p w14:paraId="39ECE2C0" w14:textId="77777777" w:rsidR="009A7CB9" w:rsidRDefault="009A7CB9"/>
  </w:endnote>
  <w:endnote w:type="continuationNotice" w:id="1">
    <w:p w14:paraId="23FE38A8" w14:textId="77777777" w:rsidR="009A7CB9" w:rsidRDefault="009A7CB9">
      <w:pPr>
        <w:pStyle w:val="Footer"/>
      </w:pPr>
    </w:p>
    <w:p w14:paraId="6AD050DB" w14:textId="77777777" w:rsidR="009A7CB9" w:rsidRDefault="009A7CB9"/>
    <w:p w14:paraId="54BADADE" w14:textId="77777777" w:rsidR="009A7CB9" w:rsidRDefault="009A7CB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altName w:val="?l?r ??u!??I"/>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12914B" w14:textId="77777777" w:rsidR="0020216A" w:rsidRDefault="00057E37">
    <w:pPr>
      <w:pStyle w:val="Footer"/>
    </w:pPr>
    <w:r>
      <w:rPr>
        <w:noProof/>
      </w:rPr>
      <mc:AlternateContent>
        <mc:Choice Requires="wps">
          <w:drawing>
            <wp:anchor distT="0" distB="0" distL="0" distR="0" simplePos="0" relativeHeight="251658241" behindDoc="0" locked="0" layoutInCell="1" allowOverlap="1" wp14:anchorId="2C529328" wp14:editId="76E42332">
              <wp:simplePos x="635" y="635"/>
              <wp:positionH relativeFrom="page">
                <wp:align>center</wp:align>
              </wp:positionH>
              <wp:positionV relativeFrom="page">
                <wp:align>bottom</wp:align>
              </wp:positionV>
              <wp:extent cx="551815" cy="404495"/>
              <wp:effectExtent l="0" t="0" r="635" b="0"/>
              <wp:wrapNone/>
              <wp:docPr id="1929950406"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005062D8" w14:textId="5938F2B3" w:rsidR="00057E37" w:rsidRPr="00057E37" w:rsidRDefault="00057E37" w:rsidP="00057E37">
                          <w:pPr>
                            <w:spacing w:after="0"/>
                            <w:rPr>
                              <w:rFonts w:ascii="Calibri" w:eastAsia="Calibri" w:hAnsi="Calibri" w:cs="Calibri"/>
                              <w:noProof/>
                              <w:color w:val="FF0000"/>
                              <w:sz w:val="24"/>
                              <w:szCs w:val="24"/>
                            </w:rPr>
                          </w:pPr>
                          <w:r w:rsidRPr="00057E37">
                            <w:rPr>
                              <w:rFonts w:ascii="Calibri" w:eastAsia="Calibri" w:hAnsi="Calibri" w:cs="Calibri"/>
                              <w:noProof/>
                              <w:color w:val="FF0000"/>
                              <w:sz w:val="24"/>
                              <w:szCs w:val="24"/>
                            </w:rPr>
                            <w:t>OFFICIAL</w:t>
                          </w:r>
                          <w:r w:rsidR="0012427C">
                            <w:rPr>
                              <w:rFonts w:ascii="Calibri" w:eastAsia="Calibri" w:hAnsi="Calibri" w:cs="Calibri"/>
                              <w:noProof/>
                              <w:color w:val="FF0000"/>
                              <w:sz w:val="24"/>
                              <w:szCs w:val="24"/>
                            </w:rPr>
                            <w:t xml:space="preserve">; </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C529328" id="_x0000_t202" coordsize="21600,21600" o:spt="202" path="m,l,21600r21600,l21600,xe">
              <v:stroke joinstyle="miter"/>
              <v:path gradientshapeok="t" o:connecttype="rect"/>
            </v:shapetype>
            <v:shape id="Text Box 5" o:spid="_x0000_s1027" type="#_x0000_t202" alt="OFFICIAL" style="position:absolute;left:0;text-align:left;margin-left:0;margin-top:0;width:43.45pt;height:31.85pt;z-index:25165824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" filled="f" stroked="f">
              <v:textbox style="mso-fit-shape-to-text:t" inset="0,0,0,15pt">
                <w:txbxContent>
                  <w:p w14:paraId="005062D8" w14:textId="5938F2B3" w:rsidR="00057E37" w:rsidRPr="00057E37" w:rsidRDefault="00057E37" w:rsidP="00057E37">
                    <w:pPr>
                      <w:spacing w:after="0"/>
                      <w:rPr>
                        <w:rFonts w:ascii="Calibri" w:eastAsia="Calibri" w:hAnsi="Calibri" w:cs="Calibri"/>
                        <w:noProof/>
                        <w:color w:val="FF0000"/>
                        <w:sz w:val="24"/>
                        <w:szCs w:val="24"/>
                      </w:rPr>
                    </w:pPr>
                    <w:r w:rsidRPr="00057E37">
                      <w:rPr>
                        <w:rFonts w:ascii="Calibri" w:eastAsia="Calibri" w:hAnsi="Calibri" w:cs="Calibri"/>
                        <w:noProof/>
                        <w:color w:val="FF0000"/>
                        <w:sz w:val="24"/>
                        <w:szCs w:val="24"/>
                      </w:rPr>
                      <w:t>OFFICIAL</w:t>
                    </w:r>
                    <w:r w:rsidR="0012427C">
                      <w:rPr>
                        <w:rFonts w:ascii="Calibri" w:eastAsia="Calibri" w:hAnsi="Calibri" w:cs="Calibri"/>
                        <w:noProof/>
                        <w:color w:val="FF0000"/>
                        <w:sz w:val="24"/>
                        <w:szCs w:val="24"/>
                      </w:rPr>
                      <w:t xml:space="preserve">; </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5842733"/>
      <w:docPartObj>
        <w:docPartGallery w:val="Page Numbers (Bottom of Page)"/>
        <w:docPartUnique/>
      </w:docPartObj>
    </w:sdtPr>
    <w:sdtEndPr>
      <w:rPr>
        <w:noProof/>
      </w:rPr>
    </w:sdtEndPr>
    <w:sdtContent>
      <w:p w14:paraId="2E74C851" w14:textId="3A023C8E" w:rsidR="00D82F47" w:rsidRDefault="00D82F47">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D3531E" w14:textId="71721427" w:rsidR="009A72B3" w:rsidRDefault="009A72B3">
    <w:pPr>
      <w:pStyle w:val="Footer"/>
    </w:pPr>
    <w:r>
      <w:fldChar w:fldCharType="begin"/>
    </w:r>
    <w:r>
      <w:instrText xml:space="preserve"> PAGE   \* MERGEFORMAT </w:instrText>
    </w:r>
    <w:r>
      <w:fldChar w:fldCharType="separate"/>
    </w:r>
    <w:r>
      <w:rPr>
        <w:noProof/>
      </w:rPr>
      <w:t>1</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6399D0" w14:textId="77777777" w:rsidR="009A7CB9" w:rsidRDefault="009A7CB9">
      <w:r>
        <w:separator/>
      </w:r>
    </w:p>
    <w:p w14:paraId="3F109109" w14:textId="77777777" w:rsidR="009A7CB9" w:rsidRDefault="009A7CB9"/>
    <w:p w14:paraId="7998E341" w14:textId="77777777" w:rsidR="009A7CB9" w:rsidRDefault="009A7CB9"/>
  </w:footnote>
  <w:footnote w:type="continuationSeparator" w:id="0">
    <w:p w14:paraId="04C28E45" w14:textId="77777777" w:rsidR="009A7CB9" w:rsidRDefault="009A7CB9">
      <w:r>
        <w:continuationSeparator/>
      </w:r>
    </w:p>
    <w:p w14:paraId="36D8A4BD" w14:textId="77777777" w:rsidR="009A7CB9" w:rsidRDefault="009A7CB9"/>
    <w:p w14:paraId="3034BEED" w14:textId="77777777" w:rsidR="009A7CB9" w:rsidRDefault="009A7CB9"/>
  </w:footnote>
  <w:footnote w:type="continuationNotice" w:id="1">
    <w:p w14:paraId="351781AC" w14:textId="77777777" w:rsidR="009A7CB9" w:rsidRDefault="009A7CB9">
      <w:pPr>
        <w:pStyle w:val="Footer"/>
      </w:pPr>
    </w:p>
    <w:p w14:paraId="61D669D7" w14:textId="77777777" w:rsidR="009A7CB9" w:rsidRDefault="009A7CB9"/>
    <w:p w14:paraId="79A74C72" w14:textId="77777777" w:rsidR="009A7CB9" w:rsidRDefault="009A7CB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151791" w14:textId="59169203" w:rsidR="00B861B4" w:rsidRDefault="00057E37">
    <w:pPr>
      <w:pStyle w:val="Header"/>
    </w:pPr>
    <w:r>
      <w:rPr>
        <w:noProof/>
        <w:lang w:val="en-US"/>
      </w:rPr>
      <mc:AlternateContent>
        <mc:Choice Requires="wps">
          <w:drawing>
            <wp:anchor distT="0" distB="0" distL="0" distR="0" simplePos="0" relativeHeight="251658240" behindDoc="0" locked="0" layoutInCell="1" allowOverlap="1" wp14:anchorId="2FD545D3" wp14:editId="23E47111">
              <wp:simplePos x="635" y="635"/>
              <wp:positionH relativeFrom="page">
                <wp:align>center</wp:align>
              </wp:positionH>
              <wp:positionV relativeFrom="page">
                <wp:align>top</wp:align>
              </wp:positionV>
              <wp:extent cx="551815" cy="404495"/>
              <wp:effectExtent l="0" t="0" r="635" b="14605"/>
              <wp:wrapNone/>
              <wp:docPr id="1322131824"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726BD75D" w14:textId="52747853" w:rsidR="00057E37" w:rsidRPr="00057E37" w:rsidRDefault="00057E37" w:rsidP="00057E37">
                          <w:pPr>
                            <w:spacing w:after="0"/>
                            <w:rPr>
                              <w:rFonts w:ascii="Calibri" w:eastAsia="Calibri" w:hAnsi="Calibri" w:cs="Calibri"/>
                              <w:noProof/>
                              <w:color w:val="FF0000"/>
                              <w:sz w:val="24"/>
                              <w:szCs w:val="24"/>
                            </w:rPr>
                          </w:pPr>
                          <w:r w:rsidRPr="00057E37">
                            <w:rPr>
                              <w:rFonts w:ascii="Calibri" w:eastAsia="Calibri" w:hAnsi="Calibri" w:cs="Calibri"/>
                              <w:noProof/>
                              <w:color w:val="FF0000"/>
                              <w:sz w:val="24"/>
                              <w:szCs w:val="24"/>
                            </w:rPr>
                            <w:t>OFFICIAL</w:t>
                          </w:r>
                          <w:r w:rsidR="0012427C">
                            <w:rPr>
                              <w:rFonts w:ascii="Calibri" w:eastAsia="Calibri" w:hAnsi="Calibri" w:cs="Calibri"/>
                              <w:noProof/>
                              <w:color w:val="FF0000"/>
                              <w:sz w:val="24"/>
                              <w:szCs w:val="24"/>
                            </w:rPr>
                            <w:t xml:space="preserve">; </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FD545D3" id="_x0000_t202" coordsize="21600,21600" o:spt="202" path="m,l,21600r21600,l21600,xe">
              <v:stroke joinstyle="miter"/>
              <v:path gradientshapeok="t" o:connecttype="rect"/>
            </v:shapetype>
            <v:shape id="Text Box 2" o:spid="_x0000_s1026" type="#_x0000_t202" alt="OFFICIAL" style="position:absolute;left:0;text-align:left;margin-left:0;margin-top:0;width:43.45pt;height:31.85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" filled="f" stroked="f">
              <v:textbox style="mso-fit-shape-to-text:t" inset="0,15pt,0,0">
                <w:txbxContent>
                  <w:p w14:paraId="726BD75D" w14:textId="52747853" w:rsidR="00057E37" w:rsidRPr="00057E37" w:rsidRDefault="00057E37" w:rsidP="00057E37">
                    <w:pPr>
                      <w:spacing w:after="0"/>
                      <w:rPr>
                        <w:rFonts w:ascii="Calibri" w:eastAsia="Calibri" w:hAnsi="Calibri" w:cs="Calibri"/>
                        <w:noProof/>
                        <w:color w:val="FF0000"/>
                        <w:sz w:val="24"/>
                        <w:szCs w:val="24"/>
                      </w:rPr>
                    </w:pPr>
                    <w:r w:rsidRPr="00057E37">
                      <w:rPr>
                        <w:rFonts w:ascii="Calibri" w:eastAsia="Calibri" w:hAnsi="Calibri" w:cs="Calibri"/>
                        <w:noProof/>
                        <w:color w:val="FF0000"/>
                        <w:sz w:val="24"/>
                        <w:szCs w:val="24"/>
                      </w:rPr>
                      <w:t>OFFICIAL</w:t>
                    </w:r>
                    <w:r w:rsidR="0012427C">
                      <w:rPr>
                        <w:rFonts w:ascii="Calibri" w:eastAsia="Calibri" w:hAnsi="Calibri" w:cs="Calibri"/>
                        <w:noProof/>
                        <w:color w:val="FF0000"/>
                        <w:sz w:val="24"/>
                        <w:szCs w:val="24"/>
                      </w:rPr>
                      <w:t xml:space="preserve">; </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B37B6B" w14:textId="0501A844" w:rsidR="008D493F" w:rsidRDefault="008D493F">
    <w:pPr>
      <w:pStyle w:val="Header"/>
    </w:pPr>
    <w:r>
      <w:t>National Drought Agreement annual report 2024–25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D0A62900"/>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18913EA"/>
    <w:multiLevelType w:val="multilevel"/>
    <w:tmpl w:val="7C4CE320"/>
    <w:lvl w:ilvl="0">
      <w:start w:val="1"/>
      <w:numFmt w:val="decimal"/>
      <w:pStyle w:val="BoxTextNumber"/>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11116FDB"/>
    <w:multiLevelType w:val="hybridMultilevel"/>
    <w:tmpl w:val="D438F3A8"/>
    <w:lvl w:ilvl="0" w:tplc="1304F5A6">
      <w:start w:val="1"/>
      <w:numFmt w:val="bullet"/>
      <w:lvlText w:val=""/>
      <w:lvlJc w:val="left"/>
      <w:pPr>
        <w:ind w:left="720" w:hanging="360"/>
      </w:pPr>
      <w:rPr>
        <w:rFonts w:ascii="Symbol" w:hAnsi="Symbol"/>
      </w:rPr>
    </w:lvl>
    <w:lvl w:ilvl="1" w:tplc="7D964D74">
      <w:start w:val="1"/>
      <w:numFmt w:val="bullet"/>
      <w:lvlText w:val=""/>
      <w:lvlJc w:val="left"/>
      <w:pPr>
        <w:ind w:left="720" w:hanging="360"/>
      </w:pPr>
      <w:rPr>
        <w:rFonts w:ascii="Symbol" w:hAnsi="Symbol"/>
      </w:rPr>
    </w:lvl>
    <w:lvl w:ilvl="2" w:tplc="F35CA650">
      <w:start w:val="1"/>
      <w:numFmt w:val="bullet"/>
      <w:lvlText w:val=""/>
      <w:lvlJc w:val="left"/>
      <w:pPr>
        <w:ind w:left="720" w:hanging="360"/>
      </w:pPr>
      <w:rPr>
        <w:rFonts w:ascii="Symbol" w:hAnsi="Symbol"/>
      </w:rPr>
    </w:lvl>
    <w:lvl w:ilvl="3" w:tplc="E57C7CDA">
      <w:start w:val="1"/>
      <w:numFmt w:val="bullet"/>
      <w:lvlText w:val=""/>
      <w:lvlJc w:val="left"/>
      <w:pPr>
        <w:ind w:left="720" w:hanging="360"/>
      </w:pPr>
      <w:rPr>
        <w:rFonts w:ascii="Symbol" w:hAnsi="Symbol"/>
      </w:rPr>
    </w:lvl>
    <w:lvl w:ilvl="4" w:tplc="5D6EC186">
      <w:start w:val="1"/>
      <w:numFmt w:val="bullet"/>
      <w:lvlText w:val=""/>
      <w:lvlJc w:val="left"/>
      <w:pPr>
        <w:ind w:left="720" w:hanging="360"/>
      </w:pPr>
      <w:rPr>
        <w:rFonts w:ascii="Symbol" w:hAnsi="Symbol"/>
      </w:rPr>
    </w:lvl>
    <w:lvl w:ilvl="5" w:tplc="A67438CE">
      <w:start w:val="1"/>
      <w:numFmt w:val="bullet"/>
      <w:lvlText w:val=""/>
      <w:lvlJc w:val="left"/>
      <w:pPr>
        <w:ind w:left="720" w:hanging="360"/>
      </w:pPr>
      <w:rPr>
        <w:rFonts w:ascii="Symbol" w:hAnsi="Symbol"/>
      </w:rPr>
    </w:lvl>
    <w:lvl w:ilvl="6" w:tplc="98C0684E">
      <w:start w:val="1"/>
      <w:numFmt w:val="bullet"/>
      <w:lvlText w:val=""/>
      <w:lvlJc w:val="left"/>
      <w:pPr>
        <w:ind w:left="720" w:hanging="360"/>
      </w:pPr>
      <w:rPr>
        <w:rFonts w:ascii="Symbol" w:hAnsi="Symbol"/>
      </w:rPr>
    </w:lvl>
    <w:lvl w:ilvl="7" w:tplc="D8B663C8">
      <w:start w:val="1"/>
      <w:numFmt w:val="bullet"/>
      <w:lvlText w:val=""/>
      <w:lvlJc w:val="left"/>
      <w:pPr>
        <w:ind w:left="720" w:hanging="360"/>
      </w:pPr>
      <w:rPr>
        <w:rFonts w:ascii="Symbol" w:hAnsi="Symbol"/>
      </w:rPr>
    </w:lvl>
    <w:lvl w:ilvl="8" w:tplc="71E6E5C2">
      <w:start w:val="1"/>
      <w:numFmt w:val="bullet"/>
      <w:lvlText w:val=""/>
      <w:lvlJc w:val="left"/>
      <w:pPr>
        <w:ind w:left="720" w:hanging="360"/>
      </w:pPr>
      <w:rPr>
        <w:rFonts w:ascii="Symbol" w:hAnsi="Symbol"/>
      </w:rPr>
    </w:lvl>
  </w:abstractNum>
  <w:abstractNum w:abstractNumId="3" w15:restartNumberingAfterBreak="0">
    <w:nsid w:val="12056DAA"/>
    <w:multiLevelType w:val="hybridMultilevel"/>
    <w:tmpl w:val="1F60E8A6"/>
    <w:lvl w:ilvl="0" w:tplc="E528DA04">
      <w:start w:val="1"/>
      <w:numFmt w:val="bullet"/>
      <w:pStyle w:val="TableBullet2"/>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4" w15:restartNumberingAfterBreak="0">
    <w:nsid w:val="19D655AB"/>
    <w:multiLevelType w:val="hybridMultilevel"/>
    <w:tmpl w:val="9516E9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1E20078"/>
    <w:multiLevelType w:val="multilevel"/>
    <w:tmpl w:val="32E6FFFA"/>
    <w:styleLink w:val="Headinglist"/>
    <w:lvl w:ilvl="0">
      <w:start w:val="1"/>
      <w:numFmt w:val="decimal"/>
      <w:lvlText w:val="%1"/>
      <w:lvlJc w:val="left"/>
      <w:pPr>
        <w:ind w:left="720" w:hanging="720"/>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964" w:hanging="964"/>
      </w:pPr>
      <w:rPr>
        <w:rFonts w:hint="default"/>
      </w:rPr>
    </w:lvl>
    <w:lvl w:ilvl="2">
      <w:start w:val="1"/>
      <w:numFmt w:val="decimal"/>
      <w:lvlText w:val="%1.%2.%3"/>
      <w:lvlJc w:val="left"/>
      <w:pPr>
        <w:ind w:left="964" w:hanging="964"/>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29A42ED3"/>
    <w:multiLevelType w:val="hybridMultilevel"/>
    <w:tmpl w:val="4722382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7" w15:restartNumberingAfterBreak="0">
    <w:nsid w:val="31A07DA8"/>
    <w:multiLevelType w:val="hybridMultilevel"/>
    <w:tmpl w:val="E9D2C168"/>
    <w:lvl w:ilvl="0" w:tplc="289422A8">
      <w:start w:val="1"/>
      <w:numFmt w:val="bullet"/>
      <w:lvlText w:val=""/>
      <w:lvlJc w:val="left"/>
      <w:pPr>
        <w:ind w:left="720" w:hanging="360"/>
      </w:pPr>
      <w:rPr>
        <w:rFonts w:ascii="Symbol" w:hAnsi="Symbol"/>
      </w:rPr>
    </w:lvl>
    <w:lvl w:ilvl="1" w:tplc="FD9AC372">
      <w:start w:val="1"/>
      <w:numFmt w:val="bullet"/>
      <w:lvlText w:val=""/>
      <w:lvlJc w:val="left"/>
      <w:pPr>
        <w:ind w:left="720" w:hanging="360"/>
      </w:pPr>
      <w:rPr>
        <w:rFonts w:ascii="Symbol" w:hAnsi="Symbol"/>
      </w:rPr>
    </w:lvl>
    <w:lvl w:ilvl="2" w:tplc="A5040BCA">
      <w:start w:val="1"/>
      <w:numFmt w:val="bullet"/>
      <w:lvlText w:val=""/>
      <w:lvlJc w:val="left"/>
      <w:pPr>
        <w:ind w:left="720" w:hanging="360"/>
      </w:pPr>
      <w:rPr>
        <w:rFonts w:ascii="Symbol" w:hAnsi="Symbol"/>
      </w:rPr>
    </w:lvl>
    <w:lvl w:ilvl="3" w:tplc="BF1C338A">
      <w:start w:val="1"/>
      <w:numFmt w:val="bullet"/>
      <w:lvlText w:val=""/>
      <w:lvlJc w:val="left"/>
      <w:pPr>
        <w:ind w:left="720" w:hanging="360"/>
      </w:pPr>
      <w:rPr>
        <w:rFonts w:ascii="Symbol" w:hAnsi="Symbol"/>
      </w:rPr>
    </w:lvl>
    <w:lvl w:ilvl="4" w:tplc="AE50D05E">
      <w:start w:val="1"/>
      <w:numFmt w:val="bullet"/>
      <w:lvlText w:val=""/>
      <w:lvlJc w:val="left"/>
      <w:pPr>
        <w:ind w:left="720" w:hanging="360"/>
      </w:pPr>
      <w:rPr>
        <w:rFonts w:ascii="Symbol" w:hAnsi="Symbol"/>
      </w:rPr>
    </w:lvl>
    <w:lvl w:ilvl="5" w:tplc="474CAC2C">
      <w:start w:val="1"/>
      <w:numFmt w:val="bullet"/>
      <w:lvlText w:val=""/>
      <w:lvlJc w:val="left"/>
      <w:pPr>
        <w:ind w:left="720" w:hanging="360"/>
      </w:pPr>
      <w:rPr>
        <w:rFonts w:ascii="Symbol" w:hAnsi="Symbol"/>
      </w:rPr>
    </w:lvl>
    <w:lvl w:ilvl="6" w:tplc="CA00DF88">
      <w:start w:val="1"/>
      <w:numFmt w:val="bullet"/>
      <w:lvlText w:val=""/>
      <w:lvlJc w:val="left"/>
      <w:pPr>
        <w:ind w:left="720" w:hanging="360"/>
      </w:pPr>
      <w:rPr>
        <w:rFonts w:ascii="Symbol" w:hAnsi="Symbol"/>
      </w:rPr>
    </w:lvl>
    <w:lvl w:ilvl="7" w:tplc="FD0E97C0">
      <w:start w:val="1"/>
      <w:numFmt w:val="bullet"/>
      <w:lvlText w:val=""/>
      <w:lvlJc w:val="left"/>
      <w:pPr>
        <w:ind w:left="720" w:hanging="360"/>
      </w:pPr>
      <w:rPr>
        <w:rFonts w:ascii="Symbol" w:hAnsi="Symbol"/>
      </w:rPr>
    </w:lvl>
    <w:lvl w:ilvl="8" w:tplc="4A923D0E">
      <w:start w:val="1"/>
      <w:numFmt w:val="bullet"/>
      <w:lvlText w:val=""/>
      <w:lvlJc w:val="left"/>
      <w:pPr>
        <w:ind w:left="720" w:hanging="360"/>
      </w:pPr>
      <w:rPr>
        <w:rFonts w:ascii="Symbol" w:hAnsi="Symbol"/>
      </w:rPr>
    </w:lvl>
  </w:abstractNum>
  <w:abstractNum w:abstractNumId="8" w15:restartNumberingAfterBreak="0">
    <w:nsid w:val="37143CF9"/>
    <w:multiLevelType w:val="hybridMultilevel"/>
    <w:tmpl w:val="B41AFC8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9" w15:restartNumberingAfterBreak="0">
    <w:nsid w:val="3F183EF4"/>
    <w:multiLevelType w:val="hybridMultilevel"/>
    <w:tmpl w:val="6F0CABE6"/>
    <w:lvl w:ilvl="0" w:tplc="CC267B8E">
      <w:start w:val="3"/>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486800B4"/>
    <w:multiLevelType w:val="multilevel"/>
    <w:tmpl w:val="B802CE90"/>
    <w:numStyleLink w:val="List1"/>
  </w:abstractNum>
  <w:abstractNum w:abstractNumId="11" w15:restartNumberingAfterBreak="0">
    <w:nsid w:val="48DE2E4A"/>
    <w:multiLevelType w:val="hybridMultilevel"/>
    <w:tmpl w:val="6626592E"/>
    <w:lvl w:ilvl="0" w:tplc="50623E58">
      <w:start w:val="1"/>
      <w:numFmt w:val="bullet"/>
      <w:pStyle w:val="BoxTextBullet"/>
      <w:lvlText w:val=""/>
      <w:lvlJc w:val="left"/>
      <w:pPr>
        <w:ind w:left="720" w:hanging="360"/>
      </w:pPr>
      <w:rPr>
        <w:rFonts w:ascii="Symbol" w:hAnsi="Symbol" w:hint="default"/>
      </w:rPr>
    </w:lvl>
    <w:lvl w:ilvl="1" w:tplc="3EACDEA8" w:tentative="1">
      <w:start w:val="1"/>
      <w:numFmt w:val="bullet"/>
      <w:lvlText w:val="o"/>
      <w:lvlJc w:val="left"/>
      <w:pPr>
        <w:ind w:left="1440" w:hanging="360"/>
      </w:pPr>
      <w:rPr>
        <w:rFonts w:ascii="Courier New" w:hAnsi="Courier New" w:cs="Courier New" w:hint="default"/>
      </w:rPr>
    </w:lvl>
    <w:lvl w:ilvl="2" w:tplc="53681FEE" w:tentative="1">
      <w:start w:val="1"/>
      <w:numFmt w:val="bullet"/>
      <w:lvlText w:val=""/>
      <w:lvlJc w:val="left"/>
      <w:pPr>
        <w:ind w:left="2160" w:hanging="360"/>
      </w:pPr>
      <w:rPr>
        <w:rFonts w:ascii="Wingdings" w:hAnsi="Wingdings" w:hint="default"/>
      </w:rPr>
    </w:lvl>
    <w:lvl w:ilvl="3" w:tplc="584E4508" w:tentative="1">
      <w:start w:val="1"/>
      <w:numFmt w:val="bullet"/>
      <w:lvlText w:val=""/>
      <w:lvlJc w:val="left"/>
      <w:pPr>
        <w:ind w:left="2880" w:hanging="360"/>
      </w:pPr>
      <w:rPr>
        <w:rFonts w:ascii="Symbol" w:hAnsi="Symbol" w:hint="default"/>
      </w:rPr>
    </w:lvl>
    <w:lvl w:ilvl="4" w:tplc="B26EC18E" w:tentative="1">
      <w:start w:val="1"/>
      <w:numFmt w:val="bullet"/>
      <w:lvlText w:val="o"/>
      <w:lvlJc w:val="left"/>
      <w:pPr>
        <w:ind w:left="3600" w:hanging="360"/>
      </w:pPr>
      <w:rPr>
        <w:rFonts w:ascii="Courier New" w:hAnsi="Courier New" w:cs="Courier New" w:hint="default"/>
      </w:rPr>
    </w:lvl>
    <w:lvl w:ilvl="5" w:tplc="12DC0512" w:tentative="1">
      <w:start w:val="1"/>
      <w:numFmt w:val="bullet"/>
      <w:lvlText w:val=""/>
      <w:lvlJc w:val="left"/>
      <w:pPr>
        <w:ind w:left="4320" w:hanging="360"/>
      </w:pPr>
      <w:rPr>
        <w:rFonts w:ascii="Wingdings" w:hAnsi="Wingdings" w:hint="default"/>
      </w:rPr>
    </w:lvl>
    <w:lvl w:ilvl="6" w:tplc="F2C2BD96" w:tentative="1">
      <w:start w:val="1"/>
      <w:numFmt w:val="bullet"/>
      <w:lvlText w:val=""/>
      <w:lvlJc w:val="left"/>
      <w:pPr>
        <w:ind w:left="5040" w:hanging="360"/>
      </w:pPr>
      <w:rPr>
        <w:rFonts w:ascii="Symbol" w:hAnsi="Symbol" w:hint="default"/>
      </w:rPr>
    </w:lvl>
    <w:lvl w:ilvl="7" w:tplc="D506E058" w:tentative="1">
      <w:start w:val="1"/>
      <w:numFmt w:val="bullet"/>
      <w:lvlText w:val="o"/>
      <w:lvlJc w:val="left"/>
      <w:pPr>
        <w:ind w:left="5760" w:hanging="360"/>
      </w:pPr>
      <w:rPr>
        <w:rFonts w:ascii="Courier New" w:hAnsi="Courier New" w:cs="Courier New" w:hint="default"/>
      </w:rPr>
    </w:lvl>
    <w:lvl w:ilvl="8" w:tplc="4372F2D2" w:tentative="1">
      <w:start w:val="1"/>
      <w:numFmt w:val="bullet"/>
      <w:lvlText w:val=""/>
      <w:lvlJc w:val="left"/>
      <w:pPr>
        <w:ind w:left="6480" w:hanging="360"/>
      </w:pPr>
      <w:rPr>
        <w:rFonts w:ascii="Wingdings" w:hAnsi="Wingdings" w:hint="default"/>
      </w:rPr>
    </w:lvl>
  </w:abstractNum>
  <w:abstractNum w:abstractNumId="12" w15:restartNumberingAfterBreak="0">
    <w:nsid w:val="4B4978B0"/>
    <w:multiLevelType w:val="multilevel"/>
    <w:tmpl w:val="03FE8AF0"/>
    <w:styleLink w:val="TableBulletlist"/>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5770342E"/>
    <w:multiLevelType w:val="multilevel"/>
    <w:tmpl w:val="ED2C4812"/>
    <w:lvl w:ilvl="0">
      <w:start w:val="1"/>
      <w:numFmt w:val="decimal"/>
      <w:lvlText w:val="%1)"/>
      <w:lvlJc w:val="left"/>
      <w:pPr>
        <w:ind w:left="745" w:hanging="360"/>
      </w:pPr>
    </w:lvl>
    <w:lvl w:ilvl="1" w:tentative="1">
      <w:start w:val="1"/>
      <w:numFmt w:val="lowerLetter"/>
      <w:lvlText w:val="%2."/>
      <w:lvlJc w:val="left"/>
      <w:pPr>
        <w:ind w:left="1465" w:hanging="360"/>
      </w:pPr>
    </w:lvl>
    <w:lvl w:ilvl="2" w:tentative="1">
      <w:start w:val="1"/>
      <w:numFmt w:val="lowerRoman"/>
      <w:lvlText w:val="%3."/>
      <w:lvlJc w:val="right"/>
      <w:pPr>
        <w:ind w:left="2185" w:hanging="180"/>
      </w:pPr>
    </w:lvl>
    <w:lvl w:ilvl="3" w:tentative="1">
      <w:start w:val="1"/>
      <w:numFmt w:val="decimal"/>
      <w:lvlText w:val="%4."/>
      <w:lvlJc w:val="left"/>
      <w:pPr>
        <w:ind w:left="2905" w:hanging="360"/>
      </w:pPr>
    </w:lvl>
    <w:lvl w:ilvl="4" w:tentative="1">
      <w:start w:val="1"/>
      <w:numFmt w:val="lowerLetter"/>
      <w:lvlText w:val="%5."/>
      <w:lvlJc w:val="left"/>
      <w:pPr>
        <w:ind w:left="3625" w:hanging="360"/>
      </w:pPr>
    </w:lvl>
    <w:lvl w:ilvl="5" w:tentative="1">
      <w:start w:val="1"/>
      <w:numFmt w:val="lowerRoman"/>
      <w:lvlText w:val="%6."/>
      <w:lvlJc w:val="right"/>
      <w:pPr>
        <w:ind w:left="4345" w:hanging="180"/>
      </w:pPr>
    </w:lvl>
    <w:lvl w:ilvl="6" w:tentative="1">
      <w:start w:val="1"/>
      <w:numFmt w:val="decimal"/>
      <w:lvlText w:val="%7."/>
      <w:lvlJc w:val="left"/>
      <w:pPr>
        <w:ind w:left="5065" w:hanging="360"/>
      </w:pPr>
    </w:lvl>
    <w:lvl w:ilvl="7" w:tentative="1">
      <w:start w:val="1"/>
      <w:numFmt w:val="lowerLetter"/>
      <w:lvlText w:val="%8."/>
      <w:lvlJc w:val="left"/>
      <w:pPr>
        <w:ind w:left="5785" w:hanging="360"/>
      </w:pPr>
    </w:lvl>
    <w:lvl w:ilvl="8" w:tentative="1">
      <w:start w:val="1"/>
      <w:numFmt w:val="lowerRoman"/>
      <w:lvlText w:val="%9."/>
      <w:lvlJc w:val="right"/>
      <w:pPr>
        <w:ind w:left="6505" w:hanging="180"/>
      </w:pPr>
    </w:lvl>
  </w:abstractNum>
  <w:abstractNum w:abstractNumId="14" w15:restartNumberingAfterBreak="0">
    <w:nsid w:val="5A8B541B"/>
    <w:multiLevelType w:val="multilevel"/>
    <w:tmpl w:val="6614A676"/>
    <w:lvl w:ilvl="0">
      <w:start w:val="1"/>
      <w:numFmt w:val="bullet"/>
      <w:pStyle w:val="TableBullet"/>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5AA12966"/>
    <w:multiLevelType w:val="multilevel"/>
    <w:tmpl w:val="B802CE90"/>
    <w:styleLink w:val="List1"/>
    <w:lvl w:ilvl="0">
      <w:start w:val="1"/>
      <w:numFmt w:val="bullet"/>
      <w:pStyle w:val="ListBullet"/>
      <w:lvlText w:val=""/>
      <w:lvlJc w:val="left"/>
      <w:pPr>
        <w:ind w:left="425" w:hanging="425"/>
      </w:pPr>
      <w:rPr>
        <w:rFonts w:ascii="Symbol" w:hAnsi="Symbol" w:hint="default"/>
        <w:color w:val="003150"/>
      </w:rPr>
    </w:lvl>
    <w:lvl w:ilvl="1">
      <w:start w:val="1"/>
      <w:numFmt w:val="bullet"/>
      <w:pStyle w:val="ListBullet2"/>
      <w:lvlText w:val=""/>
      <w:lvlJc w:val="left"/>
      <w:pPr>
        <w:ind w:left="851" w:hanging="426"/>
      </w:pPr>
      <w:rPr>
        <w:rFonts w:ascii="Symbol" w:hAnsi="Symbol" w:hint="default"/>
        <w:color w:val="auto"/>
      </w:rPr>
    </w:lvl>
    <w:lvl w:ilvl="2">
      <w:start w:val="1"/>
      <w:numFmt w:val="bullet"/>
      <w:pStyle w:val="ListBullet3"/>
      <w:lvlText w:val="­"/>
      <w:lvlJc w:val="left"/>
      <w:pPr>
        <w:ind w:left="1276" w:hanging="425"/>
      </w:pPr>
      <w:rPr>
        <w:rFonts w:ascii="Cambria" w:hAnsi="Cambria"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16" w15:restartNumberingAfterBreak="0">
    <w:nsid w:val="5B8F3B04"/>
    <w:multiLevelType w:val="multilevel"/>
    <w:tmpl w:val="BE78A4F8"/>
    <w:styleLink w:val="Numberlist"/>
    <w:lvl w:ilvl="0">
      <w:start w:val="1"/>
      <w:numFmt w:val="decimal"/>
      <w:pStyle w:val="ListNumber"/>
      <w:lvlText w:val="%1)"/>
      <w:lvlJc w:val="left"/>
      <w:pPr>
        <w:ind w:left="425" w:hanging="425"/>
      </w:pPr>
      <w:rPr>
        <w:rFonts w:hint="default"/>
        <w:color w:val="auto"/>
      </w:rPr>
    </w:lvl>
    <w:lvl w:ilvl="1">
      <w:start w:val="1"/>
      <w:numFmt w:val="lowerLetter"/>
      <w:pStyle w:val="ListNumber2"/>
      <w:lvlText w:val="%2)"/>
      <w:lvlJc w:val="left"/>
      <w:pPr>
        <w:ind w:left="851" w:hanging="426"/>
      </w:pPr>
      <w:rPr>
        <w:rFonts w:hint="default"/>
      </w:rPr>
    </w:lvl>
    <w:lvl w:ilvl="2">
      <w:start w:val="1"/>
      <w:numFmt w:val="lowerRoman"/>
      <w:pStyle w:val="ListNumber3"/>
      <w:lvlText w:val="%3)"/>
      <w:lvlJc w:val="left"/>
      <w:pPr>
        <w:ind w:left="1191" w:hanging="340"/>
      </w:pPr>
      <w:rPr>
        <w:rFonts w:hint="default"/>
      </w:rPr>
    </w:lvl>
    <w:lvl w:ilvl="3">
      <w:start w:val="1"/>
      <w:numFmt w:val="decimal"/>
      <w:lvlText w:val="%4."/>
      <w:lvlJc w:val="left"/>
      <w:pPr>
        <w:ind w:left="1276" w:hanging="1276"/>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17" w15:restartNumberingAfterBreak="0">
    <w:nsid w:val="63E50468"/>
    <w:multiLevelType w:val="hybridMultilevel"/>
    <w:tmpl w:val="734E151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8" w15:restartNumberingAfterBreak="0">
    <w:nsid w:val="6628626C"/>
    <w:multiLevelType w:val="hybridMultilevel"/>
    <w:tmpl w:val="8210164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9" w15:restartNumberingAfterBreak="0">
    <w:nsid w:val="66DE2347"/>
    <w:multiLevelType w:val="hybridMultilevel"/>
    <w:tmpl w:val="4260B2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676E3536"/>
    <w:multiLevelType w:val="hybridMultilevel"/>
    <w:tmpl w:val="242AD5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6A730FE1"/>
    <w:multiLevelType w:val="hybridMultilevel"/>
    <w:tmpl w:val="7E96ACDE"/>
    <w:lvl w:ilvl="0" w:tplc="E3BC50E2">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76AE4563"/>
    <w:multiLevelType w:val="multilevel"/>
    <w:tmpl w:val="F452ADBA"/>
    <w:styleLink w:val="Tablenumberedlists"/>
    <w:lvl w:ilvl="0">
      <w:start w:val="1"/>
      <w:numFmt w:val="decimal"/>
      <w:pStyle w:val="TableListNumber"/>
      <w:lvlText w:val="%1)"/>
      <w:lvlJc w:val="left"/>
      <w:pPr>
        <w:ind w:left="284" w:hanging="284"/>
      </w:pPr>
      <w:rPr>
        <w:rFonts w:ascii="Calibri" w:hAnsi="Calibri" w:hint="default"/>
        <w:sz w:val="18"/>
      </w:rPr>
    </w:lvl>
    <w:lvl w:ilvl="1">
      <w:start w:val="1"/>
      <w:numFmt w:val="lowerLetter"/>
      <w:pStyle w:val="TableListNumber2"/>
      <w:lvlText w:val="%2)"/>
      <w:lvlJc w:val="left"/>
      <w:pPr>
        <w:ind w:left="567" w:hanging="283"/>
      </w:pPr>
      <w:rPr>
        <w:rFonts w:ascii="Calibri" w:hAnsi="Calibri" w:hint="default"/>
        <w:sz w:val="18"/>
      </w:rPr>
    </w:lvl>
    <w:lvl w:ilvl="2">
      <w:start w:val="1"/>
      <w:numFmt w:val="lowerRoman"/>
      <w:pStyle w:val="TableListNumber3"/>
      <w:lvlText w:val="%3)"/>
      <w:lvlJc w:val="left"/>
      <w:pPr>
        <w:ind w:left="851" w:hanging="284"/>
      </w:pPr>
      <w:rPr>
        <w:rFonts w:ascii="Calibri" w:hAnsi="Calibri" w:hint="default"/>
        <w:sz w:val="18"/>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16cid:durableId="381057155">
    <w:abstractNumId w:val="15"/>
  </w:num>
  <w:num w:numId="2" w16cid:durableId="1639215797">
    <w:abstractNumId w:val="16"/>
  </w:num>
  <w:num w:numId="3" w16cid:durableId="1643265712">
    <w:abstractNumId w:val="5"/>
  </w:num>
  <w:num w:numId="4" w16cid:durableId="156895039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626202022">
    <w:abstractNumId w:val="12"/>
  </w:num>
  <w:num w:numId="6" w16cid:durableId="281765065">
    <w:abstractNumId w:val="14"/>
  </w:num>
  <w:num w:numId="7" w16cid:durableId="2092000146">
    <w:abstractNumId w:val="11"/>
  </w:num>
  <w:num w:numId="8" w16cid:durableId="864908900">
    <w:abstractNumId w:val="5"/>
    <w:lvlOverride w:ilvl="0">
      <w:lvl w:ilvl="0">
        <w:start w:val="1"/>
        <w:numFmt w:val="decimal"/>
        <w:lvlText w:val="%1"/>
        <w:lvlJc w:val="left"/>
        <w:pPr>
          <w:ind w:left="720" w:hanging="720"/>
        </w:pPr>
        <w:rPr>
          <w:color w:val="auto"/>
        </w:rPr>
      </w:lvl>
    </w:lvlOverride>
  </w:num>
  <w:num w:numId="9" w16cid:durableId="1469322956">
    <w:abstractNumId w:val="15"/>
  </w:num>
  <w:num w:numId="10" w16cid:durableId="1341661948">
    <w:abstractNumId w:val="16"/>
  </w:num>
  <w:num w:numId="11" w16cid:durableId="1983389004">
    <w:abstractNumId w:val="3"/>
  </w:num>
  <w:num w:numId="12" w16cid:durableId="1510218002">
    <w:abstractNumId w:val="13"/>
  </w:num>
  <w:num w:numId="13" w16cid:durableId="2088572344">
    <w:abstractNumId w:val="9"/>
  </w:num>
  <w:num w:numId="14" w16cid:durableId="1721132150">
    <w:abstractNumId w:val="20"/>
  </w:num>
  <w:num w:numId="15" w16cid:durableId="1362634765">
    <w:abstractNumId w:val="22"/>
  </w:num>
  <w:num w:numId="16" w16cid:durableId="1180970162">
    <w:abstractNumId w:val="22"/>
  </w:num>
  <w:num w:numId="17" w16cid:durableId="1606646691">
    <w:abstractNumId w:val="22"/>
  </w:num>
  <w:num w:numId="18" w16cid:durableId="2013532180">
    <w:abstractNumId w:val="22"/>
  </w:num>
  <w:num w:numId="19" w16cid:durableId="1361395064">
    <w:abstractNumId w:val="21"/>
  </w:num>
  <w:num w:numId="20" w16cid:durableId="447628219">
    <w:abstractNumId w:val="0"/>
  </w:num>
  <w:num w:numId="21" w16cid:durableId="1863518738">
    <w:abstractNumId w:val="1"/>
  </w:num>
  <w:num w:numId="22" w16cid:durableId="1260721357">
    <w:abstractNumId w:val="7"/>
  </w:num>
  <w:num w:numId="23" w16cid:durableId="1723166856">
    <w:abstractNumId w:val="2"/>
  </w:num>
  <w:num w:numId="24" w16cid:durableId="496387769">
    <w:abstractNumId w:val="5"/>
    <w:lvlOverride w:ilvl="0">
      <w:lvl w:ilvl="0">
        <w:start w:val="1"/>
        <w:numFmt w:val="decimal"/>
        <w:lvlText w:val="%1"/>
        <w:lvlJc w:val="left"/>
        <w:pPr>
          <w:ind w:left="720" w:hanging="720"/>
        </w:pPr>
        <w:rPr>
          <w:color w:val="auto"/>
        </w:rPr>
      </w:lvl>
    </w:lvlOverride>
  </w:num>
  <w:num w:numId="25" w16cid:durableId="88622076">
    <w:abstractNumId w:val="5"/>
    <w:lvlOverride w:ilvl="0">
      <w:lvl w:ilvl="0">
        <w:start w:val="1"/>
        <w:numFmt w:val="decimal"/>
        <w:lvlText w:val="%1"/>
        <w:lvlJc w:val="left"/>
        <w:pPr>
          <w:ind w:left="720" w:hanging="720"/>
        </w:pPr>
        <w:rPr>
          <w:color w:val="auto"/>
        </w:rPr>
      </w:lvl>
    </w:lvlOverride>
  </w:num>
  <w:num w:numId="26" w16cid:durableId="1324117288">
    <w:abstractNumId w:val="19"/>
  </w:num>
  <w:num w:numId="27" w16cid:durableId="673992228">
    <w:abstractNumId w:val="5"/>
    <w:lvlOverride w:ilvl="0">
      <w:lvl w:ilvl="0">
        <w:start w:val="1"/>
        <w:numFmt w:val="decimal"/>
        <w:lvlText w:val="%1"/>
        <w:lvlJc w:val="left"/>
        <w:pPr>
          <w:ind w:left="720" w:hanging="720"/>
        </w:pPr>
        <w:rPr>
          <w:color w:val="auto"/>
        </w:rPr>
      </w:lvl>
    </w:lvlOverride>
  </w:num>
  <w:num w:numId="28" w16cid:durableId="946502928">
    <w:abstractNumId w:val="5"/>
    <w:lvlOverride w:ilvl="0">
      <w:lvl w:ilvl="0">
        <w:start w:val="1"/>
        <w:numFmt w:val="decimal"/>
        <w:lvlText w:val="%1"/>
        <w:lvlJc w:val="left"/>
        <w:pPr>
          <w:ind w:left="720" w:hanging="720"/>
        </w:pPr>
        <w:rPr>
          <w:color w:val="auto"/>
        </w:rPr>
      </w:lvl>
    </w:lvlOverride>
  </w:num>
  <w:num w:numId="29" w16cid:durableId="1544173345">
    <w:abstractNumId w:val="4"/>
  </w:num>
  <w:num w:numId="30" w16cid:durableId="1524661582">
    <w:abstractNumId w:val="8"/>
  </w:num>
  <w:num w:numId="31" w16cid:durableId="300035693">
    <w:abstractNumId w:val="18"/>
  </w:num>
  <w:num w:numId="32" w16cid:durableId="117846800">
    <w:abstractNumId w:val="6"/>
  </w:num>
  <w:num w:numId="33" w16cid:durableId="1361055350">
    <w:abstractNumId w:val="17"/>
  </w:num>
  <w:num w:numId="34" w16cid:durableId="785930414">
    <w:abstractNumId w:val="5"/>
    <w:lvlOverride w:ilvl="0">
      <w:lvl w:ilvl="0">
        <w:start w:val="1"/>
        <w:numFmt w:val="decimal"/>
        <w:lvlText w:val="%1"/>
        <w:lvlJc w:val="left"/>
        <w:pPr>
          <w:ind w:left="720" w:hanging="720"/>
        </w:pPr>
        <w:rPr>
          <w:color w:val="auto"/>
        </w:rPr>
      </w:lvl>
    </w:lvlOverride>
  </w:num>
  <w:num w:numId="35" w16cid:durableId="1923945887">
    <w:abstractNumId w:val="15"/>
  </w:num>
  <w:num w:numId="36" w16cid:durableId="126822995">
    <w:abstractNumId w:val="15"/>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en-AU" w:vendorID="64" w:dllVersion="0" w:nlCheck="1" w:checkStyle="1"/>
  <w:activeWritingStyle w:appName="MSWord" w:lang="en-US" w:vendorID="64" w:dllVersion="0" w:nlCheck="1" w:checkStyle="0"/>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6B47"/>
    <w:rsid w:val="00002939"/>
    <w:rsid w:val="00002BEE"/>
    <w:rsid w:val="00002BEF"/>
    <w:rsid w:val="000032AD"/>
    <w:rsid w:val="00005160"/>
    <w:rsid w:val="00005AF7"/>
    <w:rsid w:val="00006768"/>
    <w:rsid w:val="00006D71"/>
    <w:rsid w:val="000152E4"/>
    <w:rsid w:val="0002420A"/>
    <w:rsid w:val="00040BA4"/>
    <w:rsid w:val="00043C82"/>
    <w:rsid w:val="00050422"/>
    <w:rsid w:val="000515F8"/>
    <w:rsid w:val="000532C3"/>
    <w:rsid w:val="00053811"/>
    <w:rsid w:val="00057E37"/>
    <w:rsid w:val="00065E5E"/>
    <w:rsid w:val="00071927"/>
    <w:rsid w:val="00075A00"/>
    <w:rsid w:val="0008232E"/>
    <w:rsid w:val="00085F91"/>
    <w:rsid w:val="000869AB"/>
    <w:rsid w:val="00087F7D"/>
    <w:rsid w:val="000942EE"/>
    <w:rsid w:val="00097FA8"/>
    <w:rsid w:val="000A7AAF"/>
    <w:rsid w:val="000B144C"/>
    <w:rsid w:val="000D55A5"/>
    <w:rsid w:val="000D6667"/>
    <w:rsid w:val="000D6D74"/>
    <w:rsid w:val="000F4F9F"/>
    <w:rsid w:val="000F6F00"/>
    <w:rsid w:val="001013AD"/>
    <w:rsid w:val="00103572"/>
    <w:rsid w:val="001064EE"/>
    <w:rsid w:val="001116C3"/>
    <w:rsid w:val="0012427C"/>
    <w:rsid w:val="0013575C"/>
    <w:rsid w:val="00136A00"/>
    <w:rsid w:val="00136EC7"/>
    <w:rsid w:val="00140CC2"/>
    <w:rsid w:val="00144504"/>
    <w:rsid w:val="00153710"/>
    <w:rsid w:val="00156460"/>
    <w:rsid w:val="00157A6C"/>
    <w:rsid w:val="00157E1B"/>
    <w:rsid w:val="0016201B"/>
    <w:rsid w:val="001641A3"/>
    <w:rsid w:val="00164C9F"/>
    <w:rsid w:val="00170F60"/>
    <w:rsid w:val="001728AE"/>
    <w:rsid w:val="00176594"/>
    <w:rsid w:val="0017699C"/>
    <w:rsid w:val="001806D9"/>
    <w:rsid w:val="00182DFA"/>
    <w:rsid w:val="001865A2"/>
    <w:rsid w:val="0019042F"/>
    <w:rsid w:val="00190EDA"/>
    <w:rsid w:val="00193326"/>
    <w:rsid w:val="001A2EFD"/>
    <w:rsid w:val="001B1C11"/>
    <w:rsid w:val="001B34D3"/>
    <w:rsid w:val="001B73E9"/>
    <w:rsid w:val="001B7F63"/>
    <w:rsid w:val="001C0AF2"/>
    <w:rsid w:val="001C1865"/>
    <w:rsid w:val="001C312F"/>
    <w:rsid w:val="001C3737"/>
    <w:rsid w:val="001D56E5"/>
    <w:rsid w:val="001E0BAF"/>
    <w:rsid w:val="001E2AC7"/>
    <w:rsid w:val="001F076D"/>
    <w:rsid w:val="00200F02"/>
    <w:rsid w:val="00201A3A"/>
    <w:rsid w:val="0020216A"/>
    <w:rsid w:val="00207055"/>
    <w:rsid w:val="002130E2"/>
    <w:rsid w:val="002145C2"/>
    <w:rsid w:val="00215635"/>
    <w:rsid w:val="0021649B"/>
    <w:rsid w:val="00222137"/>
    <w:rsid w:val="00224D92"/>
    <w:rsid w:val="00224E54"/>
    <w:rsid w:val="002310BD"/>
    <w:rsid w:val="002313EC"/>
    <w:rsid w:val="00237B7A"/>
    <w:rsid w:val="0024458E"/>
    <w:rsid w:val="00250200"/>
    <w:rsid w:val="0025352C"/>
    <w:rsid w:val="00263CB6"/>
    <w:rsid w:val="00266C5A"/>
    <w:rsid w:val="00274FFC"/>
    <w:rsid w:val="00281253"/>
    <w:rsid w:val="00281BB6"/>
    <w:rsid w:val="00284C5A"/>
    <w:rsid w:val="00284D14"/>
    <w:rsid w:val="0028522B"/>
    <w:rsid w:val="00286307"/>
    <w:rsid w:val="00287279"/>
    <w:rsid w:val="002D4481"/>
    <w:rsid w:val="002D5B0A"/>
    <w:rsid w:val="002D67C2"/>
    <w:rsid w:val="002D6959"/>
    <w:rsid w:val="002E2634"/>
    <w:rsid w:val="002F1457"/>
    <w:rsid w:val="002F2B29"/>
    <w:rsid w:val="00301C1A"/>
    <w:rsid w:val="003024BD"/>
    <w:rsid w:val="00304655"/>
    <w:rsid w:val="00304AB4"/>
    <w:rsid w:val="00307A2A"/>
    <w:rsid w:val="00314F1A"/>
    <w:rsid w:val="003214B3"/>
    <w:rsid w:val="0032331E"/>
    <w:rsid w:val="0032436F"/>
    <w:rsid w:val="00324BD0"/>
    <w:rsid w:val="00341111"/>
    <w:rsid w:val="0034274F"/>
    <w:rsid w:val="00350004"/>
    <w:rsid w:val="00351792"/>
    <w:rsid w:val="003519E5"/>
    <w:rsid w:val="00352292"/>
    <w:rsid w:val="003537AD"/>
    <w:rsid w:val="00354C6A"/>
    <w:rsid w:val="00356ABE"/>
    <w:rsid w:val="00360039"/>
    <w:rsid w:val="00362BC0"/>
    <w:rsid w:val="00364A4A"/>
    <w:rsid w:val="003654AC"/>
    <w:rsid w:val="00365F6D"/>
    <w:rsid w:val="0037073B"/>
    <w:rsid w:val="00371E46"/>
    <w:rsid w:val="00372313"/>
    <w:rsid w:val="00373091"/>
    <w:rsid w:val="00374B99"/>
    <w:rsid w:val="00392EE0"/>
    <w:rsid w:val="00395407"/>
    <w:rsid w:val="003A6F9D"/>
    <w:rsid w:val="003B1E29"/>
    <w:rsid w:val="003C1FCE"/>
    <w:rsid w:val="003C3A49"/>
    <w:rsid w:val="003D18B5"/>
    <w:rsid w:val="003D287C"/>
    <w:rsid w:val="003E13A8"/>
    <w:rsid w:val="003E51C0"/>
    <w:rsid w:val="003F22A3"/>
    <w:rsid w:val="003F4899"/>
    <w:rsid w:val="003F56D3"/>
    <w:rsid w:val="003F58F8"/>
    <w:rsid w:val="004020F9"/>
    <w:rsid w:val="00406332"/>
    <w:rsid w:val="00410B27"/>
    <w:rsid w:val="004119A5"/>
    <w:rsid w:val="004167D8"/>
    <w:rsid w:val="004312CE"/>
    <w:rsid w:val="00432172"/>
    <w:rsid w:val="00435D1D"/>
    <w:rsid w:val="00436950"/>
    <w:rsid w:val="00441BFD"/>
    <w:rsid w:val="00446881"/>
    <w:rsid w:val="004468B3"/>
    <w:rsid w:val="00446D38"/>
    <w:rsid w:val="00451B82"/>
    <w:rsid w:val="00451DFE"/>
    <w:rsid w:val="004523A3"/>
    <w:rsid w:val="00452895"/>
    <w:rsid w:val="00456A6A"/>
    <w:rsid w:val="00457C97"/>
    <w:rsid w:val="00461957"/>
    <w:rsid w:val="0046625C"/>
    <w:rsid w:val="00470C21"/>
    <w:rsid w:val="00472E8A"/>
    <w:rsid w:val="00476C9E"/>
    <w:rsid w:val="00476D24"/>
    <w:rsid w:val="00487FC7"/>
    <w:rsid w:val="00491E5F"/>
    <w:rsid w:val="00491FB8"/>
    <w:rsid w:val="00496D0B"/>
    <w:rsid w:val="004A35C9"/>
    <w:rsid w:val="004A775D"/>
    <w:rsid w:val="004B1D54"/>
    <w:rsid w:val="004B1DA1"/>
    <w:rsid w:val="004B37AD"/>
    <w:rsid w:val="004B389A"/>
    <w:rsid w:val="004B51E6"/>
    <w:rsid w:val="004E0F77"/>
    <w:rsid w:val="004E6C22"/>
    <w:rsid w:val="004E7ABB"/>
    <w:rsid w:val="004F370B"/>
    <w:rsid w:val="004F3F2A"/>
    <w:rsid w:val="004F5011"/>
    <w:rsid w:val="00500421"/>
    <w:rsid w:val="005043EB"/>
    <w:rsid w:val="00511EF6"/>
    <w:rsid w:val="00517A68"/>
    <w:rsid w:val="00521A05"/>
    <w:rsid w:val="00524618"/>
    <w:rsid w:val="00534386"/>
    <w:rsid w:val="00534C0B"/>
    <w:rsid w:val="005418F4"/>
    <w:rsid w:val="0054277C"/>
    <w:rsid w:val="00553039"/>
    <w:rsid w:val="00562766"/>
    <w:rsid w:val="00563A0E"/>
    <w:rsid w:val="005744C6"/>
    <w:rsid w:val="00574EB9"/>
    <w:rsid w:val="00575A1F"/>
    <w:rsid w:val="00577800"/>
    <w:rsid w:val="0058090B"/>
    <w:rsid w:val="00582E76"/>
    <w:rsid w:val="0059380F"/>
    <w:rsid w:val="00595A65"/>
    <w:rsid w:val="005A03F4"/>
    <w:rsid w:val="005A544D"/>
    <w:rsid w:val="005A5F10"/>
    <w:rsid w:val="005A7193"/>
    <w:rsid w:val="005C2256"/>
    <w:rsid w:val="005C2C42"/>
    <w:rsid w:val="005C2F01"/>
    <w:rsid w:val="005C36F6"/>
    <w:rsid w:val="005D3790"/>
    <w:rsid w:val="005D581B"/>
    <w:rsid w:val="005D5A08"/>
    <w:rsid w:val="005E25BD"/>
    <w:rsid w:val="005E7503"/>
    <w:rsid w:val="005E7EFC"/>
    <w:rsid w:val="005F1694"/>
    <w:rsid w:val="005F2724"/>
    <w:rsid w:val="005F6E37"/>
    <w:rsid w:val="0060708A"/>
    <w:rsid w:val="0061250D"/>
    <w:rsid w:val="00612C01"/>
    <w:rsid w:val="006138D1"/>
    <w:rsid w:val="00624844"/>
    <w:rsid w:val="00627BF7"/>
    <w:rsid w:val="00630487"/>
    <w:rsid w:val="00635920"/>
    <w:rsid w:val="00635B07"/>
    <w:rsid w:val="00635C53"/>
    <w:rsid w:val="00637028"/>
    <w:rsid w:val="00640238"/>
    <w:rsid w:val="00643C78"/>
    <w:rsid w:val="006440A9"/>
    <w:rsid w:val="006634F5"/>
    <w:rsid w:val="00667F58"/>
    <w:rsid w:val="006713A7"/>
    <w:rsid w:val="0067349B"/>
    <w:rsid w:val="00680970"/>
    <w:rsid w:val="00697AF7"/>
    <w:rsid w:val="006A4413"/>
    <w:rsid w:val="006A7C54"/>
    <w:rsid w:val="006B0D03"/>
    <w:rsid w:val="006B0E2C"/>
    <w:rsid w:val="006B1401"/>
    <w:rsid w:val="006B222A"/>
    <w:rsid w:val="006C16FF"/>
    <w:rsid w:val="006C261F"/>
    <w:rsid w:val="006C448E"/>
    <w:rsid w:val="006C5145"/>
    <w:rsid w:val="006E502E"/>
    <w:rsid w:val="006E6712"/>
    <w:rsid w:val="006F48D4"/>
    <w:rsid w:val="006F525E"/>
    <w:rsid w:val="00704941"/>
    <w:rsid w:val="00705551"/>
    <w:rsid w:val="007163FD"/>
    <w:rsid w:val="007169D6"/>
    <w:rsid w:val="00720284"/>
    <w:rsid w:val="00720A8C"/>
    <w:rsid w:val="00750324"/>
    <w:rsid w:val="00757F53"/>
    <w:rsid w:val="007610DC"/>
    <w:rsid w:val="00761FCF"/>
    <w:rsid w:val="00764D6A"/>
    <w:rsid w:val="00765AC2"/>
    <w:rsid w:val="00773056"/>
    <w:rsid w:val="007736B0"/>
    <w:rsid w:val="00790E9F"/>
    <w:rsid w:val="0079343B"/>
    <w:rsid w:val="007A1627"/>
    <w:rsid w:val="007A4146"/>
    <w:rsid w:val="007A5D10"/>
    <w:rsid w:val="007B2597"/>
    <w:rsid w:val="007B3097"/>
    <w:rsid w:val="007B4D1A"/>
    <w:rsid w:val="007B66C4"/>
    <w:rsid w:val="007B676D"/>
    <w:rsid w:val="007B7E13"/>
    <w:rsid w:val="007C358A"/>
    <w:rsid w:val="007C3675"/>
    <w:rsid w:val="007D6F6D"/>
    <w:rsid w:val="007E1862"/>
    <w:rsid w:val="007E2BC6"/>
    <w:rsid w:val="007E39EF"/>
    <w:rsid w:val="007F0CD9"/>
    <w:rsid w:val="007F2DAC"/>
    <w:rsid w:val="007F410F"/>
    <w:rsid w:val="007F738B"/>
    <w:rsid w:val="00800FE1"/>
    <w:rsid w:val="008012B1"/>
    <w:rsid w:val="0080552E"/>
    <w:rsid w:val="008061AA"/>
    <w:rsid w:val="008071A8"/>
    <w:rsid w:val="008204A8"/>
    <w:rsid w:val="00820F04"/>
    <w:rsid w:val="00830790"/>
    <w:rsid w:val="00831DED"/>
    <w:rsid w:val="0084011B"/>
    <w:rsid w:val="0084090F"/>
    <w:rsid w:val="0084201B"/>
    <w:rsid w:val="00846B73"/>
    <w:rsid w:val="00850AD9"/>
    <w:rsid w:val="00863135"/>
    <w:rsid w:val="0086583E"/>
    <w:rsid w:val="00872E43"/>
    <w:rsid w:val="00874C5B"/>
    <w:rsid w:val="008848CA"/>
    <w:rsid w:val="00892CC1"/>
    <w:rsid w:val="00897A69"/>
    <w:rsid w:val="00897B06"/>
    <w:rsid w:val="008A0EE3"/>
    <w:rsid w:val="008A5958"/>
    <w:rsid w:val="008B14E1"/>
    <w:rsid w:val="008B755C"/>
    <w:rsid w:val="008C0649"/>
    <w:rsid w:val="008C584E"/>
    <w:rsid w:val="008D2B0D"/>
    <w:rsid w:val="008D46EF"/>
    <w:rsid w:val="008D493F"/>
    <w:rsid w:val="008D4AEB"/>
    <w:rsid w:val="008D619B"/>
    <w:rsid w:val="008E1574"/>
    <w:rsid w:val="008E7F1B"/>
    <w:rsid w:val="009020C3"/>
    <w:rsid w:val="00902F5C"/>
    <w:rsid w:val="00905A8C"/>
    <w:rsid w:val="00907298"/>
    <w:rsid w:val="009102BC"/>
    <w:rsid w:val="00910806"/>
    <w:rsid w:val="00914512"/>
    <w:rsid w:val="00922B9B"/>
    <w:rsid w:val="00923CC9"/>
    <w:rsid w:val="009318A8"/>
    <w:rsid w:val="009407D8"/>
    <w:rsid w:val="00941887"/>
    <w:rsid w:val="00944C53"/>
    <w:rsid w:val="00951004"/>
    <w:rsid w:val="00953AE4"/>
    <w:rsid w:val="00955B77"/>
    <w:rsid w:val="00956A00"/>
    <w:rsid w:val="00963C75"/>
    <w:rsid w:val="00964B72"/>
    <w:rsid w:val="00965F35"/>
    <w:rsid w:val="009700AE"/>
    <w:rsid w:val="0097292B"/>
    <w:rsid w:val="00974CA6"/>
    <w:rsid w:val="00996788"/>
    <w:rsid w:val="00997CFF"/>
    <w:rsid w:val="009A0803"/>
    <w:rsid w:val="009A0DFF"/>
    <w:rsid w:val="009A72B3"/>
    <w:rsid w:val="009A7CB9"/>
    <w:rsid w:val="009B3204"/>
    <w:rsid w:val="009B774A"/>
    <w:rsid w:val="009B790D"/>
    <w:rsid w:val="009D0D7A"/>
    <w:rsid w:val="009D1832"/>
    <w:rsid w:val="009D5007"/>
    <w:rsid w:val="009D531D"/>
    <w:rsid w:val="009D56CD"/>
    <w:rsid w:val="009E2823"/>
    <w:rsid w:val="009E69E0"/>
    <w:rsid w:val="009F2AA0"/>
    <w:rsid w:val="00A1558A"/>
    <w:rsid w:val="00A22291"/>
    <w:rsid w:val="00A25760"/>
    <w:rsid w:val="00A306C3"/>
    <w:rsid w:val="00A310B5"/>
    <w:rsid w:val="00A3501E"/>
    <w:rsid w:val="00A357A0"/>
    <w:rsid w:val="00A411A8"/>
    <w:rsid w:val="00A452D4"/>
    <w:rsid w:val="00A465A8"/>
    <w:rsid w:val="00A46BB7"/>
    <w:rsid w:val="00A50E04"/>
    <w:rsid w:val="00A50EBC"/>
    <w:rsid w:val="00A573EF"/>
    <w:rsid w:val="00A57DFE"/>
    <w:rsid w:val="00A61D60"/>
    <w:rsid w:val="00A62D00"/>
    <w:rsid w:val="00A72E79"/>
    <w:rsid w:val="00A7633C"/>
    <w:rsid w:val="00A91307"/>
    <w:rsid w:val="00AA05D4"/>
    <w:rsid w:val="00AA1D58"/>
    <w:rsid w:val="00AB1460"/>
    <w:rsid w:val="00AB4E57"/>
    <w:rsid w:val="00AB665C"/>
    <w:rsid w:val="00AB7911"/>
    <w:rsid w:val="00AC25AA"/>
    <w:rsid w:val="00AC31FD"/>
    <w:rsid w:val="00AC35F5"/>
    <w:rsid w:val="00AC6848"/>
    <w:rsid w:val="00AD05B7"/>
    <w:rsid w:val="00AD5A12"/>
    <w:rsid w:val="00AD7459"/>
    <w:rsid w:val="00AE018D"/>
    <w:rsid w:val="00AE4237"/>
    <w:rsid w:val="00AE6B47"/>
    <w:rsid w:val="00AF23EE"/>
    <w:rsid w:val="00AF3F2C"/>
    <w:rsid w:val="00AF564E"/>
    <w:rsid w:val="00AF6BF5"/>
    <w:rsid w:val="00B023B1"/>
    <w:rsid w:val="00B02B9B"/>
    <w:rsid w:val="00B17933"/>
    <w:rsid w:val="00B17F41"/>
    <w:rsid w:val="00B23EC2"/>
    <w:rsid w:val="00B2557D"/>
    <w:rsid w:val="00B26F7B"/>
    <w:rsid w:val="00B41ECD"/>
    <w:rsid w:val="00B47CB3"/>
    <w:rsid w:val="00B503B2"/>
    <w:rsid w:val="00B5740E"/>
    <w:rsid w:val="00B63B5D"/>
    <w:rsid w:val="00B769D0"/>
    <w:rsid w:val="00B80520"/>
    <w:rsid w:val="00B84485"/>
    <w:rsid w:val="00B861B4"/>
    <w:rsid w:val="00B97E61"/>
    <w:rsid w:val="00BB2478"/>
    <w:rsid w:val="00BB526E"/>
    <w:rsid w:val="00BB5C72"/>
    <w:rsid w:val="00BC1616"/>
    <w:rsid w:val="00BC1C8E"/>
    <w:rsid w:val="00BC65D0"/>
    <w:rsid w:val="00BD5523"/>
    <w:rsid w:val="00BD671A"/>
    <w:rsid w:val="00BE097D"/>
    <w:rsid w:val="00BE361F"/>
    <w:rsid w:val="00BE561A"/>
    <w:rsid w:val="00BF4E55"/>
    <w:rsid w:val="00C003C5"/>
    <w:rsid w:val="00C01D4B"/>
    <w:rsid w:val="00C02519"/>
    <w:rsid w:val="00C106AE"/>
    <w:rsid w:val="00C1105E"/>
    <w:rsid w:val="00C12ACE"/>
    <w:rsid w:val="00C157F5"/>
    <w:rsid w:val="00C22D59"/>
    <w:rsid w:val="00C30DCF"/>
    <w:rsid w:val="00C33358"/>
    <w:rsid w:val="00C347F2"/>
    <w:rsid w:val="00C40FF8"/>
    <w:rsid w:val="00C416EC"/>
    <w:rsid w:val="00C455B8"/>
    <w:rsid w:val="00C57B33"/>
    <w:rsid w:val="00C707DE"/>
    <w:rsid w:val="00C8255F"/>
    <w:rsid w:val="00C84183"/>
    <w:rsid w:val="00C84853"/>
    <w:rsid w:val="00C84903"/>
    <w:rsid w:val="00C84DF9"/>
    <w:rsid w:val="00C85C62"/>
    <w:rsid w:val="00C87EE9"/>
    <w:rsid w:val="00C90627"/>
    <w:rsid w:val="00C90C77"/>
    <w:rsid w:val="00C93251"/>
    <w:rsid w:val="00C95628"/>
    <w:rsid w:val="00CB760A"/>
    <w:rsid w:val="00CC74B9"/>
    <w:rsid w:val="00CD0C83"/>
    <w:rsid w:val="00CD670E"/>
    <w:rsid w:val="00CE5BFF"/>
    <w:rsid w:val="00CE76A7"/>
    <w:rsid w:val="00CF10AF"/>
    <w:rsid w:val="00CF4F5E"/>
    <w:rsid w:val="00CF5029"/>
    <w:rsid w:val="00D0012E"/>
    <w:rsid w:val="00D03D97"/>
    <w:rsid w:val="00D07F7D"/>
    <w:rsid w:val="00D1032B"/>
    <w:rsid w:val="00D25B45"/>
    <w:rsid w:val="00D416A8"/>
    <w:rsid w:val="00D44013"/>
    <w:rsid w:val="00D47121"/>
    <w:rsid w:val="00D50337"/>
    <w:rsid w:val="00D541DC"/>
    <w:rsid w:val="00D57D67"/>
    <w:rsid w:val="00D6561B"/>
    <w:rsid w:val="00D65CD1"/>
    <w:rsid w:val="00D6626A"/>
    <w:rsid w:val="00D67041"/>
    <w:rsid w:val="00D823F1"/>
    <w:rsid w:val="00D82F47"/>
    <w:rsid w:val="00D84266"/>
    <w:rsid w:val="00D863D4"/>
    <w:rsid w:val="00D872F7"/>
    <w:rsid w:val="00D9624C"/>
    <w:rsid w:val="00DA1F76"/>
    <w:rsid w:val="00DA2A22"/>
    <w:rsid w:val="00DA6150"/>
    <w:rsid w:val="00DA6AE3"/>
    <w:rsid w:val="00DA71B8"/>
    <w:rsid w:val="00DA7368"/>
    <w:rsid w:val="00DB31EB"/>
    <w:rsid w:val="00DB71A3"/>
    <w:rsid w:val="00DC2A76"/>
    <w:rsid w:val="00DC41DE"/>
    <w:rsid w:val="00DC55BE"/>
    <w:rsid w:val="00DC7423"/>
    <w:rsid w:val="00DC7AA9"/>
    <w:rsid w:val="00DD38D4"/>
    <w:rsid w:val="00DD648A"/>
    <w:rsid w:val="00DE0AAE"/>
    <w:rsid w:val="00DF6DE2"/>
    <w:rsid w:val="00E04E53"/>
    <w:rsid w:val="00E0671B"/>
    <w:rsid w:val="00E11AC7"/>
    <w:rsid w:val="00E14A26"/>
    <w:rsid w:val="00E177F9"/>
    <w:rsid w:val="00E20810"/>
    <w:rsid w:val="00E223F4"/>
    <w:rsid w:val="00E31A5B"/>
    <w:rsid w:val="00E36CE0"/>
    <w:rsid w:val="00E44106"/>
    <w:rsid w:val="00E44BC2"/>
    <w:rsid w:val="00E44CD0"/>
    <w:rsid w:val="00E45CAE"/>
    <w:rsid w:val="00E4617C"/>
    <w:rsid w:val="00E475D1"/>
    <w:rsid w:val="00E5119C"/>
    <w:rsid w:val="00E6003F"/>
    <w:rsid w:val="00E63F30"/>
    <w:rsid w:val="00E712D8"/>
    <w:rsid w:val="00E722C8"/>
    <w:rsid w:val="00E76DDB"/>
    <w:rsid w:val="00E76F50"/>
    <w:rsid w:val="00E81A77"/>
    <w:rsid w:val="00E87812"/>
    <w:rsid w:val="00E87CEC"/>
    <w:rsid w:val="00E91D72"/>
    <w:rsid w:val="00E92082"/>
    <w:rsid w:val="00E97DEF"/>
    <w:rsid w:val="00E97F13"/>
    <w:rsid w:val="00EA1202"/>
    <w:rsid w:val="00EA6E97"/>
    <w:rsid w:val="00EB262A"/>
    <w:rsid w:val="00EC40D3"/>
    <w:rsid w:val="00EC5F80"/>
    <w:rsid w:val="00EC6D28"/>
    <w:rsid w:val="00EC768E"/>
    <w:rsid w:val="00ED7286"/>
    <w:rsid w:val="00EE0EF0"/>
    <w:rsid w:val="00EE38FD"/>
    <w:rsid w:val="00EE4833"/>
    <w:rsid w:val="00EE59B4"/>
    <w:rsid w:val="00EF4460"/>
    <w:rsid w:val="00EF55CC"/>
    <w:rsid w:val="00EF5BAB"/>
    <w:rsid w:val="00EF6EF2"/>
    <w:rsid w:val="00F01D00"/>
    <w:rsid w:val="00F02EAA"/>
    <w:rsid w:val="00F04729"/>
    <w:rsid w:val="00F04EFE"/>
    <w:rsid w:val="00F20ABF"/>
    <w:rsid w:val="00F333E9"/>
    <w:rsid w:val="00F36D18"/>
    <w:rsid w:val="00F5304F"/>
    <w:rsid w:val="00F540A2"/>
    <w:rsid w:val="00F61909"/>
    <w:rsid w:val="00F63DE6"/>
    <w:rsid w:val="00F672D4"/>
    <w:rsid w:val="00F82F27"/>
    <w:rsid w:val="00F837C4"/>
    <w:rsid w:val="00F857FE"/>
    <w:rsid w:val="00F91789"/>
    <w:rsid w:val="00F93458"/>
    <w:rsid w:val="00F93B72"/>
    <w:rsid w:val="00F942C5"/>
    <w:rsid w:val="00FA0B2E"/>
    <w:rsid w:val="00FA2743"/>
    <w:rsid w:val="00FA4AC0"/>
    <w:rsid w:val="00FA5B68"/>
    <w:rsid w:val="00FA69FB"/>
    <w:rsid w:val="00FB0B59"/>
    <w:rsid w:val="00FB4381"/>
    <w:rsid w:val="00FB7F24"/>
    <w:rsid w:val="00FC1759"/>
    <w:rsid w:val="00FD235D"/>
    <w:rsid w:val="00FD3B42"/>
    <w:rsid w:val="00FE20EC"/>
    <w:rsid w:val="00FE274C"/>
    <w:rsid w:val="00FE3555"/>
    <w:rsid w:val="00FE64BC"/>
    <w:rsid w:val="00FF2FB9"/>
    <w:rsid w:val="00FF4FC8"/>
    <w:rsid w:val="00FF551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0B349D"/>
  <w15:docId w15:val="{CC7E41B1-5242-4E9C-942D-504C130A8E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mbria" w:hAnsi="Cambria"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3" w:unhideWhenUsed="1"/>
    <w:lsdException w:name="heading 3" w:semiHidden="1" w:uiPriority="4" w:unhideWhenUsed="1" w:qFormat="1"/>
    <w:lsdException w:name="heading 4" w:semiHidden="1" w:uiPriority="5" w:unhideWhenUsed="1" w:qFormat="1"/>
    <w:lsdException w:name="heading 5" w:semiHidden="1" w:uiPriority="6" w:unhideWhenUsed="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iPriority="26" w:unhideWhenUsed="1"/>
    <w:lsdException w:name="footer" w:semiHidden="1" w:unhideWhenUsed="1"/>
    <w:lsdException w:name="index heading" w:semiHidden="1" w:unhideWhenUsed="1"/>
    <w:lsdException w:name="caption" w:semiHidden="1" w:uiPriority="1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qFormat="1"/>
    <w:lsdException w:name="List Bullet 3" w:semiHidden="1"/>
    <w:lsdException w:name="List Bullet 4" w:semiHidden="1"/>
    <w:lsdException w:name="List Bullet 5" w:semiHidden="1"/>
    <w:lsdException w:name="List Number 2" w:semiHidden="1" w:uiPriority="10" w:unhideWhenUsed="1" w:qFormat="1"/>
    <w:lsdException w:name="List Number 3" w:semiHidden="1" w:uiPriority="11" w:unhideWhenUsed="1" w:qFormat="1"/>
    <w:lsdException w:name="List Number 4" w:semiHidden="1"/>
    <w:lsdException w:name="List Number 5" w:semiHidden="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8" w:qFormat="1"/>
    <w:lsdException w:name="Intense Quote" w:locked="1"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locked="1" w:uiPriority="21" w:qFormat="1"/>
    <w:lsdException w:name="Subtle Reference" w:semiHidden="1" w:uiPriority="31" w:qFormat="1"/>
    <w:lsdException w:name="Intense Reference" w:locked="1"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76D24"/>
    <w:pPr>
      <w:spacing w:after="200" w:line="276" w:lineRule="auto"/>
    </w:pPr>
    <w:rPr>
      <w:rFonts w:asciiTheme="minorHAnsi" w:eastAsiaTheme="minorHAnsi" w:hAnsiTheme="minorHAnsi" w:cstheme="minorBidi"/>
      <w:sz w:val="22"/>
      <w:szCs w:val="22"/>
      <w:lang w:eastAsia="en-US"/>
    </w:rPr>
  </w:style>
  <w:style w:type="paragraph" w:styleId="Heading1">
    <w:name w:val="heading 1"/>
    <w:next w:val="Normal"/>
    <w:link w:val="Heading1Char"/>
    <w:uiPriority w:val="1"/>
    <w:qFormat/>
    <w:rsid w:val="00057E37"/>
    <w:pPr>
      <w:widowControl w:val="0"/>
      <w:spacing w:before="360" w:after="360"/>
      <w:contextualSpacing/>
      <w:outlineLvl w:val="0"/>
    </w:pPr>
    <w:rPr>
      <w:rFonts w:ascii="Calibri" w:eastAsiaTheme="minorHAnsi" w:hAnsi="Calibri" w:cstheme="minorBidi"/>
      <w:b/>
      <w:bCs/>
      <w:spacing w:val="5"/>
      <w:kern w:val="28"/>
      <w:sz w:val="72"/>
      <w:szCs w:val="28"/>
      <w:lang w:eastAsia="en-US"/>
    </w:rPr>
  </w:style>
  <w:style w:type="paragraph" w:styleId="Heading2">
    <w:name w:val="heading 2"/>
    <w:basedOn w:val="Normal"/>
    <w:next w:val="Normal"/>
    <w:link w:val="Heading2Char"/>
    <w:uiPriority w:val="3"/>
    <w:rsid w:val="007E39EF"/>
    <w:pPr>
      <w:pageBreakBefore/>
      <w:spacing w:after="240" w:line="240" w:lineRule="auto"/>
      <w:outlineLvl w:val="1"/>
    </w:pPr>
    <w:rPr>
      <w:rFonts w:ascii="Calibri" w:eastAsiaTheme="minorEastAsia" w:hAnsi="Calibri"/>
      <w:bCs/>
      <w:color w:val="000000" w:themeColor="text1"/>
      <w:sz w:val="56"/>
      <w:szCs w:val="28"/>
      <w:lang w:eastAsia="ja-JP"/>
    </w:rPr>
  </w:style>
  <w:style w:type="paragraph" w:styleId="Heading3">
    <w:name w:val="heading 3"/>
    <w:next w:val="Normal"/>
    <w:link w:val="Heading3Char"/>
    <w:uiPriority w:val="4"/>
    <w:qFormat/>
    <w:rsid w:val="00057E37"/>
    <w:pPr>
      <w:keepNext/>
      <w:keepLines/>
      <w:outlineLvl w:val="2"/>
    </w:pPr>
    <w:rPr>
      <w:rFonts w:ascii="Calibri" w:eastAsia="Times New Roman" w:hAnsi="Calibri"/>
      <w:b/>
      <w:bCs/>
      <w:sz w:val="40"/>
      <w:szCs w:val="24"/>
      <w:lang w:eastAsia="en-US"/>
    </w:rPr>
  </w:style>
  <w:style w:type="paragraph" w:styleId="Heading4">
    <w:name w:val="heading 4"/>
    <w:next w:val="Normal"/>
    <w:link w:val="Heading4Char"/>
    <w:uiPriority w:val="5"/>
    <w:qFormat/>
    <w:rsid w:val="00057E37"/>
    <w:pPr>
      <w:keepNext/>
      <w:outlineLvl w:val="3"/>
    </w:pPr>
    <w:rPr>
      <w:rFonts w:ascii="Calibri" w:eastAsia="Times New Roman" w:hAnsi="Calibri"/>
      <w:b/>
      <w:bCs/>
      <w:sz w:val="32"/>
      <w:szCs w:val="24"/>
      <w:lang w:eastAsia="en-US"/>
    </w:rPr>
  </w:style>
  <w:style w:type="paragraph" w:styleId="Heading5">
    <w:name w:val="heading 5"/>
    <w:basedOn w:val="Normal"/>
    <w:next w:val="Normal"/>
    <w:link w:val="Heading5Char"/>
    <w:uiPriority w:val="6"/>
    <w:rsid w:val="00057E37"/>
    <w:pPr>
      <w:keepNext/>
      <w:keepLines/>
      <w:spacing w:after="0" w:line="240" w:lineRule="auto"/>
      <w:outlineLvl w:val="4"/>
    </w:pPr>
    <w:rPr>
      <w:rFonts w:ascii="Calibri" w:hAnsi="Calibri"/>
      <w:b/>
      <w:sz w:val="28"/>
    </w:rPr>
  </w:style>
  <w:style w:type="paragraph" w:styleId="Heading6">
    <w:name w:val="heading 6"/>
    <w:basedOn w:val="Normal"/>
    <w:next w:val="Normal"/>
    <w:link w:val="Heading6Char"/>
    <w:uiPriority w:val="9"/>
    <w:semiHidden/>
    <w:qFormat/>
    <w:rsid w:val="00057E37"/>
    <w:pPr>
      <w:keepNext/>
      <w:keepLines/>
      <w:spacing w:before="40" w:after="0"/>
      <w:outlineLvl w:val="5"/>
    </w:pPr>
    <w:rPr>
      <w:rFonts w:ascii="Calibri" w:eastAsiaTheme="majorEastAsia" w:hAnsi="Calibri" w:cstheme="majorBidi"/>
      <w:b/>
      <w:i/>
      <w:color w:val="000000" w:themeColor="text1"/>
      <w:sz w:val="24"/>
    </w:rPr>
  </w:style>
  <w:style w:type="paragraph" w:styleId="Heading7">
    <w:name w:val="heading 7"/>
    <w:basedOn w:val="Normal"/>
    <w:next w:val="Normal"/>
    <w:link w:val="Heading7Char"/>
    <w:uiPriority w:val="9"/>
    <w:semiHidden/>
    <w:qFormat/>
    <w:rsid w:val="00057E37"/>
    <w:pPr>
      <w:keepNext/>
      <w:keepLines/>
      <w:spacing w:before="40" w:after="0"/>
      <w:outlineLvl w:val="6"/>
    </w:pPr>
    <w:rPr>
      <w:rFonts w:ascii="Calibri" w:eastAsiaTheme="majorEastAsia" w:hAnsi="Calibri" w:cstheme="majorBidi"/>
      <w:b/>
      <w:iCs/>
    </w:rPr>
  </w:style>
  <w:style w:type="paragraph" w:styleId="Heading8">
    <w:name w:val="heading 8"/>
    <w:basedOn w:val="Normal"/>
    <w:next w:val="Normal"/>
    <w:link w:val="Heading8Char"/>
    <w:uiPriority w:val="9"/>
    <w:semiHidden/>
    <w:qFormat/>
    <w:rsid w:val="00057E37"/>
    <w:pPr>
      <w:keepNext/>
      <w:keepLines/>
      <w:spacing w:before="40" w:after="0"/>
      <w:outlineLvl w:val="7"/>
    </w:pPr>
    <w:rPr>
      <w:rFonts w:ascii="Calibri" w:eastAsiaTheme="majorEastAsia" w:hAnsi="Calibri" w:cstheme="majorBidi"/>
      <w:b/>
      <w:i/>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iPriority w:val="99"/>
    <w:unhideWhenUsed/>
    <w:rsid w:val="00441BFD"/>
    <w:rPr>
      <w:sz w:val="20"/>
      <w:szCs w:val="20"/>
    </w:rPr>
  </w:style>
  <w:style w:type="character" w:customStyle="1" w:styleId="CommentTextChar">
    <w:name w:val="Comment Text Char"/>
    <w:basedOn w:val="DefaultParagraphFont"/>
    <w:link w:val="CommentText"/>
    <w:uiPriority w:val="99"/>
    <w:rsid w:val="00441BFD"/>
    <w:rPr>
      <w:rFonts w:asciiTheme="minorHAnsi" w:eastAsiaTheme="minorHAnsi" w:hAnsiTheme="minorHAnsi" w:cstheme="minorBidi"/>
      <w:lang w:eastAsia="en-US"/>
    </w:rPr>
  </w:style>
  <w:style w:type="paragraph" w:styleId="Header">
    <w:name w:val="header"/>
    <w:basedOn w:val="Normal"/>
    <w:link w:val="HeaderChar"/>
    <w:uiPriority w:val="26"/>
    <w:rsid w:val="003F22A3"/>
    <w:pPr>
      <w:tabs>
        <w:tab w:val="center" w:pos="4820"/>
      </w:tabs>
      <w:spacing w:before="120" w:line="240" w:lineRule="auto"/>
      <w:jc w:val="center"/>
    </w:pPr>
    <w:rPr>
      <w:rFonts w:ascii="Calibri" w:hAnsi="Calibri"/>
      <w:sz w:val="20"/>
    </w:rPr>
  </w:style>
  <w:style w:type="character" w:customStyle="1" w:styleId="HeaderChar">
    <w:name w:val="Header Char"/>
    <w:basedOn w:val="DefaultParagraphFont"/>
    <w:link w:val="Header"/>
    <w:uiPriority w:val="26"/>
    <w:rsid w:val="003F22A3"/>
    <w:rPr>
      <w:rFonts w:ascii="Calibri" w:eastAsiaTheme="minorHAnsi" w:hAnsi="Calibri" w:cstheme="minorBidi"/>
      <w:szCs w:val="22"/>
      <w:lang w:eastAsia="en-US"/>
    </w:rPr>
  </w:style>
  <w:style w:type="paragraph" w:styleId="Footer">
    <w:name w:val="footer"/>
    <w:basedOn w:val="Normal"/>
    <w:link w:val="FooterChar"/>
    <w:uiPriority w:val="99"/>
    <w:rsid w:val="003F22A3"/>
    <w:pPr>
      <w:tabs>
        <w:tab w:val="center" w:pos="4536"/>
      </w:tabs>
      <w:spacing w:after="480" w:line="240" w:lineRule="auto"/>
      <w:jc w:val="center"/>
    </w:pPr>
    <w:rPr>
      <w:rFonts w:ascii="Calibri" w:hAnsi="Calibri"/>
      <w:sz w:val="20"/>
    </w:rPr>
  </w:style>
  <w:style w:type="character" w:customStyle="1" w:styleId="FooterChar">
    <w:name w:val="Footer Char"/>
    <w:basedOn w:val="DefaultParagraphFont"/>
    <w:link w:val="Footer"/>
    <w:uiPriority w:val="99"/>
    <w:rsid w:val="003F22A3"/>
    <w:rPr>
      <w:rFonts w:ascii="Calibri" w:eastAsiaTheme="minorHAnsi" w:hAnsi="Calibri" w:cstheme="minorBidi"/>
      <w:szCs w:val="22"/>
      <w:lang w:eastAsia="en-US"/>
    </w:rPr>
  </w:style>
  <w:style w:type="character" w:styleId="CommentReference">
    <w:name w:val="annotation reference"/>
    <w:basedOn w:val="DefaultParagraphFont"/>
    <w:uiPriority w:val="99"/>
    <w:semiHidden/>
    <w:unhideWhenUsed/>
    <w:rsid w:val="00441BFD"/>
    <w:rPr>
      <w:sz w:val="16"/>
      <w:szCs w:val="16"/>
    </w:rPr>
  </w:style>
  <w:style w:type="paragraph" w:styleId="CommentSubject">
    <w:name w:val="annotation subject"/>
    <w:basedOn w:val="CommentText"/>
    <w:next w:val="CommentText"/>
    <w:link w:val="CommentSubjectChar"/>
    <w:uiPriority w:val="99"/>
    <w:semiHidden/>
    <w:unhideWhenUsed/>
    <w:rsid w:val="00441BFD"/>
    <w:rPr>
      <w:b/>
      <w:bCs/>
    </w:rPr>
  </w:style>
  <w:style w:type="character" w:customStyle="1" w:styleId="CommentSubjectChar">
    <w:name w:val="Comment Subject Char"/>
    <w:basedOn w:val="CommentTextChar"/>
    <w:link w:val="CommentSubject"/>
    <w:uiPriority w:val="99"/>
    <w:semiHidden/>
    <w:rsid w:val="00441BFD"/>
    <w:rPr>
      <w:rFonts w:asciiTheme="minorHAnsi" w:eastAsiaTheme="minorHAnsi" w:hAnsiTheme="minorHAnsi" w:cstheme="minorBidi"/>
      <w:b/>
      <w:bCs/>
      <w:lang w:eastAsia="en-US"/>
    </w:rPr>
  </w:style>
  <w:style w:type="paragraph" w:styleId="BalloonText">
    <w:name w:val="Balloon Text"/>
    <w:basedOn w:val="Normal"/>
    <w:link w:val="BalloonTextChar"/>
    <w:uiPriority w:val="99"/>
    <w:semiHidden/>
    <w:unhideWhenUsed/>
    <w:rsid w:val="00441BFD"/>
    <w:rPr>
      <w:rFonts w:ascii="Calibri" w:hAnsi="Calibri"/>
      <w:sz w:val="18"/>
      <w:szCs w:val="18"/>
    </w:rPr>
  </w:style>
  <w:style w:type="character" w:customStyle="1" w:styleId="BalloonTextChar">
    <w:name w:val="Balloon Text Char"/>
    <w:basedOn w:val="DefaultParagraphFont"/>
    <w:link w:val="BalloonText"/>
    <w:uiPriority w:val="99"/>
    <w:semiHidden/>
    <w:rsid w:val="00441BFD"/>
    <w:rPr>
      <w:rFonts w:ascii="Calibri" w:eastAsiaTheme="minorHAnsi" w:hAnsi="Calibri" w:cstheme="minorBidi"/>
      <w:sz w:val="18"/>
      <w:szCs w:val="18"/>
      <w:lang w:eastAsia="en-US"/>
    </w:rPr>
  </w:style>
  <w:style w:type="table" w:styleId="TableGrid">
    <w:name w:val="Table Grid"/>
    <w:basedOn w:val="TableNormal"/>
    <w:uiPriority w:val="59"/>
    <w:rsid w:val="00441BFD"/>
    <w:pPr>
      <w:spacing w:before="60" w:after="60"/>
    </w:pPr>
    <w:rPr>
      <w:rFonts w:eastAsia="Times New Roman"/>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address">
    <w:name w:val="Footer address"/>
    <w:basedOn w:val="Footer"/>
    <w:semiHidden/>
    <w:qFormat/>
    <w:rsid w:val="00441BFD"/>
    <w:rPr>
      <w:sz w:val="16"/>
    </w:rPr>
  </w:style>
  <w:style w:type="character" w:customStyle="1" w:styleId="Heading1Char">
    <w:name w:val="Heading 1 Char"/>
    <w:basedOn w:val="DefaultParagraphFont"/>
    <w:link w:val="Heading1"/>
    <w:uiPriority w:val="1"/>
    <w:rsid w:val="00057E37"/>
    <w:rPr>
      <w:rFonts w:ascii="Calibri" w:eastAsiaTheme="minorHAnsi" w:hAnsi="Calibri" w:cstheme="minorBidi"/>
      <w:b/>
      <w:bCs/>
      <w:spacing w:val="5"/>
      <w:kern w:val="28"/>
      <w:sz w:val="72"/>
      <w:szCs w:val="28"/>
      <w:lang w:eastAsia="en-US"/>
    </w:rPr>
  </w:style>
  <w:style w:type="character" w:customStyle="1" w:styleId="Heading2Char">
    <w:name w:val="Heading 2 Char"/>
    <w:basedOn w:val="DefaultParagraphFont"/>
    <w:link w:val="Heading2"/>
    <w:uiPriority w:val="3"/>
    <w:rsid w:val="007E39EF"/>
    <w:rPr>
      <w:rFonts w:ascii="Calibri" w:eastAsiaTheme="minorEastAsia" w:hAnsi="Calibri" w:cstheme="minorBidi"/>
      <w:bCs/>
      <w:color w:val="000000" w:themeColor="text1"/>
      <w:sz w:val="56"/>
      <w:szCs w:val="28"/>
      <w:lang w:eastAsia="ja-JP"/>
    </w:rPr>
  </w:style>
  <w:style w:type="character" w:customStyle="1" w:styleId="Heading3Char">
    <w:name w:val="Heading 3 Char"/>
    <w:basedOn w:val="DefaultParagraphFont"/>
    <w:link w:val="Heading3"/>
    <w:uiPriority w:val="4"/>
    <w:rsid w:val="00057E37"/>
    <w:rPr>
      <w:rFonts w:ascii="Calibri" w:eastAsia="Times New Roman" w:hAnsi="Calibri"/>
      <w:b/>
      <w:bCs/>
      <w:sz w:val="40"/>
      <w:szCs w:val="24"/>
      <w:lang w:eastAsia="en-US"/>
    </w:rPr>
  </w:style>
  <w:style w:type="character" w:customStyle="1" w:styleId="Heading4Char">
    <w:name w:val="Heading 4 Char"/>
    <w:basedOn w:val="DefaultParagraphFont"/>
    <w:link w:val="Heading4"/>
    <w:uiPriority w:val="5"/>
    <w:rsid w:val="00057E37"/>
    <w:rPr>
      <w:rFonts w:ascii="Calibri" w:eastAsia="Times New Roman" w:hAnsi="Calibri"/>
      <w:b/>
      <w:bCs/>
      <w:sz w:val="32"/>
      <w:szCs w:val="24"/>
      <w:lang w:eastAsia="en-US"/>
    </w:rPr>
  </w:style>
  <w:style w:type="character" w:customStyle="1" w:styleId="Heading5Char">
    <w:name w:val="Heading 5 Char"/>
    <w:basedOn w:val="DefaultParagraphFont"/>
    <w:link w:val="Heading5"/>
    <w:uiPriority w:val="6"/>
    <w:rsid w:val="00057E37"/>
    <w:rPr>
      <w:rFonts w:ascii="Calibri" w:eastAsiaTheme="minorHAnsi" w:hAnsi="Calibri" w:cstheme="minorBidi"/>
      <w:b/>
      <w:sz w:val="28"/>
      <w:szCs w:val="22"/>
      <w:lang w:eastAsia="en-US"/>
    </w:rPr>
  </w:style>
  <w:style w:type="paragraph" w:styleId="Quote">
    <w:name w:val="Quote"/>
    <w:basedOn w:val="Normal"/>
    <w:next w:val="Normal"/>
    <w:link w:val="QuoteChar"/>
    <w:uiPriority w:val="18"/>
    <w:qFormat/>
    <w:rsid w:val="00441BFD"/>
    <w:pPr>
      <w:ind w:left="709" w:right="567"/>
    </w:pPr>
    <w:rPr>
      <w:iCs/>
      <w:color w:val="000000"/>
    </w:rPr>
  </w:style>
  <w:style w:type="character" w:customStyle="1" w:styleId="QuoteChar">
    <w:name w:val="Quote Char"/>
    <w:basedOn w:val="DefaultParagraphFont"/>
    <w:link w:val="Quote"/>
    <w:uiPriority w:val="18"/>
    <w:rsid w:val="00441BFD"/>
    <w:rPr>
      <w:rFonts w:asciiTheme="minorHAnsi" w:eastAsiaTheme="minorHAnsi" w:hAnsiTheme="minorHAnsi" w:cstheme="minorBidi"/>
      <w:iCs/>
      <w:color w:val="000000"/>
      <w:sz w:val="22"/>
      <w:szCs w:val="22"/>
      <w:lang w:eastAsia="en-US"/>
    </w:rPr>
  </w:style>
  <w:style w:type="paragraph" w:customStyle="1" w:styleId="BoxText">
    <w:name w:val="Box Text"/>
    <w:basedOn w:val="Normal"/>
    <w:uiPriority w:val="19"/>
    <w:qFormat/>
    <w:rsid w:val="00441BFD"/>
    <w:pPr>
      <w:pBdr>
        <w:top w:val="single" w:sz="4" w:space="10" w:color="auto"/>
        <w:left w:val="single" w:sz="4" w:space="10" w:color="auto"/>
        <w:bottom w:val="single" w:sz="4" w:space="10" w:color="auto"/>
        <w:right w:val="single" w:sz="4" w:space="10" w:color="auto"/>
      </w:pBdr>
      <w:spacing w:before="120" w:after="120"/>
    </w:pPr>
    <w:rPr>
      <w:sz w:val="20"/>
    </w:rPr>
  </w:style>
  <w:style w:type="paragraph" w:styleId="Caption">
    <w:name w:val="caption"/>
    <w:basedOn w:val="Normal"/>
    <w:next w:val="Normal"/>
    <w:uiPriority w:val="12"/>
    <w:qFormat/>
    <w:rsid w:val="00441BFD"/>
    <w:pPr>
      <w:keepNext/>
      <w:spacing w:after="120" w:line="240" w:lineRule="auto"/>
    </w:pPr>
    <w:rPr>
      <w:rFonts w:ascii="Calibri" w:hAnsi="Calibri"/>
      <w:b/>
      <w:bCs/>
      <w:sz w:val="24"/>
      <w:szCs w:val="18"/>
    </w:rPr>
  </w:style>
  <w:style w:type="paragraph" w:customStyle="1" w:styleId="FigureTableNoteSource">
    <w:name w:val="Figure/Table Note/Source"/>
    <w:basedOn w:val="Normal"/>
    <w:next w:val="Normal"/>
    <w:uiPriority w:val="16"/>
    <w:qFormat/>
    <w:rsid w:val="00441BFD"/>
    <w:pPr>
      <w:spacing w:before="120" w:line="264" w:lineRule="auto"/>
      <w:contextualSpacing/>
    </w:pPr>
    <w:rPr>
      <w:rFonts w:ascii="Calibri" w:hAnsi="Calibri"/>
      <w:sz w:val="18"/>
    </w:rPr>
  </w:style>
  <w:style w:type="paragraph" w:styleId="Subtitle">
    <w:name w:val="Subtitle"/>
    <w:basedOn w:val="Heading1"/>
    <w:next w:val="Normal"/>
    <w:link w:val="SubtitleChar"/>
    <w:uiPriority w:val="23"/>
    <w:qFormat/>
    <w:rsid w:val="00356ABE"/>
    <w:pPr>
      <w:spacing w:before="120"/>
    </w:pPr>
    <w:rPr>
      <w:b w:val="0"/>
      <w:sz w:val="56"/>
      <w:szCs w:val="56"/>
    </w:rPr>
  </w:style>
  <w:style w:type="character" w:customStyle="1" w:styleId="SubtitleChar">
    <w:name w:val="Subtitle Char"/>
    <w:basedOn w:val="DefaultParagraphFont"/>
    <w:link w:val="Subtitle"/>
    <w:uiPriority w:val="23"/>
    <w:rsid w:val="00356ABE"/>
    <w:rPr>
      <w:rFonts w:ascii="Calibri" w:eastAsiaTheme="minorHAnsi" w:hAnsi="Calibri" w:cstheme="minorBidi"/>
      <w:bCs/>
      <w:spacing w:val="5"/>
      <w:kern w:val="28"/>
      <w:sz w:val="56"/>
      <w:szCs w:val="56"/>
      <w:lang w:eastAsia="en-US"/>
    </w:rPr>
  </w:style>
  <w:style w:type="paragraph" w:styleId="TOCHeading">
    <w:name w:val="TOC Heading"/>
    <w:next w:val="Normal"/>
    <w:uiPriority w:val="39"/>
    <w:qFormat/>
    <w:rsid w:val="00356ABE"/>
    <w:pPr>
      <w:spacing w:before="480" w:line="276" w:lineRule="auto"/>
    </w:pPr>
    <w:rPr>
      <w:rFonts w:ascii="Calibri" w:eastAsiaTheme="minorEastAsia" w:hAnsi="Calibri" w:cstheme="minorBidi"/>
      <w:bCs/>
      <w:sz w:val="56"/>
      <w:szCs w:val="28"/>
      <w:lang w:eastAsia="ja-JP"/>
    </w:rPr>
  </w:style>
  <w:style w:type="paragraph" w:styleId="TOC1">
    <w:name w:val="toc 1"/>
    <w:basedOn w:val="Normal"/>
    <w:next w:val="Normal"/>
    <w:uiPriority w:val="39"/>
    <w:unhideWhenUsed/>
    <w:qFormat/>
    <w:rsid w:val="00441BFD"/>
    <w:pPr>
      <w:tabs>
        <w:tab w:val="left" w:pos="426"/>
        <w:tab w:val="right" w:leader="dot" w:pos="9072"/>
      </w:tabs>
      <w:spacing w:before="120" w:after="120" w:line="240" w:lineRule="auto"/>
    </w:pPr>
    <w:rPr>
      <w:b/>
      <w:noProof/>
    </w:rPr>
  </w:style>
  <w:style w:type="paragraph" w:styleId="TOC2">
    <w:name w:val="toc 2"/>
    <w:basedOn w:val="Normal"/>
    <w:next w:val="Normal"/>
    <w:uiPriority w:val="39"/>
    <w:unhideWhenUsed/>
    <w:qFormat/>
    <w:rsid w:val="00441BFD"/>
    <w:pPr>
      <w:tabs>
        <w:tab w:val="right" w:leader="dot" w:pos="9060"/>
      </w:tabs>
      <w:spacing w:before="120" w:after="120" w:line="240" w:lineRule="auto"/>
      <w:ind w:firstLine="425"/>
    </w:pPr>
    <w:rPr>
      <w:noProof/>
    </w:rPr>
  </w:style>
  <w:style w:type="paragraph" w:styleId="TOC3">
    <w:name w:val="toc 3"/>
    <w:basedOn w:val="Normal"/>
    <w:next w:val="Normal"/>
    <w:uiPriority w:val="39"/>
    <w:unhideWhenUsed/>
    <w:qFormat/>
    <w:rsid w:val="00441BFD"/>
    <w:pPr>
      <w:tabs>
        <w:tab w:val="right" w:leader="dot" w:pos="9072"/>
      </w:tabs>
      <w:spacing w:before="120" w:after="120" w:line="240" w:lineRule="auto"/>
      <w:ind w:firstLine="851"/>
    </w:pPr>
    <w:rPr>
      <w:noProof/>
    </w:rPr>
  </w:style>
  <w:style w:type="character" w:styleId="Hyperlink">
    <w:name w:val="Hyperlink"/>
    <w:basedOn w:val="DefaultParagraphFont"/>
    <w:uiPriority w:val="99"/>
    <w:qFormat/>
    <w:rsid w:val="00441BFD"/>
    <w:rPr>
      <w:color w:val="165788"/>
      <w:u w:val="single"/>
    </w:rPr>
  </w:style>
  <w:style w:type="paragraph" w:styleId="ListBullet">
    <w:name w:val="List Bullet"/>
    <w:basedOn w:val="Normal"/>
    <w:uiPriority w:val="99"/>
    <w:qFormat/>
    <w:rsid w:val="00955B77"/>
    <w:pPr>
      <w:numPr>
        <w:numId w:val="36"/>
      </w:numPr>
      <w:spacing w:before="120" w:after="120"/>
    </w:pPr>
  </w:style>
  <w:style w:type="paragraph" w:styleId="TableofFigures">
    <w:name w:val="table of figures"/>
    <w:basedOn w:val="Normal"/>
    <w:next w:val="Normal"/>
    <w:uiPriority w:val="99"/>
    <w:rsid w:val="00441BFD"/>
    <w:pPr>
      <w:spacing w:before="120" w:after="120" w:line="240" w:lineRule="auto"/>
    </w:pPr>
  </w:style>
  <w:style w:type="paragraph" w:styleId="ListBullet2">
    <w:name w:val="List Bullet 2"/>
    <w:basedOn w:val="Normal"/>
    <w:uiPriority w:val="8"/>
    <w:qFormat/>
    <w:rsid w:val="00955B77"/>
    <w:pPr>
      <w:numPr>
        <w:ilvl w:val="1"/>
        <w:numId w:val="36"/>
      </w:numPr>
      <w:spacing w:before="120" w:after="120"/>
      <w:contextualSpacing/>
    </w:pPr>
  </w:style>
  <w:style w:type="paragraph" w:styleId="ListNumber">
    <w:name w:val="List Number"/>
    <w:basedOn w:val="Normal"/>
    <w:uiPriority w:val="9"/>
    <w:qFormat/>
    <w:rsid w:val="0020216A"/>
    <w:pPr>
      <w:numPr>
        <w:numId w:val="10"/>
      </w:numPr>
      <w:tabs>
        <w:tab w:val="left" w:pos="142"/>
      </w:tabs>
      <w:spacing w:before="120" w:after="120"/>
      <w:ind w:left="454" w:hanging="454"/>
    </w:pPr>
  </w:style>
  <w:style w:type="paragraph" w:styleId="ListNumber2">
    <w:name w:val="List Number 2"/>
    <w:uiPriority w:val="10"/>
    <w:qFormat/>
    <w:rsid w:val="00A1558A"/>
    <w:pPr>
      <w:numPr>
        <w:ilvl w:val="1"/>
        <w:numId w:val="10"/>
      </w:numPr>
      <w:spacing w:before="120" w:after="120" w:line="264" w:lineRule="auto"/>
      <w:ind w:left="908" w:hanging="454"/>
    </w:pPr>
    <w:rPr>
      <w:rFonts w:asciiTheme="minorHAnsi" w:eastAsia="Times New Roman" w:hAnsiTheme="minorHAnsi"/>
      <w:sz w:val="22"/>
      <w:szCs w:val="24"/>
      <w:lang w:eastAsia="en-US"/>
    </w:rPr>
  </w:style>
  <w:style w:type="paragraph" w:styleId="ListNumber3">
    <w:name w:val="List Number 3"/>
    <w:uiPriority w:val="11"/>
    <w:qFormat/>
    <w:rsid w:val="0020216A"/>
    <w:pPr>
      <w:numPr>
        <w:ilvl w:val="2"/>
        <w:numId w:val="10"/>
      </w:numPr>
      <w:spacing w:before="120" w:after="120" w:line="264" w:lineRule="auto"/>
      <w:ind w:left="1361" w:hanging="454"/>
    </w:pPr>
    <w:rPr>
      <w:rFonts w:asciiTheme="minorHAnsi" w:eastAsia="Times New Roman" w:hAnsiTheme="minorHAnsi"/>
      <w:sz w:val="22"/>
      <w:szCs w:val="24"/>
      <w:lang w:eastAsia="en-US"/>
    </w:rPr>
  </w:style>
  <w:style w:type="table" w:customStyle="1" w:styleId="LightShading1">
    <w:name w:val="Light Shading1"/>
    <w:basedOn w:val="TableNormal"/>
    <w:uiPriority w:val="60"/>
    <w:rsid w:val="00441BF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6">
    <w:name w:val="Light Shading Accent 6"/>
    <w:basedOn w:val="TableGrid1"/>
    <w:uiPriority w:val="60"/>
    <w:rsid w:val="00441BFD"/>
    <w:rPr>
      <w:color w:val="E36C0A"/>
      <w:lang w:eastAsia="zh-CN" w:bidi="th-TH"/>
    </w:rPr>
    <w:tblPr>
      <w:tblStyleRowBandSize w:val="1"/>
      <w:tblStyleColBandSize w:val="1"/>
      <w:tblBorders>
        <w:top w:val="single" w:sz="8" w:space="0" w:color="F79646"/>
        <w:left w:val="none" w:sz="0" w:space="0" w:color="auto"/>
        <w:bottom w:val="single" w:sz="8" w:space="0" w:color="F79646"/>
        <w:right w:val="none" w:sz="0" w:space="0" w:color="auto"/>
        <w:insideH w:val="none" w:sz="0" w:space="0" w:color="auto"/>
        <w:insideV w:val="none" w:sz="0" w:space="0" w:color="auto"/>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i/>
        <w:iCs/>
      </w:rPr>
      <w:tblPr/>
      <w:tcPr>
        <w:tcBorders>
          <w:top w:val="single" w:sz="8" w:space="0" w:color="F79646"/>
          <w:left w:val="nil"/>
          <w:bottom w:val="single" w:sz="8" w:space="0" w:color="F79646"/>
          <w:right w:val="nil"/>
          <w:insideH w:val="nil"/>
          <w:insideV w:val="nil"/>
          <w:tl2br w:val="none" w:sz="0" w:space="0" w:color="auto"/>
          <w:tr2bl w:val="none" w:sz="0" w:space="0" w:color="auto"/>
        </w:tcBorders>
      </w:tcPr>
    </w:tblStylePr>
    <w:tblStylePr w:type="firstCol">
      <w:rPr>
        <w:b/>
        <w:bCs/>
      </w:rPr>
    </w:tblStylePr>
    <w:tblStylePr w:type="lastCol">
      <w:rPr>
        <w:b/>
        <w:bCs/>
        <w:i/>
        <w:iCs/>
      </w:rPr>
      <w:tblPr/>
      <w:tcPr>
        <w:tcBorders>
          <w:tl2br w:val="none" w:sz="0" w:space="0" w:color="auto"/>
          <w:tr2bl w:val="none" w:sz="0" w:space="0" w:color="auto"/>
        </w:tcBorders>
      </w:tc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paragraph" w:customStyle="1" w:styleId="TableText">
    <w:name w:val="Table Text"/>
    <w:basedOn w:val="Normal"/>
    <w:uiPriority w:val="13"/>
    <w:qFormat/>
    <w:rsid w:val="00441BFD"/>
    <w:pPr>
      <w:spacing w:before="60" w:after="60" w:line="240" w:lineRule="auto"/>
    </w:pPr>
    <w:rPr>
      <w:sz w:val="18"/>
    </w:rPr>
  </w:style>
  <w:style w:type="table" w:styleId="TableGrid1">
    <w:name w:val="Table Grid 1"/>
    <w:basedOn w:val="TableNormal"/>
    <w:uiPriority w:val="99"/>
    <w:semiHidden/>
    <w:unhideWhenUsed/>
    <w:rsid w:val="00441BFD"/>
    <w:pPr>
      <w:spacing w:after="200" w:line="28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Heading">
    <w:name w:val="Table Heading"/>
    <w:basedOn w:val="TableText"/>
    <w:uiPriority w:val="14"/>
    <w:qFormat/>
    <w:rsid w:val="00441BFD"/>
    <w:pPr>
      <w:keepNext/>
    </w:pPr>
    <w:rPr>
      <w:b/>
    </w:rPr>
  </w:style>
  <w:style w:type="character" w:styleId="PlaceholderText">
    <w:name w:val="Placeholder Text"/>
    <w:basedOn w:val="DefaultParagraphFont"/>
    <w:uiPriority w:val="99"/>
    <w:semiHidden/>
    <w:rsid w:val="00441BFD"/>
    <w:rPr>
      <w:color w:val="808080"/>
    </w:rPr>
  </w:style>
  <w:style w:type="paragraph" w:customStyle="1" w:styleId="Author">
    <w:name w:val="Author"/>
    <w:basedOn w:val="Normal"/>
    <w:next w:val="Normal"/>
    <w:uiPriority w:val="24"/>
    <w:qFormat/>
    <w:rsid w:val="00441BFD"/>
    <w:pPr>
      <w:spacing w:after="60"/>
    </w:pPr>
    <w:rPr>
      <w:b/>
      <w:sz w:val="28"/>
      <w:szCs w:val="28"/>
    </w:rPr>
  </w:style>
  <w:style w:type="paragraph" w:customStyle="1" w:styleId="AuthorOrganisationAffiliation">
    <w:name w:val="Author Organisation/Affiliation"/>
    <w:basedOn w:val="Normal"/>
    <w:next w:val="Normal"/>
    <w:uiPriority w:val="25"/>
    <w:qFormat/>
    <w:rsid w:val="00441BFD"/>
    <w:pPr>
      <w:spacing w:after="720"/>
    </w:pPr>
  </w:style>
  <w:style w:type="character" w:styleId="Strong">
    <w:name w:val="Strong"/>
    <w:basedOn w:val="DefaultParagraphFont"/>
    <w:uiPriority w:val="22"/>
    <w:qFormat/>
    <w:rsid w:val="00441BFD"/>
    <w:rPr>
      <w:b/>
      <w:bCs/>
    </w:rPr>
  </w:style>
  <w:style w:type="paragraph" w:customStyle="1" w:styleId="Glossary">
    <w:name w:val="Glossary"/>
    <w:basedOn w:val="Normal"/>
    <w:link w:val="GlossaryChar"/>
    <w:uiPriority w:val="28"/>
    <w:semiHidden/>
    <w:locked/>
    <w:rsid w:val="00441BFD"/>
    <w:pPr>
      <w:spacing w:before="120" w:after="120"/>
      <w:ind w:left="2126" w:hanging="2126"/>
    </w:pPr>
    <w:rPr>
      <w:rFonts w:eastAsia="Calibri"/>
      <w:color w:val="000000"/>
    </w:rPr>
  </w:style>
  <w:style w:type="character" w:customStyle="1" w:styleId="GlossaryChar">
    <w:name w:val="Glossary Char"/>
    <w:basedOn w:val="DefaultParagraphFont"/>
    <w:link w:val="Glossary"/>
    <w:uiPriority w:val="28"/>
    <w:semiHidden/>
    <w:rsid w:val="00441BFD"/>
    <w:rPr>
      <w:rFonts w:asciiTheme="minorHAnsi" w:eastAsia="Calibri" w:hAnsiTheme="minorHAnsi" w:cstheme="minorBidi"/>
      <w:color w:val="000000"/>
      <w:sz w:val="22"/>
      <w:szCs w:val="22"/>
      <w:lang w:eastAsia="en-US"/>
    </w:rPr>
  </w:style>
  <w:style w:type="character" w:styleId="Emphasis">
    <w:name w:val="Emphasis"/>
    <w:basedOn w:val="DefaultParagraphFont"/>
    <w:uiPriority w:val="99"/>
    <w:qFormat/>
    <w:rsid w:val="00441BFD"/>
    <w:rPr>
      <w:i/>
      <w:iCs/>
    </w:rPr>
  </w:style>
  <w:style w:type="paragraph" w:styleId="TOAHeading">
    <w:name w:val="toa heading"/>
    <w:basedOn w:val="Heading1"/>
    <w:next w:val="Normal"/>
    <w:uiPriority w:val="99"/>
    <w:semiHidden/>
    <w:unhideWhenUsed/>
    <w:rsid w:val="00441BFD"/>
    <w:pPr>
      <w:spacing w:before="120"/>
    </w:pPr>
    <w:rPr>
      <w:bCs w:val="0"/>
      <w:sz w:val="24"/>
    </w:rPr>
  </w:style>
  <w:style w:type="paragraph" w:styleId="NormalWeb">
    <w:name w:val="Normal (Web)"/>
    <w:basedOn w:val="Normal"/>
    <w:uiPriority w:val="99"/>
    <w:semiHidden/>
    <w:unhideWhenUsed/>
    <w:rsid w:val="00441BFD"/>
    <w:pPr>
      <w:spacing w:after="168" w:line="168" w:lineRule="atLeast"/>
      <w:jc w:val="both"/>
    </w:pPr>
    <w:rPr>
      <w:rFonts w:ascii="Times New Roman" w:hAnsi="Times New Roman"/>
      <w:sz w:val="13"/>
      <w:szCs w:val="13"/>
      <w:lang w:eastAsia="en-AU"/>
    </w:rPr>
  </w:style>
  <w:style w:type="paragraph" w:customStyle="1" w:styleId="BoxTextBullet">
    <w:name w:val="Box Text Bullet"/>
    <w:basedOn w:val="BoxText"/>
    <w:uiPriority w:val="21"/>
    <w:qFormat/>
    <w:rsid w:val="00D6561B"/>
    <w:pPr>
      <w:numPr>
        <w:numId w:val="7"/>
      </w:numPr>
      <w:ind w:left="357" w:hanging="357"/>
    </w:pPr>
  </w:style>
  <w:style w:type="paragraph" w:customStyle="1" w:styleId="TableBullet">
    <w:name w:val="Table Bullet"/>
    <w:basedOn w:val="TableText"/>
    <w:uiPriority w:val="15"/>
    <w:qFormat/>
    <w:rsid w:val="00997CFF"/>
    <w:pPr>
      <w:numPr>
        <w:numId w:val="6"/>
      </w:numPr>
    </w:pPr>
  </w:style>
  <w:style w:type="paragraph" w:styleId="DocumentMap">
    <w:name w:val="Document Map"/>
    <w:basedOn w:val="Normal"/>
    <w:link w:val="DocumentMapChar"/>
    <w:uiPriority w:val="99"/>
    <w:semiHidden/>
    <w:unhideWhenUsed/>
    <w:rsid w:val="00441BFD"/>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441BFD"/>
    <w:rPr>
      <w:rFonts w:ascii="Tahoma" w:eastAsiaTheme="minorHAnsi" w:hAnsi="Tahoma" w:cs="Tahoma"/>
      <w:sz w:val="16"/>
      <w:szCs w:val="16"/>
      <w:lang w:eastAsia="en-US"/>
    </w:rPr>
  </w:style>
  <w:style w:type="paragraph" w:customStyle="1" w:styleId="BoxHeading">
    <w:name w:val="Box Heading"/>
    <w:basedOn w:val="BoxText"/>
    <w:uiPriority w:val="20"/>
    <w:qFormat/>
    <w:rsid w:val="00441BFD"/>
    <w:pPr>
      <w:spacing w:line="240" w:lineRule="auto"/>
    </w:pPr>
    <w:rPr>
      <w:b/>
    </w:rPr>
  </w:style>
  <w:style w:type="paragraph" w:customStyle="1" w:styleId="Securityclassification">
    <w:name w:val="Security classification"/>
    <w:basedOn w:val="Header"/>
    <w:next w:val="Header"/>
    <w:uiPriority w:val="26"/>
    <w:semiHidden/>
    <w:qFormat/>
    <w:rsid w:val="00441BFD"/>
    <w:pPr>
      <w:spacing w:after="0"/>
    </w:pPr>
    <w:rPr>
      <w:b/>
      <w:color w:val="FF0000"/>
      <w:sz w:val="36"/>
      <w:szCs w:val="36"/>
    </w:rPr>
  </w:style>
  <w:style w:type="paragraph" w:customStyle="1" w:styleId="DisseminationLimitingMarker">
    <w:name w:val="Dissemination Limiting Marker"/>
    <w:basedOn w:val="Header"/>
    <w:next w:val="Header"/>
    <w:uiPriority w:val="27"/>
    <w:semiHidden/>
    <w:rsid w:val="00441BFD"/>
    <w:pPr>
      <w:spacing w:after="0"/>
    </w:pPr>
    <w:rPr>
      <w:b/>
      <w:sz w:val="36"/>
      <w:szCs w:val="36"/>
    </w:rPr>
  </w:style>
  <w:style w:type="paragraph" w:styleId="FootnoteText">
    <w:name w:val="footnote text"/>
    <w:basedOn w:val="Normal"/>
    <w:link w:val="FootnoteTextChar"/>
    <w:uiPriority w:val="99"/>
    <w:unhideWhenUsed/>
    <w:rsid w:val="00441BFD"/>
    <w:pPr>
      <w:spacing w:after="60" w:line="264" w:lineRule="auto"/>
    </w:pPr>
    <w:rPr>
      <w:sz w:val="20"/>
      <w:szCs w:val="20"/>
    </w:rPr>
  </w:style>
  <w:style w:type="character" w:customStyle="1" w:styleId="FootnoteTextChar">
    <w:name w:val="Footnote Text Char"/>
    <w:basedOn w:val="DefaultParagraphFont"/>
    <w:link w:val="FootnoteText"/>
    <w:uiPriority w:val="99"/>
    <w:rsid w:val="00441BFD"/>
    <w:rPr>
      <w:rFonts w:asciiTheme="minorHAnsi" w:eastAsiaTheme="minorHAnsi" w:hAnsiTheme="minorHAnsi" w:cstheme="minorBidi"/>
      <w:lang w:eastAsia="en-US"/>
    </w:rPr>
  </w:style>
  <w:style w:type="character" w:styleId="FootnoteReference">
    <w:name w:val="footnote reference"/>
    <w:basedOn w:val="DefaultParagraphFont"/>
    <w:uiPriority w:val="99"/>
    <w:semiHidden/>
    <w:unhideWhenUsed/>
    <w:rsid w:val="00441BFD"/>
    <w:rPr>
      <w:vertAlign w:val="superscript"/>
    </w:rPr>
  </w:style>
  <w:style w:type="paragraph" w:styleId="EndnoteText">
    <w:name w:val="endnote text"/>
    <w:basedOn w:val="Normal"/>
    <w:link w:val="EndnoteTextChar"/>
    <w:uiPriority w:val="99"/>
    <w:unhideWhenUsed/>
    <w:rsid w:val="00441BFD"/>
    <w:pPr>
      <w:spacing w:after="60" w:line="264" w:lineRule="auto"/>
    </w:pPr>
    <w:rPr>
      <w:sz w:val="20"/>
      <w:szCs w:val="20"/>
    </w:rPr>
  </w:style>
  <w:style w:type="character" w:customStyle="1" w:styleId="EndnoteTextChar">
    <w:name w:val="Endnote Text Char"/>
    <w:basedOn w:val="DefaultParagraphFont"/>
    <w:link w:val="EndnoteText"/>
    <w:uiPriority w:val="99"/>
    <w:rsid w:val="00441BFD"/>
    <w:rPr>
      <w:rFonts w:asciiTheme="minorHAnsi" w:eastAsiaTheme="minorHAnsi" w:hAnsiTheme="minorHAnsi" w:cstheme="minorBidi"/>
      <w:lang w:eastAsia="en-US"/>
    </w:rPr>
  </w:style>
  <w:style w:type="character" w:styleId="EndnoteReference">
    <w:name w:val="endnote reference"/>
    <w:basedOn w:val="DefaultParagraphFont"/>
    <w:uiPriority w:val="99"/>
    <w:semiHidden/>
    <w:unhideWhenUsed/>
    <w:rsid w:val="00441BFD"/>
    <w:rPr>
      <w:vertAlign w:val="superscript"/>
    </w:rPr>
  </w:style>
  <w:style w:type="character" w:styleId="FollowedHyperlink">
    <w:name w:val="FollowedHyperlink"/>
    <w:basedOn w:val="DefaultParagraphFont"/>
    <w:uiPriority w:val="99"/>
    <w:semiHidden/>
    <w:unhideWhenUsed/>
    <w:rsid w:val="00441BFD"/>
    <w:rPr>
      <w:color w:val="800080"/>
      <w:u w:val="single"/>
    </w:rPr>
  </w:style>
  <w:style w:type="paragraph" w:customStyle="1" w:styleId="BoxSource">
    <w:name w:val="Box Source"/>
    <w:basedOn w:val="FigureTableNoteSource"/>
    <w:uiPriority w:val="22"/>
    <w:qFormat/>
    <w:rsid w:val="00441BFD"/>
    <w:pPr>
      <w:pBdr>
        <w:top w:val="single" w:sz="4" w:space="10" w:color="auto"/>
        <w:left w:val="single" w:sz="4" w:space="10" w:color="auto"/>
        <w:bottom w:val="single" w:sz="4" w:space="10" w:color="auto"/>
        <w:right w:val="single" w:sz="4" w:space="10" w:color="auto"/>
      </w:pBdr>
    </w:pPr>
    <w:rPr>
      <w:rFonts w:asciiTheme="minorHAnsi" w:hAnsiTheme="minorHAnsi"/>
    </w:rPr>
  </w:style>
  <w:style w:type="numbering" w:customStyle="1" w:styleId="List1">
    <w:name w:val="List1"/>
    <w:basedOn w:val="NoList"/>
    <w:uiPriority w:val="99"/>
    <w:rsid w:val="00441BFD"/>
    <w:pPr>
      <w:numPr>
        <w:numId w:val="1"/>
      </w:numPr>
    </w:pPr>
  </w:style>
  <w:style w:type="paragraph" w:styleId="Title">
    <w:name w:val="Title"/>
    <w:basedOn w:val="Normal"/>
    <w:next w:val="Normal"/>
    <w:link w:val="TitleChar"/>
    <w:uiPriority w:val="10"/>
    <w:semiHidden/>
    <w:qFormat/>
    <w:rsid w:val="00441BFD"/>
    <w:pPr>
      <w:spacing w:before="360" w:after="0" w:line="240" w:lineRule="auto"/>
      <w:contextualSpacing/>
    </w:pPr>
    <w:rPr>
      <w:rFonts w:eastAsiaTheme="majorEastAsia" w:cstheme="majorBidi"/>
      <w:b/>
      <w:spacing w:val="5"/>
      <w:kern w:val="28"/>
      <w:sz w:val="72"/>
      <w:szCs w:val="52"/>
    </w:rPr>
  </w:style>
  <w:style w:type="character" w:customStyle="1" w:styleId="TitleChar">
    <w:name w:val="Title Char"/>
    <w:basedOn w:val="DefaultParagraphFont"/>
    <w:link w:val="Title"/>
    <w:uiPriority w:val="10"/>
    <w:semiHidden/>
    <w:rsid w:val="00441BFD"/>
    <w:rPr>
      <w:rFonts w:asciiTheme="minorHAnsi" w:eastAsiaTheme="majorEastAsia" w:hAnsiTheme="minorHAnsi" w:cstheme="majorBidi"/>
      <w:b/>
      <w:spacing w:val="5"/>
      <w:kern w:val="28"/>
      <w:sz w:val="72"/>
      <w:szCs w:val="52"/>
      <w:lang w:eastAsia="en-US"/>
    </w:rPr>
  </w:style>
  <w:style w:type="paragraph" w:customStyle="1" w:styleId="TOCHeading2">
    <w:name w:val="TOC Heading 2"/>
    <w:next w:val="Normal"/>
    <w:qFormat/>
    <w:rsid w:val="004B1DA1"/>
    <w:pPr>
      <w:spacing w:before="240"/>
    </w:pPr>
    <w:rPr>
      <w:rFonts w:ascii="Calibri Light" w:eastAsiaTheme="minorHAnsi" w:hAnsi="Calibri Light" w:cstheme="minorBidi"/>
      <w:b/>
      <w:sz w:val="36"/>
      <w:szCs w:val="22"/>
      <w:lang w:eastAsia="en-US"/>
    </w:rPr>
  </w:style>
  <w:style w:type="numbering" w:customStyle="1" w:styleId="Numberlist">
    <w:name w:val="Number list"/>
    <w:uiPriority w:val="99"/>
    <w:rsid w:val="00441BFD"/>
    <w:pPr>
      <w:numPr>
        <w:numId w:val="2"/>
      </w:numPr>
    </w:pPr>
  </w:style>
  <w:style w:type="numbering" w:customStyle="1" w:styleId="Headinglist">
    <w:name w:val="Heading list"/>
    <w:uiPriority w:val="99"/>
    <w:rsid w:val="00441BFD"/>
    <w:pPr>
      <w:numPr>
        <w:numId w:val="3"/>
      </w:numPr>
    </w:pPr>
  </w:style>
  <w:style w:type="paragraph" w:customStyle="1" w:styleId="Normalsmall">
    <w:name w:val="Normal small"/>
    <w:qFormat/>
    <w:rsid w:val="00441BFD"/>
    <w:pPr>
      <w:spacing w:after="120" w:line="276" w:lineRule="auto"/>
    </w:pPr>
    <w:rPr>
      <w:rFonts w:asciiTheme="minorHAnsi" w:eastAsiaTheme="minorHAnsi" w:hAnsiTheme="minorHAnsi" w:cstheme="minorBidi"/>
      <w:sz w:val="18"/>
      <w:szCs w:val="18"/>
      <w:lang w:eastAsia="en-US"/>
    </w:rPr>
  </w:style>
  <w:style w:type="paragraph" w:styleId="ListBullet3">
    <w:name w:val="List Bullet 3"/>
    <w:basedOn w:val="Normal"/>
    <w:uiPriority w:val="99"/>
    <w:semiHidden/>
    <w:rsid w:val="00441BFD"/>
    <w:pPr>
      <w:numPr>
        <w:ilvl w:val="2"/>
        <w:numId w:val="36"/>
      </w:numPr>
      <w:contextualSpacing/>
    </w:pPr>
  </w:style>
  <w:style w:type="table" w:customStyle="1" w:styleId="ABARESTableleftrightalign">
    <w:name w:val="ABARES Table (left/right align)"/>
    <w:basedOn w:val="TableNormal"/>
    <w:uiPriority w:val="99"/>
    <w:pPr>
      <w:spacing w:before="60" w:after="60"/>
      <w:jc w:val="right"/>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table" w:customStyle="1" w:styleId="ABAREStableleftalign">
    <w:name w:val="ABARES table (left align)"/>
    <w:basedOn w:val="TableNormal"/>
    <w:uiPriority w:val="99"/>
    <w:pPr>
      <w:spacing w:before="60" w:after="60"/>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paragraph" w:customStyle="1" w:styleId="TableListNumber">
    <w:name w:val="Table List Number"/>
    <w:uiPriority w:val="99"/>
    <w:qFormat/>
    <w:rsid w:val="00C1105E"/>
    <w:pPr>
      <w:numPr>
        <w:numId w:val="18"/>
      </w:numPr>
      <w:spacing w:before="60" w:after="60"/>
      <w:contextualSpacing/>
    </w:pPr>
    <w:rPr>
      <w:rFonts w:asciiTheme="minorHAnsi" w:eastAsia="Calibri" w:hAnsiTheme="minorHAnsi"/>
      <w:color w:val="000000" w:themeColor="text1"/>
      <w:sz w:val="18"/>
      <w:szCs w:val="22"/>
      <w:lang w:eastAsia="en-US"/>
    </w:rPr>
  </w:style>
  <w:style w:type="character" w:styleId="IntenseEmphasis">
    <w:name w:val="Intense Emphasis"/>
    <w:basedOn w:val="DefaultParagraphFont"/>
    <w:uiPriority w:val="21"/>
    <w:semiHidden/>
    <w:qFormat/>
    <w:locked/>
    <w:rsid w:val="00441BFD"/>
    <w:rPr>
      <w:i/>
      <w:iCs/>
      <w:color w:val="4F81BD" w:themeColor="accent1"/>
    </w:rPr>
  </w:style>
  <w:style w:type="paragraph" w:customStyle="1" w:styleId="TableBullet2">
    <w:name w:val="Table Bullet 2"/>
    <w:basedOn w:val="TableBullet"/>
    <w:qFormat/>
    <w:rsid w:val="00997CFF"/>
    <w:pPr>
      <w:numPr>
        <w:numId w:val="11"/>
      </w:numPr>
      <w:tabs>
        <w:tab w:val="num" w:pos="361"/>
      </w:tabs>
      <w:ind w:left="568" w:hanging="284"/>
    </w:pPr>
  </w:style>
  <w:style w:type="numbering" w:customStyle="1" w:styleId="TableBulletlist">
    <w:name w:val="Table Bullet list"/>
    <w:uiPriority w:val="99"/>
    <w:rsid w:val="00441BFD"/>
    <w:pPr>
      <w:numPr>
        <w:numId w:val="5"/>
      </w:numPr>
    </w:pPr>
  </w:style>
  <w:style w:type="character" w:styleId="UnresolvedMention">
    <w:name w:val="Unresolved Mention"/>
    <w:basedOn w:val="DefaultParagraphFont"/>
    <w:uiPriority w:val="99"/>
    <w:semiHidden/>
    <w:unhideWhenUsed/>
    <w:rsid w:val="00441BFD"/>
    <w:rPr>
      <w:color w:val="605E5C"/>
      <w:shd w:val="clear" w:color="auto" w:fill="E1DFDD"/>
    </w:rPr>
  </w:style>
  <w:style w:type="character" w:customStyle="1" w:styleId="Heading6Char">
    <w:name w:val="Heading 6 Char"/>
    <w:basedOn w:val="DefaultParagraphFont"/>
    <w:link w:val="Heading6"/>
    <w:uiPriority w:val="9"/>
    <w:semiHidden/>
    <w:rsid w:val="00057E37"/>
    <w:rPr>
      <w:rFonts w:ascii="Calibri" w:eastAsiaTheme="majorEastAsia" w:hAnsi="Calibri" w:cstheme="majorBidi"/>
      <w:b/>
      <w:i/>
      <w:color w:val="000000" w:themeColor="text1"/>
      <w:sz w:val="24"/>
      <w:szCs w:val="22"/>
      <w:lang w:eastAsia="en-US"/>
    </w:rPr>
  </w:style>
  <w:style w:type="paragraph" w:customStyle="1" w:styleId="TableListNumber2">
    <w:name w:val="Table List Number 2"/>
    <w:basedOn w:val="TableText"/>
    <w:qFormat/>
    <w:rsid w:val="00C1105E"/>
    <w:pPr>
      <w:numPr>
        <w:ilvl w:val="1"/>
        <w:numId w:val="18"/>
      </w:numPr>
    </w:pPr>
  </w:style>
  <w:style w:type="paragraph" w:customStyle="1" w:styleId="TableListNumber3">
    <w:name w:val="Table List Number 3"/>
    <w:basedOn w:val="TableText"/>
    <w:qFormat/>
    <w:rsid w:val="00C1105E"/>
    <w:pPr>
      <w:numPr>
        <w:ilvl w:val="2"/>
        <w:numId w:val="18"/>
      </w:numPr>
    </w:pPr>
  </w:style>
  <w:style w:type="numbering" w:customStyle="1" w:styleId="Tablenumberedlists">
    <w:name w:val="Table numbered lists"/>
    <w:uiPriority w:val="99"/>
    <w:rsid w:val="00C1105E"/>
    <w:pPr>
      <w:numPr>
        <w:numId w:val="15"/>
      </w:numPr>
    </w:pPr>
  </w:style>
  <w:style w:type="character" w:customStyle="1" w:styleId="Heading7Char">
    <w:name w:val="Heading 7 Char"/>
    <w:basedOn w:val="DefaultParagraphFont"/>
    <w:link w:val="Heading7"/>
    <w:uiPriority w:val="9"/>
    <w:semiHidden/>
    <w:rsid w:val="00057E37"/>
    <w:rPr>
      <w:rFonts w:ascii="Calibri" w:eastAsiaTheme="majorEastAsia" w:hAnsi="Calibri" w:cstheme="majorBidi"/>
      <w:b/>
      <w:iCs/>
      <w:sz w:val="22"/>
      <w:szCs w:val="22"/>
      <w:lang w:eastAsia="en-US"/>
    </w:rPr>
  </w:style>
  <w:style w:type="character" w:customStyle="1" w:styleId="Heading8Char">
    <w:name w:val="Heading 8 Char"/>
    <w:basedOn w:val="DefaultParagraphFont"/>
    <w:link w:val="Heading8"/>
    <w:uiPriority w:val="9"/>
    <w:semiHidden/>
    <w:rsid w:val="00057E37"/>
    <w:rPr>
      <w:rFonts w:ascii="Calibri" w:eastAsiaTheme="majorEastAsia" w:hAnsi="Calibri" w:cstheme="majorBidi"/>
      <w:b/>
      <w:i/>
      <w:color w:val="272727" w:themeColor="text1" w:themeTint="D8"/>
      <w:sz w:val="22"/>
      <w:szCs w:val="21"/>
      <w:lang w:eastAsia="en-US"/>
    </w:rPr>
  </w:style>
  <w:style w:type="paragraph" w:customStyle="1" w:styleId="BoxTextNumber">
    <w:name w:val="Box Text Number"/>
    <w:basedOn w:val="BoxText"/>
    <w:qFormat/>
    <w:rsid w:val="00BE361F"/>
    <w:pPr>
      <w:numPr>
        <w:numId w:val="21"/>
      </w:numPr>
    </w:pPr>
  </w:style>
  <w:style w:type="paragraph" w:styleId="Revision">
    <w:name w:val="Revision"/>
    <w:hidden/>
    <w:uiPriority w:val="99"/>
    <w:semiHidden/>
    <w:rsid w:val="0058090B"/>
    <w:rPr>
      <w:rFonts w:asciiTheme="minorHAnsi" w:eastAsiaTheme="minorHAnsi" w:hAnsiTheme="minorHAnsi" w:cstheme="minorBid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747358">
      <w:bodyDiv w:val="1"/>
      <w:marLeft w:val="0"/>
      <w:marRight w:val="0"/>
      <w:marTop w:val="0"/>
      <w:marBottom w:val="0"/>
      <w:divBdr>
        <w:top w:val="none" w:sz="0" w:space="0" w:color="auto"/>
        <w:left w:val="none" w:sz="0" w:space="0" w:color="auto"/>
        <w:bottom w:val="none" w:sz="0" w:space="0" w:color="auto"/>
        <w:right w:val="none" w:sz="0" w:space="0" w:color="auto"/>
      </w:divBdr>
      <w:divsChild>
        <w:div w:id="151024955">
          <w:marLeft w:val="0"/>
          <w:marRight w:val="0"/>
          <w:marTop w:val="0"/>
          <w:marBottom w:val="0"/>
          <w:divBdr>
            <w:top w:val="none" w:sz="0" w:space="0" w:color="auto"/>
            <w:left w:val="none" w:sz="0" w:space="0" w:color="auto"/>
            <w:bottom w:val="none" w:sz="0" w:space="0" w:color="auto"/>
            <w:right w:val="none" w:sz="0" w:space="0" w:color="auto"/>
          </w:divBdr>
          <w:divsChild>
            <w:div w:id="196700482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5541645">
      <w:bodyDiv w:val="1"/>
      <w:marLeft w:val="0"/>
      <w:marRight w:val="0"/>
      <w:marTop w:val="0"/>
      <w:marBottom w:val="0"/>
      <w:divBdr>
        <w:top w:val="none" w:sz="0" w:space="0" w:color="auto"/>
        <w:left w:val="none" w:sz="0" w:space="0" w:color="auto"/>
        <w:bottom w:val="none" w:sz="0" w:space="0" w:color="auto"/>
        <w:right w:val="none" w:sz="0" w:space="0" w:color="auto"/>
      </w:divBdr>
      <w:divsChild>
        <w:div w:id="1485009654">
          <w:marLeft w:val="0"/>
          <w:marRight w:val="0"/>
          <w:marTop w:val="0"/>
          <w:marBottom w:val="0"/>
          <w:divBdr>
            <w:top w:val="none" w:sz="0" w:space="0" w:color="auto"/>
            <w:left w:val="none" w:sz="0" w:space="0" w:color="auto"/>
            <w:bottom w:val="none" w:sz="0" w:space="0" w:color="auto"/>
            <w:right w:val="none" w:sz="0" w:space="0" w:color="auto"/>
          </w:divBdr>
          <w:divsChild>
            <w:div w:id="823666940">
              <w:marLeft w:val="0"/>
              <w:marRight w:val="0"/>
              <w:marTop w:val="0"/>
              <w:marBottom w:val="0"/>
              <w:divBdr>
                <w:top w:val="none" w:sz="0" w:space="0" w:color="auto"/>
                <w:left w:val="none" w:sz="0" w:space="0" w:color="auto"/>
                <w:bottom w:val="none" w:sz="0" w:space="0" w:color="auto"/>
                <w:right w:val="none" w:sz="0" w:space="0" w:color="auto"/>
              </w:divBdr>
              <w:divsChild>
                <w:div w:id="1610694715">
                  <w:marLeft w:val="3096"/>
                  <w:marRight w:val="0"/>
                  <w:marTop w:val="0"/>
                  <w:marBottom w:val="0"/>
                  <w:divBdr>
                    <w:top w:val="none" w:sz="0" w:space="0" w:color="auto"/>
                    <w:left w:val="none" w:sz="0" w:space="0" w:color="auto"/>
                    <w:bottom w:val="none" w:sz="0" w:space="0" w:color="auto"/>
                    <w:right w:val="none" w:sz="0" w:space="0" w:color="auto"/>
                  </w:divBdr>
                  <w:divsChild>
                    <w:div w:id="1739160187">
                      <w:marLeft w:val="0"/>
                      <w:marRight w:val="0"/>
                      <w:marTop w:val="0"/>
                      <w:marBottom w:val="240"/>
                      <w:divBdr>
                        <w:top w:val="none" w:sz="0" w:space="0" w:color="auto"/>
                        <w:left w:val="none" w:sz="0" w:space="0" w:color="auto"/>
                        <w:bottom w:val="none" w:sz="0" w:space="0" w:color="auto"/>
                        <w:right w:val="none" w:sz="0" w:space="0" w:color="auto"/>
                      </w:divBdr>
                      <w:divsChild>
                        <w:div w:id="169430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091171">
      <w:bodyDiv w:val="1"/>
      <w:marLeft w:val="0"/>
      <w:marRight w:val="0"/>
      <w:marTop w:val="0"/>
      <w:marBottom w:val="0"/>
      <w:divBdr>
        <w:top w:val="none" w:sz="0" w:space="0" w:color="auto"/>
        <w:left w:val="none" w:sz="0" w:space="0" w:color="auto"/>
        <w:bottom w:val="none" w:sz="0" w:space="0" w:color="auto"/>
        <w:right w:val="none" w:sz="0" w:space="0" w:color="auto"/>
      </w:divBdr>
    </w:div>
    <w:div w:id="113796844">
      <w:bodyDiv w:val="1"/>
      <w:marLeft w:val="0"/>
      <w:marRight w:val="0"/>
      <w:marTop w:val="0"/>
      <w:marBottom w:val="0"/>
      <w:divBdr>
        <w:top w:val="none" w:sz="0" w:space="0" w:color="auto"/>
        <w:left w:val="none" w:sz="0" w:space="0" w:color="auto"/>
        <w:bottom w:val="none" w:sz="0" w:space="0" w:color="auto"/>
        <w:right w:val="none" w:sz="0" w:space="0" w:color="auto"/>
      </w:divBdr>
    </w:div>
    <w:div w:id="147750884">
      <w:bodyDiv w:val="1"/>
      <w:marLeft w:val="0"/>
      <w:marRight w:val="0"/>
      <w:marTop w:val="0"/>
      <w:marBottom w:val="0"/>
      <w:divBdr>
        <w:top w:val="none" w:sz="0" w:space="0" w:color="auto"/>
        <w:left w:val="none" w:sz="0" w:space="0" w:color="auto"/>
        <w:bottom w:val="none" w:sz="0" w:space="0" w:color="auto"/>
        <w:right w:val="none" w:sz="0" w:space="0" w:color="auto"/>
      </w:divBdr>
      <w:divsChild>
        <w:div w:id="616067500">
          <w:marLeft w:val="0"/>
          <w:marRight w:val="0"/>
          <w:marTop w:val="0"/>
          <w:marBottom w:val="0"/>
          <w:divBdr>
            <w:top w:val="none" w:sz="0" w:space="0" w:color="auto"/>
            <w:left w:val="none" w:sz="0" w:space="0" w:color="auto"/>
            <w:bottom w:val="none" w:sz="0" w:space="0" w:color="auto"/>
            <w:right w:val="none" w:sz="0" w:space="0" w:color="auto"/>
          </w:divBdr>
          <w:divsChild>
            <w:div w:id="802696743">
              <w:marLeft w:val="0"/>
              <w:marRight w:val="0"/>
              <w:marTop w:val="0"/>
              <w:marBottom w:val="0"/>
              <w:divBdr>
                <w:top w:val="none" w:sz="0" w:space="0" w:color="auto"/>
                <w:left w:val="none" w:sz="0" w:space="0" w:color="auto"/>
                <w:bottom w:val="none" w:sz="0" w:space="0" w:color="auto"/>
                <w:right w:val="none" w:sz="0" w:space="0" w:color="auto"/>
              </w:divBdr>
              <w:divsChild>
                <w:div w:id="1630817326">
                  <w:marLeft w:val="3096"/>
                  <w:marRight w:val="0"/>
                  <w:marTop w:val="0"/>
                  <w:marBottom w:val="0"/>
                  <w:divBdr>
                    <w:top w:val="none" w:sz="0" w:space="0" w:color="auto"/>
                    <w:left w:val="none" w:sz="0" w:space="0" w:color="auto"/>
                    <w:bottom w:val="none" w:sz="0" w:space="0" w:color="auto"/>
                    <w:right w:val="none" w:sz="0" w:space="0" w:color="auto"/>
                  </w:divBdr>
                  <w:divsChild>
                    <w:div w:id="1404336169">
                      <w:marLeft w:val="0"/>
                      <w:marRight w:val="0"/>
                      <w:marTop w:val="0"/>
                      <w:marBottom w:val="240"/>
                      <w:divBdr>
                        <w:top w:val="none" w:sz="0" w:space="0" w:color="auto"/>
                        <w:left w:val="none" w:sz="0" w:space="0" w:color="auto"/>
                        <w:bottom w:val="none" w:sz="0" w:space="0" w:color="auto"/>
                        <w:right w:val="none" w:sz="0" w:space="0" w:color="auto"/>
                      </w:divBdr>
                      <w:divsChild>
                        <w:div w:id="17485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577151">
      <w:bodyDiv w:val="1"/>
      <w:marLeft w:val="0"/>
      <w:marRight w:val="0"/>
      <w:marTop w:val="0"/>
      <w:marBottom w:val="0"/>
      <w:divBdr>
        <w:top w:val="none" w:sz="0" w:space="0" w:color="auto"/>
        <w:left w:val="none" w:sz="0" w:space="0" w:color="auto"/>
        <w:bottom w:val="none" w:sz="0" w:space="0" w:color="auto"/>
        <w:right w:val="none" w:sz="0" w:space="0" w:color="auto"/>
      </w:divBdr>
    </w:div>
    <w:div w:id="191723236">
      <w:bodyDiv w:val="1"/>
      <w:marLeft w:val="0"/>
      <w:marRight w:val="0"/>
      <w:marTop w:val="0"/>
      <w:marBottom w:val="0"/>
      <w:divBdr>
        <w:top w:val="none" w:sz="0" w:space="0" w:color="auto"/>
        <w:left w:val="none" w:sz="0" w:space="0" w:color="auto"/>
        <w:bottom w:val="none" w:sz="0" w:space="0" w:color="auto"/>
        <w:right w:val="none" w:sz="0" w:space="0" w:color="auto"/>
      </w:divBdr>
    </w:div>
    <w:div w:id="372198115">
      <w:bodyDiv w:val="1"/>
      <w:marLeft w:val="0"/>
      <w:marRight w:val="0"/>
      <w:marTop w:val="0"/>
      <w:marBottom w:val="0"/>
      <w:divBdr>
        <w:top w:val="none" w:sz="0" w:space="0" w:color="auto"/>
        <w:left w:val="none" w:sz="0" w:space="0" w:color="auto"/>
        <w:bottom w:val="none" w:sz="0" w:space="0" w:color="auto"/>
        <w:right w:val="none" w:sz="0" w:space="0" w:color="auto"/>
      </w:divBdr>
      <w:divsChild>
        <w:div w:id="921640949">
          <w:marLeft w:val="0"/>
          <w:marRight w:val="0"/>
          <w:marTop w:val="0"/>
          <w:marBottom w:val="0"/>
          <w:divBdr>
            <w:top w:val="none" w:sz="0" w:space="0" w:color="auto"/>
            <w:left w:val="none" w:sz="0" w:space="0" w:color="auto"/>
            <w:bottom w:val="none" w:sz="0" w:space="0" w:color="auto"/>
            <w:right w:val="none" w:sz="0" w:space="0" w:color="auto"/>
          </w:divBdr>
          <w:divsChild>
            <w:div w:id="440105684">
              <w:marLeft w:val="0"/>
              <w:marRight w:val="0"/>
              <w:marTop w:val="0"/>
              <w:marBottom w:val="0"/>
              <w:divBdr>
                <w:top w:val="none" w:sz="0" w:space="0" w:color="auto"/>
                <w:left w:val="none" w:sz="0" w:space="0" w:color="auto"/>
                <w:bottom w:val="none" w:sz="0" w:space="0" w:color="auto"/>
                <w:right w:val="none" w:sz="0" w:space="0" w:color="auto"/>
              </w:divBdr>
              <w:divsChild>
                <w:div w:id="2053770889">
                  <w:marLeft w:val="3096"/>
                  <w:marRight w:val="0"/>
                  <w:marTop w:val="0"/>
                  <w:marBottom w:val="0"/>
                  <w:divBdr>
                    <w:top w:val="none" w:sz="0" w:space="0" w:color="auto"/>
                    <w:left w:val="none" w:sz="0" w:space="0" w:color="auto"/>
                    <w:bottom w:val="none" w:sz="0" w:space="0" w:color="auto"/>
                    <w:right w:val="none" w:sz="0" w:space="0" w:color="auto"/>
                  </w:divBdr>
                  <w:divsChild>
                    <w:div w:id="1530725166">
                      <w:marLeft w:val="0"/>
                      <w:marRight w:val="0"/>
                      <w:marTop w:val="0"/>
                      <w:marBottom w:val="240"/>
                      <w:divBdr>
                        <w:top w:val="none" w:sz="0" w:space="0" w:color="auto"/>
                        <w:left w:val="none" w:sz="0" w:space="0" w:color="auto"/>
                        <w:bottom w:val="none" w:sz="0" w:space="0" w:color="auto"/>
                        <w:right w:val="none" w:sz="0" w:space="0" w:color="auto"/>
                      </w:divBdr>
                      <w:divsChild>
                        <w:div w:id="1032263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6514286">
      <w:bodyDiv w:val="1"/>
      <w:marLeft w:val="0"/>
      <w:marRight w:val="0"/>
      <w:marTop w:val="0"/>
      <w:marBottom w:val="0"/>
      <w:divBdr>
        <w:top w:val="none" w:sz="0" w:space="0" w:color="auto"/>
        <w:left w:val="none" w:sz="0" w:space="0" w:color="auto"/>
        <w:bottom w:val="none" w:sz="0" w:space="0" w:color="auto"/>
        <w:right w:val="none" w:sz="0" w:space="0" w:color="auto"/>
      </w:divBdr>
    </w:div>
    <w:div w:id="400520526">
      <w:bodyDiv w:val="1"/>
      <w:marLeft w:val="0"/>
      <w:marRight w:val="0"/>
      <w:marTop w:val="0"/>
      <w:marBottom w:val="0"/>
      <w:divBdr>
        <w:top w:val="none" w:sz="0" w:space="0" w:color="auto"/>
        <w:left w:val="none" w:sz="0" w:space="0" w:color="auto"/>
        <w:bottom w:val="none" w:sz="0" w:space="0" w:color="auto"/>
        <w:right w:val="none" w:sz="0" w:space="0" w:color="auto"/>
      </w:divBdr>
    </w:div>
    <w:div w:id="418019418">
      <w:bodyDiv w:val="1"/>
      <w:marLeft w:val="0"/>
      <w:marRight w:val="0"/>
      <w:marTop w:val="0"/>
      <w:marBottom w:val="0"/>
      <w:divBdr>
        <w:top w:val="none" w:sz="0" w:space="0" w:color="auto"/>
        <w:left w:val="none" w:sz="0" w:space="0" w:color="auto"/>
        <w:bottom w:val="none" w:sz="0" w:space="0" w:color="auto"/>
        <w:right w:val="none" w:sz="0" w:space="0" w:color="auto"/>
      </w:divBdr>
      <w:divsChild>
        <w:div w:id="1653438233">
          <w:marLeft w:val="0"/>
          <w:marRight w:val="0"/>
          <w:marTop w:val="0"/>
          <w:marBottom w:val="0"/>
          <w:divBdr>
            <w:top w:val="none" w:sz="0" w:space="0" w:color="auto"/>
            <w:left w:val="none" w:sz="0" w:space="0" w:color="auto"/>
            <w:bottom w:val="none" w:sz="0" w:space="0" w:color="auto"/>
            <w:right w:val="none" w:sz="0" w:space="0" w:color="auto"/>
          </w:divBdr>
          <w:divsChild>
            <w:div w:id="92846690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22991131">
      <w:bodyDiv w:val="1"/>
      <w:marLeft w:val="0"/>
      <w:marRight w:val="0"/>
      <w:marTop w:val="0"/>
      <w:marBottom w:val="0"/>
      <w:divBdr>
        <w:top w:val="none" w:sz="0" w:space="0" w:color="auto"/>
        <w:left w:val="none" w:sz="0" w:space="0" w:color="auto"/>
        <w:bottom w:val="none" w:sz="0" w:space="0" w:color="auto"/>
        <w:right w:val="none" w:sz="0" w:space="0" w:color="auto"/>
      </w:divBdr>
      <w:divsChild>
        <w:div w:id="1105615592">
          <w:marLeft w:val="0"/>
          <w:marRight w:val="0"/>
          <w:marTop w:val="0"/>
          <w:marBottom w:val="0"/>
          <w:divBdr>
            <w:top w:val="none" w:sz="0" w:space="0" w:color="auto"/>
            <w:left w:val="none" w:sz="0" w:space="0" w:color="auto"/>
            <w:bottom w:val="none" w:sz="0" w:space="0" w:color="auto"/>
            <w:right w:val="none" w:sz="0" w:space="0" w:color="auto"/>
          </w:divBdr>
          <w:divsChild>
            <w:div w:id="43864491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42966185">
      <w:bodyDiv w:val="1"/>
      <w:marLeft w:val="0"/>
      <w:marRight w:val="0"/>
      <w:marTop w:val="0"/>
      <w:marBottom w:val="0"/>
      <w:divBdr>
        <w:top w:val="none" w:sz="0" w:space="0" w:color="auto"/>
        <w:left w:val="none" w:sz="0" w:space="0" w:color="auto"/>
        <w:bottom w:val="none" w:sz="0" w:space="0" w:color="auto"/>
        <w:right w:val="none" w:sz="0" w:space="0" w:color="auto"/>
      </w:divBdr>
    </w:div>
    <w:div w:id="444740545">
      <w:bodyDiv w:val="1"/>
      <w:marLeft w:val="0"/>
      <w:marRight w:val="0"/>
      <w:marTop w:val="0"/>
      <w:marBottom w:val="0"/>
      <w:divBdr>
        <w:top w:val="none" w:sz="0" w:space="0" w:color="auto"/>
        <w:left w:val="none" w:sz="0" w:space="0" w:color="auto"/>
        <w:bottom w:val="none" w:sz="0" w:space="0" w:color="auto"/>
        <w:right w:val="none" w:sz="0" w:space="0" w:color="auto"/>
      </w:divBdr>
      <w:divsChild>
        <w:div w:id="2093622412">
          <w:marLeft w:val="0"/>
          <w:marRight w:val="0"/>
          <w:marTop w:val="0"/>
          <w:marBottom w:val="0"/>
          <w:divBdr>
            <w:top w:val="none" w:sz="0" w:space="0" w:color="auto"/>
            <w:left w:val="none" w:sz="0" w:space="0" w:color="auto"/>
            <w:bottom w:val="none" w:sz="0" w:space="0" w:color="auto"/>
            <w:right w:val="none" w:sz="0" w:space="0" w:color="auto"/>
          </w:divBdr>
          <w:divsChild>
            <w:div w:id="1323007959">
              <w:marLeft w:val="0"/>
              <w:marRight w:val="0"/>
              <w:marTop w:val="0"/>
              <w:marBottom w:val="0"/>
              <w:divBdr>
                <w:top w:val="none" w:sz="0" w:space="0" w:color="auto"/>
                <w:left w:val="none" w:sz="0" w:space="0" w:color="auto"/>
                <w:bottom w:val="none" w:sz="0" w:space="0" w:color="auto"/>
                <w:right w:val="none" w:sz="0" w:space="0" w:color="auto"/>
              </w:divBdr>
              <w:divsChild>
                <w:div w:id="1956330495">
                  <w:marLeft w:val="3096"/>
                  <w:marRight w:val="0"/>
                  <w:marTop w:val="0"/>
                  <w:marBottom w:val="0"/>
                  <w:divBdr>
                    <w:top w:val="none" w:sz="0" w:space="0" w:color="auto"/>
                    <w:left w:val="none" w:sz="0" w:space="0" w:color="auto"/>
                    <w:bottom w:val="none" w:sz="0" w:space="0" w:color="auto"/>
                    <w:right w:val="none" w:sz="0" w:space="0" w:color="auto"/>
                  </w:divBdr>
                  <w:divsChild>
                    <w:div w:id="347491183">
                      <w:marLeft w:val="0"/>
                      <w:marRight w:val="0"/>
                      <w:marTop w:val="0"/>
                      <w:marBottom w:val="240"/>
                      <w:divBdr>
                        <w:top w:val="none" w:sz="0" w:space="0" w:color="auto"/>
                        <w:left w:val="none" w:sz="0" w:space="0" w:color="auto"/>
                        <w:bottom w:val="none" w:sz="0" w:space="0" w:color="auto"/>
                        <w:right w:val="none" w:sz="0" w:space="0" w:color="auto"/>
                      </w:divBdr>
                      <w:divsChild>
                        <w:div w:id="301277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9400699">
      <w:bodyDiv w:val="1"/>
      <w:marLeft w:val="0"/>
      <w:marRight w:val="0"/>
      <w:marTop w:val="0"/>
      <w:marBottom w:val="0"/>
      <w:divBdr>
        <w:top w:val="none" w:sz="0" w:space="0" w:color="auto"/>
        <w:left w:val="none" w:sz="0" w:space="0" w:color="auto"/>
        <w:bottom w:val="none" w:sz="0" w:space="0" w:color="auto"/>
        <w:right w:val="none" w:sz="0" w:space="0" w:color="auto"/>
      </w:divBdr>
    </w:div>
    <w:div w:id="498932812">
      <w:bodyDiv w:val="1"/>
      <w:marLeft w:val="0"/>
      <w:marRight w:val="0"/>
      <w:marTop w:val="0"/>
      <w:marBottom w:val="0"/>
      <w:divBdr>
        <w:top w:val="none" w:sz="0" w:space="0" w:color="auto"/>
        <w:left w:val="none" w:sz="0" w:space="0" w:color="auto"/>
        <w:bottom w:val="none" w:sz="0" w:space="0" w:color="auto"/>
        <w:right w:val="none" w:sz="0" w:space="0" w:color="auto"/>
      </w:divBdr>
      <w:divsChild>
        <w:div w:id="558367655">
          <w:marLeft w:val="0"/>
          <w:marRight w:val="0"/>
          <w:marTop w:val="0"/>
          <w:marBottom w:val="0"/>
          <w:divBdr>
            <w:top w:val="none" w:sz="0" w:space="0" w:color="auto"/>
            <w:left w:val="none" w:sz="0" w:space="0" w:color="auto"/>
            <w:bottom w:val="none" w:sz="0" w:space="0" w:color="auto"/>
            <w:right w:val="none" w:sz="0" w:space="0" w:color="auto"/>
          </w:divBdr>
          <w:divsChild>
            <w:div w:id="77012257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500464410">
      <w:bodyDiv w:val="1"/>
      <w:marLeft w:val="0"/>
      <w:marRight w:val="0"/>
      <w:marTop w:val="0"/>
      <w:marBottom w:val="0"/>
      <w:divBdr>
        <w:top w:val="none" w:sz="0" w:space="0" w:color="auto"/>
        <w:left w:val="none" w:sz="0" w:space="0" w:color="auto"/>
        <w:bottom w:val="none" w:sz="0" w:space="0" w:color="auto"/>
        <w:right w:val="none" w:sz="0" w:space="0" w:color="auto"/>
      </w:divBdr>
      <w:divsChild>
        <w:div w:id="774208485">
          <w:marLeft w:val="0"/>
          <w:marRight w:val="0"/>
          <w:marTop w:val="0"/>
          <w:marBottom w:val="0"/>
          <w:divBdr>
            <w:top w:val="none" w:sz="0" w:space="0" w:color="auto"/>
            <w:left w:val="none" w:sz="0" w:space="0" w:color="auto"/>
            <w:bottom w:val="none" w:sz="0" w:space="0" w:color="auto"/>
            <w:right w:val="none" w:sz="0" w:space="0" w:color="auto"/>
          </w:divBdr>
          <w:divsChild>
            <w:div w:id="121543543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555824256">
      <w:bodyDiv w:val="1"/>
      <w:marLeft w:val="0"/>
      <w:marRight w:val="0"/>
      <w:marTop w:val="0"/>
      <w:marBottom w:val="0"/>
      <w:divBdr>
        <w:top w:val="none" w:sz="0" w:space="0" w:color="auto"/>
        <w:left w:val="none" w:sz="0" w:space="0" w:color="auto"/>
        <w:bottom w:val="none" w:sz="0" w:space="0" w:color="auto"/>
        <w:right w:val="none" w:sz="0" w:space="0" w:color="auto"/>
      </w:divBdr>
    </w:div>
    <w:div w:id="608700581">
      <w:bodyDiv w:val="1"/>
      <w:marLeft w:val="0"/>
      <w:marRight w:val="0"/>
      <w:marTop w:val="0"/>
      <w:marBottom w:val="0"/>
      <w:divBdr>
        <w:top w:val="none" w:sz="0" w:space="0" w:color="auto"/>
        <w:left w:val="none" w:sz="0" w:space="0" w:color="auto"/>
        <w:bottom w:val="none" w:sz="0" w:space="0" w:color="auto"/>
        <w:right w:val="none" w:sz="0" w:space="0" w:color="auto"/>
      </w:divBdr>
      <w:divsChild>
        <w:div w:id="2125464787">
          <w:marLeft w:val="0"/>
          <w:marRight w:val="0"/>
          <w:marTop w:val="0"/>
          <w:marBottom w:val="0"/>
          <w:divBdr>
            <w:top w:val="none" w:sz="0" w:space="0" w:color="auto"/>
            <w:left w:val="none" w:sz="0" w:space="0" w:color="auto"/>
            <w:bottom w:val="none" w:sz="0" w:space="0" w:color="auto"/>
            <w:right w:val="none" w:sz="0" w:space="0" w:color="auto"/>
          </w:divBdr>
          <w:divsChild>
            <w:div w:id="16011424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26081013">
      <w:bodyDiv w:val="1"/>
      <w:marLeft w:val="0"/>
      <w:marRight w:val="0"/>
      <w:marTop w:val="0"/>
      <w:marBottom w:val="0"/>
      <w:divBdr>
        <w:top w:val="none" w:sz="0" w:space="0" w:color="auto"/>
        <w:left w:val="none" w:sz="0" w:space="0" w:color="auto"/>
        <w:bottom w:val="none" w:sz="0" w:space="0" w:color="auto"/>
        <w:right w:val="none" w:sz="0" w:space="0" w:color="auto"/>
      </w:divBdr>
      <w:divsChild>
        <w:div w:id="1524051492">
          <w:marLeft w:val="0"/>
          <w:marRight w:val="0"/>
          <w:marTop w:val="0"/>
          <w:marBottom w:val="0"/>
          <w:divBdr>
            <w:top w:val="none" w:sz="0" w:space="0" w:color="auto"/>
            <w:left w:val="none" w:sz="0" w:space="0" w:color="auto"/>
            <w:bottom w:val="none" w:sz="0" w:space="0" w:color="auto"/>
            <w:right w:val="none" w:sz="0" w:space="0" w:color="auto"/>
          </w:divBdr>
          <w:divsChild>
            <w:div w:id="1181433606">
              <w:marLeft w:val="0"/>
              <w:marRight w:val="0"/>
              <w:marTop w:val="0"/>
              <w:marBottom w:val="0"/>
              <w:divBdr>
                <w:top w:val="none" w:sz="0" w:space="0" w:color="auto"/>
                <w:left w:val="none" w:sz="0" w:space="0" w:color="auto"/>
                <w:bottom w:val="none" w:sz="0" w:space="0" w:color="auto"/>
                <w:right w:val="none" w:sz="0" w:space="0" w:color="auto"/>
              </w:divBdr>
              <w:divsChild>
                <w:div w:id="557864718">
                  <w:marLeft w:val="3096"/>
                  <w:marRight w:val="0"/>
                  <w:marTop w:val="0"/>
                  <w:marBottom w:val="0"/>
                  <w:divBdr>
                    <w:top w:val="none" w:sz="0" w:space="0" w:color="auto"/>
                    <w:left w:val="none" w:sz="0" w:space="0" w:color="auto"/>
                    <w:bottom w:val="none" w:sz="0" w:space="0" w:color="auto"/>
                    <w:right w:val="none" w:sz="0" w:space="0" w:color="auto"/>
                  </w:divBdr>
                  <w:divsChild>
                    <w:div w:id="1930846012">
                      <w:marLeft w:val="0"/>
                      <w:marRight w:val="0"/>
                      <w:marTop w:val="0"/>
                      <w:marBottom w:val="240"/>
                      <w:divBdr>
                        <w:top w:val="none" w:sz="0" w:space="0" w:color="auto"/>
                        <w:left w:val="none" w:sz="0" w:space="0" w:color="auto"/>
                        <w:bottom w:val="none" w:sz="0" w:space="0" w:color="auto"/>
                        <w:right w:val="none" w:sz="0" w:space="0" w:color="auto"/>
                      </w:divBdr>
                      <w:divsChild>
                        <w:div w:id="2125078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9404400">
      <w:bodyDiv w:val="1"/>
      <w:marLeft w:val="0"/>
      <w:marRight w:val="0"/>
      <w:marTop w:val="0"/>
      <w:marBottom w:val="0"/>
      <w:divBdr>
        <w:top w:val="none" w:sz="0" w:space="0" w:color="auto"/>
        <w:left w:val="none" w:sz="0" w:space="0" w:color="auto"/>
        <w:bottom w:val="none" w:sz="0" w:space="0" w:color="auto"/>
        <w:right w:val="none" w:sz="0" w:space="0" w:color="auto"/>
      </w:divBdr>
    </w:div>
    <w:div w:id="674311090">
      <w:bodyDiv w:val="1"/>
      <w:marLeft w:val="0"/>
      <w:marRight w:val="0"/>
      <w:marTop w:val="0"/>
      <w:marBottom w:val="0"/>
      <w:divBdr>
        <w:top w:val="none" w:sz="0" w:space="0" w:color="auto"/>
        <w:left w:val="none" w:sz="0" w:space="0" w:color="auto"/>
        <w:bottom w:val="none" w:sz="0" w:space="0" w:color="auto"/>
        <w:right w:val="none" w:sz="0" w:space="0" w:color="auto"/>
      </w:divBdr>
      <w:divsChild>
        <w:div w:id="1562325757">
          <w:marLeft w:val="0"/>
          <w:marRight w:val="0"/>
          <w:marTop w:val="0"/>
          <w:marBottom w:val="0"/>
          <w:divBdr>
            <w:top w:val="none" w:sz="0" w:space="0" w:color="auto"/>
            <w:left w:val="none" w:sz="0" w:space="0" w:color="auto"/>
            <w:bottom w:val="none" w:sz="0" w:space="0" w:color="auto"/>
            <w:right w:val="none" w:sz="0" w:space="0" w:color="auto"/>
          </w:divBdr>
          <w:divsChild>
            <w:div w:id="133156438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77655667">
      <w:bodyDiv w:val="1"/>
      <w:marLeft w:val="0"/>
      <w:marRight w:val="0"/>
      <w:marTop w:val="0"/>
      <w:marBottom w:val="0"/>
      <w:divBdr>
        <w:top w:val="none" w:sz="0" w:space="0" w:color="auto"/>
        <w:left w:val="none" w:sz="0" w:space="0" w:color="auto"/>
        <w:bottom w:val="none" w:sz="0" w:space="0" w:color="auto"/>
        <w:right w:val="none" w:sz="0" w:space="0" w:color="auto"/>
      </w:divBdr>
      <w:divsChild>
        <w:div w:id="275526837">
          <w:marLeft w:val="0"/>
          <w:marRight w:val="0"/>
          <w:marTop w:val="0"/>
          <w:marBottom w:val="0"/>
          <w:divBdr>
            <w:top w:val="none" w:sz="0" w:space="0" w:color="auto"/>
            <w:left w:val="none" w:sz="0" w:space="0" w:color="auto"/>
            <w:bottom w:val="none" w:sz="0" w:space="0" w:color="auto"/>
            <w:right w:val="none" w:sz="0" w:space="0" w:color="auto"/>
          </w:divBdr>
          <w:divsChild>
            <w:div w:id="601913216">
              <w:marLeft w:val="0"/>
              <w:marRight w:val="0"/>
              <w:marTop w:val="0"/>
              <w:marBottom w:val="0"/>
              <w:divBdr>
                <w:top w:val="none" w:sz="0" w:space="0" w:color="auto"/>
                <w:left w:val="none" w:sz="0" w:space="0" w:color="auto"/>
                <w:bottom w:val="none" w:sz="0" w:space="0" w:color="auto"/>
                <w:right w:val="none" w:sz="0" w:space="0" w:color="auto"/>
              </w:divBdr>
              <w:divsChild>
                <w:div w:id="933981249">
                  <w:marLeft w:val="3096"/>
                  <w:marRight w:val="0"/>
                  <w:marTop w:val="0"/>
                  <w:marBottom w:val="0"/>
                  <w:divBdr>
                    <w:top w:val="none" w:sz="0" w:space="0" w:color="auto"/>
                    <w:left w:val="none" w:sz="0" w:space="0" w:color="auto"/>
                    <w:bottom w:val="none" w:sz="0" w:space="0" w:color="auto"/>
                    <w:right w:val="none" w:sz="0" w:space="0" w:color="auto"/>
                  </w:divBdr>
                  <w:divsChild>
                    <w:div w:id="1339507635">
                      <w:marLeft w:val="0"/>
                      <w:marRight w:val="0"/>
                      <w:marTop w:val="0"/>
                      <w:marBottom w:val="240"/>
                      <w:divBdr>
                        <w:top w:val="none" w:sz="0" w:space="0" w:color="auto"/>
                        <w:left w:val="none" w:sz="0" w:space="0" w:color="auto"/>
                        <w:bottom w:val="none" w:sz="0" w:space="0" w:color="auto"/>
                        <w:right w:val="none" w:sz="0" w:space="0" w:color="auto"/>
                      </w:divBdr>
                      <w:divsChild>
                        <w:div w:id="162103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1830557">
      <w:bodyDiv w:val="1"/>
      <w:marLeft w:val="0"/>
      <w:marRight w:val="0"/>
      <w:marTop w:val="0"/>
      <w:marBottom w:val="0"/>
      <w:divBdr>
        <w:top w:val="none" w:sz="0" w:space="0" w:color="auto"/>
        <w:left w:val="none" w:sz="0" w:space="0" w:color="auto"/>
        <w:bottom w:val="none" w:sz="0" w:space="0" w:color="auto"/>
        <w:right w:val="none" w:sz="0" w:space="0" w:color="auto"/>
      </w:divBdr>
      <w:divsChild>
        <w:div w:id="432366140">
          <w:marLeft w:val="0"/>
          <w:marRight w:val="0"/>
          <w:marTop w:val="0"/>
          <w:marBottom w:val="0"/>
          <w:divBdr>
            <w:top w:val="none" w:sz="0" w:space="0" w:color="auto"/>
            <w:left w:val="none" w:sz="0" w:space="0" w:color="auto"/>
            <w:bottom w:val="none" w:sz="0" w:space="0" w:color="auto"/>
            <w:right w:val="none" w:sz="0" w:space="0" w:color="auto"/>
          </w:divBdr>
          <w:divsChild>
            <w:div w:id="103804287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724107702">
      <w:bodyDiv w:val="1"/>
      <w:marLeft w:val="0"/>
      <w:marRight w:val="0"/>
      <w:marTop w:val="0"/>
      <w:marBottom w:val="0"/>
      <w:divBdr>
        <w:top w:val="none" w:sz="0" w:space="0" w:color="auto"/>
        <w:left w:val="none" w:sz="0" w:space="0" w:color="auto"/>
        <w:bottom w:val="none" w:sz="0" w:space="0" w:color="auto"/>
        <w:right w:val="none" w:sz="0" w:space="0" w:color="auto"/>
      </w:divBdr>
      <w:divsChild>
        <w:div w:id="617106945">
          <w:marLeft w:val="0"/>
          <w:marRight w:val="0"/>
          <w:marTop w:val="0"/>
          <w:marBottom w:val="0"/>
          <w:divBdr>
            <w:top w:val="none" w:sz="0" w:space="0" w:color="auto"/>
            <w:left w:val="none" w:sz="0" w:space="0" w:color="auto"/>
            <w:bottom w:val="none" w:sz="0" w:space="0" w:color="auto"/>
            <w:right w:val="none" w:sz="0" w:space="0" w:color="auto"/>
          </w:divBdr>
          <w:divsChild>
            <w:div w:id="677773760">
              <w:marLeft w:val="0"/>
              <w:marRight w:val="0"/>
              <w:marTop w:val="0"/>
              <w:marBottom w:val="0"/>
              <w:divBdr>
                <w:top w:val="none" w:sz="0" w:space="0" w:color="auto"/>
                <w:left w:val="none" w:sz="0" w:space="0" w:color="auto"/>
                <w:bottom w:val="none" w:sz="0" w:space="0" w:color="auto"/>
                <w:right w:val="none" w:sz="0" w:space="0" w:color="auto"/>
              </w:divBdr>
              <w:divsChild>
                <w:div w:id="382171722">
                  <w:marLeft w:val="3096"/>
                  <w:marRight w:val="0"/>
                  <w:marTop w:val="0"/>
                  <w:marBottom w:val="0"/>
                  <w:divBdr>
                    <w:top w:val="none" w:sz="0" w:space="0" w:color="auto"/>
                    <w:left w:val="none" w:sz="0" w:space="0" w:color="auto"/>
                    <w:bottom w:val="none" w:sz="0" w:space="0" w:color="auto"/>
                    <w:right w:val="none" w:sz="0" w:space="0" w:color="auto"/>
                  </w:divBdr>
                  <w:divsChild>
                    <w:div w:id="961689868">
                      <w:marLeft w:val="0"/>
                      <w:marRight w:val="0"/>
                      <w:marTop w:val="0"/>
                      <w:marBottom w:val="240"/>
                      <w:divBdr>
                        <w:top w:val="none" w:sz="0" w:space="0" w:color="auto"/>
                        <w:left w:val="none" w:sz="0" w:space="0" w:color="auto"/>
                        <w:bottom w:val="none" w:sz="0" w:space="0" w:color="auto"/>
                        <w:right w:val="none" w:sz="0" w:space="0" w:color="auto"/>
                      </w:divBdr>
                      <w:divsChild>
                        <w:div w:id="174086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5072816">
      <w:bodyDiv w:val="1"/>
      <w:marLeft w:val="0"/>
      <w:marRight w:val="0"/>
      <w:marTop w:val="0"/>
      <w:marBottom w:val="0"/>
      <w:divBdr>
        <w:top w:val="none" w:sz="0" w:space="0" w:color="auto"/>
        <w:left w:val="none" w:sz="0" w:space="0" w:color="auto"/>
        <w:bottom w:val="none" w:sz="0" w:space="0" w:color="auto"/>
        <w:right w:val="none" w:sz="0" w:space="0" w:color="auto"/>
      </w:divBdr>
      <w:divsChild>
        <w:div w:id="624584148">
          <w:marLeft w:val="0"/>
          <w:marRight w:val="0"/>
          <w:marTop w:val="0"/>
          <w:marBottom w:val="0"/>
          <w:divBdr>
            <w:top w:val="none" w:sz="0" w:space="0" w:color="auto"/>
            <w:left w:val="none" w:sz="0" w:space="0" w:color="auto"/>
            <w:bottom w:val="none" w:sz="0" w:space="0" w:color="auto"/>
            <w:right w:val="none" w:sz="0" w:space="0" w:color="auto"/>
          </w:divBdr>
          <w:divsChild>
            <w:div w:id="1914198563">
              <w:marLeft w:val="0"/>
              <w:marRight w:val="0"/>
              <w:marTop w:val="0"/>
              <w:marBottom w:val="0"/>
              <w:divBdr>
                <w:top w:val="none" w:sz="0" w:space="0" w:color="auto"/>
                <w:left w:val="none" w:sz="0" w:space="0" w:color="auto"/>
                <w:bottom w:val="none" w:sz="0" w:space="0" w:color="auto"/>
                <w:right w:val="none" w:sz="0" w:space="0" w:color="auto"/>
              </w:divBdr>
              <w:divsChild>
                <w:div w:id="1734813748">
                  <w:marLeft w:val="3096"/>
                  <w:marRight w:val="0"/>
                  <w:marTop w:val="0"/>
                  <w:marBottom w:val="0"/>
                  <w:divBdr>
                    <w:top w:val="none" w:sz="0" w:space="0" w:color="auto"/>
                    <w:left w:val="none" w:sz="0" w:space="0" w:color="auto"/>
                    <w:bottom w:val="none" w:sz="0" w:space="0" w:color="auto"/>
                    <w:right w:val="none" w:sz="0" w:space="0" w:color="auto"/>
                  </w:divBdr>
                  <w:divsChild>
                    <w:div w:id="366610976">
                      <w:marLeft w:val="0"/>
                      <w:marRight w:val="0"/>
                      <w:marTop w:val="0"/>
                      <w:marBottom w:val="240"/>
                      <w:divBdr>
                        <w:top w:val="none" w:sz="0" w:space="0" w:color="auto"/>
                        <w:left w:val="none" w:sz="0" w:space="0" w:color="auto"/>
                        <w:bottom w:val="none" w:sz="0" w:space="0" w:color="auto"/>
                        <w:right w:val="none" w:sz="0" w:space="0" w:color="auto"/>
                      </w:divBdr>
                      <w:divsChild>
                        <w:div w:id="52443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8547665">
      <w:bodyDiv w:val="1"/>
      <w:marLeft w:val="0"/>
      <w:marRight w:val="0"/>
      <w:marTop w:val="0"/>
      <w:marBottom w:val="0"/>
      <w:divBdr>
        <w:top w:val="none" w:sz="0" w:space="0" w:color="auto"/>
        <w:left w:val="none" w:sz="0" w:space="0" w:color="auto"/>
        <w:bottom w:val="none" w:sz="0" w:space="0" w:color="auto"/>
        <w:right w:val="none" w:sz="0" w:space="0" w:color="auto"/>
      </w:divBdr>
    </w:div>
    <w:div w:id="781605249">
      <w:bodyDiv w:val="1"/>
      <w:marLeft w:val="0"/>
      <w:marRight w:val="0"/>
      <w:marTop w:val="0"/>
      <w:marBottom w:val="0"/>
      <w:divBdr>
        <w:top w:val="none" w:sz="0" w:space="0" w:color="auto"/>
        <w:left w:val="none" w:sz="0" w:space="0" w:color="auto"/>
        <w:bottom w:val="none" w:sz="0" w:space="0" w:color="auto"/>
        <w:right w:val="none" w:sz="0" w:space="0" w:color="auto"/>
      </w:divBdr>
      <w:divsChild>
        <w:div w:id="337465247">
          <w:marLeft w:val="0"/>
          <w:marRight w:val="0"/>
          <w:marTop w:val="0"/>
          <w:marBottom w:val="0"/>
          <w:divBdr>
            <w:top w:val="none" w:sz="0" w:space="0" w:color="auto"/>
            <w:left w:val="none" w:sz="0" w:space="0" w:color="auto"/>
            <w:bottom w:val="none" w:sz="0" w:space="0" w:color="auto"/>
            <w:right w:val="none" w:sz="0" w:space="0" w:color="auto"/>
          </w:divBdr>
          <w:divsChild>
            <w:div w:id="263346469">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837233103">
      <w:bodyDiv w:val="1"/>
      <w:marLeft w:val="0"/>
      <w:marRight w:val="0"/>
      <w:marTop w:val="0"/>
      <w:marBottom w:val="0"/>
      <w:divBdr>
        <w:top w:val="none" w:sz="0" w:space="0" w:color="auto"/>
        <w:left w:val="none" w:sz="0" w:space="0" w:color="auto"/>
        <w:bottom w:val="none" w:sz="0" w:space="0" w:color="auto"/>
        <w:right w:val="none" w:sz="0" w:space="0" w:color="auto"/>
      </w:divBdr>
      <w:divsChild>
        <w:div w:id="1455253976">
          <w:marLeft w:val="0"/>
          <w:marRight w:val="0"/>
          <w:marTop w:val="0"/>
          <w:marBottom w:val="0"/>
          <w:divBdr>
            <w:top w:val="none" w:sz="0" w:space="0" w:color="auto"/>
            <w:left w:val="none" w:sz="0" w:space="0" w:color="auto"/>
            <w:bottom w:val="none" w:sz="0" w:space="0" w:color="auto"/>
            <w:right w:val="none" w:sz="0" w:space="0" w:color="auto"/>
          </w:divBdr>
          <w:divsChild>
            <w:div w:id="1398740906">
              <w:marLeft w:val="0"/>
              <w:marRight w:val="0"/>
              <w:marTop w:val="0"/>
              <w:marBottom w:val="0"/>
              <w:divBdr>
                <w:top w:val="none" w:sz="0" w:space="0" w:color="auto"/>
                <w:left w:val="none" w:sz="0" w:space="0" w:color="auto"/>
                <w:bottom w:val="none" w:sz="0" w:space="0" w:color="auto"/>
                <w:right w:val="none" w:sz="0" w:space="0" w:color="auto"/>
              </w:divBdr>
              <w:divsChild>
                <w:div w:id="1034573595">
                  <w:marLeft w:val="3096"/>
                  <w:marRight w:val="0"/>
                  <w:marTop w:val="0"/>
                  <w:marBottom w:val="0"/>
                  <w:divBdr>
                    <w:top w:val="none" w:sz="0" w:space="0" w:color="auto"/>
                    <w:left w:val="none" w:sz="0" w:space="0" w:color="auto"/>
                    <w:bottom w:val="none" w:sz="0" w:space="0" w:color="auto"/>
                    <w:right w:val="none" w:sz="0" w:space="0" w:color="auto"/>
                  </w:divBdr>
                  <w:divsChild>
                    <w:div w:id="832842410">
                      <w:marLeft w:val="0"/>
                      <w:marRight w:val="0"/>
                      <w:marTop w:val="0"/>
                      <w:marBottom w:val="240"/>
                      <w:divBdr>
                        <w:top w:val="none" w:sz="0" w:space="0" w:color="auto"/>
                        <w:left w:val="none" w:sz="0" w:space="0" w:color="auto"/>
                        <w:bottom w:val="none" w:sz="0" w:space="0" w:color="auto"/>
                        <w:right w:val="none" w:sz="0" w:space="0" w:color="auto"/>
                      </w:divBdr>
                      <w:divsChild>
                        <w:div w:id="143401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1041698">
      <w:bodyDiv w:val="1"/>
      <w:marLeft w:val="0"/>
      <w:marRight w:val="0"/>
      <w:marTop w:val="0"/>
      <w:marBottom w:val="0"/>
      <w:divBdr>
        <w:top w:val="none" w:sz="0" w:space="0" w:color="auto"/>
        <w:left w:val="none" w:sz="0" w:space="0" w:color="auto"/>
        <w:bottom w:val="none" w:sz="0" w:space="0" w:color="auto"/>
        <w:right w:val="none" w:sz="0" w:space="0" w:color="auto"/>
      </w:divBdr>
      <w:divsChild>
        <w:div w:id="905725268">
          <w:marLeft w:val="0"/>
          <w:marRight w:val="0"/>
          <w:marTop w:val="0"/>
          <w:marBottom w:val="0"/>
          <w:divBdr>
            <w:top w:val="none" w:sz="0" w:space="0" w:color="auto"/>
            <w:left w:val="none" w:sz="0" w:space="0" w:color="auto"/>
            <w:bottom w:val="none" w:sz="0" w:space="0" w:color="auto"/>
            <w:right w:val="none" w:sz="0" w:space="0" w:color="auto"/>
          </w:divBdr>
          <w:divsChild>
            <w:div w:id="260651070">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893931963">
      <w:bodyDiv w:val="1"/>
      <w:marLeft w:val="0"/>
      <w:marRight w:val="0"/>
      <w:marTop w:val="0"/>
      <w:marBottom w:val="0"/>
      <w:divBdr>
        <w:top w:val="none" w:sz="0" w:space="0" w:color="auto"/>
        <w:left w:val="none" w:sz="0" w:space="0" w:color="auto"/>
        <w:bottom w:val="none" w:sz="0" w:space="0" w:color="auto"/>
        <w:right w:val="none" w:sz="0" w:space="0" w:color="auto"/>
      </w:divBdr>
    </w:div>
    <w:div w:id="912351179">
      <w:bodyDiv w:val="1"/>
      <w:marLeft w:val="0"/>
      <w:marRight w:val="0"/>
      <w:marTop w:val="0"/>
      <w:marBottom w:val="0"/>
      <w:divBdr>
        <w:top w:val="none" w:sz="0" w:space="0" w:color="auto"/>
        <w:left w:val="none" w:sz="0" w:space="0" w:color="auto"/>
        <w:bottom w:val="none" w:sz="0" w:space="0" w:color="auto"/>
        <w:right w:val="none" w:sz="0" w:space="0" w:color="auto"/>
      </w:divBdr>
    </w:div>
    <w:div w:id="914555199">
      <w:bodyDiv w:val="1"/>
      <w:marLeft w:val="0"/>
      <w:marRight w:val="0"/>
      <w:marTop w:val="0"/>
      <w:marBottom w:val="0"/>
      <w:divBdr>
        <w:top w:val="none" w:sz="0" w:space="0" w:color="auto"/>
        <w:left w:val="none" w:sz="0" w:space="0" w:color="auto"/>
        <w:bottom w:val="none" w:sz="0" w:space="0" w:color="auto"/>
        <w:right w:val="none" w:sz="0" w:space="0" w:color="auto"/>
      </w:divBdr>
      <w:divsChild>
        <w:div w:id="937955240">
          <w:marLeft w:val="0"/>
          <w:marRight w:val="0"/>
          <w:marTop w:val="0"/>
          <w:marBottom w:val="0"/>
          <w:divBdr>
            <w:top w:val="none" w:sz="0" w:space="0" w:color="auto"/>
            <w:left w:val="none" w:sz="0" w:space="0" w:color="auto"/>
            <w:bottom w:val="none" w:sz="0" w:space="0" w:color="auto"/>
            <w:right w:val="none" w:sz="0" w:space="0" w:color="auto"/>
          </w:divBdr>
          <w:divsChild>
            <w:div w:id="26561865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9755253">
      <w:bodyDiv w:val="1"/>
      <w:marLeft w:val="0"/>
      <w:marRight w:val="0"/>
      <w:marTop w:val="0"/>
      <w:marBottom w:val="0"/>
      <w:divBdr>
        <w:top w:val="none" w:sz="0" w:space="0" w:color="auto"/>
        <w:left w:val="none" w:sz="0" w:space="0" w:color="auto"/>
        <w:bottom w:val="none" w:sz="0" w:space="0" w:color="auto"/>
        <w:right w:val="none" w:sz="0" w:space="0" w:color="auto"/>
      </w:divBdr>
      <w:divsChild>
        <w:div w:id="647317824">
          <w:marLeft w:val="0"/>
          <w:marRight w:val="0"/>
          <w:marTop w:val="0"/>
          <w:marBottom w:val="0"/>
          <w:divBdr>
            <w:top w:val="none" w:sz="0" w:space="0" w:color="auto"/>
            <w:left w:val="none" w:sz="0" w:space="0" w:color="auto"/>
            <w:bottom w:val="none" w:sz="0" w:space="0" w:color="auto"/>
            <w:right w:val="none" w:sz="0" w:space="0" w:color="auto"/>
          </w:divBdr>
          <w:divsChild>
            <w:div w:id="168532781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006008745">
      <w:bodyDiv w:val="1"/>
      <w:marLeft w:val="0"/>
      <w:marRight w:val="0"/>
      <w:marTop w:val="0"/>
      <w:marBottom w:val="0"/>
      <w:divBdr>
        <w:top w:val="none" w:sz="0" w:space="0" w:color="auto"/>
        <w:left w:val="none" w:sz="0" w:space="0" w:color="auto"/>
        <w:bottom w:val="none" w:sz="0" w:space="0" w:color="auto"/>
        <w:right w:val="none" w:sz="0" w:space="0" w:color="auto"/>
      </w:divBdr>
      <w:divsChild>
        <w:div w:id="1109010583">
          <w:marLeft w:val="0"/>
          <w:marRight w:val="0"/>
          <w:marTop w:val="0"/>
          <w:marBottom w:val="0"/>
          <w:divBdr>
            <w:top w:val="none" w:sz="0" w:space="0" w:color="auto"/>
            <w:left w:val="none" w:sz="0" w:space="0" w:color="auto"/>
            <w:bottom w:val="none" w:sz="0" w:space="0" w:color="auto"/>
            <w:right w:val="none" w:sz="0" w:space="0" w:color="auto"/>
          </w:divBdr>
          <w:divsChild>
            <w:div w:id="514618895">
              <w:marLeft w:val="0"/>
              <w:marRight w:val="0"/>
              <w:marTop w:val="0"/>
              <w:marBottom w:val="0"/>
              <w:divBdr>
                <w:top w:val="none" w:sz="0" w:space="0" w:color="auto"/>
                <w:left w:val="none" w:sz="0" w:space="0" w:color="auto"/>
                <w:bottom w:val="none" w:sz="0" w:space="0" w:color="auto"/>
                <w:right w:val="none" w:sz="0" w:space="0" w:color="auto"/>
              </w:divBdr>
              <w:divsChild>
                <w:div w:id="236283538">
                  <w:marLeft w:val="3096"/>
                  <w:marRight w:val="0"/>
                  <w:marTop w:val="0"/>
                  <w:marBottom w:val="0"/>
                  <w:divBdr>
                    <w:top w:val="none" w:sz="0" w:space="0" w:color="auto"/>
                    <w:left w:val="none" w:sz="0" w:space="0" w:color="auto"/>
                    <w:bottom w:val="none" w:sz="0" w:space="0" w:color="auto"/>
                    <w:right w:val="none" w:sz="0" w:space="0" w:color="auto"/>
                  </w:divBdr>
                  <w:divsChild>
                    <w:div w:id="1638533534">
                      <w:marLeft w:val="0"/>
                      <w:marRight w:val="0"/>
                      <w:marTop w:val="0"/>
                      <w:marBottom w:val="240"/>
                      <w:divBdr>
                        <w:top w:val="none" w:sz="0" w:space="0" w:color="auto"/>
                        <w:left w:val="none" w:sz="0" w:space="0" w:color="auto"/>
                        <w:bottom w:val="none" w:sz="0" w:space="0" w:color="auto"/>
                        <w:right w:val="none" w:sz="0" w:space="0" w:color="auto"/>
                      </w:divBdr>
                      <w:divsChild>
                        <w:div w:id="1721125315">
                          <w:marLeft w:val="0"/>
                          <w:marRight w:val="0"/>
                          <w:marTop w:val="0"/>
                          <w:marBottom w:val="0"/>
                          <w:divBdr>
                            <w:top w:val="none" w:sz="0" w:space="0" w:color="auto"/>
                            <w:left w:val="none" w:sz="0" w:space="0" w:color="auto"/>
                            <w:bottom w:val="none" w:sz="0" w:space="0" w:color="auto"/>
                            <w:right w:val="none" w:sz="0" w:space="0" w:color="auto"/>
                          </w:divBdr>
                          <w:divsChild>
                            <w:div w:id="70583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7752265">
      <w:bodyDiv w:val="1"/>
      <w:marLeft w:val="0"/>
      <w:marRight w:val="0"/>
      <w:marTop w:val="0"/>
      <w:marBottom w:val="0"/>
      <w:divBdr>
        <w:top w:val="none" w:sz="0" w:space="0" w:color="auto"/>
        <w:left w:val="none" w:sz="0" w:space="0" w:color="auto"/>
        <w:bottom w:val="none" w:sz="0" w:space="0" w:color="auto"/>
        <w:right w:val="none" w:sz="0" w:space="0" w:color="auto"/>
      </w:divBdr>
      <w:divsChild>
        <w:div w:id="629827793">
          <w:marLeft w:val="0"/>
          <w:marRight w:val="0"/>
          <w:marTop w:val="0"/>
          <w:marBottom w:val="0"/>
          <w:divBdr>
            <w:top w:val="none" w:sz="0" w:space="0" w:color="auto"/>
            <w:left w:val="none" w:sz="0" w:space="0" w:color="auto"/>
            <w:bottom w:val="none" w:sz="0" w:space="0" w:color="auto"/>
            <w:right w:val="none" w:sz="0" w:space="0" w:color="auto"/>
          </w:divBdr>
          <w:divsChild>
            <w:div w:id="131679841">
              <w:marLeft w:val="0"/>
              <w:marRight w:val="0"/>
              <w:marTop w:val="0"/>
              <w:marBottom w:val="0"/>
              <w:divBdr>
                <w:top w:val="none" w:sz="0" w:space="0" w:color="auto"/>
                <w:left w:val="none" w:sz="0" w:space="0" w:color="auto"/>
                <w:bottom w:val="none" w:sz="0" w:space="0" w:color="auto"/>
                <w:right w:val="none" w:sz="0" w:space="0" w:color="auto"/>
              </w:divBdr>
              <w:divsChild>
                <w:div w:id="1098602646">
                  <w:marLeft w:val="3096"/>
                  <w:marRight w:val="0"/>
                  <w:marTop w:val="0"/>
                  <w:marBottom w:val="0"/>
                  <w:divBdr>
                    <w:top w:val="none" w:sz="0" w:space="0" w:color="auto"/>
                    <w:left w:val="none" w:sz="0" w:space="0" w:color="auto"/>
                    <w:bottom w:val="none" w:sz="0" w:space="0" w:color="auto"/>
                    <w:right w:val="none" w:sz="0" w:space="0" w:color="auto"/>
                  </w:divBdr>
                  <w:divsChild>
                    <w:div w:id="1541553385">
                      <w:marLeft w:val="0"/>
                      <w:marRight w:val="0"/>
                      <w:marTop w:val="0"/>
                      <w:marBottom w:val="240"/>
                      <w:divBdr>
                        <w:top w:val="none" w:sz="0" w:space="0" w:color="auto"/>
                        <w:left w:val="none" w:sz="0" w:space="0" w:color="auto"/>
                        <w:bottom w:val="none" w:sz="0" w:space="0" w:color="auto"/>
                        <w:right w:val="none" w:sz="0" w:space="0" w:color="auto"/>
                      </w:divBdr>
                      <w:divsChild>
                        <w:div w:id="122810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1415209">
      <w:bodyDiv w:val="1"/>
      <w:marLeft w:val="0"/>
      <w:marRight w:val="0"/>
      <w:marTop w:val="0"/>
      <w:marBottom w:val="0"/>
      <w:divBdr>
        <w:top w:val="none" w:sz="0" w:space="0" w:color="auto"/>
        <w:left w:val="none" w:sz="0" w:space="0" w:color="auto"/>
        <w:bottom w:val="none" w:sz="0" w:space="0" w:color="auto"/>
        <w:right w:val="none" w:sz="0" w:space="0" w:color="auto"/>
      </w:divBdr>
    </w:div>
    <w:div w:id="1090009929">
      <w:bodyDiv w:val="1"/>
      <w:marLeft w:val="0"/>
      <w:marRight w:val="0"/>
      <w:marTop w:val="0"/>
      <w:marBottom w:val="0"/>
      <w:divBdr>
        <w:top w:val="none" w:sz="0" w:space="0" w:color="auto"/>
        <w:left w:val="none" w:sz="0" w:space="0" w:color="auto"/>
        <w:bottom w:val="none" w:sz="0" w:space="0" w:color="auto"/>
        <w:right w:val="none" w:sz="0" w:space="0" w:color="auto"/>
      </w:divBdr>
    </w:div>
    <w:div w:id="1098061191">
      <w:bodyDiv w:val="1"/>
      <w:marLeft w:val="0"/>
      <w:marRight w:val="0"/>
      <w:marTop w:val="0"/>
      <w:marBottom w:val="0"/>
      <w:divBdr>
        <w:top w:val="none" w:sz="0" w:space="0" w:color="auto"/>
        <w:left w:val="none" w:sz="0" w:space="0" w:color="auto"/>
        <w:bottom w:val="none" w:sz="0" w:space="0" w:color="auto"/>
        <w:right w:val="none" w:sz="0" w:space="0" w:color="auto"/>
      </w:divBdr>
      <w:divsChild>
        <w:div w:id="1814365046">
          <w:marLeft w:val="0"/>
          <w:marRight w:val="0"/>
          <w:marTop w:val="0"/>
          <w:marBottom w:val="0"/>
          <w:divBdr>
            <w:top w:val="none" w:sz="0" w:space="0" w:color="auto"/>
            <w:left w:val="none" w:sz="0" w:space="0" w:color="auto"/>
            <w:bottom w:val="none" w:sz="0" w:space="0" w:color="auto"/>
            <w:right w:val="none" w:sz="0" w:space="0" w:color="auto"/>
          </w:divBdr>
          <w:divsChild>
            <w:div w:id="187029519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112896153">
      <w:bodyDiv w:val="1"/>
      <w:marLeft w:val="0"/>
      <w:marRight w:val="0"/>
      <w:marTop w:val="0"/>
      <w:marBottom w:val="0"/>
      <w:divBdr>
        <w:top w:val="none" w:sz="0" w:space="0" w:color="auto"/>
        <w:left w:val="none" w:sz="0" w:space="0" w:color="auto"/>
        <w:bottom w:val="none" w:sz="0" w:space="0" w:color="auto"/>
        <w:right w:val="none" w:sz="0" w:space="0" w:color="auto"/>
      </w:divBdr>
      <w:divsChild>
        <w:div w:id="1385256421">
          <w:marLeft w:val="0"/>
          <w:marRight w:val="0"/>
          <w:marTop w:val="0"/>
          <w:marBottom w:val="0"/>
          <w:divBdr>
            <w:top w:val="none" w:sz="0" w:space="0" w:color="auto"/>
            <w:left w:val="none" w:sz="0" w:space="0" w:color="auto"/>
            <w:bottom w:val="none" w:sz="0" w:space="0" w:color="auto"/>
            <w:right w:val="none" w:sz="0" w:space="0" w:color="auto"/>
          </w:divBdr>
          <w:divsChild>
            <w:div w:id="1543250488">
              <w:marLeft w:val="0"/>
              <w:marRight w:val="0"/>
              <w:marTop w:val="0"/>
              <w:marBottom w:val="0"/>
              <w:divBdr>
                <w:top w:val="none" w:sz="0" w:space="0" w:color="auto"/>
                <w:left w:val="none" w:sz="0" w:space="0" w:color="auto"/>
                <w:bottom w:val="none" w:sz="0" w:space="0" w:color="auto"/>
                <w:right w:val="none" w:sz="0" w:space="0" w:color="auto"/>
              </w:divBdr>
              <w:divsChild>
                <w:div w:id="12728560">
                  <w:marLeft w:val="3096"/>
                  <w:marRight w:val="0"/>
                  <w:marTop w:val="0"/>
                  <w:marBottom w:val="0"/>
                  <w:divBdr>
                    <w:top w:val="none" w:sz="0" w:space="0" w:color="auto"/>
                    <w:left w:val="none" w:sz="0" w:space="0" w:color="auto"/>
                    <w:bottom w:val="none" w:sz="0" w:space="0" w:color="auto"/>
                    <w:right w:val="none" w:sz="0" w:space="0" w:color="auto"/>
                  </w:divBdr>
                  <w:divsChild>
                    <w:div w:id="780102627">
                      <w:marLeft w:val="0"/>
                      <w:marRight w:val="0"/>
                      <w:marTop w:val="0"/>
                      <w:marBottom w:val="240"/>
                      <w:divBdr>
                        <w:top w:val="none" w:sz="0" w:space="0" w:color="auto"/>
                        <w:left w:val="none" w:sz="0" w:space="0" w:color="auto"/>
                        <w:bottom w:val="none" w:sz="0" w:space="0" w:color="auto"/>
                        <w:right w:val="none" w:sz="0" w:space="0" w:color="auto"/>
                      </w:divBdr>
                      <w:divsChild>
                        <w:div w:id="45968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9366667">
      <w:bodyDiv w:val="1"/>
      <w:marLeft w:val="0"/>
      <w:marRight w:val="0"/>
      <w:marTop w:val="0"/>
      <w:marBottom w:val="0"/>
      <w:divBdr>
        <w:top w:val="none" w:sz="0" w:space="0" w:color="auto"/>
        <w:left w:val="none" w:sz="0" w:space="0" w:color="auto"/>
        <w:bottom w:val="none" w:sz="0" w:space="0" w:color="auto"/>
        <w:right w:val="none" w:sz="0" w:space="0" w:color="auto"/>
      </w:divBdr>
    </w:div>
    <w:div w:id="1283927545">
      <w:bodyDiv w:val="1"/>
      <w:marLeft w:val="0"/>
      <w:marRight w:val="0"/>
      <w:marTop w:val="0"/>
      <w:marBottom w:val="0"/>
      <w:divBdr>
        <w:top w:val="none" w:sz="0" w:space="0" w:color="auto"/>
        <w:left w:val="none" w:sz="0" w:space="0" w:color="auto"/>
        <w:bottom w:val="none" w:sz="0" w:space="0" w:color="auto"/>
        <w:right w:val="none" w:sz="0" w:space="0" w:color="auto"/>
      </w:divBdr>
      <w:divsChild>
        <w:div w:id="1162350612">
          <w:marLeft w:val="0"/>
          <w:marRight w:val="0"/>
          <w:marTop w:val="0"/>
          <w:marBottom w:val="0"/>
          <w:divBdr>
            <w:top w:val="none" w:sz="0" w:space="0" w:color="auto"/>
            <w:left w:val="none" w:sz="0" w:space="0" w:color="auto"/>
            <w:bottom w:val="none" w:sz="0" w:space="0" w:color="auto"/>
            <w:right w:val="none" w:sz="0" w:space="0" w:color="auto"/>
          </w:divBdr>
          <w:divsChild>
            <w:div w:id="2012174360">
              <w:marLeft w:val="0"/>
              <w:marRight w:val="0"/>
              <w:marTop w:val="0"/>
              <w:marBottom w:val="0"/>
              <w:divBdr>
                <w:top w:val="none" w:sz="0" w:space="0" w:color="auto"/>
                <w:left w:val="none" w:sz="0" w:space="0" w:color="auto"/>
                <w:bottom w:val="none" w:sz="0" w:space="0" w:color="auto"/>
                <w:right w:val="none" w:sz="0" w:space="0" w:color="auto"/>
              </w:divBdr>
              <w:divsChild>
                <w:div w:id="1780100012">
                  <w:marLeft w:val="3096"/>
                  <w:marRight w:val="0"/>
                  <w:marTop w:val="0"/>
                  <w:marBottom w:val="0"/>
                  <w:divBdr>
                    <w:top w:val="none" w:sz="0" w:space="0" w:color="auto"/>
                    <w:left w:val="none" w:sz="0" w:space="0" w:color="auto"/>
                    <w:bottom w:val="none" w:sz="0" w:space="0" w:color="auto"/>
                    <w:right w:val="none" w:sz="0" w:space="0" w:color="auto"/>
                  </w:divBdr>
                  <w:divsChild>
                    <w:div w:id="1155293127">
                      <w:marLeft w:val="0"/>
                      <w:marRight w:val="0"/>
                      <w:marTop w:val="0"/>
                      <w:marBottom w:val="240"/>
                      <w:divBdr>
                        <w:top w:val="none" w:sz="0" w:space="0" w:color="auto"/>
                        <w:left w:val="none" w:sz="0" w:space="0" w:color="auto"/>
                        <w:bottom w:val="none" w:sz="0" w:space="0" w:color="auto"/>
                        <w:right w:val="none" w:sz="0" w:space="0" w:color="auto"/>
                      </w:divBdr>
                      <w:divsChild>
                        <w:div w:id="55767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1404196">
      <w:bodyDiv w:val="1"/>
      <w:marLeft w:val="0"/>
      <w:marRight w:val="0"/>
      <w:marTop w:val="0"/>
      <w:marBottom w:val="0"/>
      <w:divBdr>
        <w:top w:val="none" w:sz="0" w:space="0" w:color="auto"/>
        <w:left w:val="none" w:sz="0" w:space="0" w:color="auto"/>
        <w:bottom w:val="none" w:sz="0" w:space="0" w:color="auto"/>
        <w:right w:val="none" w:sz="0" w:space="0" w:color="auto"/>
      </w:divBdr>
      <w:divsChild>
        <w:div w:id="1283263584">
          <w:marLeft w:val="0"/>
          <w:marRight w:val="0"/>
          <w:marTop w:val="0"/>
          <w:marBottom w:val="0"/>
          <w:divBdr>
            <w:top w:val="none" w:sz="0" w:space="0" w:color="auto"/>
            <w:left w:val="none" w:sz="0" w:space="0" w:color="auto"/>
            <w:bottom w:val="none" w:sz="0" w:space="0" w:color="auto"/>
            <w:right w:val="none" w:sz="0" w:space="0" w:color="auto"/>
          </w:divBdr>
          <w:divsChild>
            <w:div w:id="75925087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342202333">
      <w:bodyDiv w:val="1"/>
      <w:marLeft w:val="0"/>
      <w:marRight w:val="0"/>
      <w:marTop w:val="0"/>
      <w:marBottom w:val="0"/>
      <w:divBdr>
        <w:top w:val="none" w:sz="0" w:space="0" w:color="auto"/>
        <w:left w:val="none" w:sz="0" w:space="0" w:color="auto"/>
        <w:bottom w:val="none" w:sz="0" w:space="0" w:color="auto"/>
        <w:right w:val="none" w:sz="0" w:space="0" w:color="auto"/>
      </w:divBdr>
    </w:div>
    <w:div w:id="1379011306">
      <w:bodyDiv w:val="1"/>
      <w:marLeft w:val="0"/>
      <w:marRight w:val="0"/>
      <w:marTop w:val="0"/>
      <w:marBottom w:val="0"/>
      <w:divBdr>
        <w:top w:val="none" w:sz="0" w:space="0" w:color="auto"/>
        <w:left w:val="none" w:sz="0" w:space="0" w:color="auto"/>
        <w:bottom w:val="none" w:sz="0" w:space="0" w:color="auto"/>
        <w:right w:val="none" w:sz="0" w:space="0" w:color="auto"/>
      </w:divBdr>
      <w:divsChild>
        <w:div w:id="1174027807">
          <w:marLeft w:val="0"/>
          <w:marRight w:val="0"/>
          <w:marTop w:val="0"/>
          <w:marBottom w:val="0"/>
          <w:divBdr>
            <w:top w:val="none" w:sz="0" w:space="0" w:color="auto"/>
            <w:left w:val="none" w:sz="0" w:space="0" w:color="auto"/>
            <w:bottom w:val="none" w:sz="0" w:space="0" w:color="auto"/>
            <w:right w:val="none" w:sz="0" w:space="0" w:color="auto"/>
          </w:divBdr>
          <w:divsChild>
            <w:div w:id="1135756641">
              <w:marLeft w:val="0"/>
              <w:marRight w:val="0"/>
              <w:marTop w:val="0"/>
              <w:marBottom w:val="0"/>
              <w:divBdr>
                <w:top w:val="none" w:sz="0" w:space="0" w:color="auto"/>
                <w:left w:val="none" w:sz="0" w:space="0" w:color="auto"/>
                <w:bottom w:val="none" w:sz="0" w:space="0" w:color="auto"/>
                <w:right w:val="none" w:sz="0" w:space="0" w:color="auto"/>
              </w:divBdr>
              <w:divsChild>
                <w:div w:id="789470620">
                  <w:marLeft w:val="3096"/>
                  <w:marRight w:val="0"/>
                  <w:marTop w:val="0"/>
                  <w:marBottom w:val="0"/>
                  <w:divBdr>
                    <w:top w:val="none" w:sz="0" w:space="0" w:color="auto"/>
                    <w:left w:val="none" w:sz="0" w:space="0" w:color="auto"/>
                    <w:bottom w:val="none" w:sz="0" w:space="0" w:color="auto"/>
                    <w:right w:val="none" w:sz="0" w:space="0" w:color="auto"/>
                  </w:divBdr>
                  <w:divsChild>
                    <w:div w:id="1651208768">
                      <w:marLeft w:val="0"/>
                      <w:marRight w:val="0"/>
                      <w:marTop w:val="0"/>
                      <w:marBottom w:val="240"/>
                      <w:divBdr>
                        <w:top w:val="none" w:sz="0" w:space="0" w:color="auto"/>
                        <w:left w:val="none" w:sz="0" w:space="0" w:color="auto"/>
                        <w:bottom w:val="none" w:sz="0" w:space="0" w:color="auto"/>
                        <w:right w:val="none" w:sz="0" w:space="0" w:color="auto"/>
                      </w:divBdr>
                      <w:divsChild>
                        <w:div w:id="108580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4787761">
      <w:bodyDiv w:val="1"/>
      <w:marLeft w:val="0"/>
      <w:marRight w:val="0"/>
      <w:marTop w:val="0"/>
      <w:marBottom w:val="0"/>
      <w:divBdr>
        <w:top w:val="none" w:sz="0" w:space="0" w:color="auto"/>
        <w:left w:val="none" w:sz="0" w:space="0" w:color="auto"/>
        <w:bottom w:val="none" w:sz="0" w:space="0" w:color="auto"/>
        <w:right w:val="none" w:sz="0" w:space="0" w:color="auto"/>
      </w:divBdr>
    </w:div>
    <w:div w:id="1454707994">
      <w:bodyDiv w:val="1"/>
      <w:marLeft w:val="0"/>
      <w:marRight w:val="0"/>
      <w:marTop w:val="0"/>
      <w:marBottom w:val="0"/>
      <w:divBdr>
        <w:top w:val="none" w:sz="0" w:space="0" w:color="auto"/>
        <w:left w:val="none" w:sz="0" w:space="0" w:color="auto"/>
        <w:bottom w:val="none" w:sz="0" w:space="0" w:color="auto"/>
        <w:right w:val="none" w:sz="0" w:space="0" w:color="auto"/>
      </w:divBdr>
    </w:div>
    <w:div w:id="1533684853">
      <w:bodyDiv w:val="1"/>
      <w:marLeft w:val="0"/>
      <w:marRight w:val="0"/>
      <w:marTop w:val="0"/>
      <w:marBottom w:val="0"/>
      <w:divBdr>
        <w:top w:val="none" w:sz="0" w:space="0" w:color="auto"/>
        <w:left w:val="none" w:sz="0" w:space="0" w:color="auto"/>
        <w:bottom w:val="none" w:sz="0" w:space="0" w:color="auto"/>
        <w:right w:val="none" w:sz="0" w:space="0" w:color="auto"/>
      </w:divBdr>
    </w:div>
    <w:div w:id="1548108220">
      <w:bodyDiv w:val="1"/>
      <w:marLeft w:val="0"/>
      <w:marRight w:val="0"/>
      <w:marTop w:val="0"/>
      <w:marBottom w:val="0"/>
      <w:divBdr>
        <w:top w:val="none" w:sz="0" w:space="0" w:color="auto"/>
        <w:left w:val="none" w:sz="0" w:space="0" w:color="auto"/>
        <w:bottom w:val="none" w:sz="0" w:space="0" w:color="auto"/>
        <w:right w:val="none" w:sz="0" w:space="0" w:color="auto"/>
      </w:divBdr>
      <w:divsChild>
        <w:div w:id="201216125">
          <w:marLeft w:val="0"/>
          <w:marRight w:val="0"/>
          <w:marTop w:val="0"/>
          <w:marBottom w:val="0"/>
          <w:divBdr>
            <w:top w:val="none" w:sz="0" w:space="0" w:color="auto"/>
            <w:left w:val="none" w:sz="0" w:space="0" w:color="auto"/>
            <w:bottom w:val="none" w:sz="0" w:space="0" w:color="auto"/>
            <w:right w:val="none" w:sz="0" w:space="0" w:color="auto"/>
          </w:divBdr>
          <w:divsChild>
            <w:div w:id="1312713993">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605570291">
      <w:bodyDiv w:val="1"/>
      <w:marLeft w:val="0"/>
      <w:marRight w:val="0"/>
      <w:marTop w:val="0"/>
      <w:marBottom w:val="0"/>
      <w:divBdr>
        <w:top w:val="none" w:sz="0" w:space="0" w:color="auto"/>
        <w:left w:val="none" w:sz="0" w:space="0" w:color="auto"/>
        <w:bottom w:val="none" w:sz="0" w:space="0" w:color="auto"/>
        <w:right w:val="none" w:sz="0" w:space="0" w:color="auto"/>
      </w:divBdr>
    </w:div>
    <w:div w:id="1612475330">
      <w:bodyDiv w:val="1"/>
      <w:marLeft w:val="0"/>
      <w:marRight w:val="0"/>
      <w:marTop w:val="0"/>
      <w:marBottom w:val="0"/>
      <w:divBdr>
        <w:top w:val="none" w:sz="0" w:space="0" w:color="auto"/>
        <w:left w:val="none" w:sz="0" w:space="0" w:color="auto"/>
        <w:bottom w:val="none" w:sz="0" w:space="0" w:color="auto"/>
        <w:right w:val="none" w:sz="0" w:space="0" w:color="auto"/>
      </w:divBdr>
    </w:div>
    <w:div w:id="1697072163">
      <w:bodyDiv w:val="1"/>
      <w:marLeft w:val="0"/>
      <w:marRight w:val="0"/>
      <w:marTop w:val="0"/>
      <w:marBottom w:val="0"/>
      <w:divBdr>
        <w:top w:val="none" w:sz="0" w:space="0" w:color="auto"/>
        <w:left w:val="none" w:sz="0" w:space="0" w:color="auto"/>
        <w:bottom w:val="none" w:sz="0" w:space="0" w:color="auto"/>
        <w:right w:val="none" w:sz="0" w:space="0" w:color="auto"/>
      </w:divBdr>
      <w:divsChild>
        <w:div w:id="299264280">
          <w:marLeft w:val="0"/>
          <w:marRight w:val="0"/>
          <w:marTop w:val="0"/>
          <w:marBottom w:val="0"/>
          <w:divBdr>
            <w:top w:val="none" w:sz="0" w:space="0" w:color="auto"/>
            <w:left w:val="none" w:sz="0" w:space="0" w:color="auto"/>
            <w:bottom w:val="none" w:sz="0" w:space="0" w:color="auto"/>
            <w:right w:val="none" w:sz="0" w:space="0" w:color="auto"/>
          </w:divBdr>
          <w:divsChild>
            <w:div w:id="259990871">
              <w:marLeft w:val="0"/>
              <w:marRight w:val="0"/>
              <w:marTop w:val="0"/>
              <w:marBottom w:val="0"/>
              <w:divBdr>
                <w:top w:val="none" w:sz="0" w:space="0" w:color="auto"/>
                <w:left w:val="none" w:sz="0" w:space="0" w:color="auto"/>
                <w:bottom w:val="none" w:sz="0" w:space="0" w:color="auto"/>
                <w:right w:val="none" w:sz="0" w:space="0" w:color="auto"/>
              </w:divBdr>
              <w:divsChild>
                <w:div w:id="1726295070">
                  <w:marLeft w:val="3096"/>
                  <w:marRight w:val="0"/>
                  <w:marTop w:val="0"/>
                  <w:marBottom w:val="0"/>
                  <w:divBdr>
                    <w:top w:val="none" w:sz="0" w:space="0" w:color="auto"/>
                    <w:left w:val="none" w:sz="0" w:space="0" w:color="auto"/>
                    <w:bottom w:val="none" w:sz="0" w:space="0" w:color="auto"/>
                    <w:right w:val="none" w:sz="0" w:space="0" w:color="auto"/>
                  </w:divBdr>
                  <w:divsChild>
                    <w:div w:id="874737054">
                      <w:marLeft w:val="0"/>
                      <w:marRight w:val="0"/>
                      <w:marTop w:val="0"/>
                      <w:marBottom w:val="240"/>
                      <w:divBdr>
                        <w:top w:val="none" w:sz="0" w:space="0" w:color="auto"/>
                        <w:left w:val="none" w:sz="0" w:space="0" w:color="auto"/>
                        <w:bottom w:val="none" w:sz="0" w:space="0" w:color="auto"/>
                        <w:right w:val="none" w:sz="0" w:space="0" w:color="auto"/>
                      </w:divBdr>
                      <w:divsChild>
                        <w:div w:id="161744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2850376">
      <w:bodyDiv w:val="1"/>
      <w:marLeft w:val="0"/>
      <w:marRight w:val="0"/>
      <w:marTop w:val="0"/>
      <w:marBottom w:val="0"/>
      <w:divBdr>
        <w:top w:val="none" w:sz="0" w:space="0" w:color="auto"/>
        <w:left w:val="none" w:sz="0" w:space="0" w:color="auto"/>
        <w:bottom w:val="none" w:sz="0" w:space="0" w:color="auto"/>
        <w:right w:val="none" w:sz="0" w:space="0" w:color="auto"/>
      </w:divBdr>
    </w:div>
    <w:div w:id="1765875092">
      <w:bodyDiv w:val="1"/>
      <w:marLeft w:val="0"/>
      <w:marRight w:val="0"/>
      <w:marTop w:val="0"/>
      <w:marBottom w:val="0"/>
      <w:divBdr>
        <w:top w:val="none" w:sz="0" w:space="0" w:color="auto"/>
        <w:left w:val="none" w:sz="0" w:space="0" w:color="auto"/>
        <w:bottom w:val="none" w:sz="0" w:space="0" w:color="auto"/>
        <w:right w:val="none" w:sz="0" w:space="0" w:color="auto"/>
      </w:divBdr>
    </w:div>
    <w:div w:id="1833374794">
      <w:bodyDiv w:val="1"/>
      <w:marLeft w:val="0"/>
      <w:marRight w:val="0"/>
      <w:marTop w:val="0"/>
      <w:marBottom w:val="0"/>
      <w:divBdr>
        <w:top w:val="none" w:sz="0" w:space="0" w:color="auto"/>
        <w:left w:val="none" w:sz="0" w:space="0" w:color="auto"/>
        <w:bottom w:val="none" w:sz="0" w:space="0" w:color="auto"/>
        <w:right w:val="none" w:sz="0" w:space="0" w:color="auto"/>
      </w:divBdr>
      <w:divsChild>
        <w:div w:id="502744712">
          <w:marLeft w:val="0"/>
          <w:marRight w:val="0"/>
          <w:marTop w:val="0"/>
          <w:marBottom w:val="0"/>
          <w:divBdr>
            <w:top w:val="none" w:sz="0" w:space="0" w:color="auto"/>
            <w:left w:val="none" w:sz="0" w:space="0" w:color="auto"/>
            <w:bottom w:val="none" w:sz="0" w:space="0" w:color="auto"/>
            <w:right w:val="none" w:sz="0" w:space="0" w:color="auto"/>
          </w:divBdr>
          <w:divsChild>
            <w:div w:id="161698426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5632234">
      <w:bodyDiv w:val="1"/>
      <w:marLeft w:val="0"/>
      <w:marRight w:val="0"/>
      <w:marTop w:val="0"/>
      <w:marBottom w:val="0"/>
      <w:divBdr>
        <w:top w:val="none" w:sz="0" w:space="0" w:color="auto"/>
        <w:left w:val="none" w:sz="0" w:space="0" w:color="auto"/>
        <w:bottom w:val="none" w:sz="0" w:space="0" w:color="auto"/>
        <w:right w:val="none" w:sz="0" w:space="0" w:color="auto"/>
      </w:divBdr>
      <w:divsChild>
        <w:div w:id="524834515">
          <w:marLeft w:val="0"/>
          <w:marRight w:val="0"/>
          <w:marTop w:val="0"/>
          <w:marBottom w:val="0"/>
          <w:divBdr>
            <w:top w:val="none" w:sz="0" w:space="0" w:color="auto"/>
            <w:left w:val="none" w:sz="0" w:space="0" w:color="auto"/>
            <w:bottom w:val="none" w:sz="0" w:space="0" w:color="auto"/>
            <w:right w:val="none" w:sz="0" w:space="0" w:color="auto"/>
          </w:divBdr>
          <w:divsChild>
            <w:div w:id="15247811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8591784">
      <w:bodyDiv w:val="1"/>
      <w:marLeft w:val="0"/>
      <w:marRight w:val="0"/>
      <w:marTop w:val="0"/>
      <w:marBottom w:val="0"/>
      <w:divBdr>
        <w:top w:val="none" w:sz="0" w:space="0" w:color="auto"/>
        <w:left w:val="none" w:sz="0" w:space="0" w:color="auto"/>
        <w:bottom w:val="none" w:sz="0" w:space="0" w:color="auto"/>
        <w:right w:val="none" w:sz="0" w:space="0" w:color="auto"/>
      </w:divBdr>
      <w:divsChild>
        <w:div w:id="478965120">
          <w:marLeft w:val="0"/>
          <w:marRight w:val="0"/>
          <w:marTop w:val="0"/>
          <w:marBottom w:val="0"/>
          <w:divBdr>
            <w:top w:val="none" w:sz="0" w:space="0" w:color="auto"/>
            <w:left w:val="none" w:sz="0" w:space="0" w:color="auto"/>
            <w:bottom w:val="none" w:sz="0" w:space="0" w:color="auto"/>
            <w:right w:val="none" w:sz="0" w:space="0" w:color="auto"/>
          </w:divBdr>
          <w:divsChild>
            <w:div w:id="334652654">
              <w:marLeft w:val="0"/>
              <w:marRight w:val="0"/>
              <w:marTop w:val="0"/>
              <w:marBottom w:val="0"/>
              <w:divBdr>
                <w:top w:val="none" w:sz="0" w:space="0" w:color="auto"/>
                <w:left w:val="none" w:sz="0" w:space="0" w:color="auto"/>
                <w:bottom w:val="none" w:sz="0" w:space="0" w:color="auto"/>
                <w:right w:val="none" w:sz="0" w:space="0" w:color="auto"/>
              </w:divBdr>
              <w:divsChild>
                <w:div w:id="2136369764">
                  <w:marLeft w:val="3096"/>
                  <w:marRight w:val="0"/>
                  <w:marTop w:val="0"/>
                  <w:marBottom w:val="0"/>
                  <w:divBdr>
                    <w:top w:val="none" w:sz="0" w:space="0" w:color="auto"/>
                    <w:left w:val="none" w:sz="0" w:space="0" w:color="auto"/>
                    <w:bottom w:val="none" w:sz="0" w:space="0" w:color="auto"/>
                    <w:right w:val="none" w:sz="0" w:space="0" w:color="auto"/>
                  </w:divBdr>
                  <w:divsChild>
                    <w:div w:id="1936817808">
                      <w:marLeft w:val="0"/>
                      <w:marRight w:val="0"/>
                      <w:marTop w:val="0"/>
                      <w:marBottom w:val="240"/>
                      <w:divBdr>
                        <w:top w:val="none" w:sz="0" w:space="0" w:color="auto"/>
                        <w:left w:val="none" w:sz="0" w:space="0" w:color="auto"/>
                        <w:bottom w:val="none" w:sz="0" w:space="0" w:color="auto"/>
                        <w:right w:val="none" w:sz="0" w:space="0" w:color="auto"/>
                      </w:divBdr>
                      <w:divsChild>
                        <w:div w:id="178723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1335594">
      <w:bodyDiv w:val="1"/>
      <w:marLeft w:val="0"/>
      <w:marRight w:val="0"/>
      <w:marTop w:val="0"/>
      <w:marBottom w:val="0"/>
      <w:divBdr>
        <w:top w:val="none" w:sz="0" w:space="0" w:color="auto"/>
        <w:left w:val="none" w:sz="0" w:space="0" w:color="auto"/>
        <w:bottom w:val="none" w:sz="0" w:space="0" w:color="auto"/>
        <w:right w:val="none" w:sz="0" w:space="0" w:color="auto"/>
      </w:divBdr>
      <w:divsChild>
        <w:div w:id="567107770">
          <w:marLeft w:val="0"/>
          <w:marRight w:val="0"/>
          <w:marTop w:val="0"/>
          <w:marBottom w:val="0"/>
          <w:divBdr>
            <w:top w:val="none" w:sz="0" w:space="0" w:color="auto"/>
            <w:left w:val="none" w:sz="0" w:space="0" w:color="auto"/>
            <w:bottom w:val="none" w:sz="0" w:space="0" w:color="auto"/>
            <w:right w:val="none" w:sz="0" w:space="0" w:color="auto"/>
          </w:divBdr>
          <w:divsChild>
            <w:div w:id="1650088874">
              <w:marLeft w:val="0"/>
              <w:marRight w:val="0"/>
              <w:marTop w:val="0"/>
              <w:marBottom w:val="0"/>
              <w:divBdr>
                <w:top w:val="none" w:sz="0" w:space="0" w:color="auto"/>
                <w:left w:val="none" w:sz="0" w:space="0" w:color="auto"/>
                <w:bottom w:val="none" w:sz="0" w:space="0" w:color="auto"/>
                <w:right w:val="none" w:sz="0" w:space="0" w:color="auto"/>
              </w:divBdr>
              <w:divsChild>
                <w:div w:id="1352682697">
                  <w:marLeft w:val="3096"/>
                  <w:marRight w:val="0"/>
                  <w:marTop w:val="0"/>
                  <w:marBottom w:val="0"/>
                  <w:divBdr>
                    <w:top w:val="none" w:sz="0" w:space="0" w:color="auto"/>
                    <w:left w:val="none" w:sz="0" w:space="0" w:color="auto"/>
                    <w:bottom w:val="none" w:sz="0" w:space="0" w:color="auto"/>
                    <w:right w:val="none" w:sz="0" w:space="0" w:color="auto"/>
                  </w:divBdr>
                  <w:divsChild>
                    <w:div w:id="1836409278">
                      <w:marLeft w:val="0"/>
                      <w:marRight w:val="0"/>
                      <w:marTop w:val="0"/>
                      <w:marBottom w:val="240"/>
                      <w:divBdr>
                        <w:top w:val="none" w:sz="0" w:space="0" w:color="auto"/>
                        <w:left w:val="none" w:sz="0" w:space="0" w:color="auto"/>
                        <w:bottom w:val="none" w:sz="0" w:space="0" w:color="auto"/>
                        <w:right w:val="none" w:sz="0" w:space="0" w:color="auto"/>
                      </w:divBdr>
                      <w:divsChild>
                        <w:div w:id="89759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3850507">
      <w:bodyDiv w:val="1"/>
      <w:marLeft w:val="0"/>
      <w:marRight w:val="0"/>
      <w:marTop w:val="0"/>
      <w:marBottom w:val="0"/>
      <w:divBdr>
        <w:top w:val="none" w:sz="0" w:space="0" w:color="auto"/>
        <w:left w:val="none" w:sz="0" w:space="0" w:color="auto"/>
        <w:bottom w:val="none" w:sz="0" w:space="0" w:color="auto"/>
        <w:right w:val="none" w:sz="0" w:space="0" w:color="auto"/>
      </w:divBdr>
      <w:divsChild>
        <w:div w:id="2005886949">
          <w:marLeft w:val="0"/>
          <w:marRight w:val="0"/>
          <w:marTop w:val="0"/>
          <w:marBottom w:val="0"/>
          <w:divBdr>
            <w:top w:val="none" w:sz="0" w:space="0" w:color="auto"/>
            <w:left w:val="none" w:sz="0" w:space="0" w:color="auto"/>
            <w:bottom w:val="none" w:sz="0" w:space="0" w:color="auto"/>
            <w:right w:val="none" w:sz="0" w:space="0" w:color="auto"/>
          </w:divBdr>
        </w:div>
      </w:divsChild>
    </w:div>
    <w:div w:id="2028360348">
      <w:bodyDiv w:val="1"/>
      <w:marLeft w:val="0"/>
      <w:marRight w:val="0"/>
      <w:marTop w:val="0"/>
      <w:marBottom w:val="0"/>
      <w:divBdr>
        <w:top w:val="none" w:sz="0" w:space="0" w:color="auto"/>
        <w:left w:val="none" w:sz="0" w:space="0" w:color="auto"/>
        <w:bottom w:val="none" w:sz="0" w:space="0" w:color="auto"/>
        <w:right w:val="none" w:sz="0" w:space="0" w:color="auto"/>
      </w:divBdr>
      <w:divsChild>
        <w:div w:id="439104062">
          <w:marLeft w:val="0"/>
          <w:marRight w:val="0"/>
          <w:marTop w:val="0"/>
          <w:marBottom w:val="0"/>
          <w:divBdr>
            <w:top w:val="none" w:sz="0" w:space="0" w:color="auto"/>
            <w:left w:val="none" w:sz="0" w:space="0" w:color="auto"/>
            <w:bottom w:val="none" w:sz="0" w:space="0" w:color="auto"/>
            <w:right w:val="none" w:sz="0" w:space="0" w:color="auto"/>
          </w:divBdr>
          <w:divsChild>
            <w:div w:id="140714184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2040739257">
      <w:bodyDiv w:val="1"/>
      <w:marLeft w:val="0"/>
      <w:marRight w:val="0"/>
      <w:marTop w:val="0"/>
      <w:marBottom w:val="0"/>
      <w:divBdr>
        <w:top w:val="none" w:sz="0" w:space="0" w:color="auto"/>
        <w:left w:val="none" w:sz="0" w:space="0" w:color="auto"/>
        <w:bottom w:val="none" w:sz="0" w:space="0" w:color="auto"/>
        <w:right w:val="none" w:sz="0" w:space="0" w:color="auto"/>
      </w:divBdr>
    </w:div>
    <w:div w:id="2076927097">
      <w:bodyDiv w:val="1"/>
      <w:marLeft w:val="0"/>
      <w:marRight w:val="0"/>
      <w:marTop w:val="0"/>
      <w:marBottom w:val="0"/>
      <w:divBdr>
        <w:top w:val="none" w:sz="0" w:space="0" w:color="auto"/>
        <w:left w:val="none" w:sz="0" w:space="0" w:color="auto"/>
        <w:bottom w:val="none" w:sz="0" w:space="0" w:color="auto"/>
        <w:right w:val="none" w:sz="0" w:space="0" w:color="auto"/>
      </w:divBdr>
      <w:divsChild>
        <w:div w:id="1389106207">
          <w:marLeft w:val="0"/>
          <w:marRight w:val="0"/>
          <w:marTop w:val="0"/>
          <w:marBottom w:val="0"/>
          <w:divBdr>
            <w:top w:val="none" w:sz="0" w:space="0" w:color="auto"/>
            <w:left w:val="none" w:sz="0" w:space="0" w:color="auto"/>
            <w:bottom w:val="none" w:sz="0" w:space="0" w:color="auto"/>
            <w:right w:val="none" w:sz="0" w:space="0" w:color="auto"/>
          </w:divBdr>
          <w:divsChild>
            <w:div w:id="395277376">
              <w:marLeft w:val="0"/>
              <w:marRight w:val="0"/>
              <w:marTop w:val="0"/>
              <w:marBottom w:val="0"/>
              <w:divBdr>
                <w:top w:val="none" w:sz="0" w:space="0" w:color="auto"/>
                <w:left w:val="none" w:sz="0" w:space="0" w:color="auto"/>
                <w:bottom w:val="none" w:sz="0" w:space="0" w:color="auto"/>
                <w:right w:val="none" w:sz="0" w:space="0" w:color="auto"/>
              </w:divBdr>
              <w:divsChild>
                <w:div w:id="2041010423">
                  <w:marLeft w:val="3096"/>
                  <w:marRight w:val="0"/>
                  <w:marTop w:val="0"/>
                  <w:marBottom w:val="0"/>
                  <w:divBdr>
                    <w:top w:val="none" w:sz="0" w:space="0" w:color="auto"/>
                    <w:left w:val="none" w:sz="0" w:space="0" w:color="auto"/>
                    <w:bottom w:val="none" w:sz="0" w:space="0" w:color="auto"/>
                    <w:right w:val="none" w:sz="0" w:space="0" w:color="auto"/>
                  </w:divBdr>
                  <w:divsChild>
                    <w:div w:id="658538304">
                      <w:marLeft w:val="0"/>
                      <w:marRight w:val="0"/>
                      <w:marTop w:val="0"/>
                      <w:marBottom w:val="240"/>
                      <w:divBdr>
                        <w:top w:val="none" w:sz="0" w:space="0" w:color="auto"/>
                        <w:left w:val="none" w:sz="0" w:space="0" w:color="auto"/>
                        <w:bottom w:val="none" w:sz="0" w:space="0" w:color="auto"/>
                        <w:right w:val="none" w:sz="0" w:space="0" w:color="auto"/>
                      </w:divBdr>
                      <w:divsChild>
                        <w:div w:id="66152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30853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42" Type="http://schemas.openxmlformats.org/officeDocument/2006/relationships/hyperlink" Target="https://www.agriculture.gov.au/agriculture-land/farm-food-drought/drought/future-drought-fund/regional-drought-resilience-planning" TargetMode="External"/><Relationship Id="rId47" Type="http://schemas.openxmlformats.org/officeDocument/2006/relationships/hyperlink" Target="https://nt.gov.au/industry/business-grants-funding/agricultural-value-add-opportunities-grant-program" TargetMode="External"/><Relationship Id="rId63" Type="http://schemas.openxmlformats.org/officeDocument/2006/relationships/hyperlink" Target="https://agriculture.vic.gov.au/farm-management/drought-support" TargetMode="External"/><Relationship Id="rId68" Type="http://schemas.openxmlformats.org/officeDocument/2006/relationships/hyperlink" Target="https://nre.tas.gov.au/agriculture/managing-seasonal-conditions"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agriculture.gov.au/" TargetMode="External"/><Relationship Id="rId29" Type="http://schemas.openxmlformats.org/officeDocument/2006/relationships/footer" Target="footer1.xml"/><Relationship Id="rId11" Type="http://schemas.openxmlformats.org/officeDocument/2006/relationships/image" Target="media/image1.png"/><Relationship Id="rId24" Type="http://schemas.openxmlformats.org/officeDocument/2006/relationships/image" Target="media/image10.png"/><Relationship Id="rId32" Type="http://schemas.openxmlformats.org/officeDocument/2006/relationships/image" Target="media/image13.png"/><Relationship Id="rId37" Type="http://schemas.openxmlformats.org/officeDocument/2006/relationships/image" Target="media/image14.png"/><Relationship Id="rId40" Type="http://schemas.openxmlformats.org/officeDocument/2006/relationships/image" Target="media/image15.jpeg"/><Relationship Id="rId45" Type="http://schemas.openxmlformats.org/officeDocument/2006/relationships/hyperlink" Target="https://www.raa.nsw.gov.au/loans/dif" TargetMode="External"/><Relationship Id="rId53" Type="http://schemas.openxmlformats.org/officeDocument/2006/relationships/hyperlink" Target="https://www.agriculture.gov.au/agriculture-land/farm-food-drought/drought/drought-policy/national-drought-agreement" TargetMode="External"/><Relationship Id="rId58" Type="http://schemas.openxmlformats.org/officeDocument/2006/relationships/hyperlink" Target="https://data.longpaddock.qld.gov.au/static/dcap/DCAP%20M&amp;E%20Report%202024.pdf" TargetMode="External"/><Relationship Id="rId66" Type="http://schemas.openxmlformats.org/officeDocument/2006/relationships/hyperlink" Target="https://www.act.gov.au/open/act-regional-drought-resilience-plan" TargetMode="External"/><Relationship Id="rId5" Type="http://schemas.openxmlformats.org/officeDocument/2006/relationships/numbering" Target="numbering.xml"/><Relationship Id="rId61" Type="http://schemas.openxmlformats.org/officeDocument/2006/relationships/hyperlink" Target="https://www.dpi.qld.gov.au/news-media/campaigns/drought-assist" TargetMode="External"/><Relationship Id="rId19" Type="http://schemas.openxmlformats.org/officeDocument/2006/relationships/image" Target="media/image5.png"/><Relationship Id="rId14" Type="http://schemas.openxmlformats.org/officeDocument/2006/relationships/image" Target="media/image3.png"/><Relationship Id="rId22" Type="http://schemas.openxmlformats.org/officeDocument/2006/relationships/image" Target="media/image8.jpeg"/><Relationship Id="rId27" Type="http://schemas.openxmlformats.org/officeDocument/2006/relationships/header" Target="header1.xml"/><Relationship Id="rId30" Type="http://schemas.openxmlformats.org/officeDocument/2006/relationships/footer" Target="footer2.xml"/><Relationship Id="rId35" Type="http://schemas.openxmlformats.org/officeDocument/2006/relationships/hyperlink" Target="https://www.agriculture.gov.au/agriculture-land/farm-food-drought/drought/drought-policy/national-drought-agreement" TargetMode="External"/><Relationship Id="rId43" Type="http://schemas.openxmlformats.org/officeDocument/2006/relationships/image" Target="media/image17.png"/><Relationship Id="rId48" Type="http://schemas.openxmlformats.org/officeDocument/2006/relationships/hyperlink" Target="https://www.qrida.qld.gov.au/program/drought-preparedness-grants" TargetMode="External"/><Relationship Id="rId56" Type="http://schemas.openxmlformats.org/officeDocument/2006/relationships/hyperlink" Target="https://www.agriculture.gov.au/agriculture-land/farm-food-drought/drought/drought-policy/drought-engagement" TargetMode="External"/><Relationship Id="rId64" Type="http://schemas.openxmlformats.org/officeDocument/2006/relationships/hyperlink" Target="https://pir.sa.gov.au/emergencies_and_recovery/drought" TargetMode="External"/><Relationship Id="rId6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yperlink" Target="https://agriculture.vic.gov.au/farm-management/drought-support/grants-and-financial-support/farm-drought-support-grants"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www.agriculture.gov.au/agriculture-land/farm-food-drought/drought/drought-policy/national-drought-agreement" TargetMode="External"/><Relationship Id="rId25" Type="http://schemas.openxmlformats.org/officeDocument/2006/relationships/image" Target="media/image11.png"/><Relationship Id="rId33" Type="http://schemas.openxmlformats.org/officeDocument/2006/relationships/hyperlink" Target="http://www.bom.gov.au/climate/current/financial-year/aus/summary.shtml" TargetMode="External"/><Relationship Id="rId38" Type="http://schemas.openxmlformats.org/officeDocument/2006/relationships/hyperlink" Target="https://www.agriculture.gov.au/agriculture-land/farm-food-drought/drought/future-drought-fund/regional-drought-resilience-planning" TargetMode="External"/><Relationship Id="rId46" Type="http://schemas.openxmlformats.org/officeDocument/2006/relationships/hyperlink" Target="https://www.raa.nsw.gov.au/loans/drrf" TargetMode="External"/><Relationship Id="rId59" Type="http://schemas.openxmlformats.org/officeDocument/2006/relationships/hyperlink" Target="https://www.publications.qld.gov.au/ckan-publications-attachments-prod/resources/3aaeb4bf-686c-49da-ac9a-f53feac922e9/evaluation-queensland-drought-assistance-programs.pdf?ETag=af515a3382bc3d0d09b283b11ac99b7a" TargetMode="External"/><Relationship Id="rId67" Type="http://schemas.openxmlformats.org/officeDocument/2006/relationships/hyperlink" Target="https://nre.tas.gov.au/water/water-legislation-policies-and-strategies/rural-water-use-strategy" TargetMode="External"/><Relationship Id="rId20" Type="http://schemas.openxmlformats.org/officeDocument/2006/relationships/image" Target="media/image6.png"/><Relationship Id="rId41" Type="http://schemas.openxmlformats.org/officeDocument/2006/relationships/image" Target="media/image16.png"/><Relationship Id="rId54" Type="http://schemas.openxmlformats.org/officeDocument/2006/relationships/hyperlink" Target="https://www.agriculture.gov.au/agriculture-land/farm-food-drought/drought/future-drought-fund/next-phase" TargetMode="External"/><Relationship Id="rId62" Type="http://schemas.openxmlformats.org/officeDocument/2006/relationships/hyperlink" Target="https://securent.nt.gov.au/prepare-for-an-emergency/weather-events/droughts" TargetMode="Externa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agriculture.gov.au/agriculture-land/farm-food-drought/drought/drought-policy/national-drought-agreement" TargetMode="External"/><Relationship Id="rId23" Type="http://schemas.openxmlformats.org/officeDocument/2006/relationships/image" Target="media/image9.jpeg"/><Relationship Id="rId28" Type="http://schemas.openxmlformats.org/officeDocument/2006/relationships/header" Target="header2.xml"/><Relationship Id="rId36" Type="http://schemas.openxmlformats.org/officeDocument/2006/relationships/hyperlink" Target="https://www.agriculture.gov.au/agriculture-land/farm-food-drought/drought/drought-policy/drought-engagement" TargetMode="External"/><Relationship Id="rId49" Type="http://schemas.openxmlformats.org/officeDocument/2006/relationships/hyperlink" Target="https://pir.sa.gov.au/funding/on-farm_drought_infrastructure_rebate_scheme" TargetMode="External"/><Relationship Id="rId57" Type="http://schemas.openxmlformats.org/officeDocument/2006/relationships/hyperlink" Target="https://www.droughthub.nsw.gov.au/" TargetMode="External"/><Relationship Id="rId10" Type="http://schemas.openxmlformats.org/officeDocument/2006/relationships/endnotes" Target="endnotes.xml"/><Relationship Id="rId31" Type="http://schemas.openxmlformats.org/officeDocument/2006/relationships/footer" Target="footer3.xml"/><Relationship Id="rId44" Type="http://schemas.openxmlformats.org/officeDocument/2006/relationships/hyperlink" Target="https://www.act.gov.au/money-and-tax/grants-funding-and-incentives/funding-for-rural-landholders-to-build-farm-and-landscape-resilience" TargetMode="External"/><Relationship Id="rId52" Type="http://schemas.openxmlformats.org/officeDocument/2006/relationships/hyperlink" Target="https://www.wa.gov.au/organisation/department-of-primary-industries-and-regional-development/financial-support-wa-farmers-the-dry-season" TargetMode="External"/><Relationship Id="rId60" Type="http://schemas.openxmlformats.org/officeDocument/2006/relationships/hyperlink" Target="https://www.marsdenjacob.com.au/wp-content/uploads/2019/06/Qld-Drought-programs-evaluation_MarsdenJacob_Final.pdf" TargetMode="External"/><Relationship Id="rId65" Type="http://schemas.openxmlformats.org/officeDocument/2006/relationships/hyperlink" Target="https://www.wa.gov.au/organisation/department-of-primary-industries-and-regional-development/drought-response-wa"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creativecommons.org/licenses/by/4.0/legalcode" TargetMode="External"/><Relationship Id="rId18" Type="http://schemas.openxmlformats.org/officeDocument/2006/relationships/image" Target="media/image4.png"/><Relationship Id="rId39" Type="http://schemas.openxmlformats.org/officeDocument/2006/relationships/hyperlink" Target="https://www.agriculture.gov.au/agriculture-land/farm-food-drought/drought/future-drought-fund/farm-business-resilience-program" TargetMode="External"/><Relationship Id="rId34" Type="http://schemas.openxmlformats.org/officeDocument/2006/relationships/hyperlink" Target="https://www.agriculture.gov.au/abares/research-topics/agricultural-outlook/june-2025" TargetMode="External"/><Relationship Id="rId50" Type="http://schemas.openxmlformats.org/officeDocument/2006/relationships/hyperlink" Target="https://nre.tas.gov.au/water/groundwater/bass-strait-islands-water-resilience-program" TargetMode="External"/><Relationship Id="rId55" Type="http://schemas.openxmlformats.org/officeDocument/2006/relationships/hyperlink" Target="https://www.agriculture.gov.au/sites/default/files/documents/Review%20of%20the%20operation%20of%20the%20Regional%20Investment%20Corporation%20Act%202018%20-%20July%202024.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https://deptagriculture.sharepoint.com/OfficeTemplates/Print%20and%20web%20content/Report_template_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C1D118FCCA26C42BA38E406B0DCFF0A" ma:contentTypeVersion="19" ma:contentTypeDescription="Create a new document." ma:contentTypeScope="" ma:versionID="5c63451524900c271ac9570c06865d73">
  <xsd:schema xmlns:xsd="http://www.w3.org/2001/XMLSchema" xmlns:xs="http://www.w3.org/2001/XMLSchema" xmlns:p="http://schemas.microsoft.com/office/2006/metadata/properties" xmlns:ns2="7cc651ec-25ff-4303-ac03-0e5d726c6f27" xmlns:ns3="f1c38eb8-c0da-4bda-8fe2-4c84918aee37" xmlns:ns4="81c01dc6-2c49-4730-b140-874c95cac377" targetNamespace="http://schemas.microsoft.com/office/2006/metadata/properties" ma:root="true" ma:fieldsID="671fdb5d597e56a56f6eea269435d470" ns2:_="" ns3:_="" ns4:_="">
    <xsd:import namespace="7cc651ec-25ff-4303-ac03-0e5d726c6f27"/>
    <xsd:import namespace="f1c38eb8-c0da-4bda-8fe2-4c84918aee37"/>
    <xsd:import namespace="81c01dc6-2c49-4730-b140-874c95cac37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3:SharedWithUsers" minOccurs="0"/>
                <xsd:element ref="ns3:SharedWithDetails" minOccurs="0"/>
                <xsd:element ref="ns2:lcf76f155ced4ddcb4097134ff3c332f" minOccurs="0"/>
                <xsd:element ref="ns4:TaxCatchAll" minOccurs="0"/>
                <xsd:element ref="ns2:MediaServiceOCR" minOccurs="0"/>
                <xsd:element ref="ns2:MediaServiceObjectDetectorVersions" minOccurs="0"/>
                <xsd:element ref="ns2:MediaServiceSearchProperties" minOccurs="0"/>
                <xsd:element ref="ns2:MediaServiceDateTaken"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cc651ec-25ff-4303-ac03-0e5d726c6f2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7881b4ab-c2b0-4b32-8bb7-29fb05a8de77"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DateTaken" ma:index="23" nillable="true" ma:displayName="MediaServiceDateTaken" ma:hidden="true" ma:indexed="true" ma:internalName="MediaServiceDateTaken" ma:readOnly="true">
      <xsd:simpleType>
        <xsd:restriction base="dms:Text"/>
      </xsd:simpleType>
    </xsd:element>
    <xsd:element name="MediaLengthInSeconds" ma:index="24" nillable="true" ma:displayName="MediaLengthInSeconds" ma:hidden="true" ma:internalName="MediaLengthInSeconds" ma:readOnly="true">
      <xsd:simpleType>
        <xsd:restriction base="dms:Unknown"/>
      </xsd:simpleType>
    </xsd:element>
    <xsd:element name="MediaServiceLocation" ma:index="25"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1c38eb8-c0da-4bda-8fe2-4c84918aee37"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1c01dc6-2c49-4730-b140-874c95cac377"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6e0735f0-60a6-4571-ad2f-1fdf1737d07c}" ma:internalName="TaxCatchAll" ma:showField="CatchAllData" ma:web="f1c38eb8-c0da-4bda-8fe2-4c84918aee3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7cc651ec-25ff-4303-ac03-0e5d726c6f27">
      <Terms xmlns="http://schemas.microsoft.com/office/infopath/2007/PartnerControls"/>
    </lcf76f155ced4ddcb4097134ff3c332f>
    <TaxCatchAll xmlns="81c01dc6-2c49-4730-b140-874c95cac377"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HarvardAGPS.XSL" StyleName="Harvard - AGPS*"/>
</file>

<file path=customXml/itemProps1.xml><?xml version="1.0" encoding="utf-8"?>
<ds:datastoreItem xmlns:ds="http://schemas.openxmlformats.org/officeDocument/2006/customXml" ds:itemID="{616647FA-0769-4634-A54E-2567125B429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cc651ec-25ff-4303-ac03-0e5d726c6f27"/>
    <ds:schemaRef ds:uri="f1c38eb8-c0da-4bda-8fe2-4c84918aee37"/>
    <ds:schemaRef ds:uri="81c01dc6-2c49-4730-b140-874c95cac37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D1CAD33-3B39-4665-A5E6-666D035120E9}">
  <ds:schemaRefs>
    <ds:schemaRef ds:uri="http://purl.org/dc/dcmitype/"/>
    <ds:schemaRef ds:uri="http://purl.org/dc/terms/"/>
    <ds:schemaRef ds:uri="http://www.w3.org/XML/1998/namespace"/>
    <ds:schemaRef ds:uri="http://schemas.microsoft.com/office/2006/documentManagement/types"/>
    <ds:schemaRef ds:uri="http://schemas.microsoft.com/office/infopath/2007/PartnerControls"/>
    <ds:schemaRef ds:uri="f1c38eb8-c0da-4bda-8fe2-4c84918aee37"/>
    <ds:schemaRef ds:uri="http://schemas.openxmlformats.org/package/2006/metadata/core-properties"/>
    <ds:schemaRef ds:uri="81c01dc6-2c49-4730-b140-874c95cac377"/>
    <ds:schemaRef ds:uri="7cc651ec-25ff-4303-ac03-0e5d726c6f27"/>
    <ds:schemaRef ds:uri="http://schemas.microsoft.com/office/2006/metadata/properties"/>
    <ds:schemaRef ds:uri="http://purl.org/dc/elements/1.1/"/>
  </ds:schemaRefs>
</ds:datastoreItem>
</file>

<file path=customXml/itemProps3.xml><?xml version="1.0" encoding="utf-8"?>
<ds:datastoreItem xmlns:ds="http://schemas.openxmlformats.org/officeDocument/2006/customXml" ds:itemID="{F9B48E02-C406-418D-A555-2A3BB9164250}">
  <ds:schemaRefs>
    <ds:schemaRef ds:uri="http://schemas.microsoft.com/sharepoint/v3/contenttype/forms"/>
  </ds:schemaRefs>
</ds:datastoreItem>
</file>

<file path=customXml/itemProps4.xml><?xml version="1.0" encoding="utf-8"?>
<ds:datastoreItem xmlns:ds="http://schemas.openxmlformats.org/officeDocument/2006/customXml" ds:itemID="{49DEDD9B-2A9B-49C9-B274-737FCC3913CD}">
  <ds:schemaRefs>
    <ds:schemaRef ds:uri="http://schemas.openxmlformats.org/officeDocument/2006/bibliography"/>
  </ds:schemaRefs>
</ds:datastoreItem>
</file>

<file path=docMetadata/LabelInfo.xml><?xml version="1.0" encoding="utf-8"?>
<clbl:labelList xmlns:clbl="http://schemas.microsoft.com/office/2020/mipLabelMetadata">
  <clbl:label id="{933d8be6-3c40-4052-87a2-9c2adcba8759}" enabled="1" method="Privileged" siteId="{2be67eb7-400c-4b3f-a5a1-1258c0da0696}" removed="0"/>
</clbl:labelList>
</file>

<file path=docProps/app.xml><?xml version="1.0" encoding="utf-8"?>
<Properties xmlns="http://schemas.openxmlformats.org/officeDocument/2006/extended-properties" xmlns:vt="http://schemas.openxmlformats.org/officeDocument/2006/docPropsVTypes">
  <Template>Report_template_2</Template>
  <TotalTime>1</TotalTime>
  <Pages>23</Pages>
  <Words>6962</Words>
  <Characters>39690</Characters>
  <Application>Microsoft Office Word</Application>
  <DocSecurity>0</DocSecurity>
  <Lines>330</Lines>
  <Paragraphs>93</Paragraphs>
  <ScaleCrop>false</ScaleCrop>
  <HeadingPairs>
    <vt:vector size="2" baseType="variant">
      <vt:variant>
        <vt:lpstr>Title</vt:lpstr>
      </vt:variant>
      <vt:variant>
        <vt:i4>1</vt:i4>
      </vt:variant>
    </vt:vector>
  </HeadingPairs>
  <TitlesOfParts>
    <vt:vector size="1" baseType="lpstr">
      <vt:lpstr>National Drought Agreement annual report 2024–25</vt:lpstr>
    </vt:vector>
  </TitlesOfParts>
  <Company/>
  <LinksUpToDate>false</LinksUpToDate>
  <CharactersWithSpaces>46559</CharactersWithSpaces>
  <SharedDoc>false</SharedDoc>
  <HLinks>
    <vt:vector size="42" baseType="variant">
      <vt:variant>
        <vt:i4>3735676</vt:i4>
      </vt:variant>
      <vt:variant>
        <vt:i4>123</vt:i4>
      </vt:variant>
      <vt:variant>
        <vt:i4>0</vt:i4>
      </vt:variant>
      <vt:variant>
        <vt:i4>5</vt:i4>
      </vt:variant>
      <vt:variant>
        <vt:lpwstr>http://www.fao.org/docrep/016/i3027e/i3027e.pdf</vt:lpwstr>
      </vt:variant>
      <vt:variant>
        <vt:lpwstr/>
      </vt:variant>
      <vt:variant>
        <vt:i4>7012470</vt:i4>
      </vt:variant>
      <vt:variant>
        <vt:i4>120</vt:i4>
      </vt:variant>
      <vt:variant>
        <vt:i4>0</vt:i4>
      </vt:variant>
      <vt:variant>
        <vt:i4>5</vt:i4>
      </vt:variant>
      <vt:variant>
        <vt:lpwstr>http://www.daff.gov.au/abares/publications</vt:lpwstr>
      </vt:variant>
      <vt:variant>
        <vt:lpwstr/>
      </vt:variant>
      <vt:variant>
        <vt:i4>3342462</vt:i4>
      </vt:variant>
      <vt:variant>
        <vt:i4>12</vt:i4>
      </vt:variant>
      <vt:variant>
        <vt:i4>0</vt:i4>
      </vt:variant>
      <vt:variant>
        <vt:i4>5</vt:i4>
      </vt:variant>
      <vt:variant>
        <vt:lpwstr>http://daff.gov.au/</vt:lpwstr>
      </vt:variant>
      <vt:variant>
        <vt:lpwstr/>
      </vt:variant>
      <vt:variant>
        <vt:i4>3014704</vt:i4>
      </vt:variant>
      <vt:variant>
        <vt:i4>9</vt:i4>
      </vt:variant>
      <vt:variant>
        <vt:i4>0</vt:i4>
      </vt:variant>
      <vt:variant>
        <vt:i4>5</vt:i4>
      </vt:variant>
      <vt:variant>
        <vt:lpwstr>http://daff.gov.au/publications</vt:lpwstr>
      </vt:variant>
      <vt:variant>
        <vt:lpwstr/>
      </vt:variant>
      <vt:variant>
        <vt:i4>524394</vt:i4>
      </vt:variant>
      <vt:variant>
        <vt:i4>6</vt:i4>
      </vt:variant>
      <vt:variant>
        <vt:i4>0</vt:i4>
      </vt:variant>
      <vt:variant>
        <vt:i4>5</vt:i4>
      </vt:variant>
      <vt:variant>
        <vt:lpwstr>mailto:copyright@daff.gov.au</vt:lpwstr>
      </vt:variant>
      <vt:variant>
        <vt:lpwstr/>
      </vt:variant>
      <vt:variant>
        <vt:i4>2687028</vt:i4>
      </vt:variant>
      <vt:variant>
        <vt:i4>3</vt:i4>
      </vt:variant>
      <vt:variant>
        <vt:i4>0</vt:i4>
      </vt:variant>
      <vt:variant>
        <vt:i4>5</vt:i4>
      </vt:variant>
      <vt:variant>
        <vt:lpwstr>http://creativecommons.org/licenses/by/3.0/au/legalcode</vt:lpwstr>
      </vt:variant>
      <vt:variant>
        <vt:lpwstr/>
      </vt:variant>
      <vt:variant>
        <vt:i4>5111827</vt:i4>
      </vt:variant>
      <vt:variant>
        <vt:i4>0</vt:i4>
      </vt:variant>
      <vt:variant>
        <vt:i4>0</vt:i4>
      </vt:variant>
      <vt:variant>
        <vt:i4>5</vt:i4>
      </vt:variant>
      <vt:variant>
        <vt:lpwstr>http://creativecommons.org/licenses/by/3.0/au/deed.en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Drought Agreement annual report 2024–25</dc:title>
  <dc:subject/>
  <dc:creator>Department of Agriculture, Fisheries and Forestry</dc:creator>
  <cp:keywords/>
  <dc:description/>
  <cp:lastModifiedBy>Frogley, Rebecca</cp:lastModifiedBy>
  <cp:revision>7</cp:revision>
  <cp:lastPrinted>2025-10-24T00:05:00Z</cp:lastPrinted>
  <dcterms:created xsi:type="dcterms:W3CDTF">2026-03-10T22:56:00Z</dcterms:created>
  <dcterms:modified xsi:type="dcterms:W3CDTF">2026-03-10T23:02:00Z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0x0101000C1D118FCCA26C42BA38E406B0DCFF0A</vt:lpwstr>
  </property>
  <property fmtid="{D5CDD505-2E9C-101B-9397-08002B2CF9AE}" pid="3" name="ClassificationContentMarkingHeaderShapeIds">
    <vt:lpwstr>7c45417f,34ae65c4,1a5c24cc,4ece2170,385c5c59</vt:lpwstr>
  </property>
  <property fmtid="{D5CDD505-2E9C-101B-9397-08002B2CF9AE}" pid="4" name="ClassificationContentMarkingHeaderFontProps">
    <vt:lpwstr>#ff0000,12,Calibri</vt:lpwstr>
  </property>
  <property fmtid="{D5CDD505-2E9C-101B-9397-08002B2CF9AE}" pid="5" name="ClassificationContentMarkingHeaderText">
    <vt:lpwstr>OFFICIAL</vt:lpwstr>
  </property>
  <property fmtid="{D5CDD505-2E9C-101B-9397-08002B2CF9AE}" pid="6" name="ClassificationContentMarkingFooterShapeIds">
    <vt:lpwstr>6bf0d454,54e7a9b7,6751b498,7308b4c6,cb3873a</vt:lpwstr>
  </property>
  <property fmtid="{D5CDD505-2E9C-101B-9397-08002B2CF9AE}" pid="7" name="ClassificationContentMarkingFooterFontProps">
    <vt:lpwstr>#ff0000,12,Calibri</vt:lpwstr>
  </property>
  <property fmtid="{D5CDD505-2E9C-101B-9397-08002B2CF9AE}" pid="8" name="ClassificationContentMarkingFooterText">
    <vt:lpwstr>OFFICIAL</vt:lpwstr>
  </property>
  <property fmtid="{D5CDD505-2E9C-101B-9397-08002B2CF9AE}" pid="9" name="MSIP_Label_933d8be6-3c40-4052-87a2-9c2adcba8759_Enabled">
    <vt:lpwstr>true</vt:lpwstr>
  </property>
  <property fmtid="{D5CDD505-2E9C-101B-9397-08002B2CF9AE}" pid="10" name="MSIP_Label_933d8be6-3c40-4052-87a2-9c2adcba8759_SetDate">
    <vt:lpwstr>2024-07-12T06:01:47Z</vt:lpwstr>
  </property>
  <property fmtid="{D5CDD505-2E9C-101B-9397-08002B2CF9AE}" pid="11" name="MSIP_Label_933d8be6-3c40-4052-87a2-9c2adcba8759_Method">
    <vt:lpwstr>Privileged</vt:lpwstr>
  </property>
  <property fmtid="{D5CDD505-2E9C-101B-9397-08002B2CF9AE}" pid="12" name="MSIP_Label_933d8be6-3c40-4052-87a2-9c2adcba8759_Name">
    <vt:lpwstr>OFFICIAL</vt:lpwstr>
  </property>
  <property fmtid="{D5CDD505-2E9C-101B-9397-08002B2CF9AE}" pid="13" name="MSIP_Label_933d8be6-3c40-4052-87a2-9c2adcba8759_SiteId">
    <vt:lpwstr>2be67eb7-400c-4b3f-a5a1-1258c0da0696</vt:lpwstr>
  </property>
  <property fmtid="{D5CDD505-2E9C-101B-9397-08002B2CF9AE}" pid="14" name="MSIP_Label_933d8be6-3c40-4052-87a2-9c2adcba8759_ActionId">
    <vt:lpwstr>e74c9178-68c6-4a47-9773-e2c06ec2c86e</vt:lpwstr>
  </property>
  <property fmtid="{D5CDD505-2E9C-101B-9397-08002B2CF9AE}" pid="15" name="MSIP_Label_933d8be6-3c40-4052-87a2-9c2adcba8759_ContentBits">
    <vt:lpwstr>3</vt:lpwstr>
  </property>
  <property fmtid="{D5CDD505-2E9C-101B-9397-08002B2CF9AE}" pid="16" name="MediaServiceImageTags">
    <vt:lpwstr/>
  </property>
</Properties>
</file>