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419B1BD" w14:textId="77777777" w:rsidR="007B5433" w:rsidRDefault="007B5433" w:rsidP="00147978">
      <w:r w:rsidRPr="0014797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00DBD9" wp14:editId="2779E4EB">
                <wp:simplePos x="0" y="0"/>
                <wp:positionH relativeFrom="column">
                  <wp:posOffset>2076450</wp:posOffset>
                </wp:positionH>
                <wp:positionV relativeFrom="paragraph">
                  <wp:posOffset>-429261</wp:posOffset>
                </wp:positionV>
                <wp:extent cx="4260850" cy="9048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E653E" w14:textId="77777777" w:rsidR="006129D9" w:rsidRPr="00D225CA" w:rsidRDefault="008D7DCE" w:rsidP="00905CE0">
                            <w:pPr>
                              <w:pStyle w:val="Title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D225CA">
                              <w:rPr>
                                <w:sz w:val="52"/>
                                <w:szCs w:val="52"/>
                              </w:rPr>
                              <w:t>Northern Fish F</w:t>
                            </w:r>
                            <w:r w:rsidR="0084049B" w:rsidRPr="00D225CA">
                              <w:rPr>
                                <w:sz w:val="52"/>
                                <w:szCs w:val="52"/>
                              </w:rPr>
                              <w:t>low</w:t>
                            </w:r>
                          </w:p>
                          <w:p w14:paraId="033E3D42" w14:textId="20213E8F" w:rsidR="0084049B" w:rsidRPr="00D225CA" w:rsidRDefault="005A489A" w:rsidP="00905CE0">
                            <w:pPr>
                              <w:pStyle w:val="Title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225CA">
                              <w:rPr>
                                <w:sz w:val="36"/>
                                <w:szCs w:val="36"/>
                              </w:rPr>
                              <w:t xml:space="preserve"> Community Information</w:t>
                            </w:r>
                            <w:r w:rsidR="006129D9" w:rsidRPr="00D225C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225CA" w:rsidRPr="00D225CA">
                              <w:rPr>
                                <w:sz w:val="36"/>
                                <w:szCs w:val="36"/>
                              </w:rPr>
                              <w:t xml:space="preserve">Drop-In </w:t>
                            </w:r>
                            <w:r w:rsidRPr="00D225CA">
                              <w:rPr>
                                <w:sz w:val="36"/>
                                <w:szCs w:val="36"/>
                              </w:rPr>
                              <w:t>Sessions</w:t>
                            </w:r>
                          </w:p>
                          <w:p w14:paraId="3514F4AB" w14:textId="77777777" w:rsidR="005A489A" w:rsidRPr="005A489A" w:rsidRDefault="005A489A" w:rsidP="005A48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00DB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5pt;margin-top:-33.8pt;width:335.5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" filled="f" stroked="f">
                <v:textbox>
                  <w:txbxContent>
                    <w:p w14:paraId="164E653E" w14:textId="77777777" w:rsidR="006129D9" w:rsidRPr="00D225CA" w:rsidRDefault="008D7DCE" w:rsidP="00905CE0">
                      <w:pPr>
                        <w:pStyle w:val="Title"/>
                        <w:jc w:val="center"/>
                        <w:rPr>
                          <w:sz w:val="52"/>
                          <w:szCs w:val="52"/>
                        </w:rPr>
                      </w:pPr>
                      <w:r w:rsidRPr="00D225CA">
                        <w:rPr>
                          <w:sz w:val="52"/>
                          <w:szCs w:val="52"/>
                        </w:rPr>
                        <w:t>Northern Fish F</w:t>
                      </w:r>
                      <w:r w:rsidR="0084049B" w:rsidRPr="00D225CA">
                        <w:rPr>
                          <w:sz w:val="52"/>
                          <w:szCs w:val="52"/>
                        </w:rPr>
                        <w:t>low</w:t>
                      </w:r>
                    </w:p>
                    <w:p w14:paraId="033E3D42" w14:textId="20213E8F" w:rsidR="0084049B" w:rsidRPr="00D225CA" w:rsidRDefault="005A489A" w:rsidP="00905CE0">
                      <w:pPr>
                        <w:pStyle w:val="Title"/>
                        <w:jc w:val="center"/>
                        <w:rPr>
                          <w:sz w:val="36"/>
                          <w:szCs w:val="36"/>
                        </w:rPr>
                      </w:pPr>
                      <w:r w:rsidRPr="00D225CA">
                        <w:rPr>
                          <w:sz w:val="36"/>
                          <w:szCs w:val="36"/>
                        </w:rPr>
                        <w:t xml:space="preserve"> Community Information</w:t>
                      </w:r>
                      <w:r w:rsidR="006129D9" w:rsidRPr="00D225C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D225CA" w:rsidRPr="00D225CA">
                        <w:rPr>
                          <w:sz w:val="36"/>
                          <w:szCs w:val="36"/>
                        </w:rPr>
                        <w:t xml:space="preserve">Drop-In </w:t>
                      </w:r>
                      <w:r w:rsidRPr="00D225CA">
                        <w:rPr>
                          <w:sz w:val="36"/>
                          <w:szCs w:val="36"/>
                        </w:rPr>
                        <w:t>Sessions</w:t>
                      </w:r>
                    </w:p>
                    <w:p w14:paraId="3514F4AB" w14:textId="77777777" w:rsidR="005A489A" w:rsidRPr="005A489A" w:rsidRDefault="005A489A" w:rsidP="005A489A"/>
                  </w:txbxContent>
                </v:textbox>
              </v:shape>
            </w:pict>
          </mc:Fallback>
        </mc:AlternateContent>
      </w:r>
    </w:p>
    <w:p w14:paraId="78C4730D" w14:textId="77777777" w:rsidR="007B5433" w:rsidRDefault="007B5433" w:rsidP="00147978"/>
    <w:p w14:paraId="237EC04C" w14:textId="77777777" w:rsidR="007B5433" w:rsidRDefault="007B5433" w:rsidP="00147978"/>
    <w:p w14:paraId="50A3DFC7" w14:textId="77777777" w:rsidR="007B5433" w:rsidRDefault="007B5433" w:rsidP="00147978"/>
    <w:p w14:paraId="39CCA9AA" w14:textId="57BF7A57" w:rsidR="007B5433" w:rsidRDefault="007B5433" w:rsidP="00147978"/>
    <w:p w14:paraId="20B04476" w14:textId="5C316E68" w:rsidR="00C80576" w:rsidRDefault="0032469C" w:rsidP="00147978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061D22A2" wp14:editId="1A6F0FC0">
                <wp:simplePos x="0" y="0"/>
                <wp:positionH relativeFrom="column">
                  <wp:posOffset>-323850</wp:posOffset>
                </wp:positionH>
                <wp:positionV relativeFrom="paragraph">
                  <wp:posOffset>4694555</wp:posOffset>
                </wp:positionV>
                <wp:extent cx="2847975" cy="1781175"/>
                <wp:effectExtent l="0" t="0" r="952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781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998E0" w14:textId="77777777" w:rsidR="00C80576" w:rsidRPr="00F242F7" w:rsidRDefault="00C80576" w:rsidP="00C80576">
                            <w:pPr>
                              <w:rPr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242F7">
                              <w:rPr>
                                <w:b/>
                                <w:color w:val="002060"/>
                                <w:sz w:val="22"/>
                                <w:szCs w:val="22"/>
                              </w:rPr>
                              <w:t>Contacts:</w:t>
                            </w:r>
                          </w:p>
                          <w:p w14:paraId="6CFA4061" w14:textId="202798E4" w:rsidR="00F242F7" w:rsidRPr="00F242F7" w:rsidRDefault="00F242F7" w:rsidP="00C8057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42F7">
                              <w:rPr>
                                <w:sz w:val="22"/>
                                <w:szCs w:val="22"/>
                              </w:rPr>
                              <w:t xml:space="preserve">CEWO Local Engagement Officers </w:t>
                            </w:r>
                            <w:r w:rsidR="00C80576" w:rsidRPr="00F242F7">
                              <w:rPr>
                                <w:sz w:val="22"/>
                                <w:szCs w:val="22"/>
                              </w:rPr>
                              <w:t xml:space="preserve">Jason Wilson on 0418 210 389 or </w:t>
                            </w:r>
                            <w:r w:rsidR="008E2DFC" w:rsidRPr="00F242F7">
                              <w:rPr>
                                <w:sz w:val="22"/>
                                <w:szCs w:val="22"/>
                              </w:rPr>
                              <w:t xml:space="preserve">Jane Humphries </w:t>
                            </w:r>
                            <w:r w:rsidRPr="00F242F7">
                              <w:rPr>
                                <w:sz w:val="22"/>
                                <w:szCs w:val="22"/>
                              </w:rPr>
                              <w:t xml:space="preserve">at </w:t>
                            </w:r>
                            <w:hyperlink r:id="rId8" w:history="1">
                              <w:r w:rsidRPr="00F242F7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jane.humphries@environment.gov.au</w:t>
                              </w:r>
                            </w:hyperlink>
                          </w:p>
                          <w:p w14:paraId="59EFBCAF" w14:textId="074C1CAA" w:rsidR="008E2DFC" w:rsidRPr="00F242F7" w:rsidRDefault="00F242F7" w:rsidP="00C8057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42F7">
                              <w:rPr>
                                <w:sz w:val="22"/>
                                <w:szCs w:val="22"/>
                              </w:rPr>
                              <w:t xml:space="preserve">NSW OEH local officer </w:t>
                            </w:r>
                            <w:r w:rsidR="008E2DFC" w:rsidRPr="00F242F7">
                              <w:rPr>
                                <w:sz w:val="22"/>
                                <w:szCs w:val="22"/>
                              </w:rPr>
                              <w:t xml:space="preserve">David Preston </w:t>
                            </w:r>
                            <w:r w:rsidRPr="00F242F7">
                              <w:rPr>
                                <w:sz w:val="22"/>
                                <w:szCs w:val="22"/>
                              </w:rPr>
                              <w:t xml:space="preserve">on </w:t>
                            </w:r>
                            <w:r w:rsidR="008E2DFC" w:rsidRPr="00F242F7">
                              <w:rPr>
                                <w:sz w:val="22"/>
                                <w:szCs w:val="22"/>
                              </w:rPr>
                              <w:t xml:space="preserve">0476 837 489 </w:t>
                            </w:r>
                            <w:hyperlink r:id="rId9" w:history="1">
                              <w:r w:rsidR="008E2DFC" w:rsidRPr="00F242F7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David.Preston@environment.nsw.gov.au</w:t>
                              </w:r>
                            </w:hyperlink>
                            <w:r w:rsidR="008E2DFC" w:rsidRPr="00F242F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BEA1771" w14:textId="56DD0A8E" w:rsidR="00C80576" w:rsidRDefault="00C805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22A2" id="_x0000_s1027" type="#_x0000_t202" style="position:absolute;margin-left:-25.5pt;margin-top:369.65pt;width:224.25pt;height:140.2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" fillcolor="#d5dce4 [671]" stroked="f">
                <v:textbox>
                  <w:txbxContent>
                    <w:p w14:paraId="30A998E0" w14:textId="77777777" w:rsidR="00C80576" w:rsidRPr="00F242F7" w:rsidRDefault="00C80576" w:rsidP="00C80576">
                      <w:pPr>
                        <w:rPr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F242F7">
                        <w:rPr>
                          <w:b/>
                          <w:color w:val="002060"/>
                          <w:sz w:val="22"/>
                          <w:szCs w:val="22"/>
                        </w:rPr>
                        <w:t>Contacts:</w:t>
                      </w:r>
                    </w:p>
                    <w:p w14:paraId="6CFA4061" w14:textId="202798E4" w:rsidR="00F242F7" w:rsidRPr="00F242F7" w:rsidRDefault="00F242F7" w:rsidP="00C80576">
                      <w:pPr>
                        <w:rPr>
                          <w:sz w:val="22"/>
                          <w:szCs w:val="22"/>
                        </w:rPr>
                      </w:pPr>
                      <w:r w:rsidRPr="00F242F7">
                        <w:rPr>
                          <w:sz w:val="22"/>
                          <w:szCs w:val="22"/>
                        </w:rPr>
                        <w:t xml:space="preserve">CEWO Local Engagement Officers </w:t>
                      </w:r>
                      <w:r w:rsidR="00C80576" w:rsidRPr="00F242F7">
                        <w:rPr>
                          <w:sz w:val="22"/>
                          <w:szCs w:val="22"/>
                        </w:rPr>
                        <w:t xml:space="preserve">Jason Wilson on 0418 210 389 or </w:t>
                      </w:r>
                      <w:r w:rsidR="008E2DFC" w:rsidRPr="00F242F7">
                        <w:rPr>
                          <w:sz w:val="22"/>
                          <w:szCs w:val="22"/>
                        </w:rPr>
                        <w:t xml:space="preserve">Jane Humphries </w:t>
                      </w:r>
                      <w:r w:rsidRPr="00F242F7">
                        <w:rPr>
                          <w:sz w:val="22"/>
                          <w:szCs w:val="22"/>
                        </w:rPr>
                        <w:t xml:space="preserve">at </w:t>
                      </w:r>
                      <w:hyperlink r:id="rId14" w:history="1">
                        <w:r w:rsidRPr="00F242F7">
                          <w:rPr>
                            <w:rStyle w:val="Hyperlink"/>
                            <w:sz w:val="22"/>
                            <w:szCs w:val="22"/>
                          </w:rPr>
                          <w:t>jane.humphries@environment.gov.au</w:t>
                        </w:r>
                      </w:hyperlink>
                    </w:p>
                    <w:p w14:paraId="59EFBCAF" w14:textId="074C1CAA" w:rsidR="008E2DFC" w:rsidRPr="00F242F7" w:rsidRDefault="00F242F7" w:rsidP="00C80576">
                      <w:pPr>
                        <w:rPr>
                          <w:sz w:val="22"/>
                          <w:szCs w:val="22"/>
                        </w:rPr>
                      </w:pPr>
                      <w:r w:rsidRPr="00F242F7">
                        <w:rPr>
                          <w:sz w:val="22"/>
                          <w:szCs w:val="22"/>
                        </w:rPr>
                        <w:t xml:space="preserve">NSW OEH local officer </w:t>
                      </w:r>
                      <w:r w:rsidR="008E2DFC" w:rsidRPr="00F242F7">
                        <w:rPr>
                          <w:sz w:val="22"/>
                          <w:szCs w:val="22"/>
                        </w:rPr>
                        <w:t xml:space="preserve">David Preston </w:t>
                      </w:r>
                      <w:r w:rsidRPr="00F242F7">
                        <w:rPr>
                          <w:sz w:val="22"/>
                          <w:szCs w:val="22"/>
                        </w:rPr>
                        <w:t xml:space="preserve">on </w:t>
                      </w:r>
                      <w:r w:rsidR="008E2DFC" w:rsidRPr="00F242F7">
                        <w:rPr>
                          <w:sz w:val="22"/>
                          <w:szCs w:val="22"/>
                        </w:rPr>
                        <w:t xml:space="preserve">0476 837 489 </w:t>
                      </w:r>
                      <w:hyperlink r:id="rId15" w:history="1">
                        <w:r w:rsidR="008E2DFC" w:rsidRPr="00F242F7">
                          <w:rPr>
                            <w:rStyle w:val="Hyperlink"/>
                            <w:sz w:val="22"/>
                            <w:szCs w:val="22"/>
                          </w:rPr>
                          <w:t>David.Preston@environment.nsw.gov.au</w:t>
                        </w:r>
                      </w:hyperlink>
                      <w:r w:rsidR="008E2DFC" w:rsidRPr="00F242F7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5BEA1771" w14:textId="56DD0A8E" w:rsidR="00C80576" w:rsidRDefault="00C80576"/>
                  </w:txbxContent>
                </v:textbox>
                <w10:wrap type="square"/>
              </v:shape>
            </w:pict>
          </mc:Fallback>
        </mc:AlternateContent>
      </w:r>
      <w:r w:rsidR="001A555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C576D31" wp14:editId="6F6571E9">
                <wp:simplePos x="0" y="0"/>
                <wp:positionH relativeFrom="column">
                  <wp:posOffset>2985135</wp:posOffset>
                </wp:positionH>
                <wp:positionV relativeFrom="paragraph">
                  <wp:posOffset>6523355</wp:posOffset>
                </wp:positionV>
                <wp:extent cx="2898775" cy="3333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7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145B3" w14:textId="79FD5937" w:rsidR="001A555E" w:rsidRDefault="001A555E">
                            <w:r>
                              <w:t xml:space="preserve">Sunset at </w:t>
                            </w:r>
                            <w:proofErr w:type="spellStart"/>
                            <w:r>
                              <w:t>Boobera</w:t>
                            </w:r>
                            <w:proofErr w:type="spellEnd"/>
                            <w:r>
                              <w:t xml:space="preserve"> Lagoon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76D31" id="Text Box 12" o:spid="_x0000_s1028" type="#_x0000_t202" style="position:absolute;margin-left:235.05pt;margin-top:513.65pt;width:228.25pt;height:26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" fillcolor="white [3201]" stroked="f" strokeweight=".5pt">
                <v:textbox>
                  <w:txbxContent>
                    <w:p w14:paraId="200145B3" w14:textId="79FD5937" w:rsidR="001A555E" w:rsidRDefault="001A555E">
                      <w:r>
                        <w:t xml:space="preserve">Sunset at </w:t>
                      </w:r>
                      <w:proofErr w:type="spellStart"/>
                      <w:r>
                        <w:t>Boobera</w:t>
                      </w:r>
                      <w:proofErr w:type="spellEnd"/>
                      <w:r>
                        <w:t xml:space="preserve"> Lagoon</w:t>
                      </w:r>
                    </w:p>
                  </w:txbxContent>
                </v:textbox>
              </v:shape>
            </w:pict>
          </mc:Fallback>
        </mc:AlternateContent>
      </w:r>
      <w:r w:rsidR="001A555E" w:rsidRPr="00A97281">
        <w:rPr>
          <w:noProof/>
          <w:color w:val="1F497D"/>
          <w:lang w:eastAsia="en-AU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DF8A9F4" wp14:editId="71E661B1">
                <wp:simplePos x="0" y="0"/>
                <wp:positionH relativeFrom="column">
                  <wp:posOffset>2981325</wp:posOffset>
                </wp:positionH>
                <wp:positionV relativeFrom="paragraph">
                  <wp:posOffset>2398395</wp:posOffset>
                </wp:positionV>
                <wp:extent cx="3276600" cy="4124325"/>
                <wp:effectExtent l="0" t="0" r="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412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2CE5C" w14:textId="2E3EA4B5" w:rsidR="00F3648B" w:rsidRDefault="001A555E" w:rsidP="00A97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44192B0" wp14:editId="0B2202CC">
                                  <wp:extent cx="2807335" cy="4486275"/>
                                  <wp:effectExtent l="0" t="0" r="0" b="9525"/>
                                  <wp:docPr id="11" name="Picture 11" descr="Resized_20190515_16465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Resized_20190515_164650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872" b="167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7335" cy="448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94342A" w14:textId="6D1AC590" w:rsidR="00431814" w:rsidRDefault="00431814" w:rsidP="00A97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65F78D4" w14:textId="77777777" w:rsidR="00B9727F" w:rsidRDefault="00B9727F" w:rsidP="00A97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CCB1EB9" w14:textId="77777777" w:rsidR="00B9727F" w:rsidRDefault="00B9727F" w:rsidP="00A97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1F3F85" w14:textId="77777777" w:rsidR="00A97281" w:rsidRDefault="00A97281" w:rsidP="00A97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0D4AA08" w14:textId="77777777" w:rsidR="00A97281" w:rsidRDefault="00A97281" w:rsidP="00A972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8A9F4" id="_x0000_s1029" type="#_x0000_t202" style="position:absolute;margin-left:234.75pt;margin-top:188.85pt;width:258pt;height:324.7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" stroked="f">
                <v:textbox>
                  <w:txbxContent>
                    <w:p w14:paraId="60B2CE5C" w14:textId="2E3EA4B5" w:rsidR="00F3648B" w:rsidRDefault="001A555E" w:rsidP="00A97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44192B0" wp14:editId="0B2202CC">
                            <wp:extent cx="2807335" cy="4486275"/>
                            <wp:effectExtent l="0" t="0" r="0" b="9525"/>
                            <wp:docPr id="11" name="Picture 11" descr="Resized_20190515_16465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Resized_20190515_164650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872" b="167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7335" cy="448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94342A" w14:textId="6D1AC590" w:rsidR="00431814" w:rsidRDefault="00431814" w:rsidP="00A972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65F78D4" w14:textId="77777777" w:rsidR="00B9727F" w:rsidRDefault="00B9727F" w:rsidP="00A972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CCB1EB9" w14:textId="77777777" w:rsidR="00B9727F" w:rsidRDefault="00B9727F" w:rsidP="00A972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31F3F85" w14:textId="77777777" w:rsidR="00A97281" w:rsidRDefault="00A97281" w:rsidP="00A972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0D4AA08" w14:textId="77777777" w:rsidR="00A97281" w:rsidRDefault="00A97281" w:rsidP="00A97281"/>
                  </w:txbxContent>
                </v:textbox>
                <w10:wrap type="square"/>
              </v:shape>
            </w:pict>
          </mc:Fallback>
        </mc:AlternateContent>
      </w:r>
      <w:r w:rsidR="001A555E" w:rsidRPr="00EB3B87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68AABD8E" wp14:editId="06C88344">
                <wp:simplePos x="0" y="0"/>
                <wp:positionH relativeFrom="column">
                  <wp:posOffset>-371475</wp:posOffset>
                </wp:positionH>
                <wp:positionV relativeFrom="paragraph">
                  <wp:posOffset>313055</wp:posOffset>
                </wp:positionV>
                <wp:extent cx="6651625" cy="16383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162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BFD84" w14:textId="461A71FE" w:rsidR="00EB3B87" w:rsidRPr="007D587A" w:rsidRDefault="00613FB3" w:rsidP="00EB3B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To help native fish survive the drought, the</w:t>
                            </w:r>
                            <w:r w:rsidR="00EB3B87" w:rsidRPr="007D587A">
                              <w:rPr>
                                <w:sz w:val="24"/>
                                <w:szCs w:val="24"/>
                              </w:rPr>
                              <w:t xml:space="preserve"> Commonwealth Environmental Water Office and NSW Office of Environment and Heritage are releasing water for the environment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into the </w:t>
                            </w:r>
                            <w:r w:rsidR="002D4390" w:rsidRPr="007D587A">
                              <w:rPr>
                                <w:sz w:val="24"/>
                                <w:szCs w:val="24"/>
                              </w:rPr>
                              <w:t>Dumaresq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Macint</w:t>
                            </w:r>
                            <w:r w:rsidR="008E2DFC">
                              <w:rPr>
                                <w:sz w:val="24"/>
                                <w:szCs w:val="24"/>
                              </w:rPr>
                              <w:t>yre</w:t>
                            </w:r>
                            <w:r w:rsidR="002D4390">
                              <w:rPr>
                                <w:sz w:val="24"/>
                                <w:szCs w:val="24"/>
                              </w:rPr>
                              <w:t>, Mehi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Barwon Rivers </w:t>
                            </w:r>
                            <w:r w:rsidR="00EB3B87" w:rsidRPr="007D587A">
                              <w:rPr>
                                <w:sz w:val="24"/>
                                <w:szCs w:val="24"/>
                              </w:rPr>
                              <w:t>from April to June</w:t>
                            </w:r>
                            <w:r w:rsidR="00CD4F5A">
                              <w:rPr>
                                <w:sz w:val="24"/>
                                <w:szCs w:val="24"/>
                              </w:rPr>
                              <w:t xml:space="preserve"> 2019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EB3B8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E1CCE4C" w14:textId="5A0F9798" w:rsidR="00EB3B87" w:rsidRDefault="002D4390" w:rsidP="00EB3B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Want to know more? </w:t>
                            </w:r>
                            <w:r w:rsidR="00EB3B87" w:rsidRPr="003F1F46">
                              <w:rPr>
                                <w:sz w:val="24"/>
                                <w:szCs w:val="24"/>
                              </w:rPr>
                              <w:t xml:space="preserve">Come along to </w:t>
                            </w:r>
                            <w:r w:rsidR="0049448D">
                              <w:rPr>
                                <w:sz w:val="24"/>
                                <w:szCs w:val="24"/>
                              </w:rPr>
                              <w:t>the next</w:t>
                            </w:r>
                            <w:r w:rsidR="00EB3B87" w:rsidRPr="003F1F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11E1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="00EB3B87" w:rsidRPr="003F1F46">
                              <w:rPr>
                                <w:sz w:val="24"/>
                                <w:szCs w:val="24"/>
                              </w:rPr>
                              <w:t xml:space="preserve">ommunity </w:t>
                            </w:r>
                            <w:r w:rsidR="002411E1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EB3B87" w:rsidRPr="003F1F46">
                              <w:rPr>
                                <w:sz w:val="24"/>
                                <w:szCs w:val="24"/>
                              </w:rPr>
                              <w:t xml:space="preserve">nformation </w:t>
                            </w:r>
                            <w:r w:rsidR="002411E1">
                              <w:rPr>
                                <w:sz w:val="24"/>
                                <w:szCs w:val="24"/>
                              </w:rPr>
                              <w:t>drop-in s</w:t>
                            </w:r>
                            <w:r w:rsidR="00EB3B87" w:rsidRPr="003F1F46">
                              <w:rPr>
                                <w:sz w:val="24"/>
                                <w:szCs w:val="24"/>
                              </w:rPr>
                              <w:t>ession</w:t>
                            </w:r>
                            <w:r w:rsidR="0049448D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06A9">
                              <w:rPr>
                                <w:sz w:val="24"/>
                                <w:szCs w:val="24"/>
                              </w:rPr>
                              <w:t>at Walgett or Brewarrina</w:t>
                            </w:r>
                            <w:r w:rsidR="001171B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9049EC4" w14:textId="235816A0" w:rsidR="0049448D" w:rsidRDefault="001A555E" w:rsidP="00EB3B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Sessions have already been held in T</w:t>
                            </w:r>
                            <w:r w:rsidR="0049448D">
                              <w:rPr>
                                <w:sz w:val="24"/>
                                <w:szCs w:val="24"/>
                              </w:rPr>
                              <w:t xml:space="preserve">exas, Goondiwindi, </w:t>
                            </w:r>
                            <w:proofErr w:type="spellStart"/>
                            <w:r w:rsidR="0049448D">
                              <w:rPr>
                                <w:sz w:val="24"/>
                                <w:szCs w:val="24"/>
                              </w:rPr>
                              <w:t>Toomelah</w:t>
                            </w:r>
                            <w:proofErr w:type="spellEnd"/>
                            <w:r w:rsidR="0049448D">
                              <w:rPr>
                                <w:sz w:val="24"/>
                                <w:szCs w:val="24"/>
                              </w:rPr>
                              <w:t>, Boggabilla, Mungindi, Boomi and Moree in May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4A26DAD" w14:textId="77777777" w:rsidR="001A555E" w:rsidRDefault="001A555E" w:rsidP="00EB3B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517EFC5" w14:textId="77777777" w:rsidR="00F906A9" w:rsidRDefault="00F906A9" w:rsidP="00EB3B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ABD8E" id="_x0000_s1030" type="#_x0000_t202" style="position:absolute;margin-left:-29.25pt;margin-top:24.65pt;width:523.75pt;height:129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" stroked="f">
                <v:textbox>
                  <w:txbxContent>
                    <w:p w14:paraId="729BFD84" w14:textId="461A71FE" w:rsidR="00EB3B87" w:rsidRPr="007D587A" w:rsidRDefault="00613FB3" w:rsidP="00EB3B8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To help native fish survive the drought, the</w:t>
                      </w:r>
                      <w:r w:rsidR="00EB3B87" w:rsidRPr="007D587A">
                        <w:rPr>
                          <w:sz w:val="24"/>
                          <w:szCs w:val="24"/>
                        </w:rPr>
                        <w:t xml:space="preserve"> Commonwealth Environmental Water Office and NSW Office of Environment and Heritage are releasing water for the environment </w:t>
                      </w:r>
                      <w:r>
                        <w:rPr>
                          <w:sz w:val="24"/>
                          <w:szCs w:val="24"/>
                        </w:rPr>
                        <w:t xml:space="preserve">into the </w:t>
                      </w:r>
                      <w:r w:rsidR="002D4390" w:rsidRPr="007D587A">
                        <w:rPr>
                          <w:sz w:val="24"/>
                          <w:szCs w:val="24"/>
                        </w:rPr>
                        <w:t>Dumaresq</w:t>
                      </w:r>
                      <w:r>
                        <w:rPr>
                          <w:sz w:val="24"/>
                          <w:szCs w:val="24"/>
                        </w:rPr>
                        <w:t>, Macint</w:t>
                      </w:r>
                      <w:r w:rsidR="008E2DFC">
                        <w:rPr>
                          <w:sz w:val="24"/>
                          <w:szCs w:val="24"/>
                        </w:rPr>
                        <w:t>yre</w:t>
                      </w:r>
                      <w:r w:rsidR="002D4390">
                        <w:rPr>
                          <w:sz w:val="24"/>
                          <w:szCs w:val="24"/>
                        </w:rPr>
                        <w:t>, Mehi</w:t>
                      </w:r>
                      <w:r>
                        <w:rPr>
                          <w:sz w:val="24"/>
                          <w:szCs w:val="24"/>
                        </w:rPr>
                        <w:t xml:space="preserve"> and Barwon Rivers </w:t>
                      </w:r>
                      <w:r w:rsidR="00EB3B87" w:rsidRPr="007D587A">
                        <w:rPr>
                          <w:sz w:val="24"/>
                          <w:szCs w:val="24"/>
                        </w:rPr>
                        <w:t>from April to June</w:t>
                      </w:r>
                      <w:r w:rsidR="00CD4F5A">
                        <w:rPr>
                          <w:sz w:val="24"/>
                          <w:szCs w:val="24"/>
                        </w:rPr>
                        <w:t xml:space="preserve"> 2019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="00EB3B87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5E1CCE4C" w14:textId="5A0F9798" w:rsidR="00EB3B87" w:rsidRDefault="002D4390" w:rsidP="00EB3B8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Want to know more? </w:t>
                      </w:r>
                      <w:r w:rsidR="00EB3B87" w:rsidRPr="003F1F46">
                        <w:rPr>
                          <w:sz w:val="24"/>
                          <w:szCs w:val="24"/>
                        </w:rPr>
                        <w:t xml:space="preserve">Come along to </w:t>
                      </w:r>
                      <w:r w:rsidR="0049448D">
                        <w:rPr>
                          <w:sz w:val="24"/>
                          <w:szCs w:val="24"/>
                        </w:rPr>
                        <w:t>the next</w:t>
                      </w:r>
                      <w:r w:rsidR="00EB3B87" w:rsidRPr="003F1F4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411E1">
                        <w:rPr>
                          <w:sz w:val="24"/>
                          <w:szCs w:val="24"/>
                        </w:rPr>
                        <w:t>c</w:t>
                      </w:r>
                      <w:r w:rsidR="00EB3B87" w:rsidRPr="003F1F46">
                        <w:rPr>
                          <w:sz w:val="24"/>
                          <w:szCs w:val="24"/>
                        </w:rPr>
                        <w:t xml:space="preserve">ommunity </w:t>
                      </w:r>
                      <w:r w:rsidR="002411E1">
                        <w:rPr>
                          <w:sz w:val="24"/>
                          <w:szCs w:val="24"/>
                        </w:rPr>
                        <w:t>i</w:t>
                      </w:r>
                      <w:r w:rsidR="00EB3B87" w:rsidRPr="003F1F46">
                        <w:rPr>
                          <w:sz w:val="24"/>
                          <w:szCs w:val="24"/>
                        </w:rPr>
                        <w:t xml:space="preserve">nformation </w:t>
                      </w:r>
                      <w:r w:rsidR="002411E1">
                        <w:rPr>
                          <w:sz w:val="24"/>
                          <w:szCs w:val="24"/>
                        </w:rPr>
                        <w:t>drop-in s</w:t>
                      </w:r>
                      <w:r w:rsidR="00EB3B87" w:rsidRPr="003F1F46">
                        <w:rPr>
                          <w:sz w:val="24"/>
                          <w:szCs w:val="24"/>
                        </w:rPr>
                        <w:t>ession</w:t>
                      </w:r>
                      <w:r w:rsidR="0049448D"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906A9">
                        <w:rPr>
                          <w:sz w:val="24"/>
                          <w:szCs w:val="24"/>
                        </w:rPr>
                        <w:t>at Walgett or Brewarrina</w:t>
                      </w:r>
                      <w:r w:rsidR="001171B4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9049EC4" w14:textId="235816A0" w:rsidR="0049448D" w:rsidRDefault="001A555E" w:rsidP="00EB3B8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Sessions have already been held in T</w:t>
                      </w:r>
                      <w:r w:rsidR="0049448D">
                        <w:rPr>
                          <w:sz w:val="24"/>
                          <w:szCs w:val="24"/>
                        </w:rPr>
                        <w:t xml:space="preserve">exas, </w:t>
                      </w:r>
                      <w:r w:rsidR="0049448D">
                        <w:rPr>
                          <w:sz w:val="24"/>
                          <w:szCs w:val="24"/>
                        </w:rPr>
                        <w:t xml:space="preserve">Goondiwindi, </w:t>
                      </w:r>
                      <w:proofErr w:type="spellStart"/>
                      <w:r w:rsidR="0049448D">
                        <w:rPr>
                          <w:sz w:val="24"/>
                          <w:szCs w:val="24"/>
                        </w:rPr>
                        <w:t>Toomelah</w:t>
                      </w:r>
                      <w:proofErr w:type="spellEnd"/>
                      <w:r w:rsidR="0049448D">
                        <w:rPr>
                          <w:sz w:val="24"/>
                          <w:szCs w:val="24"/>
                        </w:rPr>
                        <w:t>, Boggabilla, Mungindi, Boomi and Moree in May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4A26DAD" w14:textId="77777777" w:rsidR="001A555E" w:rsidRDefault="001A555E" w:rsidP="00EB3B8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517EFC5" w14:textId="77777777" w:rsidR="00F906A9" w:rsidRDefault="00F906A9" w:rsidP="00EB3B87"/>
                  </w:txbxContent>
                </v:textbox>
                <w10:wrap type="square"/>
              </v:shape>
            </w:pict>
          </mc:Fallback>
        </mc:AlternateContent>
      </w:r>
      <w:r w:rsidR="0049448D" w:rsidRPr="00A97281">
        <w:rPr>
          <w:noProof/>
          <w:color w:val="1F497D"/>
          <w:lang w:eastAsia="en-A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4F1759AA" wp14:editId="269A2A20">
                <wp:simplePos x="0" y="0"/>
                <wp:positionH relativeFrom="column">
                  <wp:posOffset>-371475</wp:posOffset>
                </wp:positionH>
                <wp:positionV relativeFrom="paragraph">
                  <wp:posOffset>1951355</wp:posOffset>
                </wp:positionV>
                <wp:extent cx="3228975" cy="2971800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71EFB" w14:textId="77777777" w:rsidR="0049448D" w:rsidRDefault="0049448D" w:rsidP="00F906A9">
                            <w:pP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38A46CDC" w14:textId="77777777" w:rsidR="00F906A9" w:rsidRDefault="00F906A9" w:rsidP="00F906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9727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Walgett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6</w:t>
                            </w:r>
                            <w:r w:rsidRPr="00B9727F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June 10am-12pm</w:t>
                            </w:r>
                            <w:r w:rsidRPr="00B20FD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E2D583A" w14:textId="7E32CD57" w:rsidR="00F906A9" w:rsidRDefault="00F906A9" w:rsidP="00F906A9">
                            <w:pP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20FD2">
                              <w:rPr>
                                <w:sz w:val="24"/>
                                <w:szCs w:val="24"/>
                              </w:rPr>
                              <w:t>Sporting Club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hyperlink r:id="rId18" w:history="1">
                              <w:r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 xml:space="preserve">Fox St and 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Monkella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 xml:space="preserve"> St, Walgett</w:t>
                              </w:r>
                            </w:hyperlink>
                            <w:r w:rsidRPr="00F906A9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8DB30AC" w14:textId="77777777" w:rsidR="0049448D" w:rsidRDefault="0049448D" w:rsidP="0049448D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BE71618" w14:textId="77777777" w:rsidR="0049448D" w:rsidRDefault="0049448D" w:rsidP="0049448D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2C7BFFD" w14:textId="77777777" w:rsidR="0049448D" w:rsidRPr="00F906A9" w:rsidRDefault="0049448D" w:rsidP="0049448D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906A9">
                              <w:rPr>
                                <w:b/>
                                <w:sz w:val="24"/>
                                <w:szCs w:val="24"/>
                              </w:rPr>
                              <w:t>Brewarrina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F906A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EA1"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13 June 10am – 12pm</w:t>
                            </w:r>
                          </w:p>
                          <w:p w14:paraId="141D087C" w14:textId="77777777" w:rsidR="0049448D" w:rsidRPr="00F906A9" w:rsidRDefault="0049448D" w:rsidP="004944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06A9">
                              <w:rPr>
                                <w:sz w:val="24"/>
                                <w:szCs w:val="24"/>
                              </w:rPr>
                              <w:t>Weir Park, Doyle St, Brewarrina</w:t>
                            </w:r>
                          </w:p>
                          <w:p w14:paraId="16F111E3" w14:textId="29E6B506" w:rsidR="00F906A9" w:rsidRDefault="00F906A9" w:rsidP="00F906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4E1245F" w14:textId="093E5DE2" w:rsidR="008E1C21" w:rsidRDefault="008E1C21" w:rsidP="00A97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20C5E6" w14:textId="3E186C15" w:rsidR="001C70B7" w:rsidRDefault="001C70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759AA" id="_x0000_s1031" type="#_x0000_t202" style="position:absolute;margin-left:-29.25pt;margin-top:153.65pt;width:254.25pt;height:234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" stroked="f">
                <v:textbox>
                  <w:txbxContent>
                    <w:p w14:paraId="06071EFB" w14:textId="77777777" w:rsidR="0049448D" w:rsidRDefault="0049448D" w:rsidP="00F906A9">
                      <w:pPr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14:paraId="38A46CDC" w14:textId="77777777" w:rsidR="00F906A9" w:rsidRDefault="00F906A9" w:rsidP="00F906A9">
                      <w:pPr>
                        <w:rPr>
                          <w:sz w:val="24"/>
                          <w:szCs w:val="24"/>
                        </w:rPr>
                      </w:pPr>
                      <w:r w:rsidRPr="00B9727F">
                        <w:rPr>
                          <w:b/>
                          <w:color w:val="002060"/>
                          <w:sz w:val="24"/>
                          <w:szCs w:val="24"/>
                        </w:rPr>
                        <w:t>Walgett</w:t>
                      </w:r>
                      <w:r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b/>
                          <w:color w:val="0070C0"/>
                          <w:sz w:val="24"/>
                          <w:szCs w:val="24"/>
                        </w:rPr>
                        <w:t>6</w:t>
                      </w:r>
                      <w:r w:rsidRPr="00B9727F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June 10am-12pm</w:t>
                      </w:r>
                      <w:r w:rsidRPr="00B20FD2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3E2D583A" w14:textId="7E32CD57" w:rsidR="00F906A9" w:rsidRDefault="00F906A9" w:rsidP="00F906A9">
                      <w:pPr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B20FD2">
                        <w:rPr>
                          <w:sz w:val="24"/>
                          <w:szCs w:val="24"/>
                        </w:rPr>
                        <w:t>Sporting Club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hyperlink r:id="rId19" w:history="1">
                        <w:r>
                          <w:rPr>
                            <w:rStyle w:val="Hyperlink"/>
                            <w:sz w:val="24"/>
                            <w:szCs w:val="24"/>
                          </w:rPr>
                          <w:t xml:space="preserve">Fox St and </w:t>
                        </w:r>
                        <w:proofErr w:type="spellStart"/>
                        <w:r>
                          <w:rPr>
                            <w:rStyle w:val="Hyperlink"/>
                            <w:sz w:val="24"/>
                            <w:szCs w:val="24"/>
                          </w:rPr>
                          <w:t>Monkella</w:t>
                        </w:r>
                        <w:proofErr w:type="spellEnd"/>
                        <w:r>
                          <w:rPr>
                            <w:rStyle w:val="Hyperlink"/>
                            <w:sz w:val="24"/>
                            <w:szCs w:val="24"/>
                          </w:rPr>
                          <w:t xml:space="preserve"> St, Walgett</w:t>
                        </w:r>
                      </w:hyperlink>
                      <w:r w:rsidRPr="00F906A9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8DB30AC" w14:textId="77777777" w:rsidR="0049448D" w:rsidRDefault="0049448D" w:rsidP="0049448D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BE71618" w14:textId="77777777" w:rsidR="0049448D" w:rsidRDefault="0049448D" w:rsidP="0049448D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2C7BFFD" w14:textId="77777777" w:rsidR="0049448D" w:rsidRPr="00F906A9" w:rsidRDefault="0049448D" w:rsidP="0049448D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F906A9">
                        <w:rPr>
                          <w:b/>
                          <w:sz w:val="24"/>
                          <w:szCs w:val="24"/>
                        </w:rPr>
                        <w:t>Brewarrina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F906A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E2EA1"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13 June 10am – 12pm</w:t>
                      </w:r>
                    </w:p>
                    <w:p w14:paraId="141D087C" w14:textId="77777777" w:rsidR="0049448D" w:rsidRPr="00F906A9" w:rsidRDefault="0049448D" w:rsidP="0049448D">
                      <w:pPr>
                        <w:rPr>
                          <w:sz w:val="24"/>
                          <w:szCs w:val="24"/>
                        </w:rPr>
                      </w:pPr>
                      <w:r w:rsidRPr="00F906A9">
                        <w:rPr>
                          <w:sz w:val="24"/>
                          <w:szCs w:val="24"/>
                        </w:rPr>
                        <w:t>Weir Park, Doyle St, Brewarrina</w:t>
                      </w:r>
                    </w:p>
                    <w:p w14:paraId="16F111E3" w14:textId="29E6B506" w:rsidR="00F906A9" w:rsidRDefault="00F906A9" w:rsidP="00F906A9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4E1245F" w14:textId="093E5DE2" w:rsidR="008E1C21" w:rsidRDefault="008E1C21" w:rsidP="00A972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720C5E6" w14:textId="3E186C15" w:rsidR="001C70B7" w:rsidRDefault="001C70B7"/>
                  </w:txbxContent>
                </v:textbox>
                <w10:wrap type="square"/>
              </v:shape>
            </w:pict>
          </mc:Fallback>
        </mc:AlternateContent>
      </w:r>
    </w:p>
    <w:sectPr w:rsidR="00C80576" w:rsidSect="007B543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276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78C0FB" w14:textId="77777777" w:rsidR="0084049B" w:rsidRDefault="0084049B" w:rsidP="00147978">
      <w:r>
        <w:separator/>
      </w:r>
    </w:p>
  </w:endnote>
  <w:endnote w:type="continuationSeparator" w:id="0">
    <w:p w14:paraId="32514D3C" w14:textId="77777777" w:rsidR="0084049B" w:rsidRDefault="0084049B" w:rsidP="00147978">
      <w:r>
        <w:continuationSeparator/>
      </w:r>
    </w:p>
  </w:endnote>
  <w:endnote w:type="continuationNotice" w:id="1">
    <w:p w14:paraId="6DD3796D" w14:textId="77777777" w:rsidR="00DD6931" w:rsidRDefault="00DD69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CFA86" w14:textId="77777777" w:rsidR="003E38F6" w:rsidRDefault="003E38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AE2D38" w14:textId="77777777" w:rsidR="0084049B" w:rsidRDefault="003E38F6" w:rsidP="00147978">
    <w:pPr>
      <w:pStyle w:val="Footer"/>
    </w:pPr>
    <w:r>
      <w:rPr>
        <w:noProof/>
        <w:lang w:eastAsia="en-AU"/>
      </w:rPr>
      <w:pict w14:anchorId="1FBA63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99841" o:spid="_x0000_s2051" type="#_x0000_t75" style="position:absolute;margin-left:-72.1pt;margin-top:673.65pt;width:595.2pt;height:103.45pt;z-index:-251656192;mso-position-horizontal-relative:margin;mso-position-vertical-relative:margin" o:allowincell="f">
          <v:imagedata r:id="rId1" o:title="CEWO-FS-Word-Template-HeadersFooters" croptop="57483f"/>
          <w10:wrap anchorx="margin" anchory="margin"/>
        </v:shape>
      </w:pict>
    </w:r>
    <w:r w:rsidR="0084049B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C8F99AD" wp14:editId="3C075EE9">
              <wp:simplePos x="0" y="0"/>
              <wp:positionH relativeFrom="column">
                <wp:posOffset>-817906</wp:posOffset>
              </wp:positionH>
              <wp:positionV relativeFrom="paragraph">
                <wp:posOffset>300990</wp:posOffset>
              </wp:positionV>
              <wp:extent cx="5405755" cy="284480"/>
              <wp:effectExtent l="0" t="0" r="0" b="127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5755" cy="2844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1478E4" w14:textId="77777777" w:rsidR="0084049B" w:rsidRPr="00F34F62" w:rsidRDefault="0084049B" w:rsidP="00F34F62">
                          <w:pPr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 w:rsidRPr="00F34F62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T: 1800 803 </w:t>
                          </w:r>
                          <w:proofErr w:type="gramStart"/>
                          <w:r w:rsidRPr="00F34F62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t>772  E</w:t>
                          </w:r>
                          <w:proofErr w:type="gramEnd"/>
                          <w:r w:rsidRPr="00F34F62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t>: ewater@environment.gov.au  W: www.environment.gov.au/cewo</w:t>
                          </w:r>
                          <w:r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  </w:t>
                          </w:r>
                          <w:r w:rsidR="00583912">
                            <w:rPr>
                              <w:b/>
                              <w:noProof/>
                              <w:color w:val="FFFFFF"/>
                              <w:sz w:val="14"/>
                              <w:szCs w:val="14"/>
                              <w:lang w:eastAsia="en-AU"/>
                            </w:rPr>
                            <w:drawing>
                              <wp:inline distT="0" distB="0" distL="0" distR="0" wp14:anchorId="656BDC9D" wp14:editId="75FB678C">
                                <wp:extent cx="127813" cy="127813"/>
                                <wp:effectExtent l="0" t="0" r="5715" b="5715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twitter-icon_Artboard 1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0952" cy="1409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t>@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t>theCEWH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8F99AD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64.4pt;margin-top:23.7pt;width:425.65pt;height:22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" filled="f" stroked="f">
              <v:textbox>
                <w:txbxContent>
                  <w:p w14:paraId="711478E4" w14:textId="77777777" w:rsidR="0084049B" w:rsidRPr="00F34F62" w:rsidRDefault="0084049B" w:rsidP="00F34F62">
                    <w:pPr>
                      <w:rPr>
                        <w:b/>
                        <w:color w:val="FFFFFF"/>
                        <w:sz w:val="14"/>
                        <w:szCs w:val="14"/>
                      </w:rPr>
                    </w:pPr>
                    <w:r w:rsidRPr="00F34F62">
                      <w:rPr>
                        <w:b/>
                        <w:color w:val="FFFFFF"/>
                        <w:sz w:val="14"/>
                        <w:szCs w:val="14"/>
                      </w:rPr>
                      <w:t xml:space="preserve">T: 1800 803 </w:t>
                    </w:r>
                    <w:proofErr w:type="gramStart"/>
                    <w:r w:rsidRPr="00F34F62">
                      <w:rPr>
                        <w:b/>
                        <w:color w:val="FFFFFF"/>
                        <w:sz w:val="14"/>
                        <w:szCs w:val="14"/>
                      </w:rPr>
                      <w:t>772  E</w:t>
                    </w:r>
                    <w:proofErr w:type="gramEnd"/>
                    <w:r w:rsidRPr="00F34F62">
                      <w:rPr>
                        <w:b/>
                        <w:color w:val="FFFFFF"/>
                        <w:sz w:val="14"/>
                        <w:szCs w:val="14"/>
                      </w:rPr>
                      <w:t>: ewater@environment.gov.au  W: www.environment.gov.au/cewo</w:t>
                    </w:r>
                    <w:r>
                      <w:rPr>
                        <w:b/>
                        <w:color w:val="FFFFFF"/>
                        <w:sz w:val="14"/>
                        <w:szCs w:val="14"/>
                      </w:rPr>
                      <w:t xml:space="preserve">  </w:t>
                    </w:r>
                    <w:r w:rsidR="00583912">
                      <w:rPr>
                        <w:b/>
                        <w:noProof/>
                        <w:color w:val="FFFFFF"/>
                        <w:sz w:val="14"/>
                        <w:szCs w:val="14"/>
                        <w:lang w:eastAsia="en-AU"/>
                      </w:rPr>
                      <w:drawing>
                        <wp:inline distT="0" distB="0" distL="0" distR="0" wp14:anchorId="656BDC9D" wp14:editId="75FB678C">
                          <wp:extent cx="127813" cy="127813"/>
                          <wp:effectExtent l="0" t="0" r="5715" b="5715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twitter-icon_Artboard 1.pn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952" cy="1409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color w:val="FFFFFF"/>
                        <w:sz w:val="14"/>
                        <w:szCs w:val="14"/>
                      </w:rPr>
                      <w:t>@</w:t>
                    </w:r>
                    <w:proofErr w:type="spellStart"/>
                    <w:r>
                      <w:rPr>
                        <w:b/>
                        <w:color w:val="FFFFFF"/>
                        <w:sz w:val="14"/>
                        <w:szCs w:val="14"/>
                      </w:rPr>
                      <w:t>theCEWH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7549C" w14:textId="77777777" w:rsidR="0084049B" w:rsidRDefault="00F34F62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470435C" wp14:editId="38361C81">
              <wp:simplePos x="0" y="0"/>
              <wp:positionH relativeFrom="column">
                <wp:posOffset>-828675</wp:posOffset>
              </wp:positionH>
              <wp:positionV relativeFrom="paragraph">
                <wp:posOffset>295275</wp:posOffset>
              </wp:positionV>
              <wp:extent cx="5405755" cy="35115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5755" cy="3511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4E464F" w14:textId="77777777" w:rsidR="0084049B" w:rsidRPr="00F34F62" w:rsidRDefault="0084049B">
                          <w:pPr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 w:rsidRPr="00F34F62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T: 1800 803 </w:t>
                          </w:r>
                          <w:proofErr w:type="gramStart"/>
                          <w:r w:rsidRPr="00F34F62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t>772  E</w:t>
                          </w:r>
                          <w:proofErr w:type="gramEnd"/>
                          <w:r w:rsidRPr="00F34F62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t>: ewater@environment.gov.au  W: www.environment.gov.au/cewo</w:t>
                          </w:r>
                          <w:r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  </w:t>
                          </w:r>
                          <w:r w:rsidR="00583912">
                            <w:rPr>
                              <w:b/>
                              <w:noProof/>
                              <w:color w:val="FFFFFF"/>
                              <w:sz w:val="14"/>
                              <w:szCs w:val="14"/>
                              <w:lang w:eastAsia="en-AU"/>
                            </w:rPr>
                            <w:drawing>
                              <wp:inline distT="0" distB="0" distL="0" distR="0" wp14:anchorId="1D85E151" wp14:editId="3421B52C">
                                <wp:extent cx="127813" cy="127813"/>
                                <wp:effectExtent l="0" t="0" r="5715" b="5715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twitter-icon_Artboard 1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0952" cy="1409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t>@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t>theCEWH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70435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65.25pt;margin-top:23.25pt;width:425.65pt;height:27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" filled="f" stroked="f">
              <v:textbox>
                <w:txbxContent>
                  <w:p w14:paraId="684E464F" w14:textId="77777777" w:rsidR="0084049B" w:rsidRPr="00F34F62" w:rsidRDefault="0084049B">
                    <w:pPr>
                      <w:rPr>
                        <w:b/>
                        <w:color w:val="FFFFFF"/>
                        <w:sz w:val="14"/>
                        <w:szCs w:val="14"/>
                      </w:rPr>
                    </w:pPr>
                    <w:r w:rsidRPr="00F34F62">
                      <w:rPr>
                        <w:b/>
                        <w:color w:val="FFFFFF"/>
                        <w:sz w:val="14"/>
                        <w:szCs w:val="14"/>
                      </w:rPr>
                      <w:t xml:space="preserve">T: 1800 803 </w:t>
                    </w:r>
                    <w:proofErr w:type="gramStart"/>
                    <w:r w:rsidRPr="00F34F62">
                      <w:rPr>
                        <w:b/>
                        <w:color w:val="FFFFFF"/>
                        <w:sz w:val="14"/>
                        <w:szCs w:val="14"/>
                      </w:rPr>
                      <w:t>772  E</w:t>
                    </w:r>
                    <w:proofErr w:type="gramEnd"/>
                    <w:r w:rsidRPr="00F34F62">
                      <w:rPr>
                        <w:b/>
                        <w:color w:val="FFFFFF"/>
                        <w:sz w:val="14"/>
                        <w:szCs w:val="14"/>
                      </w:rPr>
                      <w:t>: ewater@environment.gov.au  W: www.environment.gov.au/cewo</w:t>
                    </w:r>
                    <w:r>
                      <w:rPr>
                        <w:b/>
                        <w:color w:val="FFFFFF"/>
                        <w:sz w:val="14"/>
                        <w:szCs w:val="14"/>
                      </w:rPr>
                      <w:t xml:space="preserve">  </w:t>
                    </w:r>
                    <w:r w:rsidR="00583912">
                      <w:rPr>
                        <w:b/>
                        <w:noProof/>
                        <w:color w:val="FFFFFF"/>
                        <w:sz w:val="14"/>
                        <w:szCs w:val="14"/>
                        <w:lang w:eastAsia="en-AU"/>
                      </w:rPr>
                      <w:drawing>
                        <wp:inline distT="0" distB="0" distL="0" distR="0" wp14:anchorId="1D85E151" wp14:editId="3421B52C">
                          <wp:extent cx="127813" cy="127813"/>
                          <wp:effectExtent l="0" t="0" r="5715" b="5715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twitter-icon_Artboard 1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952" cy="1409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color w:val="FFFFFF"/>
                        <w:sz w:val="14"/>
                        <w:szCs w:val="14"/>
                      </w:rPr>
                      <w:t>@</w:t>
                    </w:r>
                    <w:proofErr w:type="spellStart"/>
                    <w:r>
                      <w:rPr>
                        <w:b/>
                        <w:color w:val="FFFFFF"/>
                        <w:sz w:val="14"/>
                        <w:szCs w:val="14"/>
                      </w:rPr>
                      <w:t>theCEWH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710844" w14:textId="77777777" w:rsidR="0084049B" w:rsidRDefault="0084049B" w:rsidP="00147978">
      <w:r>
        <w:separator/>
      </w:r>
    </w:p>
  </w:footnote>
  <w:footnote w:type="continuationSeparator" w:id="0">
    <w:p w14:paraId="3A557121" w14:textId="77777777" w:rsidR="0084049B" w:rsidRDefault="0084049B" w:rsidP="00147978">
      <w:r>
        <w:continuationSeparator/>
      </w:r>
    </w:p>
  </w:footnote>
  <w:footnote w:type="continuationNotice" w:id="1">
    <w:p w14:paraId="01EFA788" w14:textId="77777777" w:rsidR="00DD6931" w:rsidRDefault="00DD69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D5BCF1" w14:textId="77777777" w:rsidR="0084049B" w:rsidRDefault="003E38F6" w:rsidP="00147978">
    <w:pPr>
      <w:pStyle w:val="Header"/>
    </w:pPr>
    <w:r>
      <w:rPr>
        <w:noProof/>
        <w:lang w:eastAsia="en-AU"/>
      </w:rPr>
      <w:pict w14:anchorId="6FDD81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9984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EWO-FS-Word-Template-HeadersFooter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FDAD50" w14:textId="77777777" w:rsidR="003E38F6" w:rsidRDefault="003E38F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13DA4" w14:textId="77777777" w:rsidR="0084049B" w:rsidRDefault="003E38F6" w:rsidP="00147978">
    <w:pPr>
      <w:pStyle w:val="Header"/>
    </w:pPr>
    <w:r>
      <w:rPr>
        <w:noProof/>
        <w:lang w:eastAsia="en-AU"/>
      </w:rPr>
      <w:pict w14:anchorId="01D0DB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99839" o:spid="_x0000_s2049" type="#_x0000_t75" style="position:absolute;margin-left:-71.4pt;margin-top:-63.6pt;width:595.2pt;height:841.9pt;z-index:-251658240;mso-position-horizontal-relative:margin;mso-position-vertical-relative:margin" o:allowincell="f">
          <v:imagedata r:id="rId1" o:title="CEWO-FS-Word-Template-HeadersFooter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51B8A"/>
    <w:multiLevelType w:val="hybridMultilevel"/>
    <w:tmpl w:val="EB0852D2"/>
    <w:lvl w:ilvl="0" w:tplc="8256C04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447F7"/>
    <w:multiLevelType w:val="hybridMultilevel"/>
    <w:tmpl w:val="4656BAC2"/>
    <w:lvl w:ilvl="0" w:tplc="8256C04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8052F"/>
    <w:multiLevelType w:val="multilevel"/>
    <w:tmpl w:val="473EA67C"/>
    <w:lvl w:ilvl="0">
      <w:start w:val="1"/>
      <w:numFmt w:val="decimal"/>
      <w:pStyle w:val="ListParagraph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5B60C54"/>
    <w:multiLevelType w:val="hybridMultilevel"/>
    <w:tmpl w:val="3A2AD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8576FB"/>
    <w:multiLevelType w:val="hybridMultilevel"/>
    <w:tmpl w:val="846A625C"/>
    <w:lvl w:ilvl="0" w:tplc="8256C04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6FC"/>
    <w:rsid w:val="0002606D"/>
    <w:rsid w:val="00064D4A"/>
    <w:rsid w:val="000C2229"/>
    <w:rsid w:val="001112D7"/>
    <w:rsid w:val="001171B4"/>
    <w:rsid w:val="00146A84"/>
    <w:rsid w:val="00147978"/>
    <w:rsid w:val="001600E4"/>
    <w:rsid w:val="00167EE4"/>
    <w:rsid w:val="001763F6"/>
    <w:rsid w:val="0018367F"/>
    <w:rsid w:val="001A555E"/>
    <w:rsid w:val="001B2F04"/>
    <w:rsid w:val="001B58AF"/>
    <w:rsid w:val="001C70B7"/>
    <w:rsid w:val="001E49B1"/>
    <w:rsid w:val="001F27C2"/>
    <w:rsid w:val="00210B1C"/>
    <w:rsid w:val="002411E1"/>
    <w:rsid w:val="002435DC"/>
    <w:rsid w:val="00245B60"/>
    <w:rsid w:val="00250691"/>
    <w:rsid w:val="00267398"/>
    <w:rsid w:val="00274EEB"/>
    <w:rsid w:val="00282951"/>
    <w:rsid w:val="00284C9B"/>
    <w:rsid w:val="002C3A3D"/>
    <w:rsid w:val="002D4390"/>
    <w:rsid w:val="002F6313"/>
    <w:rsid w:val="00320994"/>
    <w:rsid w:val="0032469C"/>
    <w:rsid w:val="00334B66"/>
    <w:rsid w:val="003536BA"/>
    <w:rsid w:val="003654E6"/>
    <w:rsid w:val="003714E2"/>
    <w:rsid w:val="003B350F"/>
    <w:rsid w:val="003B6D47"/>
    <w:rsid w:val="003C6E31"/>
    <w:rsid w:val="003D0FB7"/>
    <w:rsid w:val="003D2305"/>
    <w:rsid w:val="003E38F6"/>
    <w:rsid w:val="003E5C63"/>
    <w:rsid w:val="003E648E"/>
    <w:rsid w:val="003F1F46"/>
    <w:rsid w:val="00417E26"/>
    <w:rsid w:val="00423A44"/>
    <w:rsid w:val="00431814"/>
    <w:rsid w:val="00434C0D"/>
    <w:rsid w:val="00444CED"/>
    <w:rsid w:val="00453B5D"/>
    <w:rsid w:val="00454459"/>
    <w:rsid w:val="00464F9B"/>
    <w:rsid w:val="0047613C"/>
    <w:rsid w:val="0049448D"/>
    <w:rsid w:val="004B4366"/>
    <w:rsid w:val="004D62FF"/>
    <w:rsid w:val="004D64DB"/>
    <w:rsid w:val="004D66C4"/>
    <w:rsid w:val="004E2488"/>
    <w:rsid w:val="004E68EF"/>
    <w:rsid w:val="005116A4"/>
    <w:rsid w:val="00511904"/>
    <w:rsid w:val="00513A25"/>
    <w:rsid w:val="005413F2"/>
    <w:rsid w:val="00546978"/>
    <w:rsid w:val="00572BF4"/>
    <w:rsid w:val="00583912"/>
    <w:rsid w:val="00591DAA"/>
    <w:rsid w:val="005A489A"/>
    <w:rsid w:val="005A49C6"/>
    <w:rsid w:val="005E4F4E"/>
    <w:rsid w:val="00604927"/>
    <w:rsid w:val="00604CE1"/>
    <w:rsid w:val="006129D9"/>
    <w:rsid w:val="00613FB3"/>
    <w:rsid w:val="00617295"/>
    <w:rsid w:val="00645430"/>
    <w:rsid w:val="00663504"/>
    <w:rsid w:val="00695A14"/>
    <w:rsid w:val="006B482A"/>
    <w:rsid w:val="006F18C6"/>
    <w:rsid w:val="00704FBF"/>
    <w:rsid w:val="00706FA8"/>
    <w:rsid w:val="00737D8D"/>
    <w:rsid w:val="0074550E"/>
    <w:rsid w:val="00786ED1"/>
    <w:rsid w:val="007B11B1"/>
    <w:rsid w:val="007B5433"/>
    <w:rsid w:val="007C34EB"/>
    <w:rsid w:val="007D587A"/>
    <w:rsid w:val="00804AE7"/>
    <w:rsid w:val="008401D7"/>
    <w:rsid w:val="0084049B"/>
    <w:rsid w:val="00842212"/>
    <w:rsid w:val="00891D94"/>
    <w:rsid w:val="008A5599"/>
    <w:rsid w:val="008B3EDC"/>
    <w:rsid w:val="008D7DCE"/>
    <w:rsid w:val="008E1C21"/>
    <w:rsid w:val="008E2DFC"/>
    <w:rsid w:val="00905CE0"/>
    <w:rsid w:val="00924A46"/>
    <w:rsid w:val="0092759A"/>
    <w:rsid w:val="009316FC"/>
    <w:rsid w:val="00936089"/>
    <w:rsid w:val="00944B30"/>
    <w:rsid w:val="00980A2F"/>
    <w:rsid w:val="009A4AA2"/>
    <w:rsid w:val="009B0B8B"/>
    <w:rsid w:val="009B3070"/>
    <w:rsid w:val="009C16C8"/>
    <w:rsid w:val="009D1EE7"/>
    <w:rsid w:val="009D40DA"/>
    <w:rsid w:val="009E5FDA"/>
    <w:rsid w:val="009F2A5F"/>
    <w:rsid w:val="00A2563A"/>
    <w:rsid w:val="00A5297D"/>
    <w:rsid w:val="00A75493"/>
    <w:rsid w:val="00A82D47"/>
    <w:rsid w:val="00A835C7"/>
    <w:rsid w:val="00A97281"/>
    <w:rsid w:val="00AA6C27"/>
    <w:rsid w:val="00AE2EA1"/>
    <w:rsid w:val="00B00282"/>
    <w:rsid w:val="00B0192D"/>
    <w:rsid w:val="00B20FD2"/>
    <w:rsid w:val="00B2719A"/>
    <w:rsid w:val="00B341CA"/>
    <w:rsid w:val="00B463CA"/>
    <w:rsid w:val="00B50CB5"/>
    <w:rsid w:val="00B65096"/>
    <w:rsid w:val="00B86518"/>
    <w:rsid w:val="00B9727F"/>
    <w:rsid w:val="00BA73A2"/>
    <w:rsid w:val="00BB0607"/>
    <w:rsid w:val="00BB35C1"/>
    <w:rsid w:val="00BC4A44"/>
    <w:rsid w:val="00BD266C"/>
    <w:rsid w:val="00BD486F"/>
    <w:rsid w:val="00BE2B88"/>
    <w:rsid w:val="00C1548F"/>
    <w:rsid w:val="00C1760C"/>
    <w:rsid w:val="00C658A4"/>
    <w:rsid w:val="00C70A9B"/>
    <w:rsid w:val="00C73B3A"/>
    <w:rsid w:val="00C80576"/>
    <w:rsid w:val="00CB5313"/>
    <w:rsid w:val="00CC0C5D"/>
    <w:rsid w:val="00CC1BE4"/>
    <w:rsid w:val="00CC33E8"/>
    <w:rsid w:val="00CD4F5A"/>
    <w:rsid w:val="00D225CA"/>
    <w:rsid w:val="00D37BA5"/>
    <w:rsid w:val="00D57031"/>
    <w:rsid w:val="00DA0AF2"/>
    <w:rsid w:val="00DC0E52"/>
    <w:rsid w:val="00DC3845"/>
    <w:rsid w:val="00DD6931"/>
    <w:rsid w:val="00DE2F06"/>
    <w:rsid w:val="00DF7D22"/>
    <w:rsid w:val="00E31951"/>
    <w:rsid w:val="00E369A1"/>
    <w:rsid w:val="00E4000B"/>
    <w:rsid w:val="00E65FCB"/>
    <w:rsid w:val="00E80694"/>
    <w:rsid w:val="00E94F2D"/>
    <w:rsid w:val="00EB3B87"/>
    <w:rsid w:val="00F06383"/>
    <w:rsid w:val="00F23E20"/>
    <w:rsid w:val="00F242F7"/>
    <w:rsid w:val="00F31CF2"/>
    <w:rsid w:val="00F34F62"/>
    <w:rsid w:val="00F3648B"/>
    <w:rsid w:val="00F906A9"/>
    <w:rsid w:val="00FE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DD9A02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978"/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33E8"/>
    <w:pPr>
      <w:keepNext/>
      <w:keepLines/>
      <w:spacing w:before="240" w:after="0"/>
      <w:outlineLvl w:val="0"/>
    </w:pPr>
    <w:rPr>
      <w:rFonts w:eastAsiaTheme="majorEastAsia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33E8"/>
    <w:pPr>
      <w:keepNext/>
      <w:keepLines/>
      <w:spacing w:before="40" w:after="0"/>
      <w:outlineLvl w:val="1"/>
    </w:pPr>
    <w:rPr>
      <w:rFonts w:eastAsiaTheme="majorEastAsia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33E8"/>
    <w:pPr>
      <w:keepNext/>
      <w:keepLines/>
      <w:spacing w:before="40" w:after="0"/>
      <w:outlineLvl w:val="2"/>
    </w:pPr>
    <w:rPr>
      <w:rFonts w:eastAsiaTheme="majorEastAsia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33E8"/>
    <w:pPr>
      <w:keepNext/>
      <w:keepLines/>
      <w:spacing w:before="40" w:after="0"/>
      <w:outlineLvl w:val="3"/>
    </w:pPr>
    <w:rPr>
      <w:rFonts w:eastAsiaTheme="majorEastAsia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1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6FC"/>
  </w:style>
  <w:style w:type="paragraph" w:styleId="Footer">
    <w:name w:val="footer"/>
    <w:basedOn w:val="Normal"/>
    <w:link w:val="FooterChar"/>
    <w:uiPriority w:val="99"/>
    <w:unhideWhenUsed/>
    <w:rsid w:val="00931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6FC"/>
  </w:style>
  <w:style w:type="paragraph" w:styleId="Title">
    <w:name w:val="Title"/>
    <w:basedOn w:val="Normal"/>
    <w:next w:val="Normal"/>
    <w:link w:val="TitleChar"/>
    <w:uiPriority w:val="10"/>
    <w:qFormat/>
    <w:rsid w:val="00245B60"/>
    <w:pPr>
      <w:spacing w:after="0" w:line="240" w:lineRule="auto"/>
      <w:contextualSpacing/>
    </w:pPr>
    <w:rPr>
      <w:rFonts w:eastAsiaTheme="majorEastAsia"/>
      <w:color w:val="FFFFFF" w:themeColor="background1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245B60"/>
    <w:rPr>
      <w:rFonts w:ascii="Arial" w:eastAsiaTheme="majorEastAsia" w:hAnsi="Arial" w:cs="Arial"/>
      <w:color w:val="FFFFFF" w:themeColor="background1"/>
      <w:spacing w:val="-10"/>
      <w:kern w:val="28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34F62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C33E8"/>
    <w:rPr>
      <w:rFonts w:ascii="Arial" w:eastAsiaTheme="majorEastAsia" w:hAnsi="Arial" w:cs="Arial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C33E8"/>
    <w:rPr>
      <w:rFonts w:ascii="Arial" w:eastAsiaTheme="majorEastAsia" w:hAnsi="Arial" w:cs="Arial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33E8"/>
    <w:rPr>
      <w:rFonts w:ascii="Arial" w:eastAsiaTheme="majorEastAsia" w:hAnsi="Arial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C33E8"/>
    <w:rPr>
      <w:rFonts w:ascii="Arial" w:eastAsiaTheme="majorEastAsia" w:hAnsi="Arial" w:cs="Arial"/>
      <w:b/>
      <w:i/>
      <w:iCs/>
      <w:sz w:val="20"/>
      <w:szCs w:val="20"/>
    </w:rPr>
  </w:style>
  <w:style w:type="paragraph" w:styleId="ListParagraph">
    <w:name w:val="List Paragraph"/>
    <w:aliases w:val="Bullet 1,Bullet list,Recommendation,List 1,1 heading,DDM Gen Text,List Paragraph1,List Paragraph11"/>
    <w:basedOn w:val="Normal"/>
    <w:link w:val="ListParagraphChar"/>
    <w:uiPriority w:val="34"/>
    <w:qFormat/>
    <w:rsid w:val="00905CE0"/>
    <w:pPr>
      <w:numPr>
        <w:numId w:val="1"/>
      </w:numPr>
      <w:spacing w:after="200" w:line="276" w:lineRule="auto"/>
    </w:pPr>
    <w:rPr>
      <w:rFonts w:eastAsia="Calibri" w:cs="Times New Roman"/>
      <w:sz w:val="22"/>
      <w:szCs w:val="22"/>
    </w:rPr>
  </w:style>
  <w:style w:type="character" w:customStyle="1" w:styleId="ListParagraphChar">
    <w:name w:val="List Paragraph Char"/>
    <w:aliases w:val="Bullet 1 Char,Bullet list Char,Recommendation Char,List 1 Char,1 heading Char,DDM Gen Text Char,List Paragraph1 Char,List Paragraph11 Char"/>
    <w:basedOn w:val="DefaultParagraphFont"/>
    <w:link w:val="ListParagraph"/>
    <w:uiPriority w:val="34"/>
    <w:rsid w:val="00905CE0"/>
    <w:rPr>
      <w:rFonts w:ascii="Arial" w:eastAsia="Calibri" w:hAnsi="Arial" w:cs="Times New Roman"/>
    </w:rPr>
  </w:style>
  <w:style w:type="character" w:customStyle="1" w:styleId="IntroductionChar">
    <w:name w:val="Introduction Char"/>
    <w:basedOn w:val="DefaultParagraphFont"/>
    <w:link w:val="Introduction"/>
    <w:locked/>
    <w:rsid w:val="00905CE0"/>
    <w:rPr>
      <w:rFonts w:ascii="Calibri" w:hAnsi="Calibri" w:cstheme="minorHAnsi"/>
      <w:color w:val="323E4F" w:themeColor="text2" w:themeShade="BF"/>
      <w:sz w:val="30"/>
      <w:szCs w:val="30"/>
    </w:rPr>
  </w:style>
  <w:style w:type="paragraph" w:customStyle="1" w:styleId="Introduction">
    <w:name w:val="Introduction"/>
    <w:link w:val="IntroductionChar"/>
    <w:qFormat/>
    <w:rsid w:val="00905CE0"/>
    <w:pPr>
      <w:spacing w:after="300" w:line="276" w:lineRule="auto"/>
    </w:pPr>
    <w:rPr>
      <w:rFonts w:ascii="Calibri" w:hAnsi="Calibri" w:cstheme="minorHAnsi"/>
      <w:color w:val="323E4F" w:themeColor="text2" w:themeShade="BF"/>
      <w:sz w:val="30"/>
      <w:szCs w:val="30"/>
    </w:rPr>
  </w:style>
  <w:style w:type="table" w:styleId="TableGrid">
    <w:name w:val="Table Grid"/>
    <w:basedOn w:val="TableNormal"/>
    <w:uiPriority w:val="39"/>
    <w:rsid w:val="00924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804AE7"/>
    <w:pPr>
      <w:spacing w:after="0" w:line="240" w:lineRule="auto"/>
    </w:pPr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04AE7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A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A8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19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9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e.humphries@environment.gov.au" TargetMode="External"/><Relationship Id="rId18" Type="http://schemas.openxmlformats.org/officeDocument/2006/relationships/hyperlink" Target="https://www.google.com/maps/place/Walgett+Sporting+Club/@-30.0168045,148.1184296,17z/data=!3m1!4b1!4m5!3m4!1s0x6ba813e87c035283:0xf0609b573febd00!8m2!3d-30.0168045!4d148.1184296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David.Preston@environment.nsw.gov.au" TargetMode="External"/><Relationship Id="rId23" Type="http://schemas.openxmlformats.org/officeDocument/2006/relationships/footer" Target="footer2.xml"/><Relationship Id="rId19" Type="http://schemas.openxmlformats.org/officeDocument/2006/relationships/hyperlink" Target="https://www.google.com/maps/place/Walgett+Sporting+Club/@-30.0168045,148.1184296,17z/data=!3m1!4b1!4m5!3m4!1s0x6ba813e87c035283:0xf0609b573febd00!8m2!3d-30.0168045!4d148.1184296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vid.Preston@environment.nsw.gov.au" TargetMode="External"/><Relationship Id="rId14" Type="http://schemas.openxmlformats.org/officeDocument/2006/relationships/hyperlink" Target="mailto:jane.humphries@environment.gov.au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A973B-136B-43FF-9B86-3A5F9E50D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8365BC37.dotm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Fish Flow Community Information Drop-In Sessions</dc:title>
  <dc:subject/>
  <dc:creator/>
  <cp:keywords/>
  <dc:description/>
  <cp:lastModifiedBy/>
  <cp:revision>1</cp:revision>
  <dcterms:created xsi:type="dcterms:W3CDTF">2019-05-31T04:17:00Z</dcterms:created>
  <dcterms:modified xsi:type="dcterms:W3CDTF">2019-05-31T04:18:00Z</dcterms:modified>
</cp:coreProperties>
</file>