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C87" w:rsidRDefault="00DA0FAC">
      <w:pPr>
        <w:rPr>
          <w:sz w:val="2"/>
          <w:szCs w:val="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600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7200265" cy="10332085"/>
                <wp:effectExtent l="8255" t="8255" r="1905" b="381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332085"/>
                          <a:chOff x="283" y="283"/>
                          <a:chExt cx="11339" cy="16271"/>
                        </a:xfrm>
                      </wpg:grpSpPr>
                      <wpg:grpSp>
                        <wpg:cNvPr id="7" name="Group 39"/>
                        <wpg:cNvGrpSpPr>
                          <a:grpSpLocks/>
                        </wpg:cNvGrpSpPr>
                        <wpg:grpSpPr bwMode="auto">
                          <a:xfrm>
                            <a:off x="283" y="16021"/>
                            <a:ext cx="11339" cy="533"/>
                            <a:chOff x="283" y="16021"/>
                            <a:chExt cx="11339" cy="533"/>
                          </a:xfrm>
                        </wpg:grpSpPr>
                        <wps:wsp>
                          <wps:cNvPr id="8" name="Freeform 41"/>
                          <wps:cNvSpPr>
                            <a:spLocks/>
                          </wps:cNvSpPr>
                          <wps:spPr bwMode="auto">
                            <a:xfrm>
                              <a:off x="283" y="16021"/>
                              <a:ext cx="11339" cy="533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11339"/>
                                <a:gd name="T2" fmla="+- 0 16554 16021"/>
                                <a:gd name="T3" fmla="*/ 16554 h 533"/>
                                <a:gd name="T4" fmla="+- 0 11622 283"/>
                                <a:gd name="T5" fmla="*/ T4 w 11339"/>
                                <a:gd name="T6" fmla="+- 0 16554 16021"/>
                                <a:gd name="T7" fmla="*/ 16554 h 533"/>
                                <a:gd name="T8" fmla="+- 0 11622 283"/>
                                <a:gd name="T9" fmla="*/ T8 w 11339"/>
                                <a:gd name="T10" fmla="+- 0 16021 16021"/>
                                <a:gd name="T11" fmla="*/ 16021 h 533"/>
                                <a:gd name="T12" fmla="+- 0 283 283"/>
                                <a:gd name="T13" fmla="*/ T12 w 11339"/>
                                <a:gd name="T14" fmla="+- 0 16021 16021"/>
                                <a:gd name="T15" fmla="*/ 16021 h 533"/>
                                <a:gd name="T16" fmla="+- 0 283 283"/>
                                <a:gd name="T17" fmla="*/ T16 w 11339"/>
                                <a:gd name="T18" fmla="+- 0 16554 16021"/>
                                <a:gd name="T19" fmla="*/ 16554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9" h="533">
                                  <a:moveTo>
                                    <a:pt x="0" y="533"/>
                                  </a:moveTo>
                                  <a:lnTo>
                                    <a:pt x="11339" y="533"/>
                                  </a:lnTo>
                                  <a:lnTo>
                                    <a:pt x="1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7" y="647"/>
                              <a:ext cx="986" cy="7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" name="Group 33"/>
                        <wpg:cNvGrpSpPr>
                          <a:grpSpLocks/>
                        </wpg:cNvGrpSpPr>
                        <wpg:grpSpPr bwMode="auto">
                          <a:xfrm>
                            <a:off x="3025" y="1693"/>
                            <a:ext cx="3130" cy="2"/>
                            <a:chOff x="3025" y="1693"/>
                            <a:chExt cx="3130" cy="2"/>
                          </a:xfrm>
                        </wpg:grpSpPr>
                        <wps:wsp>
                          <wps:cNvPr id="11" name="Freeform 38"/>
                          <wps:cNvSpPr>
                            <a:spLocks/>
                          </wps:cNvSpPr>
                          <wps:spPr bwMode="auto">
                            <a:xfrm>
                              <a:off x="3025" y="1693"/>
                              <a:ext cx="3130" cy="2"/>
                            </a:xfrm>
                            <a:custGeom>
                              <a:avLst/>
                              <a:gdLst>
                                <a:gd name="T0" fmla="+- 0 3025 3025"/>
                                <a:gd name="T1" fmla="*/ T0 w 3130"/>
                                <a:gd name="T2" fmla="+- 0 6155 3025"/>
                                <a:gd name="T3" fmla="*/ T2 w 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0">
                                  <a:moveTo>
                                    <a:pt x="0" y="0"/>
                                  </a:moveTo>
                                  <a:lnTo>
                                    <a:pt x="3130" y="0"/>
                                  </a:lnTo>
                                </a:path>
                              </a:pathLst>
                            </a:custGeom>
                            <a:noFill/>
                            <a:ln w="743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3" y="1464"/>
                              <a:ext cx="1978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5" y="1802"/>
                              <a:ext cx="3129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5" y="3125"/>
                              <a:ext cx="2877" cy="42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5" y="283"/>
                              <a:ext cx="2877" cy="2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" name="Group 31"/>
                        <wpg:cNvGrpSpPr>
                          <a:grpSpLocks/>
                        </wpg:cNvGrpSpPr>
                        <wpg:grpSpPr bwMode="auto">
                          <a:xfrm>
                            <a:off x="647" y="7152"/>
                            <a:ext cx="7886" cy="956"/>
                            <a:chOff x="647" y="7152"/>
                            <a:chExt cx="7886" cy="956"/>
                          </a:xfrm>
                        </wpg:grpSpPr>
                        <wps:wsp>
                          <wps:cNvPr id="17" name="Freeform 32"/>
                          <wps:cNvSpPr>
                            <a:spLocks/>
                          </wps:cNvSpPr>
                          <wps:spPr bwMode="auto">
                            <a:xfrm>
                              <a:off x="647" y="7152"/>
                              <a:ext cx="7886" cy="956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T0 w 7886"/>
                                <a:gd name="T2" fmla="+- 0 8107 7152"/>
                                <a:gd name="T3" fmla="*/ 8107 h 956"/>
                                <a:gd name="T4" fmla="+- 0 8532 647"/>
                                <a:gd name="T5" fmla="*/ T4 w 7886"/>
                                <a:gd name="T6" fmla="+- 0 8107 7152"/>
                                <a:gd name="T7" fmla="*/ 8107 h 956"/>
                                <a:gd name="T8" fmla="+- 0 8532 647"/>
                                <a:gd name="T9" fmla="*/ T8 w 7886"/>
                                <a:gd name="T10" fmla="+- 0 7152 7152"/>
                                <a:gd name="T11" fmla="*/ 7152 h 956"/>
                                <a:gd name="T12" fmla="+- 0 647 647"/>
                                <a:gd name="T13" fmla="*/ T12 w 7886"/>
                                <a:gd name="T14" fmla="+- 0 7152 7152"/>
                                <a:gd name="T15" fmla="*/ 7152 h 956"/>
                                <a:gd name="T16" fmla="+- 0 647 647"/>
                                <a:gd name="T17" fmla="*/ T16 w 7886"/>
                                <a:gd name="T18" fmla="+- 0 8107 7152"/>
                                <a:gd name="T19" fmla="*/ 8107 h 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6" h="956">
                                  <a:moveTo>
                                    <a:pt x="0" y="955"/>
                                  </a:moveTo>
                                  <a:lnTo>
                                    <a:pt x="7885" y="955"/>
                                  </a:lnTo>
                                  <a:lnTo>
                                    <a:pt x="7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7"/>
                        <wpg:cNvGrpSpPr>
                          <a:grpSpLocks/>
                        </wpg:cNvGrpSpPr>
                        <wpg:grpSpPr bwMode="auto">
                          <a:xfrm>
                            <a:off x="293" y="293"/>
                            <a:ext cx="11319" cy="16251"/>
                            <a:chOff x="293" y="293"/>
                            <a:chExt cx="11319" cy="16251"/>
                          </a:xfrm>
                        </wpg:grpSpPr>
                        <wps:wsp>
                          <wps:cNvPr id="19" name="Freeform 30"/>
                          <wps:cNvSpPr>
                            <a:spLocks/>
                          </wps:cNvSpPr>
                          <wps:spPr bwMode="auto">
                            <a:xfrm>
                              <a:off x="293" y="293"/>
                              <a:ext cx="11319" cy="16251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11319"/>
                                <a:gd name="T2" fmla="+- 0 16544 293"/>
                                <a:gd name="T3" fmla="*/ 16544 h 16251"/>
                                <a:gd name="T4" fmla="+- 0 11612 293"/>
                                <a:gd name="T5" fmla="*/ T4 w 11319"/>
                                <a:gd name="T6" fmla="+- 0 16544 293"/>
                                <a:gd name="T7" fmla="*/ 16544 h 16251"/>
                                <a:gd name="T8" fmla="+- 0 11612 293"/>
                                <a:gd name="T9" fmla="*/ T8 w 11319"/>
                                <a:gd name="T10" fmla="+- 0 293 293"/>
                                <a:gd name="T11" fmla="*/ 293 h 16251"/>
                                <a:gd name="T12" fmla="+- 0 293 293"/>
                                <a:gd name="T13" fmla="*/ T12 w 11319"/>
                                <a:gd name="T14" fmla="+- 0 293 293"/>
                                <a:gd name="T15" fmla="*/ 293 h 16251"/>
                                <a:gd name="T16" fmla="+- 0 293 293"/>
                                <a:gd name="T17" fmla="*/ T16 w 11319"/>
                                <a:gd name="T18" fmla="+- 0 16544 293"/>
                                <a:gd name="T19" fmla="*/ 16544 h 16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9" h="16251">
                                  <a:moveTo>
                                    <a:pt x="0" y="16251"/>
                                  </a:moveTo>
                                  <a:lnTo>
                                    <a:pt x="11319" y="16251"/>
                                  </a:lnTo>
                                  <a:lnTo>
                                    <a:pt x="11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5" y="7427"/>
                              <a:ext cx="2877" cy="57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5" y="13213"/>
                              <a:ext cx="2877" cy="2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25"/>
                        <wpg:cNvGrpSpPr>
                          <a:grpSpLocks/>
                        </wpg:cNvGrpSpPr>
                        <wpg:grpSpPr bwMode="auto">
                          <a:xfrm>
                            <a:off x="647" y="15137"/>
                            <a:ext cx="7886" cy="716"/>
                            <a:chOff x="647" y="15137"/>
                            <a:chExt cx="7886" cy="716"/>
                          </a:xfrm>
                        </wpg:grpSpPr>
                        <wps:wsp>
                          <wps:cNvPr id="23" name="Freeform 26"/>
                          <wps:cNvSpPr>
                            <a:spLocks/>
                          </wps:cNvSpPr>
                          <wps:spPr bwMode="auto">
                            <a:xfrm>
                              <a:off x="647" y="15137"/>
                              <a:ext cx="7886" cy="716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T0 w 7886"/>
                                <a:gd name="T2" fmla="+- 0 15852 15137"/>
                                <a:gd name="T3" fmla="*/ 15852 h 716"/>
                                <a:gd name="T4" fmla="+- 0 8532 647"/>
                                <a:gd name="T5" fmla="*/ T4 w 7886"/>
                                <a:gd name="T6" fmla="+- 0 15852 15137"/>
                                <a:gd name="T7" fmla="*/ 15852 h 716"/>
                                <a:gd name="T8" fmla="+- 0 8532 647"/>
                                <a:gd name="T9" fmla="*/ T8 w 7886"/>
                                <a:gd name="T10" fmla="+- 0 15137 15137"/>
                                <a:gd name="T11" fmla="*/ 15137 h 716"/>
                                <a:gd name="T12" fmla="+- 0 647 647"/>
                                <a:gd name="T13" fmla="*/ T12 w 7886"/>
                                <a:gd name="T14" fmla="+- 0 15137 15137"/>
                                <a:gd name="T15" fmla="*/ 15137 h 716"/>
                                <a:gd name="T16" fmla="+- 0 647 647"/>
                                <a:gd name="T17" fmla="*/ T16 w 7886"/>
                                <a:gd name="T18" fmla="+- 0 15852 15137"/>
                                <a:gd name="T19" fmla="*/ 15852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6" h="716">
                                  <a:moveTo>
                                    <a:pt x="0" y="715"/>
                                  </a:moveTo>
                                  <a:lnTo>
                                    <a:pt x="7885" y="715"/>
                                  </a:lnTo>
                                  <a:lnTo>
                                    <a:pt x="7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6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3"/>
                        <wpg:cNvGrpSpPr>
                          <a:grpSpLocks/>
                        </wpg:cNvGrpSpPr>
                        <wpg:grpSpPr bwMode="auto">
                          <a:xfrm>
                            <a:off x="647" y="10831"/>
                            <a:ext cx="2" cy="4134"/>
                            <a:chOff x="647" y="10831"/>
                            <a:chExt cx="2" cy="4134"/>
                          </a:xfrm>
                        </wpg:grpSpPr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647" y="10831"/>
                              <a:ext cx="2" cy="4134"/>
                            </a:xfrm>
                            <a:custGeom>
                              <a:avLst/>
                              <a:gdLst>
                                <a:gd name="T0" fmla="+- 0 10831 10831"/>
                                <a:gd name="T1" fmla="*/ 10831 h 4134"/>
                                <a:gd name="T2" fmla="+- 0 14965 10831"/>
                                <a:gd name="T3" fmla="*/ 14965 h 4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4">
                                  <a:moveTo>
                                    <a:pt x="0" y="0"/>
                                  </a:moveTo>
                                  <a:lnTo>
                                    <a:pt x="0" y="41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1"/>
                        <wpg:cNvGrpSpPr>
                          <a:grpSpLocks/>
                        </wpg:cNvGrpSpPr>
                        <wpg:grpSpPr bwMode="auto">
                          <a:xfrm>
                            <a:off x="687" y="14985"/>
                            <a:ext cx="7816" cy="2"/>
                            <a:chOff x="687" y="14985"/>
                            <a:chExt cx="7816" cy="2"/>
                          </a:xfrm>
                        </wpg:grpSpPr>
                        <wps:wsp>
                          <wps:cNvPr id="27" name="Freeform 22"/>
                          <wps:cNvSpPr>
                            <a:spLocks/>
                          </wps:cNvSpPr>
                          <wps:spPr bwMode="auto">
                            <a:xfrm>
                              <a:off x="687" y="14985"/>
                              <a:ext cx="7816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7816"/>
                                <a:gd name="T2" fmla="+- 0 8502 687"/>
                                <a:gd name="T3" fmla="*/ T2 w 7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16">
                                  <a:moveTo>
                                    <a:pt x="0" y="0"/>
                                  </a:moveTo>
                                  <a:lnTo>
                                    <a:pt x="78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9"/>
                        <wpg:cNvGrpSpPr>
                          <a:grpSpLocks/>
                        </wpg:cNvGrpSpPr>
                        <wpg:grpSpPr bwMode="auto">
                          <a:xfrm>
                            <a:off x="8522" y="10811"/>
                            <a:ext cx="2" cy="4134"/>
                            <a:chOff x="8522" y="10811"/>
                            <a:chExt cx="2" cy="4134"/>
                          </a:xfrm>
                        </wpg:grpSpPr>
                        <wps:wsp>
                          <wps:cNvPr id="29" name="Freeform 20"/>
                          <wps:cNvSpPr>
                            <a:spLocks/>
                          </wps:cNvSpPr>
                          <wps:spPr bwMode="auto">
                            <a:xfrm>
                              <a:off x="8522" y="10811"/>
                              <a:ext cx="2" cy="4134"/>
                            </a:xfrm>
                            <a:custGeom>
                              <a:avLst/>
                              <a:gdLst>
                                <a:gd name="T0" fmla="+- 0 14945 10811"/>
                                <a:gd name="T1" fmla="*/ 14945 h 4134"/>
                                <a:gd name="T2" fmla="+- 0 10811 10811"/>
                                <a:gd name="T3" fmla="*/ 10811 h 4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4">
                                  <a:moveTo>
                                    <a:pt x="0" y="4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"/>
                        <wpg:cNvGrpSpPr>
                          <a:grpSpLocks/>
                        </wpg:cNvGrpSpPr>
                        <wpg:grpSpPr bwMode="auto">
                          <a:xfrm>
                            <a:off x="667" y="10791"/>
                            <a:ext cx="7816" cy="2"/>
                            <a:chOff x="667" y="10791"/>
                            <a:chExt cx="7816" cy="2"/>
                          </a:xfrm>
                        </wpg:grpSpPr>
                        <wps:wsp>
                          <wps:cNvPr id="31" name="Freeform 18"/>
                          <wps:cNvSpPr>
                            <a:spLocks/>
                          </wps:cNvSpPr>
                          <wps:spPr bwMode="auto">
                            <a:xfrm>
                              <a:off x="667" y="10791"/>
                              <a:ext cx="7816" cy="2"/>
                            </a:xfrm>
                            <a:custGeom>
                              <a:avLst/>
                              <a:gdLst>
                                <a:gd name="T0" fmla="+- 0 8482 667"/>
                                <a:gd name="T1" fmla="*/ T0 w 7816"/>
                                <a:gd name="T2" fmla="+- 0 667 667"/>
                                <a:gd name="T3" fmla="*/ T2 w 7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16">
                                  <a:moveTo>
                                    <a:pt x="78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5"/>
                        <wpg:cNvGrpSpPr>
                          <a:grpSpLocks/>
                        </wpg:cNvGrpSpPr>
                        <wpg:grpSpPr bwMode="auto">
                          <a:xfrm>
                            <a:off x="647" y="14985"/>
                            <a:ext cx="2" cy="2"/>
                            <a:chOff x="647" y="14985"/>
                            <a:chExt cx="2" cy="2"/>
                          </a:xfrm>
                        </wpg:grpSpPr>
                        <wps:wsp>
                          <wps:cNvPr id="33" name="Freeform 16"/>
                          <wps:cNvSpPr>
                            <a:spLocks/>
                          </wps:cNvSpPr>
                          <wps:spPr bwMode="auto">
                            <a:xfrm>
                              <a:off x="647" y="1498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3"/>
                        <wpg:cNvGrpSpPr>
                          <a:grpSpLocks/>
                        </wpg:cNvGrpSpPr>
                        <wpg:grpSpPr bwMode="auto">
                          <a:xfrm>
                            <a:off x="8522" y="14985"/>
                            <a:ext cx="2" cy="2"/>
                            <a:chOff x="8522" y="14985"/>
                            <a:chExt cx="2" cy="2"/>
                          </a:xfrm>
                        </wpg:grpSpPr>
                        <wps:wsp>
                          <wps:cNvPr id="35" name="Freeform 14"/>
                          <wps:cNvSpPr>
                            <a:spLocks/>
                          </wps:cNvSpPr>
                          <wps:spPr bwMode="auto">
                            <a:xfrm>
                              <a:off x="8522" y="1498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1"/>
                        <wpg:cNvGrpSpPr>
                          <a:grpSpLocks/>
                        </wpg:cNvGrpSpPr>
                        <wpg:grpSpPr bwMode="auto">
                          <a:xfrm>
                            <a:off x="8522" y="10791"/>
                            <a:ext cx="2" cy="2"/>
                            <a:chOff x="8522" y="10791"/>
                            <a:chExt cx="2" cy="2"/>
                          </a:xfrm>
                        </wpg:grpSpPr>
                        <wps:wsp>
                          <wps:cNvPr id="37" name="Freeform 12"/>
                          <wps:cNvSpPr>
                            <a:spLocks/>
                          </wps:cNvSpPr>
                          <wps:spPr bwMode="auto">
                            <a:xfrm>
                              <a:off x="8522" y="1079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"/>
                        <wpg:cNvGrpSpPr>
                          <a:grpSpLocks/>
                        </wpg:cNvGrpSpPr>
                        <wpg:grpSpPr bwMode="auto">
                          <a:xfrm>
                            <a:off x="647" y="10791"/>
                            <a:ext cx="2" cy="2"/>
                            <a:chOff x="647" y="10791"/>
                            <a:chExt cx="2" cy="2"/>
                          </a:xfrm>
                        </wpg:grpSpPr>
                        <wps:wsp>
                          <wps:cNvPr id="39" name="Freeform 10"/>
                          <wps:cNvSpPr>
                            <a:spLocks/>
                          </wps:cNvSpPr>
                          <wps:spPr bwMode="auto">
                            <a:xfrm>
                              <a:off x="647" y="1079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3DFA1" id="Group 8" o:spid="_x0000_s1026" style="position:absolute;margin-left:14.15pt;margin-top:14.15pt;width:566.95pt;height:813.55pt;z-index:-3880;mso-position-horizontal-relative:page;mso-position-vertical-relative:page" coordorigin="283,283" coordsize="11339,162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">
                <v:group id="Group 39" o:spid="_x0000_s1027" style="position:absolute;left:283;top:16021;width:11339;height:533" coordorigin="283,16021" coordsize="11339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1" o:spid="_x0000_s1028" style="position:absolute;left:283;top:16021;width:11339;height:533;visibility:visible;mso-wrap-style:square;v-text-anchor:top" coordsize="11339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weMEA&#10;AADaAAAADwAAAGRycy9kb3ducmV2LnhtbERPy2rCQBTdC/7DcAV3OrHQ2qaOIZQWRGjBtIjLa+Y2&#10;CWbupJkxj7/vLASXh/PeJIOpRUetqywrWC0jEMS51RUXCn6+PxbPIJxH1lhbJgUjOUi208kGY217&#10;PlCX+UKEEHYxKii9b2IpXV6SQbe0DXHgfm1r0AfYFlK32IdwU8uHKHqSBisODSU29FZSfsmuRsHn&#10;eHw8ZX+nl/W+ev/yNj2nktdKzWdD+grC0+Dv4pt7pxWEreFKuA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G8HjBAAAA2gAAAA8AAAAAAAAAAAAAAAAAmAIAAGRycy9kb3du&#10;cmV2LnhtbFBLBQYAAAAABAAEAPUAAACGAwAAAAA=&#10;" path="m,533r11339,l11339,,,,,533xe" fillcolor="#005695" stroked="f">
                    <v:path arrowok="t" o:connecttype="custom" o:connectlocs="0,16554;11339,16554;11339,16021;0,16021;0,1655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29" type="#_x0000_t75" style="position:absolute;left:4097;top:647;width:986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Qj7DAAAA2gAAAA8AAABkcnMvZG93bnJldi54bWxEj0FrwkAUhO+C/2F5Qm91YyulRjehrYT2&#10;oqBVvD6yr9nU7NuQ3Wr8911B8DjMzDfMIu9tI07U+dqxgsk4AUFcOl1zpWD3XTy+gvABWWPjmBRc&#10;yEOeDQcLTLU784ZO21CJCGGfogITQptK6UtDFv3YtcTR+3GdxRBlV0nd4TnCbSOfkuRFWqw5Lhhs&#10;6cNQedz+WQXlvjHFcrV//zysqcB6vfTP01+lHkb92xxEoD7cw7f2l1Ywg+uVeAN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VCPsMAAADaAAAADwAAAAAAAAAAAAAAAACf&#10;AgAAZHJzL2Rvd25yZXYueG1sUEsFBgAAAAAEAAQA9wAAAI8DAAAAAA==&#10;">
                    <v:imagedata r:id="rId12" o:title=""/>
                  </v:shape>
                </v:group>
                <v:group id="Group 33" o:spid="_x0000_s1030" style="position:absolute;left:3025;top:1693;width:3130;height:2" coordorigin="3025,1693" coordsize="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8" o:spid="_x0000_s1031" style="position:absolute;left:3025;top:1693;width:3130;height:2;visibility:visible;mso-wrap-style:square;v-text-anchor:top" coordsize="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guMAA&#10;AADbAAAADwAAAGRycy9kb3ducmV2LnhtbERPTWvCQBC9C/0PyxS8mU3EiqSuQRSL10bteZqdZtNm&#10;Z0N2G9P++m5B8DaP9znrYrStGKj3jWMFWZKCIK6cbrhWcD4dZisQPiBrbB2Tgh/yUGweJmvMtbvy&#10;Kw1lqEUMYZ+jAhNCl0vpK0MWfeI64sh9uN5iiLCvpe7xGsNtK+dpupQWG44NBjvaGaq+ym+r4Pfl&#10;Tft0OywW75rKJ1N+XkazV2r6OG6fQQQaw118cx91nJ/B/y/x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sguMAAAADbAAAADwAAAAAAAAAAAAAAAACYAgAAZHJzL2Rvd25y&#10;ZXYueG1sUEsFBgAAAAAEAAQA9QAAAIUDAAAAAA==&#10;" path="m,l3130,e" filled="f" strokecolor="#005695" strokeweight=".20639mm">
                    <v:path arrowok="t" o:connecttype="custom" o:connectlocs="0,0;3130,0" o:connectangles="0,0"/>
                  </v:shape>
                  <v:shape id="Picture 37" o:spid="_x0000_s1032" type="#_x0000_t75" style="position:absolute;left:3603;top:1464;width:197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99/DAAAA2wAAAA8AAABkcnMvZG93bnJldi54bWxET0trwkAQvgv9D8sUems2Fa0ldSNaFL14&#10;MPXQ3obs5EGys2l2a+K/dwsFb/PxPWe5Gk0rLtS72rKClygGQZxbXXOp4Py5e34D4TyyxtYyKbiS&#10;g1X6MFliou3AJ7pkvhQhhF2CCirvu0RKl1dk0EW2Iw5cYXuDPsC+lLrHIYSbVk7j+FUarDk0VNjR&#10;R0V5k/0aBcfmuJ19D/bn65zN4/1iU9SukUo9PY7rdxCeRn8X/7sPOsyfwt8v4Q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f338MAAADbAAAADwAAAAAAAAAAAAAAAACf&#10;AgAAZHJzL2Rvd25yZXYueG1sUEsFBgAAAAAEAAQA9wAAAI8DAAAAAA==&#10;">
                    <v:imagedata r:id="rId13" o:title=""/>
                  </v:shape>
                  <v:shape id="Picture 36" o:spid="_x0000_s1033" type="#_x0000_t75" style="position:absolute;left:3025;top:1802;width:312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J8zBAAAA2wAAAA8AAABkcnMvZG93bnJldi54bWxET01rAjEQvRf8D2EEbzVrK9KuRhFpUSkI&#10;VaHXcTPdXbqZhCSu6783BcHbPN7nzBadaURLPtSWFYyGGQjiwuqaSwXHw+fzG4gQkTU2lknBlQIs&#10;5r2nGebaXvib2n0sRQrhkKOCKkaXSxmKigyGoXXEifu13mBM0JdSe7ykcNPIlyybSIM1p4YKHa0q&#10;Kv72Z6PA7zL3tT1eD+69HVvaLH8+Tru1UoN+t5yCiNTFh/ju3ug0/xX+f0kH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5J8zBAAAA2wAAAA8AAAAAAAAAAAAAAAAAnwIA&#10;AGRycy9kb3ducmV2LnhtbFBLBQYAAAAABAAEAPcAAACNAwAAAAA=&#10;">
                    <v:imagedata r:id="rId14" o:title=""/>
                  </v:shape>
                  <v:shape id="Picture 35" o:spid="_x0000_s1034" type="#_x0000_t75" style="position:absolute;left:8745;top:3125;width:2877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cCvCAAAA2wAAAA8AAABkcnMvZG93bnJldi54bWxET0trwkAQvgv+h2WE3nRjiaWkriKCUEoR&#10;m/bS25Adk2B2NmY3r/56VxB6m4/vOevtYCrRUeNKywqWiwgEcWZ1ybmCn+/D/BWE88gaK8ukYCQH&#10;2810ssZE256/qEt9LkIIuwQVFN7XiZQuK8igW9iaOHBn2xj0ATa51A32IdxU8jmKXqTBkkNDgTXt&#10;C8ouaWsU9NXn9Xgyf/nHar/8PfRjPLSdVeppNuzeQHga/L/44X7XYX4M91/CA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XHArwgAAANsAAAAPAAAAAAAAAAAAAAAAAJ8C&#10;AABkcnMvZG93bnJldi54bWxQSwUGAAAAAAQABAD3AAAAjgMAAAAA&#10;">
                    <v:imagedata r:id="rId15" o:title=""/>
                  </v:shape>
                  <v:shape id="Picture 34" o:spid="_x0000_s1035" type="#_x0000_t75" style="position:absolute;left:8745;top:283;width:2877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XK0DCAAAA2wAAAA8AAABkcnMvZG93bnJldi54bWxEj0FrAjEQhe+F/ocwgreaVezSrkapgtBr&#10;VTwPm3GzZjNZkqjrv28KBW8zvDfve7NcD64TNwqx9axgOilAENdet9woOB52bx8gYkLW2HkmBQ+K&#10;sF69viyx0v7OP3Tbp0bkEI4VKjAp9ZWUsTbkME58T5y1sw8OU15DI3XAew53nZwVRSkdtpwJBnva&#10;Gqrt/uoy5LGxp/k0bM3mUl5n9vM4t6VVajwavhYgEg3paf6//ta5/jv8/ZIH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1ytAwgAAANsAAAAPAAAAAAAAAAAAAAAAAJ8C&#10;AABkcnMvZG93bnJldi54bWxQSwUGAAAAAAQABAD3AAAAjgMAAAAA&#10;">
                    <v:imagedata r:id="rId16" o:title=""/>
                  </v:shape>
                </v:group>
                <v:group id="Group 31" o:spid="_x0000_s1036" style="position:absolute;left:647;top:7152;width:7886;height:956" coordorigin="647,7152" coordsize="7886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2" o:spid="_x0000_s1037" style="position:absolute;left:647;top:7152;width:7886;height:956;visibility:visible;mso-wrap-style:square;v-text-anchor:top" coordsize="7886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0gsAA&#10;AADbAAAADwAAAGRycy9kb3ducmV2LnhtbERPTWsCMRC9F/wPYQQvRbP1UGU1ioiK9Fb10N6GzXST&#10;upksSaq7/94UCr3N433Oct25RtwoROtZwcukAEFceW25VnA578dzEDEha2w8k4KeIqxXg6clltrf&#10;+Z1up1SLHMKxRAUmpbaUMlaGHMaJb4kz9+WDw5RhqKUOeM/hrpHToniVDi3nBoMtbQ1V19OPU9BO&#10;zWew+92H+e7fZswH6iv7rNRo2G0WIBJ16V/85z7qPH8Gv7/k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A0gsAAAADbAAAADwAAAAAAAAAAAAAAAACYAgAAZHJzL2Rvd25y&#10;ZXYueG1sUEsFBgAAAAAEAAQA9QAAAIUDAAAAAA==&#10;" path="m,955r7885,l7885,,,,,955xe" fillcolor="#005695" stroked="f">
                    <v:path arrowok="t" o:connecttype="custom" o:connectlocs="0,8107;7885,8107;7885,7152;0,7152;0,8107" o:connectangles="0,0,0,0,0"/>
                  </v:shape>
                </v:group>
                <v:group id="Group 27" o:spid="_x0000_s1038" style="position:absolute;left:293;top:293;width:11319;height:16251" coordorigin="293,293" coordsize="11319,16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0" o:spid="_x0000_s1039" style="position:absolute;left:293;top:293;width:11319;height:16251;visibility:visible;mso-wrap-style:square;v-text-anchor:top" coordsize="11319,16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9or8A&#10;AADbAAAADwAAAGRycy9kb3ducmV2LnhtbERPS2vCQBC+F/wPyxS8FN3Ug2jqKrU00Gvj4zxkx2Rp&#10;djZkpzH++25B8DYf33M2u9G3aqA+usAGXucZKOIqWMe1geOhmK1ARUG22AYmAzeKsNtOnjaY23Dl&#10;bxpKqVUK4ZijgUaky7WOVUMe4zx0xIm7hN6jJNjX2vZ4TeG+1YssW2qPjlNDgx19NFT9lL/ewDmT&#10;T3HF4sAXN+L+pWiHMp6MmT6P72+ghEZ5iO/uL5vmr+H/l3SA3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3r2ivwAAANsAAAAPAAAAAAAAAAAAAAAAAJgCAABkcnMvZG93bnJl&#10;di54bWxQSwUGAAAAAAQABAD1AAAAhAMAAAAA&#10;" path="m,16251r11319,l11319,,,,,16251xe" filled="f" strokecolor="#005695" strokeweight="1pt">
                    <v:path arrowok="t" o:connecttype="custom" o:connectlocs="0,16544;11319,16544;11319,293;0,293;0,16544" o:connectangles="0,0,0,0,0"/>
                  </v:shape>
                  <v:shape id="Picture 29" o:spid="_x0000_s1040" type="#_x0000_t75" style="position:absolute;left:8745;top:7427;width:2877;height:5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RKq8AAAA2wAAAA8AAABkcnMvZG93bnJldi54bWxET0sKwjAQ3QveIYzgTlMVVKpRRCrowoWf&#10;AwzN2FabSWlibW9vFoLLx/uvt60pRUO1KywrmIwjEMSp1QVnCu63w2gJwnlkjaVlUtCRg+2m31tj&#10;rO2HL9RcfSZCCLsYFeTeV7GULs3JoBvbijhwD1sb9AHWmdQ1fkK4KeU0iubSYMGhIceK9jmlr+vb&#10;KLDnRbLUySzpUJ6iB3FTdM9GqeGg3a1AeGr9X/xzH7WCaVgfvoQfID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9a0SqvAAAANsAAAAPAAAAAAAAAAAAAAAAAJ8CAABkcnMv&#10;ZG93bnJldi54bWxQSwUGAAAAAAQABAD3AAAAiAMAAAAA&#10;">
                    <v:imagedata r:id="rId17" o:title=""/>
                  </v:shape>
                  <v:shape id="Picture 28" o:spid="_x0000_s1041" type="#_x0000_t75" style="position:absolute;left:8745;top:13213;width:2877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zhTEAAAA2wAAAA8AAABkcnMvZG93bnJldi54bWxEj0FrAjEUhO9C/0N4hd40qxVZtkYpFsFT&#10;i9oeentuXjdLk5c1SXX990YQehxm5htmvuydFScKsfWsYDwqQBDXXrfcKPjcr4cliJiQNVrPpOBC&#10;EZaLh8EcK+3PvKXTLjUiQzhWqMCk1FVSxtqQwzjyHXH2fnxwmLIMjdQBzxnurJwUxUw6bDkvGOxo&#10;Zaj+3f05Bc/vZj/9CPFwXL99lWlz6ezBfiv19Ni/voBI1Kf/8L290QomY7h9yT9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LzhTEAAAA2wAAAA8AAAAAAAAAAAAAAAAA&#10;nwIAAGRycy9kb3ducmV2LnhtbFBLBQYAAAAABAAEAPcAAACQAwAAAAA=&#10;">
                    <v:imagedata r:id="rId18" o:title=""/>
                  </v:shape>
                </v:group>
                <v:group id="Group 25" o:spid="_x0000_s1042" style="position:absolute;left:647;top:15137;width:7886;height:716" coordorigin="647,15137" coordsize="7886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6" o:spid="_x0000_s1043" style="position:absolute;left:647;top:15137;width:7886;height:716;visibility:visible;mso-wrap-style:square;v-text-anchor:top" coordsize="7886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miMQA&#10;AADbAAAADwAAAGRycy9kb3ducmV2LnhtbESPT4vCMBTE7wt+h/AEb5qqKKVrlCIIggj+O6y3R/Ns&#10;u9u8lCba6qc3Cwt7HGbmN8xi1ZlKPKhxpWUF41EEgjizuuRcweW8GcYgnEfWWFkmBU9ysFr2PhaY&#10;aNvykR4nn4sAYZeggsL7OpHSZQUZdCNbEwfvZhuDPsgml7rBNsBNJSdRNJcGSw4LBda0Lij7Od2N&#10;gpm9Hm8vt4vT+PpdfmVV6vftQalBv0s/QXjq/H/4r73VCiZT+P0Sf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8pojEAAAA2wAAAA8AAAAAAAAAAAAAAAAAmAIAAGRycy9k&#10;b3ducmV2LnhtbFBLBQYAAAAABAAEAPUAAACJAwAAAAA=&#10;" path="m,715r7885,l7885,,,,,715xe" fillcolor="#005695" stroked="f">
                    <v:path arrowok="t" o:connecttype="custom" o:connectlocs="0,15852;7885,15852;7885,15137;0,15137;0,15852" o:connectangles="0,0,0,0,0"/>
                  </v:shape>
                </v:group>
                <v:group id="Group 23" o:spid="_x0000_s1044" style="position:absolute;left:647;top:10831;width:2;height:4134" coordorigin="647,10831" coordsize="2,4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4" o:spid="_x0000_s1045" style="position:absolute;left:647;top:10831;width:2;height:4134;visibility:visible;mso-wrap-style:square;v-text-anchor:top" coordsize="2,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A2MIA&#10;AADbAAAADwAAAGRycy9kb3ducmV2LnhtbESPQYvCMBSE74L/ITzBm6Yr6GrXKKIIgniwir0+mrdt&#10;2ealNFGrv94ICx6HmfmGmS9bU4kbNa60rOBrGIEgzqwuOVdwPm0HUxDOI2usLJOCBzlYLrqdOcba&#10;3vlIt8TnIkDYxaig8L6OpXRZQQbd0NbEwfu1jUEfZJNL3eA9wE0lR1E0kQZLDgsF1rQuKPtLrkbB&#10;83BJvstJ6mfT4x6vq9S1m9Qp1e+1qx8Qnlr/Cf+3d1rBaAz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sDYwgAAANsAAAAPAAAAAAAAAAAAAAAAAJgCAABkcnMvZG93&#10;bnJldi54bWxQSwUGAAAAAAQABAD1AAAAhwMAAAAA&#10;" path="m,l,4134e" filled="f" strokecolor="#005695" strokeweight="1pt">
                    <v:stroke dashstyle="dash"/>
                    <v:path arrowok="t" o:connecttype="custom" o:connectlocs="0,10831;0,14965" o:connectangles="0,0"/>
                  </v:shape>
                </v:group>
                <v:group id="Group 21" o:spid="_x0000_s1046" style="position:absolute;left:687;top:14985;width:7816;height:2" coordorigin="687,14985" coordsize="78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2" o:spid="_x0000_s1047" style="position:absolute;left:687;top:14985;width:7816;height:2;visibility:visible;mso-wrap-style:square;v-text-anchor:top" coordsize="78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Sf8UA&#10;AADbAAAADwAAAGRycy9kb3ducmV2LnhtbESPQWvCQBSE7wX/w/IKvdVNU4iauhEbKORQKFVRj4/s&#10;axKSfRuyG43/vlsoeBxm5htmvZlMJy40uMaygpd5BIK4tLrhSsFh//G8BOE8ssbOMim4kYNNNntY&#10;Y6rtlb/psvOVCBB2KSqove9TKV1Zk0E3tz1x8H7sYNAHOVRSD3gNcNPJOIoSabDhsFBjT3lNZbsb&#10;jQJ3HldmVSy+ovZ4e/3sTklevSdKPT1O2zcQniZ/D/+3C60gXsD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9J/xQAAANsAAAAPAAAAAAAAAAAAAAAAAJgCAABkcnMv&#10;ZG93bnJldi54bWxQSwUGAAAAAAQABAD1AAAAigMAAAAA&#10;" path="m,l7815,e" filled="f" strokecolor="#005695" strokeweight="1pt">
                    <v:stroke dashstyle="dash"/>
                    <v:path arrowok="t" o:connecttype="custom" o:connectlocs="0,0;7815,0" o:connectangles="0,0"/>
                  </v:shape>
                </v:group>
                <v:group id="Group 19" o:spid="_x0000_s1048" style="position:absolute;left:8522;top:10811;width:2;height:4134" coordorigin="8522,10811" coordsize="2,4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0" o:spid="_x0000_s1049" style="position:absolute;left:8522;top:10811;width:2;height:4134;visibility:visible;mso-wrap-style:square;v-text-anchor:top" coordsize="2,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K3cQA&#10;AADbAAAADwAAAGRycy9kb3ducmV2LnhtbESPQWuDQBSE74H+h+UVekvWerCJdQ0hIRAoOWhKvT7c&#10;V5W6b8VdE9tfny0Uehxm5hsm286mF1caXWdZwfMqAkFcW91xo+D9clyuQTiPrLG3TAq+ycE2f1hk&#10;mGp744KupW9EgLBLUUHr/ZBK6eqWDLqVHYiD92lHgz7IsZF6xFuAm17GUZRIgx2HhRYH2rdUf5WT&#10;UfBz/ihfuqTym3XxhtOucvOhcko9Pc67VxCeZv8f/muftIJ4A79fwg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yt3EAAAA2wAAAA8AAAAAAAAAAAAAAAAAmAIAAGRycy9k&#10;b3ducmV2LnhtbFBLBQYAAAAABAAEAPUAAACJAwAAAAA=&#10;" path="m,4134l,e" filled="f" strokecolor="#005695" strokeweight="1pt">
                    <v:stroke dashstyle="dash"/>
                    <v:path arrowok="t" o:connecttype="custom" o:connectlocs="0,14945;0,10811" o:connectangles="0,0"/>
                  </v:shape>
                </v:group>
                <v:group id="Group 17" o:spid="_x0000_s1050" style="position:absolute;left:667;top:10791;width:7816;height:2" coordorigin="667,10791" coordsize="78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8" o:spid="_x0000_s1051" style="position:absolute;left:667;top:10791;width:7816;height:2;visibility:visible;mso-wrap-style:square;v-text-anchor:top" coordsize="78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N5TcUA&#10;AADbAAAADwAAAGRycy9kb3ducmV2LnhtbESPQWvCQBSE7wX/w/KE3uomFdKaZhNUKHgoSG2pHh/Z&#10;1yQk+zZk1xj/vVsoeBxm5hsmKybTiZEG11hWEC8iEMSl1Q1XCr6/3p9eQTiPrLGzTAqu5KDIZw8Z&#10;ptpe+JPGg69EgLBLUUHtfZ9K6cqaDLqF7YmD92sHgz7IoZJ6wEuAm04+R1EiDTYcFmrsaVtT2R7O&#10;RoE7nVdmtXvZR+3PdfnRHZNttUmUepxP6zcQniZ/D/+3d1rBMoa/L+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3lNxQAAANsAAAAPAAAAAAAAAAAAAAAAAJgCAABkcnMv&#10;ZG93bnJldi54bWxQSwUGAAAAAAQABAD1AAAAigMAAAAA&#10;" path="m7815,l,e" filled="f" strokecolor="#005695" strokeweight="1pt">
                    <v:stroke dashstyle="dash"/>
                    <v:path arrowok="t" o:connecttype="custom" o:connectlocs="7815,0;0,0" o:connectangles="0,0"/>
                  </v:shape>
                </v:group>
                <v:group id="Group 15" o:spid="_x0000_s1052" style="position:absolute;left:647;top:14985;width:2;height:2" coordorigin="647,1498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6" o:spid="_x0000_s1053" style="position:absolute;left:647;top:1498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TzMMA&#10;AADbAAAADwAAAGRycy9kb3ducmV2LnhtbESPQWsCMRSE7wX/Q3iCt5pVwcrWKLIgeBLUIvb22Lzu&#10;hm5e1iTq2l/fCILHYWa+YebLzjbiSj4YxwpGwwwEcem04UrB12H9PgMRIrLGxjEpuFOA5aL3Nsdc&#10;uxvv6LqPlUgQDjkqqGNscylDWZPFMHQtcfJ+nLcYk/SV1B5vCW4bOc6yqbRoOC3U2FJRU/m7v1gF&#10;q2JE5+/MFN32uDUfp+LgjflTatDvVp8gInXxFX62N1rBZAK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2TzMMAAADbAAAADwAAAAAAAAAAAAAAAACYAgAAZHJzL2Rv&#10;d25yZXYueG1sUEsFBgAAAAAEAAQA9QAAAIgDAAAAAA==&#10;" path="m,l,e" filled="f" strokecolor="#005695" strokeweight="1pt">
                    <v:path arrowok="t" o:connecttype="custom" o:connectlocs="0,0;0,0" o:connectangles="0,0"/>
                  </v:shape>
                </v:group>
                <v:group id="Group 13" o:spid="_x0000_s1054" style="position:absolute;left:8522;top:14985;width:2;height:2" coordorigin="8522,1498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4" o:spid="_x0000_s1055" style="position:absolute;left:8522;top:1498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uI8QA&#10;AADbAAAADwAAAGRycy9kb3ducmV2LnhtbESPT2sCMRTE70K/Q3gFb5q1oi1bo8iC4EnwD6W9PTav&#10;u6Gbl20SdfXTG0HwOMzMb5jZorONOJEPxrGC0TADQVw6bbhScNivBh8gQkTW2DgmBRcKsJi/9GaY&#10;a3fmLZ12sRIJwiFHBXWMbS5lKGuyGIauJU7er/MWY5K+ktrjOcFtI9+ybCotGk4LNbZU1FT+7Y5W&#10;wbIY0f9PZopu87Ux79/F3htzVar/2i0/QUTq4jP8aK+1gvEE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riPEAAAA2wAAAA8AAAAAAAAAAAAAAAAAmAIAAGRycy9k&#10;b3ducmV2LnhtbFBLBQYAAAAABAAEAPUAAACJAwAAAAA=&#10;" path="m,l,e" filled="f" strokecolor="#005695" strokeweight="1pt">
                    <v:path arrowok="t" o:connecttype="custom" o:connectlocs="0,0;0,0" o:connectangles="0,0"/>
                  </v:shape>
                </v:group>
                <v:group id="Group 11" o:spid="_x0000_s1056" style="position:absolute;left:8522;top:10791;width:2;height:2" coordorigin="8522,107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2" o:spid="_x0000_s1057" style="position:absolute;left:8522;top:107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Vz8QA&#10;AADbAAAADwAAAGRycy9kb3ducmV2LnhtbESPzWrDMBCE74W+g9hCbrWcFpriRjHGUOgpkB9Ce1us&#10;jS1irVxJTZw8fRUI5DjMzDfMvBxtL47kg3GsYJrlIIgbpw23Crabz+d3ECEia+wdk4IzBSgXjw9z&#10;LLQ78YqO69iKBOFQoIIuxqGQMjQdWQyZG4iTt3feYkzSt1J7PCW47eVLnr9Ji4bTQocD1R01h/Wf&#10;VVDVU/r9yU09LndLM/uuN96Yi1KTp7H6ABFpjPfwrf2lFbzO4Pol/Q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lc/EAAAA2wAAAA8AAAAAAAAAAAAAAAAAmAIAAGRycy9k&#10;b3ducmV2LnhtbFBLBQYAAAAABAAEAPUAAACJAwAAAAA=&#10;" path="m,l,e" filled="f" strokecolor="#005695" strokeweight="1pt">
                    <v:path arrowok="t" o:connecttype="custom" o:connectlocs="0,0;0,0" o:connectangles="0,0"/>
                  </v:shape>
                </v:group>
                <v:group id="Group 9" o:spid="_x0000_s1058" style="position:absolute;left:647;top:10791;width:2;height:2" coordorigin="647,107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0" o:spid="_x0000_s1059" style="position:absolute;left:647;top:107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kJsQA&#10;AADbAAAADwAAAGRycy9kb3ducmV2LnhtbESPT2sCMRTE70K/Q3gFb5q1grZbo8iC4EnwD6W9PTav&#10;u6Gbl20SdfXTG0HwOMzMb5jZorONOJEPxrGC0TADQVw6bbhScNivBu8gQkTW2DgmBRcKsJi/9GaY&#10;a3fmLZ12sRIJwiFHBXWMbS5lKGuyGIauJU7er/MWY5K+ktrjOcFtI9+ybCItGk4LNbZU1FT+7Y5W&#10;wbIY0f9PZopu87Ux0+9i7425KtV/7ZafICJ18Rl+tNdawfgD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lpCbEAAAA2wAAAA8AAAAAAAAAAAAAAAAAmAIAAGRycy9k&#10;b3ducmV2LnhtbFBLBQYAAAAABAAEAPUAAACJAwAAAAA=&#10;" path="m,l,e" filled="f" strokecolor="#005695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624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186055</wp:posOffset>
                </wp:positionV>
                <wp:extent cx="7187565" cy="998728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998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C87" w:rsidRDefault="00D81C87">
                            <w:pPr>
                              <w:rPr>
                                <w:rFonts w:ascii="Times New Roman" w:eastAsia="Times New Roman" w:hAnsi="Times New Roman" w:cs="Times New Roman"/>
                                <w:sz w:val="54"/>
                                <w:szCs w:val="54"/>
                              </w:rPr>
                            </w:pPr>
                          </w:p>
                          <w:p w:rsidR="00D81C87" w:rsidRDefault="00D81C87">
                            <w:pPr>
                              <w:rPr>
                                <w:rFonts w:ascii="Times New Roman" w:eastAsia="Times New Roman" w:hAnsi="Times New Roman" w:cs="Times New Roman"/>
                                <w:sz w:val="54"/>
                                <w:szCs w:val="54"/>
                              </w:rPr>
                            </w:pPr>
                          </w:p>
                          <w:p w:rsidR="00D81C87" w:rsidRDefault="00D81C87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73"/>
                                <w:szCs w:val="73"/>
                              </w:rPr>
                            </w:pPr>
                          </w:p>
                          <w:p w:rsidR="00D81C87" w:rsidRPr="00B91872" w:rsidRDefault="00BC666A">
                            <w:pPr>
                              <w:spacing w:line="580" w:lineRule="exact"/>
                              <w:ind w:left="884" w:right="3608"/>
                              <w:jc w:val="center"/>
                              <w:rPr>
                                <w:rFonts w:ascii="Arial" w:eastAsia="Myriad Pro" w:hAnsi="Arial" w:cs="Arial"/>
                                <w:sz w:val="48"/>
                                <w:szCs w:val="54"/>
                              </w:rPr>
                            </w:pP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Are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you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7"/>
                                <w:sz w:val="48"/>
                              </w:rPr>
                              <w:t>planning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to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8"/>
                                <w:sz w:val="48"/>
                              </w:rPr>
                              <w:t>move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21"/>
                                <w:sz w:val="4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o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11"/>
                                <w:sz w:val="48"/>
                              </w:rPr>
                              <w:t>r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10"/>
                                <w:sz w:val="48"/>
                              </w:rPr>
                              <w:t>c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9"/>
                                <w:sz w:val="48"/>
                              </w:rPr>
                              <w:t>h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i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9"/>
                                <w:sz w:val="48"/>
                              </w:rPr>
                              <w:t>d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s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9"/>
                                <w:sz w:val="48"/>
                              </w:rPr>
                              <w:t>i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12"/>
                                <w:sz w:val="48"/>
                              </w:rPr>
                              <w:t>nt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o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o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r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o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7"/>
                                <w:sz w:val="48"/>
                              </w:rPr>
                              <w:t>u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t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8"/>
                                <w:sz w:val="48"/>
                              </w:rPr>
                              <w:t>o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 xml:space="preserve">f 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15"/>
                                <w:sz w:val="48"/>
                              </w:rPr>
                              <w:t>A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9"/>
                                <w:sz w:val="48"/>
                              </w:rPr>
                              <w:t>u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3"/>
                                <w:sz w:val="48"/>
                              </w:rPr>
                              <w:t>s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8"/>
                                <w:sz w:val="48"/>
                              </w:rPr>
                              <w:t>t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6"/>
                                <w:sz w:val="48"/>
                              </w:rPr>
                              <w:t>r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8"/>
                                <w:sz w:val="48"/>
                              </w:rPr>
                              <w:t>a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10"/>
                                <w:sz w:val="48"/>
                              </w:rPr>
                              <w:t>l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9"/>
                                <w:sz w:val="48"/>
                              </w:rPr>
                              <w:t>i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pacing w:val="-30"/>
                                <w:sz w:val="48"/>
                              </w:rPr>
                              <w:t>a</w:t>
                            </w:r>
                            <w:r w:rsidRPr="00B91872">
                              <w:rPr>
                                <w:rFonts w:ascii="Arial" w:hAnsi="Arial" w:cs="Arial"/>
                                <w:color w:val="005695"/>
                                <w:sz w:val="48"/>
                              </w:rPr>
                              <w:t>?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spacing w:before="178" w:line="259" w:lineRule="auto"/>
                              <w:ind w:right="3641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Live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orchid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plants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coming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into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or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leaving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Australia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must be</w:t>
                            </w:r>
                            <w:bookmarkStart w:id="0" w:name="_GoBack"/>
                            <w:bookmarkEnd w:id="0"/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accompanied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by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an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67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Australian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wildlife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trade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permit.</w:t>
                            </w:r>
                          </w:p>
                          <w:p w:rsidR="00D81C87" w:rsidRPr="0013416F" w:rsidRDefault="00BC666A">
                            <w:pPr>
                              <w:spacing w:before="162" w:line="258" w:lineRule="auto"/>
                              <w:ind w:left="353" w:right="3641"/>
                              <w:rPr>
                                <w:rFonts w:ascii="Arial" w:eastAsia="Myriad Pro" w:hAnsi="Arial" w:cs="Arial"/>
                                <w:sz w:val="18"/>
                                <w:szCs w:val="20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Permit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rules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>apply,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unless the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live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orchid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plants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meet 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 xml:space="preserve">permit 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exemption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criteria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listed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on the back of this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card.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spacing w:before="170" w:line="259" w:lineRule="auto"/>
                              <w:ind w:right="3192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This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means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you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need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to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get a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wildlife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trade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permit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18"/>
                              </w:rPr>
                              <w:t>before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>you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18"/>
                              </w:rPr>
                              <w:t>move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>your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18"/>
                              </w:rPr>
                              <w:t>orchids—whether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>you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18"/>
                              </w:rPr>
                              <w:t>intend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to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18"/>
                              </w:rPr>
                              <w:t>carry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the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orchids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with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you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or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you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plan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to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send them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by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post or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freight.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spacing w:before="170" w:line="259" w:lineRule="auto"/>
                              <w:ind w:right="3641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Without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a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permit, you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may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be breaking the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18"/>
                              </w:rPr>
                              <w:t>law.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6"/>
                                <w:sz w:val="18"/>
                              </w:rPr>
                              <w:t>You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could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be liable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 for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significant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55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penalties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including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 seizure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of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the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orchids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and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fines.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spacing w:before="17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Apply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for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a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wildlife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trade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permit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from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the Department of the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Environment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and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Energy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at:</w:t>
                            </w:r>
                          </w:p>
                          <w:p w:rsidR="00D81C87" w:rsidRPr="0013416F" w:rsidRDefault="00DA0FAC">
                            <w:pPr>
                              <w:spacing w:before="12"/>
                              <w:ind w:left="353"/>
                              <w:rPr>
                                <w:rFonts w:ascii="Arial" w:eastAsia="Myriad Pro" w:hAnsi="Arial" w:cs="Arial"/>
                                <w:sz w:val="18"/>
                                <w:szCs w:val="20"/>
                              </w:rPr>
                            </w:pPr>
                            <w:hyperlink r:id="rId19">
                              <w:r w:rsidR="00BC666A" w:rsidRPr="0013416F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"/>
                                  <w:sz w:val="18"/>
                                  <w:u w:val="single" w:color="231F20"/>
                                </w:rPr>
                                <w:t>www.environment.gov.au/biodiversity/wildlife-trade</w:t>
                              </w:r>
                            </w:hyperlink>
                          </w:p>
                          <w:p w:rsidR="00D81C87" w:rsidRDefault="00D81C8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81C87" w:rsidRDefault="00D81C8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81C87" w:rsidRDefault="00D81C8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81C87" w:rsidRDefault="00D81C8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81C87" w:rsidRDefault="00D81C8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3416F" w:rsidRDefault="0013416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3416F" w:rsidRDefault="0013416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81C87" w:rsidRPr="00B91872" w:rsidRDefault="00BC666A">
                            <w:pPr>
                              <w:spacing w:before="173"/>
                              <w:ind w:left="353"/>
                              <w:rPr>
                                <w:rFonts w:ascii="Arial" w:eastAsia="Myriad Pro Light" w:hAnsi="Arial" w:cs="Arial"/>
                                <w:sz w:val="34"/>
                                <w:szCs w:val="34"/>
                              </w:rPr>
                            </w:pPr>
                            <w:r w:rsidRPr="00B91872">
                              <w:rPr>
                                <w:rFonts w:ascii="Arial" w:hAnsi="Arial" w:cs="Arial"/>
                                <w:b/>
                                <w:color w:val="005695"/>
                                <w:spacing w:val="-4"/>
                                <w:sz w:val="34"/>
                              </w:rPr>
                              <w:t>Permit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005695"/>
                                <w:sz w:val="34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005695"/>
                                <w:spacing w:val="-3"/>
                                <w:sz w:val="34"/>
                              </w:rPr>
                              <w:t>exemption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005695"/>
                                <w:sz w:val="34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005695"/>
                                <w:spacing w:val="-4"/>
                                <w:sz w:val="34"/>
                              </w:rPr>
                              <w:t>criteria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spacing w:before="116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Under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Australian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18"/>
                              </w:rPr>
                              <w:t>law,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Australian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wildlife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trade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permits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are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  <w:u w:val="single" w:color="231F20"/>
                              </w:rPr>
                              <w:t>not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2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required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for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the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following: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8"/>
                              </w:tabs>
                              <w:spacing w:before="76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Orchid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seeds,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spores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and pollen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8"/>
                              </w:tabs>
                              <w:spacing w:before="76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Orchid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seedling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or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tissue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cultures/flasks</w:t>
                            </w:r>
                          </w:p>
                          <w:p w:rsidR="00D81C87" w:rsidRPr="0013416F" w:rsidRDefault="00BC666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8"/>
                              </w:tabs>
                              <w:spacing w:before="76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Cut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flowers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of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artificially-propagated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orchids</w:t>
                            </w:r>
                          </w:p>
                          <w:p w:rsidR="00D81C87" w:rsidRPr="0013416F" w:rsidRDefault="00BC666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38"/>
                              </w:tabs>
                              <w:spacing w:before="76"/>
                              <w:rPr>
                                <w:rFonts w:ascii="Arial" w:eastAsia="Myriad Pro" w:hAnsi="Arial" w:cs="Arial"/>
                                <w:sz w:val="18"/>
                                <w:szCs w:val="20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Artificially-propagated hybrids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of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i/>
                                <w:color w:val="231F20"/>
                                <w:spacing w:val="-1"/>
                                <w:sz w:val="18"/>
                              </w:rPr>
                              <w:t>Cymbidium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, </w:t>
                            </w:r>
                            <w:r w:rsidRPr="0013416F">
                              <w:rPr>
                                <w:rFonts w:ascii="Arial" w:hAnsi="Arial" w:cs="Arial"/>
                                <w:i/>
                                <w:color w:val="231F20"/>
                                <w:sz w:val="18"/>
                              </w:rPr>
                              <w:t>Dendrobium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, </w:t>
                            </w:r>
                            <w:r w:rsidRPr="0013416F">
                              <w:rPr>
                                <w:rFonts w:ascii="Arial" w:hAnsi="Arial" w:cs="Arial"/>
                                <w:i/>
                                <w:color w:val="231F20"/>
                                <w:spacing w:val="-1"/>
                                <w:sz w:val="18"/>
                              </w:rPr>
                              <w:t>Phalaenopsis</w:t>
                            </w:r>
                            <w:r w:rsidRPr="0013416F">
                              <w:rPr>
                                <w:rFonts w:ascii="Arial" w:hAnsi="Arial" w:cs="Arial"/>
                                <w:i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and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Vanda</w:t>
                            </w:r>
                            <w:r w:rsidRPr="0013416F">
                              <w:rPr>
                                <w:rFonts w:ascii="Arial" w:hAnsi="Arial" w:cs="Arial"/>
                                <w:i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species</w:t>
                            </w:r>
                          </w:p>
                          <w:p w:rsidR="00D81C87" w:rsidRPr="0013416F" w:rsidRDefault="00BC666A">
                            <w:pPr>
                              <w:spacing w:before="12"/>
                              <w:ind w:left="637"/>
                              <w:rPr>
                                <w:rFonts w:ascii="Arial" w:eastAsia="Myriad Pro" w:hAnsi="Arial" w:cs="Arial"/>
                                <w:sz w:val="18"/>
                                <w:szCs w:val="20"/>
                              </w:rPr>
                            </w:pP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if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they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 xml:space="preserve"> meet all of the 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following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Pr="0013416F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criteria</w:t>
                            </w:r>
                            <w:r w:rsidRPr="001341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</w:rPr>
                              <w:t>:</w:t>
                            </w:r>
                          </w:p>
                          <w:p w:rsidR="00D81C87" w:rsidRPr="00B91872" w:rsidRDefault="00D81C87">
                            <w:pPr>
                              <w:spacing w:before="5"/>
                              <w:ind w:left="40"/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.65pt;margin-top:14.65pt;width:565.95pt;height:786.4pt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" filled="f" stroked="f">
                <v:textbox inset="0,0,0,0">
                  <w:txbxContent>
                    <w:p w:rsidR="00D81C87" w:rsidRDefault="00D81C87">
                      <w:pPr>
                        <w:rPr>
                          <w:rFonts w:ascii="Times New Roman" w:eastAsia="Times New Roman" w:hAnsi="Times New Roman" w:cs="Times New Roman"/>
                          <w:sz w:val="54"/>
                          <w:szCs w:val="54"/>
                        </w:rPr>
                      </w:pPr>
                    </w:p>
                    <w:p w:rsidR="00D81C87" w:rsidRDefault="00D81C87">
                      <w:pPr>
                        <w:rPr>
                          <w:rFonts w:ascii="Times New Roman" w:eastAsia="Times New Roman" w:hAnsi="Times New Roman" w:cs="Times New Roman"/>
                          <w:sz w:val="54"/>
                          <w:szCs w:val="54"/>
                        </w:rPr>
                      </w:pPr>
                    </w:p>
                    <w:p w:rsidR="00D81C87" w:rsidRDefault="00D81C87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73"/>
                          <w:szCs w:val="73"/>
                        </w:rPr>
                      </w:pPr>
                    </w:p>
                    <w:p w:rsidR="00D81C87" w:rsidRPr="00B91872" w:rsidRDefault="00BC666A">
                      <w:pPr>
                        <w:spacing w:line="580" w:lineRule="exact"/>
                        <w:ind w:left="884" w:right="3608"/>
                        <w:jc w:val="center"/>
                        <w:rPr>
                          <w:rFonts w:ascii="Arial" w:eastAsia="Myriad Pro" w:hAnsi="Arial" w:cs="Arial"/>
                          <w:sz w:val="48"/>
                          <w:szCs w:val="54"/>
                        </w:rPr>
                      </w:pP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Are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you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7"/>
                          <w:sz w:val="48"/>
                        </w:rPr>
                        <w:t>planning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to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8"/>
                          <w:sz w:val="48"/>
                        </w:rPr>
                        <w:t>move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21"/>
                          <w:sz w:val="4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o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11"/>
                          <w:sz w:val="48"/>
                        </w:rPr>
                        <w:t>r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10"/>
                          <w:sz w:val="48"/>
                        </w:rPr>
                        <w:t>c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9"/>
                          <w:sz w:val="48"/>
                        </w:rPr>
                        <w:t>h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i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9"/>
                          <w:sz w:val="48"/>
                        </w:rPr>
                        <w:t>d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s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9"/>
                          <w:sz w:val="48"/>
                        </w:rPr>
                        <w:t>i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12"/>
                          <w:sz w:val="48"/>
                        </w:rPr>
                        <w:t>nt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o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o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r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o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7"/>
                          <w:sz w:val="48"/>
                        </w:rPr>
                        <w:t>u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t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8"/>
                          <w:sz w:val="48"/>
                        </w:rPr>
                        <w:t>o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 xml:space="preserve">f 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15"/>
                          <w:sz w:val="48"/>
                        </w:rPr>
                        <w:t>A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9"/>
                          <w:sz w:val="48"/>
                        </w:rPr>
                        <w:t>u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3"/>
                          <w:sz w:val="48"/>
                        </w:rPr>
                        <w:t>s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8"/>
                          <w:sz w:val="48"/>
                        </w:rPr>
                        <w:t>t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6"/>
                          <w:sz w:val="48"/>
                        </w:rPr>
                        <w:t>r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8"/>
                          <w:sz w:val="48"/>
                        </w:rPr>
                        <w:t>a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10"/>
                          <w:sz w:val="48"/>
                        </w:rPr>
                        <w:t>l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9"/>
                          <w:sz w:val="48"/>
                        </w:rPr>
                        <w:t>i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pacing w:val="-30"/>
                          <w:sz w:val="48"/>
                        </w:rPr>
                        <w:t>a</w:t>
                      </w:r>
                      <w:r w:rsidRPr="00B91872">
                        <w:rPr>
                          <w:rFonts w:ascii="Arial" w:hAnsi="Arial" w:cs="Arial"/>
                          <w:color w:val="005695"/>
                          <w:sz w:val="48"/>
                        </w:rPr>
                        <w:t>?</w:t>
                      </w:r>
                    </w:p>
                    <w:p w:rsidR="00D81C87" w:rsidRPr="0013416F" w:rsidRDefault="00BC666A">
                      <w:pPr>
                        <w:pStyle w:val="BodyText"/>
                        <w:spacing w:before="178" w:line="259" w:lineRule="auto"/>
                        <w:ind w:right="3641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Live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orchid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plants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coming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into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or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leaving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Australia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must be</w:t>
                      </w:r>
                      <w:bookmarkStart w:id="1" w:name="_GoBack"/>
                      <w:bookmarkEnd w:id="1"/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accompanied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by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an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67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Australian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wildlife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trade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permit.</w:t>
                      </w:r>
                    </w:p>
                    <w:p w:rsidR="00D81C87" w:rsidRPr="0013416F" w:rsidRDefault="00BC666A">
                      <w:pPr>
                        <w:spacing w:before="162" w:line="258" w:lineRule="auto"/>
                        <w:ind w:left="353" w:right="3641"/>
                        <w:rPr>
                          <w:rFonts w:ascii="Arial" w:eastAsia="Myriad Pro" w:hAnsi="Arial" w:cs="Arial"/>
                          <w:sz w:val="18"/>
                          <w:szCs w:val="20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Permit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rules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>apply,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unless the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live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orchid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plants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meet 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 xml:space="preserve">permit 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sz w:val="18"/>
                        </w:rPr>
                        <w:t>exemption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sz w:val="18"/>
                        </w:rPr>
                        <w:t>criteria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listed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57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on the back of this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card.</w:t>
                      </w:r>
                    </w:p>
                    <w:p w:rsidR="00D81C87" w:rsidRPr="0013416F" w:rsidRDefault="00BC666A">
                      <w:pPr>
                        <w:pStyle w:val="BodyText"/>
                        <w:spacing w:before="170" w:line="259" w:lineRule="auto"/>
                        <w:ind w:right="3192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This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means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you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need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to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get a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wildlife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trade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permit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3"/>
                          <w:sz w:val="18"/>
                        </w:rPr>
                        <w:t>before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>you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3"/>
                          <w:sz w:val="18"/>
                        </w:rPr>
                        <w:t>move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>your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3"/>
                          <w:sz w:val="18"/>
                        </w:rPr>
                        <w:t>orchids—whether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63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>you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3"/>
                          <w:sz w:val="18"/>
                        </w:rPr>
                        <w:t>intend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to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1"/>
                          <w:sz w:val="18"/>
                        </w:rPr>
                        <w:t>carry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the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orchids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with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you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or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you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plan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to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send them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by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post or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freight.</w:t>
                      </w:r>
                    </w:p>
                    <w:p w:rsidR="00D81C87" w:rsidRPr="0013416F" w:rsidRDefault="00BC666A">
                      <w:pPr>
                        <w:pStyle w:val="BodyText"/>
                        <w:spacing w:before="170" w:line="259" w:lineRule="auto"/>
                        <w:ind w:right="3641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Without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a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permit, you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may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be breaking the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3"/>
                          <w:sz w:val="18"/>
                        </w:rPr>
                        <w:t>law.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6"/>
                          <w:sz w:val="18"/>
                        </w:rPr>
                        <w:t>You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could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be liable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 for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significant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55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penalties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including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 seizure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of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the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orchids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and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fines.</w:t>
                      </w:r>
                    </w:p>
                    <w:p w:rsidR="00D81C87" w:rsidRPr="0013416F" w:rsidRDefault="00BC666A">
                      <w:pPr>
                        <w:pStyle w:val="BodyText"/>
                        <w:spacing w:before="170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Apply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for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a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wildlife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trade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permit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from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the Department of the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Environment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and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Energy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at:</w:t>
                      </w:r>
                    </w:p>
                    <w:p w:rsidR="00D81C87" w:rsidRPr="0013416F" w:rsidRDefault="00DA0FAC">
                      <w:pPr>
                        <w:spacing w:before="12"/>
                        <w:ind w:left="353"/>
                        <w:rPr>
                          <w:rFonts w:ascii="Arial" w:eastAsia="Myriad Pro" w:hAnsi="Arial" w:cs="Arial"/>
                          <w:sz w:val="18"/>
                          <w:szCs w:val="20"/>
                        </w:rPr>
                      </w:pPr>
                      <w:hyperlink r:id="rId20">
                        <w:r w:rsidR="00BC666A" w:rsidRPr="0013416F">
                          <w:rPr>
                            <w:rFonts w:ascii="Arial" w:hAnsi="Arial" w:cs="Arial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www.environment.gov.au/biodiversity/wildlife-trade</w:t>
                        </w:r>
                      </w:hyperlink>
                    </w:p>
                    <w:p w:rsidR="00D81C87" w:rsidRDefault="00D81C8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81C87" w:rsidRDefault="00D81C8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81C87" w:rsidRDefault="00D81C8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81C87" w:rsidRDefault="00D81C8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81C87" w:rsidRDefault="00D81C8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3416F" w:rsidRDefault="0013416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3416F" w:rsidRDefault="0013416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81C87" w:rsidRPr="00B91872" w:rsidRDefault="00BC666A">
                      <w:pPr>
                        <w:spacing w:before="173"/>
                        <w:ind w:left="353"/>
                        <w:rPr>
                          <w:rFonts w:ascii="Arial" w:eastAsia="Myriad Pro Light" w:hAnsi="Arial" w:cs="Arial"/>
                          <w:sz w:val="34"/>
                          <w:szCs w:val="34"/>
                        </w:rPr>
                      </w:pPr>
                      <w:r w:rsidRPr="00B91872">
                        <w:rPr>
                          <w:rFonts w:ascii="Arial" w:hAnsi="Arial" w:cs="Arial"/>
                          <w:b/>
                          <w:color w:val="005695"/>
                          <w:spacing w:val="-4"/>
                          <w:sz w:val="34"/>
                        </w:rPr>
                        <w:t>Permit</w:t>
                      </w:r>
                      <w:r w:rsidRPr="00B91872">
                        <w:rPr>
                          <w:rFonts w:ascii="Arial" w:hAnsi="Arial" w:cs="Arial"/>
                          <w:b/>
                          <w:color w:val="005695"/>
                          <w:sz w:val="34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b/>
                          <w:color w:val="005695"/>
                          <w:spacing w:val="-3"/>
                          <w:sz w:val="34"/>
                        </w:rPr>
                        <w:t>exemption</w:t>
                      </w:r>
                      <w:r w:rsidRPr="00B91872">
                        <w:rPr>
                          <w:rFonts w:ascii="Arial" w:hAnsi="Arial" w:cs="Arial"/>
                          <w:b/>
                          <w:color w:val="005695"/>
                          <w:sz w:val="34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b/>
                          <w:color w:val="005695"/>
                          <w:spacing w:val="-4"/>
                          <w:sz w:val="34"/>
                        </w:rPr>
                        <w:t>criteria</w:t>
                      </w:r>
                    </w:p>
                    <w:p w:rsidR="00D81C87" w:rsidRPr="0013416F" w:rsidRDefault="00BC666A">
                      <w:pPr>
                        <w:pStyle w:val="BodyText"/>
                        <w:spacing w:before="116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Under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Australian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3"/>
                          <w:sz w:val="18"/>
                        </w:rPr>
                        <w:t>law,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Australian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wildlife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trade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permits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are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z w:val="18"/>
                          <w:u w:val="single" w:color="231F20"/>
                        </w:rPr>
                        <w:t>not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2"/>
                          <w:sz w:val="18"/>
                          <w:u w:val="single" w:color="231F20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required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for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the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following:</w:t>
                      </w:r>
                    </w:p>
                    <w:p w:rsidR="00D81C87" w:rsidRPr="0013416F" w:rsidRDefault="00BC666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8"/>
                        </w:tabs>
                        <w:spacing w:before="76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Orchid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seeds,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spores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and pollen</w:t>
                      </w:r>
                    </w:p>
                    <w:p w:rsidR="00D81C87" w:rsidRPr="0013416F" w:rsidRDefault="00BC666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8"/>
                        </w:tabs>
                        <w:spacing w:before="76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Orchid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seedling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or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tissue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cultures/flasks</w:t>
                      </w:r>
                    </w:p>
                    <w:p w:rsidR="00D81C87" w:rsidRPr="0013416F" w:rsidRDefault="00BC666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38"/>
                        </w:tabs>
                        <w:spacing w:before="76"/>
                        <w:rPr>
                          <w:rFonts w:ascii="Arial" w:hAnsi="Arial" w:cs="Arial"/>
                          <w:sz w:val="18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Cut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flowers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of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artificially-propagated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orchids</w:t>
                      </w:r>
                    </w:p>
                    <w:p w:rsidR="00D81C87" w:rsidRPr="0013416F" w:rsidRDefault="00BC666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38"/>
                        </w:tabs>
                        <w:spacing w:before="76"/>
                        <w:rPr>
                          <w:rFonts w:ascii="Arial" w:eastAsia="Myriad Pro" w:hAnsi="Arial" w:cs="Arial"/>
                          <w:sz w:val="18"/>
                          <w:szCs w:val="20"/>
                        </w:rPr>
                      </w:pP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Artificially-propagated hybrids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of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i/>
                          <w:color w:val="231F20"/>
                          <w:spacing w:val="-1"/>
                          <w:sz w:val="18"/>
                        </w:rPr>
                        <w:t>Cymbidium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, </w:t>
                      </w:r>
                      <w:r w:rsidRPr="0013416F">
                        <w:rPr>
                          <w:rFonts w:ascii="Arial" w:hAnsi="Arial" w:cs="Arial"/>
                          <w:i/>
                          <w:color w:val="231F20"/>
                          <w:sz w:val="18"/>
                        </w:rPr>
                        <w:t>Dendrobium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, </w:t>
                      </w:r>
                      <w:r w:rsidRPr="0013416F">
                        <w:rPr>
                          <w:rFonts w:ascii="Arial" w:hAnsi="Arial" w:cs="Arial"/>
                          <w:i/>
                          <w:color w:val="231F20"/>
                          <w:spacing w:val="-1"/>
                          <w:sz w:val="18"/>
                        </w:rPr>
                        <w:t>Phalaenopsis</w:t>
                      </w:r>
                      <w:r w:rsidRPr="0013416F">
                        <w:rPr>
                          <w:rFonts w:ascii="Arial" w:hAnsi="Arial" w:cs="Arial"/>
                          <w:i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and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i/>
                          <w:color w:val="231F20"/>
                          <w:spacing w:val="-2"/>
                          <w:sz w:val="18"/>
                        </w:rPr>
                        <w:t>Vanda</w:t>
                      </w:r>
                      <w:r w:rsidRPr="0013416F">
                        <w:rPr>
                          <w:rFonts w:ascii="Arial" w:hAnsi="Arial" w:cs="Arial"/>
                          <w:i/>
                          <w:color w:val="231F20"/>
                          <w:spacing w:val="5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z w:val="18"/>
                        </w:rPr>
                        <w:t>species</w:t>
                      </w:r>
                    </w:p>
                    <w:p w:rsidR="00D81C87" w:rsidRPr="0013416F" w:rsidRDefault="00BC666A">
                      <w:pPr>
                        <w:spacing w:before="12"/>
                        <w:ind w:left="637"/>
                        <w:rPr>
                          <w:rFonts w:ascii="Arial" w:eastAsia="Myriad Pro" w:hAnsi="Arial" w:cs="Arial"/>
                          <w:sz w:val="18"/>
                          <w:szCs w:val="20"/>
                        </w:rPr>
                      </w:pP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if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sz w:val="18"/>
                        </w:rPr>
                        <w:t>they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 xml:space="preserve"> meet all of the 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sz w:val="18"/>
                        </w:rPr>
                        <w:t>following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 xml:space="preserve"> </w:t>
                      </w:r>
                      <w:r w:rsidRPr="0013416F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sz w:val="18"/>
                        </w:rPr>
                        <w:t>criteria</w:t>
                      </w:r>
                      <w:r w:rsidRPr="0013416F">
                        <w:rPr>
                          <w:rFonts w:ascii="Arial" w:hAnsi="Arial" w:cs="Arial"/>
                          <w:color w:val="231F20"/>
                          <w:spacing w:val="-1"/>
                          <w:sz w:val="18"/>
                        </w:rPr>
                        <w:t>:</w:t>
                      </w:r>
                    </w:p>
                    <w:p w:rsidR="00D81C87" w:rsidRPr="00B91872" w:rsidRDefault="00D81C87">
                      <w:pPr>
                        <w:spacing w:before="5"/>
                        <w:ind w:left="40"/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648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10173335</wp:posOffset>
                </wp:positionV>
                <wp:extent cx="7187565" cy="332105"/>
                <wp:effectExtent l="0" t="635" r="0" b="63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C87" w:rsidRPr="00B91872" w:rsidRDefault="00BC666A">
                            <w:pPr>
                              <w:spacing w:before="142"/>
                              <w:ind w:left="338"/>
                              <w:rPr>
                                <w:rFonts w:ascii="Arial" w:eastAsia="Myriad Pro" w:hAnsi="Arial" w:cs="Arial"/>
                                <w:sz w:val="20"/>
                                <w:szCs w:val="20"/>
                              </w:rPr>
                            </w:pPr>
                            <w:r w:rsidRPr="00B91872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environment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20"/>
                              </w:rPr>
                              <w:t>.gov.au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4.65pt;margin-top:801.05pt;width:565.95pt;height:26.15pt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c7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" filled="f" stroked="f">
                <v:textbox inset="0,0,0,0">
                  <w:txbxContent>
                    <w:p w:rsidR="00D81C87" w:rsidRPr="00B91872" w:rsidRDefault="00BC666A">
                      <w:pPr>
                        <w:spacing w:before="142"/>
                        <w:ind w:left="338"/>
                        <w:rPr>
                          <w:rFonts w:ascii="Arial" w:eastAsia="Myriad Pro" w:hAnsi="Arial" w:cs="Arial"/>
                          <w:sz w:val="20"/>
                          <w:szCs w:val="20"/>
                        </w:rPr>
                      </w:pPr>
                      <w:r w:rsidRPr="00B91872">
                        <w:rPr>
                          <w:rFonts w:ascii="Arial" w:hAnsi="Arial" w:cs="Arial"/>
                          <w:b/>
                          <w:color w:val="FFFFFF"/>
                          <w:spacing w:val="-1"/>
                          <w:sz w:val="20"/>
                        </w:rPr>
                        <w:t>environment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20"/>
                        </w:rPr>
                        <w:t>.gov.au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672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9611995</wp:posOffset>
                </wp:positionV>
                <wp:extent cx="5007610" cy="454660"/>
                <wp:effectExtent l="1270" t="1270" r="1270" b="127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761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C87" w:rsidRPr="00B91872" w:rsidRDefault="00BC666A">
                            <w:pPr>
                              <w:spacing w:before="133" w:line="266" w:lineRule="auto"/>
                              <w:ind w:left="267" w:right="829" w:hanging="98"/>
                              <w:rPr>
                                <w:rFonts w:ascii="Arial" w:eastAsia="Myriad Pro" w:hAnsi="Arial" w:cs="Arial"/>
                                <w:sz w:val="18"/>
                                <w:szCs w:val="18"/>
                              </w:rPr>
                            </w:pP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z w:val="18"/>
                                <w:szCs w:val="18"/>
                              </w:rPr>
                              <w:t>*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‘Container’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includes cartons,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boxes,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crates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or individual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shelves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CC-Containers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(Container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6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Centralen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or Danish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eastAsia="Myriad Pro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Trolley).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2.35pt;margin-top:756.85pt;width:394.3pt;height:35.8pt;z-index:-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27sgIAALA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" filled="f" stroked="f">
                <v:textbox inset="0,0,0,0">
                  <w:txbxContent>
                    <w:p w:rsidR="00D81C87" w:rsidRPr="00B91872" w:rsidRDefault="00BC666A">
                      <w:pPr>
                        <w:spacing w:before="133" w:line="266" w:lineRule="auto"/>
                        <w:ind w:left="267" w:right="829" w:hanging="98"/>
                        <w:rPr>
                          <w:rFonts w:ascii="Arial" w:eastAsia="Myriad Pro" w:hAnsi="Arial" w:cs="Arial"/>
                          <w:sz w:val="18"/>
                          <w:szCs w:val="18"/>
                        </w:rPr>
                      </w:pPr>
                      <w:r w:rsidRPr="00B91872">
                        <w:rPr>
                          <w:rFonts w:ascii="Arial" w:eastAsia="Myriad Pro" w:hAnsi="Arial" w:cs="Arial"/>
                          <w:color w:val="FFFFFF"/>
                          <w:sz w:val="18"/>
                          <w:szCs w:val="18"/>
                        </w:rPr>
                        <w:t>*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"/>
                          <w:sz w:val="18"/>
                          <w:szCs w:val="18"/>
                        </w:rPr>
                        <w:t>‘Container’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z w:val="18"/>
                          <w:szCs w:val="18"/>
                        </w:rPr>
                        <w:t xml:space="preserve">includes cartons,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>boxes,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"/>
                          <w:sz w:val="18"/>
                          <w:szCs w:val="18"/>
                        </w:rPr>
                        <w:t>crates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z w:val="18"/>
                          <w:szCs w:val="18"/>
                        </w:rPr>
                        <w:t xml:space="preserve"> or individual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"/>
                          <w:sz w:val="18"/>
                          <w:szCs w:val="18"/>
                        </w:rPr>
                        <w:t>shelves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z w:val="18"/>
                          <w:szCs w:val="18"/>
                        </w:rPr>
                        <w:t xml:space="preserve"> of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"/>
                          <w:sz w:val="18"/>
                          <w:szCs w:val="18"/>
                        </w:rPr>
                        <w:t>CC-Containers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"/>
                          <w:sz w:val="18"/>
                          <w:szCs w:val="18"/>
                        </w:rPr>
                        <w:t>(Container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67"/>
                          <w:sz w:val="18"/>
                          <w:szCs w:val="18"/>
                        </w:rPr>
                        <w:t xml:space="preserve">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1"/>
                          <w:sz w:val="18"/>
                          <w:szCs w:val="18"/>
                        </w:rPr>
                        <w:t>Centralen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z w:val="18"/>
                          <w:szCs w:val="18"/>
                        </w:rPr>
                        <w:t xml:space="preserve"> or Danish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B91872">
                        <w:rPr>
                          <w:rFonts w:ascii="Arial" w:eastAsia="Myriad Pro" w:hAnsi="Arial" w:cs="Arial"/>
                          <w:color w:val="FFFFFF"/>
                          <w:spacing w:val="-2"/>
                          <w:sz w:val="18"/>
                          <w:szCs w:val="18"/>
                        </w:rPr>
                        <w:t>Trolley).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696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6852285</wp:posOffset>
                </wp:positionV>
                <wp:extent cx="5001260" cy="2663190"/>
                <wp:effectExtent l="1270" t="381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260" cy="266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35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08" w:type="dxa"/>
                                <w:bottom w:w="10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83"/>
                              <w:gridCol w:w="3827"/>
                            </w:tblGrid>
                            <w:tr w:rsidR="00F67E55" w:rsidTr="00DF42A7">
                              <w:tc>
                                <w:tcPr>
                                  <w:tcW w:w="3583" w:type="dxa"/>
                                </w:tcPr>
                                <w:p w:rsidR="00B91872" w:rsidRPr="00B91872" w:rsidRDefault="00B91872" w:rsidP="00B91872">
                                  <w:pPr>
                                    <w:pStyle w:val="Text"/>
                                    <w:spacing w:before="227"/>
                                    <w:rPr>
                                      <w:rStyle w:val="TextBold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91872">
                                    <w:rPr>
                                      <w:rStyle w:val="TextBold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All specimens must: </w:t>
                                  </w:r>
                                </w:p>
                                <w:p w:rsidR="00B91872" w:rsidRPr="00B91872" w:rsidRDefault="00B91872" w:rsidP="00B91872">
                                  <w:pPr>
                                    <w:pStyle w:val="Text"/>
                                    <w:spacing w:before="113"/>
                                    <w:ind w:left="340" w:hanging="34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91872"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 w:rsidRPr="00B9187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 xml:space="preserve">be recognisable as artificially propagated </w:t>
                                  </w:r>
                                </w:p>
                                <w:p w:rsidR="00B91872" w:rsidRPr="00B91872" w:rsidRDefault="00B91872" w:rsidP="00B91872">
                                  <w:pPr>
                                    <w:pStyle w:val="Text"/>
                                    <w:spacing w:before="113"/>
                                    <w:ind w:left="340" w:hanging="34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91872"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 w:rsidRPr="00B9187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be healthy with no signs of damage</w:t>
                                  </w:r>
                                </w:p>
                                <w:p w:rsidR="00B91872" w:rsidRPr="00B91872" w:rsidRDefault="00B91872" w:rsidP="00B91872">
                                  <w:pPr>
                                    <w:pStyle w:val="Text"/>
                                    <w:spacing w:before="113"/>
                                    <w:ind w:left="340" w:hanging="34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91872"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 w:rsidRPr="00B9187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 xml:space="preserve">look uniform in size and shape. </w:t>
                                  </w:r>
                                </w:p>
                                <w:p w:rsidR="00B91872" w:rsidRPr="00B91872" w:rsidRDefault="00B91872" w:rsidP="00B91872">
                                  <w:pPr>
                                    <w:pStyle w:val="Text"/>
                                    <w:spacing w:before="227"/>
                                    <w:rPr>
                                      <w:rStyle w:val="TextBold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91872">
                                    <w:rPr>
                                      <w:rStyle w:val="TextBold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When shipped in a flowering state:</w:t>
                                  </w:r>
                                </w:p>
                                <w:p w:rsidR="00B91872" w:rsidRPr="00B91872" w:rsidRDefault="00B91872" w:rsidP="00B91872">
                                  <w:pPr>
                                    <w:pStyle w:val="Text"/>
                                    <w:spacing w:before="113"/>
                                    <w:ind w:left="340" w:hanging="340"/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</w:pPr>
                                  <w:r w:rsidRPr="00B91872"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 w:rsidRPr="00B91872">
                                    <w:rPr>
                                      <w:rFonts w:ascii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ab/>
                                    <w:t>each plant must have at least one fully open</w:t>
                                  </w:r>
                                  <w:r w:rsidRPr="00B91872">
                                    <w:rPr>
                                      <w:rStyle w:val="nobreak"/>
                                      <w:rFonts w:ascii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91872">
                                    <w:rPr>
                                      <w:rFonts w:ascii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F67E55" w:rsidRPr="00F67E55" w:rsidRDefault="00F67E55" w:rsidP="00F67E55">
                                  <w:pPr>
                                    <w:widowControl/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before="113" w:line="260" w:lineRule="atLeast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7E55"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 w:rsidRPr="00F67E55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plants must be professionally processed for retail sale—i.e. labelled with printed labels or packaging indicating the name of the hybrid and the country of final processing.</w:t>
                                  </w:r>
                                </w:p>
                                <w:p w:rsidR="00F67E55" w:rsidRPr="00F67E55" w:rsidRDefault="00F67E55" w:rsidP="00F67E55">
                                  <w:pPr>
                                    <w:widowControl/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before="170" w:line="260" w:lineRule="atLeast"/>
                                    <w:textAlignment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7E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When shipped in a non-flowering state:</w:t>
                                  </w:r>
                                </w:p>
                                <w:p w:rsidR="00F67E55" w:rsidRPr="00F67E55" w:rsidRDefault="00F67E55" w:rsidP="00F67E55">
                                  <w:pPr>
                                    <w:widowControl/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before="113" w:line="260" w:lineRule="atLeast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7E55"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 w:rsidRPr="00F67E55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each container* must have 20 or more plants of the same hybrid type (e.g. V. Kru Chon ‘Dark Knight’)</w:t>
                                  </w:r>
                                </w:p>
                                <w:p w:rsidR="00B91872" w:rsidRDefault="00F67E55" w:rsidP="00F67E55">
                                  <w:pPr>
                                    <w:widowControl/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before="113" w:line="260" w:lineRule="atLeast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67E55"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  <w:t></w:t>
                                  </w:r>
                                  <w:r w:rsidRPr="00F67E55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F67E55"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each </w:t>
                                  </w:r>
                                  <w:r w:rsidRPr="00F67E55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shipment</w:t>
                                  </w:r>
                                  <w:r w:rsidRPr="00F67E55"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must include an invoice or other document that clearly states the number of plants of each hybrid in the shipment.</w:t>
                                  </w:r>
                                </w:p>
                              </w:tc>
                            </w:tr>
                            <w:tr w:rsidR="00F67E55" w:rsidTr="00DF42A7">
                              <w:tc>
                                <w:tcPr>
                                  <w:tcW w:w="3583" w:type="dxa"/>
                                </w:tcPr>
                                <w:p w:rsidR="00F67E55" w:rsidRPr="00B91872" w:rsidRDefault="00F67E55" w:rsidP="00B91872">
                                  <w:pPr>
                                    <w:pStyle w:val="Text"/>
                                    <w:spacing w:before="227"/>
                                    <w:rPr>
                                      <w:rStyle w:val="TextBold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:rsidR="00F67E55" w:rsidRPr="00F67E55" w:rsidRDefault="00F67E55" w:rsidP="00F67E55">
                                  <w:pPr>
                                    <w:widowControl/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before="113" w:line="260" w:lineRule="atLeast"/>
                                    <w:ind w:left="340" w:hanging="340"/>
                                    <w:textAlignment w:val="center"/>
                                    <w:rPr>
                                      <w:rFonts w:ascii="Wingdings" w:hAnsi="Wingdings" w:cs="Arial"/>
                                      <w:color w:val="134F8E"/>
                                      <w:position w:val="-6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1C87" w:rsidRPr="00B91872" w:rsidRDefault="00D81C87" w:rsidP="00B91872">
                            <w:pPr>
                              <w:pStyle w:val="BodyText"/>
                              <w:spacing w:before="28" w:line="259" w:lineRule="auto"/>
                              <w:ind w:right="64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2.35pt;margin-top:539.55pt;width:393.8pt;height:209.7pt;z-index:-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aZsgIAALE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Ind w:w="35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08" w:type="dxa"/>
                          <w:bottom w:w="10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83"/>
                        <w:gridCol w:w="3827"/>
                      </w:tblGrid>
                      <w:tr w:rsidR="00F67E55" w:rsidTr="00DF42A7">
                        <w:tc>
                          <w:tcPr>
                            <w:tcW w:w="3583" w:type="dxa"/>
                          </w:tcPr>
                          <w:p w:rsidR="00B91872" w:rsidRPr="00B91872" w:rsidRDefault="00B91872" w:rsidP="00B91872">
                            <w:pPr>
                              <w:pStyle w:val="Text"/>
                              <w:spacing w:before="227"/>
                              <w:rPr>
                                <w:rStyle w:val="TextBold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1872">
                              <w:rPr>
                                <w:rStyle w:val="TextBold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 specimens must: </w:t>
                            </w:r>
                          </w:p>
                          <w:p w:rsidR="00B91872" w:rsidRPr="00B91872" w:rsidRDefault="00B91872" w:rsidP="00B91872">
                            <w:pPr>
                              <w:pStyle w:val="Text"/>
                              <w:spacing w:before="113"/>
                              <w:ind w:left="340" w:hanging="3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1872"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  <w:t></w:t>
                            </w:r>
                            <w:r w:rsidRPr="00B918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be recognisable as artificially propagated </w:t>
                            </w:r>
                          </w:p>
                          <w:p w:rsidR="00B91872" w:rsidRPr="00B91872" w:rsidRDefault="00B91872" w:rsidP="00B91872">
                            <w:pPr>
                              <w:pStyle w:val="Text"/>
                              <w:spacing w:before="113"/>
                              <w:ind w:left="340" w:hanging="3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1872"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  <w:t></w:t>
                            </w:r>
                            <w:r w:rsidRPr="00B918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be healthy with no signs of damage</w:t>
                            </w:r>
                          </w:p>
                          <w:p w:rsidR="00B91872" w:rsidRPr="00B91872" w:rsidRDefault="00B91872" w:rsidP="00B91872">
                            <w:pPr>
                              <w:pStyle w:val="Text"/>
                              <w:spacing w:before="113"/>
                              <w:ind w:left="340" w:hanging="3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1872"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  <w:t></w:t>
                            </w:r>
                            <w:r w:rsidRPr="00B918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look uniform in size and shape. </w:t>
                            </w:r>
                          </w:p>
                          <w:p w:rsidR="00B91872" w:rsidRPr="00B91872" w:rsidRDefault="00B91872" w:rsidP="00B91872">
                            <w:pPr>
                              <w:pStyle w:val="Text"/>
                              <w:spacing w:before="227"/>
                              <w:rPr>
                                <w:rStyle w:val="TextBold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1872">
                              <w:rPr>
                                <w:rStyle w:val="TextBold"/>
                                <w:rFonts w:ascii="Arial" w:hAnsi="Arial" w:cs="Arial"/>
                                <w:sz w:val="18"/>
                                <w:szCs w:val="18"/>
                              </w:rPr>
                              <w:t>When shipped in a flowering state:</w:t>
                            </w:r>
                          </w:p>
                          <w:p w:rsidR="00B91872" w:rsidRPr="00B91872" w:rsidRDefault="00B91872" w:rsidP="00B91872">
                            <w:pPr>
                              <w:pStyle w:val="Text"/>
                              <w:spacing w:before="113"/>
                              <w:ind w:left="340" w:hanging="340"/>
                              <w:rPr>
                                <w:rFonts w:ascii="Arial" w:hAnsi="Arial" w:cs="Arial"/>
                                <w:spacing w:val="-5"/>
                              </w:rPr>
                            </w:pPr>
                            <w:r w:rsidRPr="00B91872"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  <w:t></w:t>
                            </w:r>
                            <w:r w:rsidRPr="00B91872">
                              <w:rPr>
                                <w:rFonts w:ascii="Arial" w:hAnsi="Arial" w:cs="Arial"/>
                                <w:spacing w:val="-5"/>
                                <w:sz w:val="18"/>
                                <w:szCs w:val="18"/>
                              </w:rPr>
                              <w:tab/>
                              <w:t>each plant must have at least one fully open</w:t>
                            </w:r>
                            <w:r w:rsidRPr="00B91872">
                              <w:rPr>
                                <w:rStyle w:val="nobreak"/>
                                <w:rFonts w:ascii="Arial" w:hAnsi="Arial" w:cs="Arial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spacing w:val="-5"/>
                                <w:sz w:val="18"/>
                                <w:szCs w:val="18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:rsidR="00F67E55" w:rsidRPr="00F67E55" w:rsidRDefault="00F67E55" w:rsidP="00F67E5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13" w:line="260" w:lineRule="atLeast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67E55"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  <w:t></w:t>
                            </w:r>
                            <w:r w:rsidRPr="00F67E5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plants must be professionally processed for retail sale—i.e. labelled with printed labels or packaging indicating the name of the hybrid and the country of final processing.</w:t>
                            </w:r>
                          </w:p>
                          <w:p w:rsidR="00F67E55" w:rsidRPr="00F67E55" w:rsidRDefault="00F67E55" w:rsidP="00F67E5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7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67E5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When shipped in a non-flowering state:</w:t>
                            </w:r>
                          </w:p>
                          <w:p w:rsidR="00F67E55" w:rsidRPr="00F67E55" w:rsidRDefault="00F67E55" w:rsidP="00F67E5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13" w:line="260" w:lineRule="atLeast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67E55"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  <w:t></w:t>
                            </w:r>
                            <w:r w:rsidRPr="00F67E5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each container* must have 20 or more plants of the same hybrid type (e.g. V. Kru Chon ‘Dark Knight’)</w:t>
                            </w:r>
                          </w:p>
                          <w:p w:rsidR="00B91872" w:rsidRDefault="00F67E55" w:rsidP="00F67E5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13" w:line="260" w:lineRule="atLeast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 w:rsidRPr="00F67E55"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  <w:t></w:t>
                            </w:r>
                            <w:r w:rsidRPr="00F67E5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67E55"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8"/>
                                <w:szCs w:val="18"/>
                              </w:rPr>
                              <w:t xml:space="preserve">each </w:t>
                            </w:r>
                            <w:r w:rsidRPr="00F67E5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shipment</w:t>
                            </w:r>
                            <w:r w:rsidRPr="00F67E55"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8"/>
                                <w:szCs w:val="18"/>
                              </w:rPr>
                              <w:t xml:space="preserve"> must include an invoice or other document that clearly states the number of plants of each hybrid in the shipment.</w:t>
                            </w:r>
                          </w:p>
                        </w:tc>
                      </w:tr>
                      <w:tr w:rsidR="00F67E55" w:rsidTr="00DF42A7">
                        <w:tc>
                          <w:tcPr>
                            <w:tcW w:w="3583" w:type="dxa"/>
                          </w:tcPr>
                          <w:p w:rsidR="00F67E55" w:rsidRPr="00B91872" w:rsidRDefault="00F67E55" w:rsidP="00B91872">
                            <w:pPr>
                              <w:pStyle w:val="Text"/>
                              <w:spacing w:before="227"/>
                              <w:rPr>
                                <w:rStyle w:val="TextBold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:rsidR="00F67E55" w:rsidRPr="00F67E55" w:rsidRDefault="00F67E55" w:rsidP="00F67E55">
                            <w:pPr>
                              <w:widowControl/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13" w:line="260" w:lineRule="atLeast"/>
                              <w:ind w:left="340" w:hanging="340"/>
                              <w:textAlignment w:val="center"/>
                              <w:rPr>
                                <w:rFonts w:ascii="Wingdings" w:hAnsi="Wingdings" w:cs="Arial"/>
                                <w:color w:val="134F8E"/>
                                <w:position w:val="-6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81C87" w:rsidRPr="00B91872" w:rsidRDefault="00D81C87" w:rsidP="00B91872">
                      <w:pPr>
                        <w:pStyle w:val="BodyText"/>
                        <w:spacing w:before="28" w:line="259" w:lineRule="auto"/>
                        <w:ind w:right="64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2720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4541520</wp:posOffset>
                </wp:positionV>
                <wp:extent cx="5007610" cy="607060"/>
                <wp:effectExtent l="1270" t="0" r="1270" b="444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761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C87" w:rsidRPr="00B91872" w:rsidRDefault="00BC666A">
                            <w:pPr>
                              <w:spacing w:before="133" w:line="258" w:lineRule="auto"/>
                              <w:ind w:left="170" w:right="492"/>
                              <w:rPr>
                                <w:rFonts w:ascii="Arial" w:eastAsia="Myriad Pro" w:hAnsi="Arial" w:cs="Arial"/>
                                <w:sz w:val="18"/>
                                <w:szCs w:val="18"/>
                              </w:rPr>
                            </w:pP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All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permit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applications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are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processed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as quickly as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possible.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The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timeframe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for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assessing permit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applications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varies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based on the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volume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of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applications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received.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Please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allow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up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to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</w:rPr>
                              <w:t>40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</w:rPr>
                              <w:t>business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FFFFFF"/>
                                <w:spacing w:val="81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days</w:t>
                            </w:r>
                            <w:r w:rsidRPr="00B91872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for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your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permit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application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to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 xml:space="preserve"> be </w:t>
                            </w:r>
                            <w:r w:rsidRPr="00B91872">
                              <w:rPr>
                                <w:rFonts w:ascii="Arial" w:hAnsi="Arial" w:cs="Arial"/>
                                <w:color w:val="FFFFFF"/>
                                <w:spacing w:val="-1"/>
                                <w:sz w:val="18"/>
                              </w:rPr>
                              <w:t>processed.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32.35pt;margin-top:357.6pt;width:394.3pt;height:47.8pt;z-index:-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BVsQIAALA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" filled="f" stroked="f">
                <v:textbox inset="0,0,0,0">
                  <w:txbxContent>
                    <w:p w:rsidR="00D81C87" w:rsidRPr="00B91872" w:rsidRDefault="00BC666A">
                      <w:pPr>
                        <w:spacing w:before="133" w:line="258" w:lineRule="auto"/>
                        <w:ind w:left="170" w:right="492"/>
                        <w:rPr>
                          <w:rFonts w:ascii="Arial" w:eastAsia="Myriad Pro" w:hAnsi="Arial" w:cs="Arial"/>
                          <w:sz w:val="18"/>
                          <w:szCs w:val="18"/>
                        </w:rPr>
                      </w:pP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All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permit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applications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are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processed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as quickly as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possible.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The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timeframe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for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assessing permit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75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applications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varies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based on the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volume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of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applications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received.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Please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allow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up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to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b/>
                          <w:color w:val="FFFFFF"/>
                          <w:sz w:val="18"/>
                        </w:rPr>
                        <w:t>40</w:t>
                      </w:r>
                      <w:r w:rsidRPr="00B91872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b/>
                          <w:color w:val="FFFFFF"/>
                          <w:sz w:val="18"/>
                        </w:rPr>
                        <w:t>business</w:t>
                      </w:r>
                      <w:r w:rsidRPr="00B91872">
                        <w:rPr>
                          <w:rFonts w:ascii="Arial" w:hAnsi="Arial" w:cs="Arial"/>
                          <w:b/>
                          <w:color w:val="FFFFFF"/>
                          <w:spacing w:val="81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b/>
                          <w:color w:val="FFFFFF"/>
                          <w:spacing w:val="-2"/>
                          <w:sz w:val="18"/>
                        </w:rPr>
                        <w:t>days</w:t>
                      </w:r>
                      <w:r w:rsidRPr="00B91872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for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your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permit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application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to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z w:val="18"/>
                        </w:rPr>
                        <w:t xml:space="preserve"> be </w:t>
                      </w:r>
                      <w:r w:rsidRPr="00B91872">
                        <w:rPr>
                          <w:rFonts w:ascii="Arial" w:hAnsi="Arial" w:cs="Arial"/>
                          <w:color w:val="FFFFFF"/>
                          <w:spacing w:val="-1"/>
                          <w:sz w:val="18"/>
                        </w:rPr>
                        <w:t>processed.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81C87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E5B50"/>
    <w:multiLevelType w:val="hybridMultilevel"/>
    <w:tmpl w:val="B1FA5434"/>
    <w:lvl w:ilvl="0" w:tplc="BA96B9E8">
      <w:start w:val="1"/>
      <w:numFmt w:val="bullet"/>
      <w:lvlText w:val="•"/>
      <w:lvlJc w:val="left"/>
      <w:pPr>
        <w:ind w:left="637" w:hanging="284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7A406E3A">
      <w:start w:val="1"/>
      <w:numFmt w:val="bullet"/>
      <w:lvlText w:val="•"/>
      <w:lvlJc w:val="left"/>
      <w:pPr>
        <w:ind w:left="1705" w:hanging="284"/>
      </w:pPr>
      <w:rPr>
        <w:rFonts w:hint="default"/>
      </w:rPr>
    </w:lvl>
    <w:lvl w:ilvl="2" w:tplc="16BCA6EA">
      <w:start w:val="1"/>
      <w:numFmt w:val="bullet"/>
      <w:lvlText w:val="•"/>
      <w:lvlJc w:val="left"/>
      <w:pPr>
        <w:ind w:left="2773" w:hanging="284"/>
      </w:pPr>
      <w:rPr>
        <w:rFonts w:hint="default"/>
      </w:rPr>
    </w:lvl>
    <w:lvl w:ilvl="3" w:tplc="D0061BCE">
      <w:start w:val="1"/>
      <w:numFmt w:val="bullet"/>
      <w:lvlText w:val="•"/>
      <w:lvlJc w:val="left"/>
      <w:pPr>
        <w:ind w:left="3841" w:hanging="284"/>
      </w:pPr>
      <w:rPr>
        <w:rFonts w:hint="default"/>
      </w:rPr>
    </w:lvl>
    <w:lvl w:ilvl="4" w:tplc="30860BDC">
      <w:start w:val="1"/>
      <w:numFmt w:val="bullet"/>
      <w:lvlText w:val="•"/>
      <w:lvlJc w:val="left"/>
      <w:pPr>
        <w:ind w:left="4909" w:hanging="284"/>
      </w:pPr>
      <w:rPr>
        <w:rFonts w:hint="default"/>
      </w:rPr>
    </w:lvl>
    <w:lvl w:ilvl="5" w:tplc="3ED0013C">
      <w:start w:val="1"/>
      <w:numFmt w:val="bullet"/>
      <w:lvlText w:val="•"/>
      <w:lvlJc w:val="left"/>
      <w:pPr>
        <w:ind w:left="5977" w:hanging="284"/>
      </w:pPr>
      <w:rPr>
        <w:rFonts w:hint="default"/>
      </w:rPr>
    </w:lvl>
    <w:lvl w:ilvl="6" w:tplc="965CF4FC">
      <w:start w:val="1"/>
      <w:numFmt w:val="bullet"/>
      <w:lvlText w:val="•"/>
      <w:lvlJc w:val="left"/>
      <w:pPr>
        <w:ind w:left="7046" w:hanging="284"/>
      </w:pPr>
      <w:rPr>
        <w:rFonts w:hint="default"/>
      </w:rPr>
    </w:lvl>
    <w:lvl w:ilvl="7" w:tplc="03AAD3C4">
      <w:start w:val="1"/>
      <w:numFmt w:val="bullet"/>
      <w:lvlText w:val="•"/>
      <w:lvlJc w:val="left"/>
      <w:pPr>
        <w:ind w:left="8114" w:hanging="284"/>
      </w:pPr>
      <w:rPr>
        <w:rFonts w:hint="default"/>
      </w:rPr>
    </w:lvl>
    <w:lvl w:ilvl="8" w:tplc="C48A7496">
      <w:start w:val="1"/>
      <w:numFmt w:val="bullet"/>
      <w:lvlText w:val="•"/>
      <w:lvlJc w:val="left"/>
      <w:pPr>
        <w:ind w:left="9182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87"/>
    <w:rsid w:val="0013416F"/>
    <w:rsid w:val="0093644B"/>
    <w:rsid w:val="00B91872"/>
    <w:rsid w:val="00BC666A"/>
    <w:rsid w:val="00D81C87"/>
    <w:rsid w:val="00DA0FAC"/>
    <w:rsid w:val="00DF42A7"/>
    <w:rsid w:val="00F6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docId w15:val="{3CB5B0D1-D90C-4983-8D2C-612B65FD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3"/>
    </w:pPr>
    <w:rPr>
      <w:rFonts w:ascii="Myriad Pro" w:eastAsia="Myriad Pro" w:hAnsi="Myriad Pro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9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uiPriority w:val="99"/>
    <w:rsid w:val="00B91872"/>
    <w:pPr>
      <w:widowControl/>
      <w:suppressAutoHyphens/>
      <w:autoSpaceDE w:val="0"/>
      <w:autoSpaceDN w:val="0"/>
      <w:adjustRightInd w:val="0"/>
      <w:spacing w:before="170" w:line="260" w:lineRule="atLeast"/>
      <w:textAlignment w:val="center"/>
    </w:pPr>
    <w:rPr>
      <w:rFonts w:ascii="Myriad Pro" w:hAnsi="Myriad Pro" w:cs="Myriad Pro"/>
      <w:color w:val="000000"/>
      <w:sz w:val="20"/>
      <w:szCs w:val="20"/>
    </w:rPr>
  </w:style>
  <w:style w:type="character" w:customStyle="1" w:styleId="TextBold">
    <w:name w:val="Text Bold"/>
    <w:uiPriority w:val="99"/>
    <w:rsid w:val="00B91872"/>
    <w:rPr>
      <w:b/>
      <w:bCs/>
    </w:rPr>
  </w:style>
  <w:style w:type="character" w:customStyle="1" w:styleId="nobreak">
    <w:name w:val="nobreak"/>
    <w:uiPriority w:val="99"/>
    <w:rsid w:val="00B91872"/>
  </w:style>
  <w:style w:type="paragraph" w:customStyle="1" w:styleId="NoParagraphStyle">
    <w:name w:val="[No Paragraph Style]"/>
    <w:rsid w:val="00F67E55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environment.gov.au/biodiversity/wildlife-tra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environment.gov.au/biodiversity/wildlife-tra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DCCE1119.dotm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the Environment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planning to move orchids into or out of Australia?</dc:title>
  <dc:creator>Department of the Environment and Energy</dc:creator>
  <cp:lastModifiedBy>Durack, Bec</cp:lastModifiedBy>
  <cp:revision>2</cp:revision>
  <dcterms:created xsi:type="dcterms:W3CDTF">2018-09-17T05:23:00Z</dcterms:created>
  <dcterms:modified xsi:type="dcterms:W3CDTF">2018-09-17T05:23:00Z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LastSaved">
    <vt:filetime>2018-09-14T00:00:00Z</vt:filetime>
  </property>
</Properties>
</file>