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B000AF" w14:textId="0A3B340E" w:rsidR="00764D6A" w:rsidRDefault="008E58CF" w:rsidP="00057E37">
      <w:pPr>
        <w:pStyle w:val="Heading1"/>
      </w:pPr>
      <w:r>
        <w:t>Organic goods approved arrangement guidelines</w:t>
      </w:r>
    </w:p>
    <w:p w14:paraId="4B4EBA49" w14:textId="0C5215FD" w:rsidR="00D32148" w:rsidRPr="0074051E" w:rsidRDefault="00B94CE7" w:rsidP="00B94CE7">
      <w:pPr>
        <w:pStyle w:val="Author"/>
      </w:pPr>
      <w:r w:rsidRPr="0074051E">
        <w:t xml:space="preserve">Organic </w:t>
      </w:r>
      <w:r w:rsidR="00E561B7" w:rsidRPr="0074051E">
        <w:t>Export</w:t>
      </w:r>
      <w:r w:rsidR="0074051E" w:rsidRPr="0074051E">
        <w:t>s</w:t>
      </w:r>
      <w:r w:rsidR="00E561B7" w:rsidRPr="0074051E">
        <w:t xml:space="preserve"> Program</w:t>
      </w:r>
    </w:p>
    <w:p w14:paraId="3B438853" w14:textId="522E8D71" w:rsidR="00E561B7" w:rsidRPr="00E561B7" w:rsidRDefault="00E561B7" w:rsidP="00E561B7">
      <w:r>
        <w:t xml:space="preserve">Version 1.0, </w:t>
      </w:r>
      <w:r w:rsidR="00EE0B6A">
        <w:t>May</w:t>
      </w:r>
      <w:r w:rsidR="00EE0B6A">
        <w:t xml:space="preserve"> </w:t>
      </w:r>
      <w:r>
        <w:t>2025</w:t>
      </w:r>
    </w:p>
    <w:p w14:paraId="22170DCC" w14:textId="77777777" w:rsidR="00075A00" w:rsidRPr="00075A00" w:rsidRDefault="00075A00" w:rsidP="00075A00">
      <w:r>
        <w:rPr>
          <w:noProof/>
        </w:rPr>
        <mc:AlternateContent>
          <mc:Choice Requires="wps">
            <w:drawing>
              <wp:inline distT="0" distB="0" distL="0" distR="0" wp14:anchorId="321F6DC7" wp14:editId="7C1925FB">
                <wp:extent cx="5231959" cy="5241566"/>
                <wp:effectExtent l="0" t="0" r="6985" b="0"/>
                <wp:docPr id="10" name="Rectangle: Diagonal Corners Rounded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a:blip r:embed="rId11">
                            <a:extLst>
                              <a:ext uri="{28A0092B-C50C-407E-A947-70E740481C1C}">
                                <a14:useLocalDpi xmlns:a14="http://schemas.microsoft.com/office/drawing/2010/main" val="0"/>
                              </a:ext>
                            </a:extLst>
                          </a:blip>
                          <a:srcRect/>
                          <a:stretch>
                            <a:fillRect l="-47544" r="-348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684CA2" id="Rectangle: Diagonal Corners Rounded 10"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" path="m,l3693711,v849551,,1538248,688697,1538248,1538248l5231959,5241566r,l1538248,5241566c688697,5241566,,4552869,,3703318l,,,xe" stroked="f" strokeweight="2pt">
                <v:fill r:id="rId16" o:title="" recolor="t" rotate="t" type="frame"/>
                <v:path arrowok="t" o:connecttype="custom" o:connectlocs="0,0;3693711,0;5231959,1538248;5231959,5241566;5231959,5241566;1538248,5241566;0,3703318;0,0;0,0" o:connectangles="0,0,0,0,0,0,0,0,0"/>
                <w10:anchorlock/>
              </v:shape>
            </w:pict>
          </mc:Fallback>
        </mc:AlternateContent>
      </w:r>
    </w:p>
    <w:p w14:paraId="697904E0" w14:textId="77777777" w:rsidR="00764D6A" w:rsidRDefault="00E91D72">
      <w:pPr>
        <w:pStyle w:val="Normalsmall"/>
      </w:pPr>
      <w:r>
        <w:br w:type="page"/>
      </w:r>
      <w:r>
        <w:lastRenderedPageBreak/>
        <w:t xml:space="preserve">© Commonwealth of Australia </w:t>
      </w:r>
      <w:r w:rsidR="00B97E61">
        <w:t>202</w:t>
      </w:r>
      <w:r w:rsidR="00534C0B">
        <w:t>5</w:t>
      </w:r>
    </w:p>
    <w:p w14:paraId="62BD074D" w14:textId="77777777" w:rsidR="00764D6A" w:rsidRDefault="00E91D72">
      <w:pPr>
        <w:pStyle w:val="Normalsmall"/>
        <w:rPr>
          <w:rStyle w:val="Strong"/>
        </w:rPr>
      </w:pPr>
      <w:r>
        <w:rPr>
          <w:rStyle w:val="Strong"/>
        </w:rPr>
        <w:t>Ownership of intellectual property rights</w:t>
      </w:r>
    </w:p>
    <w:p w14:paraId="08CDED77"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5F1BB590" w14:textId="77777777" w:rsidR="00764D6A" w:rsidRDefault="00E91D72">
      <w:pPr>
        <w:pStyle w:val="Normalsmall"/>
        <w:rPr>
          <w:rStyle w:val="Strong"/>
        </w:rPr>
      </w:pPr>
      <w:r>
        <w:rPr>
          <w:rStyle w:val="Strong"/>
        </w:rPr>
        <w:t>Creative Commons licence</w:t>
      </w:r>
    </w:p>
    <w:p w14:paraId="45112C28" w14:textId="77777777" w:rsidR="00764D6A" w:rsidRDefault="00E91D72">
      <w:pPr>
        <w:pStyle w:val="Normalsmall"/>
      </w:pPr>
      <w:r>
        <w:t xml:space="preserve">All material in this publication is licensed under a </w:t>
      </w:r>
      <w:hyperlink r:id="rId17" w:history="1">
        <w:r>
          <w:rPr>
            <w:rStyle w:val="Hyperlink"/>
          </w:rPr>
          <w:t>Creative Commons Attribution 4.0 International Licence</w:t>
        </w:r>
      </w:hyperlink>
      <w:r>
        <w:t xml:space="preserve"> except content supplied by third parties, logos and the Commonwealth Coat of Arms.</w:t>
      </w:r>
    </w:p>
    <w:p w14:paraId="3ED7C203" w14:textId="77777777" w:rsidR="00764D6A" w:rsidRPr="00364A4A" w:rsidRDefault="00E91D72">
      <w:pPr>
        <w:pStyle w:val="Normalsmall"/>
      </w:pPr>
      <w:r w:rsidRPr="00364A4A">
        <w:rPr>
          <w:noProof/>
          <w:lang w:eastAsia="en-AU"/>
        </w:rPr>
        <w:drawing>
          <wp:inline distT="0" distB="0" distL="0" distR="0" wp14:anchorId="2FBBC0F9" wp14:editId="52553225">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8"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63AD1DE" w14:textId="77777777" w:rsidR="00764D6A" w:rsidRPr="00364A4A" w:rsidRDefault="00E91D72">
      <w:pPr>
        <w:pStyle w:val="Normalsmall"/>
        <w:rPr>
          <w:rStyle w:val="Strong"/>
        </w:rPr>
      </w:pPr>
      <w:r w:rsidRPr="00364A4A">
        <w:rPr>
          <w:rStyle w:val="Strong"/>
        </w:rPr>
        <w:t>Cataloguing data</w:t>
      </w:r>
    </w:p>
    <w:p w14:paraId="49921740" w14:textId="6B19BC46" w:rsidR="00764D6A" w:rsidRDefault="00E91D72">
      <w:pPr>
        <w:pStyle w:val="Normalsmall"/>
      </w:pPr>
      <w:r w:rsidRPr="008E58CF">
        <w:t xml:space="preserve">This publication (and any material sourced from it) should be attributed as: </w:t>
      </w:r>
      <w:r w:rsidR="009D5007" w:rsidRPr="008E58CF">
        <w:t>DA</w:t>
      </w:r>
      <w:r w:rsidR="00DE0AAE" w:rsidRPr="008E58CF">
        <w:t>FF</w:t>
      </w:r>
      <w:r w:rsidR="00B97E61" w:rsidRPr="008E58CF">
        <w:t xml:space="preserve"> 202</w:t>
      </w:r>
      <w:r w:rsidR="00534C0B" w:rsidRPr="008E58CF">
        <w:t>5</w:t>
      </w:r>
      <w:r w:rsidRPr="008E58CF">
        <w:t xml:space="preserve">, </w:t>
      </w:r>
      <w:r w:rsidR="008E58CF" w:rsidRPr="008E58CF">
        <w:rPr>
          <w:i/>
        </w:rPr>
        <w:t>Organic goods approved arrangement guidelines</w:t>
      </w:r>
      <w:r>
        <w:t xml:space="preserve">, </w:t>
      </w:r>
      <w:r w:rsidR="00DE0AAE" w:rsidRPr="00DE0AAE">
        <w:t>Department of Agriculture, Fisheries and Forestry</w:t>
      </w:r>
      <w:r>
        <w:t xml:space="preserve">, Canberra, </w:t>
      </w:r>
      <w:r w:rsidR="00EE0B6A">
        <w:t>May</w:t>
      </w:r>
      <w:r>
        <w:t>. CC BY 4.0.</w:t>
      </w:r>
    </w:p>
    <w:p w14:paraId="65FE5604" w14:textId="66224AD9" w:rsidR="008E58CF" w:rsidRDefault="00E91D72" w:rsidP="008E58CF">
      <w:pPr>
        <w:pStyle w:val="Normalsmall"/>
      </w:pPr>
      <w:r>
        <w:t xml:space="preserve">This </w:t>
      </w:r>
      <w:r w:rsidRPr="00364A4A">
        <w:t xml:space="preserve">publication is available at </w:t>
      </w:r>
      <w:hyperlink r:id="rId19" w:history="1">
        <w:r w:rsidR="00383C8E">
          <w:rPr>
            <w:rStyle w:val="Hyperlink"/>
          </w:rPr>
          <w:t>agriculture.gov.au/biosecurity-trade/export/controlled-goods/organic-bio-dynamic/approved-certifying-bodies.</w:t>
        </w:r>
      </w:hyperlink>
    </w:p>
    <w:p w14:paraId="106CCBDB" w14:textId="19C642D3" w:rsidR="00DE0AAE" w:rsidRDefault="00DE0AAE" w:rsidP="008E58CF">
      <w:pPr>
        <w:pStyle w:val="Normalsmall"/>
        <w:contextualSpacing/>
      </w:pPr>
      <w:r w:rsidRPr="00DE0AAE">
        <w:t>Department of Agriculture, Fisheries and Forestry</w:t>
      </w:r>
    </w:p>
    <w:p w14:paraId="38D54CE0" w14:textId="77777777" w:rsidR="00764D6A" w:rsidRPr="00364A4A" w:rsidRDefault="00E91D72">
      <w:pPr>
        <w:pStyle w:val="Normalsmall"/>
        <w:spacing w:after="0"/>
      </w:pPr>
      <w:r w:rsidRPr="00364A4A">
        <w:t>GPO Box 858 Canberra ACT 2601</w:t>
      </w:r>
    </w:p>
    <w:p w14:paraId="69F30FAE" w14:textId="77777777" w:rsidR="00764D6A" w:rsidRPr="00364A4A" w:rsidRDefault="00E91D72">
      <w:pPr>
        <w:pStyle w:val="Normalsmall"/>
        <w:spacing w:after="0"/>
      </w:pPr>
      <w:r w:rsidRPr="00364A4A">
        <w:t>Telephone 1800 900 090</w:t>
      </w:r>
    </w:p>
    <w:p w14:paraId="2CAD6C0A" w14:textId="77777777" w:rsidR="00764D6A" w:rsidRPr="00364A4A" w:rsidRDefault="00E91D72">
      <w:pPr>
        <w:pStyle w:val="Normalsmall"/>
      </w:pPr>
      <w:r w:rsidRPr="00364A4A">
        <w:t xml:space="preserve">Web </w:t>
      </w:r>
      <w:hyperlink r:id="rId20" w:history="1">
        <w:r w:rsidR="00DE0AAE" w:rsidRPr="00364A4A">
          <w:rPr>
            <w:rStyle w:val="Hyperlink"/>
          </w:rPr>
          <w:t>agriculture.gov.au</w:t>
        </w:r>
      </w:hyperlink>
    </w:p>
    <w:p w14:paraId="14168FB5" w14:textId="77777777" w:rsidR="007C358A" w:rsidRDefault="007C358A">
      <w:pPr>
        <w:pStyle w:val="Normalsmall"/>
      </w:pPr>
      <w:r w:rsidRPr="00364A4A">
        <w:rPr>
          <w:rStyle w:val="Strong"/>
        </w:rPr>
        <w:t>Disclaimer</w:t>
      </w:r>
    </w:p>
    <w:p w14:paraId="4093BE96"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62273E25" w14:textId="77777777" w:rsidR="00B02B9B" w:rsidRDefault="00B02B9B" w:rsidP="00B02B9B">
      <w:pPr>
        <w:pStyle w:val="Normalsmall"/>
      </w:pPr>
      <w:r>
        <w:rPr>
          <w:rStyle w:val="Strong"/>
        </w:rPr>
        <w:t>Acknowledgement of Country</w:t>
      </w:r>
    </w:p>
    <w:p w14:paraId="1687F21A" w14:textId="77777777" w:rsidR="00517A68" w:rsidRDefault="00582E76" w:rsidP="00432172">
      <w:pPr>
        <w:pStyle w:val="Normalsmall"/>
      </w:pPr>
      <w:r w:rsidRPr="00582E76">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p>
    <w:p w14:paraId="2722638C" w14:textId="672E4BB9" w:rsidR="00764D6A" w:rsidRDefault="00E91D72" w:rsidP="00F16A9C">
      <w:r>
        <w:br w:type="page"/>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rPr>
      </w:sdtEndPr>
      <w:sdtContent>
        <w:p w14:paraId="6D51C268" w14:textId="058AC379" w:rsidR="00764D6A" w:rsidRDefault="00E91D72">
          <w:pPr>
            <w:pStyle w:val="TOCHeading"/>
          </w:pPr>
          <w:r>
            <w:t>Contents</w:t>
          </w:r>
        </w:p>
        <w:p w14:paraId="1613C996" w14:textId="18528A80" w:rsidR="00966BDC" w:rsidRDefault="00E91D72">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95524190" w:history="1">
            <w:r w:rsidR="00966BDC" w:rsidRPr="00352CA0">
              <w:rPr>
                <w:rStyle w:val="Hyperlink"/>
              </w:rPr>
              <w:t>Introduction</w:t>
            </w:r>
            <w:r w:rsidR="00966BDC">
              <w:rPr>
                <w:webHidden/>
              </w:rPr>
              <w:tab/>
            </w:r>
            <w:r w:rsidR="00966BDC">
              <w:rPr>
                <w:webHidden/>
              </w:rPr>
              <w:fldChar w:fldCharType="begin"/>
            </w:r>
            <w:r w:rsidR="00966BDC">
              <w:rPr>
                <w:webHidden/>
              </w:rPr>
              <w:instrText xml:space="preserve"> PAGEREF _Toc195524190 \h </w:instrText>
            </w:r>
            <w:r w:rsidR="00966BDC">
              <w:rPr>
                <w:webHidden/>
              </w:rPr>
            </w:r>
            <w:r w:rsidR="00966BDC">
              <w:rPr>
                <w:webHidden/>
              </w:rPr>
              <w:fldChar w:fldCharType="separate"/>
            </w:r>
            <w:r w:rsidR="00966BDC">
              <w:rPr>
                <w:webHidden/>
              </w:rPr>
              <w:t>1</w:t>
            </w:r>
            <w:r w:rsidR="00966BDC">
              <w:rPr>
                <w:webHidden/>
              </w:rPr>
              <w:fldChar w:fldCharType="end"/>
            </w:r>
          </w:hyperlink>
        </w:p>
        <w:p w14:paraId="10293D63" w14:textId="290809C0" w:rsidR="00966BDC" w:rsidRDefault="00966BDC">
          <w:pPr>
            <w:pStyle w:val="TOC2"/>
            <w:rPr>
              <w:rFonts w:eastAsiaTheme="minorEastAsia"/>
              <w:kern w:val="2"/>
              <w:sz w:val="24"/>
              <w:szCs w:val="24"/>
              <w:lang w:eastAsia="en-AU"/>
              <w14:ligatures w14:val="standardContextual"/>
            </w:rPr>
          </w:pPr>
          <w:hyperlink w:anchor="_Toc195524191" w:history="1">
            <w:r w:rsidRPr="00352CA0">
              <w:rPr>
                <w:rStyle w:val="Hyperlink"/>
                <w:lang w:eastAsia="ja-JP"/>
              </w:rPr>
              <w:t>Purpose</w:t>
            </w:r>
            <w:r>
              <w:rPr>
                <w:webHidden/>
              </w:rPr>
              <w:tab/>
            </w:r>
            <w:r>
              <w:rPr>
                <w:webHidden/>
              </w:rPr>
              <w:fldChar w:fldCharType="begin"/>
            </w:r>
            <w:r>
              <w:rPr>
                <w:webHidden/>
              </w:rPr>
              <w:instrText xml:space="preserve"> PAGEREF _Toc195524191 \h </w:instrText>
            </w:r>
            <w:r>
              <w:rPr>
                <w:webHidden/>
              </w:rPr>
            </w:r>
            <w:r>
              <w:rPr>
                <w:webHidden/>
              </w:rPr>
              <w:fldChar w:fldCharType="separate"/>
            </w:r>
            <w:r>
              <w:rPr>
                <w:webHidden/>
              </w:rPr>
              <w:t>1</w:t>
            </w:r>
            <w:r>
              <w:rPr>
                <w:webHidden/>
              </w:rPr>
              <w:fldChar w:fldCharType="end"/>
            </w:r>
          </w:hyperlink>
        </w:p>
        <w:p w14:paraId="1924B3CB" w14:textId="11D2CF46" w:rsidR="00966BDC" w:rsidRDefault="00966BDC">
          <w:pPr>
            <w:pStyle w:val="TOC2"/>
            <w:rPr>
              <w:rFonts w:eastAsiaTheme="minorEastAsia"/>
              <w:kern w:val="2"/>
              <w:sz w:val="24"/>
              <w:szCs w:val="24"/>
              <w:lang w:eastAsia="en-AU"/>
              <w14:ligatures w14:val="standardContextual"/>
            </w:rPr>
          </w:pPr>
          <w:hyperlink w:anchor="_Toc195524192" w:history="1">
            <w:r w:rsidRPr="00352CA0">
              <w:rPr>
                <w:rStyle w:val="Hyperlink"/>
                <w:lang w:eastAsia="ja-JP"/>
              </w:rPr>
              <w:t>Scope</w:t>
            </w:r>
            <w:r>
              <w:rPr>
                <w:webHidden/>
              </w:rPr>
              <w:tab/>
            </w:r>
            <w:r>
              <w:rPr>
                <w:webHidden/>
              </w:rPr>
              <w:fldChar w:fldCharType="begin"/>
            </w:r>
            <w:r>
              <w:rPr>
                <w:webHidden/>
              </w:rPr>
              <w:instrText xml:space="preserve"> PAGEREF _Toc195524192 \h </w:instrText>
            </w:r>
            <w:r>
              <w:rPr>
                <w:webHidden/>
              </w:rPr>
            </w:r>
            <w:r>
              <w:rPr>
                <w:webHidden/>
              </w:rPr>
              <w:fldChar w:fldCharType="separate"/>
            </w:r>
            <w:r>
              <w:rPr>
                <w:webHidden/>
              </w:rPr>
              <w:t>1</w:t>
            </w:r>
            <w:r>
              <w:rPr>
                <w:webHidden/>
              </w:rPr>
              <w:fldChar w:fldCharType="end"/>
            </w:r>
          </w:hyperlink>
        </w:p>
        <w:p w14:paraId="30122865" w14:textId="0FC0B182" w:rsidR="00966BDC" w:rsidRDefault="00966BDC">
          <w:pPr>
            <w:pStyle w:val="TOC2"/>
            <w:rPr>
              <w:rFonts w:eastAsiaTheme="minorEastAsia"/>
              <w:kern w:val="2"/>
              <w:sz w:val="24"/>
              <w:szCs w:val="24"/>
              <w:lang w:eastAsia="en-AU"/>
              <w14:ligatures w14:val="standardContextual"/>
            </w:rPr>
          </w:pPr>
          <w:hyperlink w:anchor="_Toc195524193" w:history="1">
            <w:r w:rsidRPr="00352CA0">
              <w:rPr>
                <w:rStyle w:val="Hyperlink"/>
              </w:rPr>
              <w:t>Background</w:t>
            </w:r>
            <w:r>
              <w:rPr>
                <w:webHidden/>
              </w:rPr>
              <w:tab/>
            </w:r>
            <w:r>
              <w:rPr>
                <w:webHidden/>
              </w:rPr>
              <w:fldChar w:fldCharType="begin"/>
            </w:r>
            <w:r>
              <w:rPr>
                <w:webHidden/>
              </w:rPr>
              <w:instrText xml:space="preserve"> PAGEREF _Toc195524193 \h </w:instrText>
            </w:r>
            <w:r>
              <w:rPr>
                <w:webHidden/>
              </w:rPr>
            </w:r>
            <w:r>
              <w:rPr>
                <w:webHidden/>
              </w:rPr>
              <w:fldChar w:fldCharType="separate"/>
            </w:r>
            <w:r>
              <w:rPr>
                <w:webHidden/>
              </w:rPr>
              <w:t>1</w:t>
            </w:r>
            <w:r>
              <w:rPr>
                <w:webHidden/>
              </w:rPr>
              <w:fldChar w:fldCharType="end"/>
            </w:r>
          </w:hyperlink>
        </w:p>
        <w:p w14:paraId="43A486A1" w14:textId="10E962D9" w:rsidR="00966BDC" w:rsidRDefault="00966BDC">
          <w:pPr>
            <w:pStyle w:val="TOC2"/>
            <w:rPr>
              <w:rFonts w:eastAsiaTheme="minorEastAsia"/>
              <w:kern w:val="2"/>
              <w:sz w:val="24"/>
              <w:szCs w:val="24"/>
              <w:lang w:eastAsia="en-AU"/>
              <w14:ligatures w14:val="standardContextual"/>
            </w:rPr>
          </w:pPr>
          <w:hyperlink w:anchor="_Toc195524194" w:history="1">
            <w:r w:rsidRPr="00352CA0">
              <w:rPr>
                <w:rStyle w:val="Hyperlink"/>
              </w:rPr>
              <w:t>Legislation and policy framework</w:t>
            </w:r>
            <w:r>
              <w:rPr>
                <w:webHidden/>
              </w:rPr>
              <w:tab/>
            </w:r>
            <w:r>
              <w:rPr>
                <w:webHidden/>
              </w:rPr>
              <w:fldChar w:fldCharType="begin"/>
            </w:r>
            <w:r>
              <w:rPr>
                <w:webHidden/>
              </w:rPr>
              <w:instrText xml:space="preserve"> PAGEREF _Toc195524194 \h </w:instrText>
            </w:r>
            <w:r>
              <w:rPr>
                <w:webHidden/>
              </w:rPr>
            </w:r>
            <w:r>
              <w:rPr>
                <w:webHidden/>
              </w:rPr>
              <w:fldChar w:fldCharType="separate"/>
            </w:r>
            <w:r>
              <w:rPr>
                <w:webHidden/>
              </w:rPr>
              <w:t>2</w:t>
            </w:r>
            <w:r>
              <w:rPr>
                <w:webHidden/>
              </w:rPr>
              <w:fldChar w:fldCharType="end"/>
            </w:r>
          </w:hyperlink>
        </w:p>
        <w:p w14:paraId="19CDA376" w14:textId="5261E3E9" w:rsidR="00966BDC" w:rsidRDefault="00966BDC">
          <w:pPr>
            <w:pStyle w:val="TOC1"/>
            <w:rPr>
              <w:rFonts w:eastAsiaTheme="minorEastAsia"/>
              <w:b w:val="0"/>
              <w:kern w:val="2"/>
              <w:sz w:val="24"/>
              <w:szCs w:val="24"/>
              <w:lang w:eastAsia="en-AU"/>
              <w14:ligatures w14:val="standardContextual"/>
            </w:rPr>
          </w:pPr>
          <w:hyperlink w:anchor="_Toc195524195" w:history="1">
            <w:r w:rsidRPr="00352CA0">
              <w:rPr>
                <w:rStyle w:val="Hyperlink"/>
                <w:rFonts w:eastAsia="Times New Roman"/>
              </w:rPr>
              <w:t xml:space="preserve">Legislative requirements under the </w:t>
            </w:r>
            <w:r w:rsidRPr="00352CA0">
              <w:rPr>
                <w:rStyle w:val="Hyperlink"/>
              </w:rPr>
              <w:t>Export Control Act</w:t>
            </w:r>
            <w:r w:rsidRPr="00352CA0">
              <w:rPr>
                <w:rStyle w:val="Hyperlink"/>
                <w:rFonts w:eastAsia="Times New Roman"/>
              </w:rPr>
              <w:t xml:space="preserve"> and the Organic Goods Rules</w:t>
            </w:r>
            <w:r>
              <w:rPr>
                <w:webHidden/>
              </w:rPr>
              <w:tab/>
            </w:r>
            <w:r>
              <w:rPr>
                <w:webHidden/>
              </w:rPr>
              <w:fldChar w:fldCharType="begin"/>
            </w:r>
            <w:r>
              <w:rPr>
                <w:webHidden/>
              </w:rPr>
              <w:instrText xml:space="preserve"> PAGEREF _Toc195524195 \h </w:instrText>
            </w:r>
            <w:r>
              <w:rPr>
                <w:webHidden/>
              </w:rPr>
            </w:r>
            <w:r>
              <w:rPr>
                <w:webHidden/>
              </w:rPr>
              <w:fldChar w:fldCharType="separate"/>
            </w:r>
            <w:r>
              <w:rPr>
                <w:webHidden/>
              </w:rPr>
              <w:t>3</w:t>
            </w:r>
            <w:r>
              <w:rPr>
                <w:webHidden/>
              </w:rPr>
              <w:fldChar w:fldCharType="end"/>
            </w:r>
          </w:hyperlink>
        </w:p>
        <w:p w14:paraId="01049899" w14:textId="26F29431" w:rsidR="00966BDC" w:rsidRDefault="00966BDC">
          <w:pPr>
            <w:pStyle w:val="TOC2"/>
            <w:rPr>
              <w:rFonts w:eastAsiaTheme="minorEastAsia"/>
              <w:kern w:val="2"/>
              <w:sz w:val="24"/>
              <w:szCs w:val="24"/>
              <w:lang w:eastAsia="en-AU"/>
              <w14:ligatures w14:val="standardContextual"/>
            </w:rPr>
          </w:pPr>
          <w:hyperlink w:anchor="_Toc195524196" w:history="1">
            <w:r w:rsidRPr="00352CA0">
              <w:rPr>
                <w:rStyle w:val="Hyperlink"/>
              </w:rPr>
              <w:t>Fit and proper person</w:t>
            </w:r>
            <w:r>
              <w:rPr>
                <w:webHidden/>
              </w:rPr>
              <w:tab/>
            </w:r>
            <w:r>
              <w:rPr>
                <w:webHidden/>
              </w:rPr>
              <w:fldChar w:fldCharType="begin"/>
            </w:r>
            <w:r>
              <w:rPr>
                <w:webHidden/>
              </w:rPr>
              <w:instrText xml:space="preserve"> PAGEREF _Toc195524196 \h </w:instrText>
            </w:r>
            <w:r>
              <w:rPr>
                <w:webHidden/>
              </w:rPr>
            </w:r>
            <w:r>
              <w:rPr>
                <w:webHidden/>
              </w:rPr>
              <w:fldChar w:fldCharType="separate"/>
            </w:r>
            <w:r>
              <w:rPr>
                <w:webHidden/>
              </w:rPr>
              <w:t>3</w:t>
            </w:r>
            <w:r>
              <w:rPr>
                <w:webHidden/>
              </w:rPr>
              <w:fldChar w:fldCharType="end"/>
            </w:r>
          </w:hyperlink>
        </w:p>
        <w:p w14:paraId="285ED7F0" w14:textId="387F7C5A" w:rsidR="00966BDC" w:rsidRDefault="00966BDC">
          <w:pPr>
            <w:pStyle w:val="TOC2"/>
            <w:rPr>
              <w:rFonts w:eastAsiaTheme="minorEastAsia"/>
              <w:kern w:val="2"/>
              <w:sz w:val="24"/>
              <w:szCs w:val="24"/>
              <w:lang w:eastAsia="en-AU"/>
              <w14:ligatures w14:val="standardContextual"/>
            </w:rPr>
          </w:pPr>
          <w:hyperlink w:anchor="_Toc195524197" w:history="1">
            <w:r w:rsidRPr="00352CA0">
              <w:rPr>
                <w:rStyle w:val="Hyperlink"/>
              </w:rPr>
              <w:t>Commonwealth liabilities</w:t>
            </w:r>
            <w:r>
              <w:rPr>
                <w:webHidden/>
              </w:rPr>
              <w:tab/>
            </w:r>
            <w:r>
              <w:rPr>
                <w:webHidden/>
              </w:rPr>
              <w:fldChar w:fldCharType="begin"/>
            </w:r>
            <w:r>
              <w:rPr>
                <w:webHidden/>
              </w:rPr>
              <w:instrText xml:space="preserve"> PAGEREF _Toc195524197 \h </w:instrText>
            </w:r>
            <w:r>
              <w:rPr>
                <w:webHidden/>
              </w:rPr>
            </w:r>
            <w:r>
              <w:rPr>
                <w:webHidden/>
              </w:rPr>
              <w:fldChar w:fldCharType="separate"/>
            </w:r>
            <w:r>
              <w:rPr>
                <w:webHidden/>
              </w:rPr>
              <w:t>4</w:t>
            </w:r>
            <w:r>
              <w:rPr>
                <w:webHidden/>
              </w:rPr>
              <w:fldChar w:fldCharType="end"/>
            </w:r>
          </w:hyperlink>
        </w:p>
        <w:p w14:paraId="598EC810" w14:textId="1E3476FE" w:rsidR="00966BDC" w:rsidRDefault="00966BDC">
          <w:pPr>
            <w:pStyle w:val="TOC2"/>
            <w:rPr>
              <w:rFonts w:eastAsiaTheme="minorEastAsia"/>
              <w:kern w:val="2"/>
              <w:sz w:val="24"/>
              <w:szCs w:val="24"/>
              <w:lang w:eastAsia="en-AU"/>
              <w14:ligatures w14:val="standardContextual"/>
            </w:rPr>
          </w:pPr>
          <w:hyperlink w:anchor="_Toc195524198" w:history="1">
            <w:r w:rsidRPr="00352CA0">
              <w:rPr>
                <w:rStyle w:val="Hyperlink"/>
              </w:rPr>
              <w:t>Assurance</w:t>
            </w:r>
            <w:r>
              <w:rPr>
                <w:webHidden/>
              </w:rPr>
              <w:tab/>
            </w:r>
            <w:r>
              <w:rPr>
                <w:webHidden/>
              </w:rPr>
              <w:fldChar w:fldCharType="begin"/>
            </w:r>
            <w:r>
              <w:rPr>
                <w:webHidden/>
              </w:rPr>
              <w:instrText xml:space="preserve"> PAGEREF _Toc195524198 \h </w:instrText>
            </w:r>
            <w:r>
              <w:rPr>
                <w:webHidden/>
              </w:rPr>
            </w:r>
            <w:r>
              <w:rPr>
                <w:webHidden/>
              </w:rPr>
              <w:fldChar w:fldCharType="separate"/>
            </w:r>
            <w:r>
              <w:rPr>
                <w:webHidden/>
              </w:rPr>
              <w:t>4</w:t>
            </w:r>
            <w:r>
              <w:rPr>
                <w:webHidden/>
              </w:rPr>
              <w:fldChar w:fldCharType="end"/>
            </w:r>
          </w:hyperlink>
        </w:p>
        <w:p w14:paraId="559DE3CB" w14:textId="1B2D3552" w:rsidR="00966BDC" w:rsidRDefault="00966BDC">
          <w:pPr>
            <w:pStyle w:val="TOC2"/>
            <w:rPr>
              <w:rFonts w:eastAsiaTheme="minorEastAsia"/>
              <w:kern w:val="2"/>
              <w:sz w:val="24"/>
              <w:szCs w:val="24"/>
              <w:lang w:eastAsia="en-AU"/>
              <w14:ligatures w14:val="standardContextual"/>
            </w:rPr>
          </w:pPr>
          <w:hyperlink w:anchor="_Toc195524199" w:history="1">
            <w:r w:rsidRPr="00352CA0">
              <w:rPr>
                <w:rStyle w:val="Hyperlink"/>
              </w:rPr>
              <w:t>Proposed arrangement</w:t>
            </w:r>
            <w:r>
              <w:rPr>
                <w:webHidden/>
              </w:rPr>
              <w:tab/>
            </w:r>
            <w:r>
              <w:rPr>
                <w:webHidden/>
              </w:rPr>
              <w:fldChar w:fldCharType="begin"/>
            </w:r>
            <w:r>
              <w:rPr>
                <w:webHidden/>
              </w:rPr>
              <w:instrText xml:space="preserve"> PAGEREF _Toc195524199 \h </w:instrText>
            </w:r>
            <w:r>
              <w:rPr>
                <w:webHidden/>
              </w:rPr>
            </w:r>
            <w:r>
              <w:rPr>
                <w:webHidden/>
              </w:rPr>
              <w:fldChar w:fldCharType="separate"/>
            </w:r>
            <w:r>
              <w:rPr>
                <w:webHidden/>
              </w:rPr>
              <w:t>4</w:t>
            </w:r>
            <w:r>
              <w:rPr>
                <w:webHidden/>
              </w:rPr>
              <w:fldChar w:fldCharType="end"/>
            </w:r>
          </w:hyperlink>
        </w:p>
        <w:p w14:paraId="2538B9F7" w14:textId="18884AA9" w:rsidR="00966BDC" w:rsidRDefault="00966BDC">
          <w:pPr>
            <w:pStyle w:val="TOC2"/>
            <w:rPr>
              <w:rFonts w:eastAsiaTheme="minorEastAsia"/>
              <w:kern w:val="2"/>
              <w:sz w:val="24"/>
              <w:szCs w:val="24"/>
              <w:lang w:eastAsia="en-AU"/>
              <w14:ligatures w14:val="standardContextual"/>
            </w:rPr>
          </w:pPr>
          <w:hyperlink w:anchor="_Toc195524200" w:history="1">
            <w:r w:rsidRPr="00352CA0">
              <w:rPr>
                <w:rStyle w:val="Hyperlink"/>
              </w:rPr>
              <w:t>Organic goods certification operations</w:t>
            </w:r>
            <w:r>
              <w:rPr>
                <w:webHidden/>
              </w:rPr>
              <w:tab/>
            </w:r>
            <w:r>
              <w:rPr>
                <w:webHidden/>
              </w:rPr>
              <w:fldChar w:fldCharType="begin"/>
            </w:r>
            <w:r>
              <w:rPr>
                <w:webHidden/>
              </w:rPr>
              <w:instrText xml:space="preserve"> PAGEREF _Toc195524200 \h </w:instrText>
            </w:r>
            <w:r>
              <w:rPr>
                <w:webHidden/>
              </w:rPr>
            </w:r>
            <w:r>
              <w:rPr>
                <w:webHidden/>
              </w:rPr>
              <w:fldChar w:fldCharType="separate"/>
            </w:r>
            <w:r>
              <w:rPr>
                <w:webHidden/>
              </w:rPr>
              <w:t>4</w:t>
            </w:r>
            <w:r>
              <w:rPr>
                <w:webHidden/>
              </w:rPr>
              <w:fldChar w:fldCharType="end"/>
            </w:r>
          </w:hyperlink>
        </w:p>
        <w:p w14:paraId="0C42FCB2" w14:textId="765D29DE" w:rsidR="00966BDC" w:rsidRDefault="00966BDC">
          <w:pPr>
            <w:pStyle w:val="TOC1"/>
            <w:rPr>
              <w:rFonts w:eastAsiaTheme="minorEastAsia"/>
              <w:b w:val="0"/>
              <w:kern w:val="2"/>
              <w:sz w:val="24"/>
              <w:szCs w:val="24"/>
              <w:lang w:eastAsia="en-AU"/>
              <w14:ligatures w14:val="standardContextual"/>
            </w:rPr>
          </w:pPr>
          <w:hyperlink w:anchor="_Toc195524201" w:history="1">
            <w:r w:rsidRPr="00352CA0">
              <w:rPr>
                <w:rStyle w:val="Hyperlink"/>
              </w:rPr>
              <w:t>Assessment process</w:t>
            </w:r>
            <w:r>
              <w:rPr>
                <w:webHidden/>
              </w:rPr>
              <w:tab/>
            </w:r>
            <w:r>
              <w:rPr>
                <w:webHidden/>
              </w:rPr>
              <w:fldChar w:fldCharType="begin"/>
            </w:r>
            <w:r>
              <w:rPr>
                <w:webHidden/>
              </w:rPr>
              <w:instrText xml:space="preserve"> PAGEREF _Toc195524201 \h </w:instrText>
            </w:r>
            <w:r>
              <w:rPr>
                <w:webHidden/>
              </w:rPr>
            </w:r>
            <w:r>
              <w:rPr>
                <w:webHidden/>
              </w:rPr>
              <w:fldChar w:fldCharType="separate"/>
            </w:r>
            <w:r>
              <w:rPr>
                <w:webHidden/>
              </w:rPr>
              <w:t>6</w:t>
            </w:r>
            <w:r>
              <w:rPr>
                <w:webHidden/>
              </w:rPr>
              <w:fldChar w:fldCharType="end"/>
            </w:r>
          </w:hyperlink>
        </w:p>
        <w:p w14:paraId="00E4E27A" w14:textId="1EA1AC56" w:rsidR="00966BDC" w:rsidRDefault="00966BDC">
          <w:pPr>
            <w:pStyle w:val="TOC1"/>
            <w:rPr>
              <w:rFonts w:eastAsiaTheme="minorEastAsia"/>
              <w:b w:val="0"/>
              <w:kern w:val="2"/>
              <w:sz w:val="24"/>
              <w:szCs w:val="24"/>
              <w:lang w:eastAsia="en-AU"/>
              <w14:ligatures w14:val="standardContextual"/>
            </w:rPr>
          </w:pPr>
          <w:hyperlink w:anchor="_Toc195524202" w:history="1">
            <w:r w:rsidRPr="00352CA0">
              <w:rPr>
                <w:rStyle w:val="Hyperlink"/>
              </w:rPr>
              <w:t>Glossary</w:t>
            </w:r>
            <w:r>
              <w:rPr>
                <w:webHidden/>
              </w:rPr>
              <w:tab/>
            </w:r>
            <w:r>
              <w:rPr>
                <w:webHidden/>
              </w:rPr>
              <w:fldChar w:fldCharType="begin"/>
            </w:r>
            <w:r>
              <w:rPr>
                <w:webHidden/>
              </w:rPr>
              <w:instrText xml:space="preserve"> PAGEREF _Toc195524202 \h </w:instrText>
            </w:r>
            <w:r>
              <w:rPr>
                <w:webHidden/>
              </w:rPr>
            </w:r>
            <w:r>
              <w:rPr>
                <w:webHidden/>
              </w:rPr>
              <w:fldChar w:fldCharType="separate"/>
            </w:r>
            <w:r>
              <w:rPr>
                <w:webHidden/>
              </w:rPr>
              <w:t>7</w:t>
            </w:r>
            <w:r>
              <w:rPr>
                <w:webHidden/>
              </w:rPr>
              <w:fldChar w:fldCharType="end"/>
            </w:r>
          </w:hyperlink>
        </w:p>
        <w:p w14:paraId="7D8DA5B6" w14:textId="6F45C320" w:rsidR="00764D6A" w:rsidRPr="006A3F13" w:rsidRDefault="00E91D72" w:rsidP="006A3F13">
          <w:pPr>
            <w:pStyle w:val="TOC1"/>
            <w:tabs>
              <w:tab w:val="clear" w:pos="426"/>
              <w:tab w:val="clear" w:pos="9072"/>
              <w:tab w:val="left" w:pos="2925"/>
            </w:tabs>
            <w:rPr>
              <w:b w:val="0"/>
            </w:rPr>
          </w:pPr>
          <w:r>
            <w:rPr>
              <w:b w:val="0"/>
            </w:rPr>
            <w:fldChar w:fldCharType="end"/>
          </w:r>
        </w:p>
      </w:sdtContent>
    </w:sdt>
    <w:p w14:paraId="2D90B357" w14:textId="77777777" w:rsidR="006A3F13" w:rsidRDefault="006A3F13" w:rsidP="001C570E">
      <w:pPr>
        <w:pStyle w:val="Heading2"/>
        <w:numPr>
          <w:ilvl w:val="0"/>
          <w:numId w:val="0"/>
        </w:numPr>
        <w:sectPr w:rsidR="006A3F13" w:rsidSect="00B65661">
          <w:headerReference w:type="even" r:id="rId21"/>
          <w:headerReference w:type="default" r:id="rId22"/>
          <w:footerReference w:type="even" r:id="rId23"/>
          <w:footerReference w:type="default" r:id="rId24"/>
          <w:headerReference w:type="first" r:id="rId25"/>
          <w:footerReference w:type="first" r:id="rId26"/>
          <w:pgSz w:w="11906" w:h="16838"/>
          <w:pgMar w:top="1418" w:right="1418" w:bottom="1418" w:left="1418" w:header="567" w:footer="283" w:gutter="0"/>
          <w:pgNumType w:fmt="lowerRoman" w:start="1"/>
          <w:cols w:space="708"/>
          <w:titlePg/>
          <w:docGrid w:linePitch="360"/>
        </w:sectPr>
      </w:pPr>
      <w:bookmarkStart w:id="1" w:name="_Toc430782150"/>
    </w:p>
    <w:p w14:paraId="5D16ADF2" w14:textId="13E0486D" w:rsidR="00764D6A" w:rsidRDefault="00E91D72" w:rsidP="001C570E">
      <w:pPr>
        <w:pStyle w:val="Heading2"/>
        <w:numPr>
          <w:ilvl w:val="0"/>
          <w:numId w:val="0"/>
        </w:numPr>
      </w:pPr>
      <w:bookmarkStart w:id="2" w:name="_Toc195524190"/>
      <w:r w:rsidRPr="00DB71A3">
        <w:lastRenderedPageBreak/>
        <w:t>Introduction</w:t>
      </w:r>
      <w:bookmarkEnd w:id="1"/>
      <w:bookmarkEnd w:id="2"/>
    </w:p>
    <w:p w14:paraId="722B9E2A" w14:textId="50A8CAF9" w:rsidR="0021249A" w:rsidRDefault="00022289" w:rsidP="000178AD">
      <w:pPr>
        <w:pStyle w:val="Heading3"/>
        <w:numPr>
          <w:ilvl w:val="0"/>
          <w:numId w:val="0"/>
        </w:numPr>
        <w:ind w:left="964" w:hanging="964"/>
        <w:rPr>
          <w:lang w:eastAsia="ja-JP"/>
        </w:rPr>
      </w:pPr>
      <w:bookmarkStart w:id="3" w:name="_Toc195524191"/>
      <w:r>
        <w:rPr>
          <w:lang w:eastAsia="ja-JP"/>
        </w:rPr>
        <w:t>Purpose</w:t>
      </w:r>
      <w:bookmarkEnd w:id="3"/>
    </w:p>
    <w:p w14:paraId="32BDDEC2" w14:textId="77777777" w:rsidR="00F46EE1" w:rsidRDefault="00F46EE1" w:rsidP="00F46EE1">
      <w:pPr>
        <w:rPr>
          <w:lang w:eastAsia="ja-JP"/>
        </w:rPr>
      </w:pPr>
      <w:r>
        <w:rPr>
          <w:lang w:eastAsia="ja-JP"/>
        </w:rPr>
        <w:t>These guidelines outline requirements for proposed organic goods approved arrangements, including:</w:t>
      </w:r>
    </w:p>
    <w:p w14:paraId="391786ED" w14:textId="6736C151" w:rsidR="00F46EE1" w:rsidRDefault="00F46EE1" w:rsidP="00F46EE1">
      <w:pPr>
        <w:pStyle w:val="ListBullet"/>
        <w:rPr>
          <w:lang w:eastAsia="ja-JP"/>
        </w:rPr>
      </w:pPr>
      <w:r>
        <w:rPr>
          <w:lang w:eastAsia="ja-JP"/>
        </w:rPr>
        <w:t>the legislative and policy requirements that applicants must meet to become an approved certifying body (ACB) for organic and bio-dynamic products for export</w:t>
      </w:r>
    </w:p>
    <w:p w14:paraId="56A012C1" w14:textId="2418907B" w:rsidR="00F46EE1" w:rsidRDefault="00F46EE1" w:rsidP="00F46EE1">
      <w:pPr>
        <w:pStyle w:val="ListBullet"/>
        <w:rPr>
          <w:lang w:eastAsia="ja-JP"/>
        </w:rPr>
      </w:pPr>
      <w:r>
        <w:rPr>
          <w:lang w:eastAsia="ja-JP"/>
        </w:rPr>
        <w:t>advice on documentation that applicants should include in their application.</w:t>
      </w:r>
    </w:p>
    <w:p w14:paraId="1F40A4C6" w14:textId="0D05DC30" w:rsidR="00F46EE1" w:rsidRDefault="00F46EE1" w:rsidP="00F46EE1">
      <w:pPr>
        <w:rPr>
          <w:lang w:eastAsia="ja-JP"/>
        </w:rPr>
      </w:pPr>
      <w:r>
        <w:rPr>
          <w:lang w:eastAsia="ja-JP"/>
        </w:rPr>
        <w:t xml:space="preserve">The </w:t>
      </w:r>
      <w:r w:rsidRPr="00E32174">
        <w:rPr>
          <w:rStyle w:val="Emphasis"/>
          <w:lang w:eastAsia="ja-JP"/>
        </w:rPr>
        <w:t>Export Control Act 2020</w:t>
      </w:r>
      <w:r>
        <w:rPr>
          <w:lang w:eastAsia="ja-JP"/>
        </w:rPr>
        <w:t xml:space="preserve"> and the Export Control (Organic Goods) Rules 2021 provide the legal </w:t>
      </w:r>
      <w:r w:rsidR="0074051E">
        <w:rPr>
          <w:lang w:eastAsia="ja-JP"/>
        </w:rPr>
        <w:t>framework for</w:t>
      </w:r>
      <w:r>
        <w:rPr>
          <w:lang w:eastAsia="ja-JP"/>
        </w:rPr>
        <w:t xml:space="preserve"> these guidelines. The </w:t>
      </w:r>
      <w:r w:rsidR="0074051E" w:rsidRPr="009C5F2B">
        <w:rPr>
          <w:rStyle w:val="Emphasis"/>
        </w:rPr>
        <w:t>Administrative Arrangements for Approved Arrangements</w:t>
      </w:r>
      <w:r>
        <w:rPr>
          <w:lang w:eastAsia="ja-JP"/>
        </w:rPr>
        <w:t xml:space="preserve"> and </w:t>
      </w:r>
      <w:r w:rsidR="0074051E" w:rsidRPr="009C5F2B">
        <w:rPr>
          <w:rStyle w:val="Emphasis"/>
        </w:rPr>
        <w:t>Requirements to Issue and Manage Organic Goods Certificates</w:t>
      </w:r>
      <w:r>
        <w:rPr>
          <w:lang w:eastAsia="ja-JP"/>
        </w:rPr>
        <w:t xml:space="preserve"> provide the policy </w:t>
      </w:r>
      <w:r w:rsidR="0074051E">
        <w:rPr>
          <w:lang w:eastAsia="ja-JP"/>
        </w:rPr>
        <w:t xml:space="preserve">framework for </w:t>
      </w:r>
      <w:r>
        <w:rPr>
          <w:lang w:eastAsia="ja-JP"/>
        </w:rPr>
        <w:t>these guidelines.</w:t>
      </w:r>
    </w:p>
    <w:p w14:paraId="73B34A6F" w14:textId="1150322B" w:rsidR="0074051E" w:rsidRDefault="0074051E" w:rsidP="00F46EE1">
      <w:pPr>
        <w:rPr>
          <w:lang w:eastAsia="ja-JP"/>
        </w:rPr>
      </w:pPr>
      <w:r>
        <w:rPr>
          <w:lang w:eastAsia="ja-JP"/>
        </w:rPr>
        <w:t>The information provided in this document is intended as guidance only and should not be taken as definitive or exhaustive.</w:t>
      </w:r>
    </w:p>
    <w:p w14:paraId="0D988F33" w14:textId="6997C6D4" w:rsidR="000178AD" w:rsidRDefault="000178AD" w:rsidP="008B2E81">
      <w:pPr>
        <w:pStyle w:val="Heading3"/>
        <w:numPr>
          <w:ilvl w:val="0"/>
          <w:numId w:val="0"/>
        </w:numPr>
        <w:ind w:left="964" w:hanging="964"/>
        <w:rPr>
          <w:lang w:eastAsia="ja-JP"/>
        </w:rPr>
      </w:pPr>
      <w:bookmarkStart w:id="4" w:name="_Toc195524192"/>
      <w:r>
        <w:rPr>
          <w:lang w:eastAsia="ja-JP"/>
        </w:rPr>
        <w:t>Scop</w:t>
      </w:r>
      <w:r w:rsidR="00E364A3">
        <w:rPr>
          <w:lang w:eastAsia="ja-JP"/>
        </w:rPr>
        <w:t>e</w:t>
      </w:r>
      <w:bookmarkEnd w:id="4"/>
    </w:p>
    <w:p w14:paraId="588320D2" w14:textId="2F0C5C4C" w:rsidR="002F3328" w:rsidRDefault="002F3328" w:rsidP="002F3328">
      <w:pPr>
        <w:rPr>
          <w:lang w:eastAsia="ja-JP"/>
        </w:rPr>
      </w:pPr>
      <w:r>
        <w:rPr>
          <w:lang w:eastAsia="ja-JP"/>
        </w:rPr>
        <w:t xml:space="preserve">This document outlines the application process for certifying bodies seeking to become approved by the Department of Agriculture, Fisheries and Forestry to certify Australian organic and bio-dynamic produce for export under the </w:t>
      </w:r>
      <w:r w:rsidR="0082015E">
        <w:rPr>
          <w:lang w:eastAsia="ja-JP"/>
        </w:rPr>
        <w:t xml:space="preserve">Export Control </w:t>
      </w:r>
      <w:r>
        <w:rPr>
          <w:lang w:eastAsia="ja-JP"/>
        </w:rPr>
        <w:t>Act.</w:t>
      </w:r>
      <w:r w:rsidR="0074051E" w:rsidRPr="0074051E">
        <w:rPr>
          <w:lang w:eastAsia="ja-JP"/>
        </w:rPr>
        <w:t xml:space="preserve"> </w:t>
      </w:r>
      <w:r w:rsidR="0074051E">
        <w:rPr>
          <w:lang w:eastAsia="ja-JP"/>
        </w:rPr>
        <w:t>A proposed arrangement may take any form, provided the arrangement meets the objectives and requirements of Australia’s export legislation and policy framework.</w:t>
      </w:r>
    </w:p>
    <w:p w14:paraId="5CA20B1B" w14:textId="398EEB29" w:rsidR="00F3783B" w:rsidRPr="00F3783B" w:rsidRDefault="002F3328" w:rsidP="002F3328">
      <w:pPr>
        <w:rPr>
          <w:lang w:eastAsia="ja-JP"/>
        </w:rPr>
      </w:pPr>
      <w:r>
        <w:rPr>
          <w:lang w:eastAsia="ja-JP"/>
        </w:rPr>
        <w:t xml:space="preserve">This </w:t>
      </w:r>
      <w:r w:rsidRPr="007F4B2B">
        <w:rPr>
          <w:lang w:eastAsia="ja-JP"/>
        </w:rPr>
        <w:t>document does not apply to the ongoing audit and verification activities that occur following approval of a proposed arrangement</w:t>
      </w:r>
      <w:r>
        <w:rPr>
          <w:lang w:eastAsia="ja-JP"/>
        </w:rPr>
        <w:t xml:space="preserve"> for organic goods certification operations.</w:t>
      </w:r>
    </w:p>
    <w:p w14:paraId="708BC59E" w14:textId="15796618" w:rsidR="00764D6A" w:rsidRDefault="00711DA2" w:rsidP="008B2E81">
      <w:pPr>
        <w:pStyle w:val="Heading3"/>
        <w:numPr>
          <w:ilvl w:val="0"/>
          <w:numId w:val="0"/>
        </w:numPr>
        <w:ind w:left="964" w:hanging="964"/>
      </w:pPr>
      <w:bookmarkStart w:id="5" w:name="_Toc195524193"/>
      <w:r>
        <w:t>Background</w:t>
      </w:r>
      <w:bookmarkEnd w:id="5"/>
    </w:p>
    <w:p w14:paraId="176CD9F3" w14:textId="64E419B6" w:rsidR="00797447" w:rsidRPr="00797447" w:rsidRDefault="00797447" w:rsidP="00EF62F9">
      <w:bookmarkStart w:id="6" w:name="_Ref445985062"/>
      <w:bookmarkStart w:id="7" w:name="_Toc409769199"/>
      <w:bookmarkStart w:id="8" w:name="_Toc119666549"/>
      <w:r w:rsidRPr="00797447">
        <w:t xml:space="preserve">We provide approval to certifying bodies through an approved arrangement for organic goods certification operations. Under the Organic Goods Rules, an ACB is the holder of an </w:t>
      </w:r>
      <w:r w:rsidR="003218CD">
        <w:t>approved arrangement</w:t>
      </w:r>
      <w:r w:rsidRPr="00797447">
        <w:t xml:space="preserve"> for organic goods certification operations. This allows ACBs to certify that an organic operator has met both the requirements to produce or prepare organic goods for export and all relevant importing country requirements.</w:t>
      </w:r>
    </w:p>
    <w:p w14:paraId="45F1F740" w14:textId="7FA89509" w:rsidR="00797447" w:rsidRPr="00797447" w:rsidRDefault="00797447" w:rsidP="00EF62F9">
      <w:r w:rsidRPr="00797447">
        <w:t xml:space="preserve">To become an ACB, </w:t>
      </w:r>
      <w:r w:rsidR="007629A8">
        <w:t xml:space="preserve">you must </w:t>
      </w:r>
      <w:proofErr w:type="gramStart"/>
      <w:r w:rsidR="007629A8">
        <w:t xml:space="preserve">submit </w:t>
      </w:r>
      <w:r w:rsidRPr="00797447">
        <w:t>an application</w:t>
      </w:r>
      <w:proofErr w:type="gramEnd"/>
      <w:r w:rsidRPr="00797447">
        <w:t xml:space="preserve"> form and a proposed arrangement that includes a collection of documents outlining your certifying body’s (CBs) quality management system and processes.</w:t>
      </w:r>
    </w:p>
    <w:p w14:paraId="6EA72006" w14:textId="68180B29" w:rsidR="00797447" w:rsidRPr="00797447" w:rsidRDefault="00797447" w:rsidP="00EF62F9">
      <w:r w:rsidRPr="00797447">
        <w:t xml:space="preserve">The proposed arrangement that you provide must outline your procedures in such a way that we are satisfied that organic and bio-dynamic operations will be performed in accordance with the legislative requirements of the </w:t>
      </w:r>
      <w:r w:rsidR="0082015E">
        <w:rPr>
          <w:lang w:eastAsia="ja-JP"/>
        </w:rPr>
        <w:t>Export Control Act</w:t>
      </w:r>
      <w:r w:rsidR="0082015E" w:rsidRPr="00797447" w:rsidDel="0082015E">
        <w:t xml:space="preserve"> </w:t>
      </w:r>
      <w:r w:rsidRPr="00797447">
        <w:t>and the Organic Goods Rules, the National Standard and relevant policy documents.</w:t>
      </w:r>
    </w:p>
    <w:p w14:paraId="2485F993" w14:textId="779FDE40" w:rsidR="00797447" w:rsidRDefault="00797447" w:rsidP="00EF62F9">
      <w:pPr>
        <w:keepNext/>
      </w:pPr>
      <w:r w:rsidRPr="00797447">
        <w:lastRenderedPageBreak/>
        <w:t>To be approved, the Organic Goods Rules requires that a proposed arrangement must</w:t>
      </w:r>
      <w:r w:rsidR="007629A8">
        <w:t xml:space="preserve"> document</w:t>
      </w:r>
      <w:r w:rsidRPr="00797447">
        <w:t>:</w:t>
      </w:r>
    </w:p>
    <w:p w14:paraId="45774452" w14:textId="04BA60D9" w:rsidR="00DE2D45" w:rsidRDefault="00DE2D45" w:rsidP="00DE2D45">
      <w:pPr>
        <w:pStyle w:val="ListBullet"/>
      </w:pPr>
      <w:r>
        <w:t>all aspects of the organic goods certification operations that are to be carried out</w:t>
      </w:r>
    </w:p>
    <w:p w14:paraId="0B84D77B" w14:textId="7D221F7F" w:rsidR="00DE2D45" w:rsidRDefault="00DE2D45" w:rsidP="00DE2D45">
      <w:pPr>
        <w:pStyle w:val="ListBullet"/>
      </w:pPr>
      <w:r>
        <w:t>the organisational structure</w:t>
      </w:r>
    </w:p>
    <w:p w14:paraId="024B4D6C" w14:textId="211F53F5" w:rsidR="00DE2D45" w:rsidRDefault="00DE2D45" w:rsidP="00DE2D45">
      <w:pPr>
        <w:pStyle w:val="ListBullet"/>
      </w:pPr>
      <w:r>
        <w:t>the system of controls to be implemented to ensure that the conditions will be complied with in relation to organic goods certification operations</w:t>
      </w:r>
    </w:p>
    <w:p w14:paraId="3AEBF8DF" w14:textId="49E4AB8E" w:rsidR="00DE2D45" w:rsidRPr="00DE2D45" w:rsidRDefault="00DE2D45" w:rsidP="00DE2D45">
      <w:pPr>
        <w:pStyle w:val="ListBullet"/>
      </w:pPr>
      <w:r>
        <w:t>any other system of controls to be implemented to ensure that there will be reasonable grounds for issuing an organic goods certificate (OGC) in relation to the prescribed organic goods covered by the arrangement.</w:t>
      </w:r>
    </w:p>
    <w:p w14:paraId="26366A62" w14:textId="7A4FB62E" w:rsidR="00764D6A" w:rsidRDefault="00DE2D45" w:rsidP="00DE2D45">
      <w:pPr>
        <w:pStyle w:val="Heading3"/>
        <w:numPr>
          <w:ilvl w:val="0"/>
          <w:numId w:val="0"/>
        </w:numPr>
        <w:ind w:left="964" w:hanging="964"/>
      </w:pPr>
      <w:bookmarkStart w:id="9" w:name="_Toc195524194"/>
      <w:bookmarkEnd w:id="6"/>
      <w:bookmarkEnd w:id="7"/>
      <w:bookmarkEnd w:id="8"/>
      <w:r>
        <w:t>Legislation and policy framework</w:t>
      </w:r>
      <w:bookmarkEnd w:id="9"/>
    </w:p>
    <w:p w14:paraId="322ED16B" w14:textId="77777777" w:rsidR="004325FF" w:rsidRDefault="004325FF" w:rsidP="004325FF">
      <w:r>
        <w:t>The legislation and policy framework that applies to organic and bio-dynamic produce for export operations in Australia includes:</w:t>
      </w:r>
    </w:p>
    <w:p w14:paraId="2FB0EF61" w14:textId="6E07C5DE" w:rsidR="005C45E8" w:rsidRDefault="005C45E8" w:rsidP="00E12ABD">
      <w:pPr>
        <w:pStyle w:val="ListBullet"/>
      </w:pPr>
      <w:hyperlink r:id="rId27" w:history="1">
        <w:r w:rsidRPr="00E12ABD">
          <w:rPr>
            <w:rStyle w:val="Hyperlink"/>
          </w:rPr>
          <w:t>Export Control Act 2020</w:t>
        </w:r>
      </w:hyperlink>
    </w:p>
    <w:p w14:paraId="6FEED8E6" w14:textId="0B9B478E" w:rsidR="005C45E8" w:rsidRDefault="005C45E8" w:rsidP="00E12ABD">
      <w:pPr>
        <w:pStyle w:val="ListBullet"/>
      </w:pPr>
      <w:hyperlink r:id="rId28" w:history="1">
        <w:r w:rsidRPr="00E12ABD">
          <w:rPr>
            <w:rStyle w:val="Hyperlink"/>
          </w:rPr>
          <w:t>Export Control (Organic Goods) Rules 2021</w:t>
        </w:r>
      </w:hyperlink>
    </w:p>
    <w:p w14:paraId="29B8723D" w14:textId="4122EDD9" w:rsidR="00575B28" w:rsidRPr="00053264" w:rsidRDefault="00053264" w:rsidP="00E12ABD">
      <w:pPr>
        <w:pStyle w:val="ListBullet"/>
        <w:rPr>
          <w:rStyle w:val="Hyperlink"/>
        </w:rPr>
      </w:pPr>
      <w:r>
        <w:fldChar w:fldCharType="begin"/>
      </w:r>
      <w:r>
        <w:instrText>HYPERLINK "https://www.agriculture.gov.au/biosecurity-trade/export/controlled-goods/organic-bio-dynamic/national-standard/"</w:instrText>
      </w:r>
      <w:r>
        <w:fldChar w:fldCharType="separate"/>
      </w:r>
      <w:r w:rsidR="00575B28" w:rsidRPr="00053264">
        <w:rPr>
          <w:rStyle w:val="Hyperlink"/>
        </w:rPr>
        <w:t xml:space="preserve">National Standard for Organic and </w:t>
      </w:r>
      <w:r w:rsidR="0069519B" w:rsidRPr="00053264">
        <w:rPr>
          <w:rStyle w:val="Hyperlink"/>
        </w:rPr>
        <w:t>Bio-Dynamic Produce</w:t>
      </w:r>
    </w:p>
    <w:p w14:paraId="00CE173F" w14:textId="14F1F291" w:rsidR="004325FF" w:rsidRDefault="00053264" w:rsidP="00472D1E">
      <w:pPr>
        <w:pStyle w:val="ListBullet"/>
      </w:pPr>
      <w:r>
        <w:fldChar w:fldCharType="end"/>
      </w:r>
      <w:hyperlink r:id="rId29" w:history="1">
        <w:r w:rsidR="004325FF" w:rsidRPr="00472D1E">
          <w:rPr>
            <w:rStyle w:val="Hyperlink"/>
          </w:rPr>
          <w:t>Administrative Arrangements for Approved Arrangements</w:t>
        </w:r>
      </w:hyperlink>
    </w:p>
    <w:p w14:paraId="07805264" w14:textId="4538FC80" w:rsidR="00BF51AB" w:rsidRPr="004325FF" w:rsidRDefault="004325FF" w:rsidP="00EF62F9">
      <w:pPr>
        <w:pStyle w:val="ListBullet"/>
        <w:spacing w:after="0" w:line="240" w:lineRule="auto"/>
      </w:pPr>
      <w:hyperlink r:id="rId30" w:history="1">
        <w:r w:rsidRPr="00472D1E">
          <w:rPr>
            <w:rStyle w:val="Hyperlink"/>
          </w:rPr>
          <w:t>Requirements to Issue and Manage Organic Goods Certificates</w:t>
        </w:r>
      </w:hyperlink>
      <w:r w:rsidR="00AA2677">
        <w:t>.</w:t>
      </w:r>
    </w:p>
    <w:p w14:paraId="6DDB607E" w14:textId="346853FD" w:rsidR="00210DC8" w:rsidRDefault="00210DC8">
      <w:pPr>
        <w:pStyle w:val="Heading2"/>
        <w:numPr>
          <w:ilvl w:val="0"/>
          <w:numId w:val="0"/>
        </w:numPr>
        <w:rPr>
          <w:rFonts w:eastAsia="Times New Roman"/>
        </w:rPr>
      </w:pPr>
      <w:bookmarkStart w:id="10" w:name="_Toc195524195"/>
      <w:r w:rsidRPr="00210DC8">
        <w:rPr>
          <w:rFonts w:eastAsia="Times New Roman"/>
        </w:rPr>
        <w:lastRenderedPageBreak/>
        <w:t xml:space="preserve">Legislative requirements under the </w:t>
      </w:r>
      <w:r w:rsidR="0082015E">
        <w:t>Export Control Act</w:t>
      </w:r>
      <w:r w:rsidR="0082015E" w:rsidRPr="00210DC8" w:rsidDel="0082015E">
        <w:rPr>
          <w:rFonts w:eastAsia="Times New Roman"/>
        </w:rPr>
        <w:t xml:space="preserve"> </w:t>
      </w:r>
      <w:r w:rsidRPr="00210DC8">
        <w:rPr>
          <w:rFonts w:eastAsia="Times New Roman"/>
        </w:rPr>
        <w:t>and the Organic Goods Rules</w:t>
      </w:r>
      <w:bookmarkEnd w:id="10"/>
    </w:p>
    <w:p w14:paraId="7E93B4AB" w14:textId="4C6F2DEB" w:rsidR="00BE0FB7" w:rsidRPr="00BE0FB7" w:rsidRDefault="00BE0FB7" w:rsidP="00BE0FB7">
      <w:r w:rsidRPr="00BE0FB7">
        <w:t xml:space="preserve">The proposed arrangement that you provide must demonstrate that it meets specific requirements under the </w:t>
      </w:r>
      <w:r w:rsidR="0082015E">
        <w:rPr>
          <w:lang w:eastAsia="ja-JP"/>
        </w:rPr>
        <w:t>Export Control Act</w:t>
      </w:r>
      <w:r w:rsidR="0082015E" w:rsidRPr="00BE0FB7" w:rsidDel="0082015E">
        <w:t xml:space="preserve"> </w:t>
      </w:r>
      <w:r w:rsidRPr="00BE0FB7">
        <w:t>and the Organic Goods Rules.</w:t>
      </w:r>
    </w:p>
    <w:p w14:paraId="5A539FCC" w14:textId="7FD08BE4" w:rsidR="00607A72" w:rsidRDefault="00607A72" w:rsidP="00607A72">
      <w:pPr>
        <w:pStyle w:val="Heading3"/>
        <w:numPr>
          <w:ilvl w:val="0"/>
          <w:numId w:val="0"/>
        </w:numPr>
        <w:ind w:left="964" w:hanging="964"/>
      </w:pPr>
      <w:bookmarkStart w:id="11" w:name="_Toc195524196"/>
      <w:r w:rsidRPr="00607A72">
        <w:t>Fit and proper person</w:t>
      </w:r>
      <w:bookmarkEnd w:id="11"/>
    </w:p>
    <w:p w14:paraId="446242D8" w14:textId="60415C6C" w:rsidR="00440ED7" w:rsidRDefault="003D379F" w:rsidP="00440ED7">
      <w:r>
        <w:t>Your</w:t>
      </w:r>
      <w:r w:rsidR="00440ED7">
        <w:t xml:space="preserve"> proposed arrangement must meet the fit and proper person requirements under subsection 151(2)(a), 372 and 373(1) of the </w:t>
      </w:r>
      <w:r w:rsidR="0082015E">
        <w:rPr>
          <w:lang w:eastAsia="ja-JP"/>
        </w:rPr>
        <w:t>Export Control Act</w:t>
      </w:r>
      <w:r w:rsidR="0082015E" w:rsidDel="0082015E">
        <w:t xml:space="preserve"> </w:t>
      </w:r>
      <w:r w:rsidR="00440ED7">
        <w:t>and subsection 5-16(2) of the Organic Goods Rules.</w:t>
      </w:r>
    </w:p>
    <w:p w14:paraId="08AB3C21" w14:textId="71D48A1A" w:rsidR="00440ED7" w:rsidRDefault="00440ED7" w:rsidP="00440ED7">
      <w:r>
        <w:t xml:space="preserve">The fit and proper person test is where the </w:t>
      </w:r>
      <w:r w:rsidR="00AA2677">
        <w:t>S</w:t>
      </w:r>
      <w:r>
        <w:t>ecretary of the Department of Agriculture, Fisheries and Forestry (or delegate) decides whether a person, or entity, is of a trustworthy nature and demonstrates the personal integrity to export agricultural goods from Australia.</w:t>
      </w:r>
    </w:p>
    <w:p w14:paraId="2BFFD95D" w14:textId="01C2EE2D" w:rsidR="00EE7BA6" w:rsidRDefault="00440ED7" w:rsidP="00440ED7">
      <w:r>
        <w:t xml:space="preserve">The </w:t>
      </w:r>
      <w:r w:rsidR="006E7E52" w:rsidRPr="006E7E52">
        <w:t xml:space="preserve">fit and proper person </w:t>
      </w:r>
      <w:r>
        <w:t>test is applied to:</w:t>
      </w:r>
    </w:p>
    <w:p w14:paraId="20BCA129" w14:textId="4B846A67" w:rsidR="00184D6C" w:rsidRDefault="00184D6C" w:rsidP="00184D6C">
      <w:pPr>
        <w:pStyle w:val="ListBullet"/>
      </w:pPr>
      <w:r>
        <w:t>the applicant (the entity)</w:t>
      </w:r>
    </w:p>
    <w:p w14:paraId="7F7F6135" w14:textId="4B9D26F1" w:rsidR="00184D6C" w:rsidRDefault="00184D6C" w:rsidP="00184D6C">
      <w:pPr>
        <w:pStyle w:val="ListBullet"/>
      </w:pPr>
      <w:r>
        <w:t>company directors</w:t>
      </w:r>
    </w:p>
    <w:p w14:paraId="54C11AC0" w14:textId="7BB5F961" w:rsidR="00184D6C" w:rsidRDefault="00184D6C" w:rsidP="00184D6C">
      <w:pPr>
        <w:pStyle w:val="ListBullet"/>
      </w:pPr>
      <w:r>
        <w:t>key people in management and control</w:t>
      </w:r>
    </w:p>
    <w:p w14:paraId="0F2C1231" w14:textId="4B9A4D43" w:rsidR="00184D6C" w:rsidRDefault="00184D6C" w:rsidP="00184D6C">
      <w:pPr>
        <w:pStyle w:val="ListBullet"/>
      </w:pPr>
      <w:r>
        <w:t>associates of these people.</w:t>
      </w:r>
    </w:p>
    <w:p w14:paraId="28C29E7F" w14:textId="65D2E972" w:rsidR="00184D6C" w:rsidRDefault="00184D6C" w:rsidP="00184D6C">
      <w:r>
        <w:t xml:space="preserve">Subsection 5-16 of the Organic Goods Rules prescribe certain persons that must be fit and proper persons for the purposes of an </w:t>
      </w:r>
      <w:r w:rsidR="003218CD">
        <w:t>approved arrangement</w:t>
      </w:r>
      <w:r>
        <w:t xml:space="preserve"> for organic goods certification operations. This includes the holder of the </w:t>
      </w:r>
      <w:r w:rsidR="003218CD">
        <w:t>approved arrangement</w:t>
      </w:r>
      <w:r>
        <w:t xml:space="preserve">, and any person who manages or controls the organic goods certification operations (including a person who signs OGCs in accordance with the </w:t>
      </w:r>
      <w:r w:rsidR="00C7569B">
        <w:t>approved arrangement</w:t>
      </w:r>
      <w:r>
        <w:t>). For each body this may be different and may change over time.</w:t>
      </w:r>
    </w:p>
    <w:p w14:paraId="4D47268F" w14:textId="2E37E906" w:rsidR="00184D6C" w:rsidRDefault="00184D6C" w:rsidP="00184D6C">
      <w:r>
        <w:t xml:space="preserve">The occupants of the following positions would need to apply for a </w:t>
      </w:r>
      <w:r w:rsidR="006E7E52" w:rsidRPr="006E7E52">
        <w:t xml:space="preserve">fit and proper person </w:t>
      </w:r>
      <w:r>
        <w:t>assessment:</w:t>
      </w:r>
    </w:p>
    <w:p w14:paraId="3D9F0D2C" w14:textId="621F7829" w:rsidR="00184D6C" w:rsidRDefault="00184D6C" w:rsidP="00CE1AC4">
      <w:pPr>
        <w:pStyle w:val="ListBullet"/>
      </w:pPr>
      <w:r>
        <w:t>leadership positions</w:t>
      </w:r>
    </w:p>
    <w:p w14:paraId="19C926EE" w14:textId="67CD0D98" w:rsidR="00184D6C" w:rsidRDefault="00184D6C" w:rsidP="00CE1AC4">
      <w:pPr>
        <w:pStyle w:val="ListBullet"/>
      </w:pPr>
      <w:r>
        <w:t>board members</w:t>
      </w:r>
    </w:p>
    <w:p w14:paraId="54E7390C" w14:textId="59C05D9E" w:rsidR="00184D6C" w:rsidRDefault="00184D6C" w:rsidP="00CE1AC4">
      <w:pPr>
        <w:pStyle w:val="ListBullet"/>
      </w:pPr>
      <w:r>
        <w:t>directors.</w:t>
      </w:r>
    </w:p>
    <w:p w14:paraId="4584713A" w14:textId="726FFD40" w:rsidR="00184D6C" w:rsidRDefault="00184D6C" w:rsidP="00184D6C">
      <w:r>
        <w:t xml:space="preserve">In addition, any personnel who carry out the following duties would need to apply for a </w:t>
      </w:r>
      <w:r w:rsidR="006E7E52" w:rsidRPr="006E7E52">
        <w:t xml:space="preserve">fit and proper person </w:t>
      </w:r>
      <w:r>
        <w:t>assessment:</w:t>
      </w:r>
    </w:p>
    <w:p w14:paraId="04F89F2E" w14:textId="4F93A7B8" w:rsidR="00184D6C" w:rsidRDefault="00184D6C" w:rsidP="00CE1AC4">
      <w:pPr>
        <w:pStyle w:val="ListBullet"/>
      </w:pPr>
      <w:r>
        <w:t>signing an original OGC or a replacement OGC</w:t>
      </w:r>
    </w:p>
    <w:p w14:paraId="50FF6AC5" w14:textId="1130EE11" w:rsidR="00184D6C" w:rsidRDefault="00184D6C" w:rsidP="00CE1AC4">
      <w:pPr>
        <w:pStyle w:val="ListBullet"/>
      </w:pPr>
      <w:r>
        <w:t>revoking or cancelling an OGC</w:t>
      </w:r>
    </w:p>
    <w:p w14:paraId="71AFF735" w14:textId="612DF701" w:rsidR="00184D6C" w:rsidRDefault="0086799A" w:rsidP="00CE1AC4">
      <w:pPr>
        <w:pStyle w:val="ListBullet"/>
      </w:pPr>
      <w:r>
        <w:t xml:space="preserve">certifying, </w:t>
      </w:r>
      <w:r w:rsidR="00184D6C">
        <w:t>decertifying or suspending an organic operator</w:t>
      </w:r>
    </w:p>
    <w:p w14:paraId="3C1F6255" w14:textId="3A06F889" w:rsidR="00440ED7" w:rsidRPr="00EE7BA6" w:rsidRDefault="00184D6C" w:rsidP="00440ED7">
      <w:pPr>
        <w:pStyle w:val="ListBullet"/>
      </w:pPr>
      <w:r>
        <w:lastRenderedPageBreak/>
        <w:t>overturning a certification decision.</w:t>
      </w:r>
    </w:p>
    <w:p w14:paraId="09A84E64" w14:textId="3A68B9C3" w:rsidR="00764D6A" w:rsidRDefault="00AB35FA" w:rsidP="00AB35FA">
      <w:pPr>
        <w:pStyle w:val="Heading3"/>
        <w:numPr>
          <w:ilvl w:val="0"/>
          <w:numId w:val="0"/>
        </w:numPr>
        <w:ind w:left="964" w:hanging="964"/>
      </w:pPr>
      <w:bookmarkStart w:id="12" w:name="_Toc195524197"/>
      <w:r>
        <w:t>Commonwealth liabilities</w:t>
      </w:r>
      <w:bookmarkEnd w:id="12"/>
    </w:p>
    <w:p w14:paraId="4CB5EE4E" w14:textId="46838316" w:rsidR="00CA6AD3" w:rsidRDefault="00D800BB" w:rsidP="00CA6AD3">
      <w:r w:rsidRPr="00D800BB">
        <w:t>Your</w:t>
      </w:r>
      <w:r w:rsidR="00CA6AD3" w:rsidRPr="00D800BB">
        <w:t xml:space="preserve"> proposed arrangement </w:t>
      </w:r>
      <w:r w:rsidR="00CA6AD3">
        <w:t xml:space="preserve">must meet the requirements under subsection 151(2)(b) of the </w:t>
      </w:r>
      <w:r w:rsidR="0082015E">
        <w:rPr>
          <w:lang w:eastAsia="ja-JP"/>
        </w:rPr>
        <w:t>Export Control Act</w:t>
      </w:r>
      <w:r w:rsidR="0082015E" w:rsidDel="0082015E">
        <w:t xml:space="preserve"> </w:t>
      </w:r>
      <w:r w:rsidR="00CA6AD3">
        <w:t>regarding Commonwealth liabilities.</w:t>
      </w:r>
    </w:p>
    <w:p w14:paraId="28C14E17" w14:textId="390F2502" w:rsidR="00CA6AD3" w:rsidRDefault="00CA6AD3" w:rsidP="00CA6AD3">
      <w:r>
        <w:t xml:space="preserve">For the secretary to </w:t>
      </w:r>
      <w:proofErr w:type="gramStart"/>
      <w:r>
        <w:t>make a decision</w:t>
      </w:r>
      <w:proofErr w:type="gramEnd"/>
      <w:r>
        <w:t xml:space="preserve"> on an application for a proposed arrangement, consideration is given to whether all relevant Commonwealth liabilities of the applicant have been paid or </w:t>
      </w:r>
      <w:r w:rsidR="00AA2677">
        <w:t xml:space="preserve">are </w:t>
      </w:r>
      <w:r>
        <w:t>taken to have been paid. That is</w:t>
      </w:r>
      <w:r w:rsidR="00AA2677">
        <w:t>,</w:t>
      </w:r>
      <w:r>
        <w:t xml:space="preserve"> whether the applicant has paid all debts, a payment plan is in place</w:t>
      </w:r>
      <w:r w:rsidR="00AA2677">
        <w:t>,</w:t>
      </w:r>
      <w:r>
        <w:t xml:space="preserve"> or whether the applicant has an outstanding debt owed to us.</w:t>
      </w:r>
    </w:p>
    <w:p w14:paraId="218353C0" w14:textId="46B6E3A8" w:rsidR="00CA6AD3" w:rsidRDefault="00CA6AD3" w:rsidP="001C570E">
      <w:pPr>
        <w:pStyle w:val="Heading3"/>
        <w:numPr>
          <w:ilvl w:val="0"/>
          <w:numId w:val="0"/>
        </w:numPr>
        <w:ind w:left="964" w:hanging="964"/>
      </w:pPr>
      <w:bookmarkStart w:id="13" w:name="_Toc195524198"/>
      <w:r>
        <w:t>Assurance</w:t>
      </w:r>
      <w:bookmarkEnd w:id="13"/>
    </w:p>
    <w:p w14:paraId="5B48F1B9" w14:textId="3E48B364" w:rsidR="009F59C1" w:rsidRDefault="00AA2677" w:rsidP="009F59C1">
      <w:r>
        <w:t xml:space="preserve">Under subparagraph 151(2)(c) of the </w:t>
      </w:r>
      <w:r w:rsidR="0082015E">
        <w:rPr>
          <w:lang w:eastAsia="ja-JP"/>
        </w:rPr>
        <w:t>Export Control Act</w:t>
      </w:r>
      <w:r>
        <w:t xml:space="preserve">, </w:t>
      </w:r>
      <w:r w:rsidR="00D800BB" w:rsidRPr="00D800BB">
        <w:t>your</w:t>
      </w:r>
      <w:r w:rsidR="009F59C1" w:rsidRPr="00D800BB">
        <w:t xml:space="preserve"> proposed arrangement </w:t>
      </w:r>
      <w:r w:rsidR="009F59C1">
        <w:t xml:space="preserve">must provide assurance that, </w:t>
      </w:r>
      <w:r w:rsidR="007377A3">
        <w:t>for</w:t>
      </w:r>
      <w:r w:rsidR="009F59C1">
        <w:t xml:space="preserve"> the organic operators that you will certify, the:</w:t>
      </w:r>
    </w:p>
    <w:p w14:paraId="186E32A2" w14:textId="0BDCE233" w:rsidR="009F59C1" w:rsidRDefault="009F59C1" w:rsidP="009F59C1">
      <w:pPr>
        <w:pStyle w:val="ListBullet"/>
      </w:pPr>
      <w:r>
        <w:t>operations and supply chain to produce, or prepare, organic goods for export will be certified to the National Standard</w:t>
      </w:r>
    </w:p>
    <w:p w14:paraId="56991DF5" w14:textId="761095D2" w:rsidR="009F59C1" w:rsidRDefault="009F59C1" w:rsidP="009F59C1">
      <w:pPr>
        <w:pStyle w:val="ListBullet"/>
      </w:pPr>
      <w:r>
        <w:t>operations until the delivery of the goods to their final overseas destination will be certified to the National Standard</w:t>
      </w:r>
    </w:p>
    <w:p w14:paraId="21CE45AA" w14:textId="2CCD4E99" w:rsidR="009F59C1" w:rsidRDefault="009F59C1" w:rsidP="009F59C1">
      <w:pPr>
        <w:pStyle w:val="ListBullet"/>
      </w:pPr>
      <w:r>
        <w:t>operations and the organic goods produced will meet all importing country requirements.</w:t>
      </w:r>
    </w:p>
    <w:p w14:paraId="02471716" w14:textId="3005ED05" w:rsidR="009F59C1" w:rsidRDefault="009F59C1" w:rsidP="001C570E">
      <w:pPr>
        <w:pStyle w:val="Heading3"/>
        <w:numPr>
          <w:ilvl w:val="0"/>
          <w:numId w:val="0"/>
        </w:numPr>
        <w:ind w:left="964" w:hanging="964"/>
      </w:pPr>
      <w:bookmarkStart w:id="14" w:name="_Toc195524199"/>
      <w:r>
        <w:t>Proposed arrangement</w:t>
      </w:r>
      <w:bookmarkEnd w:id="14"/>
    </w:p>
    <w:p w14:paraId="2A9A86F4" w14:textId="359CF2E4" w:rsidR="00972A2C" w:rsidRDefault="00963F95" w:rsidP="00963F95">
      <w:r>
        <w:t xml:space="preserve">Under section 3 of the </w:t>
      </w:r>
      <w:r w:rsidR="0082015E">
        <w:rPr>
          <w:lang w:eastAsia="ja-JP"/>
        </w:rPr>
        <w:t>Export Control Act</w:t>
      </w:r>
      <w:r>
        <w:t xml:space="preserve">, subsection 151(2)(d) of the </w:t>
      </w:r>
      <w:r w:rsidR="0082015E">
        <w:rPr>
          <w:lang w:eastAsia="ja-JP"/>
        </w:rPr>
        <w:t>Export Control Act</w:t>
      </w:r>
      <w:r w:rsidR="0082015E" w:rsidDel="0082015E">
        <w:t xml:space="preserve"> </w:t>
      </w:r>
      <w:r>
        <w:t xml:space="preserve">and subsection 5-1(2) of the Organic Goods </w:t>
      </w:r>
      <w:r w:rsidRPr="001D4417">
        <w:t>Rules, t</w:t>
      </w:r>
      <w:r w:rsidR="00972A2C" w:rsidRPr="001D4417">
        <w:t>he proposed arrangement that you provide</w:t>
      </w:r>
      <w:r w:rsidR="00972A2C">
        <w:t xml:space="preserve"> must demonstrate that, </w:t>
      </w:r>
      <w:r>
        <w:t>for</w:t>
      </w:r>
      <w:r w:rsidR="00972A2C">
        <w:t xml:space="preserve"> the organic operators that you will certify, the:</w:t>
      </w:r>
    </w:p>
    <w:p w14:paraId="0537F6EA" w14:textId="08BF8F09" w:rsidR="00972A2C" w:rsidRDefault="00972A2C" w:rsidP="00972A2C">
      <w:pPr>
        <w:pStyle w:val="ListBullet"/>
      </w:pPr>
      <w:r>
        <w:t>goods that will be exported will meet the National Standard and importing country requirements</w:t>
      </w:r>
    </w:p>
    <w:p w14:paraId="4F08324B" w14:textId="7EAA6F37" w:rsidR="00972A2C" w:rsidRDefault="00972A2C" w:rsidP="00972A2C">
      <w:pPr>
        <w:pStyle w:val="ListBullet"/>
      </w:pPr>
      <w:r>
        <w:t>trade description of the goods will be accurate, and the goods will be traceable through the records held by both the organic operator and you, to allow for recall for human health, plant health and animal health purposes</w:t>
      </w:r>
    </w:p>
    <w:p w14:paraId="087E456F" w14:textId="2F28A7D3" w:rsidR="00972A2C" w:rsidRDefault="00972A2C" w:rsidP="00972A2C">
      <w:pPr>
        <w:pStyle w:val="ListBullet"/>
      </w:pPr>
      <w:r>
        <w:t>integrity of the goods will be maintained.</w:t>
      </w:r>
    </w:p>
    <w:p w14:paraId="594A8146" w14:textId="6F3A7329" w:rsidR="009F59C1" w:rsidRDefault="00972A2C" w:rsidP="00972A2C">
      <w:r>
        <w:t>This will ensure relationships with Australia’s overseas trading partners are maintained.</w:t>
      </w:r>
    </w:p>
    <w:p w14:paraId="7F094270" w14:textId="741506B9" w:rsidR="00F95093" w:rsidRPr="001D4417" w:rsidRDefault="00F95093" w:rsidP="00F95093">
      <w:pPr>
        <w:pStyle w:val="Heading3"/>
        <w:numPr>
          <w:ilvl w:val="0"/>
          <w:numId w:val="0"/>
        </w:numPr>
        <w:ind w:left="964" w:hanging="964"/>
      </w:pPr>
      <w:bookmarkStart w:id="15" w:name="_Toc195524200"/>
      <w:r w:rsidRPr="001D4417">
        <w:t>Organic goods certification operations</w:t>
      </w:r>
      <w:bookmarkEnd w:id="15"/>
    </w:p>
    <w:p w14:paraId="287B76D3" w14:textId="611EDA36" w:rsidR="00F95093" w:rsidRPr="001D4417" w:rsidRDefault="001D4417" w:rsidP="00F95093">
      <w:r w:rsidRPr="001D4417">
        <w:t xml:space="preserve">Your </w:t>
      </w:r>
      <w:r w:rsidR="00263226" w:rsidRPr="001D4417">
        <w:t xml:space="preserve">proposed arrangement must meet the requirements for a proposed arrangement under subsection 151(2)(d) of the </w:t>
      </w:r>
      <w:r w:rsidR="0082015E">
        <w:rPr>
          <w:lang w:eastAsia="ja-JP"/>
        </w:rPr>
        <w:t>Export Control Act</w:t>
      </w:r>
      <w:r w:rsidR="0082015E" w:rsidRPr="001D4417" w:rsidDel="0082015E">
        <w:t xml:space="preserve"> </w:t>
      </w:r>
      <w:r w:rsidR="00263226" w:rsidRPr="001D4417">
        <w:t>and subsection 5-1(3-11) of the Organic Goods Rules. This means that the proposed arrangement that you provide must cover all aspects of organic goods certification operations.</w:t>
      </w:r>
    </w:p>
    <w:p w14:paraId="6ADAE748" w14:textId="0341F2B1" w:rsidR="00263226" w:rsidRPr="001D4417" w:rsidRDefault="00263226" w:rsidP="002A3658">
      <w:pPr>
        <w:pStyle w:val="Heading4"/>
        <w:numPr>
          <w:ilvl w:val="0"/>
          <w:numId w:val="0"/>
        </w:numPr>
        <w:ind w:left="964" w:hanging="964"/>
      </w:pPr>
      <w:r w:rsidRPr="001D4417">
        <w:t>Certification assurance</w:t>
      </w:r>
    </w:p>
    <w:p w14:paraId="6F0982E5" w14:textId="4FB89C71" w:rsidR="002A3658" w:rsidRDefault="001D4417" w:rsidP="002A3658">
      <w:r w:rsidRPr="001D4417">
        <w:t xml:space="preserve">Your </w:t>
      </w:r>
      <w:r w:rsidR="002A3658" w:rsidRPr="001D4417">
        <w:t>proposed arrangement must provide assurance that, of the organic operators that you will certify, the:</w:t>
      </w:r>
    </w:p>
    <w:p w14:paraId="5AEF846D" w14:textId="4AF4FFFC" w:rsidR="002A3658" w:rsidRDefault="002A3658" w:rsidP="002A3658">
      <w:pPr>
        <w:pStyle w:val="ListBullet"/>
      </w:pPr>
      <w:r>
        <w:lastRenderedPageBreak/>
        <w:t>the operations and supply chain to produce or prepare organic goods for export will be certified to the National Standard and meet importing country requirements allowing for certification of organic operators</w:t>
      </w:r>
    </w:p>
    <w:p w14:paraId="0540E1A5" w14:textId="340D44BC" w:rsidR="002A3658" w:rsidRDefault="002A3658" w:rsidP="002A3658">
      <w:pPr>
        <w:pStyle w:val="ListBullet"/>
      </w:pPr>
      <w:r>
        <w:t>the operations until the delivery of the goods to their final overseas destination will be certified to the National Standard and meet importing country requirements allowing for certification of organic operators allowing for export certification to be issued.</w:t>
      </w:r>
    </w:p>
    <w:p w14:paraId="57FDC283" w14:textId="4C07E4CD" w:rsidR="002A3658" w:rsidRDefault="002A3658" w:rsidP="00015B18">
      <w:pPr>
        <w:pStyle w:val="Heading4"/>
        <w:numPr>
          <w:ilvl w:val="0"/>
          <w:numId w:val="0"/>
        </w:numPr>
        <w:ind w:left="964" w:hanging="964"/>
      </w:pPr>
      <w:r>
        <w:t>Procedures</w:t>
      </w:r>
    </w:p>
    <w:p w14:paraId="6FBB493D" w14:textId="12FBBECB" w:rsidR="00015B18" w:rsidRDefault="001D4417" w:rsidP="00015B18">
      <w:r w:rsidRPr="001D4417">
        <w:t xml:space="preserve">Your </w:t>
      </w:r>
      <w:r w:rsidR="00015B18" w:rsidRPr="001D4417">
        <w:t>proposed arrangement must demonstrate</w:t>
      </w:r>
      <w:r w:rsidR="00015B18">
        <w:t>:</w:t>
      </w:r>
    </w:p>
    <w:p w14:paraId="7EF5A337" w14:textId="76CEBC58" w:rsidR="00015B18" w:rsidRDefault="00015B18" w:rsidP="00015B18">
      <w:pPr>
        <w:pStyle w:val="ListBullet"/>
      </w:pPr>
      <w:r>
        <w:t>your procedures and processes to ensure the accurate and well documented issuance of OGCs with the ability to refuse, cancel or revoke certification where non-compliance is identified</w:t>
      </w:r>
    </w:p>
    <w:p w14:paraId="30837123" w14:textId="03C61675" w:rsidR="00015B18" w:rsidRDefault="00015B18" w:rsidP="00015B18">
      <w:pPr>
        <w:pStyle w:val="ListBullet"/>
      </w:pPr>
      <w:r>
        <w:t>the requirements of the National Standard will be met through the certification of the operations and supply chain to produce, or prepare, organic goods for export</w:t>
      </w:r>
    </w:p>
    <w:p w14:paraId="3D9824CE" w14:textId="10142B1A" w:rsidR="00015B18" w:rsidRDefault="00015B18" w:rsidP="00015B18">
      <w:pPr>
        <w:pStyle w:val="ListBullet"/>
      </w:pPr>
      <w:r>
        <w:t>importing country requirements will be met by both you and organic operators to assist in maintaining overseas market access for goods exported from Australia</w:t>
      </w:r>
    </w:p>
    <w:p w14:paraId="10C8CB8E" w14:textId="7F61EA25" w:rsidR="00015B18" w:rsidRDefault="00015B18" w:rsidP="00015B18">
      <w:pPr>
        <w:pStyle w:val="ListBullet"/>
      </w:pPr>
      <w:r>
        <w:t>OGCs will be in an approved form and will be managed as accountable forms and are documented in their approved arrangement</w:t>
      </w:r>
    </w:p>
    <w:p w14:paraId="0235BC77" w14:textId="13D953B1" w:rsidR="00015B18" w:rsidRDefault="00015B18" w:rsidP="00015B18">
      <w:pPr>
        <w:pStyle w:val="ListBullet"/>
      </w:pPr>
      <w:r>
        <w:t>operations undertaken by you will be objective and fair and remain impartial to protect the rights of the organic operators</w:t>
      </w:r>
    </w:p>
    <w:p w14:paraId="628BC558" w14:textId="4369FA31" w:rsidR="00015B18" w:rsidRDefault="00015B18" w:rsidP="00015B18">
      <w:pPr>
        <w:pStyle w:val="ListBullet"/>
      </w:pPr>
      <w:r>
        <w:t>your management practices, resources and management of personnel will ensure the effective administration of the approved arrangement under export legislation</w:t>
      </w:r>
    </w:p>
    <w:p w14:paraId="271EAFF1" w14:textId="77A62B19" w:rsidR="00015B18" w:rsidRDefault="00015B18" w:rsidP="00015B18">
      <w:pPr>
        <w:pStyle w:val="ListBullet"/>
      </w:pPr>
      <w:r>
        <w:t xml:space="preserve">verification of organic operator’s compliance with the </w:t>
      </w:r>
      <w:r w:rsidR="0082015E">
        <w:rPr>
          <w:lang w:eastAsia="ja-JP"/>
        </w:rPr>
        <w:t>Export Control Act</w:t>
      </w:r>
      <w:r w:rsidR="0082015E" w:rsidDel="0082015E">
        <w:t xml:space="preserve"> </w:t>
      </w:r>
      <w:r>
        <w:t>and other matters occurs which is carried out through annual audits, unannounced audits and witness audits</w:t>
      </w:r>
    </w:p>
    <w:p w14:paraId="118C6ED8" w14:textId="33679604" w:rsidR="002A3658" w:rsidRDefault="00015B18" w:rsidP="00015B18">
      <w:pPr>
        <w:pStyle w:val="ListBullet"/>
      </w:pPr>
      <w:r>
        <w:t xml:space="preserve">internal audit and management reviews will be conducted </w:t>
      </w:r>
      <w:r w:rsidR="00963F95">
        <w:t>– we will verify these reviews through a departmental audit</w:t>
      </w:r>
      <w:r>
        <w:t>.</w:t>
      </w:r>
    </w:p>
    <w:p w14:paraId="0B55CFE3" w14:textId="304DBA0C" w:rsidR="00015B18" w:rsidRDefault="00015B18" w:rsidP="00DE3EF4">
      <w:pPr>
        <w:pStyle w:val="Heading4"/>
        <w:numPr>
          <w:ilvl w:val="0"/>
          <w:numId w:val="0"/>
        </w:numPr>
        <w:ind w:left="964" w:hanging="964"/>
      </w:pPr>
      <w:r>
        <w:t>Organisational structure</w:t>
      </w:r>
    </w:p>
    <w:p w14:paraId="2DE049F5" w14:textId="77777777" w:rsidR="00DE3EF4" w:rsidRDefault="00DE3EF4" w:rsidP="00DE3EF4">
      <w:r>
        <w:t>The organisational structure must display:</w:t>
      </w:r>
    </w:p>
    <w:p w14:paraId="10821878" w14:textId="54CE7915" w:rsidR="00DE3EF4" w:rsidRDefault="00DE3EF4" w:rsidP="00DE3EF4">
      <w:pPr>
        <w:pStyle w:val="ListBullet"/>
      </w:pPr>
      <w:r>
        <w:t>the responsibility and reporting structure of your CB</w:t>
      </w:r>
      <w:r w:rsidR="00963F95">
        <w:t xml:space="preserve"> –</w:t>
      </w:r>
      <w:r>
        <w:t xml:space="preserve"> in particular, the relationship between testing, inspection and certification functions</w:t>
      </w:r>
    </w:p>
    <w:p w14:paraId="2F58A5BD" w14:textId="6A80D63A" w:rsidR="00015B18" w:rsidRDefault="00DE3EF4" w:rsidP="00DE3EF4">
      <w:pPr>
        <w:pStyle w:val="ListBullet"/>
      </w:pPr>
      <w:r>
        <w:t>the lines of authority stemming from senior executive positions (or equivalent).</w:t>
      </w:r>
    </w:p>
    <w:p w14:paraId="4F9B499B" w14:textId="43C2AA2C" w:rsidR="00DE3EF4" w:rsidRDefault="00DE3EF4" w:rsidP="00234525">
      <w:pPr>
        <w:pStyle w:val="Heading4"/>
        <w:numPr>
          <w:ilvl w:val="0"/>
          <w:numId w:val="0"/>
        </w:numPr>
        <w:ind w:left="964" w:hanging="964"/>
      </w:pPr>
      <w:r>
        <w:t>Management practices</w:t>
      </w:r>
    </w:p>
    <w:p w14:paraId="1FE2CD10" w14:textId="77777777" w:rsidR="00DA5473" w:rsidRDefault="00DA5473" w:rsidP="00DA5473">
      <w:r>
        <w:t xml:space="preserve">Your management practices and certification activities must be objective, fair and accurate by </w:t>
      </w:r>
      <w:proofErr w:type="gramStart"/>
      <w:r>
        <w:t>taking into account</w:t>
      </w:r>
      <w:proofErr w:type="gramEnd"/>
      <w:r>
        <w:t>:</w:t>
      </w:r>
    </w:p>
    <w:p w14:paraId="5AE1B1E8" w14:textId="4D99FC61" w:rsidR="00DA5473" w:rsidRDefault="00DA5473" w:rsidP="00234525">
      <w:pPr>
        <w:pStyle w:val="ListBullet"/>
      </w:pPr>
      <w:r>
        <w:t>confidentiality</w:t>
      </w:r>
    </w:p>
    <w:p w14:paraId="1F72FBFB" w14:textId="25402898" w:rsidR="00DA5473" w:rsidRDefault="00DA5473" w:rsidP="00234525">
      <w:pPr>
        <w:pStyle w:val="ListBullet"/>
      </w:pPr>
      <w:r>
        <w:t>impartiality</w:t>
      </w:r>
    </w:p>
    <w:p w14:paraId="6144DE0D" w14:textId="5FB40DCB" w:rsidR="00234525" w:rsidRDefault="00963F95" w:rsidP="001D4417">
      <w:pPr>
        <w:pStyle w:val="ListBullet"/>
        <w:spacing w:after="0" w:line="240" w:lineRule="auto"/>
      </w:pPr>
      <w:r>
        <w:t xml:space="preserve">actual and perceived </w:t>
      </w:r>
      <w:r w:rsidR="00DA5473">
        <w:t>conflicts of interest.</w:t>
      </w:r>
    </w:p>
    <w:p w14:paraId="534A562C" w14:textId="6437A610" w:rsidR="00234525" w:rsidRDefault="00195EED" w:rsidP="00195EED">
      <w:pPr>
        <w:pStyle w:val="Heading2"/>
        <w:numPr>
          <w:ilvl w:val="0"/>
          <w:numId w:val="0"/>
        </w:numPr>
        <w:ind w:left="720" w:hanging="720"/>
      </w:pPr>
      <w:bookmarkStart w:id="16" w:name="_Toc195524201"/>
      <w:r>
        <w:lastRenderedPageBreak/>
        <w:t>Assessment process</w:t>
      </w:r>
      <w:bookmarkEnd w:id="16"/>
    </w:p>
    <w:p w14:paraId="58CCE082" w14:textId="3CD043FC" w:rsidR="00DB5C5B" w:rsidRDefault="00DB5C5B" w:rsidP="00DB5C5B">
      <w:pPr>
        <w:rPr>
          <w:lang w:eastAsia="ja-JP"/>
        </w:rPr>
      </w:pPr>
      <w:r>
        <w:rPr>
          <w:lang w:eastAsia="ja-JP"/>
        </w:rPr>
        <w:t xml:space="preserve">The documented policies and procedures of your system and all other required documentation will be assessed against our organic export legislative and policy framework for completeness, adequacy and a demonstrated understanding of the requirements under the </w:t>
      </w:r>
      <w:r w:rsidR="008A5BA8">
        <w:rPr>
          <w:lang w:eastAsia="ja-JP"/>
        </w:rPr>
        <w:t>Export Control Act</w:t>
      </w:r>
      <w:r w:rsidR="008A5BA8" w:rsidDel="008A5BA8">
        <w:rPr>
          <w:lang w:eastAsia="ja-JP"/>
        </w:rPr>
        <w:t xml:space="preserve"> </w:t>
      </w:r>
      <w:r>
        <w:rPr>
          <w:lang w:eastAsia="ja-JP"/>
        </w:rPr>
        <w:t>and the Organic Goods Rules.</w:t>
      </w:r>
    </w:p>
    <w:p w14:paraId="46CDBD9B" w14:textId="7D9EC942" w:rsidR="00DB5C5B" w:rsidRDefault="00DB5C5B" w:rsidP="00DB5C5B">
      <w:pPr>
        <w:rPr>
          <w:lang w:eastAsia="ja-JP"/>
        </w:rPr>
      </w:pPr>
      <w:r>
        <w:rPr>
          <w:lang w:eastAsia="ja-JP"/>
        </w:rPr>
        <w:t xml:space="preserve">In assessing </w:t>
      </w:r>
      <w:r w:rsidR="001A6A12">
        <w:rPr>
          <w:lang w:eastAsia="ja-JP"/>
        </w:rPr>
        <w:t xml:space="preserve">your </w:t>
      </w:r>
      <w:r>
        <w:rPr>
          <w:lang w:eastAsia="ja-JP"/>
        </w:rPr>
        <w:t xml:space="preserve">application, </w:t>
      </w:r>
      <w:r w:rsidR="00F32BE5" w:rsidRPr="00F32BE5">
        <w:rPr>
          <w:lang w:eastAsia="ja-JP"/>
        </w:rPr>
        <w:t xml:space="preserve">we look for a demonstrated understanding of </w:t>
      </w:r>
      <w:r>
        <w:rPr>
          <w:lang w:eastAsia="ja-JP"/>
        </w:rPr>
        <w:t>the legislation, policies and procedures. If deficiencies are identified, we will work with you to locate documents to address the deficiencies.</w:t>
      </w:r>
    </w:p>
    <w:p w14:paraId="0B9ACDD3" w14:textId="50E11695" w:rsidR="00616CDF" w:rsidRDefault="00DB5C5B" w:rsidP="00F02A4A">
      <w:pPr>
        <w:rPr>
          <w:lang w:eastAsia="ja-JP"/>
        </w:rPr>
      </w:pPr>
      <w:r>
        <w:rPr>
          <w:lang w:eastAsia="ja-JP"/>
        </w:rPr>
        <w:t xml:space="preserve">In assessing </w:t>
      </w:r>
      <w:r w:rsidR="00B025BF">
        <w:rPr>
          <w:lang w:eastAsia="ja-JP"/>
        </w:rPr>
        <w:t xml:space="preserve">your </w:t>
      </w:r>
      <w:r>
        <w:rPr>
          <w:lang w:eastAsia="ja-JP"/>
        </w:rPr>
        <w:t>application, we will take into consideration:</w:t>
      </w:r>
    </w:p>
    <w:p w14:paraId="18C613F6" w14:textId="5772B203" w:rsidR="00F02A4A" w:rsidRDefault="00F02A4A" w:rsidP="00616CDF">
      <w:pPr>
        <w:pStyle w:val="ListBullet"/>
        <w:rPr>
          <w:lang w:eastAsia="ja-JP"/>
        </w:rPr>
      </w:pPr>
      <w:r>
        <w:rPr>
          <w:lang w:eastAsia="ja-JP"/>
        </w:rPr>
        <w:t xml:space="preserve">documentation of how you will meet </w:t>
      </w:r>
      <w:r w:rsidR="00AE7F0A">
        <w:rPr>
          <w:lang w:eastAsia="ja-JP"/>
        </w:rPr>
        <w:t xml:space="preserve">the </w:t>
      </w:r>
      <w:r w:rsidR="00936C91">
        <w:rPr>
          <w:lang w:eastAsia="ja-JP"/>
        </w:rPr>
        <w:t>certifying body’s</w:t>
      </w:r>
      <w:r>
        <w:rPr>
          <w:lang w:eastAsia="ja-JP"/>
        </w:rPr>
        <w:t xml:space="preserve"> legislative obligations and demonstrate an understanding of </w:t>
      </w:r>
      <w:r w:rsidR="00AE7F0A">
        <w:rPr>
          <w:lang w:eastAsia="ja-JP"/>
        </w:rPr>
        <w:t>those</w:t>
      </w:r>
      <w:r>
        <w:rPr>
          <w:lang w:eastAsia="ja-JP"/>
        </w:rPr>
        <w:t xml:space="preserve"> obligations</w:t>
      </w:r>
    </w:p>
    <w:p w14:paraId="01F8735A" w14:textId="5ADB4D90" w:rsidR="00F02A4A" w:rsidRDefault="00F02A4A" w:rsidP="00F02A4A">
      <w:pPr>
        <w:pStyle w:val="ListBullet"/>
        <w:rPr>
          <w:lang w:eastAsia="ja-JP"/>
        </w:rPr>
      </w:pPr>
      <w:r>
        <w:rPr>
          <w:lang w:eastAsia="ja-JP"/>
        </w:rPr>
        <w:t xml:space="preserve">an understanding of the arrangements put in place to assure the secretary that you will act properly </w:t>
      </w:r>
      <w:r w:rsidRPr="00936C91">
        <w:rPr>
          <w:lang w:eastAsia="ja-JP"/>
        </w:rPr>
        <w:t xml:space="preserve">and </w:t>
      </w:r>
      <w:r w:rsidR="00AE7F0A" w:rsidRPr="00936C91">
        <w:rPr>
          <w:lang w:eastAsia="ja-JP"/>
        </w:rPr>
        <w:t>are</w:t>
      </w:r>
      <w:r w:rsidRPr="00936C91">
        <w:rPr>
          <w:lang w:eastAsia="ja-JP"/>
        </w:rPr>
        <w:t xml:space="preserve"> aware of </w:t>
      </w:r>
      <w:r w:rsidR="00AE7F0A" w:rsidRPr="00936C91">
        <w:rPr>
          <w:lang w:eastAsia="ja-JP"/>
        </w:rPr>
        <w:t xml:space="preserve">the </w:t>
      </w:r>
      <w:r w:rsidR="00936C91" w:rsidRPr="00936C91">
        <w:rPr>
          <w:lang w:eastAsia="ja-JP"/>
        </w:rPr>
        <w:t>certifying body’s</w:t>
      </w:r>
      <w:r w:rsidRPr="00936C91">
        <w:rPr>
          <w:lang w:eastAsia="ja-JP"/>
        </w:rPr>
        <w:t xml:space="preserve"> obligations</w:t>
      </w:r>
      <w:r w:rsidR="00B025BF">
        <w:rPr>
          <w:lang w:eastAsia="ja-JP"/>
        </w:rPr>
        <w:t xml:space="preserve"> – t</w:t>
      </w:r>
      <w:r>
        <w:rPr>
          <w:lang w:eastAsia="ja-JP"/>
        </w:rPr>
        <w:t xml:space="preserve">hese arrangements are referred to as the </w:t>
      </w:r>
      <w:hyperlink r:id="rId31" w:history="1">
        <w:r w:rsidRPr="001A1614">
          <w:rPr>
            <w:rStyle w:val="Hyperlink"/>
            <w:lang w:eastAsia="ja-JP"/>
          </w:rPr>
          <w:t>Administrative Arrangements for Approved Arrangements</w:t>
        </w:r>
      </w:hyperlink>
      <w:r>
        <w:rPr>
          <w:lang w:eastAsia="ja-JP"/>
        </w:rPr>
        <w:t xml:space="preserve"> and are in addition to the legislative framework from which your CB derives its authority</w:t>
      </w:r>
    </w:p>
    <w:p w14:paraId="427CD5C9" w14:textId="19821644" w:rsidR="001A1614" w:rsidRDefault="00F02A4A" w:rsidP="00936C91">
      <w:pPr>
        <w:pStyle w:val="ListBullet"/>
        <w:rPr>
          <w:lang w:eastAsia="ja-JP"/>
        </w:rPr>
      </w:pPr>
      <w:r>
        <w:rPr>
          <w:lang w:eastAsia="ja-JP"/>
        </w:rPr>
        <w:t xml:space="preserve">an understanding of the </w:t>
      </w:r>
      <w:hyperlink r:id="rId32" w:history="1">
        <w:r w:rsidRPr="001A1614">
          <w:rPr>
            <w:rStyle w:val="Hyperlink"/>
            <w:lang w:eastAsia="ja-JP"/>
          </w:rPr>
          <w:t>Requirements to Issue and Manage Organic Goods Certificates</w:t>
        </w:r>
      </w:hyperlink>
      <w:r>
        <w:rPr>
          <w:lang w:eastAsia="ja-JP"/>
        </w:rPr>
        <w:t xml:space="preserve"> </w:t>
      </w:r>
      <w:r w:rsidR="00B025BF">
        <w:rPr>
          <w:lang w:eastAsia="ja-JP"/>
        </w:rPr>
        <w:t>– t</w:t>
      </w:r>
      <w:r>
        <w:rPr>
          <w:lang w:eastAsia="ja-JP"/>
        </w:rPr>
        <w:t>his document helps ensure OGCs meet legislative requirements and those of government-held market access agreements (equivalence agreements).</w:t>
      </w:r>
    </w:p>
    <w:p w14:paraId="44B3D19E" w14:textId="31FE476C" w:rsidR="00141720" w:rsidRPr="00141720" w:rsidRDefault="002951F4" w:rsidP="005260D5">
      <w:pPr>
        <w:pStyle w:val="Heading2"/>
        <w:numPr>
          <w:ilvl w:val="0"/>
          <w:numId w:val="0"/>
        </w:numPr>
        <w:ind w:left="720" w:hanging="720"/>
      </w:pPr>
      <w:bookmarkStart w:id="17" w:name="_Toc195524202"/>
      <w:r>
        <w:lastRenderedPageBreak/>
        <w:t>Glossary</w:t>
      </w:r>
      <w:bookmarkEnd w:id="17"/>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F23F04" w14:paraId="75655F11" w14:textId="77777777" w:rsidTr="0001298F">
        <w:trPr>
          <w:cantSplit/>
          <w:tblHeader/>
        </w:trPr>
        <w:tc>
          <w:tcPr>
            <w:tcW w:w="1250" w:type="pct"/>
            <w:tcMar>
              <w:left w:w="108" w:type="dxa"/>
              <w:right w:w="108" w:type="dxa"/>
            </w:tcMar>
          </w:tcPr>
          <w:p w14:paraId="23A306D6" w14:textId="77777777" w:rsidR="00F23F04" w:rsidRPr="00FE64BC" w:rsidRDefault="00F23F04" w:rsidP="0001298F">
            <w:pPr>
              <w:pStyle w:val="TableHeading"/>
            </w:pPr>
            <w:r w:rsidRPr="00FE64BC">
              <w:t>Term</w:t>
            </w:r>
          </w:p>
        </w:tc>
        <w:tc>
          <w:tcPr>
            <w:tcW w:w="3750" w:type="pct"/>
            <w:tcMar>
              <w:left w:w="108" w:type="dxa"/>
              <w:right w:w="108" w:type="dxa"/>
            </w:tcMar>
          </w:tcPr>
          <w:p w14:paraId="404A171C" w14:textId="77777777" w:rsidR="00F23F04" w:rsidRPr="00FE64BC" w:rsidRDefault="00F23F04" w:rsidP="0001298F">
            <w:pPr>
              <w:pStyle w:val="TableHeading"/>
            </w:pPr>
            <w:r w:rsidRPr="00FE64BC">
              <w:t>Definition</w:t>
            </w:r>
          </w:p>
        </w:tc>
      </w:tr>
      <w:tr w:rsidR="00F23F04" w14:paraId="7863F72A" w14:textId="77777777" w:rsidTr="0001298F">
        <w:tc>
          <w:tcPr>
            <w:tcW w:w="1250" w:type="pct"/>
            <w:tcMar>
              <w:left w:w="108" w:type="dxa"/>
              <w:right w:w="108" w:type="dxa"/>
            </w:tcMar>
          </w:tcPr>
          <w:p w14:paraId="2FD67009" w14:textId="77777777" w:rsidR="00F23F04" w:rsidRPr="00FE64BC" w:rsidRDefault="00F23F04" w:rsidP="0001298F">
            <w:pPr>
              <w:pStyle w:val="TableText"/>
            </w:pPr>
            <w:r>
              <w:t>ACB</w:t>
            </w:r>
          </w:p>
        </w:tc>
        <w:tc>
          <w:tcPr>
            <w:tcW w:w="3750" w:type="pct"/>
            <w:tcMar>
              <w:left w:w="108" w:type="dxa"/>
              <w:right w:w="108" w:type="dxa"/>
            </w:tcMar>
          </w:tcPr>
          <w:p w14:paraId="5094D2B3" w14:textId="08880AB2" w:rsidR="00F23F04" w:rsidRPr="00FE64BC" w:rsidRDefault="00582048" w:rsidP="0001298F">
            <w:pPr>
              <w:pStyle w:val="TableText"/>
            </w:pPr>
            <w:r>
              <w:t xml:space="preserve">approved </w:t>
            </w:r>
            <w:r w:rsidR="00F23F04">
              <w:t>certifying body</w:t>
            </w:r>
          </w:p>
        </w:tc>
      </w:tr>
      <w:tr w:rsidR="00F23F04" w14:paraId="372F7E7D" w14:textId="77777777" w:rsidTr="0001298F">
        <w:tc>
          <w:tcPr>
            <w:tcW w:w="1250" w:type="pct"/>
            <w:tcMar>
              <w:left w:w="108" w:type="dxa"/>
              <w:right w:w="108" w:type="dxa"/>
            </w:tcMar>
          </w:tcPr>
          <w:p w14:paraId="2E0DF3CE" w14:textId="77777777" w:rsidR="00F23F04" w:rsidRPr="00FE64BC" w:rsidRDefault="00F23F04" w:rsidP="0001298F">
            <w:pPr>
              <w:pStyle w:val="TableText"/>
            </w:pPr>
            <w:r>
              <w:t>a</w:t>
            </w:r>
            <w:r w:rsidRPr="001D7EB3">
              <w:t>pproved arrangement</w:t>
            </w:r>
          </w:p>
        </w:tc>
        <w:tc>
          <w:tcPr>
            <w:tcW w:w="3750" w:type="pct"/>
            <w:tcMar>
              <w:left w:w="108" w:type="dxa"/>
              <w:right w:w="108" w:type="dxa"/>
            </w:tcMar>
          </w:tcPr>
          <w:p w14:paraId="684EEEE4" w14:textId="77777777" w:rsidR="00F23F04" w:rsidRPr="00FE64BC" w:rsidRDefault="00F23F04" w:rsidP="0001298F">
            <w:pPr>
              <w:pStyle w:val="TableText"/>
            </w:pPr>
            <w:r w:rsidRPr="001D7EB3">
              <w:t>An arrangement approved under export legislation for organic goods certification operations.</w:t>
            </w:r>
          </w:p>
        </w:tc>
      </w:tr>
      <w:tr w:rsidR="00F23F04" w14:paraId="49153348" w14:textId="77777777" w:rsidTr="0001298F">
        <w:tc>
          <w:tcPr>
            <w:tcW w:w="1250" w:type="pct"/>
            <w:tcMar>
              <w:left w:w="108" w:type="dxa"/>
              <w:right w:w="108" w:type="dxa"/>
            </w:tcMar>
          </w:tcPr>
          <w:p w14:paraId="34145D33" w14:textId="77777777" w:rsidR="00F23F04" w:rsidRPr="00FE64BC" w:rsidRDefault="00F23F04" w:rsidP="0001298F">
            <w:pPr>
              <w:pStyle w:val="TableText"/>
            </w:pPr>
            <w:r>
              <w:t>a</w:t>
            </w:r>
            <w:r w:rsidRPr="001D7EB3">
              <w:t>pproved certifying body</w:t>
            </w:r>
          </w:p>
        </w:tc>
        <w:tc>
          <w:tcPr>
            <w:tcW w:w="3750" w:type="pct"/>
            <w:tcMar>
              <w:left w:w="108" w:type="dxa"/>
              <w:right w:w="108" w:type="dxa"/>
            </w:tcMar>
          </w:tcPr>
          <w:p w14:paraId="0C483490" w14:textId="6D60E57B" w:rsidR="00F23F04" w:rsidRPr="00FE64BC" w:rsidRDefault="00F23F04" w:rsidP="0001298F">
            <w:pPr>
              <w:pStyle w:val="TableText"/>
            </w:pPr>
            <w:r w:rsidRPr="001D7EB3">
              <w:t xml:space="preserve">The holder of an approved arrangement for organic goods certification operations (under the Export Control (Organic Goods) Rules 2021), authorised by the competent authority to certify export operations as meeting the requirements under export legislation, the </w:t>
            </w:r>
            <w:r w:rsidRPr="00936C91">
              <w:rPr>
                <w:rStyle w:val="Emphasis"/>
              </w:rPr>
              <w:t>National Standard for Organic and Bio-Dynamic Produce</w:t>
            </w:r>
            <w:r w:rsidRPr="001D7EB3">
              <w:t xml:space="preserve">, the </w:t>
            </w:r>
            <w:r w:rsidRPr="00936C91">
              <w:rPr>
                <w:rStyle w:val="Emphasis"/>
              </w:rPr>
              <w:t>Administrative Arrangements for Approved Arrangements</w:t>
            </w:r>
            <w:r w:rsidRPr="001D7EB3">
              <w:t xml:space="preserve"> and the </w:t>
            </w:r>
            <w:r w:rsidRPr="00936C91">
              <w:rPr>
                <w:rStyle w:val="Emphasis"/>
              </w:rPr>
              <w:t>Requirements to Issue and Manage Organic Goods Certificates</w:t>
            </w:r>
            <w:r w:rsidRPr="001D7EB3">
              <w:t>.</w:t>
            </w:r>
          </w:p>
        </w:tc>
      </w:tr>
      <w:tr w:rsidR="00F23F04" w14:paraId="271A3AD3" w14:textId="77777777" w:rsidTr="0001298F">
        <w:tc>
          <w:tcPr>
            <w:tcW w:w="1250" w:type="pct"/>
            <w:tcMar>
              <w:left w:w="108" w:type="dxa"/>
              <w:right w:w="108" w:type="dxa"/>
            </w:tcMar>
          </w:tcPr>
          <w:p w14:paraId="4D5D291F" w14:textId="77777777" w:rsidR="00F23F04" w:rsidRPr="00FE64BC" w:rsidRDefault="00F23F04" w:rsidP="0001298F">
            <w:pPr>
              <w:pStyle w:val="TableText"/>
            </w:pPr>
            <w:r>
              <w:t>CB</w:t>
            </w:r>
          </w:p>
        </w:tc>
        <w:tc>
          <w:tcPr>
            <w:tcW w:w="3750" w:type="pct"/>
            <w:tcMar>
              <w:left w:w="108" w:type="dxa"/>
              <w:right w:w="108" w:type="dxa"/>
            </w:tcMar>
          </w:tcPr>
          <w:p w14:paraId="09FF6D8C" w14:textId="39509CD1" w:rsidR="00F23F04" w:rsidRPr="00FE64BC" w:rsidRDefault="00B025BF" w:rsidP="0001298F">
            <w:pPr>
              <w:pStyle w:val="TableText"/>
            </w:pPr>
            <w:r>
              <w:t>c</w:t>
            </w:r>
            <w:r w:rsidR="00F23F04">
              <w:t>ertifying body</w:t>
            </w:r>
          </w:p>
        </w:tc>
      </w:tr>
      <w:tr w:rsidR="00F23F04" w14:paraId="4E857E6B" w14:textId="77777777" w:rsidTr="0001298F">
        <w:tc>
          <w:tcPr>
            <w:tcW w:w="1250" w:type="pct"/>
            <w:tcMar>
              <w:left w:w="108" w:type="dxa"/>
              <w:right w:w="108" w:type="dxa"/>
            </w:tcMar>
          </w:tcPr>
          <w:p w14:paraId="344F7583" w14:textId="77777777" w:rsidR="00F23F04" w:rsidRPr="00FE64BC" w:rsidRDefault="00F23F04" w:rsidP="0001298F">
            <w:pPr>
              <w:pStyle w:val="TableText"/>
            </w:pPr>
            <w:r>
              <w:t>c</w:t>
            </w:r>
            <w:r w:rsidRPr="00000952">
              <w:t>ompetent authority</w:t>
            </w:r>
          </w:p>
        </w:tc>
        <w:tc>
          <w:tcPr>
            <w:tcW w:w="3750" w:type="pct"/>
            <w:tcMar>
              <w:left w:w="108" w:type="dxa"/>
              <w:right w:w="108" w:type="dxa"/>
            </w:tcMar>
          </w:tcPr>
          <w:p w14:paraId="675BF9A8" w14:textId="77777777" w:rsidR="00F23F04" w:rsidRPr="00FE64BC" w:rsidRDefault="00F23F04" w:rsidP="0001298F">
            <w:pPr>
              <w:pStyle w:val="TableText"/>
            </w:pPr>
            <w:r w:rsidRPr="008E0E3B">
              <w:t>An official government agency having legal jurisdiction. In Australia, this is the Department of Agriculture, Fisheries and Forestry.</w:t>
            </w:r>
          </w:p>
        </w:tc>
      </w:tr>
      <w:tr w:rsidR="00F23F04" w14:paraId="247E85ED" w14:textId="77777777" w:rsidTr="0001298F">
        <w:tc>
          <w:tcPr>
            <w:tcW w:w="1250" w:type="pct"/>
            <w:tcMar>
              <w:left w:w="108" w:type="dxa"/>
              <w:right w:w="108" w:type="dxa"/>
            </w:tcMar>
          </w:tcPr>
          <w:p w14:paraId="724FA749" w14:textId="77777777" w:rsidR="00F23F04" w:rsidRPr="00FE64BC" w:rsidRDefault="00F23F04" w:rsidP="0001298F">
            <w:pPr>
              <w:pStyle w:val="TableText"/>
            </w:pPr>
            <w:r>
              <w:t>f</w:t>
            </w:r>
            <w:r w:rsidRPr="003477B9">
              <w:t>it and proper person</w:t>
            </w:r>
          </w:p>
        </w:tc>
        <w:tc>
          <w:tcPr>
            <w:tcW w:w="3750" w:type="pct"/>
            <w:tcMar>
              <w:left w:w="108" w:type="dxa"/>
              <w:right w:w="108" w:type="dxa"/>
            </w:tcMar>
          </w:tcPr>
          <w:p w14:paraId="74D1823E" w14:textId="77777777" w:rsidR="00F23F04" w:rsidRPr="00FE64BC" w:rsidRDefault="00F23F04" w:rsidP="0001298F">
            <w:pPr>
              <w:pStyle w:val="TableText"/>
            </w:pPr>
            <w:r w:rsidRPr="003477B9">
              <w:t>A person in management or control of organic goods export certification operations that has been determined to be fit and proper under section 372 of the Export Control Act 2020.</w:t>
            </w:r>
          </w:p>
        </w:tc>
      </w:tr>
      <w:tr w:rsidR="00F23F04" w14:paraId="1C9FCDAE" w14:textId="77777777" w:rsidTr="0001298F">
        <w:tc>
          <w:tcPr>
            <w:tcW w:w="1250" w:type="pct"/>
            <w:tcMar>
              <w:left w:w="108" w:type="dxa"/>
              <w:right w:w="108" w:type="dxa"/>
            </w:tcMar>
          </w:tcPr>
          <w:p w14:paraId="249F46BC" w14:textId="77777777" w:rsidR="00F23F04" w:rsidRPr="00FE64BC" w:rsidRDefault="00F23F04" w:rsidP="0001298F">
            <w:pPr>
              <w:pStyle w:val="TableText"/>
            </w:pPr>
            <w:r w:rsidRPr="00A55979">
              <w:t>National Standard for Organic and Biodynamic Produce</w:t>
            </w:r>
          </w:p>
        </w:tc>
        <w:tc>
          <w:tcPr>
            <w:tcW w:w="3750" w:type="pct"/>
            <w:tcMar>
              <w:left w:w="108" w:type="dxa"/>
              <w:right w:w="108" w:type="dxa"/>
            </w:tcMar>
          </w:tcPr>
          <w:p w14:paraId="0D6952F2" w14:textId="77777777" w:rsidR="00F23F04" w:rsidRPr="00FE64BC" w:rsidRDefault="00F23F04" w:rsidP="0001298F">
            <w:pPr>
              <w:pStyle w:val="TableText"/>
            </w:pPr>
            <w:r w:rsidRPr="008904EE">
              <w:t>Australia’s technical export standard for organic and bio-dynamic goods.</w:t>
            </w:r>
          </w:p>
        </w:tc>
      </w:tr>
      <w:tr w:rsidR="00F23F04" w14:paraId="66B183CE" w14:textId="77777777" w:rsidTr="0001298F">
        <w:tc>
          <w:tcPr>
            <w:tcW w:w="1250" w:type="pct"/>
            <w:tcMar>
              <w:left w:w="108" w:type="dxa"/>
              <w:right w:w="108" w:type="dxa"/>
            </w:tcMar>
          </w:tcPr>
          <w:p w14:paraId="39A255CB" w14:textId="77777777" w:rsidR="00F23F04" w:rsidRPr="00FE64BC" w:rsidRDefault="00F23F04" w:rsidP="0001298F">
            <w:pPr>
              <w:pStyle w:val="TableText"/>
            </w:pPr>
            <w:r w:rsidRPr="00B35C12">
              <w:t>OGC</w:t>
            </w:r>
          </w:p>
        </w:tc>
        <w:tc>
          <w:tcPr>
            <w:tcW w:w="3750" w:type="pct"/>
            <w:tcMar>
              <w:left w:w="108" w:type="dxa"/>
              <w:right w:w="108" w:type="dxa"/>
            </w:tcMar>
          </w:tcPr>
          <w:p w14:paraId="23C20E76" w14:textId="6C487753" w:rsidR="00F23F04" w:rsidRPr="00FE64BC" w:rsidRDefault="00B025BF" w:rsidP="0001298F">
            <w:pPr>
              <w:pStyle w:val="TableText"/>
            </w:pPr>
            <w:r>
              <w:t>o</w:t>
            </w:r>
            <w:r w:rsidR="00F23F04" w:rsidRPr="009A6361">
              <w:t>rganic goods certificate</w:t>
            </w:r>
          </w:p>
        </w:tc>
      </w:tr>
      <w:tr w:rsidR="00F23F04" w14:paraId="46CD4458" w14:textId="77777777" w:rsidTr="0001298F">
        <w:tc>
          <w:tcPr>
            <w:tcW w:w="1250" w:type="pct"/>
            <w:tcMar>
              <w:left w:w="108" w:type="dxa"/>
              <w:right w:w="108" w:type="dxa"/>
            </w:tcMar>
          </w:tcPr>
          <w:p w14:paraId="431A65DB" w14:textId="77777777" w:rsidR="00F23F04" w:rsidRPr="00FE64BC" w:rsidRDefault="00F23F04" w:rsidP="0001298F">
            <w:pPr>
              <w:pStyle w:val="TableText"/>
            </w:pPr>
            <w:r>
              <w:t>o</w:t>
            </w:r>
            <w:r w:rsidRPr="00253EE5">
              <w:t>rganic goods certificate</w:t>
            </w:r>
          </w:p>
        </w:tc>
        <w:tc>
          <w:tcPr>
            <w:tcW w:w="3750" w:type="pct"/>
            <w:tcMar>
              <w:left w:w="108" w:type="dxa"/>
              <w:right w:w="108" w:type="dxa"/>
            </w:tcMar>
          </w:tcPr>
          <w:p w14:paraId="66C24B3D" w14:textId="77777777" w:rsidR="00F23F04" w:rsidRPr="00FE64BC" w:rsidRDefault="00F23F04" w:rsidP="0001298F">
            <w:pPr>
              <w:pStyle w:val="TableText"/>
            </w:pPr>
            <w:r>
              <w:t xml:space="preserve">An export certificate and condition of export as prescribed under the </w:t>
            </w:r>
            <w:r w:rsidRPr="00451D3E">
              <w:t>Export Control (Organic Goods) Rules 2021</w:t>
            </w:r>
            <w:r>
              <w:t xml:space="preserve"> that is issued by an approved certifying body on behalf of the department or by the department.</w:t>
            </w:r>
          </w:p>
        </w:tc>
      </w:tr>
    </w:tbl>
    <w:p w14:paraId="78961E90" w14:textId="55EB1EE6" w:rsidR="00764D6A" w:rsidRDefault="00764D6A" w:rsidP="00B025BF"/>
    <w:sectPr w:rsidR="00764D6A" w:rsidSect="009B1867">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FC7EA5" w14:textId="77777777" w:rsidR="00724B9A" w:rsidRDefault="00724B9A">
      <w:r>
        <w:separator/>
      </w:r>
    </w:p>
    <w:p w14:paraId="2E937D5F" w14:textId="77777777" w:rsidR="00724B9A" w:rsidRDefault="00724B9A"/>
    <w:p w14:paraId="6B3D81E5" w14:textId="77777777" w:rsidR="00724B9A" w:rsidRDefault="00724B9A"/>
  </w:endnote>
  <w:endnote w:type="continuationSeparator" w:id="0">
    <w:p w14:paraId="5BA30CD2" w14:textId="77777777" w:rsidR="00724B9A" w:rsidRDefault="00724B9A">
      <w:r>
        <w:continuationSeparator/>
      </w:r>
    </w:p>
    <w:p w14:paraId="192FAF41" w14:textId="77777777" w:rsidR="00724B9A" w:rsidRDefault="00724B9A"/>
    <w:p w14:paraId="556317B8" w14:textId="77777777" w:rsidR="00724B9A" w:rsidRDefault="00724B9A"/>
  </w:endnote>
  <w:endnote w:type="continuationNotice" w:id="1">
    <w:p w14:paraId="56D11D49" w14:textId="77777777" w:rsidR="00724B9A" w:rsidRDefault="00724B9A">
      <w:pPr>
        <w:pStyle w:val="Footer"/>
      </w:pPr>
    </w:p>
    <w:p w14:paraId="2F5D5D2D" w14:textId="77777777" w:rsidR="00724B9A" w:rsidRDefault="00724B9A"/>
    <w:p w14:paraId="2BCC5127" w14:textId="77777777" w:rsidR="00724B9A" w:rsidRDefault="00724B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A2780" w14:textId="77777777" w:rsidR="0020216A" w:rsidRDefault="00057E37">
    <w:pPr>
      <w:pStyle w:val="Footer"/>
    </w:pPr>
    <w:r>
      <w:rPr>
        <w:noProof/>
      </w:rPr>
      <mc:AlternateContent>
        <mc:Choice Requires="wps">
          <w:drawing>
            <wp:anchor distT="0" distB="0" distL="0" distR="0" simplePos="0" relativeHeight="251658244" behindDoc="0" locked="0" layoutInCell="1" allowOverlap="1" wp14:anchorId="21B023B1" wp14:editId="7D560142">
              <wp:simplePos x="635" y="635"/>
              <wp:positionH relativeFrom="page">
                <wp:align>center</wp:align>
              </wp:positionH>
              <wp:positionV relativeFrom="page">
                <wp:align>bottom</wp:align>
              </wp:positionV>
              <wp:extent cx="551815" cy="404495"/>
              <wp:effectExtent l="0" t="0" r="635" b="0"/>
              <wp:wrapNone/>
              <wp:docPr id="192995040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73B132F"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B023B1"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31.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373B132F"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1A367" w14:textId="6C25A6FF" w:rsidR="00B861B4" w:rsidRDefault="007629A8" w:rsidP="007629A8">
    <w:pPr>
      <w:pStyle w:val="Footer"/>
    </w:pPr>
    <w:r w:rsidRPr="007629A8">
      <w:rPr>
        <w:noProof/>
      </w:rPr>
      <mc:AlternateContent>
        <mc:Choice Requires="wps">
          <w:drawing>
            <wp:anchor distT="0" distB="0" distL="0" distR="0" simplePos="0" relativeHeight="251660292" behindDoc="0" locked="0" layoutInCell="1" allowOverlap="1" wp14:anchorId="4C704F12" wp14:editId="0B96314C">
              <wp:simplePos x="901065" y="10053320"/>
              <wp:positionH relativeFrom="page">
                <wp:align>center</wp:align>
              </wp:positionH>
              <wp:positionV relativeFrom="page">
                <wp:align>bottom</wp:align>
              </wp:positionV>
              <wp:extent cx="551815" cy="404495"/>
              <wp:effectExtent l="0" t="0" r="635" b="0"/>
              <wp:wrapNone/>
              <wp:docPr id="213092154"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8E3A565" w14:textId="77777777" w:rsidR="007629A8" w:rsidRPr="00057E37" w:rsidRDefault="007629A8" w:rsidP="007629A8">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704F12" id="_x0000_t202" coordsize="21600,21600" o:spt="202" path="m,l,21600r21600,l21600,xe">
              <v:stroke joinstyle="miter"/>
              <v:path gradientshapeok="t" o:connecttype="rect"/>
            </v:shapetype>
            <v:shape id="Text Box 6" o:spid="_x0000_s1029" type="#_x0000_t202" alt="OFFICIAL" style="position:absolute;left:0;text-align:left;margin-left:0;margin-top:0;width:43.45pt;height:31.85pt;z-index:2516602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18E3A565" w14:textId="77777777" w:rsidR="007629A8" w:rsidRPr="00057E37" w:rsidRDefault="007629A8" w:rsidP="007629A8">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v:textbox>
              <w10:wrap anchorx="page" anchory="page"/>
            </v:shape>
          </w:pict>
        </mc:Fallback>
      </mc:AlternateContent>
    </w:r>
    <w:bookmarkStart w:id="0" w:name="_Hlk195268169"/>
    <w:r w:rsidRPr="007629A8">
      <w:t>Department of Agriculture, Fisheries and Forestry</w:t>
    </w:r>
    <w:bookmarkEnd w:id="0"/>
    <w:r w:rsidRPr="007629A8">
      <w:tab/>
    </w:r>
    <w:r w:rsidRPr="007629A8">
      <w:fldChar w:fldCharType="begin"/>
    </w:r>
    <w:r w:rsidRPr="007629A8">
      <w:instrText xml:space="preserve"> PAGE   \* MERGEFORMAT </w:instrText>
    </w:r>
    <w:r w:rsidRPr="007629A8">
      <w:fldChar w:fldCharType="separate"/>
    </w:r>
    <w:r w:rsidRPr="007629A8">
      <w:t>iii</w:t>
    </w:r>
    <w:r w:rsidRPr="007629A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519D1" w14:textId="77777777" w:rsidR="003F22A3" w:rsidRDefault="00057E37">
    <w:pPr>
      <w:pStyle w:val="Footer"/>
    </w:pPr>
    <w:r>
      <w:rPr>
        <w:noProof/>
      </w:rPr>
      <mc:AlternateContent>
        <mc:Choice Requires="wps">
          <w:drawing>
            <wp:anchor distT="0" distB="0" distL="0" distR="0" simplePos="0" relativeHeight="251658243" behindDoc="0" locked="0" layoutInCell="1" allowOverlap="1" wp14:anchorId="05B1A405" wp14:editId="0AEE0FFD">
              <wp:simplePos x="899770" y="10051085"/>
              <wp:positionH relativeFrom="page">
                <wp:align>center</wp:align>
              </wp:positionH>
              <wp:positionV relativeFrom="page">
                <wp:align>bottom</wp:align>
              </wp:positionV>
              <wp:extent cx="551815" cy="404495"/>
              <wp:effectExtent l="0" t="0" r="635" b="0"/>
              <wp:wrapNone/>
              <wp:docPr id="173340789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DDAE9B3"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B1A405" id="_x0000_t202" coordsize="21600,21600" o:spt="202" path="m,l,21600r21600,l21600,xe">
              <v:stroke joinstyle="miter"/>
              <v:path gradientshapeok="t" o:connecttype="rect"/>
            </v:shapetype>
            <v:shape id="Text Box 4" o:spid="_x0000_s1031" type="#_x0000_t202" alt="OFFICIAL" style="position:absolute;left:0;text-align:left;margin-left:0;margin-top:0;width:43.45pt;height:31.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6DDAE9B3"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45A118" w14:textId="77777777" w:rsidR="00724B9A" w:rsidRDefault="00724B9A">
      <w:r>
        <w:separator/>
      </w:r>
    </w:p>
    <w:p w14:paraId="4D41D269" w14:textId="77777777" w:rsidR="00724B9A" w:rsidRDefault="00724B9A"/>
    <w:p w14:paraId="7131E4ED" w14:textId="77777777" w:rsidR="00724B9A" w:rsidRDefault="00724B9A"/>
  </w:footnote>
  <w:footnote w:type="continuationSeparator" w:id="0">
    <w:p w14:paraId="7F85C283" w14:textId="77777777" w:rsidR="00724B9A" w:rsidRDefault="00724B9A">
      <w:r>
        <w:continuationSeparator/>
      </w:r>
    </w:p>
    <w:p w14:paraId="498428E8" w14:textId="77777777" w:rsidR="00724B9A" w:rsidRDefault="00724B9A"/>
    <w:p w14:paraId="6E2215EF" w14:textId="77777777" w:rsidR="00724B9A" w:rsidRDefault="00724B9A"/>
  </w:footnote>
  <w:footnote w:type="continuationNotice" w:id="1">
    <w:p w14:paraId="058105FC" w14:textId="77777777" w:rsidR="00724B9A" w:rsidRDefault="00724B9A">
      <w:pPr>
        <w:pStyle w:val="Footer"/>
      </w:pPr>
    </w:p>
    <w:p w14:paraId="41CF4626" w14:textId="77777777" w:rsidR="00724B9A" w:rsidRDefault="00724B9A"/>
    <w:p w14:paraId="47C30316" w14:textId="77777777" w:rsidR="00724B9A" w:rsidRDefault="00724B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FB17C" w14:textId="6CF837EC" w:rsidR="00B861B4" w:rsidRDefault="00057E37">
    <w:pPr>
      <w:pStyle w:val="Header"/>
    </w:pPr>
    <w:r>
      <w:rPr>
        <w:noProof/>
        <w:lang w:val="en-US"/>
      </w:rPr>
      <mc:AlternateContent>
        <mc:Choice Requires="wps">
          <w:drawing>
            <wp:anchor distT="0" distB="0" distL="0" distR="0" simplePos="0" relativeHeight="251658241" behindDoc="0" locked="0" layoutInCell="1" allowOverlap="1" wp14:anchorId="285F53F9" wp14:editId="6C25351F">
              <wp:simplePos x="635" y="635"/>
              <wp:positionH relativeFrom="page">
                <wp:align>center</wp:align>
              </wp:positionH>
              <wp:positionV relativeFrom="page">
                <wp:align>top</wp:align>
              </wp:positionV>
              <wp:extent cx="551815" cy="404495"/>
              <wp:effectExtent l="0" t="0" r="635" b="14605"/>
              <wp:wrapNone/>
              <wp:docPr id="132213182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9E821E8"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5F53F9"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69E821E8"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C3E5C" w14:textId="59749862" w:rsidR="00B861B4" w:rsidRDefault="00057E37">
    <w:pPr>
      <w:pStyle w:val="Header"/>
    </w:pPr>
    <w:r>
      <w:rPr>
        <w:noProof/>
        <w:lang w:val="en-US"/>
      </w:rPr>
      <mc:AlternateContent>
        <mc:Choice Requires="wps">
          <w:drawing>
            <wp:anchor distT="0" distB="0" distL="0" distR="0" simplePos="0" relativeHeight="251658242" behindDoc="0" locked="0" layoutInCell="1" allowOverlap="1" wp14:anchorId="786EF6CE" wp14:editId="53FF2596">
              <wp:simplePos x="901065" y="360680"/>
              <wp:positionH relativeFrom="page">
                <wp:align>center</wp:align>
              </wp:positionH>
              <wp:positionV relativeFrom="page">
                <wp:align>top</wp:align>
              </wp:positionV>
              <wp:extent cx="551815" cy="404495"/>
              <wp:effectExtent l="0" t="0" r="635" b="14605"/>
              <wp:wrapNone/>
              <wp:docPr id="94557704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8937ECB"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6EF6CE"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1.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38937ECB"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v:textbox>
              <w10:wrap anchorx="page" anchory="page"/>
            </v:shape>
          </w:pict>
        </mc:Fallback>
      </mc:AlternateContent>
    </w:r>
    <w:r w:rsidR="008E58CF" w:rsidRPr="008E58CF">
      <w:t>Organic goods approved arrangement guidelines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1EC05" w14:textId="35ED5590" w:rsidR="00B861B4" w:rsidRDefault="00057E37">
    <w:pPr>
      <w:pStyle w:val="Header"/>
      <w:jc w:val="left"/>
    </w:pPr>
    <w:r>
      <w:rPr>
        <w:noProof/>
        <w:lang w:val="en-US"/>
      </w:rPr>
      <mc:AlternateContent>
        <mc:Choice Requires="wps">
          <w:drawing>
            <wp:anchor distT="0" distB="0" distL="0" distR="0" simplePos="0" relativeHeight="251658240" behindDoc="0" locked="0" layoutInCell="1" allowOverlap="1" wp14:anchorId="0A9613D7" wp14:editId="3A83DB46">
              <wp:simplePos x="899770" y="358445"/>
              <wp:positionH relativeFrom="page">
                <wp:align>center</wp:align>
              </wp:positionH>
              <wp:positionV relativeFrom="page">
                <wp:align>top</wp:align>
              </wp:positionV>
              <wp:extent cx="551815" cy="404495"/>
              <wp:effectExtent l="0" t="0" r="635" b="14605"/>
              <wp:wrapNone/>
              <wp:docPr id="44224634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7826269"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9613D7" id="_x0000_t202" coordsize="21600,21600" o:spt="202" path="m,l,21600r21600,l21600,xe">
              <v:stroke joinstyle="miter"/>
              <v:path gradientshapeok="t" o:connecttype="rect"/>
            </v:shapetype>
            <v:shape id="Text Box 1" o:spid="_x0000_s1030" type="#_x0000_t202" alt="OFFICIAL" style="position:absolute;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77826269"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v:textbox>
              <w10:wrap anchorx="page" anchory="page"/>
            </v:shape>
          </w:pict>
        </mc:Fallback>
      </mc:AlternateContent>
    </w:r>
    <w:r w:rsidR="00075A00">
      <w:rPr>
        <w:noProof/>
        <w:lang w:val="en-US"/>
      </w:rPr>
      <w:drawing>
        <wp:inline distT="0" distB="0" distL="0" distR="0" wp14:anchorId="6F7FE0CC" wp14:editId="17DFE02F">
          <wp:extent cx="2438400" cy="708660"/>
          <wp:effectExtent l="0" t="0" r="0" b="0"/>
          <wp:docPr id="178577849" name="Picture 178577849"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8BCF8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F183EF4"/>
    <w:multiLevelType w:val="hybridMultilevel"/>
    <w:tmpl w:val="6F0CABE6"/>
    <w:lvl w:ilvl="0" w:tplc="CC267B8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86800B4"/>
    <w:multiLevelType w:val="multilevel"/>
    <w:tmpl w:val="A0241B28"/>
    <w:numStyleLink w:val="List1"/>
  </w:abstractNum>
  <w:abstractNum w:abstractNumId="6"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7"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770342E"/>
    <w:multiLevelType w:val="multilevel"/>
    <w:tmpl w:val="ED2C4812"/>
    <w:lvl w:ilvl="0">
      <w:start w:val="1"/>
      <w:numFmt w:val="decimal"/>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9" w15:restartNumberingAfterBreak="0">
    <w:nsid w:val="5A8B541B"/>
    <w:multiLevelType w:val="multilevel"/>
    <w:tmpl w:val="6614A676"/>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1"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2"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A730FE1"/>
    <w:multiLevelType w:val="hybridMultilevel"/>
    <w:tmpl w:val="7E96ACDE"/>
    <w:lvl w:ilvl="0" w:tplc="E3BC50E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81057155">
    <w:abstractNumId w:val="10"/>
  </w:num>
  <w:num w:numId="2" w16cid:durableId="1639215797">
    <w:abstractNumId w:val="11"/>
  </w:num>
  <w:num w:numId="3" w16cid:durableId="1643265712">
    <w:abstractNumId w:val="3"/>
  </w:num>
  <w:num w:numId="4" w16cid:durableId="15689503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6202022">
    <w:abstractNumId w:val="7"/>
  </w:num>
  <w:num w:numId="6" w16cid:durableId="281765065">
    <w:abstractNumId w:val="9"/>
  </w:num>
  <w:num w:numId="7" w16cid:durableId="2092000146">
    <w:abstractNumId w:val="6"/>
  </w:num>
  <w:num w:numId="8" w16cid:durableId="864908900">
    <w:abstractNumId w:val="3"/>
    <w:lvlOverride w:ilvl="0">
      <w:lvl w:ilvl="0">
        <w:start w:val="1"/>
        <w:numFmt w:val="decimal"/>
        <w:pStyle w:val="Heading2"/>
        <w:lvlText w:val="%1"/>
        <w:lvlJc w:val="left"/>
        <w:pPr>
          <w:ind w:left="720" w:hanging="720"/>
        </w:pPr>
        <w:rPr>
          <w:color w:val="auto"/>
        </w:rPr>
      </w:lvl>
    </w:lvlOverride>
  </w:num>
  <w:num w:numId="9" w16cid:durableId="1469322956">
    <w:abstractNumId w:val="10"/>
  </w:num>
  <w:num w:numId="10" w16cid:durableId="1341661948">
    <w:abstractNumId w:val="11"/>
  </w:num>
  <w:num w:numId="11" w16cid:durableId="1983389004">
    <w:abstractNumId w:val="2"/>
  </w:num>
  <w:num w:numId="12" w16cid:durableId="1510218002">
    <w:abstractNumId w:val="8"/>
  </w:num>
  <w:num w:numId="13" w16cid:durableId="2088572344">
    <w:abstractNumId w:val="4"/>
  </w:num>
  <w:num w:numId="14" w16cid:durableId="1721132150">
    <w:abstractNumId w:val="12"/>
  </w:num>
  <w:num w:numId="15" w16cid:durableId="1362634765">
    <w:abstractNumId w:val="14"/>
  </w:num>
  <w:num w:numId="16" w16cid:durableId="1180970162">
    <w:abstractNumId w:val="14"/>
  </w:num>
  <w:num w:numId="17" w16cid:durableId="1606646691">
    <w:abstractNumId w:val="14"/>
  </w:num>
  <w:num w:numId="18" w16cid:durableId="2013532180">
    <w:abstractNumId w:val="14"/>
  </w:num>
  <w:num w:numId="19" w16cid:durableId="1361395064">
    <w:abstractNumId w:val="13"/>
  </w:num>
  <w:num w:numId="20" w16cid:durableId="447628219">
    <w:abstractNumId w:val="0"/>
  </w:num>
  <w:num w:numId="21" w16cid:durableId="1863518738">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8CF"/>
    <w:rsid w:val="00002BEE"/>
    <w:rsid w:val="00002BEF"/>
    <w:rsid w:val="000032AD"/>
    <w:rsid w:val="00005AF7"/>
    <w:rsid w:val="00006D71"/>
    <w:rsid w:val="00015B18"/>
    <w:rsid w:val="000178AD"/>
    <w:rsid w:val="00022289"/>
    <w:rsid w:val="000271A9"/>
    <w:rsid w:val="000272D4"/>
    <w:rsid w:val="00040BA4"/>
    <w:rsid w:val="00053264"/>
    <w:rsid w:val="00057E37"/>
    <w:rsid w:val="00071927"/>
    <w:rsid w:val="00075A00"/>
    <w:rsid w:val="000869AB"/>
    <w:rsid w:val="000942EE"/>
    <w:rsid w:val="00097FA8"/>
    <w:rsid w:val="000A777B"/>
    <w:rsid w:val="000A7AAF"/>
    <w:rsid w:val="000D6D74"/>
    <w:rsid w:val="000E235E"/>
    <w:rsid w:val="000F6F00"/>
    <w:rsid w:val="001013AD"/>
    <w:rsid w:val="001116C3"/>
    <w:rsid w:val="00141720"/>
    <w:rsid w:val="0016201B"/>
    <w:rsid w:val="001641A3"/>
    <w:rsid w:val="001728AE"/>
    <w:rsid w:val="00176594"/>
    <w:rsid w:val="0017699C"/>
    <w:rsid w:val="00184D6C"/>
    <w:rsid w:val="00195EED"/>
    <w:rsid w:val="001A1614"/>
    <w:rsid w:val="001A6A12"/>
    <w:rsid w:val="001B7F63"/>
    <w:rsid w:val="001C1865"/>
    <w:rsid w:val="001C570E"/>
    <w:rsid w:val="001D4417"/>
    <w:rsid w:val="0020216A"/>
    <w:rsid w:val="00202E5D"/>
    <w:rsid w:val="0020525C"/>
    <w:rsid w:val="0021010A"/>
    <w:rsid w:val="00210DC8"/>
    <w:rsid w:val="0021249A"/>
    <w:rsid w:val="0021649B"/>
    <w:rsid w:val="00220E72"/>
    <w:rsid w:val="00222137"/>
    <w:rsid w:val="00234525"/>
    <w:rsid w:val="002359E3"/>
    <w:rsid w:val="00237B7A"/>
    <w:rsid w:val="00240E2C"/>
    <w:rsid w:val="00246306"/>
    <w:rsid w:val="00250200"/>
    <w:rsid w:val="00250E58"/>
    <w:rsid w:val="0025352C"/>
    <w:rsid w:val="00260C60"/>
    <w:rsid w:val="00260F64"/>
    <w:rsid w:val="00263226"/>
    <w:rsid w:val="00263CB6"/>
    <w:rsid w:val="00266C5A"/>
    <w:rsid w:val="00267D95"/>
    <w:rsid w:val="00270753"/>
    <w:rsid w:val="00271FA6"/>
    <w:rsid w:val="00274FFC"/>
    <w:rsid w:val="00275390"/>
    <w:rsid w:val="00281BB6"/>
    <w:rsid w:val="00284C5A"/>
    <w:rsid w:val="00284D14"/>
    <w:rsid w:val="00286307"/>
    <w:rsid w:val="002951F4"/>
    <w:rsid w:val="002A3658"/>
    <w:rsid w:val="002A76C6"/>
    <w:rsid w:val="002D5B0A"/>
    <w:rsid w:val="002D67C2"/>
    <w:rsid w:val="002F1457"/>
    <w:rsid w:val="002F3328"/>
    <w:rsid w:val="002F6F5E"/>
    <w:rsid w:val="003024BD"/>
    <w:rsid w:val="00304801"/>
    <w:rsid w:val="00304AB4"/>
    <w:rsid w:val="003214B3"/>
    <w:rsid w:val="003218CD"/>
    <w:rsid w:val="00324064"/>
    <w:rsid w:val="00324BD0"/>
    <w:rsid w:val="00341111"/>
    <w:rsid w:val="00351792"/>
    <w:rsid w:val="003537AD"/>
    <w:rsid w:val="00354C6A"/>
    <w:rsid w:val="00356ABE"/>
    <w:rsid w:val="00360039"/>
    <w:rsid w:val="00364A4A"/>
    <w:rsid w:val="003654AC"/>
    <w:rsid w:val="0037073B"/>
    <w:rsid w:val="00373091"/>
    <w:rsid w:val="00373AE5"/>
    <w:rsid w:val="00383C8E"/>
    <w:rsid w:val="00384F7E"/>
    <w:rsid w:val="00395407"/>
    <w:rsid w:val="003A6F9D"/>
    <w:rsid w:val="003B1E29"/>
    <w:rsid w:val="003C1FCE"/>
    <w:rsid w:val="003C3A49"/>
    <w:rsid w:val="003D379F"/>
    <w:rsid w:val="003E6B57"/>
    <w:rsid w:val="003F1657"/>
    <w:rsid w:val="003F22A3"/>
    <w:rsid w:val="003F58F8"/>
    <w:rsid w:val="00410B27"/>
    <w:rsid w:val="004119A5"/>
    <w:rsid w:val="00432172"/>
    <w:rsid w:val="004325FF"/>
    <w:rsid w:val="00440ED7"/>
    <w:rsid w:val="00441BFD"/>
    <w:rsid w:val="0044294F"/>
    <w:rsid w:val="00446881"/>
    <w:rsid w:val="00447F69"/>
    <w:rsid w:val="00451B82"/>
    <w:rsid w:val="00461957"/>
    <w:rsid w:val="0046625C"/>
    <w:rsid w:val="00470C21"/>
    <w:rsid w:val="00472D1E"/>
    <w:rsid w:val="00472E8A"/>
    <w:rsid w:val="00476C9E"/>
    <w:rsid w:val="00491E5F"/>
    <w:rsid w:val="00496D0B"/>
    <w:rsid w:val="004A50A8"/>
    <w:rsid w:val="004A775D"/>
    <w:rsid w:val="004B1D54"/>
    <w:rsid w:val="004B1DA1"/>
    <w:rsid w:val="004B356F"/>
    <w:rsid w:val="004B51E6"/>
    <w:rsid w:val="004E0F77"/>
    <w:rsid w:val="004E625E"/>
    <w:rsid w:val="004E65C6"/>
    <w:rsid w:val="004F3F2A"/>
    <w:rsid w:val="005043EB"/>
    <w:rsid w:val="00517A68"/>
    <w:rsid w:val="005260D5"/>
    <w:rsid w:val="00534C0B"/>
    <w:rsid w:val="00537AD9"/>
    <w:rsid w:val="005417FC"/>
    <w:rsid w:val="0054277C"/>
    <w:rsid w:val="0054772D"/>
    <w:rsid w:val="0057482E"/>
    <w:rsid w:val="00575B28"/>
    <w:rsid w:val="00582048"/>
    <w:rsid w:val="00582E76"/>
    <w:rsid w:val="0059380F"/>
    <w:rsid w:val="005A7193"/>
    <w:rsid w:val="005B6ED5"/>
    <w:rsid w:val="005C36F6"/>
    <w:rsid w:val="005C45E8"/>
    <w:rsid w:val="005D3790"/>
    <w:rsid w:val="005E25BD"/>
    <w:rsid w:val="005F2724"/>
    <w:rsid w:val="00607A72"/>
    <w:rsid w:val="006138D1"/>
    <w:rsid w:val="00616CDF"/>
    <w:rsid w:val="00624844"/>
    <w:rsid w:val="00625E48"/>
    <w:rsid w:val="00635C53"/>
    <w:rsid w:val="00643C78"/>
    <w:rsid w:val="006440A9"/>
    <w:rsid w:val="006713A7"/>
    <w:rsid w:val="00680970"/>
    <w:rsid w:val="0069519B"/>
    <w:rsid w:val="006A3F13"/>
    <w:rsid w:val="006B0C42"/>
    <w:rsid w:val="006B0D03"/>
    <w:rsid w:val="006B1401"/>
    <w:rsid w:val="006B222A"/>
    <w:rsid w:val="006C16FF"/>
    <w:rsid w:val="006C261F"/>
    <w:rsid w:val="006C5145"/>
    <w:rsid w:val="006E6712"/>
    <w:rsid w:val="006E7E52"/>
    <w:rsid w:val="007114FB"/>
    <w:rsid w:val="00711DA2"/>
    <w:rsid w:val="007169D6"/>
    <w:rsid w:val="00724B9A"/>
    <w:rsid w:val="007375E1"/>
    <w:rsid w:val="007377A3"/>
    <w:rsid w:val="0074051E"/>
    <w:rsid w:val="007610DC"/>
    <w:rsid w:val="00761FCF"/>
    <w:rsid w:val="007629A8"/>
    <w:rsid w:val="00764D6A"/>
    <w:rsid w:val="00773056"/>
    <w:rsid w:val="007736B0"/>
    <w:rsid w:val="00790E9F"/>
    <w:rsid w:val="00797447"/>
    <w:rsid w:val="007A5D10"/>
    <w:rsid w:val="007B2597"/>
    <w:rsid w:val="007B53EB"/>
    <w:rsid w:val="007B66C4"/>
    <w:rsid w:val="007B676D"/>
    <w:rsid w:val="007B7E13"/>
    <w:rsid w:val="007C358A"/>
    <w:rsid w:val="007E2BC6"/>
    <w:rsid w:val="007E39EF"/>
    <w:rsid w:val="007F0CD9"/>
    <w:rsid w:val="007F2EC2"/>
    <w:rsid w:val="007F3D79"/>
    <w:rsid w:val="007F410F"/>
    <w:rsid w:val="007F4B2B"/>
    <w:rsid w:val="00800FE1"/>
    <w:rsid w:val="00810C8E"/>
    <w:rsid w:val="00812591"/>
    <w:rsid w:val="0082015E"/>
    <w:rsid w:val="00820F04"/>
    <w:rsid w:val="00825395"/>
    <w:rsid w:val="00831DED"/>
    <w:rsid w:val="008330BC"/>
    <w:rsid w:val="0084011B"/>
    <w:rsid w:val="00843D20"/>
    <w:rsid w:val="0084638E"/>
    <w:rsid w:val="00846B73"/>
    <w:rsid w:val="00850AD9"/>
    <w:rsid w:val="00862512"/>
    <w:rsid w:val="00863135"/>
    <w:rsid w:val="0086583E"/>
    <w:rsid w:val="0086799A"/>
    <w:rsid w:val="00867C8E"/>
    <w:rsid w:val="00872E43"/>
    <w:rsid w:val="008848CA"/>
    <w:rsid w:val="00892CC1"/>
    <w:rsid w:val="00897B06"/>
    <w:rsid w:val="008A0EE3"/>
    <w:rsid w:val="008A5BA8"/>
    <w:rsid w:val="008B14E1"/>
    <w:rsid w:val="008B2E81"/>
    <w:rsid w:val="008C584E"/>
    <w:rsid w:val="008D619B"/>
    <w:rsid w:val="008E2F31"/>
    <w:rsid w:val="008E58CF"/>
    <w:rsid w:val="009020C3"/>
    <w:rsid w:val="009102BC"/>
    <w:rsid w:val="00923CC9"/>
    <w:rsid w:val="00936C91"/>
    <w:rsid w:val="009407D8"/>
    <w:rsid w:val="00940D56"/>
    <w:rsid w:val="00944C53"/>
    <w:rsid w:val="00951004"/>
    <w:rsid w:val="00953AE4"/>
    <w:rsid w:val="00963F95"/>
    <w:rsid w:val="00966BDC"/>
    <w:rsid w:val="00972A2C"/>
    <w:rsid w:val="00993624"/>
    <w:rsid w:val="00997CFF"/>
    <w:rsid w:val="009A0DFF"/>
    <w:rsid w:val="009B1867"/>
    <w:rsid w:val="009B774A"/>
    <w:rsid w:val="009B790D"/>
    <w:rsid w:val="009C09A7"/>
    <w:rsid w:val="009C5F2B"/>
    <w:rsid w:val="009D5007"/>
    <w:rsid w:val="009E2823"/>
    <w:rsid w:val="009E4CF1"/>
    <w:rsid w:val="009F2AA0"/>
    <w:rsid w:val="009F59C1"/>
    <w:rsid w:val="00A1558A"/>
    <w:rsid w:val="00A220E3"/>
    <w:rsid w:val="00A22291"/>
    <w:rsid w:val="00A306C3"/>
    <w:rsid w:val="00A3501E"/>
    <w:rsid w:val="00A411A8"/>
    <w:rsid w:val="00A46C9E"/>
    <w:rsid w:val="00A50EBC"/>
    <w:rsid w:val="00A62FE3"/>
    <w:rsid w:val="00A826FE"/>
    <w:rsid w:val="00A91307"/>
    <w:rsid w:val="00AA1D58"/>
    <w:rsid w:val="00AA2677"/>
    <w:rsid w:val="00AA41B5"/>
    <w:rsid w:val="00AA4680"/>
    <w:rsid w:val="00AB35FA"/>
    <w:rsid w:val="00AB665C"/>
    <w:rsid w:val="00AB7911"/>
    <w:rsid w:val="00AC25AA"/>
    <w:rsid w:val="00AC35F5"/>
    <w:rsid w:val="00AE4237"/>
    <w:rsid w:val="00AE7F0A"/>
    <w:rsid w:val="00AF23EE"/>
    <w:rsid w:val="00AF791F"/>
    <w:rsid w:val="00B025BF"/>
    <w:rsid w:val="00B02B9B"/>
    <w:rsid w:val="00B17F41"/>
    <w:rsid w:val="00B23EC2"/>
    <w:rsid w:val="00B2557D"/>
    <w:rsid w:val="00B31DC4"/>
    <w:rsid w:val="00B33683"/>
    <w:rsid w:val="00B57394"/>
    <w:rsid w:val="00B5740E"/>
    <w:rsid w:val="00B63B5D"/>
    <w:rsid w:val="00B65661"/>
    <w:rsid w:val="00B84485"/>
    <w:rsid w:val="00B861B4"/>
    <w:rsid w:val="00B94CE7"/>
    <w:rsid w:val="00B9770F"/>
    <w:rsid w:val="00B97E61"/>
    <w:rsid w:val="00BB2478"/>
    <w:rsid w:val="00BC1616"/>
    <w:rsid w:val="00BD569A"/>
    <w:rsid w:val="00BD671A"/>
    <w:rsid w:val="00BE0FB7"/>
    <w:rsid w:val="00BE361F"/>
    <w:rsid w:val="00BE561A"/>
    <w:rsid w:val="00BF4E55"/>
    <w:rsid w:val="00BF51AB"/>
    <w:rsid w:val="00C003C5"/>
    <w:rsid w:val="00C02519"/>
    <w:rsid w:val="00C1105E"/>
    <w:rsid w:val="00C12ACE"/>
    <w:rsid w:val="00C33358"/>
    <w:rsid w:val="00C416EC"/>
    <w:rsid w:val="00C735A9"/>
    <w:rsid w:val="00C7569B"/>
    <w:rsid w:val="00C84903"/>
    <w:rsid w:val="00C84DF9"/>
    <w:rsid w:val="00C85C62"/>
    <w:rsid w:val="00C90627"/>
    <w:rsid w:val="00CA6AD3"/>
    <w:rsid w:val="00CC74B9"/>
    <w:rsid w:val="00CE1AC4"/>
    <w:rsid w:val="00CF0952"/>
    <w:rsid w:val="00CF4F5E"/>
    <w:rsid w:val="00D07F7D"/>
    <w:rsid w:val="00D1032B"/>
    <w:rsid w:val="00D21AD5"/>
    <w:rsid w:val="00D2545F"/>
    <w:rsid w:val="00D25B45"/>
    <w:rsid w:val="00D31FCF"/>
    <w:rsid w:val="00D32148"/>
    <w:rsid w:val="00D363BE"/>
    <w:rsid w:val="00D44013"/>
    <w:rsid w:val="00D47078"/>
    <w:rsid w:val="00D47121"/>
    <w:rsid w:val="00D57D67"/>
    <w:rsid w:val="00D57FC2"/>
    <w:rsid w:val="00D6561B"/>
    <w:rsid w:val="00D65CD1"/>
    <w:rsid w:val="00D6626A"/>
    <w:rsid w:val="00D800BB"/>
    <w:rsid w:val="00DA1F76"/>
    <w:rsid w:val="00DA5473"/>
    <w:rsid w:val="00DA6150"/>
    <w:rsid w:val="00DA71B8"/>
    <w:rsid w:val="00DB31EB"/>
    <w:rsid w:val="00DB5C5B"/>
    <w:rsid w:val="00DB71A3"/>
    <w:rsid w:val="00DC41DE"/>
    <w:rsid w:val="00DC55BE"/>
    <w:rsid w:val="00DC7AA9"/>
    <w:rsid w:val="00DD38D4"/>
    <w:rsid w:val="00DE0AAE"/>
    <w:rsid w:val="00DE2D45"/>
    <w:rsid w:val="00DE3EF4"/>
    <w:rsid w:val="00E0217B"/>
    <w:rsid w:val="00E11AC7"/>
    <w:rsid w:val="00E12ABD"/>
    <w:rsid w:val="00E20810"/>
    <w:rsid w:val="00E223F4"/>
    <w:rsid w:val="00E32174"/>
    <w:rsid w:val="00E364A3"/>
    <w:rsid w:val="00E36CE0"/>
    <w:rsid w:val="00E45CAE"/>
    <w:rsid w:val="00E46C17"/>
    <w:rsid w:val="00E561B7"/>
    <w:rsid w:val="00E76DDB"/>
    <w:rsid w:val="00E87CEC"/>
    <w:rsid w:val="00E91D72"/>
    <w:rsid w:val="00E97F13"/>
    <w:rsid w:val="00EA1202"/>
    <w:rsid w:val="00EA254C"/>
    <w:rsid w:val="00EC40D3"/>
    <w:rsid w:val="00EE0B6A"/>
    <w:rsid w:val="00EE4833"/>
    <w:rsid w:val="00EE7BA6"/>
    <w:rsid w:val="00EF55CC"/>
    <w:rsid w:val="00EF62F9"/>
    <w:rsid w:val="00F01D00"/>
    <w:rsid w:val="00F02A4A"/>
    <w:rsid w:val="00F02EAA"/>
    <w:rsid w:val="00F04729"/>
    <w:rsid w:val="00F14B26"/>
    <w:rsid w:val="00F15F42"/>
    <w:rsid w:val="00F16A9C"/>
    <w:rsid w:val="00F23F04"/>
    <w:rsid w:val="00F25533"/>
    <w:rsid w:val="00F32BE5"/>
    <w:rsid w:val="00F333E9"/>
    <w:rsid w:val="00F3783B"/>
    <w:rsid w:val="00F46EE1"/>
    <w:rsid w:val="00F5304F"/>
    <w:rsid w:val="00F600F2"/>
    <w:rsid w:val="00F6523B"/>
    <w:rsid w:val="00F672D4"/>
    <w:rsid w:val="00F82F27"/>
    <w:rsid w:val="00F837C4"/>
    <w:rsid w:val="00F95093"/>
    <w:rsid w:val="00F96D84"/>
    <w:rsid w:val="00FA0B2E"/>
    <w:rsid w:val="00FA2743"/>
    <w:rsid w:val="00FB1C55"/>
    <w:rsid w:val="00FB2B34"/>
    <w:rsid w:val="00FC1759"/>
    <w:rsid w:val="00FE274C"/>
    <w:rsid w:val="00FE64BC"/>
    <w:rsid w:val="00FF2FB9"/>
    <w:rsid w:val="00FF4FC8"/>
    <w:rsid w:val="00FF55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1FB22C"/>
  <w15:docId w15:val="{C4D7386A-BB8D-4803-AAF6-A1B432CEE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1DA1"/>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057E37"/>
    <w:pPr>
      <w:widowControl w:val="0"/>
      <w:spacing w:before="360" w:after="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8"/>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057E37"/>
    <w:pPr>
      <w:keepNext/>
      <w:keepLines/>
      <w:numPr>
        <w:ilvl w:val="1"/>
        <w:numId w:val="8"/>
      </w:numPr>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057E37"/>
    <w:pPr>
      <w:keepNext/>
      <w:numPr>
        <w:ilvl w:val="2"/>
        <w:numId w:val="8"/>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057E37"/>
    <w:pPr>
      <w:keepNext/>
      <w:keepLines/>
      <w:spacing w:after="0" w:line="240" w:lineRule="auto"/>
      <w:outlineLvl w:val="4"/>
    </w:pPr>
    <w:rPr>
      <w:rFonts w:ascii="Calibri" w:hAnsi="Calibri"/>
      <w:b/>
      <w:sz w:val="28"/>
    </w:rPr>
  </w:style>
  <w:style w:type="paragraph" w:styleId="Heading6">
    <w:name w:val="heading 6"/>
    <w:basedOn w:val="Normal"/>
    <w:next w:val="Normal"/>
    <w:link w:val="Heading6Char"/>
    <w:uiPriority w:val="9"/>
    <w:semiHidden/>
    <w:qFormat/>
    <w:rsid w:val="00057E37"/>
    <w:pPr>
      <w:keepNext/>
      <w:keepLines/>
      <w:spacing w:before="40" w:after="0"/>
      <w:outlineLvl w:val="5"/>
    </w:pPr>
    <w:rPr>
      <w:rFonts w:ascii="Calibri" w:eastAsiaTheme="majorEastAsia" w:hAnsi="Calibri" w:cstheme="majorBidi"/>
      <w:b/>
      <w:i/>
      <w:color w:val="000000" w:themeColor="text1"/>
      <w:sz w:val="24"/>
    </w:rPr>
  </w:style>
  <w:style w:type="paragraph" w:styleId="Heading7">
    <w:name w:val="heading 7"/>
    <w:basedOn w:val="Normal"/>
    <w:next w:val="Normal"/>
    <w:link w:val="Heading7Char"/>
    <w:uiPriority w:val="9"/>
    <w:semiHidden/>
    <w:qFormat/>
    <w:rsid w:val="00057E37"/>
    <w:pPr>
      <w:keepNext/>
      <w:keepLines/>
      <w:spacing w:before="40"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057E37"/>
    <w:pPr>
      <w:keepNext/>
      <w:keepLines/>
      <w:spacing w:before="40" w:after="0"/>
      <w:outlineLvl w:val="7"/>
    </w:pPr>
    <w:rPr>
      <w:rFonts w:ascii="Calibri" w:eastAsiaTheme="majorEastAsia" w:hAnsi="Calibri" w:cstheme="majorBidi"/>
      <w:b/>
      <w: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3F22A3"/>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26"/>
    <w:rsid w:val="003F22A3"/>
    <w:rPr>
      <w:rFonts w:ascii="Calibri" w:eastAsiaTheme="minorHAnsi" w:hAnsi="Calibri" w:cstheme="minorBidi"/>
      <w:szCs w:val="22"/>
      <w:lang w:eastAsia="en-US"/>
    </w:rPr>
  </w:style>
  <w:style w:type="paragraph" w:styleId="Footer">
    <w:name w:val="footer"/>
    <w:basedOn w:val="Normal"/>
    <w:link w:val="FooterChar"/>
    <w:uiPriority w:val="99"/>
    <w:rsid w:val="003F22A3"/>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99"/>
    <w:rsid w:val="003F22A3"/>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057E37"/>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057E37"/>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057E37"/>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057E37"/>
    <w:rPr>
      <w:rFonts w:ascii="Calibri" w:eastAsiaTheme="minorHAnsi" w:hAnsi="Calibri" w:cstheme="minorBidi"/>
      <w:b/>
      <w:sz w:val="28"/>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20216A"/>
    <w:pPr>
      <w:numPr>
        <w:numId w:val="9"/>
      </w:numPr>
      <w:spacing w:before="120" w:after="120"/>
      <w:ind w:left="454" w:hanging="454"/>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20216A"/>
    <w:pPr>
      <w:numPr>
        <w:ilvl w:val="1"/>
        <w:numId w:val="9"/>
      </w:numPr>
      <w:spacing w:before="120" w:after="120"/>
      <w:ind w:left="908" w:hanging="454"/>
      <w:contextualSpacing/>
    </w:pPr>
  </w:style>
  <w:style w:type="paragraph" w:styleId="ListNumber">
    <w:name w:val="List Number"/>
    <w:basedOn w:val="Normal"/>
    <w:uiPriority w:val="9"/>
    <w:qFormat/>
    <w:rsid w:val="0020216A"/>
    <w:pPr>
      <w:numPr>
        <w:numId w:val="10"/>
      </w:numPr>
      <w:tabs>
        <w:tab w:val="left" w:pos="142"/>
      </w:tabs>
      <w:spacing w:before="120" w:after="120"/>
      <w:ind w:left="454" w:hanging="454"/>
    </w:pPr>
  </w:style>
  <w:style w:type="paragraph" w:styleId="ListNumber2">
    <w:name w:val="List Number 2"/>
    <w:uiPriority w:val="10"/>
    <w:qFormat/>
    <w:rsid w:val="00A1558A"/>
    <w:pPr>
      <w:numPr>
        <w:ilvl w:val="1"/>
        <w:numId w:val="10"/>
      </w:numPr>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20216A"/>
    <w:pPr>
      <w:numPr>
        <w:ilvl w:val="2"/>
        <w:numId w:val="10"/>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
    <w:name w:val="Table Bullet"/>
    <w:basedOn w:val="TableText"/>
    <w:uiPriority w:val="15"/>
    <w:qFormat/>
    <w:rsid w:val="00997CFF"/>
    <w:pPr>
      <w:numPr>
        <w:numId w:val="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semiHidden/>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B1DA1"/>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9"/>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ListNumber">
    <w:name w:val="Table List Number"/>
    <w:uiPriority w:val="99"/>
    <w:qFormat/>
    <w:rsid w:val="00C1105E"/>
    <w:pPr>
      <w:numPr>
        <w:numId w:val="18"/>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
    <w:qFormat/>
    <w:rsid w:val="00997CFF"/>
    <w:pPr>
      <w:numPr>
        <w:numId w:val="11"/>
      </w:numPr>
      <w:tabs>
        <w:tab w:val="num" w:pos="361"/>
      </w:tabs>
      <w:ind w:left="568" w:hanging="284"/>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057E37"/>
    <w:rPr>
      <w:rFonts w:ascii="Calibri" w:eastAsiaTheme="majorEastAsia" w:hAnsi="Calibri" w:cstheme="majorBidi"/>
      <w:b/>
      <w:i/>
      <w:color w:val="000000" w:themeColor="text1"/>
      <w:sz w:val="24"/>
      <w:szCs w:val="22"/>
      <w:lang w:eastAsia="en-US"/>
    </w:rPr>
  </w:style>
  <w:style w:type="paragraph" w:customStyle="1" w:styleId="TableListNumber2">
    <w:name w:val="Table List Number 2"/>
    <w:basedOn w:val="TableText"/>
    <w:qFormat/>
    <w:rsid w:val="00C1105E"/>
    <w:pPr>
      <w:numPr>
        <w:ilvl w:val="1"/>
        <w:numId w:val="18"/>
      </w:numPr>
    </w:pPr>
  </w:style>
  <w:style w:type="paragraph" w:customStyle="1" w:styleId="TableListNumber3">
    <w:name w:val="Table List Number 3"/>
    <w:basedOn w:val="TableText"/>
    <w:qFormat/>
    <w:rsid w:val="00C1105E"/>
    <w:pPr>
      <w:numPr>
        <w:ilvl w:val="2"/>
        <w:numId w:val="18"/>
      </w:numPr>
    </w:pPr>
  </w:style>
  <w:style w:type="numbering" w:customStyle="1" w:styleId="Tablenumberedlists">
    <w:name w:val="Table numbered lists"/>
    <w:uiPriority w:val="99"/>
    <w:rsid w:val="00C1105E"/>
    <w:pPr>
      <w:numPr>
        <w:numId w:val="15"/>
      </w:numPr>
    </w:pPr>
  </w:style>
  <w:style w:type="character" w:customStyle="1" w:styleId="Heading7Char">
    <w:name w:val="Heading 7 Char"/>
    <w:basedOn w:val="DefaultParagraphFont"/>
    <w:link w:val="Heading7"/>
    <w:uiPriority w:val="9"/>
    <w:semiHidden/>
    <w:rsid w:val="00057E37"/>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057E37"/>
    <w:rPr>
      <w:rFonts w:ascii="Calibri" w:eastAsiaTheme="majorEastAsia" w:hAnsi="Calibri" w:cstheme="majorBidi"/>
      <w:b/>
      <w:i/>
      <w:color w:val="272727" w:themeColor="text1" w:themeTint="D8"/>
      <w:sz w:val="22"/>
      <w:szCs w:val="21"/>
      <w:lang w:eastAsia="en-US"/>
    </w:rPr>
  </w:style>
  <w:style w:type="paragraph" w:customStyle="1" w:styleId="BoxTextNumber">
    <w:name w:val="Box Text Number"/>
    <w:basedOn w:val="BoxText"/>
    <w:qFormat/>
    <w:rsid w:val="00BE361F"/>
    <w:pPr>
      <w:numPr>
        <w:numId w:val="21"/>
      </w:numPr>
    </w:pPr>
  </w:style>
  <w:style w:type="paragraph" w:styleId="Revision">
    <w:name w:val="Revision"/>
    <w:hidden/>
    <w:uiPriority w:val="99"/>
    <w:semiHidden/>
    <w:rsid w:val="008E58CF"/>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image" Target="media/image2.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theme" Target="theme/theme1.xml"/><Relationship Id="rId7" Type="http://schemas.openxmlformats.org/officeDocument/2006/relationships/settings" Target="settings.xml"/><Relationship Id="rId17" Type="http://schemas.openxmlformats.org/officeDocument/2006/relationships/hyperlink" Target="https://creativecommons.org/licenses/by/4.0/legalcode" TargetMode="External"/><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www.agriculture.gov.au/" TargetMode="External"/><Relationship Id="rId29" Type="http://schemas.openxmlformats.org/officeDocument/2006/relationships/hyperlink" Target="https://www.agriculture.gov.au/biosecurity-trade/export/controlled-goods/organic-bio-dynamic/approved-certifying-bod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32" Type="http://schemas.openxmlformats.org/officeDocument/2006/relationships/hyperlink" Target="https://www.agriculture.gov.au/biosecurity-trade/export/controlled-goods/organic-bio-dynamic/approved-certifying-bodies" TargetMode="External"/><Relationship Id="rId5" Type="http://schemas.openxmlformats.org/officeDocument/2006/relationships/numbering" Target="numbering.xml"/><Relationship Id="rId23" Type="http://schemas.openxmlformats.org/officeDocument/2006/relationships/footer" Target="footer1.xml"/><Relationship Id="rId28" Type="http://schemas.openxmlformats.org/officeDocument/2006/relationships/hyperlink" Target="https://www.legislation.gov.au/F2021L00339/latest/text" TargetMode="External"/><Relationship Id="rId10" Type="http://schemas.openxmlformats.org/officeDocument/2006/relationships/endnotes" Target="endnotes.xml"/><Relationship Id="rId19" Type="http://schemas.openxmlformats.org/officeDocument/2006/relationships/hyperlink" Target="https://www.agriculture.gov.au/biosecurity-trade/export/controlled-goods/organic-bio-dynamic/approved-certifying-bodies" TargetMode="External"/><Relationship Id="rId31" Type="http://schemas.openxmlformats.org/officeDocument/2006/relationships/hyperlink" Target="https://www.agriculture.gov.au/biosecurity-trade/export/controlled-goods/organic-bio-dynamic/approved-certifying-bodies" TargetMode="External"/><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header" Target="header2.xml"/><Relationship Id="rId27" Type="http://schemas.openxmlformats.org/officeDocument/2006/relationships/hyperlink" Target="https://www.legislation.gov.au/C2020A00012/latest/text" TargetMode="External"/><Relationship Id="rId30" Type="http://schemas.openxmlformats.org/officeDocument/2006/relationships/hyperlink" Target="https://www.agriculture.gov.au/biosecurity-trade/export/controlled-goods/organic-bio-dynamic/approved-certifying-bodie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12363f0-01eb-4bed-a0c2-08764e2b3cc4">
      <Terms xmlns="http://schemas.microsoft.com/office/infopath/2007/PartnerControls"/>
    </lcf76f155ced4ddcb4097134ff3c332f>
    <TaxCatchAll xmlns="81c01dc6-2c49-4730-b140-874c95cac377" xsi:nil="true"/>
    <Comments xmlns="d12363f0-01eb-4bed-a0c2-08764e2b3cc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4DF1C8D1D1410498F39B6D8F1187753" ma:contentTypeVersion="18" ma:contentTypeDescription="Create a new document." ma:contentTypeScope="" ma:versionID="4a25cfc5511582eab5b352b719b9d41e">
  <xsd:schema xmlns:xsd="http://www.w3.org/2001/XMLSchema" xmlns:xs="http://www.w3.org/2001/XMLSchema" xmlns:p="http://schemas.microsoft.com/office/2006/metadata/properties" xmlns:ns2="d12363f0-01eb-4bed-a0c2-08764e2b3cc4" xmlns:ns3="908b4b7b-1964-411f-a5cd-631e2dce13be" xmlns:ns4="81c01dc6-2c49-4730-b140-874c95cac377" targetNamespace="http://schemas.microsoft.com/office/2006/metadata/properties" ma:root="true" ma:fieldsID="5ec2680ba4d9c1baea6e12091d81c4ea" ns2:_="" ns3:_="" ns4:_="">
    <xsd:import namespace="d12363f0-01eb-4bed-a0c2-08764e2b3cc4"/>
    <xsd:import namespace="908b4b7b-1964-411f-a5cd-631e2dce13be"/>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element ref="ns2:Comme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2363f0-01eb-4bed-a0c2-08764e2b3c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Comments" ma:index="24" nillable="true" ma:displayName="Comments" ma:format="Dropdown" ma:internalName="Comments">
      <xsd:simpleType>
        <xsd:restriction base="dms:Note">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08b4b7b-1964-411f-a5cd-631e2dce13b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d789646-fa77-46f4-a286-49a2e14e17c2}" ma:internalName="TaxCatchAll" ma:showField="CatchAllData" ma:web="908b4b7b-1964-411f-a5cd-631e2dce13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d12363f0-01eb-4bed-a0c2-08764e2b3cc4"/>
    <ds:schemaRef ds:uri="81c01dc6-2c49-4730-b140-874c95cac377"/>
  </ds:schemaRefs>
</ds:datastoreItem>
</file>

<file path=customXml/itemProps2.xml><?xml version="1.0" encoding="utf-8"?>
<ds:datastoreItem xmlns:ds="http://schemas.openxmlformats.org/officeDocument/2006/customXml" ds:itemID="{45BE794A-F41C-4356-A025-9250E2FEB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2363f0-01eb-4bed-a0c2-08764e2b3cc4"/>
    <ds:schemaRef ds:uri="908b4b7b-1964-411f-a5cd-631e2dce13be"/>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Report_template_2</Template>
  <TotalTime>284</TotalTime>
  <Pages>10</Pages>
  <Words>2481</Words>
  <Characters>14146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Organic goods approved arrangement guidelines</vt:lpstr>
    </vt:vector>
  </TitlesOfParts>
  <Company/>
  <LinksUpToDate>false</LinksUpToDate>
  <CharactersWithSpaces>16594</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Organic goods approved arrangement guidelines</dc:title>
  <dc:creator>Department of Agriculture, Fisheries and Forestry</dc:creator>
  <cp:revision>36</cp:revision>
  <cp:lastPrinted>2022-11-17T23:20:00Z</cp:lastPrinted>
  <dcterms:created xsi:type="dcterms:W3CDTF">2025-04-10T23:43:00Z</dcterms:created>
  <dcterms:modified xsi:type="dcterms:W3CDTF">2025-05-16T02:42:00Z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0x01010094DF1C8D1D1410498F39B6D8F1187753</vt:lpwstr>
  </property>
  <property fmtid="{D5CDD505-2E9C-101B-9397-08002B2CF9AE}" pid="3" name="ClassificationContentMarkingHeaderShapeIds">
    <vt:lpwstr>7c45417f,34ae65c4,1a5c24cc,4ece2170,385c5c59</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6bf0d454,54e7a9b7,6751b498,7308b4c6,cb3873a</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2024-07-12T06:01:47Z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e74c9178-68c6-4a47-9773-e2c06ec2c86e</vt:lpwstr>
  </property>
  <property fmtid="{D5CDD505-2E9C-101B-9397-08002B2CF9AE}" pid="15" name="MSIP_Label_933d8be6-3c40-4052-87a2-9c2adcba8759_ContentBits">
    <vt:lpwstr>3</vt:lpwstr>
  </property>
  <property fmtid="{D5CDD505-2E9C-101B-9397-08002B2CF9AE}" pid="16" name="MediaServiceImageTags">
    <vt:lpwstr/>
  </property>
</Properties>
</file>