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7A615" w14:textId="394C9CCA" w:rsidR="00764D6A" w:rsidRDefault="00E91D72" w:rsidP="00057E37">
      <w:pPr>
        <w:pStyle w:val="Heading1"/>
      </w:pPr>
      <w:r w:rsidRPr="00472E8A">
        <w:t>O</w:t>
      </w:r>
      <w:r w:rsidR="00E314D8">
        <w:t>rganic goods approved arrangement renewal guidelines</w:t>
      </w:r>
    </w:p>
    <w:p w14:paraId="4E72F4FC" w14:textId="1C834AB1" w:rsidR="00E314D8" w:rsidRPr="00E314D8" w:rsidRDefault="00E314D8" w:rsidP="00E314D8">
      <w:pPr>
        <w:spacing w:after="0"/>
        <w:rPr>
          <w:b/>
          <w:bCs/>
          <w:sz w:val="28"/>
          <w:szCs w:val="28"/>
        </w:rPr>
      </w:pPr>
      <w:r w:rsidRPr="00E314D8">
        <w:rPr>
          <w:b/>
          <w:bCs/>
          <w:sz w:val="28"/>
          <w:szCs w:val="28"/>
        </w:rPr>
        <w:t>Organic Exports Program</w:t>
      </w:r>
    </w:p>
    <w:p w14:paraId="531B8181" w14:textId="4757071B" w:rsidR="00E314D8" w:rsidRPr="00E314D8" w:rsidRDefault="00E314D8" w:rsidP="00E314D8">
      <w:r>
        <w:t>Version 1.0</w:t>
      </w:r>
      <w:r w:rsidR="00E9284B">
        <w:t>,</w:t>
      </w:r>
      <w:r>
        <w:t xml:space="preserve"> </w:t>
      </w:r>
      <w:r w:rsidR="00AE4CEC">
        <w:t>May</w:t>
      </w:r>
      <w:r w:rsidR="00AE4CEC">
        <w:t xml:space="preserve"> </w:t>
      </w:r>
      <w:r>
        <w:t>2025</w:t>
      </w:r>
    </w:p>
    <w:p w14:paraId="32CB6D77" w14:textId="77777777" w:rsidR="00075A00" w:rsidRPr="00075A00" w:rsidRDefault="00075A00" w:rsidP="00075A00">
      <w:r>
        <w:rPr>
          <w:noProof/>
        </w:rPr>
        <mc:AlternateContent>
          <mc:Choice Requires="wps">
            <w:drawing>
              <wp:inline distT="0" distB="0" distL="0" distR="0" wp14:anchorId="15004315" wp14:editId="4A4EB64B">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47205" r="-382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pic="http://schemas.openxmlformats.org/drawingml/2006/picture" xmlns:a14="http://schemas.microsoft.com/office/drawing/2010/main" xmlns:adec="http://schemas.microsoft.com/office/drawing/2017/decorative" xmlns:a="http://schemas.openxmlformats.org/drawingml/2006/main">
            <w:pict>
              <v:shape id="Rectangle: Diagonal Corners Rounded 10" style="width:411.95pt;height:412.7pt;visibility:visible;mso-wrap-style:square;mso-left-percent:-10001;mso-top-percent:-10001;mso-position-horizontal:absolute;mso-position-horizontal-relative:char;mso-position-vertical:absolute;mso-position-vertical-relative:line;mso-left-percent:-10001;mso-top-percent:-10001;v-text-anchor:middle" alt="&quot;&quot;" coordsize="5231959,5241566" o:spid="_x0000_s1026" stroked="f" strokeweight="2pt" path="m,l3693711,v849551,,1538248,688697,1538248,1538248l5231959,5241566r,l1538248,5241566c688697,5241566,,4552869,,3703318l,,,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yMDAw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" w14:anchorId="2FE3607B">
                <v:fill type="frame" o:title="" recolor="t" rotate="t" r:id="rId16"/>
                <v:path arrowok="t" o:connecttype="custom" o:connectlocs="0,0;3693711,0;5231959,1538248;5231959,5241566;5231959,5241566;1538248,5241566;0,3703318;0,0;0,0" o:connectangles="0,0,0,0,0,0,0,0,0"/>
                <w10:anchorlock/>
              </v:shape>
            </w:pict>
          </mc:Fallback>
        </mc:AlternateContent>
      </w:r>
    </w:p>
    <w:p w14:paraId="41332F32" w14:textId="77777777" w:rsidR="00764D6A" w:rsidRDefault="00E91D72">
      <w:pPr>
        <w:pStyle w:val="Normalsmall"/>
      </w:pPr>
      <w:r>
        <w:br w:type="page"/>
      </w:r>
      <w:r>
        <w:lastRenderedPageBreak/>
        <w:t xml:space="preserve">© Commonwealth of Australia </w:t>
      </w:r>
      <w:r w:rsidR="00B97E61">
        <w:t>202</w:t>
      </w:r>
      <w:r w:rsidR="00534C0B">
        <w:t>5</w:t>
      </w:r>
    </w:p>
    <w:p w14:paraId="63A65725" w14:textId="77777777" w:rsidR="00764D6A" w:rsidRDefault="00E91D72">
      <w:pPr>
        <w:pStyle w:val="Normalsmall"/>
        <w:rPr>
          <w:rStyle w:val="Strong"/>
        </w:rPr>
      </w:pPr>
      <w:r>
        <w:rPr>
          <w:rStyle w:val="Strong"/>
        </w:rPr>
        <w:t>Ownership of intellectual property rights</w:t>
      </w:r>
    </w:p>
    <w:p w14:paraId="7F6A194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459B0A3" w14:textId="77777777" w:rsidR="00764D6A" w:rsidRDefault="00E91D72">
      <w:pPr>
        <w:pStyle w:val="Normalsmall"/>
        <w:rPr>
          <w:rStyle w:val="Strong"/>
        </w:rPr>
      </w:pPr>
      <w:r>
        <w:rPr>
          <w:rStyle w:val="Strong"/>
        </w:rPr>
        <w:t>Creative Commons licence</w:t>
      </w:r>
    </w:p>
    <w:p w14:paraId="1FDA14E4"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0C6020BC" w14:textId="77777777" w:rsidR="00764D6A" w:rsidRPr="00364A4A" w:rsidRDefault="00E91D72">
      <w:pPr>
        <w:pStyle w:val="Normalsmall"/>
      </w:pPr>
      <w:r w:rsidRPr="00364A4A">
        <w:rPr>
          <w:noProof/>
          <w:lang w:eastAsia="en-AU"/>
        </w:rPr>
        <w:drawing>
          <wp:inline distT="0" distB="0" distL="0" distR="0" wp14:anchorId="79C1FECA" wp14:editId="2258939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ED47EB9" w14:textId="77777777" w:rsidR="00764D6A" w:rsidRPr="00364A4A" w:rsidRDefault="00E91D72">
      <w:pPr>
        <w:pStyle w:val="Normalsmall"/>
        <w:rPr>
          <w:rStyle w:val="Strong"/>
        </w:rPr>
      </w:pPr>
      <w:r w:rsidRPr="00364A4A">
        <w:rPr>
          <w:rStyle w:val="Strong"/>
        </w:rPr>
        <w:t>Cataloguing data</w:t>
      </w:r>
    </w:p>
    <w:p w14:paraId="190E626A" w14:textId="70B86F4C" w:rsidR="00764D6A" w:rsidRDefault="00E91D72">
      <w:pPr>
        <w:pStyle w:val="Normalsmall"/>
      </w:pPr>
      <w:r w:rsidRPr="00364A4A">
        <w:t xml:space="preserve">This publication (and any material sourced from it) </w:t>
      </w:r>
      <w:r w:rsidRPr="00604627">
        <w:t xml:space="preserve">should be attributed as: </w:t>
      </w:r>
      <w:r w:rsidR="009D5007" w:rsidRPr="00604627">
        <w:t>DA</w:t>
      </w:r>
      <w:r w:rsidR="00DE0AAE" w:rsidRPr="00604627">
        <w:t>FF</w:t>
      </w:r>
      <w:r w:rsidR="00B97E61" w:rsidRPr="00604627">
        <w:t xml:space="preserve"> 202</w:t>
      </w:r>
      <w:r w:rsidR="00534C0B" w:rsidRPr="00604627">
        <w:t>5</w:t>
      </w:r>
      <w:r w:rsidRPr="00604627">
        <w:t xml:space="preserve">, </w:t>
      </w:r>
      <w:r w:rsidR="00C97C27" w:rsidRPr="00604627">
        <w:rPr>
          <w:i/>
        </w:rPr>
        <w:t>Organic</w:t>
      </w:r>
      <w:r w:rsidR="00C97C27">
        <w:rPr>
          <w:i/>
        </w:rPr>
        <w:t xml:space="preserve"> goods approved arrangement renewal guidelines</w:t>
      </w:r>
      <w:r>
        <w:t xml:space="preserve">, </w:t>
      </w:r>
      <w:r w:rsidR="00DE0AAE" w:rsidRPr="00DE0AAE">
        <w:t>Department of Agriculture, Fisheries and Forestry</w:t>
      </w:r>
      <w:r>
        <w:t xml:space="preserve">, Canberra, </w:t>
      </w:r>
      <w:r w:rsidR="00AE4CEC">
        <w:t>May</w:t>
      </w:r>
      <w:r>
        <w:t>. CC BY 4.0.</w:t>
      </w:r>
    </w:p>
    <w:p w14:paraId="57E242DD" w14:textId="35CBFF4D" w:rsidR="00764D6A" w:rsidRDefault="00E91D72">
      <w:pPr>
        <w:pStyle w:val="Normalsmall"/>
      </w:pPr>
      <w:r>
        <w:t xml:space="preserve">This </w:t>
      </w:r>
      <w:r w:rsidRPr="00364A4A">
        <w:t>publication is available at</w:t>
      </w:r>
      <w:r w:rsidR="00656DD7">
        <w:t xml:space="preserve"> </w:t>
      </w:r>
      <w:hyperlink r:id="rId19" w:history="1">
        <w:r w:rsidR="00656DD7" w:rsidRPr="00D62D8F">
          <w:rPr>
            <w:rStyle w:val="Hyperlink"/>
          </w:rPr>
          <w:t>agriculture.gov.au/biosecurity-trade/export/controlled-goods/organic-bio-dynamic/approved-certifying-bodies</w:t>
        </w:r>
      </w:hyperlink>
      <w:r w:rsidRPr="00364A4A">
        <w:t>.</w:t>
      </w:r>
    </w:p>
    <w:p w14:paraId="1E2C07A2" w14:textId="77777777" w:rsidR="00DE0AAE" w:rsidRDefault="00DE0AAE">
      <w:pPr>
        <w:pStyle w:val="Normalsmall"/>
        <w:spacing w:after="0"/>
      </w:pPr>
      <w:r w:rsidRPr="00DE0AAE">
        <w:t>Department of Agriculture, Fisheries and Forestry</w:t>
      </w:r>
    </w:p>
    <w:p w14:paraId="1A2D822F" w14:textId="77777777" w:rsidR="00764D6A" w:rsidRPr="00364A4A" w:rsidRDefault="00E91D72">
      <w:pPr>
        <w:pStyle w:val="Normalsmall"/>
        <w:spacing w:after="0"/>
      </w:pPr>
      <w:r w:rsidRPr="00364A4A">
        <w:t>GPO Box 858 Canberra ACT 2601</w:t>
      </w:r>
    </w:p>
    <w:p w14:paraId="5EE7FE9E" w14:textId="77777777" w:rsidR="00764D6A" w:rsidRPr="00364A4A" w:rsidRDefault="00E91D72">
      <w:pPr>
        <w:pStyle w:val="Normalsmall"/>
        <w:spacing w:after="0"/>
      </w:pPr>
      <w:r w:rsidRPr="00364A4A">
        <w:t>Telephone 1800 900 090</w:t>
      </w:r>
    </w:p>
    <w:p w14:paraId="051FE06C"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32F14DBA" w14:textId="77777777" w:rsidR="007C358A" w:rsidRDefault="007C358A">
      <w:pPr>
        <w:pStyle w:val="Normalsmall"/>
      </w:pPr>
      <w:r w:rsidRPr="00364A4A">
        <w:rPr>
          <w:rStyle w:val="Strong"/>
        </w:rPr>
        <w:t>Disclaimer</w:t>
      </w:r>
    </w:p>
    <w:p w14:paraId="6E3F9EC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93EAA86" w14:textId="77777777" w:rsidR="00B02B9B" w:rsidRDefault="00B02B9B" w:rsidP="00B02B9B">
      <w:pPr>
        <w:pStyle w:val="Normalsmall"/>
      </w:pPr>
      <w:r>
        <w:rPr>
          <w:rStyle w:val="Strong"/>
        </w:rPr>
        <w:t>Acknowledgement of Country</w:t>
      </w:r>
    </w:p>
    <w:p w14:paraId="5420CABE" w14:textId="77777777" w:rsidR="00517A68" w:rsidRDefault="00582E76" w:rsidP="00432172">
      <w:pPr>
        <w:pStyle w:val="Normalsmall"/>
      </w:pPr>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24D69FD" w14:textId="7E40B450" w:rsidR="00764D6A" w:rsidRDefault="00E91D72">
      <w:pPr>
        <w:spacing w:after="0" w:line="240" w:lineRule="auto"/>
      </w:pPr>
      <w:r>
        <w:br w:type="page"/>
      </w:r>
    </w:p>
    <w:sdt>
      <w:sdtPr>
        <w:rPr>
          <w:rFonts w:ascii="Cambria" w:hAnsi="Cambria"/>
          <w:b/>
          <w:noProof/>
          <w:sz w:val="22"/>
          <w:szCs w:val="22"/>
          <w:lang w:eastAsia="en-US"/>
        </w:rPr>
        <w:id w:val="-760297017"/>
        <w:docPartObj>
          <w:docPartGallery w:val="Table of Contents"/>
          <w:docPartUnique/>
        </w:docPartObj>
      </w:sdtPr>
      <w:sdtEndPr>
        <w:rPr>
          <w:rFonts w:asciiTheme="minorHAnsi" w:hAnsiTheme="minorHAnsi"/>
        </w:rPr>
      </w:sdtEndPr>
      <w:sdtContent>
        <w:p w14:paraId="2EE7D4E5" w14:textId="3AEA7BBD" w:rsidR="00764D6A" w:rsidRDefault="00E91D72">
          <w:pPr>
            <w:pStyle w:val="TOCHeading"/>
          </w:pPr>
          <w:r>
            <w:t>Contents</w:t>
          </w:r>
        </w:p>
        <w:p w14:paraId="3EE1BCB2" w14:textId="233B6DD2" w:rsidR="00CD072E"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5179562" w:history="1">
            <w:r w:rsidR="00CD072E" w:rsidRPr="004C4EF7">
              <w:rPr>
                <w:rStyle w:val="Hyperlink"/>
              </w:rPr>
              <w:t>Introduction</w:t>
            </w:r>
            <w:r w:rsidR="00CD072E">
              <w:rPr>
                <w:webHidden/>
              </w:rPr>
              <w:tab/>
            </w:r>
            <w:r w:rsidR="00CD072E">
              <w:rPr>
                <w:webHidden/>
              </w:rPr>
              <w:fldChar w:fldCharType="begin"/>
            </w:r>
            <w:r w:rsidR="00CD072E">
              <w:rPr>
                <w:webHidden/>
              </w:rPr>
              <w:instrText xml:space="preserve"> PAGEREF _Toc195179562 \h </w:instrText>
            </w:r>
            <w:r w:rsidR="00CD072E">
              <w:rPr>
                <w:webHidden/>
              </w:rPr>
            </w:r>
            <w:r w:rsidR="00CD072E">
              <w:rPr>
                <w:webHidden/>
              </w:rPr>
              <w:fldChar w:fldCharType="separate"/>
            </w:r>
            <w:r w:rsidR="00CD072E">
              <w:rPr>
                <w:webHidden/>
              </w:rPr>
              <w:t>1</w:t>
            </w:r>
            <w:r w:rsidR="00CD072E">
              <w:rPr>
                <w:webHidden/>
              </w:rPr>
              <w:fldChar w:fldCharType="end"/>
            </w:r>
          </w:hyperlink>
        </w:p>
        <w:p w14:paraId="7510CA2F" w14:textId="24EB7A04" w:rsidR="00CD072E" w:rsidRDefault="00CD072E">
          <w:pPr>
            <w:pStyle w:val="TOC2"/>
            <w:rPr>
              <w:rFonts w:eastAsiaTheme="minorEastAsia"/>
              <w:kern w:val="2"/>
              <w:sz w:val="24"/>
              <w:szCs w:val="24"/>
              <w:lang w:eastAsia="en-AU"/>
              <w14:ligatures w14:val="standardContextual"/>
            </w:rPr>
          </w:pPr>
          <w:hyperlink w:anchor="_Toc195179563" w:history="1">
            <w:r w:rsidRPr="004C4EF7">
              <w:rPr>
                <w:rStyle w:val="Hyperlink"/>
              </w:rPr>
              <w:t>Purpose</w:t>
            </w:r>
            <w:r>
              <w:rPr>
                <w:webHidden/>
              </w:rPr>
              <w:tab/>
            </w:r>
            <w:r>
              <w:rPr>
                <w:webHidden/>
              </w:rPr>
              <w:fldChar w:fldCharType="begin"/>
            </w:r>
            <w:r>
              <w:rPr>
                <w:webHidden/>
              </w:rPr>
              <w:instrText xml:space="preserve"> PAGEREF _Toc195179563 \h </w:instrText>
            </w:r>
            <w:r>
              <w:rPr>
                <w:webHidden/>
              </w:rPr>
            </w:r>
            <w:r>
              <w:rPr>
                <w:webHidden/>
              </w:rPr>
              <w:fldChar w:fldCharType="separate"/>
            </w:r>
            <w:r>
              <w:rPr>
                <w:webHidden/>
              </w:rPr>
              <w:t>1</w:t>
            </w:r>
            <w:r>
              <w:rPr>
                <w:webHidden/>
              </w:rPr>
              <w:fldChar w:fldCharType="end"/>
            </w:r>
          </w:hyperlink>
        </w:p>
        <w:p w14:paraId="20295EE4" w14:textId="672A3F06" w:rsidR="00CD072E" w:rsidRDefault="00CD072E">
          <w:pPr>
            <w:pStyle w:val="TOC2"/>
            <w:rPr>
              <w:rFonts w:eastAsiaTheme="minorEastAsia"/>
              <w:kern w:val="2"/>
              <w:sz w:val="24"/>
              <w:szCs w:val="24"/>
              <w:lang w:eastAsia="en-AU"/>
              <w14:ligatures w14:val="standardContextual"/>
            </w:rPr>
          </w:pPr>
          <w:hyperlink w:anchor="_Toc195179564" w:history="1">
            <w:r w:rsidRPr="004C4EF7">
              <w:rPr>
                <w:rStyle w:val="Hyperlink"/>
              </w:rPr>
              <w:t>Scope</w:t>
            </w:r>
            <w:r>
              <w:rPr>
                <w:webHidden/>
              </w:rPr>
              <w:tab/>
            </w:r>
            <w:r>
              <w:rPr>
                <w:webHidden/>
              </w:rPr>
              <w:fldChar w:fldCharType="begin"/>
            </w:r>
            <w:r>
              <w:rPr>
                <w:webHidden/>
              </w:rPr>
              <w:instrText xml:space="preserve"> PAGEREF _Toc195179564 \h </w:instrText>
            </w:r>
            <w:r>
              <w:rPr>
                <w:webHidden/>
              </w:rPr>
            </w:r>
            <w:r>
              <w:rPr>
                <w:webHidden/>
              </w:rPr>
              <w:fldChar w:fldCharType="separate"/>
            </w:r>
            <w:r>
              <w:rPr>
                <w:webHidden/>
              </w:rPr>
              <w:t>1</w:t>
            </w:r>
            <w:r>
              <w:rPr>
                <w:webHidden/>
              </w:rPr>
              <w:fldChar w:fldCharType="end"/>
            </w:r>
          </w:hyperlink>
        </w:p>
        <w:p w14:paraId="6E2A275E" w14:textId="651B7F0B" w:rsidR="00CD072E" w:rsidRDefault="00CD072E">
          <w:pPr>
            <w:pStyle w:val="TOC2"/>
            <w:rPr>
              <w:rFonts w:eastAsiaTheme="minorEastAsia"/>
              <w:kern w:val="2"/>
              <w:sz w:val="24"/>
              <w:szCs w:val="24"/>
              <w:lang w:eastAsia="en-AU"/>
              <w14:ligatures w14:val="standardContextual"/>
            </w:rPr>
          </w:pPr>
          <w:hyperlink w:anchor="_Toc195179565" w:history="1">
            <w:r w:rsidRPr="004C4EF7">
              <w:rPr>
                <w:rStyle w:val="Hyperlink"/>
              </w:rPr>
              <w:t>Background</w:t>
            </w:r>
            <w:r>
              <w:rPr>
                <w:webHidden/>
              </w:rPr>
              <w:tab/>
            </w:r>
            <w:r>
              <w:rPr>
                <w:webHidden/>
              </w:rPr>
              <w:fldChar w:fldCharType="begin"/>
            </w:r>
            <w:r>
              <w:rPr>
                <w:webHidden/>
              </w:rPr>
              <w:instrText xml:space="preserve"> PAGEREF _Toc195179565 \h </w:instrText>
            </w:r>
            <w:r>
              <w:rPr>
                <w:webHidden/>
              </w:rPr>
            </w:r>
            <w:r>
              <w:rPr>
                <w:webHidden/>
              </w:rPr>
              <w:fldChar w:fldCharType="separate"/>
            </w:r>
            <w:r>
              <w:rPr>
                <w:webHidden/>
              </w:rPr>
              <w:t>1</w:t>
            </w:r>
            <w:r>
              <w:rPr>
                <w:webHidden/>
              </w:rPr>
              <w:fldChar w:fldCharType="end"/>
            </w:r>
          </w:hyperlink>
        </w:p>
        <w:p w14:paraId="6235397B" w14:textId="66700330" w:rsidR="00CD072E" w:rsidRDefault="00CD072E">
          <w:pPr>
            <w:pStyle w:val="TOC2"/>
            <w:rPr>
              <w:rFonts w:eastAsiaTheme="minorEastAsia"/>
              <w:kern w:val="2"/>
              <w:sz w:val="24"/>
              <w:szCs w:val="24"/>
              <w:lang w:eastAsia="en-AU"/>
              <w14:ligatures w14:val="standardContextual"/>
            </w:rPr>
          </w:pPr>
          <w:hyperlink w:anchor="_Toc195179566" w:history="1">
            <w:r w:rsidRPr="004C4EF7">
              <w:rPr>
                <w:rStyle w:val="Hyperlink"/>
              </w:rPr>
              <w:t>Legislation and policy framework</w:t>
            </w:r>
            <w:r>
              <w:rPr>
                <w:webHidden/>
              </w:rPr>
              <w:tab/>
            </w:r>
            <w:r>
              <w:rPr>
                <w:webHidden/>
              </w:rPr>
              <w:fldChar w:fldCharType="begin"/>
            </w:r>
            <w:r>
              <w:rPr>
                <w:webHidden/>
              </w:rPr>
              <w:instrText xml:space="preserve"> PAGEREF _Toc195179566 \h </w:instrText>
            </w:r>
            <w:r>
              <w:rPr>
                <w:webHidden/>
              </w:rPr>
            </w:r>
            <w:r>
              <w:rPr>
                <w:webHidden/>
              </w:rPr>
              <w:fldChar w:fldCharType="separate"/>
            </w:r>
            <w:r>
              <w:rPr>
                <w:webHidden/>
              </w:rPr>
              <w:t>1</w:t>
            </w:r>
            <w:r>
              <w:rPr>
                <w:webHidden/>
              </w:rPr>
              <w:fldChar w:fldCharType="end"/>
            </w:r>
          </w:hyperlink>
        </w:p>
        <w:p w14:paraId="2EEB1919" w14:textId="77BCAAF0" w:rsidR="00CD072E" w:rsidRDefault="00CD072E">
          <w:pPr>
            <w:pStyle w:val="TOC2"/>
            <w:rPr>
              <w:rFonts w:eastAsiaTheme="minorEastAsia"/>
              <w:kern w:val="2"/>
              <w:sz w:val="24"/>
              <w:szCs w:val="24"/>
              <w:lang w:eastAsia="en-AU"/>
              <w14:ligatures w14:val="standardContextual"/>
            </w:rPr>
          </w:pPr>
          <w:hyperlink w:anchor="_Toc195179567" w:history="1">
            <w:r w:rsidRPr="004C4EF7">
              <w:rPr>
                <w:rStyle w:val="Hyperlink"/>
              </w:rPr>
              <w:t>General application information</w:t>
            </w:r>
            <w:r>
              <w:rPr>
                <w:webHidden/>
              </w:rPr>
              <w:tab/>
            </w:r>
            <w:r>
              <w:rPr>
                <w:webHidden/>
              </w:rPr>
              <w:fldChar w:fldCharType="begin"/>
            </w:r>
            <w:r>
              <w:rPr>
                <w:webHidden/>
              </w:rPr>
              <w:instrText xml:space="preserve"> PAGEREF _Toc195179567 \h </w:instrText>
            </w:r>
            <w:r>
              <w:rPr>
                <w:webHidden/>
              </w:rPr>
            </w:r>
            <w:r>
              <w:rPr>
                <w:webHidden/>
              </w:rPr>
              <w:fldChar w:fldCharType="separate"/>
            </w:r>
            <w:r>
              <w:rPr>
                <w:webHidden/>
              </w:rPr>
              <w:t>2</w:t>
            </w:r>
            <w:r>
              <w:rPr>
                <w:webHidden/>
              </w:rPr>
              <w:fldChar w:fldCharType="end"/>
            </w:r>
          </w:hyperlink>
        </w:p>
        <w:p w14:paraId="0C2E9FC3" w14:textId="4F2FE155" w:rsidR="00CD072E" w:rsidRDefault="00CD072E">
          <w:pPr>
            <w:pStyle w:val="TOC1"/>
            <w:rPr>
              <w:rFonts w:eastAsiaTheme="minorEastAsia"/>
              <w:b w:val="0"/>
              <w:kern w:val="2"/>
              <w:sz w:val="24"/>
              <w:szCs w:val="24"/>
              <w:lang w:eastAsia="en-AU"/>
              <w14:ligatures w14:val="standardContextual"/>
            </w:rPr>
          </w:pPr>
          <w:hyperlink w:anchor="_Toc195179568" w:history="1">
            <w:r w:rsidRPr="004C4EF7">
              <w:rPr>
                <w:rStyle w:val="Hyperlink"/>
              </w:rPr>
              <w:t>Legislative requirements for applications</w:t>
            </w:r>
            <w:r>
              <w:rPr>
                <w:webHidden/>
              </w:rPr>
              <w:tab/>
            </w:r>
            <w:r>
              <w:rPr>
                <w:webHidden/>
              </w:rPr>
              <w:fldChar w:fldCharType="begin"/>
            </w:r>
            <w:r>
              <w:rPr>
                <w:webHidden/>
              </w:rPr>
              <w:instrText xml:space="preserve"> PAGEREF _Toc195179568 \h </w:instrText>
            </w:r>
            <w:r>
              <w:rPr>
                <w:webHidden/>
              </w:rPr>
            </w:r>
            <w:r>
              <w:rPr>
                <w:webHidden/>
              </w:rPr>
              <w:fldChar w:fldCharType="separate"/>
            </w:r>
            <w:r>
              <w:rPr>
                <w:webHidden/>
              </w:rPr>
              <w:t>4</w:t>
            </w:r>
            <w:r>
              <w:rPr>
                <w:webHidden/>
              </w:rPr>
              <w:fldChar w:fldCharType="end"/>
            </w:r>
          </w:hyperlink>
        </w:p>
        <w:p w14:paraId="73B3C0D9" w14:textId="4DD7100F" w:rsidR="00CD072E" w:rsidRDefault="00CD072E">
          <w:pPr>
            <w:pStyle w:val="TOC2"/>
            <w:rPr>
              <w:rFonts w:eastAsiaTheme="minorEastAsia"/>
              <w:kern w:val="2"/>
              <w:sz w:val="24"/>
              <w:szCs w:val="24"/>
              <w:lang w:eastAsia="en-AU"/>
              <w14:ligatures w14:val="standardContextual"/>
            </w:rPr>
          </w:pPr>
          <w:hyperlink w:anchor="_Toc195179569" w:history="1">
            <w:r w:rsidRPr="004C4EF7">
              <w:rPr>
                <w:rStyle w:val="Hyperlink"/>
                <w:lang w:eastAsia="ja-JP"/>
              </w:rPr>
              <w:t>Fit and proper person</w:t>
            </w:r>
            <w:r>
              <w:rPr>
                <w:webHidden/>
              </w:rPr>
              <w:tab/>
            </w:r>
            <w:r>
              <w:rPr>
                <w:webHidden/>
              </w:rPr>
              <w:fldChar w:fldCharType="begin"/>
            </w:r>
            <w:r>
              <w:rPr>
                <w:webHidden/>
              </w:rPr>
              <w:instrText xml:space="preserve"> PAGEREF _Toc195179569 \h </w:instrText>
            </w:r>
            <w:r>
              <w:rPr>
                <w:webHidden/>
              </w:rPr>
            </w:r>
            <w:r>
              <w:rPr>
                <w:webHidden/>
              </w:rPr>
              <w:fldChar w:fldCharType="separate"/>
            </w:r>
            <w:r>
              <w:rPr>
                <w:webHidden/>
              </w:rPr>
              <w:t>4</w:t>
            </w:r>
            <w:r>
              <w:rPr>
                <w:webHidden/>
              </w:rPr>
              <w:fldChar w:fldCharType="end"/>
            </w:r>
          </w:hyperlink>
        </w:p>
        <w:p w14:paraId="51FA29D6" w14:textId="51B3B387" w:rsidR="00CD072E" w:rsidRDefault="00CD072E">
          <w:pPr>
            <w:pStyle w:val="TOC2"/>
            <w:rPr>
              <w:rFonts w:eastAsiaTheme="minorEastAsia"/>
              <w:kern w:val="2"/>
              <w:sz w:val="24"/>
              <w:szCs w:val="24"/>
              <w:lang w:eastAsia="en-AU"/>
              <w14:ligatures w14:val="standardContextual"/>
            </w:rPr>
          </w:pPr>
          <w:hyperlink w:anchor="_Toc195179570" w:history="1">
            <w:r w:rsidRPr="004C4EF7">
              <w:rPr>
                <w:rStyle w:val="Hyperlink"/>
                <w:lang w:eastAsia="ja-JP"/>
              </w:rPr>
              <w:t>Commonwealth liabilities</w:t>
            </w:r>
            <w:r>
              <w:rPr>
                <w:webHidden/>
              </w:rPr>
              <w:tab/>
            </w:r>
            <w:r>
              <w:rPr>
                <w:webHidden/>
              </w:rPr>
              <w:fldChar w:fldCharType="begin"/>
            </w:r>
            <w:r>
              <w:rPr>
                <w:webHidden/>
              </w:rPr>
              <w:instrText xml:space="preserve"> PAGEREF _Toc195179570 \h </w:instrText>
            </w:r>
            <w:r>
              <w:rPr>
                <w:webHidden/>
              </w:rPr>
            </w:r>
            <w:r>
              <w:rPr>
                <w:webHidden/>
              </w:rPr>
              <w:fldChar w:fldCharType="separate"/>
            </w:r>
            <w:r>
              <w:rPr>
                <w:webHidden/>
              </w:rPr>
              <w:t>5</w:t>
            </w:r>
            <w:r>
              <w:rPr>
                <w:webHidden/>
              </w:rPr>
              <w:fldChar w:fldCharType="end"/>
            </w:r>
          </w:hyperlink>
        </w:p>
        <w:p w14:paraId="0523CAE4" w14:textId="04E8262C" w:rsidR="00CD072E" w:rsidRDefault="00CD072E">
          <w:pPr>
            <w:pStyle w:val="TOC2"/>
            <w:rPr>
              <w:rFonts w:eastAsiaTheme="minorEastAsia"/>
              <w:kern w:val="2"/>
              <w:sz w:val="24"/>
              <w:szCs w:val="24"/>
              <w:lang w:eastAsia="en-AU"/>
              <w14:ligatures w14:val="standardContextual"/>
            </w:rPr>
          </w:pPr>
          <w:hyperlink w:anchor="_Toc195179571" w:history="1">
            <w:r w:rsidRPr="004C4EF7">
              <w:rPr>
                <w:rStyle w:val="Hyperlink"/>
                <w:lang w:eastAsia="ja-JP"/>
              </w:rPr>
              <w:t>Approved arrangement holder</w:t>
            </w:r>
            <w:r>
              <w:rPr>
                <w:webHidden/>
              </w:rPr>
              <w:tab/>
            </w:r>
            <w:r>
              <w:rPr>
                <w:webHidden/>
              </w:rPr>
              <w:fldChar w:fldCharType="begin"/>
            </w:r>
            <w:r>
              <w:rPr>
                <w:webHidden/>
              </w:rPr>
              <w:instrText xml:space="preserve"> PAGEREF _Toc195179571 \h </w:instrText>
            </w:r>
            <w:r>
              <w:rPr>
                <w:webHidden/>
              </w:rPr>
            </w:r>
            <w:r>
              <w:rPr>
                <w:webHidden/>
              </w:rPr>
              <w:fldChar w:fldCharType="separate"/>
            </w:r>
            <w:r>
              <w:rPr>
                <w:webHidden/>
              </w:rPr>
              <w:t>5</w:t>
            </w:r>
            <w:r>
              <w:rPr>
                <w:webHidden/>
              </w:rPr>
              <w:fldChar w:fldCharType="end"/>
            </w:r>
          </w:hyperlink>
        </w:p>
        <w:p w14:paraId="492B3FA1" w14:textId="26916891" w:rsidR="00CD072E" w:rsidRDefault="00CD072E">
          <w:pPr>
            <w:pStyle w:val="TOC2"/>
            <w:rPr>
              <w:rFonts w:eastAsiaTheme="minorEastAsia"/>
              <w:kern w:val="2"/>
              <w:sz w:val="24"/>
              <w:szCs w:val="24"/>
              <w:lang w:eastAsia="en-AU"/>
              <w14:ligatures w14:val="standardContextual"/>
            </w:rPr>
          </w:pPr>
          <w:hyperlink w:anchor="_Toc195179572" w:history="1">
            <w:r w:rsidRPr="004C4EF7">
              <w:rPr>
                <w:rStyle w:val="Hyperlink"/>
                <w:lang w:eastAsia="ja-JP"/>
              </w:rPr>
              <w:t>Approved arrangement conditions</w:t>
            </w:r>
            <w:r>
              <w:rPr>
                <w:webHidden/>
              </w:rPr>
              <w:tab/>
            </w:r>
            <w:r>
              <w:rPr>
                <w:webHidden/>
              </w:rPr>
              <w:fldChar w:fldCharType="begin"/>
            </w:r>
            <w:r>
              <w:rPr>
                <w:webHidden/>
              </w:rPr>
              <w:instrText xml:space="preserve"> PAGEREF _Toc195179572 \h </w:instrText>
            </w:r>
            <w:r>
              <w:rPr>
                <w:webHidden/>
              </w:rPr>
            </w:r>
            <w:r>
              <w:rPr>
                <w:webHidden/>
              </w:rPr>
              <w:fldChar w:fldCharType="separate"/>
            </w:r>
            <w:r>
              <w:rPr>
                <w:webHidden/>
              </w:rPr>
              <w:t>5</w:t>
            </w:r>
            <w:r>
              <w:rPr>
                <w:webHidden/>
              </w:rPr>
              <w:fldChar w:fldCharType="end"/>
            </w:r>
          </w:hyperlink>
        </w:p>
        <w:p w14:paraId="1B34E32D" w14:textId="077A0FB0" w:rsidR="00CD072E" w:rsidRDefault="00CD072E">
          <w:pPr>
            <w:pStyle w:val="TOC2"/>
            <w:rPr>
              <w:rFonts w:eastAsiaTheme="minorEastAsia"/>
              <w:kern w:val="2"/>
              <w:sz w:val="24"/>
              <w:szCs w:val="24"/>
              <w:lang w:eastAsia="en-AU"/>
              <w14:ligatures w14:val="standardContextual"/>
            </w:rPr>
          </w:pPr>
          <w:hyperlink w:anchor="_Toc195179573" w:history="1">
            <w:r w:rsidRPr="004C4EF7">
              <w:rPr>
                <w:rStyle w:val="Hyperlink"/>
                <w:lang w:eastAsia="ja-JP"/>
              </w:rPr>
              <w:t>Exports of organic goods in accordance with approved arrangement</w:t>
            </w:r>
            <w:r>
              <w:rPr>
                <w:webHidden/>
              </w:rPr>
              <w:tab/>
            </w:r>
            <w:r>
              <w:rPr>
                <w:webHidden/>
              </w:rPr>
              <w:fldChar w:fldCharType="begin"/>
            </w:r>
            <w:r>
              <w:rPr>
                <w:webHidden/>
              </w:rPr>
              <w:instrText xml:space="preserve"> PAGEREF _Toc195179573 \h </w:instrText>
            </w:r>
            <w:r>
              <w:rPr>
                <w:webHidden/>
              </w:rPr>
            </w:r>
            <w:r>
              <w:rPr>
                <w:webHidden/>
              </w:rPr>
              <w:fldChar w:fldCharType="separate"/>
            </w:r>
            <w:r>
              <w:rPr>
                <w:webHidden/>
              </w:rPr>
              <w:t>5</w:t>
            </w:r>
            <w:r>
              <w:rPr>
                <w:webHidden/>
              </w:rPr>
              <w:fldChar w:fldCharType="end"/>
            </w:r>
          </w:hyperlink>
        </w:p>
        <w:p w14:paraId="56FBE719" w14:textId="6CE93B11" w:rsidR="00CD072E" w:rsidRDefault="00CD072E">
          <w:pPr>
            <w:pStyle w:val="TOC2"/>
            <w:rPr>
              <w:rFonts w:eastAsiaTheme="minorEastAsia"/>
              <w:kern w:val="2"/>
              <w:sz w:val="24"/>
              <w:szCs w:val="24"/>
              <w:lang w:eastAsia="en-AU"/>
              <w14:ligatures w14:val="standardContextual"/>
            </w:rPr>
          </w:pPr>
          <w:hyperlink w:anchor="_Toc195179574" w:history="1">
            <w:r w:rsidRPr="004C4EF7">
              <w:rPr>
                <w:rStyle w:val="Hyperlink"/>
              </w:rPr>
              <w:t>Variations</w:t>
            </w:r>
            <w:r>
              <w:rPr>
                <w:webHidden/>
              </w:rPr>
              <w:tab/>
            </w:r>
            <w:r>
              <w:rPr>
                <w:webHidden/>
              </w:rPr>
              <w:fldChar w:fldCharType="begin"/>
            </w:r>
            <w:r>
              <w:rPr>
                <w:webHidden/>
              </w:rPr>
              <w:instrText xml:space="preserve"> PAGEREF _Toc195179574 \h </w:instrText>
            </w:r>
            <w:r>
              <w:rPr>
                <w:webHidden/>
              </w:rPr>
            </w:r>
            <w:r>
              <w:rPr>
                <w:webHidden/>
              </w:rPr>
              <w:fldChar w:fldCharType="separate"/>
            </w:r>
            <w:r>
              <w:rPr>
                <w:webHidden/>
              </w:rPr>
              <w:t>5</w:t>
            </w:r>
            <w:r>
              <w:rPr>
                <w:webHidden/>
              </w:rPr>
              <w:fldChar w:fldCharType="end"/>
            </w:r>
          </w:hyperlink>
        </w:p>
        <w:p w14:paraId="18DD9B4D" w14:textId="547ED405" w:rsidR="00CD072E" w:rsidRDefault="00CD072E">
          <w:pPr>
            <w:pStyle w:val="TOC1"/>
            <w:rPr>
              <w:rFonts w:eastAsiaTheme="minorEastAsia"/>
              <w:b w:val="0"/>
              <w:kern w:val="2"/>
              <w:sz w:val="24"/>
              <w:szCs w:val="24"/>
              <w:lang w:eastAsia="en-AU"/>
              <w14:ligatures w14:val="standardContextual"/>
            </w:rPr>
          </w:pPr>
          <w:hyperlink w:anchor="_Toc195179575" w:history="1">
            <w:r w:rsidRPr="004C4EF7">
              <w:rPr>
                <w:rStyle w:val="Hyperlink"/>
              </w:rPr>
              <w:t>Assessment process</w:t>
            </w:r>
            <w:r>
              <w:rPr>
                <w:webHidden/>
              </w:rPr>
              <w:tab/>
            </w:r>
            <w:r>
              <w:rPr>
                <w:webHidden/>
              </w:rPr>
              <w:fldChar w:fldCharType="begin"/>
            </w:r>
            <w:r>
              <w:rPr>
                <w:webHidden/>
              </w:rPr>
              <w:instrText xml:space="preserve"> PAGEREF _Toc195179575 \h </w:instrText>
            </w:r>
            <w:r>
              <w:rPr>
                <w:webHidden/>
              </w:rPr>
            </w:r>
            <w:r>
              <w:rPr>
                <w:webHidden/>
              </w:rPr>
              <w:fldChar w:fldCharType="separate"/>
            </w:r>
            <w:r>
              <w:rPr>
                <w:webHidden/>
              </w:rPr>
              <w:t>7</w:t>
            </w:r>
            <w:r>
              <w:rPr>
                <w:webHidden/>
              </w:rPr>
              <w:fldChar w:fldCharType="end"/>
            </w:r>
          </w:hyperlink>
        </w:p>
        <w:p w14:paraId="2146462F" w14:textId="32AA72FB" w:rsidR="00764D6A" w:rsidRDefault="00E91D72" w:rsidP="00A16CEF">
          <w:pPr>
            <w:pStyle w:val="TOC1"/>
            <w:sectPr w:rsidR="00764D6A">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567" w:footer="283" w:gutter="0"/>
              <w:pgNumType w:fmt="lowerRoman" w:start="1"/>
              <w:cols w:space="708"/>
              <w:titlePg/>
              <w:docGrid w:linePitch="360"/>
            </w:sectPr>
          </w:pPr>
          <w:r>
            <w:rPr>
              <w:b w:val="0"/>
            </w:rPr>
            <w:fldChar w:fldCharType="end"/>
          </w:r>
        </w:p>
      </w:sdtContent>
    </w:sdt>
    <w:p w14:paraId="1FFF4DD2" w14:textId="77777777" w:rsidR="00764D6A" w:rsidRDefault="00E91D72" w:rsidP="007E39EF">
      <w:pPr>
        <w:pStyle w:val="Heading2"/>
        <w:numPr>
          <w:ilvl w:val="0"/>
          <w:numId w:val="0"/>
        </w:numPr>
        <w:ind w:left="720" w:hanging="720"/>
      </w:pPr>
      <w:bookmarkStart w:id="0" w:name="_Toc430782150"/>
      <w:bookmarkStart w:id="1" w:name="_Toc195179562"/>
      <w:r w:rsidRPr="00DB71A3">
        <w:lastRenderedPageBreak/>
        <w:t>Introduction</w:t>
      </w:r>
      <w:bookmarkEnd w:id="0"/>
      <w:bookmarkEnd w:id="1"/>
    </w:p>
    <w:p w14:paraId="154C3CBB" w14:textId="77777777" w:rsidR="00872999" w:rsidRDefault="00872999" w:rsidP="00872999">
      <w:pPr>
        <w:pStyle w:val="Heading3"/>
        <w:numPr>
          <w:ilvl w:val="0"/>
          <w:numId w:val="0"/>
        </w:numPr>
        <w:ind w:left="964" w:hanging="964"/>
      </w:pPr>
      <w:bookmarkStart w:id="2" w:name="_Toc193354821"/>
      <w:bookmarkStart w:id="3" w:name="_Toc195179563"/>
      <w:r>
        <w:t>Purpose</w:t>
      </w:r>
      <w:bookmarkEnd w:id="2"/>
      <w:bookmarkEnd w:id="3"/>
    </w:p>
    <w:p w14:paraId="3B10690A" w14:textId="23193A2F" w:rsidR="00D93C28" w:rsidRDefault="00872999" w:rsidP="00872999">
      <w:r>
        <w:t>This document provides guidance to a holder of an approved arrangement for organic goods certification operations with an expiry date</w:t>
      </w:r>
      <w:r w:rsidR="002A3002">
        <w:t>,</w:t>
      </w:r>
      <w:r>
        <w:t xml:space="preserve"> on submitting an application to renew the approved arrangement with or without variations</w:t>
      </w:r>
      <w:r w:rsidR="00DD148D">
        <w:t>.</w:t>
      </w:r>
    </w:p>
    <w:p w14:paraId="28C2821D" w14:textId="71AF80DA" w:rsidR="00872999" w:rsidRDefault="00EA2539" w:rsidP="00C403F4">
      <w:pPr>
        <w:pStyle w:val="ListBullet"/>
        <w:numPr>
          <w:ilvl w:val="0"/>
          <w:numId w:val="0"/>
        </w:numPr>
      </w:pPr>
      <w:r w:rsidRPr="00100CC0">
        <w:t xml:space="preserve">The </w:t>
      </w:r>
      <w:r w:rsidRPr="00C403F4">
        <w:rPr>
          <w:rStyle w:val="Emphasis"/>
        </w:rPr>
        <w:t>Export Control Act 2020</w:t>
      </w:r>
      <w:r w:rsidRPr="00100CC0">
        <w:t xml:space="preserve"> and the </w:t>
      </w:r>
      <w:r w:rsidRPr="00C403F4">
        <w:rPr>
          <w:rStyle w:val="Emphasis"/>
        </w:rPr>
        <w:t>Export Control (Organic Goods) Rules 2021</w:t>
      </w:r>
      <w:r w:rsidRPr="00100CC0">
        <w:t xml:space="preserve"> provide the legal </w:t>
      </w:r>
      <w:r>
        <w:t>framework for</w:t>
      </w:r>
      <w:r w:rsidRPr="003C6B7E">
        <w:t xml:space="preserve"> </w:t>
      </w:r>
      <w:r w:rsidRPr="00100CC0">
        <w:t>these guidelines.</w:t>
      </w:r>
      <w:r w:rsidR="003C3387">
        <w:t xml:space="preserve"> </w:t>
      </w:r>
      <w:r w:rsidRPr="00100CC0">
        <w:t xml:space="preserve">The </w:t>
      </w:r>
      <w:r w:rsidRPr="00CE2555">
        <w:rPr>
          <w:rStyle w:val="Emphasis"/>
        </w:rPr>
        <w:t>Administrative Arrangements for Approved Arrangements</w:t>
      </w:r>
      <w:r w:rsidRPr="00100CC0">
        <w:t xml:space="preserve"> and </w:t>
      </w:r>
      <w:r w:rsidRPr="00CE2555">
        <w:rPr>
          <w:rStyle w:val="Emphasis"/>
        </w:rPr>
        <w:t>Requirements to Issue and Manage Organic Goods Certificates</w:t>
      </w:r>
      <w:r w:rsidRPr="00100CC0">
        <w:t xml:space="preserve"> provide the policy </w:t>
      </w:r>
      <w:r>
        <w:t>framework for</w:t>
      </w:r>
      <w:r w:rsidRPr="00100CC0">
        <w:t xml:space="preserve"> these guidelines.</w:t>
      </w:r>
    </w:p>
    <w:p w14:paraId="49066482" w14:textId="6D2572FC" w:rsidR="00872999" w:rsidRDefault="00872999" w:rsidP="00872999">
      <w:r w:rsidRPr="00100CC0">
        <w:t>The information provided in this document is intended as guidance only and should not be taken as definitive or exhaustive.</w:t>
      </w:r>
    </w:p>
    <w:p w14:paraId="154A9E21" w14:textId="77777777" w:rsidR="00872999" w:rsidRPr="005E4DF8" w:rsidRDefault="00872999" w:rsidP="00872999">
      <w:pPr>
        <w:pStyle w:val="Heading3"/>
        <w:numPr>
          <w:ilvl w:val="0"/>
          <w:numId w:val="0"/>
        </w:numPr>
        <w:ind w:left="964" w:hanging="964"/>
      </w:pPr>
      <w:bookmarkStart w:id="4" w:name="_Toc193354822"/>
      <w:bookmarkStart w:id="5" w:name="_Toc195179564"/>
      <w:r>
        <w:t>Scope</w:t>
      </w:r>
      <w:bookmarkEnd w:id="4"/>
      <w:bookmarkEnd w:id="5"/>
    </w:p>
    <w:p w14:paraId="6AA115BA" w14:textId="117FECCD" w:rsidR="00872999" w:rsidRDefault="00872999" w:rsidP="00872999">
      <w:r>
        <w:t>These guidelines contain general advice on documentation that may support an application. An approved arrangement for organic goods certification operations can take any form, provided the objectives and requirements of Australia’s organic export legislative and policy framework are met.</w:t>
      </w:r>
    </w:p>
    <w:p w14:paraId="40CB742F" w14:textId="77777777" w:rsidR="00872999" w:rsidRDefault="00872999" w:rsidP="00872999">
      <w:r>
        <w:t xml:space="preserve">These guidelines </w:t>
      </w:r>
      <w:r w:rsidRPr="0050167B">
        <w:t>do not</w:t>
      </w:r>
      <w:r>
        <w:t xml:space="preserve"> apply to:</w:t>
      </w:r>
    </w:p>
    <w:p w14:paraId="58351354" w14:textId="77777777" w:rsidR="00872999" w:rsidRPr="00E9284B" w:rsidRDefault="00872999" w:rsidP="001A7575">
      <w:pPr>
        <w:pStyle w:val="ListBullet"/>
      </w:pPr>
      <w:r w:rsidRPr="00E9284B">
        <w:t>any audit and verification activities that occur following the renewal of an approved arrangement for organic goods certification operations</w:t>
      </w:r>
    </w:p>
    <w:p w14:paraId="073358B5" w14:textId="77777777" w:rsidR="00872999" w:rsidRPr="00E9284B" w:rsidRDefault="00872999" w:rsidP="001A7575">
      <w:pPr>
        <w:pStyle w:val="ListBullet"/>
      </w:pPr>
      <w:r w:rsidRPr="00E9284B">
        <w:t>approved arrangements that were approved without an expiry date</w:t>
      </w:r>
    </w:p>
    <w:p w14:paraId="57DECD67" w14:textId="77777777" w:rsidR="00872999" w:rsidRPr="00E9284B" w:rsidRDefault="00872999" w:rsidP="001A7575">
      <w:pPr>
        <w:pStyle w:val="ListBullet"/>
      </w:pPr>
      <w:r w:rsidRPr="00E9284B">
        <w:t>renewal applications that were submitted outside of the legislated renewal application period.</w:t>
      </w:r>
    </w:p>
    <w:p w14:paraId="197AC45C" w14:textId="77777777" w:rsidR="00872999" w:rsidRDefault="00872999" w:rsidP="00872999">
      <w:pPr>
        <w:pStyle w:val="Heading3"/>
        <w:numPr>
          <w:ilvl w:val="0"/>
          <w:numId w:val="0"/>
        </w:numPr>
        <w:ind w:left="964" w:hanging="964"/>
      </w:pPr>
      <w:bookmarkStart w:id="6" w:name="_Toc193354823"/>
      <w:bookmarkStart w:id="7" w:name="_Toc195179565"/>
      <w:r>
        <w:t>Background</w:t>
      </w:r>
      <w:bookmarkEnd w:id="6"/>
      <w:bookmarkEnd w:id="7"/>
    </w:p>
    <w:p w14:paraId="15CBAC08" w14:textId="5866401B" w:rsidR="00872999" w:rsidRDefault="00872999" w:rsidP="00872999">
      <w:r>
        <w:t>The Department of Agriculture, Fisheries and Forestry is the Australian government authority responsible for certifying Australian food and agricultural goods for export. We provide export certification and declarations in line with Australia’s export legislation and importing country requirements. We regulate to assure our trading partners that Australia’s goods are safe to import, including that claims made about certified organic goods are accurate.</w:t>
      </w:r>
    </w:p>
    <w:p w14:paraId="419361A2" w14:textId="77777777" w:rsidR="00872999" w:rsidRDefault="00872999" w:rsidP="00872999">
      <w:r>
        <w:t>Our management of inspection and certification for the export of certified Australian organic and bio-dynamic goods is underpinned by Australia’s organic export legislative and policy framework.</w:t>
      </w:r>
    </w:p>
    <w:p w14:paraId="4E155C91" w14:textId="77777777" w:rsidR="00872999" w:rsidRDefault="00872999" w:rsidP="00872999">
      <w:pPr>
        <w:pStyle w:val="Heading3"/>
        <w:numPr>
          <w:ilvl w:val="0"/>
          <w:numId w:val="0"/>
        </w:numPr>
        <w:ind w:left="964" w:hanging="964"/>
      </w:pPr>
      <w:bookmarkStart w:id="8" w:name="_Toc193354824"/>
      <w:bookmarkStart w:id="9" w:name="_Toc195179566"/>
      <w:r>
        <w:t>Legislation and policy framework</w:t>
      </w:r>
      <w:bookmarkEnd w:id="8"/>
      <w:bookmarkEnd w:id="9"/>
    </w:p>
    <w:p w14:paraId="248D02EA" w14:textId="77777777" w:rsidR="00872999" w:rsidRPr="003A0D0F" w:rsidRDefault="00872999" w:rsidP="00872999">
      <w:r w:rsidRPr="003A0D0F">
        <w:t>The legislation and policy framework that applies to organic and bio-dynamic produce for export operations in Australia includes:</w:t>
      </w:r>
    </w:p>
    <w:p w14:paraId="50B5957C" w14:textId="77777777" w:rsidR="00872999" w:rsidRPr="001F78F9" w:rsidRDefault="00872999" w:rsidP="00AA1EF6">
      <w:pPr>
        <w:pStyle w:val="ListBullet"/>
      </w:pPr>
      <w:hyperlink r:id="rId27" w:history="1">
        <w:r w:rsidRPr="001F78F9">
          <w:rPr>
            <w:rStyle w:val="Hyperlink"/>
          </w:rPr>
          <w:t>Export Control Act 2020</w:t>
        </w:r>
      </w:hyperlink>
    </w:p>
    <w:p w14:paraId="6134A504" w14:textId="77777777" w:rsidR="00872999" w:rsidRDefault="00872999" w:rsidP="00AA1EF6">
      <w:pPr>
        <w:pStyle w:val="ListBullet"/>
      </w:pPr>
      <w:hyperlink r:id="rId28" w:history="1">
        <w:r w:rsidRPr="002A3BD3">
          <w:rPr>
            <w:rStyle w:val="Hyperlink"/>
          </w:rPr>
          <w:t>Export Control (Organic Goods) Rules 2021</w:t>
        </w:r>
      </w:hyperlink>
    </w:p>
    <w:p w14:paraId="3BAB64AB" w14:textId="77777777" w:rsidR="00872999" w:rsidRDefault="00872999" w:rsidP="00AA1EF6">
      <w:pPr>
        <w:pStyle w:val="ListBullet"/>
      </w:pPr>
      <w:hyperlink r:id="rId29" w:history="1">
        <w:r w:rsidRPr="002A3BD3">
          <w:rPr>
            <w:rStyle w:val="Hyperlink"/>
          </w:rPr>
          <w:t>National Standard for Organic and Bio-Dynamic Produce</w:t>
        </w:r>
      </w:hyperlink>
    </w:p>
    <w:p w14:paraId="3941C246" w14:textId="75207D5F" w:rsidR="00872999" w:rsidRDefault="00872999" w:rsidP="00AA1EF6">
      <w:pPr>
        <w:pStyle w:val="ListBullet"/>
      </w:pPr>
      <w:hyperlink r:id="rId30" w:history="1">
        <w:r w:rsidRPr="003264DA">
          <w:rPr>
            <w:rStyle w:val="Hyperlink"/>
          </w:rPr>
          <w:t>Administrative Arrangements for Approved Arrangements</w:t>
        </w:r>
      </w:hyperlink>
    </w:p>
    <w:p w14:paraId="2AC6BC37" w14:textId="0E391343" w:rsidR="00872999" w:rsidRDefault="00872999" w:rsidP="00AA1EF6">
      <w:pPr>
        <w:pStyle w:val="ListBullet"/>
      </w:pPr>
      <w:hyperlink r:id="rId31" w:history="1">
        <w:r w:rsidRPr="003264DA">
          <w:rPr>
            <w:rStyle w:val="Hyperlink"/>
          </w:rPr>
          <w:t>Requirements to Issue and Manage Organic Goods Certificates</w:t>
        </w:r>
      </w:hyperlink>
      <w:r w:rsidR="006B7BC8">
        <w:t>.</w:t>
      </w:r>
    </w:p>
    <w:p w14:paraId="252F5A15" w14:textId="16F38359" w:rsidR="00872999" w:rsidRDefault="00872999" w:rsidP="00872999">
      <w:r>
        <w:t>Under export legislation, an approved certifying body approved by the Department of Agriculture, Fisheries and Forestry is a holder of an approved arrangement for organic goods certification operations.</w:t>
      </w:r>
    </w:p>
    <w:p w14:paraId="249F91C6" w14:textId="387DA07F" w:rsidR="00872999" w:rsidRDefault="00872999" w:rsidP="00872999">
      <w:r>
        <w:t>An approved arrangement allows an approved certifying body to certify that an organic operator has met relevant legislative requirements for the export of prescribed organic goods</w:t>
      </w:r>
      <w:r w:rsidR="003F63EE">
        <w:t xml:space="preserve"> and to issue organic goods certificates </w:t>
      </w:r>
      <w:r w:rsidR="00960DE1">
        <w:t>for those exports</w:t>
      </w:r>
      <w:r>
        <w:t>.</w:t>
      </w:r>
    </w:p>
    <w:p w14:paraId="18A830F9" w14:textId="77777777" w:rsidR="00872999" w:rsidRDefault="00872999" w:rsidP="00872999">
      <w:r>
        <w:t>Approved arrangements for organic goods certification operations may be approved with an expiry date.</w:t>
      </w:r>
    </w:p>
    <w:p w14:paraId="076B8459" w14:textId="77777777" w:rsidR="00872999" w:rsidRDefault="00872999" w:rsidP="00872999">
      <w:pPr>
        <w:pStyle w:val="Heading3"/>
        <w:numPr>
          <w:ilvl w:val="0"/>
          <w:numId w:val="0"/>
        </w:numPr>
        <w:ind w:left="964" w:hanging="964"/>
      </w:pPr>
      <w:bookmarkStart w:id="10" w:name="_Toc193354825"/>
      <w:bookmarkStart w:id="11" w:name="_Toc195179567"/>
      <w:r>
        <w:t>General application information</w:t>
      </w:r>
      <w:bookmarkEnd w:id="10"/>
      <w:bookmarkEnd w:id="11"/>
    </w:p>
    <w:p w14:paraId="42C0ED2D" w14:textId="2D21582B" w:rsidR="00872999" w:rsidRDefault="00872999" w:rsidP="00872999">
      <w:r>
        <w:t xml:space="preserve">Under the </w:t>
      </w:r>
      <w:r w:rsidRPr="00AA1EF6">
        <w:t>Export Control Act</w:t>
      </w:r>
      <w:r>
        <w:t xml:space="preserve">, we may set an expiry date for an approved arrangement. If an expiry date has been set, an approved certifying body (as the </w:t>
      </w:r>
      <w:r>
        <w:rPr>
          <w:lang w:eastAsia="ja-JP"/>
        </w:rPr>
        <w:t xml:space="preserve">holder of an approved arrangement) </w:t>
      </w:r>
      <w:r>
        <w:t>may apply to renew the approved arrangement.</w:t>
      </w:r>
    </w:p>
    <w:p w14:paraId="7E579C94" w14:textId="77777777" w:rsidR="00872999" w:rsidRDefault="00872999" w:rsidP="00872999">
      <w:r>
        <w:t>An application to renew may be submitted:</w:t>
      </w:r>
    </w:p>
    <w:p w14:paraId="021ED3AE" w14:textId="77777777" w:rsidR="00872999" w:rsidRPr="00E9284B" w:rsidRDefault="00872999" w:rsidP="00AA1EF6">
      <w:pPr>
        <w:pStyle w:val="ListBullet"/>
      </w:pPr>
      <w:r w:rsidRPr="00E9284B">
        <w:t>for an approved arrangement with an expiry date</w:t>
      </w:r>
    </w:p>
    <w:p w14:paraId="73AB5BB3" w14:textId="77777777" w:rsidR="00872999" w:rsidRPr="00E9284B" w:rsidRDefault="00872999" w:rsidP="00AA1EF6">
      <w:pPr>
        <w:pStyle w:val="ListBullet"/>
      </w:pPr>
      <w:r w:rsidRPr="00E9284B">
        <w:t>within the period prescribed by the export legislation</w:t>
      </w:r>
    </w:p>
    <w:p w14:paraId="0FE9E9A7" w14:textId="77777777" w:rsidR="00872999" w:rsidRPr="00E9284B" w:rsidRDefault="00872999" w:rsidP="00AA1EF6">
      <w:pPr>
        <w:pStyle w:val="ListBullet"/>
      </w:pPr>
      <w:r w:rsidRPr="00E9284B">
        <w:t>with or without variations to an approved arrangement.</w:t>
      </w:r>
    </w:p>
    <w:p w14:paraId="72077AC2" w14:textId="49F3DAF7" w:rsidR="00402D6F" w:rsidRDefault="00402D6F" w:rsidP="00402D6F">
      <w:pPr>
        <w:keepNext/>
        <w:keepLines/>
      </w:pPr>
      <w:r>
        <w:t>An application to renew must be made within:</w:t>
      </w:r>
    </w:p>
    <w:p w14:paraId="23FD5E50" w14:textId="77777777" w:rsidR="00402D6F" w:rsidRDefault="00402D6F" w:rsidP="00402D6F">
      <w:pPr>
        <w:pStyle w:val="ListBullet"/>
      </w:pPr>
      <w:r w:rsidRPr="00324CEF">
        <w:t>60 days starting on the day that is 180 days before the expiry date for the approved arrangement</w:t>
      </w:r>
      <w:r>
        <w:t>, or</w:t>
      </w:r>
    </w:p>
    <w:p w14:paraId="1BB56D62" w14:textId="4A17E406" w:rsidR="00872999" w:rsidRDefault="00402D6F" w:rsidP="00511C56">
      <w:pPr>
        <w:pStyle w:val="ListBullet"/>
      </w:pPr>
      <w:r>
        <w:t>a longer period approved by the Secretary of the Department of Agriculture, Fisheries and Forestry.</w:t>
      </w:r>
    </w:p>
    <w:p w14:paraId="1A32078B" w14:textId="7C22D170" w:rsidR="00872999" w:rsidRDefault="00872999" w:rsidP="00872999">
      <w:r>
        <w:t>To renew an approved arrangement, Australia’s export legislation requires that an application is:</w:t>
      </w:r>
    </w:p>
    <w:p w14:paraId="0C582927" w14:textId="52F7CB54" w:rsidR="00872999" w:rsidRPr="00E9284B" w:rsidRDefault="00585AC3" w:rsidP="00AA1EF6">
      <w:pPr>
        <w:pStyle w:val="ListBullet"/>
      </w:pPr>
      <w:r>
        <w:t xml:space="preserve">submitted </w:t>
      </w:r>
      <w:r w:rsidR="00872999" w:rsidRPr="00E9284B">
        <w:t>on the correct application form</w:t>
      </w:r>
    </w:p>
    <w:p w14:paraId="2D2F85DA" w14:textId="7BF24FCA" w:rsidR="00872999" w:rsidRPr="00E9284B" w:rsidRDefault="007F5A3F" w:rsidP="009D2DC7">
      <w:pPr>
        <w:pStyle w:val="ListBullet"/>
      </w:pPr>
      <w:r>
        <w:t>accompanied by the</w:t>
      </w:r>
      <w:r w:rsidR="00872999" w:rsidRPr="00E9284B">
        <w:t xml:space="preserve"> approved arrangement </w:t>
      </w:r>
      <w:r w:rsidR="009D2DC7">
        <w:t xml:space="preserve">– </w:t>
      </w:r>
      <w:r w:rsidR="00872999" w:rsidRPr="00E9284B">
        <w:t xml:space="preserve">or </w:t>
      </w:r>
      <w:r>
        <w:t xml:space="preserve">the approved arrangement is </w:t>
      </w:r>
      <w:r w:rsidR="00872999" w:rsidRPr="00E9284B">
        <w:t xml:space="preserve">otherwise </w:t>
      </w:r>
      <w:r w:rsidR="00C467C3">
        <w:t>provided</w:t>
      </w:r>
      <w:r w:rsidR="00872999" w:rsidRPr="00E9284B">
        <w:t xml:space="preserve"> to us for evaluation (you may refer to documents previously provided to us)</w:t>
      </w:r>
    </w:p>
    <w:p w14:paraId="132EB704" w14:textId="6F1C8FB5" w:rsidR="00872999" w:rsidRPr="00E9284B" w:rsidRDefault="00C467C3" w:rsidP="009D2DC7">
      <w:pPr>
        <w:pStyle w:val="ListBullet"/>
      </w:pPr>
      <w:r>
        <w:t xml:space="preserve">accompanied </w:t>
      </w:r>
      <w:r w:rsidR="009D2DC7">
        <w:t>by the</w:t>
      </w:r>
      <w:r w:rsidR="00872999" w:rsidRPr="00E9284B">
        <w:t xml:space="preserve"> proposed variations to the approved arrangement (including supporting documentation)</w:t>
      </w:r>
      <w:r w:rsidR="009D2DC7">
        <w:t xml:space="preserve"> –</w:t>
      </w:r>
      <w:r w:rsidR="00872999" w:rsidRPr="00E9284B">
        <w:t xml:space="preserve"> or </w:t>
      </w:r>
      <w:r w:rsidR="00B50098">
        <w:t xml:space="preserve">the proposed variations are </w:t>
      </w:r>
      <w:r w:rsidR="00872999" w:rsidRPr="00E9284B">
        <w:t xml:space="preserve">otherwise </w:t>
      </w:r>
      <w:r w:rsidR="000A5633">
        <w:t>provided</w:t>
      </w:r>
      <w:r w:rsidR="00872999" w:rsidRPr="00E9284B">
        <w:t xml:space="preserve"> to us for evaluation (if applicable)</w:t>
      </w:r>
      <w:r w:rsidR="00E9284B">
        <w:t>.</w:t>
      </w:r>
    </w:p>
    <w:p w14:paraId="022FDE7D" w14:textId="48CD6795" w:rsidR="00872999" w:rsidRDefault="00872999" w:rsidP="00872999">
      <w:r>
        <w:t xml:space="preserve">A proposed variation must outline an approved certifying body’s procedures in such a way that we can be satisfied that the </w:t>
      </w:r>
      <w:r w:rsidR="002E6091">
        <w:t xml:space="preserve">varied </w:t>
      </w:r>
      <w:r>
        <w:t>approved arrangement for organic goods certification will be performed in accordance with the requirements of Australia’s organic export legislative and policy framework.</w:t>
      </w:r>
    </w:p>
    <w:p w14:paraId="2C6AB721" w14:textId="2D569DE2" w:rsidR="00764D6A" w:rsidRDefault="00872999" w:rsidP="00677FA8">
      <w:r>
        <w:lastRenderedPageBreak/>
        <w:t xml:space="preserve">We may accept any information or documents previously given to the department in connection with an application made under the </w:t>
      </w:r>
      <w:r w:rsidRPr="008102F7">
        <w:t>Export Control Act</w:t>
      </w:r>
      <w:r>
        <w:t>.</w:t>
      </w:r>
    </w:p>
    <w:p w14:paraId="28887905" w14:textId="4991F8DE" w:rsidR="00872999" w:rsidRDefault="00872999" w:rsidP="005E7381">
      <w:pPr>
        <w:pStyle w:val="Heading2"/>
        <w:numPr>
          <w:ilvl w:val="0"/>
          <w:numId w:val="0"/>
        </w:numPr>
      </w:pPr>
      <w:bookmarkStart w:id="12" w:name="_Toc195179568"/>
      <w:r>
        <w:lastRenderedPageBreak/>
        <w:t xml:space="preserve">Legislative requirements for </w:t>
      </w:r>
      <w:r w:rsidR="005E7381">
        <w:t>applications</w:t>
      </w:r>
      <w:bookmarkEnd w:id="12"/>
    </w:p>
    <w:p w14:paraId="4D5EFAEF" w14:textId="4C4D12CE" w:rsidR="00B3655C" w:rsidRDefault="00B3655C" w:rsidP="00B3655C">
      <w:pPr>
        <w:rPr>
          <w:lang w:eastAsia="ja-JP"/>
        </w:rPr>
      </w:pPr>
      <w:r>
        <w:rPr>
          <w:lang w:eastAsia="ja-JP"/>
        </w:rPr>
        <w:t xml:space="preserve">An application to renew an approved arrangement for organic goods certification operations must demonstrate that </w:t>
      </w:r>
      <w:r w:rsidR="002E6091">
        <w:rPr>
          <w:lang w:eastAsia="ja-JP"/>
        </w:rPr>
        <w:t>the approved arrangement</w:t>
      </w:r>
      <w:r>
        <w:rPr>
          <w:lang w:eastAsia="ja-JP"/>
        </w:rPr>
        <w:t xml:space="preserve"> meets relevant requirements </w:t>
      </w:r>
      <w:r w:rsidRPr="00902F3D">
        <w:rPr>
          <w:lang w:eastAsia="ja-JP"/>
        </w:rPr>
        <w:t xml:space="preserve">under the </w:t>
      </w:r>
      <w:r w:rsidRPr="00511C56">
        <w:t>Export Control Act</w:t>
      </w:r>
      <w:r w:rsidR="00511C56">
        <w:rPr>
          <w:i/>
          <w:iCs/>
          <w:lang w:eastAsia="ja-JP"/>
        </w:rPr>
        <w:t xml:space="preserve"> </w:t>
      </w:r>
      <w:r w:rsidRPr="00902F3D">
        <w:rPr>
          <w:lang w:eastAsia="ja-JP"/>
        </w:rPr>
        <w:t xml:space="preserve">and the </w:t>
      </w:r>
      <w:r w:rsidR="002E6091">
        <w:rPr>
          <w:lang w:eastAsia="ja-JP"/>
        </w:rPr>
        <w:t>Organic Goods Rules</w:t>
      </w:r>
      <w:r w:rsidRPr="00902F3D">
        <w:rPr>
          <w:lang w:eastAsia="ja-JP"/>
        </w:rPr>
        <w:t>.</w:t>
      </w:r>
    </w:p>
    <w:p w14:paraId="4FCD8CEC" w14:textId="77777777" w:rsidR="00B3655C" w:rsidRDefault="00B3655C" w:rsidP="00B3655C">
      <w:pPr>
        <w:pStyle w:val="Heading3"/>
        <w:numPr>
          <w:ilvl w:val="0"/>
          <w:numId w:val="0"/>
        </w:numPr>
        <w:ind w:left="964" w:hanging="964"/>
        <w:rPr>
          <w:lang w:eastAsia="ja-JP"/>
        </w:rPr>
      </w:pPr>
      <w:bookmarkStart w:id="13" w:name="_Toc193354827"/>
      <w:bookmarkStart w:id="14" w:name="_Toc195179569"/>
      <w:r>
        <w:rPr>
          <w:lang w:eastAsia="ja-JP"/>
        </w:rPr>
        <w:t>Fit and proper person</w:t>
      </w:r>
      <w:bookmarkEnd w:id="13"/>
      <w:bookmarkEnd w:id="14"/>
    </w:p>
    <w:p w14:paraId="1BA41B5E" w14:textId="70E9713C" w:rsidR="00B3655C" w:rsidRDefault="00B3655C" w:rsidP="00511C56">
      <w:pPr>
        <w:rPr>
          <w:lang w:eastAsia="ja-JP"/>
        </w:rPr>
      </w:pPr>
      <w:r>
        <w:rPr>
          <w:lang w:eastAsia="ja-JP"/>
        </w:rPr>
        <w:t xml:space="preserve">An application to renew must demonstrate that relevant personnel of an approved certifying body meet the requirements to be a fit and proper person under subsections 156(2)(a), 372 and 373(1) of the </w:t>
      </w:r>
      <w:r w:rsidRPr="00511C56">
        <w:t>Export Control Act</w:t>
      </w:r>
      <w:r w:rsidR="00511C56">
        <w:rPr>
          <w:lang w:eastAsia="ja-JP"/>
        </w:rPr>
        <w:t xml:space="preserve"> a</w:t>
      </w:r>
      <w:r>
        <w:rPr>
          <w:lang w:eastAsia="ja-JP"/>
        </w:rPr>
        <w:t xml:space="preserve">nd subsection 5-16(3) of the </w:t>
      </w:r>
      <w:r w:rsidR="002E6091">
        <w:rPr>
          <w:lang w:eastAsia="ja-JP"/>
        </w:rPr>
        <w:t>Organic Goods Rules</w:t>
      </w:r>
      <w:r>
        <w:rPr>
          <w:lang w:eastAsia="ja-JP"/>
        </w:rPr>
        <w:t>.</w:t>
      </w:r>
    </w:p>
    <w:p w14:paraId="01BAB2A1" w14:textId="7A3C876C" w:rsidR="00B3655C" w:rsidRDefault="00B3655C" w:rsidP="00B3655C">
      <w:pPr>
        <w:rPr>
          <w:lang w:eastAsia="ja-JP"/>
        </w:rPr>
      </w:pPr>
      <w:r>
        <w:rPr>
          <w:lang w:eastAsia="ja-JP"/>
        </w:rPr>
        <w:t>The fit and proper person test is where the secretary (or delegate) decides whether a person, or company, is of a trustworthy nature and demonstrates the personal integrity to export agricultural goods from Australia.</w:t>
      </w:r>
    </w:p>
    <w:p w14:paraId="726376EB" w14:textId="77777777" w:rsidR="00B3655C" w:rsidRDefault="00B3655C" w:rsidP="00B3655C">
      <w:pPr>
        <w:rPr>
          <w:lang w:eastAsia="ja-JP"/>
        </w:rPr>
      </w:pPr>
      <w:r>
        <w:rPr>
          <w:lang w:eastAsia="ja-JP"/>
        </w:rPr>
        <w:t>The test is applied to:</w:t>
      </w:r>
    </w:p>
    <w:p w14:paraId="6CD60A8F" w14:textId="289AE57A" w:rsidR="00B3655C" w:rsidRPr="002E6091" w:rsidRDefault="00B3655C" w:rsidP="002E6091">
      <w:pPr>
        <w:pStyle w:val="ListBullet"/>
      </w:pPr>
      <w:r w:rsidRPr="002E6091">
        <w:t>the applicant (that is</w:t>
      </w:r>
      <w:r w:rsidR="00F70F8B">
        <w:t>,</w:t>
      </w:r>
      <w:r w:rsidRPr="002E6091">
        <w:t xml:space="preserve"> the entity and holder of the approved arrangement)</w:t>
      </w:r>
    </w:p>
    <w:p w14:paraId="6A600429" w14:textId="77777777" w:rsidR="00B3655C" w:rsidRPr="002E6091" w:rsidRDefault="00B3655C" w:rsidP="002E6091">
      <w:pPr>
        <w:pStyle w:val="ListBullet"/>
      </w:pPr>
      <w:r w:rsidRPr="002E6091">
        <w:t>company directors</w:t>
      </w:r>
    </w:p>
    <w:p w14:paraId="008C8E9C" w14:textId="77777777" w:rsidR="00B3655C" w:rsidRPr="002E6091" w:rsidRDefault="00B3655C" w:rsidP="002E6091">
      <w:pPr>
        <w:pStyle w:val="ListBullet"/>
      </w:pPr>
      <w:r w:rsidRPr="002E6091">
        <w:t>key people in management and control</w:t>
      </w:r>
    </w:p>
    <w:p w14:paraId="2B47B7DC" w14:textId="77777777" w:rsidR="00B3655C" w:rsidRPr="002E6091" w:rsidRDefault="00B3655C" w:rsidP="002E6091">
      <w:pPr>
        <w:pStyle w:val="ListBullet"/>
      </w:pPr>
      <w:r w:rsidRPr="002E6091">
        <w:t>associates of these people.</w:t>
      </w:r>
    </w:p>
    <w:p w14:paraId="79654DCF" w14:textId="39D7EC6B" w:rsidR="00B3655C" w:rsidRDefault="00B3655C" w:rsidP="00B3655C">
      <w:pPr>
        <w:rPr>
          <w:lang w:eastAsia="ja-JP"/>
        </w:rPr>
      </w:pPr>
      <w:r w:rsidRPr="007A5C03">
        <w:rPr>
          <w:lang w:eastAsia="ja-JP"/>
        </w:rPr>
        <w:t xml:space="preserve">Subsection 5-16 of the </w:t>
      </w:r>
      <w:r w:rsidR="000345C6">
        <w:rPr>
          <w:lang w:eastAsia="ja-JP"/>
        </w:rPr>
        <w:t>Organic Goods Rules</w:t>
      </w:r>
      <w:r w:rsidRPr="007A5C03">
        <w:rPr>
          <w:lang w:eastAsia="ja-JP"/>
        </w:rPr>
        <w:t xml:space="preserve"> prescribes certain persons that</w:t>
      </w:r>
      <w:r>
        <w:rPr>
          <w:lang w:eastAsia="ja-JP"/>
        </w:rPr>
        <w:t xml:space="preserve"> must be fit and proper persons for the purposes of an approved arrangement for organic goods certification operations. This includes </w:t>
      </w:r>
      <w:r w:rsidR="005E4697">
        <w:rPr>
          <w:lang w:eastAsia="ja-JP"/>
        </w:rPr>
        <w:t>the</w:t>
      </w:r>
      <w:r>
        <w:rPr>
          <w:lang w:eastAsia="ja-JP"/>
        </w:rPr>
        <w:t xml:space="preserve"> holder of an approved arrangement, and any person who manages or controls the organic goods certification operations (including any person who signs organic goods certificates in accordance with the approved arrangement). For each approved certifying body, this may be different and may change over time.</w:t>
      </w:r>
    </w:p>
    <w:p w14:paraId="3E66F034" w14:textId="77777777" w:rsidR="00B3655C" w:rsidRDefault="00B3655C" w:rsidP="00B3655C">
      <w:pPr>
        <w:rPr>
          <w:lang w:eastAsia="ja-JP"/>
        </w:rPr>
      </w:pPr>
      <w:r>
        <w:rPr>
          <w:lang w:eastAsia="ja-JP"/>
        </w:rPr>
        <w:t>The occupants of the following positions must undergo a fit and proper person assessment as part of an application to renew an approved arrangement:</w:t>
      </w:r>
    </w:p>
    <w:p w14:paraId="0E19CFA3" w14:textId="77777777" w:rsidR="00B3655C" w:rsidRPr="005E4697" w:rsidRDefault="00B3655C" w:rsidP="005E4697">
      <w:pPr>
        <w:pStyle w:val="ListBullet"/>
      </w:pPr>
      <w:r w:rsidRPr="005E4697">
        <w:t>leadership positions</w:t>
      </w:r>
    </w:p>
    <w:p w14:paraId="0F3F6467" w14:textId="77777777" w:rsidR="00B3655C" w:rsidRPr="005E4697" w:rsidRDefault="00B3655C" w:rsidP="005E4697">
      <w:pPr>
        <w:pStyle w:val="ListBullet"/>
      </w:pPr>
      <w:r w:rsidRPr="005E4697">
        <w:t>board members</w:t>
      </w:r>
    </w:p>
    <w:p w14:paraId="0DFB8223" w14:textId="77777777" w:rsidR="00B3655C" w:rsidRPr="005E4697" w:rsidRDefault="00B3655C" w:rsidP="005E4697">
      <w:pPr>
        <w:pStyle w:val="ListBullet"/>
      </w:pPr>
      <w:r w:rsidRPr="005E4697">
        <w:t>directors.</w:t>
      </w:r>
    </w:p>
    <w:p w14:paraId="04BC2D78" w14:textId="77777777" w:rsidR="00B3655C" w:rsidRDefault="00B3655C" w:rsidP="00B3655C">
      <w:pPr>
        <w:rPr>
          <w:lang w:eastAsia="ja-JP"/>
        </w:rPr>
      </w:pPr>
      <w:r>
        <w:rPr>
          <w:lang w:eastAsia="ja-JP"/>
        </w:rPr>
        <w:t>Any personnel who carry out the following duties must undergo a fit and proper person test as part of an application to renew an approved arrangement:</w:t>
      </w:r>
    </w:p>
    <w:p w14:paraId="42290346" w14:textId="77777777" w:rsidR="00B3655C" w:rsidRPr="005E4697" w:rsidRDefault="00B3655C" w:rsidP="005E4697">
      <w:pPr>
        <w:pStyle w:val="ListBullet"/>
      </w:pPr>
      <w:r w:rsidRPr="005E4697">
        <w:t>signing an original organic goods certificate or a replacement organic goods certificate</w:t>
      </w:r>
    </w:p>
    <w:p w14:paraId="3A6F747D" w14:textId="77777777" w:rsidR="00B3655C" w:rsidRPr="005E4697" w:rsidRDefault="00B3655C" w:rsidP="005E4697">
      <w:pPr>
        <w:pStyle w:val="ListBullet"/>
      </w:pPr>
      <w:r w:rsidRPr="005E4697">
        <w:t>revoking or cancelling an organic goods certificate</w:t>
      </w:r>
    </w:p>
    <w:p w14:paraId="60D4B401" w14:textId="6D9071E7" w:rsidR="00B3655C" w:rsidRPr="005E4697" w:rsidRDefault="00B3655C" w:rsidP="005E4697">
      <w:pPr>
        <w:pStyle w:val="ListBullet"/>
      </w:pPr>
      <w:r w:rsidRPr="005E4697">
        <w:t>certifying, decertifying or suspending an organic operator</w:t>
      </w:r>
    </w:p>
    <w:p w14:paraId="391D4BC7" w14:textId="77777777" w:rsidR="00B3655C" w:rsidRPr="005E4697" w:rsidRDefault="00B3655C" w:rsidP="005E4697">
      <w:pPr>
        <w:pStyle w:val="ListBullet"/>
      </w:pPr>
      <w:r w:rsidRPr="005E4697">
        <w:lastRenderedPageBreak/>
        <w:t>overturning a certification decision.</w:t>
      </w:r>
    </w:p>
    <w:p w14:paraId="33F0EBA8" w14:textId="77777777" w:rsidR="00B3655C" w:rsidRDefault="00B3655C" w:rsidP="00B3655C">
      <w:pPr>
        <w:pStyle w:val="Heading3"/>
        <w:numPr>
          <w:ilvl w:val="0"/>
          <w:numId w:val="0"/>
        </w:numPr>
        <w:ind w:left="964" w:hanging="964"/>
        <w:rPr>
          <w:lang w:eastAsia="ja-JP"/>
        </w:rPr>
      </w:pPr>
      <w:bookmarkStart w:id="15" w:name="_Toc193354828"/>
      <w:bookmarkStart w:id="16" w:name="_Toc195179570"/>
      <w:r>
        <w:rPr>
          <w:lang w:eastAsia="ja-JP"/>
        </w:rPr>
        <w:t>Commonwealth liabilities</w:t>
      </w:r>
      <w:bookmarkEnd w:id="15"/>
      <w:bookmarkEnd w:id="16"/>
    </w:p>
    <w:p w14:paraId="3C8D681E" w14:textId="151212DD" w:rsidR="00B3655C" w:rsidRDefault="00B3655C" w:rsidP="00B3655C">
      <w:pPr>
        <w:rPr>
          <w:lang w:eastAsia="ja-JP"/>
        </w:rPr>
      </w:pPr>
      <w:r>
        <w:rPr>
          <w:lang w:eastAsia="ja-JP"/>
        </w:rPr>
        <w:t xml:space="preserve">An application to renew an approved arrangement must demonstrate that relevant personnel of an approved certifying body meet the requirements of subsection 156(2)(b) of the </w:t>
      </w:r>
      <w:r w:rsidRPr="00511C56">
        <w:t>Export Control Act</w:t>
      </w:r>
      <w:r w:rsidR="007A5C03" w:rsidRPr="00511C56">
        <w:rPr>
          <w:i/>
          <w:iCs/>
          <w:lang w:eastAsia="ja-JP"/>
        </w:rPr>
        <w:t> </w:t>
      </w:r>
      <w:r>
        <w:rPr>
          <w:lang w:eastAsia="ja-JP"/>
        </w:rPr>
        <w:t>regarding Commonwealth liabilities.</w:t>
      </w:r>
    </w:p>
    <w:p w14:paraId="17E029CE" w14:textId="667DAB82" w:rsidR="00B3655C" w:rsidRDefault="00B3655C" w:rsidP="00B3655C">
      <w:pPr>
        <w:rPr>
          <w:lang w:eastAsia="ja-JP"/>
        </w:rPr>
      </w:pPr>
      <w:r>
        <w:rPr>
          <w:lang w:eastAsia="ja-JP"/>
        </w:rPr>
        <w:t xml:space="preserve">For the secretary to make a decision on an application to renew, consideration is given to whether all relevant Commonwealth liabilities of the applicant have been paid or </w:t>
      </w:r>
      <w:r w:rsidR="007A5C03">
        <w:rPr>
          <w:lang w:eastAsia="ja-JP"/>
        </w:rPr>
        <w:t xml:space="preserve">are </w:t>
      </w:r>
      <w:r>
        <w:rPr>
          <w:lang w:eastAsia="ja-JP"/>
        </w:rPr>
        <w:t>taken to have been paid. That is, whether all debts have been paid, a payment plan is in place, or whether the applicant has an outstanding debt owed to the department.</w:t>
      </w:r>
    </w:p>
    <w:p w14:paraId="0DB094B0" w14:textId="2DDC8A08" w:rsidR="00B3655C" w:rsidRDefault="007A5C03" w:rsidP="00B3655C">
      <w:pPr>
        <w:pStyle w:val="Heading3"/>
        <w:numPr>
          <w:ilvl w:val="0"/>
          <w:numId w:val="0"/>
        </w:numPr>
        <w:ind w:left="964" w:hanging="964"/>
        <w:rPr>
          <w:lang w:eastAsia="ja-JP"/>
        </w:rPr>
      </w:pPr>
      <w:bookmarkStart w:id="17" w:name="_Toc193354829"/>
      <w:bookmarkStart w:id="18" w:name="_Toc195179571"/>
      <w:r>
        <w:rPr>
          <w:lang w:eastAsia="ja-JP"/>
        </w:rPr>
        <w:t>A</w:t>
      </w:r>
      <w:r w:rsidR="00B3655C">
        <w:rPr>
          <w:lang w:eastAsia="ja-JP"/>
        </w:rPr>
        <w:t>pproved arrangement</w:t>
      </w:r>
      <w:bookmarkEnd w:id="17"/>
      <w:r>
        <w:rPr>
          <w:lang w:eastAsia="ja-JP"/>
        </w:rPr>
        <w:t xml:space="preserve"> holder</w:t>
      </w:r>
      <w:bookmarkEnd w:id="18"/>
    </w:p>
    <w:p w14:paraId="4A44D70A" w14:textId="4E3506D8" w:rsidR="00B3655C" w:rsidRPr="000B70D0" w:rsidRDefault="00B3655C" w:rsidP="00B3655C">
      <w:pPr>
        <w:rPr>
          <w:lang w:eastAsia="ja-JP"/>
        </w:rPr>
      </w:pPr>
      <w:r>
        <w:rPr>
          <w:lang w:eastAsia="ja-JP"/>
        </w:rPr>
        <w:t xml:space="preserve">An application to renew an approved arrangement must demonstrate that the </w:t>
      </w:r>
      <w:r w:rsidRPr="00F21B80">
        <w:rPr>
          <w:lang w:eastAsia="ja-JP"/>
        </w:rPr>
        <w:t>holder of the approved arrangement has complied</w:t>
      </w:r>
      <w:r w:rsidRPr="009C0769">
        <w:rPr>
          <w:lang w:eastAsia="ja-JP"/>
        </w:rPr>
        <w:t xml:space="preserve"> </w:t>
      </w:r>
      <w:r>
        <w:rPr>
          <w:lang w:eastAsia="ja-JP"/>
        </w:rPr>
        <w:t xml:space="preserve">with </w:t>
      </w:r>
      <w:r w:rsidRPr="009C0769">
        <w:rPr>
          <w:lang w:eastAsia="ja-JP"/>
        </w:rPr>
        <w:t xml:space="preserve">the requirements of </w:t>
      </w:r>
      <w:r>
        <w:rPr>
          <w:lang w:eastAsia="ja-JP"/>
        </w:rPr>
        <w:t>the</w:t>
      </w:r>
      <w:r w:rsidRPr="009C0769">
        <w:rPr>
          <w:lang w:eastAsia="ja-JP"/>
        </w:rPr>
        <w:t xml:space="preserve"> Act in relation to the export operations and goods covered by the approved arrangement</w:t>
      </w:r>
      <w:r>
        <w:rPr>
          <w:lang w:eastAsia="ja-JP"/>
        </w:rPr>
        <w:t xml:space="preserve">, as required under subsection 156(2)(c) of the </w:t>
      </w:r>
      <w:r w:rsidRPr="00612DAF">
        <w:t>Export Control Act</w:t>
      </w:r>
      <w:r>
        <w:rPr>
          <w:lang w:eastAsia="ja-JP"/>
        </w:rPr>
        <w:t>.</w:t>
      </w:r>
    </w:p>
    <w:p w14:paraId="4DFA6FD3" w14:textId="10D97789" w:rsidR="00B3655C" w:rsidRDefault="007A5C03" w:rsidP="00B3655C">
      <w:pPr>
        <w:pStyle w:val="Heading3"/>
        <w:numPr>
          <w:ilvl w:val="0"/>
          <w:numId w:val="0"/>
        </w:numPr>
        <w:ind w:left="964" w:hanging="964"/>
        <w:rPr>
          <w:lang w:eastAsia="ja-JP"/>
        </w:rPr>
      </w:pPr>
      <w:bookmarkStart w:id="19" w:name="_Toc193354830"/>
      <w:bookmarkStart w:id="20" w:name="_Toc195179572"/>
      <w:r>
        <w:rPr>
          <w:lang w:eastAsia="ja-JP"/>
        </w:rPr>
        <w:t>A</w:t>
      </w:r>
      <w:r w:rsidR="00B3655C">
        <w:rPr>
          <w:lang w:eastAsia="ja-JP"/>
        </w:rPr>
        <w:t>pproved arrangement</w:t>
      </w:r>
      <w:bookmarkEnd w:id="19"/>
      <w:r>
        <w:rPr>
          <w:lang w:eastAsia="ja-JP"/>
        </w:rPr>
        <w:t xml:space="preserve"> conditions</w:t>
      </w:r>
      <w:bookmarkEnd w:id="20"/>
    </w:p>
    <w:p w14:paraId="1BA0DFA6" w14:textId="6352BE28" w:rsidR="00B3655C" w:rsidRDefault="00B3655C" w:rsidP="00B3655C">
      <w:pPr>
        <w:rPr>
          <w:lang w:eastAsia="ja-JP"/>
        </w:rPr>
      </w:pPr>
      <w:r>
        <w:rPr>
          <w:lang w:eastAsia="ja-JP"/>
        </w:rPr>
        <w:t>An application to renew an approved arrangement must demonstrate that the conditions of the approved arrangement (section 157</w:t>
      </w:r>
      <w:r w:rsidRPr="00BD14AE">
        <w:rPr>
          <w:lang w:eastAsia="ja-JP"/>
        </w:rPr>
        <w:t xml:space="preserve"> </w:t>
      </w:r>
      <w:r>
        <w:rPr>
          <w:lang w:eastAsia="ja-JP"/>
        </w:rPr>
        <w:t xml:space="preserve">of the </w:t>
      </w:r>
      <w:r w:rsidRPr="00612DAF">
        <w:t>Export Control Act</w:t>
      </w:r>
      <w:r>
        <w:rPr>
          <w:lang w:eastAsia="ja-JP"/>
        </w:rPr>
        <w:t xml:space="preserve">) have been, and are being, complied with, as required under subsection 156(2)(d) of the </w:t>
      </w:r>
      <w:r w:rsidRPr="00612DAF">
        <w:t>Export Control Act</w:t>
      </w:r>
      <w:r>
        <w:rPr>
          <w:lang w:eastAsia="ja-JP"/>
        </w:rPr>
        <w:t>.</w:t>
      </w:r>
    </w:p>
    <w:p w14:paraId="05B0AFA9" w14:textId="55F65E39" w:rsidR="00B3655C" w:rsidRPr="00AD4FDB" w:rsidRDefault="00B3655C" w:rsidP="00B3655C">
      <w:pPr>
        <w:pStyle w:val="Heading3"/>
        <w:numPr>
          <w:ilvl w:val="0"/>
          <w:numId w:val="0"/>
        </w:numPr>
        <w:rPr>
          <w:lang w:eastAsia="ja-JP"/>
        </w:rPr>
      </w:pPr>
      <w:bookmarkStart w:id="21" w:name="_Toc193354831"/>
      <w:bookmarkStart w:id="22" w:name="_Toc195179573"/>
      <w:r w:rsidRPr="00AD4FDB">
        <w:rPr>
          <w:lang w:eastAsia="ja-JP"/>
        </w:rPr>
        <w:t>Exports of organic goods in accordance with approved arrangement</w:t>
      </w:r>
      <w:bookmarkEnd w:id="21"/>
      <w:bookmarkEnd w:id="22"/>
    </w:p>
    <w:p w14:paraId="664F9D64" w14:textId="24704A12" w:rsidR="00B3655C" w:rsidRDefault="00B3655C" w:rsidP="00511C56">
      <w:r>
        <w:t xml:space="preserve">Under subsection 156(2)(e) of the </w:t>
      </w:r>
      <w:r w:rsidRPr="00612DAF">
        <w:t>Export Control Act</w:t>
      </w:r>
      <w:r>
        <w:t>, an application to renew an approved arrangement must demonstrate that for those organic operators that are, or will be, certified by the approved certifying body, the approved arrangement has, or will, ensure, the:</w:t>
      </w:r>
    </w:p>
    <w:p w14:paraId="1755EB9C" w14:textId="77777777" w:rsidR="00B3655C" w:rsidRPr="00270DA1" w:rsidRDefault="00B3655C" w:rsidP="00B3655C">
      <w:pPr>
        <w:pStyle w:val="ListBullet"/>
        <w:numPr>
          <w:ilvl w:val="0"/>
          <w:numId w:val="4"/>
        </w:numPr>
      </w:pPr>
      <w:r w:rsidRPr="00270DA1">
        <w:t xml:space="preserve">operations and supply chain to produce, or prepare, organic goods for export </w:t>
      </w:r>
      <w:r>
        <w:t xml:space="preserve">are </w:t>
      </w:r>
      <w:r w:rsidRPr="00270DA1">
        <w:t>certified to the National Standard</w:t>
      </w:r>
    </w:p>
    <w:p w14:paraId="563C70D3" w14:textId="77777777" w:rsidR="00B3655C" w:rsidRPr="00270DA1" w:rsidRDefault="00B3655C" w:rsidP="00B3655C">
      <w:pPr>
        <w:pStyle w:val="ListBullet"/>
        <w:numPr>
          <w:ilvl w:val="0"/>
          <w:numId w:val="4"/>
        </w:numPr>
      </w:pPr>
      <w:r w:rsidRPr="00270DA1">
        <w:t xml:space="preserve">operations until the delivery of the goods to their final overseas destination </w:t>
      </w:r>
      <w:r>
        <w:t xml:space="preserve">are </w:t>
      </w:r>
      <w:r w:rsidRPr="00270DA1">
        <w:t>certified to the National Standard</w:t>
      </w:r>
    </w:p>
    <w:p w14:paraId="67C12E7C" w14:textId="77777777" w:rsidR="00B3655C" w:rsidRDefault="00B3655C" w:rsidP="00B3655C">
      <w:pPr>
        <w:pStyle w:val="ListBullet"/>
        <w:numPr>
          <w:ilvl w:val="0"/>
          <w:numId w:val="4"/>
        </w:numPr>
      </w:pPr>
      <w:r w:rsidRPr="00270DA1">
        <w:t xml:space="preserve">operations and the organic goods produced </w:t>
      </w:r>
      <w:r>
        <w:t>have met</w:t>
      </w:r>
      <w:r w:rsidRPr="00270DA1">
        <w:t xml:space="preserve"> all importing country requirements.</w:t>
      </w:r>
    </w:p>
    <w:p w14:paraId="79213119" w14:textId="77777777" w:rsidR="00B3655C" w:rsidRDefault="00B3655C" w:rsidP="00B3655C">
      <w:pPr>
        <w:pStyle w:val="Heading3"/>
        <w:numPr>
          <w:ilvl w:val="0"/>
          <w:numId w:val="0"/>
        </w:numPr>
        <w:ind w:left="964" w:hanging="964"/>
      </w:pPr>
      <w:bookmarkStart w:id="23" w:name="_Toc193354832"/>
      <w:bookmarkStart w:id="24" w:name="_Toc195179574"/>
      <w:r>
        <w:t>Variations</w:t>
      </w:r>
      <w:bookmarkEnd w:id="23"/>
      <w:bookmarkEnd w:id="24"/>
    </w:p>
    <w:p w14:paraId="0965750F" w14:textId="75B09820" w:rsidR="00B3655C" w:rsidRDefault="00B3655C" w:rsidP="00B3655C">
      <w:r>
        <w:t xml:space="preserve">Under subsection 161(3)(b) of the </w:t>
      </w:r>
      <w:r w:rsidRPr="00612DAF">
        <w:t>Export Control Act</w:t>
      </w:r>
      <w:r>
        <w:t>, an application to renew an approved arrangement with variations must demonstrate that, for those organic operators certified by the approved certifying body, the varied approved arrangement will ensure:</w:t>
      </w:r>
    </w:p>
    <w:p w14:paraId="1448865C" w14:textId="77777777" w:rsidR="00B3655C" w:rsidRPr="00270DA1" w:rsidRDefault="00B3655C" w:rsidP="00B3655C">
      <w:pPr>
        <w:pStyle w:val="ListBullet"/>
        <w:numPr>
          <w:ilvl w:val="0"/>
          <w:numId w:val="4"/>
        </w:numPr>
      </w:pPr>
      <w:r w:rsidRPr="00270DA1">
        <w:t xml:space="preserve">operations and supply chain to produce, or prepare, organic goods for export </w:t>
      </w:r>
      <w:r>
        <w:t>will be</w:t>
      </w:r>
      <w:r w:rsidRPr="00270DA1">
        <w:t xml:space="preserve"> certified to the National Standard</w:t>
      </w:r>
    </w:p>
    <w:p w14:paraId="3D573CF5" w14:textId="77777777" w:rsidR="00B3655C" w:rsidRPr="00270DA1" w:rsidRDefault="00B3655C" w:rsidP="00B3655C">
      <w:pPr>
        <w:pStyle w:val="ListBullet"/>
        <w:numPr>
          <w:ilvl w:val="0"/>
          <w:numId w:val="4"/>
        </w:numPr>
      </w:pPr>
      <w:r w:rsidRPr="00270DA1">
        <w:lastRenderedPageBreak/>
        <w:t xml:space="preserve">operations until the delivery of the goods to their final overseas destination </w:t>
      </w:r>
      <w:r>
        <w:t xml:space="preserve">will be </w:t>
      </w:r>
      <w:r w:rsidRPr="00270DA1">
        <w:t>certified to the National Standard</w:t>
      </w:r>
    </w:p>
    <w:p w14:paraId="56CA4C0F" w14:textId="77777777" w:rsidR="00B3655C" w:rsidRDefault="00B3655C" w:rsidP="00B3655C">
      <w:pPr>
        <w:pStyle w:val="ListBullet"/>
        <w:numPr>
          <w:ilvl w:val="0"/>
          <w:numId w:val="4"/>
        </w:numPr>
      </w:pPr>
      <w:r w:rsidRPr="00270DA1">
        <w:t xml:space="preserve">operations and the organic goods produced </w:t>
      </w:r>
      <w:r>
        <w:t xml:space="preserve">will </w:t>
      </w:r>
      <w:r w:rsidRPr="00270DA1">
        <w:t>meet all importing country requirements</w:t>
      </w:r>
    </w:p>
    <w:p w14:paraId="620576B8" w14:textId="78E1F9C9" w:rsidR="005E7381" w:rsidRDefault="00B3655C" w:rsidP="005E7381">
      <w:pPr>
        <w:pStyle w:val="ListBullet"/>
        <w:numPr>
          <w:ilvl w:val="0"/>
          <w:numId w:val="4"/>
        </w:numPr>
      </w:pPr>
      <w:r>
        <w:t>the integrity of the goods.</w:t>
      </w:r>
    </w:p>
    <w:p w14:paraId="2530860B" w14:textId="5B1F35D8" w:rsidR="00B3655C" w:rsidRDefault="00B3655C" w:rsidP="00B3655C">
      <w:pPr>
        <w:pStyle w:val="Heading2"/>
        <w:numPr>
          <w:ilvl w:val="0"/>
          <w:numId w:val="0"/>
        </w:numPr>
        <w:ind w:left="720" w:hanging="720"/>
      </w:pPr>
      <w:bookmarkStart w:id="25" w:name="_Toc195179575"/>
      <w:r>
        <w:lastRenderedPageBreak/>
        <w:t>Assessment process</w:t>
      </w:r>
      <w:bookmarkEnd w:id="25"/>
    </w:p>
    <w:p w14:paraId="369239B5" w14:textId="1E58A274" w:rsidR="001D633E" w:rsidRDefault="001D633E" w:rsidP="001D633E">
      <w:r>
        <w:t xml:space="preserve">The documented policies and procedures of your system and all other required documentation will be assessed against the organic export legislative and policy framework for completeness and adequacy under the </w:t>
      </w:r>
      <w:r w:rsidRPr="00612DAF">
        <w:t>Export Control Act</w:t>
      </w:r>
      <w:r w:rsidR="00612DAF" w:rsidRPr="00612DAF">
        <w:t xml:space="preserve"> </w:t>
      </w:r>
      <w:r>
        <w:t xml:space="preserve">and the </w:t>
      </w:r>
      <w:r w:rsidR="00612DAF">
        <w:t>Organic Goods Rules</w:t>
      </w:r>
      <w:r>
        <w:t>.</w:t>
      </w:r>
    </w:p>
    <w:p w14:paraId="22BC9C3D" w14:textId="19050084" w:rsidR="001D633E" w:rsidRDefault="001D633E" w:rsidP="001D633E">
      <w:r>
        <w:t xml:space="preserve">In assessing an application to renew an approved arrangement for organic goods certification operations with or without variations, we primarily look for past compliance with the approved arrangement and legislative requirements under the </w:t>
      </w:r>
      <w:r w:rsidR="00612DAF" w:rsidRPr="00612DAF">
        <w:t xml:space="preserve">Export Control Act </w:t>
      </w:r>
      <w:r>
        <w:t xml:space="preserve">and the </w:t>
      </w:r>
      <w:r w:rsidR="00612DAF">
        <w:t>Organic Goods Rules</w:t>
      </w:r>
      <w:r>
        <w:t>. We also look for demonstrated understanding of the legislation, policies and procedures.</w:t>
      </w:r>
    </w:p>
    <w:p w14:paraId="38C28E94" w14:textId="77777777" w:rsidR="001D633E" w:rsidRDefault="001D633E" w:rsidP="001D633E">
      <w:r>
        <w:t>If deficiencies are identified in your application, your approved arrangement or your proposed variations to the approved arrangement, we will work with you to address those deficiencies where possible.</w:t>
      </w:r>
    </w:p>
    <w:p w14:paraId="1AE48302" w14:textId="77777777" w:rsidR="001D633E" w:rsidRDefault="001D633E" w:rsidP="001D633E">
      <w:r>
        <w:t>In assessing your application, we will take into consideration:</w:t>
      </w:r>
    </w:p>
    <w:p w14:paraId="4B82A2E4" w14:textId="3B97688B" w:rsidR="001D633E" w:rsidRDefault="001D633E" w:rsidP="001D633E">
      <w:pPr>
        <w:pStyle w:val="ListBullet"/>
        <w:numPr>
          <w:ilvl w:val="0"/>
          <w:numId w:val="4"/>
        </w:numPr>
      </w:pPr>
      <w:r>
        <w:t>documentation, and demonstrated understanding, of how your approved arrangement</w:t>
      </w:r>
      <w:r w:rsidR="00D61F5C">
        <w:t>,</w:t>
      </w:r>
      <w:r>
        <w:t xml:space="preserve"> </w:t>
      </w:r>
      <w:r w:rsidR="00F63B10" w:rsidRPr="00813EF5">
        <w:t>and any additional conditions to your approved arrangement</w:t>
      </w:r>
      <w:r w:rsidR="00D61F5C">
        <w:t>,</w:t>
      </w:r>
      <w:r w:rsidR="00F63B10">
        <w:t xml:space="preserve"> </w:t>
      </w:r>
      <w:r>
        <w:t>ha</w:t>
      </w:r>
      <w:r w:rsidR="00F63B10">
        <w:t>ve</w:t>
      </w:r>
      <w:r>
        <w:t xml:space="preserve"> met and will continue to meet legislative obligations</w:t>
      </w:r>
    </w:p>
    <w:p w14:paraId="6DAFE363" w14:textId="0AF8AF6C" w:rsidR="001D633E" w:rsidRPr="003C28E4" w:rsidRDefault="001D633E" w:rsidP="001D633E">
      <w:pPr>
        <w:pStyle w:val="ListBullet"/>
        <w:numPr>
          <w:ilvl w:val="0"/>
          <w:numId w:val="4"/>
        </w:numPr>
      </w:pPr>
      <w:r w:rsidRPr="003C28E4">
        <w:t xml:space="preserve">demonstrated understanding and awareness of the </w:t>
      </w:r>
      <w:hyperlink r:id="rId32" w:history="1">
        <w:r w:rsidR="00FD4606" w:rsidRPr="00937439">
          <w:rPr>
            <w:rStyle w:val="Hyperlink"/>
          </w:rPr>
          <w:t>Administrative Arrangements for Approved Arrangements</w:t>
        </w:r>
      </w:hyperlink>
      <w:r w:rsidR="00FE516D">
        <w:t xml:space="preserve"> </w:t>
      </w:r>
      <w:r w:rsidRPr="003C28E4">
        <w:t xml:space="preserve">put in place to assure the </w:t>
      </w:r>
      <w:r w:rsidR="00837AEE">
        <w:t>s</w:t>
      </w:r>
      <w:r w:rsidRPr="003C28E4">
        <w:t>ecretary that you have been and will continue to act properly</w:t>
      </w:r>
      <w:r w:rsidR="00FC49ED">
        <w:t xml:space="preserve"> – t</w:t>
      </w:r>
      <w:r w:rsidRPr="003C28E4">
        <w:t xml:space="preserve">hese arrangements are in addition to the legislative framework from which </w:t>
      </w:r>
      <w:r>
        <w:t>a holder of an approved arrangement</w:t>
      </w:r>
      <w:r w:rsidRPr="003C28E4">
        <w:t xml:space="preserve"> derives its authority</w:t>
      </w:r>
    </w:p>
    <w:p w14:paraId="4D806881" w14:textId="0697066A" w:rsidR="00292AF3" w:rsidRPr="00B3655C" w:rsidRDefault="001D633E" w:rsidP="0D31133C">
      <w:pPr>
        <w:pStyle w:val="ListBullet"/>
        <w:rPr>
          <w:lang w:eastAsia="ja-JP"/>
        </w:rPr>
      </w:pPr>
      <w:r>
        <w:t xml:space="preserve">demonstrated understanding of the </w:t>
      </w:r>
      <w:hyperlink r:id="rId33">
        <w:r w:rsidRPr="0D31133C">
          <w:rPr>
            <w:rStyle w:val="Hyperlink"/>
          </w:rPr>
          <w:t>Requirements to Issue and Manage Organic Goods Certificates</w:t>
        </w:r>
      </w:hyperlink>
      <w:r>
        <w:t xml:space="preserve"> </w:t>
      </w:r>
      <w:r w:rsidR="00700D95">
        <w:t>– these requirements</w:t>
      </w:r>
      <w:r>
        <w:t xml:space="preserve"> form part of the organic export legislative and policy framework.</w:t>
      </w:r>
    </w:p>
    <w:sectPr w:rsidR="00292AF3" w:rsidRPr="00B3655C" w:rsidSect="0099566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88404" w14:textId="77777777" w:rsidR="00AC4DCE" w:rsidRDefault="00AC4DCE">
      <w:r>
        <w:separator/>
      </w:r>
    </w:p>
    <w:p w14:paraId="044D6B6B" w14:textId="77777777" w:rsidR="00AC4DCE" w:rsidRDefault="00AC4DCE"/>
    <w:p w14:paraId="291E92CF" w14:textId="77777777" w:rsidR="00AC4DCE" w:rsidRDefault="00AC4DCE"/>
  </w:endnote>
  <w:endnote w:type="continuationSeparator" w:id="0">
    <w:p w14:paraId="40991338" w14:textId="77777777" w:rsidR="00AC4DCE" w:rsidRDefault="00AC4DCE">
      <w:r>
        <w:continuationSeparator/>
      </w:r>
    </w:p>
    <w:p w14:paraId="4B831539" w14:textId="77777777" w:rsidR="00AC4DCE" w:rsidRDefault="00AC4DCE"/>
    <w:p w14:paraId="7ED2094A" w14:textId="77777777" w:rsidR="00AC4DCE" w:rsidRDefault="00AC4DCE"/>
  </w:endnote>
  <w:endnote w:type="continuationNotice" w:id="1">
    <w:p w14:paraId="6007F254" w14:textId="77777777" w:rsidR="00AC4DCE" w:rsidRDefault="00AC4DCE">
      <w:pPr>
        <w:pStyle w:val="Footer"/>
      </w:pPr>
    </w:p>
    <w:p w14:paraId="2BE86179" w14:textId="77777777" w:rsidR="00AC4DCE" w:rsidRDefault="00AC4DCE"/>
    <w:p w14:paraId="0CF03A73" w14:textId="77777777" w:rsidR="00AC4DCE" w:rsidRDefault="00AC4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E2F6E" w14:textId="77777777" w:rsidR="0020216A" w:rsidRDefault="00057E37">
    <w:pPr>
      <w:pStyle w:val="Footer"/>
    </w:pPr>
    <w:r>
      <w:rPr>
        <w:noProof/>
      </w:rPr>
      <mc:AlternateContent>
        <mc:Choice Requires="wps">
          <w:drawing>
            <wp:anchor distT="0" distB="0" distL="0" distR="0" simplePos="0" relativeHeight="251658244" behindDoc="0" locked="0" layoutInCell="1" allowOverlap="1" wp14:anchorId="6FD1A017" wp14:editId="57F77B2E">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5152A4"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FD1A017">
              <v:stroke joinstyle="miter"/>
              <v:path gradientshapeok="t" o:connecttype="rect"/>
            </v:shapetype>
            <v:shape id="Text Box 5"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v:textbox style="mso-fit-shape-to-text:t" inset="0,0,0,15pt">
                <w:txbxContent>
                  <w:p w:rsidRPr="00057E37" w:rsidR="00057E37" w:rsidP="00057E37" w:rsidRDefault="00057E37" w14:paraId="1D5152A4" w14:textId="77777777">
                    <w:pPr>
                      <w:spacing w:after="0"/>
                      <w:rPr>
                        <w:rFonts w:ascii="Calibri" w:hAnsi="Calibri" w:eastAsia="Calibri" w:cs="Calibri"/>
                        <w:noProof/>
                        <w:color w:val="FF0000"/>
                        <w:sz w:val="24"/>
                        <w:szCs w:val="24"/>
                      </w:rPr>
                    </w:pPr>
                    <w:r w:rsidRPr="00057E37">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F6EF" w14:textId="77777777" w:rsidR="00B861B4" w:rsidRDefault="00057E37" w:rsidP="003F22A3">
    <w:pPr>
      <w:pStyle w:val="Footer"/>
    </w:pPr>
    <w:r>
      <w:rPr>
        <w:noProof/>
      </w:rPr>
      <mc:AlternateContent>
        <mc:Choice Requires="wps">
          <w:drawing>
            <wp:anchor distT="0" distB="0" distL="0" distR="0" simplePos="0" relativeHeight="251658245" behindDoc="0" locked="0" layoutInCell="1" allowOverlap="1" wp14:anchorId="4C3D720C" wp14:editId="6C4D0422">
              <wp:simplePos x="901065" y="10053320"/>
              <wp:positionH relativeFrom="page">
                <wp:align>center</wp:align>
              </wp:positionH>
              <wp:positionV relativeFrom="page">
                <wp:align>bottom</wp:align>
              </wp:positionV>
              <wp:extent cx="551815" cy="404495"/>
              <wp:effectExtent l="0" t="0" r="635" b="0"/>
              <wp:wrapNone/>
              <wp:docPr id="2130921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8F0955"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C3D720C">
              <v:stroke joinstyle="miter"/>
              <v:path gradientshapeok="t" o:connecttype="rect"/>
            </v:shapetype>
            <v:shape id="Text Box 6"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v:textbox style="mso-fit-shape-to-text:t" inset="0,0,0,15pt">
                <w:txbxContent>
                  <w:p w:rsidRPr="00057E37" w:rsidR="00057E37" w:rsidP="00057E37" w:rsidRDefault="00057E37" w14:paraId="408F0955" w14:textId="77777777">
                    <w:pPr>
                      <w:spacing w:after="0"/>
                      <w:rPr>
                        <w:rFonts w:ascii="Calibri" w:hAnsi="Calibri" w:eastAsia="Calibri" w:cs="Calibri"/>
                        <w:noProof/>
                        <w:color w:val="FF0000"/>
                        <w:sz w:val="24"/>
                        <w:szCs w:val="24"/>
                      </w:rPr>
                    </w:pPr>
                    <w:r w:rsidRPr="00057E37">
                      <w:rPr>
                        <w:rFonts w:ascii="Calibri" w:hAnsi="Calibri" w:eastAsia="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3F22A3">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2B74" w14:textId="77777777" w:rsidR="003F22A3" w:rsidRDefault="00057E37">
    <w:pPr>
      <w:pStyle w:val="Footer"/>
    </w:pPr>
    <w:r>
      <w:rPr>
        <w:noProof/>
      </w:rPr>
      <mc:AlternateContent>
        <mc:Choice Requires="wps">
          <w:drawing>
            <wp:anchor distT="0" distB="0" distL="0" distR="0" simplePos="0" relativeHeight="251658243" behindDoc="0" locked="0" layoutInCell="1" allowOverlap="1" wp14:anchorId="09960BBB" wp14:editId="5C4CC0E0">
              <wp:simplePos x="899770" y="10051085"/>
              <wp:positionH relativeFrom="page">
                <wp:align>center</wp:align>
              </wp:positionH>
              <wp:positionV relativeFrom="page">
                <wp:align>bottom</wp:align>
              </wp:positionV>
              <wp:extent cx="551815" cy="404495"/>
              <wp:effectExtent l="0" t="0" r="635" b="0"/>
              <wp:wrapNone/>
              <wp:docPr id="17334078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989DA61"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9960BBB">
              <v:stroke joinstyle="miter"/>
              <v:path gradientshapeok="t" o:connecttype="rect"/>
            </v:shapetype>
            <v:shape id="Text Box 4"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v:textbox style="mso-fit-shape-to-text:t" inset="0,0,0,15pt">
                <w:txbxContent>
                  <w:p w:rsidRPr="00057E37" w:rsidR="00057E37" w:rsidP="00057E37" w:rsidRDefault="00057E37" w14:paraId="4989DA61" w14:textId="77777777">
                    <w:pPr>
                      <w:spacing w:after="0"/>
                      <w:rPr>
                        <w:rFonts w:ascii="Calibri" w:hAnsi="Calibri" w:eastAsia="Calibri" w:cs="Calibri"/>
                        <w:noProof/>
                        <w:color w:val="FF0000"/>
                        <w:sz w:val="24"/>
                        <w:szCs w:val="24"/>
                      </w:rPr>
                    </w:pPr>
                    <w:r w:rsidRPr="00057E37">
                      <w:rPr>
                        <w:rFonts w:ascii="Calibri" w:hAnsi="Calibri"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C1285" w14:textId="77777777" w:rsidR="00AC4DCE" w:rsidRDefault="00AC4DCE">
      <w:r>
        <w:separator/>
      </w:r>
    </w:p>
    <w:p w14:paraId="006F3E4E" w14:textId="77777777" w:rsidR="00AC4DCE" w:rsidRDefault="00AC4DCE"/>
    <w:p w14:paraId="46B5DC79" w14:textId="77777777" w:rsidR="00AC4DCE" w:rsidRDefault="00AC4DCE"/>
  </w:footnote>
  <w:footnote w:type="continuationSeparator" w:id="0">
    <w:p w14:paraId="7D821C1C" w14:textId="77777777" w:rsidR="00AC4DCE" w:rsidRDefault="00AC4DCE">
      <w:r>
        <w:continuationSeparator/>
      </w:r>
    </w:p>
    <w:p w14:paraId="037D54CA" w14:textId="77777777" w:rsidR="00AC4DCE" w:rsidRDefault="00AC4DCE"/>
    <w:p w14:paraId="7A2A6B2C" w14:textId="77777777" w:rsidR="00AC4DCE" w:rsidRDefault="00AC4DCE"/>
  </w:footnote>
  <w:footnote w:type="continuationNotice" w:id="1">
    <w:p w14:paraId="6A99638F" w14:textId="77777777" w:rsidR="00AC4DCE" w:rsidRDefault="00AC4DCE">
      <w:pPr>
        <w:pStyle w:val="Footer"/>
      </w:pPr>
    </w:p>
    <w:p w14:paraId="198D5BCA" w14:textId="77777777" w:rsidR="00AC4DCE" w:rsidRDefault="00AC4DCE"/>
    <w:p w14:paraId="5F070B01" w14:textId="77777777" w:rsidR="00AC4DCE" w:rsidRDefault="00AC4D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2443" w14:textId="72751D7C" w:rsidR="00B861B4" w:rsidRDefault="00057E37">
    <w:pPr>
      <w:pStyle w:val="Header"/>
    </w:pPr>
    <w:r>
      <w:rPr>
        <w:noProof/>
        <w:lang w:val="en-US"/>
      </w:rPr>
      <mc:AlternateContent>
        <mc:Choice Requires="wps">
          <w:drawing>
            <wp:anchor distT="0" distB="0" distL="0" distR="0" simplePos="0" relativeHeight="251658241" behindDoc="0" locked="0" layoutInCell="1" allowOverlap="1" wp14:anchorId="63270EDB" wp14:editId="6C71C1FF">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903735"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3270EDB">
              <v:stroke joinstyle="miter"/>
              <v:path gradientshapeok="t" o:connecttype="rect"/>
            </v:shapetype>
            <v:shape id="Text Box 2"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v:textbox style="mso-fit-shape-to-text:t" inset="0,15pt,0,0">
                <w:txbxContent>
                  <w:p w:rsidRPr="00057E37" w:rsidR="00057E37" w:rsidP="00057E37" w:rsidRDefault="00057E37" w14:paraId="07903735" w14:textId="77777777">
                    <w:pPr>
                      <w:spacing w:after="0"/>
                      <w:rPr>
                        <w:rFonts w:ascii="Calibri" w:hAnsi="Calibri" w:eastAsia="Calibri" w:cs="Calibri"/>
                        <w:noProof/>
                        <w:color w:val="FF0000"/>
                        <w:sz w:val="24"/>
                        <w:szCs w:val="24"/>
                      </w:rPr>
                    </w:pPr>
                    <w:r w:rsidRPr="00057E37">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7F19D" w14:textId="2FD24D40" w:rsidR="00B861B4" w:rsidRDefault="00057E37">
    <w:pPr>
      <w:pStyle w:val="Header"/>
    </w:pPr>
    <w:r>
      <w:rPr>
        <w:noProof/>
        <w:lang w:val="en-US"/>
      </w:rPr>
      <mc:AlternateContent>
        <mc:Choice Requires="wps">
          <w:drawing>
            <wp:anchor distT="0" distB="0" distL="0" distR="0" simplePos="0" relativeHeight="251658242" behindDoc="0" locked="0" layoutInCell="1" allowOverlap="1" wp14:anchorId="323B033C" wp14:editId="1CF7F3F5">
              <wp:simplePos x="901065" y="360680"/>
              <wp:positionH relativeFrom="page">
                <wp:align>center</wp:align>
              </wp:positionH>
              <wp:positionV relativeFrom="page">
                <wp:align>top</wp:align>
              </wp:positionV>
              <wp:extent cx="551815" cy="404495"/>
              <wp:effectExtent l="0" t="0" r="635" b="14605"/>
              <wp:wrapNone/>
              <wp:docPr id="9455770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F94490"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23B033C">
              <v:stroke joinstyle="miter"/>
              <v:path gradientshapeok="t" o:connecttype="rect"/>
            </v:shapetype>
            <v:shape id="Text Box 3"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v:textbox style="mso-fit-shape-to-text:t" inset="0,15pt,0,0">
                <w:txbxContent>
                  <w:p w:rsidRPr="00057E37" w:rsidR="00057E37" w:rsidP="00057E37" w:rsidRDefault="00057E37" w14:paraId="72F94490" w14:textId="77777777">
                    <w:pPr>
                      <w:spacing w:after="0"/>
                      <w:rPr>
                        <w:rFonts w:ascii="Calibri" w:hAnsi="Calibri" w:eastAsia="Calibri" w:cs="Calibri"/>
                        <w:noProof/>
                        <w:color w:val="FF0000"/>
                        <w:sz w:val="24"/>
                        <w:szCs w:val="24"/>
                      </w:rPr>
                    </w:pPr>
                    <w:r w:rsidRPr="00057E37">
                      <w:rPr>
                        <w:rFonts w:ascii="Calibri" w:hAnsi="Calibri" w:eastAsia="Calibri" w:cs="Calibri"/>
                        <w:noProof/>
                        <w:color w:val="FF0000"/>
                        <w:sz w:val="24"/>
                        <w:szCs w:val="24"/>
                      </w:rPr>
                      <w:t>OFFICIAL</w:t>
                    </w:r>
                  </w:p>
                </w:txbxContent>
              </v:textbox>
              <w10:wrap anchorx="page" anchory="page"/>
            </v:shape>
          </w:pict>
        </mc:Fallback>
      </mc:AlternateContent>
    </w:r>
    <w:r w:rsidR="00C97C27">
      <w:t>Organic goods approved arrangement renewal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B7FA" w14:textId="52B48592" w:rsidR="00B861B4" w:rsidRDefault="00057E37">
    <w:pPr>
      <w:pStyle w:val="Header"/>
      <w:jc w:val="left"/>
    </w:pPr>
    <w:r>
      <w:rPr>
        <w:noProof/>
        <w:lang w:val="en-US"/>
      </w:rPr>
      <mc:AlternateContent>
        <mc:Choice Requires="wps">
          <w:drawing>
            <wp:anchor distT="0" distB="0" distL="0" distR="0" simplePos="0" relativeHeight="251658240" behindDoc="0" locked="0" layoutInCell="1" allowOverlap="1" wp14:anchorId="61A47B05" wp14:editId="7E105397">
              <wp:simplePos x="899770" y="358445"/>
              <wp:positionH relativeFrom="page">
                <wp:align>center</wp:align>
              </wp:positionH>
              <wp:positionV relativeFrom="page">
                <wp:align>top</wp:align>
              </wp:positionV>
              <wp:extent cx="551815" cy="404495"/>
              <wp:effectExtent l="0" t="0" r="635" b="14605"/>
              <wp:wrapNone/>
              <wp:docPr id="4422463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5AF9AB"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type id="_x0000_t202" coordsize="21600,21600" o:spt="202" path="m,l,21600r21600,l21600,xe" w14:anchorId="61A47B05">
              <v:stroke joinstyle="miter"/>
              <v:path gradientshapeok="t" o:connecttype="rect"/>
            </v:shapetype>
            <v:shape id="Text Box 1"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v:textbox style="mso-fit-shape-to-text:t" inset="0,15pt,0,0">
                <w:txbxContent>
                  <w:p w:rsidRPr="00057E37" w:rsidR="00057E37" w:rsidP="00057E37" w:rsidRDefault="00057E37" w14:paraId="3D5AF9AB" w14:textId="77777777">
                    <w:pPr>
                      <w:spacing w:after="0"/>
                      <w:rPr>
                        <w:rFonts w:ascii="Calibri" w:hAnsi="Calibri" w:eastAsia="Calibri" w:cs="Calibri"/>
                        <w:noProof/>
                        <w:color w:val="FF0000"/>
                        <w:sz w:val="24"/>
                        <w:szCs w:val="24"/>
                      </w:rPr>
                    </w:pPr>
                    <w:r w:rsidRPr="00057E37">
                      <w:rPr>
                        <w:rFonts w:ascii="Calibri" w:hAnsi="Calibri" w:eastAsia="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5363D3D2" wp14:editId="37C204D1">
          <wp:extent cx="2438400" cy="708660"/>
          <wp:effectExtent l="0" t="0" r="0" b="0"/>
          <wp:docPr id="1218372455" name="Picture 1218372455"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D7AD6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6800B4"/>
    <w:multiLevelType w:val="multilevel"/>
    <w:tmpl w:val="A0241B28"/>
    <w:numStyleLink w:val="List1"/>
  </w:abstractNum>
  <w:abstractNum w:abstractNumId="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0"/>
  </w:num>
  <w:num w:numId="2" w16cid:durableId="1639215797">
    <w:abstractNumId w:val="11"/>
  </w:num>
  <w:num w:numId="3" w16cid:durableId="1643265712">
    <w:abstractNumId w:val="3"/>
  </w:num>
  <w:num w:numId="4" w16cid:durableId="15689503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7"/>
  </w:num>
  <w:num w:numId="6" w16cid:durableId="281765065">
    <w:abstractNumId w:val="9"/>
  </w:num>
  <w:num w:numId="7" w16cid:durableId="2092000146">
    <w:abstractNumId w:val="6"/>
  </w:num>
  <w:num w:numId="8" w16cid:durableId="864908900">
    <w:abstractNumId w:val="3"/>
    <w:lvlOverride w:ilvl="0">
      <w:lvl w:ilvl="0">
        <w:start w:val="1"/>
        <w:numFmt w:val="decimal"/>
        <w:pStyle w:val="Heading2"/>
        <w:lvlText w:val="%1"/>
        <w:lvlJc w:val="left"/>
        <w:pPr>
          <w:ind w:left="720" w:hanging="720"/>
        </w:pPr>
        <w:rPr>
          <w:color w:val="auto"/>
        </w:rPr>
      </w:lvl>
    </w:lvlOverride>
  </w:num>
  <w:num w:numId="9" w16cid:durableId="1469322956">
    <w:abstractNumId w:val="10"/>
  </w:num>
  <w:num w:numId="10" w16cid:durableId="1341661948">
    <w:abstractNumId w:val="11"/>
  </w:num>
  <w:num w:numId="11" w16cid:durableId="1983389004">
    <w:abstractNumId w:val="2"/>
  </w:num>
  <w:num w:numId="12" w16cid:durableId="1510218002">
    <w:abstractNumId w:val="8"/>
  </w:num>
  <w:num w:numId="13" w16cid:durableId="2088572344">
    <w:abstractNumId w:val="4"/>
  </w:num>
  <w:num w:numId="14" w16cid:durableId="1721132150">
    <w:abstractNumId w:val="12"/>
  </w:num>
  <w:num w:numId="15" w16cid:durableId="1362634765">
    <w:abstractNumId w:val="14"/>
  </w:num>
  <w:num w:numId="16" w16cid:durableId="1180970162">
    <w:abstractNumId w:val="14"/>
  </w:num>
  <w:num w:numId="17" w16cid:durableId="1606646691">
    <w:abstractNumId w:val="14"/>
  </w:num>
  <w:num w:numId="18" w16cid:durableId="2013532180">
    <w:abstractNumId w:val="14"/>
  </w:num>
  <w:num w:numId="19" w16cid:durableId="1361395064">
    <w:abstractNumId w:val="13"/>
  </w:num>
  <w:num w:numId="20" w16cid:durableId="447628219">
    <w:abstractNumId w:val="0"/>
  </w:num>
  <w:num w:numId="21" w16cid:durableId="186351873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1AC"/>
    <w:rsid w:val="00002BEE"/>
    <w:rsid w:val="00002BEF"/>
    <w:rsid w:val="000032AD"/>
    <w:rsid w:val="00005AF7"/>
    <w:rsid w:val="00006D71"/>
    <w:rsid w:val="00007B57"/>
    <w:rsid w:val="000345C6"/>
    <w:rsid w:val="00040BA4"/>
    <w:rsid w:val="000574BE"/>
    <w:rsid w:val="00057E37"/>
    <w:rsid w:val="00061235"/>
    <w:rsid w:val="00071927"/>
    <w:rsid w:val="00072E0C"/>
    <w:rsid w:val="00075A00"/>
    <w:rsid w:val="00082429"/>
    <w:rsid w:val="000869AB"/>
    <w:rsid w:val="00087976"/>
    <w:rsid w:val="000942EE"/>
    <w:rsid w:val="00097FA8"/>
    <w:rsid w:val="000A5633"/>
    <w:rsid w:val="000A7AAF"/>
    <w:rsid w:val="000B1AD9"/>
    <w:rsid w:val="000B5894"/>
    <w:rsid w:val="000D6D74"/>
    <w:rsid w:val="000F1BF1"/>
    <w:rsid w:val="000F4376"/>
    <w:rsid w:val="000F6F00"/>
    <w:rsid w:val="001013AD"/>
    <w:rsid w:val="001116C3"/>
    <w:rsid w:val="00112D9C"/>
    <w:rsid w:val="001527EA"/>
    <w:rsid w:val="0016201B"/>
    <w:rsid w:val="001641A3"/>
    <w:rsid w:val="001728AE"/>
    <w:rsid w:val="00176594"/>
    <w:rsid w:val="0017699C"/>
    <w:rsid w:val="0019587B"/>
    <w:rsid w:val="001A7575"/>
    <w:rsid w:val="001B7F63"/>
    <w:rsid w:val="001C1865"/>
    <w:rsid w:val="001D39D9"/>
    <w:rsid w:val="001D633E"/>
    <w:rsid w:val="0020216A"/>
    <w:rsid w:val="0021649B"/>
    <w:rsid w:val="00222137"/>
    <w:rsid w:val="00227664"/>
    <w:rsid w:val="00237B7A"/>
    <w:rsid w:val="00250200"/>
    <w:rsid w:val="0025352C"/>
    <w:rsid w:val="00263CB6"/>
    <w:rsid w:val="00266C5A"/>
    <w:rsid w:val="00274FFC"/>
    <w:rsid w:val="00281BB6"/>
    <w:rsid w:val="00284C5A"/>
    <w:rsid w:val="00284D14"/>
    <w:rsid w:val="00286307"/>
    <w:rsid w:val="00292AF3"/>
    <w:rsid w:val="002A3002"/>
    <w:rsid w:val="002D5B0A"/>
    <w:rsid w:val="002D67C2"/>
    <w:rsid w:val="002E6091"/>
    <w:rsid w:val="002E6E1F"/>
    <w:rsid w:val="002F1457"/>
    <w:rsid w:val="003024BD"/>
    <w:rsid w:val="00304AB4"/>
    <w:rsid w:val="003164C0"/>
    <w:rsid w:val="0031773C"/>
    <w:rsid w:val="003214B3"/>
    <w:rsid w:val="00322790"/>
    <w:rsid w:val="00324BD0"/>
    <w:rsid w:val="003264DA"/>
    <w:rsid w:val="00336734"/>
    <w:rsid w:val="00341111"/>
    <w:rsid w:val="003465FB"/>
    <w:rsid w:val="00351792"/>
    <w:rsid w:val="003537AD"/>
    <w:rsid w:val="00354C6A"/>
    <w:rsid w:val="00356A2D"/>
    <w:rsid w:val="00356ABE"/>
    <w:rsid w:val="00360039"/>
    <w:rsid w:val="00364A4A"/>
    <w:rsid w:val="003654AC"/>
    <w:rsid w:val="0037073B"/>
    <w:rsid w:val="00373091"/>
    <w:rsid w:val="00373AE5"/>
    <w:rsid w:val="00395407"/>
    <w:rsid w:val="003A3DAE"/>
    <w:rsid w:val="003A6F9D"/>
    <w:rsid w:val="003B1E29"/>
    <w:rsid w:val="003C1FCE"/>
    <w:rsid w:val="003C3387"/>
    <w:rsid w:val="003C3A49"/>
    <w:rsid w:val="003C6B7E"/>
    <w:rsid w:val="003F22A3"/>
    <w:rsid w:val="003F58F8"/>
    <w:rsid w:val="003F63EE"/>
    <w:rsid w:val="00402D6F"/>
    <w:rsid w:val="00410B27"/>
    <w:rsid w:val="004119A5"/>
    <w:rsid w:val="00432172"/>
    <w:rsid w:val="00441BFD"/>
    <w:rsid w:val="00446881"/>
    <w:rsid w:val="00451A11"/>
    <w:rsid w:val="00451B82"/>
    <w:rsid w:val="00461957"/>
    <w:rsid w:val="0046625C"/>
    <w:rsid w:val="00470C21"/>
    <w:rsid w:val="00472E8A"/>
    <w:rsid w:val="00476C9E"/>
    <w:rsid w:val="00491E5F"/>
    <w:rsid w:val="00496D0B"/>
    <w:rsid w:val="004A775D"/>
    <w:rsid w:val="004B1D54"/>
    <w:rsid w:val="004B1DA1"/>
    <w:rsid w:val="004B51E6"/>
    <w:rsid w:val="004E0F77"/>
    <w:rsid w:val="004F1D46"/>
    <w:rsid w:val="004F3F2A"/>
    <w:rsid w:val="005043EB"/>
    <w:rsid w:val="00511C56"/>
    <w:rsid w:val="00517A68"/>
    <w:rsid w:val="00534C0B"/>
    <w:rsid w:val="0054277C"/>
    <w:rsid w:val="0054295A"/>
    <w:rsid w:val="00567857"/>
    <w:rsid w:val="00575F2F"/>
    <w:rsid w:val="00582E76"/>
    <w:rsid w:val="00585AC3"/>
    <w:rsid w:val="0059380F"/>
    <w:rsid w:val="005A3764"/>
    <w:rsid w:val="005A7193"/>
    <w:rsid w:val="005C36F6"/>
    <w:rsid w:val="005D3790"/>
    <w:rsid w:val="005E25BD"/>
    <w:rsid w:val="005E4697"/>
    <w:rsid w:val="005E7381"/>
    <w:rsid w:val="005F2724"/>
    <w:rsid w:val="00604627"/>
    <w:rsid w:val="00612DAF"/>
    <w:rsid w:val="006138D1"/>
    <w:rsid w:val="00624844"/>
    <w:rsid w:val="00635C53"/>
    <w:rsid w:val="00643C78"/>
    <w:rsid w:val="006440A9"/>
    <w:rsid w:val="00656DD7"/>
    <w:rsid w:val="0066184B"/>
    <w:rsid w:val="006713A7"/>
    <w:rsid w:val="0067297F"/>
    <w:rsid w:val="00677FA8"/>
    <w:rsid w:val="00680970"/>
    <w:rsid w:val="00686E38"/>
    <w:rsid w:val="006A1DDB"/>
    <w:rsid w:val="006B0D03"/>
    <w:rsid w:val="006B1401"/>
    <w:rsid w:val="006B222A"/>
    <w:rsid w:val="006B7BC8"/>
    <w:rsid w:val="006C16FF"/>
    <w:rsid w:val="006C261F"/>
    <w:rsid w:val="006C5145"/>
    <w:rsid w:val="006D41F1"/>
    <w:rsid w:val="006E6712"/>
    <w:rsid w:val="00700D95"/>
    <w:rsid w:val="007169D6"/>
    <w:rsid w:val="00720988"/>
    <w:rsid w:val="007565E6"/>
    <w:rsid w:val="00756812"/>
    <w:rsid w:val="007610DC"/>
    <w:rsid w:val="00761FCF"/>
    <w:rsid w:val="00764D6A"/>
    <w:rsid w:val="00773056"/>
    <w:rsid w:val="00773439"/>
    <w:rsid w:val="007736B0"/>
    <w:rsid w:val="00776E6E"/>
    <w:rsid w:val="00783AD4"/>
    <w:rsid w:val="00790E9F"/>
    <w:rsid w:val="007A5C03"/>
    <w:rsid w:val="007A5D10"/>
    <w:rsid w:val="007B2597"/>
    <w:rsid w:val="007B66C4"/>
    <w:rsid w:val="007B676D"/>
    <w:rsid w:val="007B7E13"/>
    <w:rsid w:val="007C358A"/>
    <w:rsid w:val="007C657B"/>
    <w:rsid w:val="007D2380"/>
    <w:rsid w:val="007E2BC6"/>
    <w:rsid w:val="007E39EF"/>
    <w:rsid w:val="007F0CD9"/>
    <w:rsid w:val="007F410F"/>
    <w:rsid w:val="007F596C"/>
    <w:rsid w:val="007F5A3F"/>
    <w:rsid w:val="00800FE1"/>
    <w:rsid w:val="008102F7"/>
    <w:rsid w:val="00813EF5"/>
    <w:rsid w:val="00820F04"/>
    <w:rsid w:val="00830914"/>
    <w:rsid w:val="00831DED"/>
    <w:rsid w:val="00837AEE"/>
    <w:rsid w:val="0084011B"/>
    <w:rsid w:val="00845156"/>
    <w:rsid w:val="00845FB1"/>
    <w:rsid w:val="00846B73"/>
    <w:rsid w:val="00850AD9"/>
    <w:rsid w:val="00863135"/>
    <w:rsid w:val="0086583E"/>
    <w:rsid w:val="00872999"/>
    <w:rsid w:val="00872E43"/>
    <w:rsid w:val="008848CA"/>
    <w:rsid w:val="00892CC1"/>
    <w:rsid w:val="008953F1"/>
    <w:rsid w:val="00897B06"/>
    <w:rsid w:val="008A0EE3"/>
    <w:rsid w:val="008A4DE5"/>
    <w:rsid w:val="008B14E1"/>
    <w:rsid w:val="008B375F"/>
    <w:rsid w:val="008C584E"/>
    <w:rsid w:val="008D619B"/>
    <w:rsid w:val="009020C3"/>
    <w:rsid w:val="009102BC"/>
    <w:rsid w:val="00923CC9"/>
    <w:rsid w:val="009407D8"/>
    <w:rsid w:val="00941AE3"/>
    <w:rsid w:val="00944C53"/>
    <w:rsid w:val="00951004"/>
    <w:rsid w:val="00953AE4"/>
    <w:rsid w:val="00960DE1"/>
    <w:rsid w:val="00981EE0"/>
    <w:rsid w:val="00995663"/>
    <w:rsid w:val="00997CFF"/>
    <w:rsid w:val="009A0DFF"/>
    <w:rsid w:val="009B774A"/>
    <w:rsid w:val="009B790D"/>
    <w:rsid w:val="009D2DC7"/>
    <w:rsid w:val="009D5007"/>
    <w:rsid w:val="009E2823"/>
    <w:rsid w:val="009F2AA0"/>
    <w:rsid w:val="00A1558A"/>
    <w:rsid w:val="00A16CEF"/>
    <w:rsid w:val="00A22291"/>
    <w:rsid w:val="00A23416"/>
    <w:rsid w:val="00A306C3"/>
    <w:rsid w:val="00A3501E"/>
    <w:rsid w:val="00A411A8"/>
    <w:rsid w:val="00A50772"/>
    <w:rsid w:val="00A50EBC"/>
    <w:rsid w:val="00A707B5"/>
    <w:rsid w:val="00A7472D"/>
    <w:rsid w:val="00A81EAF"/>
    <w:rsid w:val="00A91307"/>
    <w:rsid w:val="00AA1D58"/>
    <w:rsid w:val="00AA1EF6"/>
    <w:rsid w:val="00AB665C"/>
    <w:rsid w:val="00AB6729"/>
    <w:rsid w:val="00AB7911"/>
    <w:rsid w:val="00AC25AA"/>
    <w:rsid w:val="00AC35F5"/>
    <w:rsid w:val="00AC4DCE"/>
    <w:rsid w:val="00AE4237"/>
    <w:rsid w:val="00AE4CEC"/>
    <w:rsid w:val="00AF23EE"/>
    <w:rsid w:val="00B02B9B"/>
    <w:rsid w:val="00B17F41"/>
    <w:rsid w:val="00B23EC2"/>
    <w:rsid w:val="00B2557D"/>
    <w:rsid w:val="00B3655C"/>
    <w:rsid w:val="00B50098"/>
    <w:rsid w:val="00B53F79"/>
    <w:rsid w:val="00B5740E"/>
    <w:rsid w:val="00B63B5D"/>
    <w:rsid w:val="00B84485"/>
    <w:rsid w:val="00B861B4"/>
    <w:rsid w:val="00B97E61"/>
    <w:rsid w:val="00BA4082"/>
    <w:rsid w:val="00BB01AC"/>
    <w:rsid w:val="00BB2478"/>
    <w:rsid w:val="00BC0C80"/>
    <w:rsid w:val="00BC1616"/>
    <w:rsid w:val="00BD4B7E"/>
    <w:rsid w:val="00BD671A"/>
    <w:rsid w:val="00BE361F"/>
    <w:rsid w:val="00BE561A"/>
    <w:rsid w:val="00BF4E55"/>
    <w:rsid w:val="00C003C5"/>
    <w:rsid w:val="00C02519"/>
    <w:rsid w:val="00C1105E"/>
    <w:rsid w:val="00C12ACE"/>
    <w:rsid w:val="00C14104"/>
    <w:rsid w:val="00C20091"/>
    <w:rsid w:val="00C33358"/>
    <w:rsid w:val="00C403F4"/>
    <w:rsid w:val="00C416EC"/>
    <w:rsid w:val="00C467C3"/>
    <w:rsid w:val="00C57E7E"/>
    <w:rsid w:val="00C608A6"/>
    <w:rsid w:val="00C84903"/>
    <w:rsid w:val="00C84DF9"/>
    <w:rsid w:val="00C85C62"/>
    <w:rsid w:val="00C90627"/>
    <w:rsid w:val="00C97C27"/>
    <w:rsid w:val="00CB5303"/>
    <w:rsid w:val="00CC17AC"/>
    <w:rsid w:val="00CC74B9"/>
    <w:rsid w:val="00CD072E"/>
    <w:rsid w:val="00CE2555"/>
    <w:rsid w:val="00CF25B3"/>
    <w:rsid w:val="00CF4F5E"/>
    <w:rsid w:val="00CF688A"/>
    <w:rsid w:val="00D07F7D"/>
    <w:rsid w:val="00D1032B"/>
    <w:rsid w:val="00D24A75"/>
    <w:rsid w:val="00D25B45"/>
    <w:rsid w:val="00D27A2A"/>
    <w:rsid w:val="00D44013"/>
    <w:rsid w:val="00D45DFC"/>
    <w:rsid w:val="00D47121"/>
    <w:rsid w:val="00D525E0"/>
    <w:rsid w:val="00D57D67"/>
    <w:rsid w:val="00D61F5C"/>
    <w:rsid w:val="00D6561B"/>
    <w:rsid w:val="00D65CD1"/>
    <w:rsid w:val="00D6626A"/>
    <w:rsid w:val="00D7695E"/>
    <w:rsid w:val="00D93C28"/>
    <w:rsid w:val="00D9487F"/>
    <w:rsid w:val="00DA1F76"/>
    <w:rsid w:val="00DA3BB8"/>
    <w:rsid w:val="00DA6150"/>
    <w:rsid w:val="00DA71B8"/>
    <w:rsid w:val="00DB31EB"/>
    <w:rsid w:val="00DB71A3"/>
    <w:rsid w:val="00DC41DE"/>
    <w:rsid w:val="00DC55BE"/>
    <w:rsid w:val="00DC7257"/>
    <w:rsid w:val="00DC7AA9"/>
    <w:rsid w:val="00DD148D"/>
    <w:rsid w:val="00DD1803"/>
    <w:rsid w:val="00DD38D4"/>
    <w:rsid w:val="00DE0AAE"/>
    <w:rsid w:val="00E11AC7"/>
    <w:rsid w:val="00E20810"/>
    <w:rsid w:val="00E223F4"/>
    <w:rsid w:val="00E30F80"/>
    <w:rsid w:val="00E314D8"/>
    <w:rsid w:val="00E36CE0"/>
    <w:rsid w:val="00E45CAE"/>
    <w:rsid w:val="00E520D8"/>
    <w:rsid w:val="00E64462"/>
    <w:rsid w:val="00E76DDB"/>
    <w:rsid w:val="00E824A9"/>
    <w:rsid w:val="00E87CEC"/>
    <w:rsid w:val="00E91D72"/>
    <w:rsid w:val="00E9284B"/>
    <w:rsid w:val="00E97F13"/>
    <w:rsid w:val="00EA1202"/>
    <w:rsid w:val="00EA2539"/>
    <w:rsid w:val="00EB0FA7"/>
    <w:rsid w:val="00EC40D3"/>
    <w:rsid w:val="00EE4833"/>
    <w:rsid w:val="00EF55CC"/>
    <w:rsid w:val="00EF5E67"/>
    <w:rsid w:val="00F01D00"/>
    <w:rsid w:val="00F02EAA"/>
    <w:rsid w:val="00F04729"/>
    <w:rsid w:val="00F1467B"/>
    <w:rsid w:val="00F172C4"/>
    <w:rsid w:val="00F333E9"/>
    <w:rsid w:val="00F52DEA"/>
    <w:rsid w:val="00F5304F"/>
    <w:rsid w:val="00F5436B"/>
    <w:rsid w:val="00F63B10"/>
    <w:rsid w:val="00F672D4"/>
    <w:rsid w:val="00F70F8B"/>
    <w:rsid w:val="00F75C9C"/>
    <w:rsid w:val="00F80FA2"/>
    <w:rsid w:val="00F82F27"/>
    <w:rsid w:val="00F837C4"/>
    <w:rsid w:val="00FA0B2E"/>
    <w:rsid w:val="00FA2743"/>
    <w:rsid w:val="00FA79E7"/>
    <w:rsid w:val="00FC1759"/>
    <w:rsid w:val="00FC49ED"/>
    <w:rsid w:val="00FD4606"/>
    <w:rsid w:val="00FE274C"/>
    <w:rsid w:val="00FE516D"/>
    <w:rsid w:val="00FE64BC"/>
    <w:rsid w:val="00FF2FB9"/>
    <w:rsid w:val="00FF4FC8"/>
    <w:rsid w:val="00FF5518"/>
    <w:rsid w:val="0D31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8B72F"/>
  <w15:docId w15:val="{AAA1FB03-AD80-4BB9-B3C0-ACA39249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DA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27"/>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A1558A"/>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997CFF"/>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8"/>
      </w:numPr>
    </w:pPr>
  </w:style>
  <w:style w:type="paragraph" w:customStyle="1" w:styleId="TableListNumber3">
    <w:name w:val="Table List Number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21"/>
      </w:numPr>
    </w:pPr>
  </w:style>
  <w:style w:type="paragraph" w:styleId="Revision">
    <w:name w:val="Revision"/>
    <w:hidden/>
    <w:uiPriority w:val="99"/>
    <w:semiHidden/>
    <w:rsid w:val="00BB01AC"/>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C57E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eader" Target="header3.xml"/><Relationship Id="rId33" Type="http://schemas.openxmlformats.org/officeDocument/2006/relationships/hyperlink" Target="https://www.agriculture.gov.au/biosecurity-trade/export/controlled-goods/organic-bio-dynamic/approved-certifying-bodies"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agriculture.gov.au/" TargetMode="External"/><Relationship Id="rId29" Type="http://schemas.openxmlformats.org/officeDocument/2006/relationships/hyperlink" Target="https://www.agriculture.gov.au/biosecurity-trade/export/controlled-goods/organic-bio-dynamic/national-standa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www.agriculture.gov.au/biosecurity-trade/export/controlled-goods/organic-bio-dynamic/approved-certifying-bodies" TargetMode="External"/><Relationship Id="rId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https://www.legislation.gov.au/F2021L00339/latest/text" TargetMode="External"/><Relationship Id="rId10" Type="http://schemas.openxmlformats.org/officeDocument/2006/relationships/endnotes" Target="endnotes.xml"/><Relationship Id="rId19" Type="http://schemas.openxmlformats.org/officeDocument/2006/relationships/hyperlink" Target="https://www.agriculture.gov.au/biosecurity-trade/export/controlled-goods/organic-bio-dynamic/approved-certifying-bodies" TargetMode="External"/><Relationship Id="rId31" Type="http://schemas.openxmlformats.org/officeDocument/2006/relationships/hyperlink" Target="https://www.agriculture.gov.au/biosecurity-trade/export/controlled-goods/organic-bio-dynamic/approved-certifying-bodies"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2.xml"/><Relationship Id="rId27" Type="http://schemas.openxmlformats.org/officeDocument/2006/relationships/hyperlink" Target="https://www.legislation.gov.au/C2020A00012/latest/text" TargetMode="External"/><Relationship Id="rId30" Type="http://schemas.openxmlformats.org/officeDocument/2006/relationships/hyperlink" Target="https://www.agriculture.gov.au/biosecurity-trade/export/controlled-goods/organic-bio-dynamic/approved-certifying-bodies" TargetMode="Externa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DF1C8D1D1410498F39B6D8F1187753" ma:contentTypeVersion="18" ma:contentTypeDescription="Create a new document." ma:contentTypeScope="" ma:versionID="4a25cfc5511582eab5b352b719b9d41e">
  <xsd:schema xmlns:xsd="http://www.w3.org/2001/XMLSchema" xmlns:xs="http://www.w3.org/2001/XMLSchema" xmlns:p="http://schemas.microsoft.com/office/2006/metadata/properties" xmlns:ns2="d12363f0-01eb-4bed-a0c2-08764e2b3cc4" xmlns:ns3="908b4b7b-1964-411f-a5cd-631e2dce13be" xmlns:ns4="81c01dc6-2c49-4730-b140-874c95cac377" targetNamespace="http://schemas.microsoft.com/office/2006/metadata/properties" ma:root="true" ma:fieldsID="5ec2680ba4d9c1baea6e12091d81c4ea" ns2:_="" ns3:_="" ns4:_="">
    <xsd:import namespace="d12363f0-01eb-4bed-a0c2-08764e2b3cc4"/>
    <xsd:import namespace="908b4b7b-1964-411f-a5cd-631e2dce13b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Comme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2363f0-01eb-4bed-a0c2-08764e2b3c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s" ma:index="24" nillable="true" ma:displayName="Comments" ma:format="Dropdown" ma:internalName="Comments">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8b4b7b-1964-411f-a5cd-631e2dce13b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d789646-fa77-46f4-a286-49a2e14e17c2}" ma:internalName="TaxCatchAll" ma:showField="CatchAllData" ma:web="908b4b7b-1964-411f-a5cd-631e2dce13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2363f0-01eb-4bed-a0c2-08764e2b3cc4">
      <Terms xmlns="http://schemas.microsoft.com/office/infopath/2007/PartnerControls"/>
    </lcf76f155ced4ddcb4097134ff3c332f>
    <TaxCatchAll xmlns="81c01dc6-2c49-4730-b140-874c95cac377" xsi:nil="true"/>
    <Comments xmlns="d12363f0-01eb-4bed-a0c2-08764e2b3cc4"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B6E917E8-D537-4A3E-8C7D-2A12E292A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2363f0-01eb-4bed-a0c2-08764e2b3cc4"/>
    <ds:schemaRef ds:uri="908b4b7b-1964-411f-a5cd-631e2dce13b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d12363f0-01eb-4bed-a0c2-08764e2b3cc4"/>
    <ds:schemaRef ds:uri="81c01dc6-2c49-4730-b140-874c95cac377"/>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Report_template_2</Template>
  <TotalTime>1</TotalTime>
  <Pages>10</Pages>
  <Words>2271</Words>
  <Characters>12949</Characters>
  <Application>Microsoft Office Word</Application>
  <DocSecurity>0</DocSecurity>
  <Lines>107</Lines>
  <Paragraphs>30</Paragraphs>
  <ScaleCrop>false</ScaleCrop>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goods approved arrangement renewal guidelines</dc:title>
  <dc:creator>Department of Agriculture, Fisheries and Forestry</dc:creator>
  <cp:revision>73</cp:revision>
  <cp:lastPrinted>2022-11-17T23:20:00Z</cp:lastPrinted>
  <dcterms:created xsi:type="dcterms:W3CDTF">2025-04-08T05:42:00Z</dcterms:created>
  <dcterms:modified xsi:type="dcterms:W3CDTF">2025-05-16T02:44:00Z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0x01010094DF1C8D1D1410498F39B6D8F1187753</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