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32"/>
      </w:tblGrid>
      <w:tr w:rsidR="00A943B2" w14:paraId="43360F3F" w14:textId="77777777" w:rsidTr="0013679C">
        <w:trPr>
          <w:trHeight w:hRule="exact" w:val="1588"/>
        </w:trPr>
        <w:tc>
          <w:tcPr>
            <w:tcW w:w="10632" w:type="dxa"/>
          </w:tcPr>
          <w:p w14:paraId="0F7A68C1" w14:textId="77777777" w:rsidR="00A943B2" w:rsidRPr="002C5426" w:rsidRDefault="002F0C97" w:rsidP="00D002B6">
            <w:pPr>
              <w:pStyle w:val="BusinessUnitName"/>
              <w:ind w:left="0"/>
            </w:pPr>
            <w:r>
              <w:t>oceans</w:t>
            </w:r>
            <w:r w:rsidR="00293C48">
              <w:t xml:space="preserve"> </w:t>
            </w:r>
            <w:r w:rsidR="000E7CBA" w:rsidRPr="002C5426">
              <w:t>and</w:t>
            </w:r>
            <w:r w:rsidR="00293C48">
              <w:t xml:space="preserve"> </w:t>
            </w:r>
            <w:r w:rsidR="000E7CBA" w:rsidRPr="002C5426">
              <w:t>atmospher</w:t>
            </w:r>
            <w:r>
              <w:t>e</w:t>
            </w:r>
          </w:p>
          <w:p w14:paraId="66115D52" w14:textId="77777777" w:rsidR="00A943B2" w:rsidRPr="00897FEE" w:rsidRDefault="00A943B2" w:rsidP="00897FEE">
            <w:pPr>
              <w:rPr>
                <w:sz w:val="22"/>
              </w:rPr>
            </w:pPr>
          </w:p>
        </w:tc>
      </w:tr>
      <w:tr w:rsidR="00A943B2" w:rsidRPr="00716588" w14:paraId="112C5817" w14:textId="77777777" w:rsidTr="0013679C">
        <w:tc>
          <w:tcPr>
            <w:tcW w:w="10632" w:type="dxa"/>
          </w:tcPr>
          <w:p w14:paraId="0BF3B26A" w14:textId="77777777" w:rsidR="003B6332" w:rsidRDefault="002D308A" w:rsidP="001D36DC">
            <w:pPr>
              <w:pStyle w:val="CoverTitle"/>
            </w:pPr>
            <w:r>
              <w:t xml:space="preserve">Australian </w:t>
            </w:r>
            <w:r w:rsidR="00AD634B">
              <w:t>and</w:t>
            </w:r>
            <w:r w:rsidR="00943B3F">
              <w:t xml:space="preserve"> Global </w:t>
            </w:r>
            <w:r>
              <w:t>Emissions</w:t>
            </w:r>
            <w:r w:rsidR="003221CA">
              <w:t xml:space="preserve"> </w:t>
            </w:r>
            <w:r>
              <w:t>of Ozone Depleting Substances</w:t>
            </w:r>
          </w:p>
          <w:p w14:paraId="1F104DC6" w14:textId="77777777" w:rsidR="00306C0D" w:rsidRDefault="000E7CBA" w:rsidP="001C405B">
            <w:pPr>
              <w:pStyle w:val="Authordetails"/>
            </w:pPr>
            <w:r w:rsidRPr="00450DC3">
              <w:t>B.</w:t>
            </w:r>
            <w:r w:rsidR="00293C48" w:rsidRPr="00450DC3">
              <w:t xml:space="preserve"> </w:t>
            </w:r>
            <w:r w:rsidR="00441DE7" w:rsidRPr="00450DC3">
              <w:t xml:space="preserve">L. </w:t>
            </w:r>
            <w:r w:rsidRPr="00450DC3">
              <w:t>Dunse,</w:t>
            </w:r>
            <w:r w:rsidR="00293C48" w:rsidRPr="00450DC3">
              <w:t xml:space="preserve"> </w:t>
            </w:r>
            <w:r w:rsidR="00320407" w:rsidRPr="000E7CBA">
              <w:t>N.</w:t>
            </w:r>
            <w:r w:rsidR="00320407">
              <w:t xml:space="preserve"> </w:t>
            </w:r>
            <w:r w:rsidR="00320407" w:rsidRPr="000E7CBA">
              <w:t>Derek</w:t>
            </w:r>
            <w:r w:rsidR="00320407">
              <w:t>,</w:t>
            </w:r>
            <w:r w:rsidR="00320407" w:rsidRPr="00450DC3">
              <w:t xml:space="preserve"> </w:t>
            </w:r>
            <w:r w:rsidR="00744572" w:rsidRPr="00450DC3">
              <w:t>P. J. Fraser</w:t>
            </w:r>
            <w:r w:rsidR="00744572">
              <w:t xml:space="preserve">, </w:t>
            </w:r>
            <w:r w:rsidRPr="000E7CBA">
              <w:t>P.</w:t>
            </w:r>
            <w:r w:rsidR="00293C48">
              <w:t xml:space="preserve"> </w:t>
            </w:r>
            <w:r w:rsidR="00441DE7">
              <w:t xml:space="preserve">B. </w:t>
            </w:r>
            <w:r w:rsidR="00320407">
              <w:t xml:space="preserve">Krummel and </w:t>
            </w:r>
            <w:r w:rsidR="007A165B">
              <w:t>L. P. Steele</w:t>
            </w:r>
          </w:p>
          <w:p w14:paraId="4F84606C" w14:textId="77777777" w:rsidR="00A943B2" w:rsidRPr="007E3E19" w:rsidRDefault="004173A7" w:rsidP="001C405B">
            <w:pPr>
              <w:pStyle w:val="Date"/>
              <w:rPr>
                <w:sz w:val="24"/>
                <w:szCs w:val="24"/>
              </w:rPr>
            </w:pPr>
            <w:r>
              <w:rPr>
                <w:sz w:val="24"/>
                <w:szCs w:val="24"/>
              </w:rPr>
              <w:t>June</w:t>
            </w:r>
            <w:r w:rsidR="00667959" w:rsidRPr="007E3E19">
              <w:rPr>
                <w:sz w:val="24"/>
                <w:szCs w:val="24"/>
              </w:rPr>
              <w:t xml:space="preserve"> </w:t>
            </w:r>
            <w:r w:rsidR="000E7CBA" w:rsidRPr="007E3E19">
              <w:rPr>
                <w:sz w:val="24"/>
                <w:szCs w:val="24"/>
              </w:rPr>
              <w:t>201</w:t>
            </w:r>
            <w:r w:rsidR="004B7E9C">
              <w:rPr>
                <w:sz w:val="24"/>
                <w:szCs w:val="24"/>
              </w:rPr>
              <w:t>9</w:t>
            </w:r>
          </w:p>
          <w:p w14:paraId="2473F19E" w14:textId="77777777" w:rsidR="00306C0D" w:rsidRDefault="00A9094A" w:rsidP="001C405B">
            <w:pPr>
              <w:pStyle w:val="Reportdetails"/>
            </w:pPr>
            <w:r>
              <w:t>R</w:t>
            </w:r>
            <w:r w:rsidR="000E7CBA" w:rsidRPr="000E7CBA">
              <w:t>eport</w:t>
            </w:r>
            <w:r w:rsidR="00293C48">
              <w:t xml:space="preserve"> </w:t>
            </w:r>
            <w:r w:rsidR="000E7CBA" w:rsidRPr="000E7CBA">
              <w:t>prepared</w:t>
            </w:r>
            <w:r w:rsidR="00293C48">
              <w:t xml:space="preserve"> </w:t>
            </w:r>
            <w:r w:rsidR="000E7CBA" w:rsidRPr="000E7CBA">
              <w:t>for</w:t>
            </w:r>
            <w:r w:rsidR="00705BB4">
              <w:t xml:space="preserve"> </w:t>
            </w:r>
            <w:r w:rsidR="003E19EB">
              <w:t>the</w:t>
            </w:r>
            <w:r w:rsidR="000750D4">
              <w:t xml:space="preserve"> </w:t>
            </w:r>
            <w:r w:rsidR="00705BB4">
              <w:t xml:space="preserve">Australian Government </w:t>
            </w:r>
            <w:r w:rsidR="000E7CBA" w:rsidRPr="000E7CBA">
              <w:t>Department</w:t>
            </w:r>
            <w:r w:rsidR="00293C48">
              <w:t xml:space="preserve"> </w:t>
            </w:r>
            <w:r w:rsidR="000E7CBA" w:rsidRPr="000E7CBA">
              <w:t>of</w:t>
            </w:r>
            <w:r w:rsidR="00293C48">
              <w:t xml:space="preserve"> </w:t>
            </w:r>
            <w:r w:rsidR="002D308A">
              <w:t>the Environment</w:t>
            </w:r>
            <w:r w:rsidR="00894A77">
              <w:t xml:space="preserve"> and Energy</w:t>
            </w:r>
          </w:p>
          <w:p w14:paraId="0F0900D6" w14:textId="77777777" w:rsidR="00A943B2" w:rsidRPr="002F03A4" w:rsidRDefault="00A943B2" w:rsidP="001C405B">
            <w:pPr>
              <w:pStyle w:val="Authordetails"/>
            </w:pPr>
          </w:p>
          <w:p w14:paraId="6771BB53" w14:textId="77777777" w:rsidR="00A943B2" w:rsidRPr="00716588" w:rsidRDefault="00A943B2" w:rsidP="00897FEE">
            <w:pPr>
              <w:rPr>
                <w:sz w:val="22"/>
              </w:rPr>
            </w:pPr>
          </w:p>
        </w:tc>
      </w:tr>
    </w:tbl>
    <w:p w14:paraId="6D3C2446" w14:textId="77777777" w:rsidR="00801262" w:rsidRDefault="00801262" w:rsidP="00897FEE"/>
    <w:p w14:paraId="37487AEE" w14:textId="77777777"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2274F9" w14:paraId="1DDA2A33" w14:textId="77777777" w:rsidTr="007E3B7C">
        <w:trPr>
          <w:cantSplit/>
          <w:trHeight w:hRule="exact" w:val="1701"/>
        </w:trPr>
        <w:tc>
          <w:tcPr>
            <w:tcW w:w="9854" w:type="dxa"/>
            <w:vAlign w:val="center"/>
          </w:tcPr>
          <w:p w14:paraId="72A0CCB5" w14:textId="77777777" w:rsidR="002274F9" w:rsidRPr="008F7A9C" w:rsidRDefault="00894A77" w:rsidP="007E3B7C">
            <w:pPr>
              <w:rPr>
                <w:sz w:val="22"/>
              </w:rPr>
            </w:pPr>
            <w:r>
              <w:rPr>
                <w:noProof/>
                <w:sz w:val="22"/>
              </w:rPr>
              <w:lastRenderedPageBreak/>
              <w:drawing>
                <wp:inline distT="0" distB="0" distL="0" distR="0" wp14:anchorId="343E748F" wp14:editId="5B0A5AA1">
                  <wp:extent cx="3264838" cy="8284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tene-inline-black-small.jpg"/>
                          <pic:cNvPicPr/>
                        </pic:nvPicPr>
                        <pic:blipFill>
                          <a:blip r:embed="rId9">
                            <a:extLst>
                              <a:ext uri="{28A0092B-C50C-407E-A947-70E740481C1C}">
                                <a14:useLocalDpi xmlns:a14="http://schemas.microsoft.com/office/drawing/2010/main" val="0"/>
                              </a:ext>
                            </a:extLst>
                          </a:blip>
                          <a:stretch>
                            <a:fillRect/>
                          </a:stretch>
                        </pic:blipFill>
                        <pic:spPr>
                          <a:xfrm>
                            <a:off x="0" y="0"/>
                            <a:ext cx="3264838" cy="828483"/>
                          </a:xfrm>
                          <a:prstGeom prst="rect">
                            <a:avLst/>
                          </a:prstGeom>
                        </pic:spPr>
                      </pic:pic>
                    </a:graphicData>
                  </a:graphic>
                </wp:inline>
              </w:drawing>
            </w:r>
          </w:p>
        </w:tc>
      </w:tr>
    </w:tbl>
    <w:p w14:paraId="5591B67A" w14:textId="77777777" w:rsidR="00A943B2" w:rsidRDefault="00A943B2" w:rsidP="00787338">
      <w:r>
        <w:br w:type="page"/>
      </w:r>
    </w:p>
    <w:p w14:paraId="521238E4" w14:textId="77777777" w:rsidR="005E3983" w:rsidRDefault="002E4ACA" w:rsidP="00DF7EC6">
      <w:pPr>
        <w:pStyle w:val="BodyText2"/>
      </w:pPr>
      <w:r>
        <w:lastRenderedPageBreak/>
        <w:t>CSIRO</w:t>
      </w:r>
      <w:r w:rsidR="00293C48">
        <w:t xml:space="preserve"> </w:t>
      </w:r>
      <w:r w:rsidR="002F0C97">
        <w:t>Oceans</w:t>
      </w:r>
      <w:r w:rsidR="00293C48">
        <w:t xml:space="preserve"> </w:t>
      </w:r>
      <w:r>
        <w:t>and</w:t>
      </w:r>
      <w:r w:rsidR="00293C48">
        <w:t xml:space="preserve"> </w:t>
      </w:r>
      <w:r>
        <w:t>Atmospher</w:t>
      </w:r>
      <w:r w:rsidR="002F0C97">
        <w:t>e</w:t>
      </w:r>
    </w:p>
    <w:p w14:paraId="201D631D" w14:textId="77777777" w:rsidR="00A943B2" w:rsidRDefault="00A943B2" w:rsidP="00F444B7">
      <w:pPr>
        <w:pStyle w:val="VersoPageHeading"/>
      </w:pPr>
      <w:r>
        <w:t>Citation</w:t>
      </w:r>
    </w:p>
    <w:p w14:paraId="227012AC" w14:textId="77777777" w:rsidR="00A943B2" w:rsidRPr="00F444B7" w:rsidRDefault="00210DFA" w:rsidP="00DF7EC6">
      <w:pPr>
        <w:pStyle w:val="BodyText2"/>
      </w:pPr>
      <w:r>
        <w:t xml:space="preserve">Dunse, B. L., </w:t>
      </w:r>
      <w:r w:rsidR="00320407">
        <w:t xml:space="preserve">N. Derek, </w:t>
      </w:r>
      <w:r>
        <w:t xml:space="preserve">P. J. </w:t>
      </w:r>
      <w:r w:rsidR="005969F8" w:rsidRPr="00450DC3">
        <w:t>Fraser</w:t>
      </w:r>
      <w:r w:rsidR="00CF26EC" w:rsidRPr="00450DC3">
        <w:t>,</w:t>
      </w:r>
      <w:r w:rsidR="00293C48">
        <w:t xml:space="preserve"> </w:t>
      </w:r>
      <w:r w:rsidR="00CF26EC">
        <w:t>P</w:t>
      </w:r>
      <w:r w:rsidR="00446B92">
        <w:t>. B.</w:t>
      </w:r>
      <w:r w:rsidR="00293C48">
        <w:t xml:space="preserve"> </w:t>
      </w:r>
      <w:r w:rsidR="00320407">
        <w:t xml:space="preserve">Krummel and </w:t>
      </w:r>
      <w:r w:rsidR="007A165B">
        <w:t>L. P. Steele</w:t>
      </w:r>
      <w:r w:rsidR="006F56C9">
        <w:t xml:space="preserve">, </w:t>
      </w:r>
      <w:r w:rsidR="006F56C9" w:rsidRPr="00883105">
        <w:t>Australian and G</w:t>
      </w:r>
      <w:r w:rsidR="00C1162C" w:rsidRPr="00883105">
        <w:t xml:space="preserve">lobal </w:t>
      </w:r>
      <w:r w:rsidR="002D308A" w:rsidRPr="00883105">
        <w:t>Emissions of Ozone Depleting Substance</w:t>
      </w:r>
      <w:r w:rsidR="00C1162C" w:rsidRPr="00883105">
        <w:t>s</w:t>
      </w:r>
      <w:r w:rsidR="00C1162C">
        <w:t>,</w:t>
      </w:r>
      <w:r w:rsidR="00293C48">
        <w:t xml:space="preserve"> </w:t>
      </w:r>
      <w:r w:rsidR="005969F8" w:rsidRPr="006F56C9">
        <w:t>Report</w:t>
      </w:r>
      <w:r w:rsidR="00293C48" w:rsidRPr="006F56C9">
        <w:t xml:space="preserve"> </w:t>
      </w:r>
      <w:r w:rsidR="005969F8" w:rsidRPr="006F56C9">
        <w:t>prepared</w:t>
      </w:r>
      <w:r w:rsidR="00293C48" w:rsidRPr="006F56C9">
        <w:t xml:space="preserve"> </w:t>
      </w:r>
      <w:r w:rsidR="005969F8" w:rsidRPr="006F56C9">
        <w:t>for</w:t>
      </w:r>
      <w:r w:rsidR="00293C48" w:rsidRPr="006F56C9">
        <w:t xml:space="preserve"> </w:t>
      </w:r>
      <w:r w:rsidR="00640A1B">
        <w:t>the Australian Government D</w:t>
      </w:r>
      <w:r w:rsidR="00640A1B" w:rsidRPr="006F56C9">
        <w:t xml:space="preserve">epartment </w:t>
      </w:r>
      <w:r w:rsidR="005969F8" w:rsidRPr="006F56C9">
        <w:t>of</w:t>
      </w:r>
      <w:r w:rsidR="00293C48" w:rsidRPr="006F56C9">
        <w:t xml:space="preserve"> </w:t>
      </w:r>
      <w:r w:rsidR="002D308A" w:rsidRPr="006F56C9">
        <w:t>the</w:t>
      </w:r>
      <w:r w:rsidR="00293C48" w:rsidRPr="006F56C9">
        <w:t xml:space="preserve"> </w:t>
      </w:r>
      <w:r w:rsidR="00CF26EC" w:rsidRPr="006F56C9">
        <w:t>Environment</w:t>
      </w:r>
      <w:r w:rsidR="002E18DA">
        <w:t xml:space="preserve"> and Energy</w:t>
      </w:r>
      <w:r w:rsidR="00E05ED4">
        <w:rPr>
          <w:i/>
        </w:rPr>
        <w:t>,</w:t>
      </w:r>
      <w:r w:rsidR="00293C48">
        <w:rPr>
          <w:i/>
        </w:rPr>
        <w:t xml:space="preserve"> </w:t>
      </w:r>
      <w:r w:rsidR="002F0C97">
        <w:t>CSIRO Oceans and Atmosphere</w:t>
      </w:r>
      <w:r w:rsidR="00CF26EC" w:rsidRPr="00450DC3">
        <w:t>,</w:t>
      </w:r>
      <w:r w:rsidR="00744572" w:rsidRPr="00450DC3">
        <w:t xml:space="preserve"> Climate Science Centre</w:t>
      </w:r>
      <w:r w:rsidR="00744572">
        <w:t>,</w:t>
      </w:r>
      <w:r w:rsidR="00293C48">
        <w:t xml:space="preserve"> </w:t>
      </w:r>
      <w:r w:rsidR="005969F8">
        <w:t>Aspendale,</w:t>
      </w:r>
      <w:r w:rsidR="00293C48">
        <w:t xml:space="preserve"> </w:t>
      </w:r>
      <w:r w:rsidR="00A943B2">
        <w:t>Australia</w:t>
      </w:r>
      <w:r w:rsidR="009E31BB" w:rsidRPr="00DF7EC6">
        <w:t>,</w:t>
      </w:r>
      <w:r w:rsidR="00293C48">
        <w:t xml:space="preserve"> </w:t>
      </w:r>
      <w:r w:rsidR="008172A1">
        <w:t>iv</w:t>
      </w:r>
      <w:r w:rsidR="00EA6899" w:rsidRPr="003220EB">
        <w:t xml:space="preserve">, </w:t>
      </w:r>
      <w:r w:rsidR="006A558A" w:rsidRPr="003220EB">
        <w:t>3</w:t>
      </w:r>
      <w:r w:rsidR="003220EB" w:rsidRPr="003220EB">
        <w:t>7</w:t>
      </w:r>
      <w:r w:rsidR="00293C48">
        <w:t xml:space="preserve"> </w:t>
      </w:r>
      <w:r w:rsidR="005969F8" w:rsidRPr="00DF7EC6">
        <w:t>pp</w:t>
      </w:r>
      <w:r w:rsidR="005969F8">
        <w:t>.</w:t>
      </w:r>
      <w:r w:rsidR="004B7E9C">
        <w:t>, 2019</w:t>
      </w:r>
    </w:p>
    <w:p w14:paraId="408920BC" w14:textId="77777777" w:rsidR="00A943B2" w:rsidRDefault="00A943B2" w:rsidP="00F444B7">
      <w:pPr>
        <w:pStyle w:val="VersoPageHeading"/>
      </w:pPr>
      <w:r>
        <w:t>Copyright</w:t>
      </w:r>
      <w:r w:rsidR="00293C48">
        <w:t xml:space="preserve"> </w:t>
      </w:r>
      <w:r>
        <w:t>and</w:t>
      </w:r>
      <w:r w:rsidR="00293C48">
        <w:t xml:space="preserve"> </w:t>
      </w:r>
      <w:r>
        <w:t>disclaimer</w:t>
      </w:r>
    </w:p>
    <w:p w14:paraId="67B99460" w14:textId="77777777" w:rsidR="00A943B2" w:rsidRDefault="00A943B2" w:rsidP="00DF7EC6">
      <w:pPr>
        <w:pStyle w:val="BodyText2"/>
      </w:pPr>
      <w:r>
        <w:t>©</w:t>
      </w:r>
      <w:r w:rsidR="00293C48">
        <w:t xml:space="preserve"> </w:t>
      </w:r>
      <w:r w:rsidRPr="00883105">
        <w:t>20</w:t>
      </w:r>
      <w:r w:rsidR="002E4ACA" w:rsidRPr="00883105">
        <w:t>1</w:t>
      </w:r>
      <w:r w:rsidR="00320407">
        <w:t>8</w:t>
      </w:r>
      <w:r w:rsidR="00293C48">
        <w:t xml:space="preserve"> </w:t>
      </w:r>
      <w:r>
        <w:t>CSIRO</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all</w:t>
      </w:r>
      <w:r w:rsidR="00293C48">
        <w:t xml:space="preserve"> </w:t>
      </w:r>
      <w:r>
        <w:t>rights</w:t>
      </w:r>
      <w:r w:rsidR="00293C48">
        <w:t xml:space="preserve"> </w:t>
      </w:r>
      <w:r>
        <w:t>are</w:t>
      </w:r>
      <w:r w:rsidR="00293C48">
        <w:t xml:space="preserve"> </w:t>
      </w:r>
      <w:r>
        <w:t>reserved</w:t>
      </w:r>
      <w:r w:rsidR="00293C48">
        <w:t xml:space="preserve"> </w:t>
      </w:r>
      <w:r>
        <w:t>and</w:t>
      </w:r>
      <w:r w:rsidR="00293C48">
        <w:t xml:space="preserve"> </w:t>
      </w:r>
      <w:r>
        <w:t>no</w:t>
      </w:r>
      <w:r w:rsidR="00293C48">
        <w:t xml:space="preserve"> </w:t>
      </w:r>
      <w:r>
        <w:t>part</w:t>
      </w:r>
      <w:r w:rsidR="00293C48">
        <w:t xml:space="preserve"> </w:t>
      </w:r>
      <w:r>
        <w:t>of</w:t>
      </w:r>
      <w:r w:rsidR="00293C48">
        <w:t xml:space="preserve"> </w:t>
      </w:r>
      <w:r>
        <w:t>this</w:t>
      </w:r>
      <w:r w:rsidR="00293C48">
        <w:t xml:space="preserve"> </w:t>
      </w:r>
      <w:r>
        <w:t>publication</w:t>
      </w:r>
      <w:r w:rsidR="00293C48">
        <w:t xml:space="preserve"> </w:t>
      </w:r>
      <w:r>
        <w:t>covered</w:t>
      </w:r>
      <w:r w:rsidR="00293C48">
        <w:t xml:space="preserve"> </w:t>
      </w:r>
      <w:r>
        <w:t>by</w:t>
      </w:r>
      <w:r w:rsidR="00293C48">
        <w:t xml:space="preserve"> </w:t>
      </w:r>
      <w:r>
        <w:t>copyright</w:t>
      </w:r>
      <w:r w:rsidR="00293C48">
        <w:t xml:space="preserve"> </w:t>
      </w:r>
      <w:r>
        <w:t>may</w:t>
      </w:r>
      <w:r w:rsidR="00293C48">
        <w:t xml:space="preserve"> </w:t>
      </w:r>
      <w:r>
        <w:t>be</w:t>
      </w:r>
      <w:r w:rsidR="00293C48">
        <w:t xml:space="preserve"> </w:t>
      </w:r>
      <w:r>
        <w:t>reproduced</w:t>
      </w:r>
      <w:r w:rsidR="00293C48">
        <w:t xml:space="preserve"> </w:t>
      </w:r>
      <w:r>
        <w:t>or</w:t>
      </w:r>
      <w:r w:rsidR="00293C48">
        <w:t xml:space="preserve"> </w:t>
      </w:r>
      <w:r>
        <w:t>copied</w:t>
      </w:r>
      <w:r w:rsidR="00293C48">
        <w:t xml:space="preserve"> </w:t>
      </w:r>
      <w:r>
        <w:t>in</w:t>
      </w:r>
      <w:r w:rsidR="00293C48">
        <w:t xml:space="preserve"> </w:t>
      </w:r>
      <w:r>
        <w:t>any</w:t>
      </w:r>
      <w:r w:rsidR="00293C48">
        <w:t xml:space="preserve"> </w:t>
      </w:r>
      <w:r>
        <w:t>form</w:t>
      </w:r>
      <w:r w:rsidR="00293C48">
        <w:t xml:space="preserve"> </w:t>
      </w:r>
      <w:r>
        <w:t>or</w:t>
      </w:r>
      <w:r w:rsidR="00293C48">
        <w:t xml:space="preserve"> </w:t>
      </w:r>
      <w:r>
        <w:t>by</w:t>
      </w:r>
      <w:r w:rsidR="00293C48">
        <w:t xml:space="preserve"> </w:t>
      </w:r>
      <w:r>
        <w:t>any</w:t>
      </w:r>
      <w:r w:rsidR="00293C48">
        <w:t xml:space="preserve"> </w:t>
      </w:r>
      <w:r>
        <w:t>means</w:t>
      </w:r>
      <w:r w:rsidR="00293C48">
        <w:t xml:space="preserve"> </w:t>
      </w:r>
      <w:r>
        <w:t>except</w:t>
      </w:r>
      <w:r w:rsidR="00293C48">
        <w:t xml:space="preserve"> </w:t>
      </w:r>
      <w:r>
        <w:t>with</w:t>
      </w:r>
      <w:r w:rsidR="00293C48">
        <w:t xml:space="preserve"> </w:t>
      </w:r>
      <w:r>
        <w:t>the</w:t>
      </w:r>
      <w:r w:rsidR="00293C48">
        <w:t xml:space="preserve"> </w:t>
      </w:r>
      <w:r>
        <w:t>written</w:t>
      </w:r>
      <w:r w:rsidR="00293C48">
        <w:t xml:space="preserve"> </w:t>
      </w:r>
      <w:r>
        <w:t>permission</w:t>
      </w:r>
      <w:r w:rsidR="00293C48">
        <w:t xml:space="preserve"> </w:t>
      </w:r>
      <w:r>
        <w:t>of</w:t>
      </w:r>
      <w:r w:rsidR="00293C48">
        <w:t xml:space="preserve"> </w:t>
      </w:r>
      <w:r>
        <w:t>CSIRO.</w:t>
      </w:r>
    </w:p>
    <w:p w14:paraId="557E1D09" w14:textId="77777777" w:rsidR="00A943B2" w:rsidRDefault="00A943B2" w:rsidP="00F444B7">
      <w:pPr>
        <w:pStyle w:val="VersoPageHeading"/>
      </w:pPr>
      <w:r>
        <w:t>Important</w:t>
      </w:r>
      <w:r w:rsidR="00293C48">
        <w:t xml:space="preserve"> </w:t>
      </w:r>
      <w:r>
        <w:t>disclaimer</w:t>
      </w:r>
    </w:p>
    <w:p w14:paraId="622CCD44" w14:textId="77777777" w:rsidR="00A943B2" w:rsidRDefault="00A943B2" w:rsidP="00DF7EC6">
      <w:pPr>
        <w:pStyle w:val="BodyText2"/>
      </w:pPr>
      <w:r>
        <w:t>CSIRO</w:t>
      </w:r>
      <w:r w:rsidR="00293C48">
        <w:t xml:space="preserve"> </w:t>
      </w:r>
      <w:r>
        <w:t>advises</w:t>
      </w:r>
      <w:r w:rsidR="00293C48">
        <w:t xml:space="preserve"> </w:t>
      </w:r>
      <w:r>
        <w:t>that</w:t>
      </w:r>
      <w:r w:rsidR="00293C48">
        <w:t xml:space="preserve"> </w:t>
      </w:r>
      <w:r>
        <w:t>the</w:t>
      </w:r>
      <w:r w:rsidR="00293C48">
        <w:t xml:space="preserve"> </w:t>
      </w:r>
      <w:r>
        <w:t>information</w:t>
      </w:r>
      <w:r w:rsidR="00293C48">
        <w:t xml:space="preserve"> </w:t>
      </w:r>
      <w:r>
        <w:t>contained</w:t>
      </w:r>
      <w:r w:rsidR="00293C48">
        <w:t xml:space="preserve"> </w:t>
      </w:r>
      <w:r>
        <w:t>in</w:t>
      </w:r>
      <w:r w:rsidR="00293C48">
        <w:t xml:space="preserve"> </w:t>
      </w:r>
      <w:r>
        <w:t>this</w:t>
      </w:r>
      <w:r w:rsidR="00293C48">
        <w:t xml:space="preserve"> </w:t>
      </w:r>
      <w:r>
        <w:t>publication</w:t>
      </w:r>
      <w:r w:rsidR="00293C48">
        <w:t xml:space="preserve"> </w:t>
      </w:r>
      <w:r>
        <w:t>comprises</w:t>
      </w:r>
      <w:r w:rsidR="00293C48">
        <w:t xml:space="preserve"> </w:t>
      </w:r>
      <w:r>
        <w:t>general</w:t>
      </w:r>
      <w:r w:rsidR="00293C48">
        <w:t xml:space="preserve"> </w:t>
      </w:r>
      <w:r>
        <w:t>statements</w:t>
      </w:r>
      <w:r w:rsidR="00293C48">
        <w:t xml:space="preserve"> </w:t>
      </w:r>
      <w:r>
        <w:t>based</w:t>
      </w:r>
      <w:r w:rsidR="00293C48">
        <w:t xml:space="preserve"> </w:t>
      </w:r>
      <w:r>
        <w:t>on</w:t>
      </w:r>
      <w:r w:rsidR="00293C48">
        <w:t xml:space="preserve"> </w:t>
      </w:r>
      <w:r>
        <w:t>scientific</w:t>
      </w:r>
      <w:r w:rsidR="00293C48">
        <w:t xml:space="preserve"> </w:t>
      </w:r>
      <w:r>
        <w:t>research.</w:t>
      </w:r>
      <w:r w:rsidR="00293C48">
        <w:t xml:space="preserve"> </w:t>
      </w:r>
      <w:r>
        <w:t>The</w:t>
      </w:r>
      <w:r w:rsidR="00293C48">
        <w:t xml:space="preserve"> </w:t>
      </w:r>
      <w:r>
        <w:t>reader</w:t>
      </w:r>
      <w:r w:rsidR="00293C48">
        <w:t xml:space="preserve"> </w:t>
      </w:r>
      <w:r>
        <w:t>is</w:t>
      </w:r>
      <w:r w:rsidR="00293C48">
        <w:t xml:space="preserve"> </w:t>
      </w:r>
      <w:r>
        <w:t>advised</w:t>
      </w:r>
      <w:r w:rsidR="00293C48">
        <w:t xml:space="preserve"> </w:t>
      </w:r>
      <w:r>
        <w:t>and</w:t>
      </w:r>
      <w:r w:rsidR="00293C48">
        <w:t xml:space="preserve"> </w:t>
      </w:r>
      <w:r>
        <w:t>needs</w:t>
      </w:r>
      <w:r w:rsidR="00293C48">
        <w:t xml:space="preserve"> </w:t>
      </w:r>
      <w:r>
        <w:t>to</w:t>
      </w:r>
      <w:r w:rsidR="00293C48">
        <w:t xml:space="preserve"> </w:t>
      </w:r>
      <w:r>
        <w:t>be</w:t>
      </w:r>
      <w:r w:rsidR="00293C48">
        <w:t xml:space="preserve"> </w:t>
      </w:r>
      <w:r>
        <w:t>aware</w:t>
      </w:r>
      <w:r w:rsidR="00293C48">
        <w:t xml:space="preserve"> </w:t>
      </w:r>
      <w:r>
        <w:t>that</w:t>
      </w:r>
      <w:r w:rsidR="00293C48">
        <w:t xml:space="preserve"> </w:t>
      </w:r>
      <w:r>
        <w:t>such</w:t>
      </w:r>
      <w:r w:rsidR="00293C48">
        <w:t xml:space="preserve"> </w:t>
      </w:r>
      <w:r>
        <w:t>information</w:t>
      </w:r>
      <w:r w:rsidR="00293C48">
        <w:t xml:space="preserve"> </w:t>
      </w:r>
      <w:r>
        <w:t>may</w:t>
      </w:r>
      <w:r w:rsidR="00293C48">
        <w:t xml:space="preserve"> </w:t>
      </w:r>
      <w:r>
        <w:t>be</w:t>
      </w:r>
      <w:r w:rsidR="00293C48">
        <w:t xml:space="preserve"> </w:t>
      </w:r>
      <w:r>
        <w:t>incomplete</w:t>
      </w:r>
      <w:r w:rsidR="00293C48">
        <w:t xml:space="preserve"> </w:t>
      </w:r>
      <w:r>
        <w:t>or</w:t>
      </w:r>
      <w:r w:rsidR="00293C48">
        <w:t xml:space="preserve"> </w:t>
      </w:r>
      <w:r>
        <w:t>unable</w:t>
      </w:r>
      <w:r w:rsidR="00293C48">
        <w:t xml:space="preserve"> </w:t>
      </w:r>
      <w:r>
        <w:t>to</w:t>
      </w:r>
      <w:r w:rsidR="00293C48">
        <w:t xml:space="preserve"> </w:t>
      </w:r>
      <w:r>
        <w:t>be</w:t>
      </w:r>
      <w:r w:rsidR="00293C48">
        <w:t xml:space="preserve"> </w:t>
      </w:r>
      <w:r>
        <w:t>used</w:t>
      </w:r>
      <w:r w:rsidR="00293C48">
        <w:t xml:space="preserve"> </w:t>
      </w:r>
      <w:r>
        <w:t>in</w:t>
      </w:r>
      <w:r w:rsidR="00293C48">
        <w:t xml:space="preserve"> </w:t>
      </w:r>
      <w:r>
        <w:t>any</w:t>
      </w:r>
      <w:r w:rsidR="00293C48">
        <w:t xml:space="preserve"> </w:t>
      </w:r>
      <w:r>
        <w:t>specific</w:t>
      </w:r>
      <w:r w:rsidR="00293C48">
        <w:t xml:space="preserve"> </w:t>
      </w:r>
      <w:r>
        <w:t>situation.</w:t>
      </w:r>
      <w:r w:rsidR="00293C48">
        <w:t xml:space="preserve"> </w:t>
      </w:r>
      <w:r>
        <w:t>No</w:t>
      </w:r>
      <w:r w:rsidR="00293C48">
        <w:t xml:space="preserve"> </w:t>
      </w:r>
      <w:r>
        <w:t>reliance</w:t>
      </w:r>
      <w:r w:rsidR="00293C48">
        <w:t xml:space="preserve"> </w:t>
      </w:r>
      <w:r>
        <w:t>or</w:t>
      </w:r>
      <w:r w:rsidR="00293C48">
        <w:t xml:space="preserve"> </w:t>
      </w:r>
      <w:r>
        <w:t>actions</w:t>
      </w:r>
      <w:r w:rsidR="00293C48">
        <w:t xml:space="preserve"> </w:t>
      </w:r>
      <w:r>
        <w:t>must</w:t>
      </w:r>
      <w:r w:rsidR="00293C48">
        <w:t xml:space="preserve"> </w:t>
      </w:r>
      <w:r>
        <w:t>therefore</w:t>
      </w:r>
      <w:r w:rsidR="00293C48">
        <w:t xml:space="preserve"> </w:t>
      </w:r>
      <w:r>
        <w:t>be</w:t>
      </w:r>
      <w:r w:rsidR="00293C48">
        <w:t xml:space="preserve"> </w:t>
      </w:r>
      <w:r>
        <w:t>made</w:t>
      </w:r>
      <w:r w:rsidR="00293C48">
        <w:t xml:space="preserve"> </w:t>
      </w:r>
      <w:r>
        <w:t>on</w:t>
      </w:r>
      <w:r w:rsidR="00293C48">
        <w:t xml:space="preserve"> </w:t>
      </w:r>
      <w:r>
        <w:t>that</w:t>
      </w:r>
      <w:r w:rsidR="00293C48">
        <w:t xml:space="preserve"> </w:t>
      </w:r>
      <w:r>
        <w:t>information</w:t>
      </w:r>
      <w:r w:rsidR="00293C48">
        <w:t xml:space="preserve"> </w:t>
      </w:r>
      <w:r>
        <w:t>without</w:t>
      </w:r>
      <w:r w:rsidR="00293C48">
        <w:t xml:space="preserve"> </w:t>
      </w:r>
      <w:r>
        <w:t>seeking</w:t>
      </w:r>
      <w:r w:rsidR="00293C48">
        <w:t xml:space="preserve"> </w:t>
      </w:r>
      <w:r>
        <w:t>prior</w:t>
      </w:r>
      <w:r w:rsidR="00293C48">
        <w:t xml:space="preserve"> </w:t>
      </w:r>
      <w:r>
        <w:t>expert</w:t>
      </w:r>
      <w:r w:rsidR="00293C48">
        <w:t xml:space="preserve"> </w:t>
      </w:r>
      <w:r>
        <w:t>professional,</w:t>
      </w:r>
      <w:r w:rsidR="00293C48">
        <w:t xml:space="preserve"> </w:t>
      </w:r>
      <w:r>
        <w:t>scientific</w:t>
      </w:r>
      <w:r w:rsidR="00293C48">
        <w:t xml:space="preserve"> </w:t>
      </w:r>
      <w:r>
        <w:t>and</w:t>
      </w:r>
      <w:r w:rsidR="00293C48">
        <w:t xml:space="preserve"> </w:t>
      </w:r>
      <w:r>
        <w:t>technical</w:t>
      </w:r>
      <w:r w:rsidR="00293C48">
        <w:t xml:space="preserve"> </w:t>
      </w:r>
      <w:r>
        <w:t>advice.</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CSIRO</w:t>
      </w:r>
      <w:r w:rsidR="00293C48">
        <w:t xml:space="preserve"> </w:t>
      </w:r>
      <w:r>
        <w:t>(including</w:t>
      </w:r>
      <w:r w:rsidR="00293C48">
        <w:t xml:space="preserve"> </w:t>
      </w:r>
      <w:r>
        <w:t>its</w:t>
      </w:r>
      <w:r w:rsidR="00293C48">
        <w:t xml:space="preserve"> </w:t>
      </w:r>
      <w:r>
        <w:t>employees</w:t>
      </w:r>
      <w:r w:rsidR="00293C48">
        <w:t xml:space="preserve"> </w:t>
      </w:r>
      <w:r>
        <w:t>and</w:t>
      </w:r>
      <w:r w:rsidR="00293C48">
        <w:t xml:space="preserve"> </w:t>
      </w:r>
      <w:r>
        <w:t>consultants)</w:t>
      </w:r>
      <w:r w:rsidR="00293C48">
        <w:t xml:space="preserve"> </w:t>
      </w:r>
      <w:r>
        <w:t>excludes</w:t>
      </w:r>
      <w:r w:rsidR="00293C48">
        <w:t xml:space="preserve"> </w:t>
      </w:r>
      <w:r>
        <w:t>all</w:t>
      </w:r>
      <w:r w:rsidR="00293C48">
        <w:t xml:space="preserve"> </w:t>
      </w:r>
      <w:r>
        <w:t>liability</w:t>
      </w:r>
      <w:r w:rsidR="00293C48">
        <w:t xml:space="preserve"> </w:t>
      </w:r>
      <w:r>
        <w:t>to</w:t>
      </w:r>
      <w:r w:rsidR="00293C48">
        <w:t xml:space="preserve"> </w:t>
      </w:r>
      <w:r>
        <w:t>any</w:t>
      </w:r>
      <w:r w:rsidR="00293C48">
        <w:t xml:space="preserve"> </w:t>
      </w:r>
      <w:r>
        <w:t>person</w:t>
      </w:r>
      <w:r w:rsidR="00293C48">
        <w:t xml:space="preserve"> </w:t>
      </w:r>
      <w:r>
        <w:t>for</w:t>
      </w:r>
      <w:r w:rsidR="00293C48">
        <w:t xml:space="preserve"> </w:t>
      </w:r>
      <w:r>
        <w:t>any</w:t>
      </w:r>
      <w:r w:rsidR="00293C48">
        <w:t xml:space="preserve"> </w:t>
      </w:r>
      <w:r>
        <w:t>consequences,</w:t>
      </w:r>
      <w:r w:rsidR="00293C48">
        <w:t xml:space="preserve"> </w:t>
      </w:r>
      <w:r>
        <w:t>including</w:t>
      </w:r>
      <w:r w:rsidR="00293C48">
        <w:t xml:space="preserve"> </w:t>
      </w:r>
      <w:r>
        <w:t>but</w:t>
      </w:r>
      <w:r w:rsidR="00293C48">
        <w:t xml:space="preserve"> </w:t>
      </w:r>
      <w:r>
        <w:t>not</w:t>
      </w:r>
      <w:r w:rsidR="00293C48">
        <w:t xml:space="preserve"> </w:t>
      </w:r>
      <w:r>
        <w:t>limited</w:t>
      </w:r>
      <w:r w:rsidR="00293C48">
        <w:t xml:space="preserve"> </w:t>
      </w:r>
      <w:r>
        <w:t>to</w:t>
      </w:r>
      <w:r w:rsidR="00293C48">
        <w:t xml:space="preserve"> </w:t>
      </w:r>
      <w:r>
        <w:t>all</w:t>
      </w:r>
      <w:r w:rsidR="00293C48">
        <w:t xml:space="preserve"> </w:t>
      </w:r>
      <w:r>
        <w:t>losses,</w:t>
      </w:r>
      <w:r w:rsidR="00293C48">
        <w:t xml:space="preserve"> </w:t>
      </w:r>
      <w:r>
        <w:t>damages,</w:t>
      </w:r>
      <w:r w:rsidR="00293C48">
        <w:t xml:space="preserve"> </w:t>
      </w:r>
      <w:r>
        <w:t>costs,</w:t>
      </w:r>
      <w:r w:rsidR="00293C48">
        <w:t xml:space="preserve"> </w:t>
      </w:r>
      <w:r>
        <w:t>expenses</w:t>
      </w:r>
      <w:r w:rsidR="00293C48">
        <w:t xml:space="preserve"> </w:t>
      </w:r>
      <w:r>
        <w:t>and</w:t>
      </w:r>
      <w:r w:rsidR="00293C48">
        <w:t xml:space="preserve"> </w:t>
      </w:r>
      <w:r>
        <w:t>any</w:t>
      </w:r>
      <w:r w:rsidR="00293C48">
        <w:t xml:space="preserve"> </w:t>
      </w:r>
      <w:r>
        <w:t>other</w:t>
      </w:r>
      <w:r w:rsidR="00293C48">
        <w:t xml:space="preserve"> </w:t>
      </w:r>
      <w:r>
        <w:t>compensation,</w:t>
      </w:r>
      <w:r w:rsidR="00293C48">
        <w:t xml:space="preserve"> </w:t>
      </w:r>
      <w:r>
        <w:t>arising</w:t>
      </w:r>
      <w:r w:rsidR="00293C48">
        <w:t xml:space="preserve"> </w:t>
      </w:r>
      <w:r>
        <w:t>directly</w:t>
      </w:r>
      <w:r w:rsidR="00293C48">
        <w:t xml:space="preserve"> </w:t>
      </w:r>
      <w:r>
        <w:t>or</w:t>
      </w:r>
      <w:r w:rsidR="00293C48">
        <w:t xml:space="preserve"> </w:t>
      </w:r>
      <w:r>
        <w:t>indirectly</w:t>
      </w:r>
      <w:r w:rsidR="00293C48">
        <w:t xml:space="preserve"> </w:t>
      </w:r>
      <w:r>
        <w:t>from</w:t>
      </w:r>
      <w:r w:rsidR="00293C48">
        <w:t xml:space="preserve"> </w:t>
      </w:r>
      <w:r>
        <w:t>using</w:t>
      </w:r>
      <w:r w:rsidR="00293C48">
        <w:t xml:space="preserve"> </w:t>
      </w:r>
      <w:r>
        <w:t>this</w:t>
      </w:r>
      <w:r w:rsidR="00293C48">
        <w:t xml:space="preserve"> </w:t>
      </w:r>
      <w:r>
        <w:t>publication</w:t>
      </w:r>
      <w:r w:rsidR="00293C48">
        <w:t xml:space="preserve"> </w:t>
      </w:r>
      <w:r>
        <w:t>(in</w:t>
      </w:r>
      <w:r w:rsidR="00293C48">
        <w:t xml:space="preserve"> </w:t>
      </w:r>
      <w:r>
        <w:t>part</w:t>
      </w:r>
      <w:r w:rsidR="00293C48">
        <w:t xml:space="preserve"> </w:t>
      </w:r>
      <w:r>
        <w:t>or</w:t>
      </w:r>
      <w:r w:rsidR="00293C48">
        <w:t xml:space="preserve"> </w:t>
      </w:r>
      <w:r>
        <w:t>in</w:t>
      </w:r>
      <w:r w:rsidR="00293C48">
        <w:t xml:space="preserve"> </w:t>
      </w:r>
      <w:r>
        <w:t>whole)</w:t>
      </w:r>
      <w:r w:rsidR="00293C48">
        <w:t xml:space="preserve"> </w:t>
      </w:r>
      <w:r>
        <w:t>and</w:t>
      </w:r>
      <w:r w:rsidR="00293C48">
        <w:t xml:space="preserve"> </w:t>
      </w:r>
      <w:r>
        <w:t>any</w:t>
      </w:r>
      <w:r w:rsidR="00293C48">
        <w:t xml:space="preserve"> </w:t>
      </w:r>
      <w:r>
        <w:t>information</w:t>
      </w:r>
      <w:r w:rsidR="00293C48">
        <w:t xml:space="preserve"> </w:t>
      </w:r>
      <w:r>
        <w:t>or</w:t>
      </w:r>
      <w:r w:rsidR="00293C48">
        <w:t xml:space="preserve"> </w:t>
      </w:r>
      <w:r>
        <w:t>material</w:t>
      </w:r>
      <w:r w:rsidR="00293C48">
        <w:t xml:space="preserve"> </w:t>
      </w:r>
      <w:r>
        <w:t>contained</w:t>
      </w:r>
      <w:r w:rsidR="00293C48">
        <w:t xml:space="preserve"> </w:t>
      </w:r>
      <w:r>
        <w:t>in</w:t>
      </w:r>
      <w:r w:rsidR="00293C48">
        <w:t xml:space="preserve"> </w:t>
      </w:r>
      <w:r>
        <w:t>it.</w:t>
      </w:r>
    </w:p>
    <w:p w14:paraId="6BCB923A" w14:textId="77777777" w:rsidR="00A943B2" w:rsidRDefault="00A943B2">
      <w:pPr>
        <w:spacing w:after="200"/>
        <w:sectPr w:rsidR="00A943B2" w:rsidSect="00BE2083">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106" w:right="1134" w:bottom="1134" w:left="1134" w:header="567" w:footer="567" w:gutter="0"/>
          <w:pgNumType w:fmt="lowerRoman" w:start="1"/>
          <w:cols w:space="284"/>
          <w:titlePg/>
          <w:docGrid w:linePitch="360"/>
        </w:sectPr>
      </w:pPr>
    </w:p>
    <w:p w14:paraId="7BB5A3D1" w14:textId="77777777" w:rsidR="00A943B2" w:rsidRDefault="00A943B2" w:rsidP="001D36DC">
      <w:pPr>
        <w:pStyle w:val="Heading1noTOC"/>
      </w:pPr>
      <w:r w:rsidRPr="00890BD7">
        <w:lastRenderedPageBreak/>
        <w:t>Contents</w:t>
      </w:r>
    </w:p>
    <w:p w14:paraId="03B1646B" w14:textId="11325A67" w:rsidR="002E7823" w:rsidRDefault="00D62610">
      <w:pPr>
        <w:pStyle w:val="TOC2"/>
        <w:rPr>
          <w:rFonts w:asciiTheme="minorHAnsi" w:eastAsiaTheme="minorEastAsia" w:hAnsiTheme="minorHAnsi" w:cstheme="minorBidi"/>
          <w:noProof/>
          <w:color w:val="auto"/>
          <w:sz w:val="22"/>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39840447" w:history="1">
        <w:r w:rsidR="002E7823" w:rsidRPr="00DE3F70">
          <w:rPr>
            <w:rStyle w:val="Hyperlink"/>
            <w:noProof/>
          </w:rPr>
          <w:t>Figures</w:t>
        </w:r>
        <w:r w:rsidR="002E7823">
          <w:rPr>
            <w:noProof/>
            <w:webHidden/>
          </w:rPr>
          <w:tab/>
        </w:r>
        <w:r w:rsidR="002E7823">
          <w:rPr>
            <w:noProof/>
            <w:webHidden/>
          </w:rPr>
          <w:tab/>
        </w:r>
        <w:r w:rsidR="002E7823">
          <w:rPr>
            <w:noProof/>
            <w:webHidden/>
          </w:rPr>
          <w:fldChar w:fldCharType="begin"/>
        </w:r>
        <w:r w:rsidR="002E7823">
          <w:rPr>
            <w:noProof/>
            <w:webHidden/>
          </w:rPr>
          <w:instrText xml:space="preserve"> PAGEREF _Toc39840447 \h </w:instrText>
        </w:r>
        <w:r w:rsidR="002E7823">
          <w:rPr>
            <w:noProof/>
            <w:webHidden/>
          </w:rPr>
        </w:r>
        <w:r w:rsidR="002E7823">
          <w:rPr>
            <w:noProof/>
            <w:webHidden/>
          </w:rPr>
          <w:fldChar w:fldCharType="separate"/>
        </w:r>
        <w:r w:rsidR="002E7823">
          <w:rPr>
            <w:noProof/>
            <w:webHidden/>
          </w:rPr>
          <w:t>ii</w:t>
        </w:r>
        <w:r w:rsidR="002E7823">
          <w:rPr>
            <w:noProof/>
            <w:webHidden/>
          </w:rPr>
          <w:fldChar w:fldCharType="end"/>
        </w:r>
      </w:hyperlink>
    </w:p>
    <w:p w14:paraId="476621CE" w14:textId="53C2E7ED" w:rsidR="002E7823" w:rsidRDefault="00806C5E">
      <w:pPr>
        <w:pStyle w:val="TOC2"/>
        <w:rPr>
          <w:rFonts w:asciiTheme="minorHAnsi" w:eastAsiaTheme="minorEastAsia" w:hAnsiTheme="minorHAnsi" w:cstheme="minorBidi"/>
          <w:noProof/>
          <w:color w:val="auto"/>
          <w:sz w:val="22"/>
        </w:rPr>
      </w:pPr>
      <w:hyperlink w:anchor="_Toc39840448" w:history="1">
        <w:r w:rsidR="002E7823" w:rsidRPr="00DE3F70">
          <w:rPr>
            <w:rStyle w:val="Hyperlink"/>
            <w:noProof/>
          </w:rPr>
          <w:t>Tables</w:t>
        </w:r>
        <w:r w:rsidR="002E7823">
          <w:rPr>
            <w:noProof/>
            <w:webHidden/>
          </w:rPr>
          <w:tab/>
        </w:r>
        <w:r w:rsidR="002E7823">
          <w:rPr>
            <w:noProof/>
            <w:webHidden/>
          </w:rPr>
          <w:tab/>
        </w:r>
        <w:r w:rsidR="002E7823">
          <w:rPr>
            <w:noProof/>
            <w:webHidden/>
          </w:rPr>
          <w:fldChar w:fldCharType="begin"/>
        </w:r>
        <w:r w:rsidR="002E7823">
          <w:rPr>
            <w:noProof/>
            <w:webHidden/>
          </w:rPr>
          <w:instrText xml:space="preserve"> PAGEREF _Toc39840448 \h </w:instrText>
        </w:r>
        <w:r w:rsidR="002E7823">
          <w:rPr>
            <w:noProof/>
            <w:webHidden/>
          </w:rPr>
        </w:r>
        <w:r w:rsidR="002E7823">
          <w:rPr>
            <w:noProof/>
            <w:webHidden/>
          </w:rPr>
          <w:fldChar w:fldCharType="separate"/>
        </w:r>
        <w:r w:rsidR="002E7823">
          <w:rPr>
            <w:noProof/>
            <w:webHidden/>
          </w:rPr>
          <w:t>iii</w:t>
        </w:r>
        <w:r w:rsidR="002E7823">
          <w:rPr>
            <w:noProof/>
            <w:webHidden/>
          </w:rPr>
          <w:fldChar w:fldCharType="end"/>
        </w:r>
      </w:hyperlink>
    </w:p>
    <w:p w14:paraId="342BB9DF" w14:textId="2F2BC4B2" w:rsidR="002E7823" w:rsidRDefault="00806C5E">
      <w:pPr>
        <w:pStyle w:val="TOC2"/>
        <w:rPr>
          <w:rFonts w:asciiTheme="minorHAnsi" w:eastAsiaTheme="minorEastAsia" w:hAnsiTheme="minorHAnsi" w:cstheme="minorBidi"/>
          <w:noProof/>
          <w:color w:val="auto"/>
          <w:sz w:val="22"/>
        </w:rPr>
      </w:pPr>
      <w:hyperlink w:anchor="_Toc39840449" w:history="1">
        <w:r w:rsidR="002E7823" w:rsidRPr="00DE3F70">
          <w:rPr>
            <w:rStyle w:val="Hyperlink"/>
            <w:noProof/>
          </w:rPr>
          <w:t>Acknowledgments</w:t>
        </w:r>
        <w:r w:rsidR="002E7823">
          <w:rPr>
            <w:noProof/>
            <w:webHidden/>
          </w:rPr>
          <w:tab/>
        </w:r>
        <w:r w:rsidR="002E7823">
          <w:rPr>
            <w:noProof/>
            <w:webHidden/>
          </w:rPr>
          <w:fldChar w:fldCharType="begin"/>
        </w:r>
        <w:r w:rsidR="002E7823">
          <w:rPr>
            <w:noProof/>
            <w:webHidden/>
          </w:rPr>
          <w:instrText xml:space="preserve"> PAGEREF _Toc39840449 \h </w:instrText>
        </w:r>
        <w:r w:rsidR="002E7823">
          <w:rPr>
            <w:noProof/>
            <w:webHidden/>
          </w:rPr>
        </w:r>
        <w:r w:rsidR="002E7823">
          <w:rPr>
            <w:noProof/>
            <w:webHidden/>
          </w:rPr>
          <w:fldChar w:fldCharType="separate"/>
        </w:r>
        <w:r w:rsidR="002E7823">
          <w:rPr>
            <w:noProof/>
            <w:webHidden/>
          </w:rPr>
          <w:t>iv</w:t>
        </w:r>
        <w:r w:rsidR="002E7823">
          <w:rPr>
            <w:noProof/>
            <w:webHidden/>
          </w:rPr>
          <w:fldChar w:fldCharType="end"/>
        </w:r>
      </w:hyperlink>
    </w:p>
    <w:p w14:paraId="0C867848" w14:textId="4C6B0363" w:rsidR="002E7823" w:rsidRDefault="00806C5E">
      <w:pPr>
        <w:pStyle w:val="TOC2"/>
        <w:rPr>
          <w:rFonts w:asciiTheme="minorHAnsi" w:eastAsiaTheme="minorEastAsia" w:hAnsiTheme="minorHAnsi" w:cstheme="minorBidi"/>
          <w:noProof/>
          <w:color w:val="auto"/>
          <w:sz w:val="22"/>
        </w:rPr>
      </w:pPr>
      <w:hyperlink w:anchor="_Toc39840450" w:history="1">
        <w:r w:rsidR="002E7823" w:rsidRPr="00DE3F70">
          <w:rPr>
            <w:rStyle w:val="Hyperlink"/>
            <w:noProof/>
          </w:rPr>
          <w:t>1</w:t>
        </w:r>
        <w:r w:rsidR="002E7823">
          <w:rPr>
            <w:rFonts w:asciiTheme="minorHAnsi" w:eastAsiaTheme="minorEastAsia" w:hAnsiTheme="minorHAnsi" w:cstheme="minorBidi"/>
            <w:noProof/>
            <w:color w:val="auto"/>
            <w:sz w:val="22"/>
          </w:rPr>
          <w:tab/>
        </w:r>
        <w:r w:rsidR="002E7823" w:rsidRPr="00DE3F70">
          <w:rPr>
            <w:rStyle w:val="Hyperlink"/>
            <w:noProof/>
          </w:rPr>
          <w:t>Introduction</w:t>
        </w:r>
        <w:r w:rsidR="002E7823">
          <w:rPr>
            <w:noProof/>
            <w:webHidden/>
          </w:rPr>
          <w:tab/>
        </w:r>
        <w:r w:rsidR="002E7823">
          <w:rPr>
            <w:noProof/>
            <w:webHidden/>
          </w:rPr>
          <w:fldChar w:fldCharType="begin"/>
        </w:r>
        <w:r w:rsidR="002E7823">
          <w:rPr>
            <w:noProof/>
            <w:webHidden/>
          </w:rPr>
          <w:instrText xml:space="preserve"> PAGEREF _Toc39840450 \h </w:instrText>
        </w:r>
        <w:r w:rsidR="002E7823">
          <w:rPr>
            <w:noProof/>
            <w:webHidden/>
          </w:rPr>
        </w:r>
        <w:r w:rsidR="002E7823">
          <w:rPr>
            <w:noProof/>
            <w:webHidden/>
          </w:rPr>
          <w:fldChar w:fldCharType="separate"/>
        </w:r>
        <w:r w:rsidR="002E7823">
          <w:rPr>
            <w:noProof/>
            <w:webHidden/>
          </w:rPr>
          <w:t>1</w:t>
        </w:r>
        <w:r w:rsidR="002E7823">
          <w:rPr>
            <w:noProof/>
            <w:webHidden/>
          </w:rPr>
          <w:fldChar w:fldCharType="end"/>
        </w:r>
      </w:hyperlink>
    </w:p>
    <w:p w14:paraId="1DC11496" w14:textId="269731DA" w:rsidR="002E7823" w:rsidRDefault="00806C5E">
      <w:pPr>
        <w:pStyle w:val="TOC2"/>
        <w:rPr>
          <w:rFonts w:asciiTheme="minorHAnsi" w:eastAsiaTheme="minorEastAsia" w:hAnsiTheme="minorHAnsi" w:cstheme="minorBidi"/>
          <w:noProof/>
          <w:color w:val="auto"/>
          <w:sz w:val="22"/>
        </w:rPr>
      </w:pPr>
      <w:hyperlink w:anchor="_Toc39840451" w:history="1">
        <w:r w:rsidR="002E7823" w:rsidRPr="00DE3F70">
          <w:rPr>
            <w:rStyle w:val="Hyperlink"/>
            <w:noProof/>
          </w:rPr>
          <w:t>2</w:t>
        </w:r>
        <w:r w:rsidR="002E7823">
          <w:rPr>
            <w:rFonts w:asciiTheme="minorHAnsi" w:eastAsiaTheme="minorEastAsia" w:hAnsiTheme="minorHAnsi" w:cstheme="minorBidi"/>
            <w:noProof/>
            <w:color w:val="auto"/>
            <w:sz w:val="22"/>
          </w:rPr>
          <w:tab/>
        </w:r>
        <w:r w:rsidR="002E7823" w:rsidRPr="00DE3F70">
          <w:rPr>
            <w:rStyle w:val="Hyperlink"/>
            <w:noProof/>
          </w:rPr>
          <w:t>Measurements of synthetic and natural ODSs at Cape Grim, Tasmania</w:t>
        </w:r>
        <w:r w:rsidR="002E7823">
          <w:rPr>
            <w:noProof/>
            <w:webHidden/>
          </w:rPr>
          <w:tab/>
        </w:r>
        <w:r w:rsidR="002E7823">
          <w:rPr>
            <w:noProof/>
            <w:webHidden/>
          </w:rPr>
          <w:fldChar w:fldCharType="begin"/>
        </w:r>
        <w:r w:rsidR="002E7823">
          <w:rPr>
            <w:noProof/>
            <w:webHidden/>
          </w:rPr>
          <w:instrText xml:space="preserve"> PAGEREF _Toc39840451 \h </w:instrText>
        </w:r>
        <w:r w:rsidR="002E7823">
          <w:rPr>
            <w:noProof/>
            <w:webHidden/>
          </w:rPr>
        </w:r>
        <w:r w:rsidR="002E7823">
          <w:rPr>
            <w:noProof/>
            <w:webHidden/>
          </w:rPr>
          <w:fldChar w:fldCharType="separate"/>
        </w:r>
        <w:r w:rsidR="002E7823">
          <w:rPr>
            <w:noProof/>
            <w:webHidden/>
          </w:rPr>
          <w:t>2</w:t>
        </w:r>
        <w:r w:rsidR="002E7823">
          <w:rPr>
            <w:noProof/>
            <w:webHidden/>
          </w:rPr>
          <w:fldChar w:fldCharType="end"/>
        </w:r>
      </w:hyperlink>
    </w:p>
    <w:p w14:paraId="133F7B56" w14:textId="4D3C4C80" w:rsidR="002E7823" w:rsidRDefault="00806C5E">
      <w:pPr>
        <w:pStyle w:val="TOC3"/>
        <w:rPr>
          <w:rFonts w:asciiTheme="minorHAnsi" w:eastAsiaTheme="minorEastAsia" w:hAnsiTheme="minorHAnsi" w:cstheme="minorBidi"/>
          <w:noProof/>
          <w:color w:val="auto"/>
          <w:sz w:val="22"/>
        </w:rPr>
      </w:pPr>
      <w:hyperlink w:anchor="_Toc39840452" w:history="1">
        <w:r w:rsidR="002E7823" w:rsidRPr="00DE3F70">
          <w:rPr>
            <w:rStyle w:val="Hyperlink"/>
            <w:noProof/>
          </w:rPr>
          <w:t>2.1</w:t>
        </w:r>
        <w:r w:rsidR="002E7823">
          <w:rPr>
            <w:rFonts w:asciiTheme="minorHAnsi" w:eastAsiaTheme="minorEastAsia" w:hAnsiTheme="minorHAnsi" w:cstheme="minorBidi"/>
            <w:noProof/>
            <w:color w:val="auto"/>
            <w:sz w:val="22"/>
          </w:rPr>
          <w:tab/>
        </w:r>
        <w:r w:rsidR="002E7823" w:rsidRPr="00DE3F70">
          <w:rPr>
            <w:rStyle w:val="Hyperlink"/>
            <w:noProof/>
          </w:rPr>
          <w:t>CFCs</w:t>
        </w:r>
        <w:r w:rsidR="002E7823">
          <w:rPr>
            <w:noProof/>
            <w:webHidden/>
          </w:rPr>
          <w:tab/>
        </w:r>
        <w:r w:rsidR="002E7823">
          <w:rPr>
            <w:noProof/>
            <w:webHidden/>
          </w:rPr>
          <w:fldChar w:fldCharType="begin"/>
        </w:r>
        <w:r w:rsidR="002E7823">
          <w:rPr>
            <w:noProof/>
            <w:webHidden/>
          </w:rPr>
          <w:instrText xml:space="preserve"> PAGEREF _Toc39840452 \h </w:instrText>
        </w:r>
        <w:r w:rsidR="002E7823">
          <w:rPr>
            <w:noProof/>
            <w:webHidden/>
          </w:rPr>
        </w:r>
        <w:r w:rsidR="002E7823">
          <w:rPr>
            <w:noProof/>
            <w:webHidden/>
          </w:rPr>
          <w:fldChar w:fldCharType="separate"/>
        </w:r>
        <w:r w:rsidR="002E7823">
          <w:rPr>
            <w:noProof/>
            <w:webHidden/>
          </w:rPr>
          <w:t>6</w:t>
        </w:r>
        <w:r w:rsidR="002E7823">
          <w:rPr>
            <w:noProof/>
            <w:webHidden/>
          </w:rPr>
          <w:fldChar w:fldCharType="end"/>
        </w:r>
      </w:hyperlink>
    </w:p>
    <w:p w14:paraId="056B589B" w14:textId="25CD92FC" w:rsidR="002E7823" w:rsidRDefault="00806C5E">
      <w:pPr>
        <w:pStyle w:val="TOC3"/>
        <w:rPr>
          <w:rFonts w:asciiTheme="minorHAnsi" w:eastAsiaTheme="minorEastAsia" w:hAnsiTheme="minorHAnsi" w:cstheme="minorBidi"/>
          <w:noProof/>
          <w:color w:val="auto"/>
          <w:sz w:val="22"/>
        </w:rPr>
      </w:pPr>
      <w:hyperlink w:anchor="_Toc39840453" w:history="1">
        <w:r w:rsidR="002E7823" w:rsidRPr="00DE3F70">
          <w:rPr>
            <w:rStyle w:val="Hyperlink"/>
            <w:noProof/>
          </w:rPr>
          <w:t>2.2</w:t>
        </w:r>
        <w:r w:rsidR="002E7823">
          <w:rPr>
            <w:rFonts w:asciiTheme="minorHAnsi" w:eastAsiaTheme="minorEastAsia" w:hAnsiTheme="minorHAnsi" w:cstheme="minorBidi"/>
            <w:noProof/>
            <w:color w:val="auto"/>
            <w:sz w:val="22"/>
          </w:rPr>
          <w:tab/>
        </w:r>
        <w:r w:rsidR="002E7823" w:rsidRPr="00DE3F70">
          <w:rPr>
            <w:rStyle w:val="Hyperlink"/>
            <w:noProof/>
          </w:rPr>
          <w:t>HCFCs</w:t>
        </w:r>
        <w:r w:rsidR="002E7823">
          <w:rPr>
            <w:noProof/>
            <w:webHidden/>
          </w:rPr>
          <w:tab/>
        </w:r>
        <w:r w:rsidR="002E7823">
          <w:rPr>
            <w:noProof/>
            <w:webHidden/>
          </w:rPr>
          <w:fldChar w:fldCharType="begin"/>
        </w:r>
        <w:r w:rsidR="002E7823">
          <w:rPr>
            <w:noProof/>
            <w:webHidden/>
          </w:rPr>
          <w:instrText xml:space="preserve"> PAGEREF _Toc39840453 \h </w:instrText>
        </w:r>
        <w:r w:rsidR="002E7823">
          <w:rPr>
            <w:noProof/>
            <w:webHidden/>
          </w:rPr>
        </w:r>
        <w:r w:rsidR="002E7823">
          <w:rPr>
            <w:noProof/>
            <w:webHidden/>
          </w:rPr>
          <w:fldChar w:fldCharType="separate"/>
        </w:r>
        <w:r w:rsidR="002E7823">
          <w:rPr>
            <w:noProof/>
            <w:webHidden/>
          </w:rPr>
          <w:t>7</w:t>
        </w:r>
        <w:r w:rsidR="002E7823">
          <w:rPr>
            <w:noProof/>
            <w:webHidden/>
          </w:rPr>
          <w:fldChar w:fldCharType="end"/>
        </w:r>
      </w:hyperlink>
    </w:p>
    <w:p w14:paraId="0232D4EE" w14:textId="0C940DE4" w:rsidR="002E7823" w:rsidRDefault="00806C5E">
      <w:pPr>
        <w:pStyle w:val="TOC3"/>
        <w:rPr>
          <w:rFonts w:asciiTheme="minorHAnsi" w:eastAsiaTheme="minorEastAsia" w:hAnsiTheme="minorHAnsi" w:cstheme="minorBidi"/>
          <w:noProof/>
          <w:color w:val="auto"/>
          <w:sz w:val="22"/>
        </w:rPr>
      </w:pPr>
      <w:hyperlink w:anchor="_Toc39840454" w:history="1">
        <w:r w:rsidR="002E7823" w:rsidRPr="00DE3F70">
          <w:rPr>
            <w:rStyle w:val="Hyperlink"/>
            <w:noProof/>
          </w:rPr>
          <w:t>2.3</w:t>
        </w:r>
        <w:r w:rsidR="002E7823">
          <w:rPr>
            <w:rFonts w:asciiTheme="minorHAnsi" w:eastAsiaTheme="minorEastAsia" w:hAnsiTheme="minorHAnsi" w:cstheme="minorBidi"/>
            <w:noProof/>
            <w:color w:val="auto"/>
            <w:sz w:val="22"/>
          </w:rPr>
          <w:tab/>
        </w:r>
        <w:r w:rsidR="002E7823" w:rsidRPr="00DE3F70">
          <w:rPr>
            <w:rStyle w:val="Hyperlink"/>
            <w:noProof/>
          </w:rPr>
          <w:t>Other Chlorocarbons ODSs</w:t>
        </w:r>
        <w:r w:rsidR="002E7823">
          <w:rPr>
            <w:noProof/>
            <w:webHidden/>
          </w:rPr>
          <w:tab/>
        </w:r>
        <w:r w:rsidR="002E7823">
          <w:rPr>
            <w:noProof/>
            <w:webHidden/>
          </w:rPr>
          <w:fldChar w:fldCharType="begin"/>
        </w:r>
        <w:r w:rsidR="002E7823">
          <w:rPr>
            <w:noProof/>
            <w:webHidden/>
          </w:rPr>
          <w:instrText xml:space="preserve"> PAGEREF _Toc39840454 \h </w:instrText>
        </w:r>
        <w:r w:rsidR="002E7823">
          <w:rPr>
            <w:noProof/>
            <w:webHidden/>
          </w:rPr>
        </w:r>
        <w:r w:rsidR="002E7823">
          <w:rPr>
            <w:noProof/>
            <w:webHidden/>
          </w:rPr>
          <w:fldChar w:fldCharType="separate"/>
        </w:r>
        <w:r w:rsidR="002E7823">
          <w:rPr>
            <w:noProof/>
            <w:webHidden/>
          </w:rPr>
          <w:t>8</w:t>
        </w:r>
        <w:r w:rsidR="002E7823">
          <w:rPr>
            <w:noProof/>
            <w:webHidden/>
          </w:rPr>
          <w:fldChar w:fldCharType="end"/>
        </w:r>
      </w:hyperlink>
    </w:p>
    <w:p w14:paraId="731F5EC9" w14:textId="09B60A06" w:rsidR="002E7823" w:rsidRDefault="00806C5E">
      <w:pPr>
        <w:pStyle w:val="TOC3"/>
        <w:rPr>
          <w:rFonts w:asciiTheme="minorHAnsi" w:eastAsiaTheme="minorEastAsia" w:hAnsiTheme="minorHAnsi" w:cstheme="minorBidi"/>
          <w:noProof/>
          <w:color w:val="auto"/>
          <w:sz w:val="22"/>
        </w:rPr>
      </w:pPr>
      <w:hyperlink w:anchor="_Toc39840455" w:history="1">
        <w:r w:rsidR="002E7823" w:rsidRPr="00DE3F70">
          <w:rPr>
            <w:rStyle w:val="Hyperlink"/>
            <w:noProof/>
          </w:rPr>
          <w:t>2.4</w:t>
        </w:r>
        <w:r w:rsidR="002E7823">
          <w:rPr>
            <w:rFonts w:asciiTheme="minorHAnsi" w:eastAsiaTheme="minorEastAsia" w:hAnsiTheme="minorHAnsi" w:cstheme="minorBidi"/>
            <w:noProof/>
            <w:color w:val="auto"/>
            <w:sz w:val="22"/>
          </w:rPr>
          <w:tab/>
        </w:r>
        <w:r w:rsidR="002E7823" w:rsidRPr="00DE3F70">
          <w:rPr>
            <w:rStyle w:val="Hyperlink"/>
            <w:noProof/>
          </w:rPr>
          <w:t>Halons</w:t>
        </w:r>
        <w:r w:rsidR="002E7823">
          <w:rPr>
            <w:noProof/>
            <w:webHidden/>
          </w:rPr>
          <w:tab/>
        </w:r>
        <w:r w:rsidR="002E7823">
          <w:rPr>
            <w:noProof/>
            <w:webHidden/>
          </w:rPr>
          <w:fldChar w:fldCharType="begin"/>
        </w:r>
        <w:r w:rsidR="002E7823">
          <w:rPr>
            <w:noProof/>
            <w:webHidden/>
          </w:rPr>
          <w:instrText xml:space="preserve"> PAGEREF _Toc39840455 \h </w:instrText>
        </w:r>
        <w:r w:rsidR="002E7823">
          <w:rPr>
            <w:noProof/>
            <w:webHidden/>
          </w:rPr>
        </w:r>
        <w:r w:rsidR="002E7823">
          <w:rPr>
            <w:noProof/>
            <w:webHidden/>
          </w:rPr>
          <w:fldChar w:fldCharType="separate"/>
        </w:r>
        <w:r w:rsidR="002E7823">
          <w:rPr>
            <w:noProof/>
            <w:webHidden/>
          </w:rPr>
          <w:t>9</w:t>
        </w:r>
        <w:r w:rsidR="002E7823">
          <w:rPr>
            <w:noProof/>
            <w:webHidden/>
          </w:rPr>
          <w:fldChar w:fldCharType="end"/>
        </w:r>
      </w:hyperlink>
    </w:p>
    <w:p w14:paraId="15844B4C" w14:textId="70B2AF52" w:rsidR="002E7823" w:rsidRDefault="00806C5E">
      <w:pPr>
        <w:pStyle w:val="TOC3"/>
        <w:rPr>
          <w:rFonts w:asciiTheme="minorHAnsi" w:eastAsiaTheme="minorEastAsia" w:hAnsiTheme="minorHAnsi" w:cstheme="minorBidi"/>
          <w:noProof/>
          <w:color w:val="auto"/>
          <w:sz w:val="22"/>
        </w:rPr>
      </w:pPr>
      <w:hyperlink w:anchor="_Toc39840456" w:history="1">
        <w:r w:rsidR="002E7823" w:rsidRPr="00DE3F70">
          <w:rPr>
            <w:rStyle w:val="Hyperlink"/>
            <w:noProof/>
          </w:rPr>
          <w:t>2.5</w:t>
        </w:r>
        <w:r w:rsidR="002E7823">
          <w:rPr>
            <w:rFonts w:asciiTheme="minorHAnsi" w:eastAsiaTheme="minorEastAsia" w:hAnsiTheme="minorHAnsi" w:cstheme="minorBidi"/>
            <w:noProof/>
            <w:color w:val="auto"/>
            <w:sz w:val="22"/>
          </w:rPr>
          <w:tab/>
        </w:r>
        <w:r w:rsidR="002E7823" w:rsidRPr="00DE3F70">
          <w:rPr>
            <w:rStyle w:val="Hyperlink"/>
            <w:noProof/>
          </w:rPr>
          <w:t>Other organobromine species</w:t>
        </w:r>
        <w:r w:rsidR="002E7823">
          <w:rPr>
            <w:noProof/>
            <w:webHidden/>
          </w:rPr>
          <w:tab/>
        </w:r>
        <w:r w:rsidR="002E7823">
          <w:rPr>
            <w:noProof/>
            <w:webHidden/>
          </w:rPr>
          <w:fldChar w:fldCharType="begin"/>
        </w:r>
        <w:r w:rsidR="002E7823">
          <w:rPr>
            <w:noProof/>
            <w:webHidden/>
          </w:rPr>
          <w:instrText xml:space="preserve"> PAGEREF _Toc39840456 \h </w:instrText>
        </w:r>
        <w:r w:rsidR="002E7823">
          <w:rPr>
            <w:noProof/>
            <w:webHidden/>
          </w:rPr>
        </w:r>
        <w:r w:rsidR="002E7823">
          <w:rPr>
            <w:noProof/>
            <w:webHidden/>
          </w:rPr>
          <w:fldChar w:fldCharType="separate"/>
        </w:r>
        <w:r w:rsidR="002E7823">
          <w:rPr>
            <w:noProof/>
            <w:webHidden/>
          </w:rPr>
          <w:t>9</w:t>
        </w:r>
        <w:r w:rsidR="002E7823">
          <w:rPr>
            <w:noProof/>
            <w:webHidden/>
          </w:rPr>
          <w:fldChar w:fldCharType="end"/>
        </w:r>
      </w:hyperlink>
    </w:p>
    <w:p w14:paraId="0F4959FC" w14:textId="4CF2F27D" w:rsidR="002E7823" w:rsidRDefault="00806C5E">
      <w:pPr>
        <w:pStyle w:val="TOC3"/>
        <w:rPr>
          <w:rFonts w:asciiTheme="minorHAnsi" w:eastAsiaTheme="minorEastAsia" w:hAnsiTheme="minorHAnsi" w:cstheme="minorBidi"/>
          <w:noProof/>
          <w:color w:val="auto"/>
          <w:sz w:val="22"/>
        </w:rPr>
      </w:pPr>
      <w:hyperlink w:anchor="_Toc39840457" w:history="1">
        <w:r w:rsidR="002E7823" w:rsidRPr="00DE3F70">
          <w:rPr>
            <w:rStyle w:val="Hyperlink"/>
            <w:noProof/>
          </w:rPr>
          <w:t>2.6</w:t>
        </w:r>
        <w:r w:rsidR="002E7823">
          <w:rPr>
            <w:rFonts w:asciiTheme="minorHAnsi" w:eastAsiaTheme="minorEastAsia" w:hAnsiTheme="minorHAnsi" w:cstheme="minorBidi"/>
            <w:noProof/>
            <w:color w:val="auto"/>
            <w:sz w:val="22"/>
          </w:rPr>
          <w:tab/>
        </w:r>
        <w:r w:rsidR="002E7823" w:rsidRPr="00DE3F70">
          <w:rPr>
            <w:rStyle w:val="Hyperlink"/>
            <w:noProof/>
          </w:rPr>
          <w:t>Total chlorine and bromine: impact on stratospheric ozone</w:t>
        </w:r>
        <w:r w:rsidR="002E7823">
          <w:rPr>
            <w:noProof/>
            <w:webHidden/>
          </w:rPr>
          <w:tab/>
        </w:r>
        <w:r w:rsidR="002E7823">
          <w:rPr>
            <w:noProof/>
            <w:webHidden/>
          </w:rPr>
          <w:fldChar w:fldCharType="begin"/>
        </w:r>
        <w:r w:rsidR="002E7823">
          <w:rPr>
            <w:noProof/>
            <w:webHidden/>
          </w:rPr>
          <w:instrText xml:space="preserve"> PAGEREF _Toc39840457 \h </w:instrText>
        </w:r>
        <w:r w:rsidR="002E7823">
          <w:rPr>
            <w:noProof/>
            <w:webHidden/>
          </w:rPr>
        </w:r>
        <w:r w:rsidR="002E7823">
          <w:rPr>
            <w:noProof/>
            <w:webHidden/>
          </w:rPr>
          <w:fldChar w:fldCharType="separate"/>
        </w:r>
        <w:r w:rsidR="002E7823">
          <w:rPr>
            <w:noProof/>
            <w:webHidden/>
          </w:rPr>
          <w:t>9</w:t>
        </w:r>
        <w:r w:rsidR="002E7823">
          <w:rPr>
            <w:noProof/>
            <w:webHidden/>
          </w:rPr>
          <w:fldChar w:fldCharType="end"/>
        </w:r>
      </w:hyperlink>
    </w:p>
    <w:p w14:paraId="0C0DD4F1" w14:textId="4C7F6D5A" w:rsidR="002E7823" w:rsidRDefault="00806C5E">
      <w:pPr>
        <w:pStyle w:val="TOC3"/>
        <w:rPr>
          <w:rFonts w:asciiTheme="minorHAnsi" w:eastAsiaTheme="minorEastAsia" w:hAnsiTheme="minorHAnsi" w:cstheme="minorBidi"/>
          <w:noProof/>
          <w:color w:val="auto"/>
          <w:sz w:val="22"/>
        </w:rPr>
      </w:pPr>
      <w:hyperlink w:anchor="_Toc39840458" w:history="1">
        <w:r w:rsidR="002E7823" w:rsidRPr="00DE3F70">
          <w:rPr>
            <w:rStyle w:val="Hyperlink"/>
            <w:noProof/>
          </w:rPr>
          <w:t>2.7</w:t>
        </w:r>
        <w:r w:rsidR="002E7823">
          <w:rPr>
            <w:rFonts w:asciiTheme="minorHAnsi" w:eastAsiaTheme="minorEastAsia" w:hAnsiTheme="minorHAnsi" w:cstheme="minorBidi"/>
            <w:noProof/>
            <w:color w:val="auto"/>
            <w:sz w:val="22"/>
          </w:rPr>
          <w:tab/>
        </w:r>
        <w:r w:rsidR="002E7823" w:rsidRPr="00DE3F70">
          <w:rPr>
            <w:rStyle w:val="Hyperlink"/>
            <w:noProof/>
          </w:rPr>
          <w:t>Global radiative forcing from ODSs, HFCs and other SGGs</w:t>
        </w:r>
        <w:r w:rsidR="002E7823">
          <w:rPr>
            <w:noProof/>
            <w:webHidden/>
          </w:rPr>
          <w:tab/>
        </w:r>
        <w:r w:rsidR="002E7823">
          <w:rPr>
            <w:noProof/>
            <w:webHidden/>
          </w:rPr>
          <w:fldChar w:fldCharType="begin"/>
        </w:r>
        <w:r w:rsidR="002E7823">
          <w:rPr>
            <w:noProof/>
            <w:webHidden/>
          </w:rPr>
          <w:instrText xml:space="preserve"> PAGEREF _Toc39840458 \h </w:instrText>
        </w:r>
        <w:r w:rsidR="002E7823">
          <w:rPr>
            <w:noProof/>
            <w:webHidden/>
          </w:rPr>
        </w:r>
        <w:r w:rsidR="002E7823">
          <w:rPr>
            <w:noProof/>
            <w:webHidden/>
          </w:rPr>
          <w:fldChar w:fldCharType="separate"/>
        </w:r>
        <w:r w:rsidR="002E7823">
          <w:rPr>
            <w:noProof/>
            <w:webHidden/>
          </w:rPr>
          <w:t>10</w:t>
        </w:r>
        <w:r w:rsidR="002E7823">
          <w:rPr>
            <w:noProof/>
            <w:webHidden/>
          </w:rPr>
          <w:fldChar w:fldCharType="end"/>
        </w:r>
      </w:hyperlink>
    </w:p>
    <w:p w14:paraId="09AEE477" w14:textId="2CE6A70D" w:rsidR="002E7823" w:rsidRDefault="00806C5E">
      <w:pPr>
        <w:pStyle w:val="TOC2"/>
        <w:rPr>
          <w:rFonts w:asciiTheme="minorHAnsi" w:eastAsiaTheme="minorEastAsia" w:hAnsiTheme="minorHAnsi" w:cstheme="minorBidi"/>
          <w:noProof/>
          <w:color w:val="auto"/>
          <w:sz w:val="22"/>
        </w:rPr>
      </w:pPr>
      <w:hyperlink w:anchor="_Toc39840459" w:history="1">
        <w:r w:rsidR="002E7823" w:rsidRPr="00DE3F70">
          <w:rPr>
            <w:rStyle w:val="Hyperlink"/>
            <w:noProof/>
          </w:rPr>
          <w:t>3</w:t>
        </w:r>
        <w:r w:rsidR="002E7823">
          <w:rPr>
            <w:rFonts w:asciiTheme="minorHAnsi" w:eastAsiaTheme="minorEastAsia" w:hAnsiTheme="minorHAnsi" w:cstheme="minorBidi"/>
            <w:noProof/>
            <w:color w:val="auto"/>
            <w:sz w:val="22"/>
          </w:rPr>
          <w:tab/>
        </w:r>
        <w:r w:rsidR="002E7823" w:rsidRPr="00DE3F70">
          <w:rPr>
            <w:rStyle w:val="Hyperlink"/>
            <w:noProof/>
          </w:rPr>
          <w:t>Global emissions of ODSs</w:t>
        </w:r>
        <w:r w:rsidR="002E7823">
          <w:rPr>
            <w:noProof/>
            <w:webHidden/>
          </w:rPr>
          <w:tab/>
        </w:r>
        <w:r w:rsidR="002E7823">
          <w:rPr>
            <w:noProof/>
            <w:webHidden/>
          </w:rPr>
          <w:fldChar w:fldCharType="begin"/>
        </w:r>
        <w:r w:rsidR="002E7823">
          <w:rPr>
            <w:noProof/>
            <w:webHidden/>
          </w:rPr>
          <w:instrText xml:space="preserve"> PAGEREF _Toc39840459 \h </w:instrText>
        </w:r>
        <w:r w:rsidR="002E7823">
          <w:rPr>
            <w:noProof/>
            <w:webHidden/>
          </w:rPr>
        </w:r>
        <w:r w:rsidR="002E7823">
          <w:rPr>
            <w:noProof/>
            <w:webHidden/>
          </w:rPr>
          <w:fldChar w:fldCharType="separate"/>
        </w:r>
        <w:r w:rsidR="002E7823">
          <w:rPr>
            <w:noProof/>
            <w:webHidden/>
          </w:rPr>
          <w:t>11</w:t>
        </w:r>
        <w:r w:rsidR="002E7823">
          <w:rPr>
            <w:noProof/>
            <w:webHidden/>
          </w:rPr>
          <w:fldChar w:fldCharType="end"/>
        </w:r>
      </w:hyperlink>
    </w:p>
    <w:p w14:paraId="157F6494" w14:textId="5E4AEDF8" w:rsidR="002E7823" w:rsidRDefault="00806C5E">
      <w:pPr>
        <w:pStyle w:val="TOC2"/>
        <w:rPr>
          <w:rFonts w:asciiTheme="minorHAnsi" w:eastAsiaTheme="minorEastAsia" w:hAnsiTheme="minorHAnsi" w:cstheme="minorBidi"/>
          <w:noProof/>
          <w:color w:val="auto"/>
          <w:sz w:val="22"/>
        </w:rPr>
      </w:pPr>
      <w:hyperlink w:anchor="_Toc39840460" w:history="1">
        <w:r w:rsidR="002E7823" w:rsidRPr="00DE3F70">
          <w:rPr>
            <w:rStyle w:val="Hyperlink"/>
            <w:noProof/>
          </w:rPr>
          <w:t>4</w:t>
        </w:r>
        <w:r w:rsidR="002E7823">
          <w:rPr>
            <w:rFonts w:asciiTheme="minorHAnsi" w:eastAsiaTheme="minorEastAsia" w:hAnsiTheme="minorHAnsi" w:cstheme="minorBidi"/>
            <w:noProof/>
            <w:color w:val="auto"/>
            <w:sz w:val="22"/>
          </w:rPr>
          <w:tab/>
        </w:r>
        <w:r w:rsidR="002E7823" w:rsidRPr="00DE3F70">
          <w:rPr>
            <w:rStyle w:val="Hyperlink"/>
            <w:noProof/>
          </w:rPr>
          <w:t>Australian ODS imports and banks</w:t>
        </w:r>
        <w:r w:rsidR="002E7823">
          <w:rPr>
            <w:noProof/>
            <w:webHidden/>
          </w:rPr>
          <w:tab/>
        </w:r>
        <w:r w:rsidR="002E7823">
          <w:rPr>
            <w:noProof/>
            <w:webHidden/>
          </w:rPr>
          <w:fldChar w:fldCharType="begin"/>
        </w:r>
        <w:r w:rsidR="002E7823">
          <w:rPr>
            <w:noProof/>
            <w:webHidden/>
          </w:rPr>
          <w:instrText xml:space="preserve"> PAGEREF _Toc39840460 \h </w:instrText>
        </w:r>
        <w:r w:rsidR="002E7823">
          <w:rPr>
            <w:noProof/>
            <w:webHidden/>
          </w:rPr>
        </w:r>
        <w:r w:rsidR="002E7823">
          <w:rPr>
            <w:noProof/>
            <w:webHidden/>
          </w:rPr>
          <w:fldChar w:fldCharType="separate"/>
        </w:r>
        <w:r w:rsidR="002E7823">
          <w:rPr>
            <w:noProof/>
            <w:webHidden/>
          </w:rPr>
          <w:t>13</w:t>
        </w:r>
        <w:r w:rsidR="002E7823">
          <w:rPr>
            <w:noProof/>
            <w:webHidden/>
          </w:rPr>
          <w:fldChar w:fldCharType="end"/>
        </w:r>
      </w:hyperlink>
    </w:p>
    <w:p w14:paraId="53422FD8" w14:textId="775E24F5" w:rsidR="002E7823" w:rsidRDefault="00806C5E">
      <w:pPr>
        <w:pStyle w:val="TOC2"/>
        <w:rPr>
          <w:rFonts w:asciiTheme="minorHAnsi" w:eastAsiaTheme="minorEastAsia" w:hAnsiTheme="minorHAnsi" w:cstheme="minorBidi"/>
          <w:noProof/>
          <w:color w:val="auto"/>
          <w:sz w:val="22"/>
        </w:rPr>
      </w:pPr>
      <w:hyperlink w:anchor="_Toc39840461" w:history="1">
        <w:r w:rsidR="002E7823" w:rsidRPr="00DE3F70">
          <w:rPr>
            <w:rStyle w:val="Hyperlink"/>
            <w:noProof/>
          </w:rPr>
          <w:t>5</w:t>
        </w:r>
        <w:r w:rsidR="002E7823">
          <w:rPr>
            <w:rFonts w:asciiTheme="minorHAnsi" w:eastAsiaTheme="minorEastAsia" w:hAnsiTheme="minorHAnsi" w:cstheme="minorBidi"/>
            <w:noProof/>
            <w:color w:val="auto"/>
            <w:sz w:val="22"/>
          </w:rPr>
          <w:tab/>
        </w:r>
        <w:r w:rsidR="002E7823" w:rsidRPr="00DE3F70">
          <w:rPr>
            <w:rStyle w:val="Hyperlink"/>
            <w:noProof/>
          </w:rPr>
          <w:t>Estimated Australian ODS emissions from Cape Grim data</w:t>
        </w:r>
        <w:r w:rsidR="002E7823">
          <w:rPr>
            <w:noProof/>
            <w:webHidden/>
          </w:rPr>
          <w:tab/>
        </w:r>
        <w:r w:rsidR="002E7823">
          <w:rPr>
            <w:noProof/>
            <w:webHidden/>
          </w:rPr>
          <w:fldChar w:fldCharType="begin"/>
        </w:r>
        <w:r w:rsidR="002E7823">
          <w:rPr>
            <w:noProof/>
            <w:webHidden/>
          </w:rPr>
          <w:instrText xml:space="preserve"> PAGEREF _Toc39840461 \h </w:instrText>
        </w:r>
        <w:r w:rsidR="002E7823">
          <w:rPr>
            <w:noProof/>
            <w:webHidden/>
          </w:rPr>
        </w:r>
        <w:r w:rsidR="002E7823">
          <w:rPr>
            <w:noProof/>
            <w:webHidden/>
          </w:rPr>
          <w:fldChar w:fldCharType="separate"/>
        </w:r>
        <w:r w:rsidR="002E7823">
          <w:rPr>
            <w:noProof/>
            <w:webHidden/>
          </w:rPr>
          <w:t>16</w:t>
        </w:r>
        <w:r w:rsidR="002E7823">
          <w:rPr>
            <w:noProof/>
            <w:webHidden/>
          </w:rPr>
          <w:fldChar w:fldCharType="end"/>
        </w:r>
      </w:hyperlink>
    </w:p>
    <w:p w14:paraId="2D326682" w14:textId="70A45FD0" w:rsidR="002E7823" w:rsidRDefault="00806C5E">
      <w:pPr>
        <w:pStyle w:val="TOC3"/>
        <w:rPr>
          <w:rFonts w:asciiTheme="minorHAnsi" w:eastAsiaTheme="minorEastAsia" w:hAnsiTheme="minorHAnsi" w:cstheme="minorBidi"/>
          <w:noProof/>
          <w:color w:val="auto"/>
          <w:sz w:val="22"/>
        </w:rPr>
      </w:pPr>
      <w:hyperlink w:anchor="_Toc39840462" w:history="1">
        <w:r w:rsidR="002E7823" w:rsidRPr="00DE3F70">
          <w:rPr>
            <w:rStyle w:val="Hyperlink"/>
            <w:noProof/>
          </w:rPr>
          <w:t>5.1</w:t>
        </w:r>
        <w:r w:rsidR="002E7823">
          <w:rPr>
            <w:rFonts w:asciiTheme="minorHAnsi" w:eastAsiaTheme="minorEastAsia" w:hAnsiTheme="minorHAnsi" w:cstheme="minorBidi"/>
            <w:noProof/>
            <w:color w:val="auto"/>
            <w:sz w:val="22"/>
          </w:rPr>
          <w:tab/>
        </w:r>
        <w:r w:rsidR="002E7823" w:rsidRPr="00DE3F70">
          <w:rPr>
            <w:rStyle w:val="Hyperlink"/>
            <w:noProof/>
          </w:rPr>
          <w:t>CFCs</w:t>
        </w:r>
        <w:r w:rsidR="002E7823">
          <w:rPr>
            <w:noProof/>
            <w:webHidden/>
          </w:rPr>
          <w:tab/>
        </w:r>
        <w:r w:rsidR="002E7823">
          <w:rPr>
            <w:noProof/>
            <w:webHidden/>
          </w:rPr>
          <w:fldChar w:fldCharType="begin"/>
        </w:r>
        <w:r w:rsidR="002E7823">
          <w:rPr>
            <w:noProof/>
            <w:webHidden/>
          </w:rPr>
          <w:instrText xml:space="preserve"> PAGEREF _Toc39840462 \h </w:instrText>
        </w:r>
        <w:r w:rsidR="002E7823">
          <w:rPr>
            <w:noProof/>
            <w:webHidden/>
          </w:rPr>
        </w:r>
        <w:r w:rsidR="002E7823">
          <w:rPr>
            <w:noProof/>
            <w:webHidden/>
          </w:rPr>
          <w:fldChar w:fldCharType="separate"/>
        </w:r>
        <w:r w:rsidR="002E7823">
          <w:rPr>
            <w:noProof/>
            <w:webHidden/>
          </w:rPr>
          <w:t>20</w:t>
        </w:r>
        <w:r w:rsidR="002E7823">
          <w:rPr>
            <w:noProof/>
            <w:webHidden/>
          </w:rPr>
          <w:fldChar w:fldCharType="end"/>
        </w:r>
      </w:hyperlink>
    </w:p>
    <w:p w14:paraId="0193586E" w14:textId="10A63817" w:rsidR="002E7823" w:rsidRDefault="00806C5E">
      <w:pPr>
        <w:pStyle w:val="TOC3"/>
        <w:rPr>
          <w:rFonts w:asciiTheme="minorHAnsi" w:eastAsiaTheme="minorEastAsia" w:hAnsiTheme="minorHAnsi" w:cstheme="minorBidi"/>
          <w:noProof/>
          <w:color w:val="auto"/>
          <w:sz w:val="22"/>
        </w:rPr>
      </w:pPr>
      <w:hyperlink w:anchor="_Toc39840463" w:history="1">
        <w:r w:rsidR="002E7823" w:rsidRPr="00DE3F70">
          <w:rPr>
            <w:rStyle w:val="Hyperlink"/>
            <w:noProof/>
          </w:rPr>
          <w:t>5.2</w:t>
        </w:r>
        <w:r w:rsidR="002E7823">
          <w:rPr>
            <w:rFonts w:asciiTheme="minorHAnsi" w:eastAsiaTheme="minorEastAsia" w:hAnsiTheme="minorHAnsi" w:cstheme="minorBidi"/>
            <w:noProof/>
            <w:color w:val="auto"/>
            <w:sz w:val="22"/>
          </w:rPr>
          <w:tab/>
        </w:r>
        <w:r w:rsidR="002E7823" w:rsidRPr="00DE3F70">
          <w:rPr>
            <w:rStyle w:val="Hyperlink"/>
            <w:noProof/>
          </w:rPr>
          <w:t>HCFCs</w:t>
        </w:r>
        <w:r w:rsidR="002E7823">
          <w:rPr>
            <w:noProof/>
            <w:webHidden/>
          </w:rPr>
          <w:tab/>
        </w:r>
        <w:r w:rsidR="002E7823">
          <w:rPr>
            <w:noProof/>
            <w:webHidden/>
          </w:rPr>
          <w:fldChar w:fldCharType="begin"/>
        </w:r>
        <w:r w:rsidR="002E7823">
          <w:rPr>
            <w:noProof/>
            <w:webHidden/>
          </w:rPr>
          <w:instrText xml:space="preserve"> PAGEREF _Toc39840463 \h </w:instrText>
        </w:r>
        <w:r w:rsidR="002E7823">
          <w:rPr>
            <w:noProof/>
            <w:webHidden/>
          </w:rPr>
        </w:r>
        <w:r w:rsidR="002E7823">
          <w:rPr>
            <w:noProof/>
            <w:webHidden/>
          </w:rPr>
          <w:fldChar w:fldCharType="separate"/>
        </w:r>
        <w:r w:rsidR="002E7823">
          <w:rPr>
            <w:noProof/>
            <w:webHidden/>
          </w:rPr>
          <w:t>21</w:t>
        </w:r>
        <w:r w:rsidR="002E7823">
          <w:rPr>
            <w:noProof/>
            <w:webHidden/>
          </w:rPr>
          <w:fldChar w:fldCharType="end"/>
        </w:r>
      </w:hyperlink>
    </w:p>
    <w:p w14:paraId="0CB42737" w14:textId="31E8A46A" w:rsidR="002E7823" w:rsidRDefault="00806C5E">
      <w:pPr>
        <w:pStyle w:val="TOC3"/>
        <w:rPr>
          <w:rFonts w:asciiTheme="minorHAnsi" w:eastAsiaTheme="minorEastAsia" w:hAnsiTheme="minorHAnsi" w:cstheme="minorBidi"/>
          <w:noProof/>
          <w:color w:val="auto"/>
          <w:sz w:val="22"/>
        </w:rPr>
      </w:pPr>
      <w:hyperlink w:anchor="_Toc39840464" w:history="1">
        <w:r w:rsidR="002E7823" w:rsidRPr="00DE3F70">
          <w:rPr>
            <w:rStyle w:val="Hyperlink"/>
            <w:noProof/>
          </w:rPr>
          <w:t>5.3</w:t>
        </w:r>
        <w:r w:rsidR="002E7823">
          <w:rPr>
            <w:rFonts w:asciiTheme="minorHAnsi" w:eastAsiaTheme="minorEastAsia" w:hAnsiTheme="minorHAnsi" w:cstheme="minorBidi"/>
            <w:noProof/>
            <w:color w:val="auto"/>
            <w:sz w:val="22"/>
          </w:rPr>
          <w:tab/>
        </w:r>
        <w:r w:rsidR="002E7823" w:rsidRPr="00DE3F70">
          <w:rPr>
            <w:rStyle w:val="Hyperlink"/>
            <w:noProof/>
          </w:rPr>
          <w:t>Halons</w:t>
        </w:r>
        <w:r w:rsidR="002E7823">
          <w:rPr>
            <w:noProof/>
            <w:webHidden/>
          </w:rPr>
          <w:tab/>
        </w:r>
        <w:r w:rsidR="002E7823">
          <w:rPr>
            <w:noProof/>
            <w:webHidden/>
          </w:rPr>
          <w:fldChar w:fldCharType="begin"/>
        </w:r>
        <w:r w:rsidR="002E7823">
          <w:rPr>
            <w:noProof/>
            <w:webHidden/>
          </w:rPr>
          <w:instrText xml:space="preserve"> PAGEREF _Toc39840464 \h </w:instrText>
        </w:r>
        <w:r w:rsidR="002E7823">
          <w:rPr>
            <w:noProof/>
            <w:webHidden/>
          </w:rPr>
        </w:r>
        <w:r w:rsidR="002E7823">
          <w:rPr>
            <w:noProof/>
            <w:webHidden/>
          </w:rPr>
          <w:fldChar w:fldCharType="separate"/>
        </w:r>
        <w:r w:rsidR="002E7823">
          <w:rPr>
            <w:noProof/>
            <w:webHidden/>
          </w:rPr>
          <w:t>22</w:t>
        </w:r>
        <w:r w:rsidR="002E7823">
          <w:rPr>
            <w:noProof/>
            <w:webHidden/>
          </w:rPr>
          <w:fldChar w:fldCharType="end"/>
        </w:r>
      </w:hyperlink>
    </w:p>
    <w:p w14:paraId="765125BF" w14:textId="687D0563" w:rsidR="002E7823" w:rsidRDefault="00806C5E">
      <w:pPr>
        <w:pStyle w:val="TOC3"/>
        <w:rPr>
          <w:rFonts w:asciiTheme="minorHAnsi" w:eastAsiaTheme="minorEastAsia" w:hAnsiTheme="minorHAnsi" w:cstheme="minorBidi"/>
          <w:noProof/>
          <w:color w:val="auto"/>
          <w:sz w:val="22"/>
        </w:rPr>
      </w:pPr>
      <w:hyperlink w:anchor="_Toc39840465" w:history="1">
        <w:r w:rsidR="002E7823" w:rsidRPr="00DE3F70">
          <w:rPr>
            <w:rStyle w:val="Hyperlink"/>
            <w:noProof/>
          </w:rPr>
          <w:t>5.4</w:t>
        </w:r>
        <w:r w:rsidR="002E7823">
          <w:rPr>
            <w:rFonts w:asciiTheme="minorHAnsi" w:eastAsiaTheme="minorEastAsia" w:hAnsiTheme="minorHAnsi" w:cstheme="minorBidi"/>
            <w:noProof/>
            <w:color w:val="auto"/>
            <w:sz w:val="22"/>
          </w:rPr>
          <w:tab/>
        </w:r>
        <w:r w:rsidR="002E7823" w:rsidRPr="00DE3F70">
          <w:rPr>
            <w:rStyle w:val="Hyperlink"/>
            <w:noProof/>
          </w:rPr>
          <w:t>Methyl bromide</w:t>
        </w:r>
        <w:r w:rsidR="002E7823">
          <w:rPr>
            <w:noProof/>
            <w:webHidden/>
          </w:rPr>
          <w:tab/>
        </w:r>
        <w:r w:rsidR="002E7823">
          <w:rPr>
            <w:noProof/>
            <w:webHidden/>
          </w:rPr>
          <w:fldChar w:fldCharType="begin"/>
        </w:r>
        <w:r w:rsidR="002E7823">
          <w:rPr>
            <w:noProof/>
            <w:webHidden/>
          </w:rPr>
          <w:instrText xml:space="preserve"> PAGEREF _Toc39840465 \h </w:instrText>
        </w:r>
        <w:r w:rsidR="002E7823">
          <w:rPr>
            <w:noProof/>
            <w:webHidden/>
          </w:rPr>
        </w:r>
        <w:r w:rsidR="002E7823">
          <w:rPr>
            <w:noProof/>
            <w:webHidden/>
          </w:rPr>
          <w:fldChar w:fldCharType="separate"/>
        </w:r>
        <w:r w:rsidR="002E7823">
          <w:rPr>
            <w:noProof/>
            <w:webHidden/>
          </w:rPr>
          <w:t>23</w:t>
        </w:r>
        <w:r w:rsidR="002E7823">
          <w:rPr>
            <w:noProof/>
            <w:webHidden/>
          </w:rPr>
          <w:fldChar w:fldCharType="end"/>
        </w:r>
      </w:hyperlink>
    </w:p>
    <w:p w14:paraId="222201A5" w14:textId="06591550" w:rsidR="002E7823" w:rsidRDefault="00806C5E">
      <w:pPr>
        <w:pStyle w:val="TOC3"/>
        <w:rPr>
          <w:rFonts w:asciiTheme="minorHAnsi" w:eastAsiaTheme="minorEastAsia" w:hAnsiTheme="minorHAnsi" w:cstheme="minorBidi"/>
          <w:noProof/>
          <w:color w:val="auto"/>
          <w:sz w:val="22"/>
        </w:rPr>
      </w:pPr>
      <w:hyperlink w:anchor="_Toc39840466" w:history="1">
        <w:r w:rsidR="002E7823" w:rsidRPr="00DE3F70">
          <w:rPr>
            <w:rStyle w:val="Hyperlink"/>
            <w:noProof/>
          </w:rPr>
          <w:t>5.5</w:t>
        </w:r>
        <w:r w:rsidR="002E7823">
          <w:rPr>
            <w:rFonts w:asciiTheme="minorHAnsi" w:eastAsiaTheme="minorEastAsia" w:hAnsiTheme="minorHAnsi" w:cstheme="minorBidi"/>
            <w:noProof/>
            <w:color w:val="auto"/>
            <w:sz w:val="22"/>
          </w:rPr>
          <w:tab/>
        </w:r>
        <w:r w:rsidR="002E7823" w:rsidRPr="00DE3F70">
          <w:rPr>
            <w:rStyle w:val="Hyperlink"/>
            <w:noProof/>
          </w:rPr>
          <w:t>Carbon tetrachloride and methyl chloroform (Montreal Protocol chlorocarbons)</w:t>
        </w:r>
        <w:r w:rsidR="002E7823">
          <w:rPr>
            <w:noProof/>
            <w:webHidden/>
          </w:rPr>
          <w:tab/>
        </w:r>
        <w:r w:rsidR="002E7823">
          <w:rPr>
            <w:noProof/>
            <w:webHidden/>
          </w:rPr>
          <w:fldChar w:fldCharType="begin"/>
        </w:r>
        <w:r w:rsidR="002E7823">
          <w:rPr>
            <w:noProof/>
            <w:webHidden/>
          </w:rPr>
          <w:instrText xml:space="preserve"> PAGEREF _Toc39840466 \h </w:instrText>
        </w:r>
        <w:r w:rsidR="002E7823">
          <w:rPr>
            <w:noProof/>
            <w:webHidden/>
          </w:rPr>
        </w:r>
        <w:r w:rsidR="002E7823">
          <w:rPr>
            <w:noProof/>
            <w:webHidden/>
          </w:rPr>
          <w:fldChar w:fldCharType="separate"/>
        </w:r>
        <w:r w:rsidR="002E7823">
          <w:rPr>
            <w:noProof/>
            <w:webHidden/>
          </w:rPr>
          <w:t>24</w:t>
        </w:r>
        <w:r w:rsidR="002E7823">
          <w:rPr>
            <w:noProof/>
            <w:webHidden/>
          </w:rPr>
          <w:fldChar w:fldCharType="end"/>
        </w:r>
      </w:hyperlink>
    </w:p>
    <w:p w14:paraId="0DA5CC5E" w14:textId="31CFD8C5" w:rsidR="002E7823" w:rsidRDefault="00806C5E">
      <w:pPr>
        <w:pStyle w:val="TOC3"/>
        <w:rPr>
          <w:rFonts w:asciiTheme="minorHAnsi" w:eastAsiaTheme="minorEastAsia" w:hAnsiTheme="minorHAnsi" w:cstheme="minorBidi"/>
          <w:noProof/>
          <w:color w:val="auto"/>
          <w:sz w:val="22"/>
        </w:rPr>
      </w:pPr>
      <w:hyperlink w:anchor="_Toc39840467" w:history="1">
        <w:r w:rsidR="002E7823" w:rsidRPr="00DE3F70">
          <w:rPr>
            <w:rStyle w:val="Hyperlink"/>
            <w:noProof/>
          </w:rPr>
          <w:t>5.6</w:t>
        </w:r>
        <w:r w:rsidR="002E7823">
          <w:rPr>
            <w:rFonts w:asciiTheme="minorHAnsi" w:eastAsiaTheme="minorEastAsia" w:hAnsiTheme="minorHAnsi" w:cstheme="minorBidi"/>
            <w:noProof/>
            <w:color w:val="auto"/>
            <w:sz w:val="22"/>
          </w:rPr>
          <w:tab/>
        </w:r>
        <w:r w:rsidR="002E7823" w:rsidRPr="00DE3F70">
          <w:rPr>
            <w:rStyle w:val="Hyperlink"/>
            <w:noProof/>
          </w:rPr>
          <w:t>Other chlorocarbons</w:t>
        </w:r>
        <w:r w:rsidR="002E7823">
          <w:rPr>
            <w:noProof/>
            <w:webHidden/>
          </w:rPr>
          <w:tab/>
        </w:r>
        <w:r w:rsidR="002E7823">
          <w:rPr>
            <w:noProof/>
            <w:webHidden/>
          </w:rPr>
          <w:fldChar w:fldCharType="begin"/>
        </w:r>
        <w:r w:rsidR="002E7823">
          <w:rPr>
            <w:noProof/>
            <w:webHidden/>
          </w:rPr>
          <w:instrText xml:space="preserve"> PAGEREF _Toc39840467 \h </w:instrText>
        </w:r>
        <w:r w:rsidR="002E7823">
          <w:rPr>
            <w:noProof/>
            <w:webHidden/>
          </w:rPr>
        </w:r>
        <w:r w:rsidR="002E7823">
          <w:rPr>
            <w:noProof/>
            <w:webHidden/>
          </w:rPr>
          <w:fldChar w:fldCharType="separate"/>
        </w:r>
        <w:r w:rsidR="002E7823">
          <w:rPr>
            <w:noProof/>
            <w:webHidden/>
          </w:rPr>
          <w:t>25</w:t>
        </w:r>
        <w:r w:rsidR="002E7823">
          <w:rPr>
            <w:noProof/>
            <w:webHidden/>
          </w:rPr>
          <w:fldChar w:fldCharType="end"/>
        </w:r>
      </w:hyperlink>
    </w:p>
    <w:p w14:paraId="2C9DF92F" w14:textId="78238D78" w:rsidR="002E7823" w:rsidRDefault="00806C5E">
      <w:pPr>
        <w:pStyle w:val="TOC3"/>
        <w:rPr>
          <w:rFonts w:asciiTheme="minorHAnsi" w:eastAsiaTheme="minorEastAsia" w:hAnsiTheme="minorHAnsi" w:cstheme="minorBidi"/>
          <w:noProof/>
          <w:color w:val="auto"/>
          <w:sz w:val="22"/>
        </w:rPr>
      </w:pPr>
      <w:hyperlink w:anchor="_Toc39840468" w:history="1">
        <w:r w:rsidR="002E7823" w:rsidRPr="00DE3F70">
          <w:rPr>
            <w:rStyle w:val="Hyperlink"/>
            <w:noProof/>
          </w:rPr>
          <w:t>5.7</w:t>
        </w:r>
        <w:r w:rsidR="002E7823">
          <w:rPr>
            <w:rFonts w:asciiTheme="minorHAnsi" w:eastAsiaTheme="minorEastAsia" w:hAnsiTheme="minorHAnsi" w:cstheme="minorBidi"/>
            <w:noProof/>
            <w:color w:val="auto"/>
            <w:sz w:val="22"/>
          </w:rPr>
          <w:tab/>
        </w:r>
        <w:r w:rsidR="002E7823" w:rsidRPr="00DE3F70">
          <w:rPr>
            <w:rStyle w:val="Hyperlink"/>
            <w:noProof/>
          </w:rPr>
          <w:t>GWP-weighted ODS emissions</w:t>
        </w:r>
        <w:r w:rsidR="002E7823">
          <w:rPr>
            <w:noProof/>
            <w:webHidden/>
          </w:rPr>
          <w:tab/>
        </w:r>
        <w:r w:rsidR="002E7823">
          <w:rPr>
            <w:noProof/>
            <w:webHidden/>
          </w:rPr>
          <w:fldChar w:fldCharType="begin"/>
        </w:r>
        <w:r w:rsidR="002E7823">
          <w:rPr>
            <w:noProof/>
            <w:webHidden/>
          </w:rPr>
          <w:instrText xml:space="preserve"> PAGEREF _Toc39840468 \h </w:instrText>
        </w:r>
        <w:r w:rsidR="002E7823">
          <w:rPr>
            <w:noProof/>
            <w:webHidden/>
          </w:rPr>
        </w:r>
        <w:r w:rsidR="002E7823">
          <w:rPr>
            <w:noProof/>
            <w:webHidden/>
          </w:rPr>
          <w:fldChar w:fldCharType="separate"/>
        </w:r>
        <w:r w:rsidR="002E7823">
          <w:rPr>
            <w:noProof/>
            <w:webHidden/>
          </w:rPr>
          <w:t>25</w:t>
        </w:r>
        <w:r w:rsidR="002E7823">
          <w:rPr>
            <w:noProof/>
            <w:webHidden/>
          </w:rPr>
          <w:fldChar w:fldCharType="end"/>
        </w:r>
      </w:hyperlink>
    </w:p>
    <w:p w14:paraId="436D3B0B" w14:textId="24B46AD3" w:rsidR="002E7823" w:rsidRDefault="00806C5E">
      <w:pPr>
        <w:pStyle w:val="TOC3"/>
        <w:rPr>
          <w:rFonts w:asciiTheme="minorHAnsi" w:eastAsiaTheme="minorEastAsia" w:hAnsiTheme="minorHAnsi" w:cstheme="minorBidi"/>
          <w:noProof/>
          <w:color w:val="auto"/>
          <w:sz w:val="22"/>
        </w:rPr>
      </w:pPr>
      <w:hyperlink w:anchor="_Toc39840469" w:history="1">
        <w:r w:rsidR="002E7823" w:rsidRPr="00DE3F70">
          <w:rPr>
            <w:rStyle w:val="Hyperlink"/>
            <w:noProof/>
          </w:rPr>
          <w:t>5.8</w:t>
        </w:r>
        <w:r w:rsidR="002E7823">
          <w:rPr>
            <w:rFonts w:asciiTheme="minorHAnsi" w:eastAsiaTheme="minorEastAsia" w:hAnsiTheme="minorHAnsi" w:cstheme="minorBidi"/>
            <w:noProof/>
            <w:color w:val="auto"/>
            <w:sz w:val="22"/>
          </w:rPr>
          <w:tab/>
        </w:r>
        <w:r w:rsidR="002E7823" w:rsidRPr="00DE3F70">
          <w:rPr>
            <w:rStyle w:val="Hyperlink"/>
            <w:noProof/>
          </w:rPr>
          <w:t>Total ODS emissions</w:t>
        </w:r>
        <w:r w:rsidR="002E7823">
          <w:rPr>
            <w:noProof/>
            <w:webHidden/>
          </w:rPr>
          <w:tab/>
        </w:r>
        <w:r w:rsidR="002E7823">
          <w:rPr>
            <w:noProof/>
            <w:webHidden/>
          </w:rPr>
          <w:fldChar w:fldCharType="begin"/>
        </w:r>
        <w:r w:rsidR="002E7823">
          <w:rPr>
            <w:noProof/>
            <w:webHidden/>
          </w:rPr>
          <w:instrText xml:space="preserve"> PAGEREF _Toc39840469 \h </w:instrText>
        </w:r>
        <w:r w:rsidR="002E7823">
          <w:rPr>
            <w:noProof/>
            <w:webHidden/>
          </w:rPr>
        </w:r>
        <w:r w:rsidR="002E7823">
          <w:rPr>
            <w:noProof/>
            <w:webHidden/>
          </w:rPr>
          <w:fldChar w:fldCharType="separate"/>
        </w:r>
        <w:r w:rsidR="002E7823">
          <w:rPr>
            <w:noProof/>
            <w:webHidden/>
          </w:rPr>
          <w:t>25</w:t>
        </w:r>
        <w:r w:rsidR="002E7823">
          <w:rPr>
            <w:noProof/>
            <w:webHidden/>
          </w:rPr>
          <w:fldChar w:fldCharType="end"/>
        </w:r>
      </w:hyperlink>
    </w:p>
    <w:p w14:paraId="507EECF6" w14:textId="011FC65F" w:rsidR="002E7823" w:rsidRDefault="00806C5E">
      <w:pPr>
        <w:pStyle w:val="TOC2"/>
        <w:rPr>
          <w:rFonts w:asciiTheme="minorHAnsi" w:eastAsiaTheme="minorEastAsia" w:hAnsiTheme="minorHAnsi" w:cstheme="minorBidi"/>
          <w:noProof/>
          <w:color w:val="auto"/>
          <w:sz w:val="22"/>
        </w:rPr>
      </w:pPr>
      <w:hyperlink w:anchor="_Toc39840470" w:history="1">
        <w:r w:rsidR="002E7823" w:rsidRPr="00DE3F70">
          <w:rPr>
            <w:rStyle w:val="Hyperlink"/>
            <w:noProof/>
          </w:rPr>
          <w:t>Summary</w:t>
        </w:r>
        <w:r w:rsidR="002E7823">
          <w:rPr>
            <w:noProof/>
            <w:webHidden/>
          </w:rPr>
          <w:tab/>
        </w:r>
        <w:r w:rsidR="002E7823">
          <w:rPr>
            <w:noProof/>
            <w:webHidden/>
          </w:rPr>
          <w:fldChar w:fldCharType="begin"/>
        </w:r>
        <w:r w:rsidR="002E7823">
          <w:rPr>
            <w:noProof/>
            <w:webHidden/>
          </w:rPr>
          <w:instrText xml:space="preserve"> PAGEREF _Toc39840470 \h </w:instrText>
        </w:r>
        <w:r w:rsidR="002E7823">
          <w:rPr>
            <w:noProof/>
            <w:webHidden/>
          </w:rPr>
        </w:r>
        <w:r w:rsidR="002E7823">
          <w:rPr>
            <w:noProof/>
            <w:webHidden/>
          </w:rPr>
          <w:fldChar w:fldCharType="separate"/>
        </w:r>
        <w:r w:rsidR="002E7823">
          <w:rPr>
            <w:noProof/>
            <w:webHidden/>
          </w:rPr>
          <w:t>28</w:t>
        </w:r>
        <w:r w:rsidR="002E7823">
          <w:rPr>
            <w:noProof/>
            <w:webHidden/>
          </w:rPr>
          <w:fldChar w:fldCharType="end"/>
        </w:r>
      </w:hyperlink>
    </w:p>
    <w:p w14:paraId="30557CA6" w14:textId="29071EB9" w:rsidR="002E7823" w:rsidRDefault="00806C5E">
      <w:pPr>
        <w:pStyle w:val="TOC2"/>
        <w:rPr>
          <w:rFonts w:asciiTheme="minorHAnsi" w:eastAsiaTheme="minorEastAsia" w:hAnsiTheme="minorHAnsi" w:cstheme="minorBidi"/>
          <w:noProof/>
          <w:color w:val="auto"/>
          <w:sz w:val="22"/>
        </w:rPr>
      </w:pPr>
      <w:hyperlink w:anchor="_Toc39840471" w:history="1">
        <w:r w:rsidR="002E7823" w:rsidRPr="00DE3F70">
          <w:rPr>
            <w:rStyle w:val="Hyperlink"/>
            <w:noProof/>
          </w:rPr>
          <w:t>References</w:t>
        </w:r>
        <w:r w:rsidR="002E7823">
          <w:rPr>
            <w:noProof/>
            <w:webHidden/>
          </w:rPr>
          <w:tab/>
        </w:r>
        <w:r w:rsidR="002E7823">
          <w:rPr>
            <w:noProof/>
            <w:webHidden/>
          </w:rPr>
          <w:fldChar w:fldCharType="begin"/>
        </w:r>
        <w:r w:rsidR="002E7823">
          <w:rPr>
            <w:noProof/>
            <w:webHidden/>
          </w:rPr>
          <w:instrText xml:space="preserve"> PAGEREF _Toc39840471 \h </w:instrText>
        </w:r>
        <w:r w:rsidR="002E7823">
          <w:rPr>
            <w:noProof/>
            <w:webHidden/>
          </w:rPr>
        </w:r>
        <w:r w:rsidR="002E7823">
          <w:rPr>
            <w:noProof/>
            <w:webHidden/>
          </w:rPr>
          <w:fldChar w:fldCharType="separate"/>
        </w:r>
        <w:r w:rsidR="002E7823">
          <w:rPr>
            <w:noProof/>
            <w:webHidden/>
          </w:rPr>
          <w:t>30</w:t>
        </w:r>
        <w:r w:rsidR="002E7823">
          <w:rPr>
            <w:noProof/>
            <w:webHidden/>
          </w:rPr>
          <w:fldChar w:fldCharType="end"/>
        </w:r>
      </w:hyperlink>
    </w:p>
    <w:p w14:paraId="7C7E1094" w14:textId="1F5464F2" w:rsidR="007B6CAE" w:rsidRDefault="00D62610">
      <w:pPr>
        <w:rPr>
          <w:rFonts w:eastAsiaTheme="majorEastAsia" w:cstheme="majorBidi"/>
          <w:b/>
          <w:bCs/>
          <w:noProof/>
          <w:color w:val="FFFFFF"/>
          <w:spacing w:val="-7"/>
          <w:sz w:val="36"/>
          <w:szCs w:val="28"/>
        </w:rPr>
      </w:pPr>
      <w:r>
        <w:rPr>
          <w:noProof/>
          <w:color w:val="FFFFFF"/>
          <w:spacing w:val="-7"/>
        </w:rPr>
        <w:fldChar w:fldCharType="end"/>
      </w:r>
      <w:r w:rsidR="007B6CAE">
        <w:rPr>
          <w:noProof/>
          <w:color w:val="FFFFFF"/>
          <w:spacing w:val="-7"/>
        </w:rPr>
        <w:br w:type="page"/>
      </w:r>
    </w:p>
    <w:p w14:paraId="0B4EF92D" w14:textId="77777777" w:rsidR="00A943B2" w:rsidRDefault="004D139E" w:rsidP="00D37DD6">
      <w:pPr>
        <w:pStyle w:val="Heading1notnumbered"/>
      </w:pPr>
      <w:bookmarkStart w:id="0" w:name="_Toc426635710"/>
      <w:bookmarkStart w:id="1" w:name="_Toc426730195"/>
      <w:bookmarkStart w:id="2" w:name="_Toc455063173"/>
      <w:bookmarkStart w:id="3" w:name="_Toc458506768"/>
      <w:bookmarkStart w:id="4" w:name="_Toc458506911"/>
      <w:bookmarkStart w:id="5" w:name="_Toc484785149"/>
      <w:bookmarkStart w:id="6" w:name="_Toc484788481"/>
      <w:bookmarkStart w:id="7" w:name="_Toc484791858"/>
      <w:bookmarkStart w:id="8" w:name="_Toc485394663"/>
      <w:bookmarkStart w:id="9" w:name="_Toc39840447"/>
      <w:r>
        <w:lastRenderedPageBreak/>
        <w:t>F</w:t>
      </w:r>
      <w:r w:rsidR="00A943B2">
        <w:t>igures</w:t>
      </w:r>
      <w:bookmarkEnd w:id="0"/>
      <w:bookmarkEnd w:id="1"/>
      <w:bookmarkEnd w:id="2"/>
      <w:bookmarkEnd w:id="3"/>
      <w:bookmarkEnd w:id="4"/>
      <w:bookmarkEnd w:id="5"/>
      <w:bookmarkEnd w:id="6"/>
      <w:bookmarkEnd w:id="7"/>
      <w:bookmarkEnd w:id="8"/>
      <w:bookmarkEnd w:id="9"/>
    </w:p>
    <w:p w14:paraId="69971AB9" w14:textId="1F81DC4F" w:rsidR="002E7823" w:rsidRDefault="00D62610">
      <w:pPr>
        <w:pStyle w:val="TableofFigures"/>
        <w:rPr>
          <w:rFonts w:asciiTheme="minorHAnsi" w:eastAsiaTheme="minorEastAsia" w:hAnsiTheme="minorHAnsi" w:cstheme="minorBidi"/>
          <w:noProof/>
          <w:color w:val="auto"/>
          <w:sz w:val="22"/>
        </w:rPr>
      </w:pPr>
      <w:r>
        <w:rPr>
          <w:rFonts w:eastAsiaTheme="majorEastAsia" w:cstheme="majorBidi"/>
          <w:b/>
          <w:color w:val="78BE20" w:themeColor="accent1"/>
          <w:sz w:val="36"/>
          <w:szCs w:val="28"/>
        </w:rPr>
        <w:fldChar w:fldCharType="begin"/>
      </w:r>
      <w:r w:rsidR="00AD0B40">
        <w:rPr>
          <w:rFonts w:eastAsiaTheme="majorEastAsia" w:cstheme="majorBidi"/>
          <w:b/>
          <w:color w:val="78BE20" w:themeColor="accent1"/>
          <w:sz w:val="36"/>
          <w:szCs w:val="28"/>
        </w:rPr>
        <w:instrText xml:space="preserve"> TOC \h \z \c "Figure" </w:instrText>
      </w:r>
      <w:r>
        <w:rPr>
          <w:rFonts w:eastAsiaTheme="majorEastAsia" w:cstheme="majorBidi"/>
          <w:b/>
          <w:color w:val="78BE20" w:themeColor="accent1"/>
          <w:sz w:val="36"/>
          <w:szCs w:val="28"/>
        </w:rPr>
        <w:fldChar w:fldCharType="separate"/>
      </w:r>
      <w:hyperlink w:anchor="_Toc39840472" w:history="1">
        <w:r w:rsidR="002E7823" w:rsidRPr="00C400C4">
          <w:rPr>
            <w:rStyle w:val="Hyperlink"/>
            <w:b/>
            <w:noProof/>
          </w:rPr>
          <w:t>Figure 1.</w:t>
        </w:r>
        <w:r w:rsidR="002E7823" w:rsidRPr="00C400C4">
          <w:rPr>
            <w:rStyle w:val="Hyperlink"/>
            <w:noProof/>
          </w:rPr>
          <w:t xml:space="preserve"> Cape Grim </w:t>
        </w:r>
        <w:r w:rsidR="002E7823" w:rsidRPr="00C400C4">
          <w:rPr>
            <w:rStyle w:val="Hyperlink"/>
            <w:i/>
            <w:noProof/>
          </w:rPr>
          <w:t>in situ</w:t>
        </w:r>
        <w:r w:rsidR="002E7823" w:rsidRPr="00C400C4">
          <w:rPr>
            <w:rStyle w:val="Hyperlink"/>
            <w:noProof/>
          </w:rPr>
          <w:t xml:space="preserve"> and Air Archive observations of CFCs, HCFCs, halons, carbon tetrachloride, methyl chloroform, methyl chloride, dichloromethane, chloroform, TCE, PCE, methyl bromide, dibromomethane</w:t>
        </w:r>
        <w:r w:rsidR="002E7823" w:rsidRPr="00C400C4">
          <w:rPr>
            <w:rStyle w:val="Hyperlink"/>
            <w:noProof/>
            <w:vertAlign w:val="subscript"/>
          </w:rPr>
          <w:t xml:space="preserve"> </w:t>
        </w:r>
        <w:r w:rsidR="002E7823" w:rsidRPr="00C400C4">
          <w:rPr>
            <w:rStyle w:val="Hyperlink"/>
            <w:noProof/>
          </w:rPr>
          <w:t>and bromoform (1978 – 2018) showing baseline monthly mean data (Medusa - dark green; ADS - purple; ECD – dark blue; Archive data – orange) and total data (Medusa - light green; ADS – pink; ECD – light blue) obtained from the GC-MS-Medusa, GC-MS-ADS and GC-ECD instruments at Cape Grim and Aspendale. The CFC-112, -112a, -113a, -216ba, -216ca and HCFC-133a data are from UEA and Empa measurements on the Cape Grim Air Archive (see text above and CSIRO unpublished data).</w:t>
        </w:r>
        <w:r w:rsidR="002E7823">
          <w:rPr>
            <w:noProof/>
            <w:webHidden/>
          </w:rPr>
          <w:tab/>
        </w:r>
        <w:r w:rsidR="002E7823">
          <w:rPr>
            <w:noProof/>
            <w:webHidden/>
          </w:rPr>
          <w:fldChar w:fldCharType="begin"/>
        </w:r>
        <w:r w:rsidR="002E7823">
          <w:rPr>
            <w:noProof/>
            <w:webHidden/>
          </w:rPr>
          <w:instrText xml:space="preserve"> PAGEREF _Toc39840472 \h </w:instrText>
        </w:r>
        <w:r w:rsidR="002E7823">
          <w:rPr>
            <w:noProof/>
            <w:webHidden/>
          </w:rPr>
        </w:r>
        <w:r w:rsidR="002E7823">
          <w:rPr>
            <w:noProof/>
            <w:webHidden/>
          </w:rPr>
          <w:fldChar w:fldCharType="separate"/>
        </w:r>
        <w:r w:rsidR="002E7823">
          <w:rPr>
            <w:noProof/>
            <w:webHidden/>
          </w:rPr>
          <w:t>5</w:t>
        </w:r>
        <w:r w:rsidR="002E7823">
          <w:rPr>
            <w:noProof/>
            <w:webHidden/>
          </w:rPr>
          <w:fldChar w:fldCharType="end"/>
        </w:r>
      </w:hyperlink>
    </w:p>
    <w:p w14:paraId="64E91920" w14:textId="04AB0A90" w:rsidR="002E7823" w:rsidRDefault="00806C5E">
      <w:pPr>
        <w:pStyle w:val="TableofFigures"/>
        <w:rPr>
          <w:rFonts w:asciiTheme="minorHAnsi" w:eastAsiaTheme="minorEastAsia" w:hAnsiTheme="minorHAnsi" w:cstheme="minorBidi"/>
          <w:noProof/>
          <w:color w:val="auto"/>
          <w:sz w:val="22"/>
        </w:rPr>
      </w:pPr>
      <w:hyperlink w:anchor="_Toc39840473" w:history="1">
        <w:r w:rsidR="002E7823" w:rsidRPr="00C400C4">
          <w:rPr>
            <w:rStyle w:val="Hyperlink"/>
            <w:b/>
            <w:noProof/>
          </w:rPr>
          <w:t>Figure 2.</w:t>
        </w:r>
        <w:r w:rsidR="002E7823" w:rsidRPr="00C400C4">
          <w:rPr>
            <w:rStyle w:val="Hyperlink"/>
            <w:noProof/>
          </w:rPr>
          <w:t xml:space="preserve"> Global concentrations of CFC-11, CFC-12 and CFC-113 (ppt) and WMO A1 scenarios (dashed lines; Harris and Wuebbles, 2014; Carpenter and Daniel, 2018).</w:t>
        </w:r>
        <w:r w:rsidR="002E7823">
          <w:rPr>
            <w:noProof/>
            <w:webHidden/>
          </w:rPr>
          <w:tab/>
        </w:r>
        <w:r w:rsidR="002E7823">
          <w:rPr>
            <w:noProof/>
            <w:webHidden/>
          </w:rPr>
          <w:fldChar w:fldCharType="begin"/>
        </w:r>
        <w:r w:rsidR="002E7823">
          <w:rPr>
            <w:noProof/>
            <w:webHidden/>
          </w:rPr>
          <w:instrText xml:space="preserve"> PAGEREF _Toc39840473 \h </w:instrText>
        </w:r>
        <w:r w:rsidR="002E7823">
          <w:rPr>
            <w:noProof/>
            <w:webHidden/>
          </w:rPr>
        </w:r>
        <w:r w:rsidR="002E7823">
          <w:rPr>
            <w:noProof/>
            <w:webHidden/>
          </w:rPr>
          <w:fldChar w:fldCharType="separate"/>
        </w:r>
        <w:r w:rsidR="002E7823">
          <w:rPr>
            <w:noProof/>
            <w:webHidden/>
          </w:rPr>
          <w:t>6</w:t>
        </w:r>
        <w:r w:rsidR="002E7823">
          <w:rPr>
            <w:noProof/>
            <w:webHidden/>
          </w:rPr>
          <w:fldChar w:fldCharType="end"/>
        </w:r>
      </w:hyperlink>
    </w:p>
    <w:p w14:paraId="5D75CC5F" w14:textId="59EB0CFC" w:rsidR="002E7823" w:rsidRDefault="00806C5E">
      <w:pPr>
        <w:pStyle w:val="TableofFigures"/>
        <w:rPr>
          <w:rFonts w:asciiTheme="minorHAnsi" w:eastAsiaTheme="minorEastAsia" w:hAnsiTheme="minorHAnsi" w:cstheme="minorBidi"/>
          <w:noProof/>
          <w:color w:val="auto"/>
          <w:sz w:val="22"/>
        </w:rPr>
      </w:pPr>
      <w:hyperlink w:anchor="_Toc39840474" w:history="1">
        <w:r w:rsidR="002E7823" w:rsidRPr="00C400C4">
          <w:rPr>
            <w:rStyle w:val="Hyperlink"/>
            <w:b/>
            <w:noProof/>
          </w:rPr>
          <w:t>Figure 3.</w:t>
        </w:r>
        <w:r w:rsidR="002E7823" w:rsidRPr="00C400C4">
          <w:rPr>
            <w:rStyle w:val="Hyperlink"/>
            <w:noProof/>
          </w:rPr>
          <w:t xml:space="preserve"> Global concentrations of HCFC-22, HCFC-141b and HCFC-142b (ppt) and WMO A1 scenarios (dashed lines; Harris and Wuebbles, 2014; Carpenter and Daniel, 2018).</w:t>
        </w:r>
        <w:r w:rsidR="002E7823">
          <w:rPr>
            <w:noProof/>
            <w:webHidden/>
          </w:rPr>
          <w:tab/>
        </w:r>
        <w:r w:rsidR="002E7823">
          <w:rPr>
            <w:noProof/>
            <w:webHidden/>
          </w:rPr>
          <w:fldChar w:fldCharType="begin"/>
        </w:r>
        <w:r w:rsidR="002E7823">
          <w:rPr>
            <w:noProof/>
            <w:webHidden/>
          </w:rPr>
          <w:instrText xml:space="preserve"> PAGEREF _Toc39840474 \h </w:instrText>
        </w:r>
        <w:r w:rsidR="002E7823">
          <w:rPr>
            <w:noProof/>
            <w:webHidden/>
          </w:rPr>
        </w:r>
        <w:r w:rsidR="002E7823">
          <w:rPr>
            <w:noProof/>
            <w:webHidden/>
          </w:rPr>
          <w:fldChar w:fldCharType="separate"/>
        </w:r>
        <w:r w:rsidR="002E7823">
          <w:rPr>
            <w:noProof/>
            <w:webHidden/>
          </w:rPr>
          <w:t>8</w:t>
        </w:r>
        <w:r w:rsidR="002E7823">
          <w:rPr>
            <w:noProof/>
            <w:webHidden/>
          </w:rPr>
          <w:fldChar w:fldCharType="end"/>
        </w:r>
      </w:hyperlink>
    </w:p>
    <w:p w14:paraId="0B2E39FF" w14:textId="1CCE856E" w:rsidR="002E7823" w:rsidRDefault="00806C5E">
      <w:pPr>
        <w:pStyle w:val="TableofFigures"/>
        <w:rPr>
          <w:rFonts w:asciiTheme="minorHAnsi" w:eastAsiaTheme="minorEastAsia" w:hAnsiTheme="minorHAnsi" w:cstheme="minorBidi"/>
          <w:noProof/>
          <w:color w:val="auto"/>
          <w:sz w:val="22"/>
        </w:rPr>
      </w:pPr>
      <w:hyperlink w:anchor="_Toc39840475" w:history="1">
        <w:r w:rsidR="002E7823" w:rsidRPr="00C400C4">
          <w:rPr>
            <w:rStyle w:val="Hyperlink"/>
            <w:b/>
            <w:noProof/>
          </w:rPr>
          <w:t>Figure 4.</w:t>
        </w:r>
        <w:r w:rsidR="002E7823" w:rsidRPr="00C400C4">
          <w:rPr>
            <w:rStyle w:val="Hyperlink"/>
            <w:noProof/>
          </w:rPr>
          <w:t xml:space="preserve"> Total chlorine from CFCs, HCFCs, carbon tetrachloride: CCl</w:t>
        </w:r>
        <w:r w:rsidR="002E7823" w:rsidRPr="00C400C4">
          <w:rPr>
            <w:rStyle w:val="Hyperlink"/>
            <w:noProof/>
            <w:vertAlign w:val="subscript"/>
          </w:rPr>
          <w:t>4</w:t>
        </w:r>
        <w:r w:rsidR="002E7823" w:rsidRPr="00C400C4">
          <w:rPr>
            <w:rStyle w:val="Hyperlink"/>
            <w:noProof/>
          </w:rPr>
          <w:t>, methyl chloroform: CH</w:t>
        </w:r>
        <w:r w:rsidR="002E7823" w:rsidRPr="00C400C4">
          <w:rPr>
            <w:rStyle w:val="Hyperlink"/>
            <w:noProof/>
            <w:vertAlign w:val="subscript"/>
          </w:rPr>
          <w:t>3</w:t>
        </w:r>
        <w:r w:rsidR="002E7823" w:rsidRPr="00C400C4">
          <w:rPr>
            <w:rStyle w:val="Hyperlink"/>
            <w:noProof/>
          </w:rPr>
          <w:t>CCl</w:t>
        </w:r>
        <w:r w:rsidR="002E7823" w:rsidRPr="00C400C4">
          <w:rPr>
            <w:rStyle w:val="Hyperlink"/>
            <w:noProof/>
            <w:vertAlign w:val="subscript"/>
          </w:rPr>
          <w:t>3</w:t>
        </w:r>
        <w:r w:rsidR="002E7823" w:rsidRPr="00C400C4">
          <w:rPr>
            <w:rStyle w:val="Hyperlink"/>
            <w:noProof/>
          </w:rPr>
          <w:t xml:space="preserve"> and other chlorine-containing ODSs (Table 1) as measured at Cape Grim.</w:t>
        </w:r>
        <w:r w:rsidR="002E7823">
          <w:rPr>
            <w:noProof/>
            <w:webHidden/>
          </w:rPr>
          <w:tab/>
        </w:r>
        <w:r w:rsidR="002E7823">
          <w:rPr>
            <w:noProof/>
            <w:webHidden/>
          </w:rPr>
          <w:fldChar w:fldCharType="begin"/>
        </w:r>
        <w:r w:rsidR="002E7823">
          <w:rPr>
            <w:noProof/>
            <w:webHidden/>
          </w:rPr>
          <w:instrText xml:space="preserve"> PAGEREF _Toc39840475 \h </w:instrText>
        </w:r>
        <w:r w:rsidR="002E7823">
          <w:rPr>
            <w:noProof/>
            <w:webHidden/>
          </w:rPr>
        </w:r>
        <w:r w:rsidR="002E7823">
          <w:rPr>
            <w:noProof/>
            <w:webHidden/>
          </w:rPr>
          <w:fldChar w:fldCharType="separate"/>
        </w:r>
        <w:r w:rsidR="002E7823">
          <w:rPr>
            <w:noProof/>
            <w:webHidden/>
          </w:rPr>
          <w:t>9</w:t>
        </w:r>
        <w:r w:rsidR="002E7823">
          <w:rPr>
            <w:noProof/>
            <w:webHidden/>
          </w:rPr>
          <w:fldChar w:fldCharType="end"/>
        </w:r>
      </w:hyperlink>
    </w:p>
    <w:p w14:paraId="0773AB2E" w14:textId="68E00686" w:rsidR="002E7823" w:rsidRDefault="00806C5E">
      <w:pPr>
        <w:pStyle w:val="TableofFigures"/>
        <w:rPr>
          <w:rFonts w:asciiTheme="minorHAnsi" w:eastAsiaTheme="minorEastAsia" w:hAnsiTheme="minorHAnsi" w:cstheme="minorBidi"/>
          <w:noProof/>
          <w:color w:val="auto"/>
          <w:sz w:val="22"/>
        </w:rPr>
      </w:pPr>
      <w:hyperlink w:anchor="_Toc39840476" w:history="1">
        <w:r w:rsidR="002E7823" w:rsidRPr="00C400C4">
          <w:rPr>
            <w:rStyle w:val="Hyperlink"/>
            <w:b/>
            <w:noProof/>
          </w:rPr>
          <w:t>Figure 5.</w:t>
        </w:r>
        <w:r w:rsidR="002E7823" w:rsidRPr="00C400C4">
          <w:rPr>
            <w:rStyle w:val="Hyperlink"/>
            <w:noProof/>
          </w:rPr>
          <w:t xml:space="preserve"> Total bromine from methyl bromide: CH</w:t>
        </w:r>
        <w:r w:rsidR="002E7823" w:rsidRPr="00C400C4">
          <w:rPr>
            <w:rStyle w:val="Hyperlink"/>
            <w:noProof/>
            <w:vertAlign w:val="subscript"/>
          </w:rPr>
          <w:t>3</w:t>
        </w:r>
        <w:r w:rsidR="002E7823" w:rsidRPr="00C400C4">
          <w:rPr>
            <w:rStyle w:val="Hyperlink"/>
            <w:noProof/>
          </w:rPr>
          <w:t>Br, halons and other bromine-containing ODSs (dibromomethane - CH</w:t>
        </w:r>
        <w:r w:rsidR="002E7823" w:rsidRPr="00C400C4">
          <w:rPr>
            <w:rStyle w:val="Hyperlink"/>
            <w:noProof/>
            <w:vertAlign w:val="subscript"/>
          </w:rPr>
          <w:t>2</w:t>
        </w:r>
        <w:r w:rsidR="002E7823" w:rsidRPr="00C400C4">
          <w:rPr>
            <w:rStyle w:val="Hyperlink"/>
            <w:noProof/>
          </w:rPr>
          <w:t>Br</w:t>
        </w:r>
        <w:r w:rsidR="002E7823" w:rsidRPr="00C400C4">
          <w:rPr>
            <w:rStyle w:val="Hyperlink"/>
            <w:noProof/>
            <w:vertAlign w:val="subscript"/>
          </w:rPr>
          <w:t>2</w:t>
        </w:r>
        <w:r w:rsidR="002E7823" w:rsidRPr="00C400C4">
          <w:rPr>
            <w:rStyle w:val="Hyperlink"/>
            <w:noProof/>
          </w:rPr>
          <w:t xml:space="preserve"> and bromoform - CHBr</w:t>
        </w:r>
        <w:r w:rsidR="002E7823" w:rsidRPr="00C400C4">
          <w:rPr>
            <w:rStyle w:val="Hyperlink"/>
            <w:noProof/>
            <w:vertAlign w:val="subscript"/>
          </w:rPr>
          <w:t>3</w:t>
        </w:r>
        <w:r w:rsidR="002E7823" w:rsidRPr="00C400C4">
          <w:rPr>
            <w:rStyle w:val="Hyperlink"/>
            <w:noProof/>
          </w:rPr>
          <w:t>) as measured at Cape Grim (Table 1).</w:t>
        </w:r>
        <w:r w:rsidR="002E7823">
          <w:rPr>
            <w:noProof/>
            <w:webHidden/>
          </w:rPr>
          <w:tab/>
        </w:r>
        <w:r w:rsidR="002E7823">
          <w:rPr>
            <w:noProof/>
            <w:webHidden/>
          </w:rPr>
          <w:fldChar w:fldCharType="begin"/>
        </w:r>
        <w:r w:rsidR="002E7823">
          <w:rPr>
            <w:noProof/>
            <w:webHidden/>
          </w:rPr>
          <w:instrText xml:space="preserve"> PAGEREF _Toc39840476 \h </w:instrText>
        </w:r>
        <w:r w:rsidR="002E7823">
          <w:rPr>
            <w:noProof/>
            <w:webHidden/>
          </w:rPr>
        </w:r>
        <w:r w:rsidR="002E7823">
          <w:rPr>
            <w:noProof/>
            <w:webHidden/>
          </w:rPr>
          <w:fldChar w:fldCharType="separate"/>
        </w:r>
        <w:r w:rsidR="002E7823">
          <w:rPr>
            <w:noProof/>
            <w:webHidden/>
          </w:rPr>
          <w:t>10</w:t>
        </w:r>
        <w:r w:rsidR="002E7823">
          <w:rPr>
            <w:noProof/>
            <w:webHidden/>
          </w:rPr>
          <w:fldChar w:fldCharType="end"/>
        </w:r>
      </w:hyperlink>
    </w:p>
    <w:p w14:paraId="7B7AB862" w14:textId="78BC90A1" w:rsidR="002E7823" w:rsidRDefault="00806C5E">
      <w:pPr>
        <w:pStyle w:val="TableofFigures"/>
        <w:rPr>
          <w:rFonts w:asciiTheme="minorHAnsi" w:eastAsiaTheme="minorEastAsia" w:hAnsiTheme="minorHAnsi" w:cstheme="minorBidi"/>
          <w:noProof/>
          <w:color w:val="auto"/>
          <w:sz w:val="22"/>
        </w:rPr>
      </w:pPr>
      <w:hyperlink w:anchor="_Toc39840477" w:history="1">
        <w:r w:rsidR="002E7823" w:rsidRPr="00C400C4">
          <w:rPr>
            <w:rStyle w:val="Hyperlink"/>
            <w:b/>
            <w:noProof/>
          </w:rPr>
          <w:t>Figure 6.</w:t>
        </w:r>
        <w:r w:rsidR="002E7823" w:rsidRPr="00C400C4">
          <w:rPr>
            <w:rStyle w:val="Hyperlink"/>
            <w:noProof/>
          </w:rPr>
          <w:t xml:space="preserve"> Total column ozone (DU) changes at Halley Station, Antarctica (76</w:t>
        </w:r>
        <w:r w:rsidR="002E7823" w:rsidRPr="00C400C4">
          <w:rPr>
            <w:rStyle w:val="Hyperlink"/>
            <w:noProof/>
            <w:vertAlign w:val="superscript"/>
          </w:rPr>
          <w:t>o</w:t>
        </w:r>
        <w:r w:rsidR="002E7823" w:rsidRPr="00C400C4">
          <w:rPr>
            <w:rStyle w:val="Hyperlink"/>
            <w:noProof/>
          </w:rPr>
          <w:t>S), and Melbourne, Australia (38</w:t>
        </w:r>
        <w:r w:rsidR="002E7823" w:rsidRPr="00C400C4">
          <w:rPr>
            <w:rStyle w:val="Hyperlink"/>
            <w:noProof/>
            <w:vertAlign w:val="superscript"/>
          </w:rPr>
          <w:t>o</w:t>
        </w:r>
        <w:r w:rsidR="002E7823" w:rsidRPr="00C400C4">
          <w:rPr>
            <w:rStyle w:val="Hyperlink"/>
            <w:noProof/>
          </w:rPr>
          <w:t>S) and Equivalent Effective Stratospheric Chlorine (EESC, ppb) changes at polar and mid-latitudes. The Melbourne ozone data are 11-year running means to minimize impacts of solar variability.</w:t>
        </w:r>
        <w:r w:rsidR="002E7823">
          <w:rPr>
            <w:noProof/>
            <w:webHidden/>
          </w:rPr>
          <w:tab/>
        </w:r>
        <w:r w:rsidR="002E7823">
          <w:rPr>
            <w:noProof/>
            <w:webHidden/>
          </w:rPr>
          <w:fldChar w:fldCharType="begin"/>
        </w:r>
        <w:r w:rsidR="002E7823">
          <w:rPr>
            <w:noProof/>
            <w:webHidden/>
          </w:rPr>
          <w:instrText xml:space="preserve"> PAGEREF _Toc39840477 \h </w:instrText>
        </w:r>
        <w:r w:rsidR="002E7823">
          <w:rPr>
            <w:noProof/>
            <w:webHidden/>
          </w:rPr>
        </w:r>
        <w:r w:rsidR="002E7823">
          <w:rPr>
            <w:noProof/>
            <w:webHidden/>
          </w:rPr>
          <w:fldChar w:fldCharType="separate"/>
        </w:r>
        <w:r w:rsidR="002E7823">
          <w:rPr>
            <w:noProof/>
            <w:webHidden/>
          </w:rPr>
          <w:t>10</w:t>
        </w:r>
        <w:r w:rsidR="002E7823">
          <w:rPr>
            <w:noProof/>
            <w:webHidden/>
          </w:rPr>
          <w:fldChar w:fldCharType="end"/>
        </w:r>
      </w:hyperlink>
    </w:p>
    <w:p w14:paraId="2E007C0B" w14:textId="58716D3C" w:rsidR="002E7823" w:rsidRDefault="00806C5E">
      <w:pPr>
        <w:pStyle w:val="TableofFigures"/>
        <w:rPr>
          <w:rFonts w:asciiTheme="minorHAnsi" w:eastAsiaTheme="minorEastAsia" w:hAnsiTheme="minorHAnsi" w:cstheme="minorBidi"/>
          <w:noProof/>
          <w:color w:val="auto"/>
          <w:sz w:val="22"/>
        </w:rPr>
      </w:pPr>
      <w:hyperlink w:anchor="_Toc39840478" w:history="1">
        <w:r w:rsidR="002E7823" w:rsidRPr="00C400C4">
          <w:rPr>
            <w:rStyle w:val="Hyperlink"/>
            <w:b/>
            <w:noProof/>
          </w:rPr>
          <w:t>Figure 7.</w:t>
        </w:r>
        <w:r w:rsidR="002E7823" w:rsidRPr="00C400C4">
          <w:rPr>
            <w:rStyle w:val="Hyperlink"/>
            <w:noProof/>
          </w:rPr>
          <w:t xml:space="preserve"> Global abundance (ppb, left) and radiative forcing (W/m</w:t>
        </w:r>
        <w:r w:rsidR="002E7823" w:rsidRPr="00C400C4">
          <w:rPr>
            <w:rStyle w:val="Hyperlink"/>
            <w:noProof/>
            <w:vertAlign w:val="superscript"/>
          </w:rPr>
          <w:t>2</w:t>
        </w:r>
        <w:r w:rsidR="002E7823" w:rsidRPr="00C400C4">
          <w:rPr>
            <w:rStyle w:val="Hyperlink"/>
            <w:noProof/>
          </w:rPr>
          <w:t>, right) of synthetic greenhouse gases (SGGs: HFCs, HCFCs, CFCs, others).</w:t>
        </w:r>
        <w:r w:rsidR="002E7823">
          <w:rPr>
            <w:noProof/>
            <w:webHidden/>
          </w:rPr>
          <w:tab/>
        </w:r>
        <w:r w:rsidR="002E7823">
          <w:rPr>
            <w:noProof/>
            <w:webHidden/>
          </w:rPr>
          <w:fldChar w:fldCharType="begin"/>
        </w:r>
        <w:r w:rsidR="002E7823">
          <w:rPr>
            <w:noProof/>
            <w:webHidden/>
          </w:rPr>
          <w:instrText xml:space="preserve"> PAGEREF _Toc39840478 \h </w:instrText>
        </w:r>
        <w:r w:rsidR="002E7823">
          <w:rPr>
            <w:noProof/>
            <w:webHidden/>
          </w:rPr>
        </w:r>
        <w:r w:rsidR="002E7823">
          <w:rPr>
            <w:noProof/>
            <w:webHidden/>
          </w:rPr>
          <w:fldChar w:fldCharType="separate"/>
        </w:r>
        <w:r w:rsidR="002E7823">
          <w:rPr>
            <w:noProof/>
            <w:webHidden/>
          </w:rPr>
          <w:t>11</w:t>
        </w:r>
        <w:r w:rsidR="002E7823">
          <w:rPr>
            <w:noProof/>
            <w:webHidden/>
          </w:rPr>
          <w:fldChar w:fldCharType="end"/>
        </w:r>
      </w:hyperlink>
    </w:p>
    <w:p w14:paraId="63A36FF6" w14:textId="0EF097B7" w:rsidR="002E7823" w:rsidRDefault="00806C5E">
      <w:pPr>
        <w:pStyle w:val="TableofFigures"/>
        <w:rPr>
          <w:rFonts w:asciiTheme="minorHAnsi" w:eastAsiaTheme="minorEastAsia" w:hAnsiTheme="minorHAnsi" w:cstheme="minorBidi"/>
          <w:noProof/>
          <w:color w:val="auto"/>
          <w:sz w:val="22"/>
        </w:rPr>
      </w:pPr>
      <w:hyperlink w:anchor="_Toc39840479" w:history="1">
        <w:r w:rsidR="002E7823" w:rsidRPr="00C400C4">
          <w:rPr>
            <w:rStyle w:val="Hyperlink"/>
            <w:b/>
            <w:noProof/>
          </w:rPr>
          <w:t>Figure 8.</w:t>
        </w:r>
        <w:r w:rsidR="002E7823" w:rsidRPr="00C400C4">
          <w:rPr>
            <w:rStyle w:val="Hyperlink"/>
            <w:noProof/>
          </w:rPr>
          <w:t xml:space="preserve"> Global annual emissions (M tonnes) of ODSs (CFCs, chlorinated solvents (methyl chloroform: CH</w:t>
        </w:r>
        <w:r w:rsidR="002E7823" w:rsidRPr="00C400C4">
          <w:rPr>
            <w:rStyle w:val="Hyperlink"/>
            <w:noProof/>
            <w:vertAlign w:val="subscript"/>
          </w:rPr>
          <w:t>3</w:t>
        </w:r>
        <w:r w:rsidR="002E7823" w:rsidRPr="00C400C4">
          <w:rPr>
            <w:rStyle w:val="Hyperlink"/>
            <w:noProof/>
          </w:rPr>
          <w:t>CCl</w:t>
        </w:r>
        <w:r w:rsidR="002E7823" w:rsidRPr="00C400C4">
          <w:rPr>
            <w:rStyle w:val="Hyperlink"/>
            <w:noProof/>
            <w:vertAlign w:val="subscript"/>
          </w:rPr>
          <w:t>3</w:t>
        </w:r>
        <w:r w:rsidR="002E7823" w:rsidRPr="00C400C4">
          <w:rPr>
            <w:rStyle w:val="Hyperlink"/>
            <w:noProof/>
          </w:rPr>
          <w:t>, carbon tetrachloride: CCl</w:t>
        </w:r>
        <w:r w:rsidR="002E7823" w:rsidRPr="00C400C4">
          <w:rPr>
            <w:rStyle w:val="Hyperlink"/>
            <w:noProof/>
            <w:vertAlign w:val="subscript"/>
          </w:rPr>
          <w:t>4</w:t>
        </w:r>
        <w:r w:rsidR="002E7823" w:rsidRPr="00C400C4">
          <w:rPr>
            <w:rStyle w:val="Hyperlink"/>
            <w:noProof/>
          </w:rPr>
          <w:t>), methyl chloride, dichloromethane, chloroform, halons, methyl bromide: CH</w:t>
        </w:r>
        <w:r w:rsidR="002E7823" w:rsidRPr="00C400C4">
          <w:rPr>
            <w:rStyle w:val="Hyperlink"/>
            <w:noProof/>
            <w:vertAlign w:val="subscript"/>
          </w:rPr>
          <w:t>3</w:t>
        </w:r>
        <w:r w:rsidR="002E7823" w:rsidRPr="00C400C4">
          <w:rPr>
            <w:rStyle w:val="Hyperlink"/>
            <w:noProof/>
          </w:rPr>
          <w:t>Br, HCFCs) derived from global AGAGE data by inverse modelling using the 12-box AGAGE global transport model, by forward modelling using a 2-D atmospheric chemistry-transport model and by Bayesian inverse modelling using the FLEXPART dispersion model. For methyl bromide, pre-1998 emissions are scaled from global atmospheric concentrations.</w:t>
        </w:r>
        <w:r w:rsidR="002E7823">
          <w:rPr>
            <w:noProof/>
            <w:webHidden/>
          </w:rPr>
          <w:tab/>
        </w:r>
        <w:r w:rsidR="002E7823">
          <w:rPr>
            <w:noProof/>
            <w:webHidden/>
          </w:rPr>
          <w:fldChar w:fldCharType="begin"/>
        </w:r>
        <w:r w:rsidR="002E7823">
          <w:rPr>
            <w:noProof/>
            <w:webHidden/>
          </w:rPr>
          <w:instrText xml:space="preserve"> PAGEREF _Toc39840479 \h </w:instrText>
        </w:r>
        <w:r w:rsidR="002E7823">
          <w:rPr>
            <w:noProof/>
            <w:webHidden/>
          </w:rPr>
        </w:r>
        <w:r w:rsidR="002E7823">
          <w:rPr>
            <w:noProof/>
            <w:webHidden/>
          </w:rPr>
          <w:fldChar w:fldCharType="separate"/>
        </w:r>
        <w:r w:rsidR="002E7823">
          <w:rPr>
            <w:noProof/>
            <w:webHidden/>
          </w:rPr>
          <w:t>12</w:t>
        </w:r>
        <w:r w:rsidR="002E7823">
          <w:rPr>
            <w:noProof/>
            <w:webHidden/>
          </w:rPr>
          <w:fldChar w:fldCharType="end"/>
        </w:r>
      </w:hyperlink>
    </w:p>
    <w:p w14:paraId="100B1287" w14:textId="47A032E8" w:rsidR="002E7823" w:rsidRDefault="00806C5E">
      <w:pPr>
        <w:pStyle w:val="TableofFigures"/>
        <w:rPr>
          <w:rFonts w:asciiTheme="minorHAnsi" w:eastAsiaTheme="minorEastAsia" w:hAnsiTheme="minorHAnsi" w:cstheme="minorBidi"/>
          <w:noProof/>
          <w:color w:val="auto"/>
          <w:sz w:val="22"/>
        </w:rPr>
      </w:pPr>
      <w:hyperlink w:anchor="_Toc39840480" w:history="1">
        <w:r w:rsidR="002E7823" w:rsidRPr="00C400C4">
          <w:rPr>
            <w:rStyle w:val="Hyperlink"/>
            <w:b/>
            <w:noProof/>
          </w:rPr>
          <w:t>Figure 9</w:t>
        </w:r>
        <w:r w:rsidR="002E7823" w:rsidRPr="00C400C4">
          <w:rPr>
            <w:rStyle w:val="Hyperlink"/>
            <w:noProof/>
          </w:rPr>
          <w:t xml:space="preserve">. Global emissions (ODP tonnes) of the Montreal Protocol ODSs and global equivalent chlorine (ppt), both derived from AGAGE data (Fraser </w:t>
        </w:r>
        <w:r w:rsidR="002E7823" w:rsidRPr="00C400C4">
          <w:rPr>
            <w:rStyle w:val="Hyperlink"/>
            <w:i/>
            <w:noProof/>
          </w:rPr>
          <w:t>et al</w:t>
        </w:r>
        <w:r w:rsidR="002E7823" w:rsidRPr="00C400C4">
          <w:rPr>
            <w:rStyle w:val="Hyperlink"/>
            <w:noProof/>
          </w:rPr>
          <w:t xml:space="preserve">., 2014a; Rigby </w:t>
        </w:r>
        <w:r w:rsidR="002E7823" w:rsidRPr="00C400C4">
          <w:rPr>
            <w:rStyle w:val="Hyperlink"/>
            <w:i/>
            <w:noProof/>
          </w:rPr>
          <w:t>et al</w:t>
        </w:r>
        <w:r w:rsidR="002E7823" w:rsidRPr="00C400C4">
          <w:rPr>
            <w:rStyle w:val="Hyperlink"/>
            <w:noProof/>
          </w:rPr>
          <w:t>., 2014 and subsequent updates) using the 12-box AGAGE model. For methyl bromide, pre-1998 emissions are scaled to post-1998 from global atmospheric concentrations, 1978-2018.</w:t>
        </w:r>
        <w:r w:rsidR="002E7823">
          <w:rPr>
            <w:noProof/>
            <w:webHidden/>
          </w:rPr>
          <w:tab/>
        </w:r>
        <w:r w:rsidR="002E7823">
          <w:rPr>
            <w:noProof/>
            <w:webHidden/>
          </w:rPr>
          <w:fldChar w:fldCharType="begin"/>
        </w:r>
        <w:r w:rsidR="002E7823">
          <w:rPr>
            <w:noProof/>
            <w:webHidden/>
          </w:rPr>
          <w:instrText xml:space="preserve"> PAGEREF _Toc39840480 \h </w:instrText>
        </w:r>
        <w:r w:rsidR="002E7823">
          <w:rPr>
            <w:noProof/>
            <w:webHidden/>
          </w:rPr>
        </w:r>
        <w:r w:rsidR="002E7823">
          <w:rPr>
            <w:noProof/>
            <w:webHidden/>
          </w:rPr>
          <w:fldChar w:fldCharType="separate"/>
        </w:r>
        <w:r w:rsidR="002E7823">
          <w:rPr>
            <w:noProof/>
            <w:webHidden/>
          </w:rPr>
          <w:t>13</w:t>
        </w:r>
        <w:r w:rsidR="002E7823">
          <w:rPr>
            <w:noProof/>
            <w:webHidden/>
          </w:rPr>
          <w:fldChar w:fldCharType="end"/>
        </w:r>
      </w:hyperlink>
    </w:p>
    <w:p w14:paraId="13D27693" w14:textId="0375BB94" w:rsidR="002E7823" w:rsidRDefault="00806C5E">
      <w:pPr>
        <w:pStyle w:val="TableofFigures"/>
        <w:rPr>
          <w:rFonts w:asciiTheme="minorHAnsi" w:eastAsiaTheme="minorEastAsia" w:hAnsiTheme="minorHAnsi" w:cstheme="minorBidi"/>
          <w:noProof/>
          <w:color w:val="auto"/>
          <w:sz w:val="22"/>
        </w:rPr>
      </w:pPr>
      <w:hyperlink w:anchor="_Toc39840481" w:history="1">
        <w:r w:rsidR="002E7823" w:rsidRPr="00C400C4">
          <w:rPr>
            <w:rStyle w:val="Hyperlink"/>
            <w:b/>
            <w:noProof/>
          </w:rPr>
          <w:t>Figure 10.</w:t>
        </w:r>
        <w:r w:rsidR="002E7823" w:rsidRPr="00C400C4">
          <w:rPr>
            <w:rStyle w:val="Hyperlink"/>
            <w:noProof/>
          </w:rPr>
          <w:t xml:space="preserve"> Australian imports (tonnes) of ODSs (CFCs, HCFCs, halons, MC: CH</w:t>
        </w:r>
        <w:r w:rsidR="002E7823" w:rsidRPr="00C400C4">
          <w:rPr>
            <w:rStyle w:val="Hyperlink"/>
            <w:noProof/>
            <w:vertAlign w:val="subscript"/>
          </w:rPr>
          <w:t>3</w:t>
        </w:r>
        <w:r w:rsidR="002E7823" w:rsidRPr="00C400C4">
          <w:rPr>
            <w:rStyle w:val="Hyperlink"/>
            <w:noProof/>
          </w:rPr>
          <w:t>CCl</w:t>
        </w:r>
        <w:r w:rsidR="002E7823" w:rsidRPr="00C400C4">
          <w:rPr>
            <w:rStyle w:val="Hyperlink"/>
            <w:noProof/>
            <w:vertAlign w:val="subscript"/>
          </w:rPr>
          <w:t>3</w:t>
        </w:r>
        <w:r w:rsidR="002E7823" w:rsidRPr="00C400C4">
          <w:rPr>
            <w:rStyle w:val="Hyperlink"/>
            <w:noProof/>
          </w:rPr>
          <w:t>, MB: CH</w:t>
        </w:r>
        <w:r w:rsidR="002E7823" w:rsidRPr="00C400C4">
          <w:rPr>
            <w:rStyle w:val="Hyperlink"/>
            <w:noProof/>
            <w:vertAlign w:val="subscript"/>
          </w:rPr>
          <w:t>3</w:t>
        </w:r>
        <w:r w:rsidR="002E7823" w:rsidRPr="00C400C4">
          <w:rPr>
            <w:rStyle w:val="Hyperlink"/>
            <w:noProof/>
          </w:rPr>
          <w:t>Br – total left, MB: CH</w:t>
        </w:r>
        <w:r w:rsidR="002E7823" w:rsidRPr="00C400C4">
          <w:rPr>
            <w:rStyle w:val="Hyperlink"/>
            <w:noProof/>
            <w:vertAlign w:val="subscript"/>
          </w:rPr>
          <w:t>3</w:t>
        </w:r>
        <w:r w:rsidR="002E7823" w:rsidRPr="00C400C4">
          <w:rPr>
            <w:rStyle w:val="Hyperlink"/>
            <w:noProof/>
          </w:rPr>
          <w:t>Br – nQPS right) (A. Gabriel, AWE, private communication, 2019). The 2012-2018 data are from the OLaRS data base, 2010 and earlier are pre-OLaRS data, and 2011 is a mixture of OLaRS and pre-OlaRS data.</w:t>
        </w:r>
        <w:r w:rsidR="002E7823">
          <w:rPr>
            <w:noProof/>
            <w:webHidden/>
          </w:rPr>
          <w:tab/>
        </w:r>
        <w:r w:rsidR="002E7823">
          <w:rPr>
            <w:noProof/>
            <w:webHidden/>
          </w:rPr>
          <w:fldChar w:fldCharType="begin"/>
        </w:r>
        <w:r w:rsidR="002E7823">
          <w:rPr>
            <w:noProof/>
            <w:webHidden/>
          </w:rPr>
          <w:instrText xml:space="preserve"> PAGEREF _Toc39840481 \h </w:instrText>
        </w:r>
        <w:r w:rsidR="002E7823">
          <w:rPr>
            <w:noProof/>
            <w:webHidden/>
          </w:rPr>
        </w:r>
        <w:r w:rsidR="002E7823">
          <w:rPr>
            <w:noProof/>
            <w:webHidden/>
          </w:rPr>
          <w:fldChar w:fldCharType="separate"/>
        </w:r>
        <w:r w:rsidR="002E7823">
          <w:rPr>
            <w:noProof/>
            <w:webHidden/>
          </w:rPr>
          <w:t>14</w:t>
        </w:r>
        <w:r w:rsidR="002E7823">
          <w:rPr>
            <w:noProof/>
            <w:webHidden/>
          </w:rPr>
          <w:fldChar w:fldCharType="end"/>
        </w:r>
      </w:hyperlink>
    </w:p>
    <w:p w14:paraId="0C1B9B5B" w14:textId="4072CD69" w:rsidR="002E7823" w:rsidRDefault="00806C5E">
      <w:pPr>
        <w:pStyle w:val="TableofFigures"/>
        <w:rPr>
          <w:rFonts w:asciiTheme="minorHAnsi" w:eastAsiaTheme="minorEastAsia" w:hAnsiTheme="minorHAnsi" w:cstheme="minorBidi"/>
          <w:noProof/>
          <w:color w:val="auto"/>
          <w:sz w:val="22"/>
        </w:rPr>
      </w:pPr>
      <w:hyperlink w:anchor="_Toc39840482" w:history="1">
        <w:r w:rsidR="002E7823" w:rsidRPr="00C400C4">
          <w:rPr>
            <w:rStyle w:val="Hyperlink"/>
            <w:b/>
            <w:noProof/>
          </w:rPr>
          <w:t>Figure 11</w:t>
        </w:r>
        <w:r w:rsidR="002E7823" w:rsidRPr="00C400C4">
          <w:rPr>
            <w:rStyle w:val="Hyperlink"/>
            <w:noProof/>
          </w:rPr>
          <w:t>. Australian HCFC-22 and HCFC-123 banks and HCFC-22 bank emissions (Brodribb and McCann, 2013, 2014, 2015a). Dashed line is from Brodribb and McCann, 2018: burgundy= banks, black=bank emissions.</w:t>
        </w:r>
        <w:r w:rsidR="002E7823">
          <w:rPr>
            <w:noProof/>
            <w:webHidden/>
          </w:rPr>
          <w:tab/>
        </w:r>
        <w:r w:rsidR="002E7823">
          <w:rPr>
            <w:noProof/>
            <w:webHidden/>
          </w:rPr>
          <w:fldChar w:fldCharType="begin"/>
        </w:r>
        <w:r w:rsidR="002E7823">
          <w:rPr>
            <w:noProof/>
            <w:webHidden/>
          </w:rPr>
          <w:instrText xml:space="preserve"> PAGEREF _Toc39840482 \h </w:instrText>
        </w:r>
        <w:r w:rsidR="002E7823">
          <w:rPr>
            <w:noProof/>
            <w:webHidden/>
          </w:rPr>
        </w:r>
        <w:r w:rsidR="002E7823">
          <w:rPr>
            <w:noProof/>
            <w:webHidden/>
          </w:rPr>
          <w:fldChar w:fldCharType="separate"/>
        </w:r>
        <w:r w:rsidR="002E7823">
          <w:rPr>
            <w:noProof/>
            <w:webHidden/>
          </w:rPr>
          <w:t>14</w:t>
        </w:r>
        <w:r w:rsidR="002E7823">
          <w:rPr>
            <w:noProof/>
            <w:webHidden/>
          </w:rPr>
          <w:fldChar w:fldCharType="end"/>
        </w:r>
      </w:hyperlink>
    </w:p>
    <w:p w14:paraId="1A239D25" w14:textId="041B225A" w:rsidR="002E7823" w:rsidRDefault="00806C5E">
      <w:pPr>
        <w:pStyle w:val="TableofFigures"/>
        <w:rPr>
          <w:rFonts w:asciiTheme="minorHAnsi" w:eastAsiaTheme="minorEastAsia" w:hAnsiTheme="minorHAnsi" w:cstheme="minorBidi"/>
          <w:noProof/>
          <w:color w:val="auto"/>
          <w:sz w:val="22"/>
        </w:rPr>
      </w:pPr>
      <w:hyperlink w:anchor="_Toc39840483" w:history="1">
        <w:r w:rsidR="002E7823" w:rsidRPr="00C400C4">
          <w:rPr>
            <w:rStyle w:val="Hyperlink"/>
            <w:b/>
            <w:noProof/>
          </w:rPr>
          <w:t>Figure 12.</w:t>
        </w:r>
        <w:r w:rsidR="002E7823" w:rsidRPr="00C400C4">
          <w:rPr>
            <w:rStyle w:val="Hyperlink"/>
            <w:noProof/>
          </w:rPr>
          <w:t xml:space="preserve"> Annual average (3-yr running means) Australian emissions of CFCs, methyl bromide, HCFCs, halons and chlorocarbons (methyl chloroform, carbon tetrachloride, chloroform, dichloromethane, trichloroethylene, perchloroethylene) from Cape Grim AGAGE data, using ISC techniques (orange: GC-ECD data; blue: GC-MS data). methyl bromide emissions are for SE Australia. Australian emissions are scaled from SE Australian emissions on a population basis; halon emissions are adjusted to account for SE Australian Halon Bank emissions. NAME emissions are show in light blue. HCFC-22 emissions from the refrigerant bank are show in red (Brodribb and McCann, 2015a).</w:t>
        </w:r>
        <w:r w:rsidR="002E7823">
          <w:rPr>
            <w:noProof/>
            <w:webHidden/>
          </w:rPr>
          <w:tab/>
        </w:r>
        <w:r w:rsidR="002E7823">
          <w:rPr>
            <w:noProof/>
            <w:webHidden/>
          </w:rPr>
          <w:fldChar w:fldCharType="begin"/>
        </w:r>
        <w:r w:rsidR="002E7823">
          <w:rPr>
            <w:noProof/>
            <w:webHidden/>
          </w:rPr>
          <w:instrText xml:space="preserve"> PAGEREF _Toc39840483 \h </w:instrText>
        </w:r>
        <w:r w:rsidR="002E7823">
          <w:rPr>
            <w:noProof/>
            <w:webHidden/>
          </w:rPr>
        </w:r>
        <w:r w:rsidR="002E7823">
          <w:rPr>
            <w:noProof/>
            <w:webHidden/>
          </w:rPr>
          <w:fldChar w:fldCharType="separate"/>
        </w:r>
        <w:r w:rsidR="002E7823">
          <w:rPr>
            <w:noProof/>
            <w:webHidden/>
          </w:rPr>
          <w:t>17</w:t>
        </w:r>
        <w:r w:rsidR="002E7823">
          <w:rPr>
            <w:noProof/>
            <w:webHidden/>
          </w:rPr>
          <w:fldChar w:fldCharType="end"/>
        </w:r>
      </w:hyperlink>
    </w:p>
    <w:p w14:paraId="635058ED" w14:textId="0C764E52" w:rsidR="002E7823" w:rsidRDefault="00806C5E">
      <w:pPr>
        <w:pStyle w:val="TableofFigures"/>
        <w:rPr>
          <w:rFonts w:asciiTheme="minorHAnsi" w:eastAsiaTheme="minorEastAsia" w:hAnsiTheme="minorHAnsi" w:cstheme="minorBidi"/>
          <w:noProof/>
          <w:color w:val="auto"/>
          <w:sz w:val="22"/>
        </w:rPr>
      </w:pPr>
      <w:hyperlink w:anchor="_Toc39840484" w:history="1">
        <w:r w:rsidR="002E7823" w:rsidRPr="00C400C4">
          <w:rPr>
            <w:rStyle w:val="Hyperlink"/>
            <w:b/>
            <w:noProof/>
          </w:rPr>
          <w:t>Figure 13.</w:t>
        </w:r>
        <w:r w:rsidR="002E7823" w:rsidRPr="00C400C4">
          <w:rPr>
            <w:rStyle w:val="Hyperlink"/>
            <w:noProof/>
          </w:rPr>
          <w:t xml:space="preserve"> Declining Australian CFC, HCFC, halon and carbon tetrachloride emissions (k tonnes).</w:t>
        </w:r>
        <w:r w:rsidR="002E7823">
          <w:rPr>
            <w:noProof/>
            <w:webHidden/>
          </w:rPr>
          <w:tab/>
        </w:r>
        <w:r w:rsidR="002E7823">
          <w:rPr>
            <w:noProof/>
            <w:webHidden/>
          </w:rPr>
          <w:fldChar w:fldCharType="begin"/>
        </w:r>
        <w:r w:rsidR="002E7823">
          <w:rPr>
            <w:noProof/>
            <w:webHidden/>
          </w:rPr>
          <w:instrText xml:space="preserve"> PAGEREF _Toc39840484 \h </w:instrText>
        </w:r>
        <w:r w:rsidR="002E7823">
          <w:rPr>
            <w:noProof/>
            <w:webHidden/>
          </w:rPr>
        </w:r>
        <w:r w:rsidR="002E7823">
          <w:rPr>
            <w:noProof/>
            <w:webHidden/>
          </w:rPr>
          <w:fldChar w:fldCharType="separate"/>
        </w:r>
        <w:r w:rsidR="002E7823">
          <w:rPr>
            <w:noProof/>
            <w:webHidden/>
          </w:rPr>
          <w:t>20</w:t>
        </w:r>
        <w:r w:rsidR="002E7823">
          <w:rPr>
            <w:noProof/>
            <w:webHidden/>
          </w:rPr>
          <w:fldChar w:fldCharType="end"/>
        </w:r>
      </w:hyperlink>
    </w:p>
    <w:p w14:paraId="1C7056B0" w14:textId="352A3B4F" w:rsidR="002E7823" w:rsidRDefault="00806C5E">
      <w:pPr>
        <w:pStyle w:val="TableofFigures"/>
        <w:rPr>
          <w:rFonts w:asciiTheme="minorHAnsi" w:eastAsiaTheme="minorEastAsia" w:hAnsiTheme="minorHAnsi" w:cstheme="minorBidi"/>
          <w:noProof/>
          <w:color w:val="auto"/>
          <w:sz w:val="22"/>
        </w:rPr>
      </w:pPr>
      <w:hyperlink w:anchor="_Toc39840485" w:history="1">
        <w:r w:rsidR="002E7823" w:rsidRPr="00C400C4">
          <w:rPr>
            <w:rStyle w:val="Hyperlink"/>
            <w:b/>
            <w:noProof/>
          </w:rPr>
          <w:t>Figure 14.</w:t>
        </w:r>
        <w:r w:rsidR="002E7823" w:rsidRPr="00C400C4">
          <w:rPr>
            <w:rStyle w:val="Hyperlink"/>
            <w:noProof/>
          </w:rPr>
          <w:t xml:space="preserve"> Total Australian HCFC-22 emissions (k tonnes) from Cape Grim data and HCFC-22 bank emissions as functions of the HCFC-22 bank (k tonnes; Brodribb and McCann, 2015a). The dashed line is a linear regression: slope = 0.13 tonne/tonne banked.</w:t>
        </w:r>
        <w:r w:rsidR="002E7823">
          <w:rPr>
            <w:noProof/>
            <w:webHidden/>
          </w:rPr>
          <w:tab/>
        </w:r>
        <w:r w:rsidR="002E7823">
          <w:rPr>
            <w:noProof/>
            <w:webHidden/>
          </w:rPr>
          <w:fldChar w:fldCharType="begin"/>
        </w:r>
        <w:r w:rsidR="002E7823">
          <w:rPr>
            <w:noProof/>
            <w:webHidden/>
          </w:rPr>
          <w:instrText xml:space="preserve"> PAGEREF _Toc39840485 \h </w:instrText>
        </w:r>
        <w:r w:rsidR="002E7823">
          <w:rPr>
            <w:noProof/>
            <w:webHidden/>
          </w:rPr>
        </w:r>
        <w:r w:rsidR="002E7823">
          <w:rPr>
            <w:noProof/>
            <w:webHidden/>
          </w:rPr>
          <w:fldChar w:fldCharType="separate"/>
        </w:r>
        <w:r w:rsidR="002E7823">
          <w:rPr>
            <w:noProof/>
            <w:webHidden/>
          </w:rPr>
          <w:t>21</w:t>
        </w:r>
        <w:r w:rsidR="002E7823">
          <w:rPr>
            <w:noProof/>
            <w:webHidden/>
          </w:rPr>
          <w:fldChar w:fldCharType="end"/>
        </w:r>
      </w:hyperlink>
    </w:p>
    <w:p w14:paraId="1CBA6892" w14:textId="3B2BB804" w:rsidR="002E7823" w:rsidRDefault="00806C5E">
      <w:pPr>
        <w:pStyle w:val="TableofFigures"/>
        <w:rPr>
          <w:rFonts w:asciiTheme="minorHAnsi" w:eastAsiaTheme="minorEastAsia" w:hAnsiTheme="minorHAnsi" w:cstheme="minorBidi"/>
          <w:noProof/>
          <w:color w:val="auto"/>
          <w:sz w:val="22"/>
        </w:rPr>
      </w:pPr>
      <w:hyperlink w:anchor="_Toc39840486" w:history="1">
        <w:r w:rsidR="002E7823" w:rsidRPr="00C400C4">
          <w:rPr>
            <w:rStyle w:val="Hyperlink"/>
            <w:b/>
            <w:noProof/>
          </w:rPr>
          <w:t>Figure 15</w:t>
        </w:r>
        <w:r w:rsidR="002E7823" w:rsidRPr="00C400C4">
          <w:rPr>
            <w:rStyle w:val="Hyperlink"/>
            <w:noProof/>
          </w:rPr>
          <w:t>. Possible HCFC-22 emissions from non-equipment bank sources such as landfills.</w:t>
        </w:r>
        <w:r w:rsidR="002E7823">
          <w:rPr>
            <w:noProof/>
            <w:webHidden/>
          </w:rPr>
          <w:tab/>
        </w:r>
        <w:r w:rsidR="002E7823">
          <w:rPr>
            <w:noProof/>
            <w:webHidden/>
          </w:rPr>
          <w:fldChar w:fldCharType="begin"/>
        </w:r>
        <w:r w:rsidR="002E7823">
          <w:rPr>
            <w:noProof/>
            <w:webHidden/>
          </w:rPr>
          <w:instrText xml:space="preserve"> PAGEREF _Toc39840486 \h </w:instrText>
        </w:r>
        <w:r w:rsidR="002E7823">
          <w:rPr>
            <w:noProof/>
            <w:webHidden/>
          </w:rPr>
        </w:r>
        <w:r w:rsidR="002E7823">
          <w:rPr>
            <w:noProof/>
            <w:webHidden/>
          </w:rPr>
          <w:fldChar w:fldCharType="separate"/>
        </w:r>
        <w:r w:rsidR="002E7823">
          <w:rPr>
            <w:noProof/>
            <w:webHidden/>
          </w:rPr>
          <w:t>21</w:t>
        </w:r>
        <w:r w:rsidR="002E7823">
          <w:rPr>
            <w:noProof/>
            <w:webHidden/>
          </w:rPr>
          <w:fldChar w:fldCharType="end"/>
        </w:r>
      </w:hyperlink>
    </w:p>
    <w:p w14:paraId="364A5938" w14:textId="6EDC838D" w:rsidR="002E7823" w:rsidRDefault="00806C5E">
      <w:pPr>
        <w:pStyle w:val="TableofFigures"/>
        <w:rPr>
          <w:rFonts w:asciiTheme="minorHAnsi" w:eastAsiaTheme="minorEastAsia" w:hAnsiTheme="minorHAnsi" w:cstheme="minorBidi"/>
          <w:noProof/>
          <w:color w:val="auto"/>
          <w:sz w:val="22"/>
        </w:rPr>
      </w:pPr>
      <w:hyperlink w:anchor="_Toc39840487" w:history="1">
        <w:r w:rsidR="002E7823" w:rsidRPr="00C400C4">
          <w:rPr>
            <w:rStyle w:val="Hyperlink"/>
            <w:b/>
            <w:noProof/>
          </w:rPr>
          <w:t>Figure 16.</w:t>
        </w:r>
        <w:r w:rsidR="002E7823" w:rsidRPr="00C400C4">
          <w:rPr>
            <w:rStyle w:val="Hyperlink"/>
            <w:noProof/>
          </w:rPr>
          <w:t xml:space="preserve"> Australian methyl bromide emissions (3-year average) calculated from Australian methyl bromide import data and the modified UNEP emissions model (UNEP, 2018).</w:t>
        </w:r>
        <w:r w:rsidR="002E7823">
          <w:rPr>
            <w:noProof/>
            <w:webHidden/>
          </w:rPr>
          <w:tab/>
        </w:r>
        <w:r w:rsidR="002E7823">
          <w:rPr>
            <w:noProof/>
            <w:webHidden/>
          </w:rPr>
          <w:fldChar w:fldCharType="begin"/>
        </w:r>
        <w:r w:rsidR="002E7823">
          <w:rPr>
            <w:noProof/>
            <w:webHidden/>
          </w:rPr>
          <w:instrText xml:space="preserve"> PAGEREF _Toc39840487 \h </w:instrText>
        </w:r>
        <w:r w:rsidR="002E7823">
          <w:rPr>
            <w:noProof/>
            <w:webHidden/>
          </w:rPr>
        </w:r>
        <w:r w:rsidR="002E7823">
          <w:rPr>
            <w:noProof/>
            <w:webHidden/>
          </w:rPr>
          <w:fldChar w:fldCharType="separate"/>
        </w:r>
        <w:r w:rsidR="002E7823">
          <w:rPr>
            <w:noProof/>
            <w:webHidden/>
          </w:rPr>
          <w:t>24</w:t>
        </w:r>
        <w:r w:rsidR="002E7823">
          <w:rPr>
            <w:noProof/>
            <w:webHidden/>
          </w:rPr>
          <w:fldChar w:fldCharType="end"/>
        </w:r>
      </w:hyperlink>
    </w:p>
    <w:p w14:paraId="5D4D8B50" w14:textId="2795E9FE" w:rsidR="002E7823" w:rsidRDefault="00806C5E">
      <w:pPr>
        <w:pStyle w:val="TableofFigures"/>
        <w:rPr>
          <w:rFonts w:asciiTheme="minorHAnsi" w:eastAsiaTheme="minorEastAsia" w:hAnsiTheme="minorHAnsi" w:cstheme="minorBidi"/>
          <w:noProof/>
          <w:color w:val="auto"/>
          <w:sz w:val="22"/>
        </w:rPr>
      </w:pPr>
      <w:hyperlink w:anchor="_Toc39840488" w:history="1">
        <w:r w:rsidR="002E7823" w:rsidRPr="00C400C4">
          <w:rPr>
            <w:rStyle w:val="Hyperlink"/>
            <w:b/>
            <w:noProof/>
          </w:rPr>
          <w:t>Figure 17.</w:t>
        </w:r>
        <w:r w:rsidR="002E7823" w:rsidRPr="00C400C4">
          <w:rPr>
            <w:rStyle w:val="Hyperlink"/>
            <w:noProof/>
          </w:rPr>
          <w:t xml:space="preserve"> SE Australian methyl bromide emissions calculated (see text for details) by ISC from Cape Grim </w:t>
        </w:r>
        <w:r w:rsidR="002E7823" w:rsidRPr="00C400C4">
          <w:rPr>
            <w:rStyle w:val="Hyperlink"/>
            <w:i/>
            <w:noProof/>
          </w:rPr>
          <w:t>in situ</w:t>
        </w:r>
        <w:r w:rsidR="002E7823" w:rsidRPr="00C400C4">
          <w:rPr>
            <w:rStyle w:val="Hyperlink"/>
            <w:noProof/>
          </w:rPr>
          <w:t xml:space="preserve"> AGAGE methyl bromide data (blue) and from a modified UNEP (2018) emissions model (orange, 3-year average) based on Australian methyl bromide imports and the SE Australian methyl bromide consumption for timber/grain exports and strawberry runner production.</w:t>
        </w:r>
        <w:r w:rsidR="002E7823">
          <w:rPr>
            <w:noProof/>
            <w:webHidden/>
          </w:rPr>
          <w:tab/>
        </w:r>
        <w:r w:rsidR="002E7823">
          <w:rPr>
            <w:noProof/>
            <w:webHidden/>
          </w:rPr>
          <w:fldChar w:fldCharType="begin"/>
        </w:r>
        <w:r w:rsidR="002E7823">
          <w:rPr>
            <w:noProof/>
            <w:webHidden/>
          </w:rPr>
          <w:instrText xml:space="preserve"> PAGEREF _Toc39840488 \h </w:instrText>
        </w:r>
        <w:r w:rsidR="002E7823">
          <w:rPr>
            <w:noProof/>
            <w:webHidden/>
          </w:rPr>
        </w:r>
        <w:r w:rsidR="002E7823">
          <w:rPr>
            <w:noProof/>
            <w:webHidden/>
          </w:rPr>
          <w:fldChar w:fldCharType="separate"/>
        </w:r>
        <w:r w:rsidR="002E7823">
          <w:rPr>
            <w:noProof/>
            <w:webHidden/>
          </w:rPr>
          <w:t>24</w:t>
        </w:r>
        <w:r w:rsidR="002E7823">
          <w:rPr>
            <w:noProof/>
            <w:webHidden/>
          </w:rPr>
          <w:fldChar w:fldCharType="end"/>
        </w:r>
      </w:hyperlink>
    </w:p>
    <w:p w14:paraId="02E67154" w14:textId="1F5C2028" w:rsidR="002E7823" w:rsidRDefault="00806C5E">
      <w:pPr>
        <w:pStyle w:val="TableofFigures"/>
        <w:rPr>
          <w:rFonts w:asciiTheme="minorHAnsi" w:eastAsiaTheme="minorEastAsia" w:hAnsiTheme="minorHAnsi" w:cstheme="minorBidi"/>
          <w:noProof/>
          <w:color w:val="auto"/>
          <w:sz w:val="22"/>
        </w:rPr>
      </w:pPr>
      <w:hyperlink w:anchor="_Toc39840489" w:history="1">
        <w:r w:rsidR="002E7823" w:rsidRPr="00C400C4">
          <w:rPr>
            <w:rStyle w:val="Hyperlink"/>
            <w:b/>
            <w:noProof/>
          </w:rPr>
          <w:t>Figure 18.</w:t>
        </w:r>
        <w:r w:rsidR="002E7823" w:rsidRPr="00C400C4">
          <w:rPr>
            <w:rStyle w:val="Hyperlink"/>
            <w:noProof/>
          </w:rPr>
          <w:t xml:space="preserve"> Australian carbon tetrachloride emissions calculated from Cape Grim </w:t>
        </w:r>
        <w:r w:rsidR="002E7823" w:rsidRPr="00C400C4">
          <w:rPr>
            <w:rStyle w:val="Hyperlink"/>
            <w:i/>
            <w:noProof/>
          </w:rPr>
          <w:t>in situ</w:t>
        </w:r>
        <w:r w:rsidR="002E7823" w:rsidRPr="00C400C4">
          <w:rPr>
            <w:rStyle w:val="Hyperlink"/>
            <w:noProof/>
          </w:rPr>
          <w:t xml:space="preserve"> AGAGE data by ISC and inverse modelling (NAME).</w:t>
        </w:r>
        <w:r w:rsidR="002E7823">
          <w:rPr>
            <w:noProof/>
            <w:webHidden/>
          </w:rPr>
          <w:tab/>
        </w:r>
        <w:r w:rsidR="002E7823">
          <w:rPr>
            <w:noProof/>
            <w:webHidden/>
          </w:rPr>
          <w:fldChar w:fldCharType="begin"/>
        </w:r>
        <w:r w:rsidR="002E7823">
          <w:rPr>
            <w:noProof/>
            <w:webHidden/>
          </w:rPr>
          <w:instrText xml:space="preserve"> PAGEREF _Toc39840489 \h </w:instrText>
        </w:r>
        <w:r w:rsidR="002E7823">
          <w:rPr>
            <w:noProof/>
            <w:webHidden/>
          </w:rPr>
        </w:r>
        <w:r w:rsidR="002E7823">
          <w:rPr>
            <w:noProof/>
            <w:webHidden/>
          </w:rPr>
          <w:fldChar w:fldCharType="separate"/>
        </w:r>
        <w:r w:rsidR="002E7823">
          <w:rPr>
            <w:noProof/>
            <w:webHidden/>
          </w:rPr>
          <w:t>25</w:t>
        </w:r>
        <w:r w:rsidR="002E7823">
          <w:rPr>
            <w:noProof/>
            <w:webHidden/>
          </w:rPr>
          <w:fldChar w:fldCharType="end"/>
        </w:r>
      </w:hyperlink>
    </w:p>
    <w:p w14:paraId="5D966141" w14:textId="715EE941" w:rsidR="002E7823" w:rsidRDefault="00806C5E">
      <w:pPr>
        <w:pStyle w:val="TableofFigures"/>
        <w:rPr>
          <w:rFonts w:asciiTheme="minorHAnsi" w:eastAsiaTheme="minorEastAsia" w:hAnsiTheme="minorHAnsi" w:cstheme="minorBidi"/>
          <w:noProof/>
          <w:color w:val="auto"/>
          <w:sz w:val="22"/>
        </w:rPr>
      </w:pPr>
      <w:hyperlink w:anchor="_Toc39840490" w:history="1">
        <w:r w:rsidR="002E7823" w:rsidRPr="00C400C4">
          <w:rPr>
            <w:rStyle w:val="Hyperlink"/>
            <w:b/>
            <w:noProof/>
          </w:rPr>
          <w:t xml:space="preserve">Figure 19. </w:t>
        </w:r>
        <w:r w:rsidR="002E7823" w:rsidRPr="00C400C4">
          <w:rPr>
            <w:rStyle w:val="Hyperlink"/>
            <w:noProof/>
          </w:rPr>
          <w:t>Total Australian ODS emissions; without other chlorocarbons (Section 5.6, left) and with other chlorocarbons (right).</w:t>
        </w:r>
        <w:r w:rsidR="002E7823">
          <w:rPr>
            <w:noProof/>
            <w:webHidden/>
          </w:rPr>
          <w:tab/>
        </w:r>
        <w:r w:rsidR="002E7823">
          <w:rPr>
            <w:noProof/>
            <w:webHidden/>
          </w:rPr>
          <w:fldChar w:fldCharType="begin"/>
        </w:r>
        <w:r w:rsidR="002E7823">
          <w:rPr>
            <w:noProof/>
            <w:webHidden/>
          </w:rPr>
          <w:instrText xml:space="preserve"> PAGEREF _Toc39840490 \h </w:instrText>
        </w:r>
        <w:r w:rsidR="002E7823">
          <w:rPr>
            <w:noProof/>
            <w:webHidden/>
          </w:rPr>
        </w:r>
        <w:r w:rsidR="002E7823">
          <w:rPr>
            <w:noProof/>
            <w:webHidden/>
          </w:rPr>
          <w:fldChar w:fldCharType="separate"/>
        </w:r>
        <w:r w:rsidR="002E7823">
          <w:rPr>
            <w:noProof/>
            <w:webHidden/>
          </w:rPr>
          <w:t>26</w:t>
        </w:r>
        <w:r w:rsidR="002E7823">
          <w:rPr>
            <w:noProof/>
            <w:webHidden/>
          </w:rPr>
          <w:fldChar w:fldCharType="end"/>
        </w:r>
      </w:hyperlink>
    </w:p>
    <w:p w14:paraId="6D1DEE3A" w14:textId="4E162B25" w:rsidR="002E7823" w:rsidRDefault="00806C5E">
      <w:pPr>
        <w:pStyle w:val="TableofFigures"/>
        <w:rPr>
          <w:rFonts w:asciiTheme="minorHAnsi" w:eastAsiaTheme="minorEastAsia" w:hAnsiTheme="minorHAnsi" w:cstheme="minorBidi"/>
          <w:noProof/>
          <w:color w:val="auto"/>
          <w:sz w:val="22"/>
        </w:rPr>
      </w:pPr>
      <w:hyperlink w:anchor="_Toc39840491" w:history="1">
        <w:r w:rsidR="002E7823" w:rsidRPr="00C400C4">
          <w:rPr>
            <w:rStyle w:val="Hyperlink"/>
            <w:b/>
            <w:noProof/>
          </w:rPr>
          <w:t xml:space="preserve">Figure 20. </w:t>
        </w:r>
        <w:r w:rsidR="002E7823" w:rsidRPr="00C400C4">
          <w:rPr>
            <w:rStyle w:val="Hyperlink"/>
            <w:noProof/>
          </w:rPr>
          <w:t>Australian emissions (GWP-weighted: M tonnes CO</w:t>
        </w:r>
        <w:r w:rsidR="002E7823" w:rsidRPr="00C400C4">
          <w:rPr>
            <w:rStyle w:val="Hyperlink"/>
            <w:noProof/>
            <w:vertAlign w:val="subscript"/>
          </w:rPr>
          <w:t>2</w:t>
        </w:r>
        <w:r w:rsidR="002E7823" w:rsidRPr="00C400C4">
          <w:rPr>
            <w:rStyle w:val="Hyperlink"/>
            <w:noProof/>
          </w:rPr>
          <w:t>-e) of ODSs (Montreal Protocol species: CFCs, HCFC, halons, methyl bromide, methyl chloroform, carbon tetrachloride) and the GHGs reported to UNFCCC (carbon dioxide, methane, nitrous oxide, Kyoto Protocol synthetics: HFC, PFCs and sulfur hexafluoride), including and excluding GHG emissions due to land-use/land-use change and forestry (LULUCF).</w:t>
        </w:r>
        <w:r w:rsidR="002E7823">
          <w:rPr>
            <w:noProof/>
            <w:webHidden/>
          </w:rPr>
          <w:tab/>
        </w:r>
        <w:r w:rsidR="002E7823">
          <w:rPr>
            <w:noProof/>
            <w:webHidden/>
          </w:rPr>
          <w:fldChar w:fldCharType="begin"/>
        </w:r>
        <w:r w:rsidR="002E7823">
          <w:rPr>
            <w:noProof/>
            <w:webHidden/>
          </w:rPr>
          <w:instrText xml:space="preserve"> PAGEREF _Toc39840491 \h </w:instrText>
        </w:r>
        <w:r w:rsidR="002E7823">
          <w:rPr>
            <w:noProof/>
            <w:webHidden/>
          </w:rPr>
        </w:r>
        <w:r w:rsidR="002E7823">
          <w:rPr>
            <w:noProof/>
            <w:webHidden/>
          </w:rPr>
          <w:fldChar w:fldCharType="separate"/>
        </w:r>
        <w:r w:rsidR="002E7823">
          <w:rPr>
            <w:noProof/>
            <w:webHidden/>
          </w:rPr>
          <w:t>27</w:t>
        </w:r>
        <w:r w:rsidR="002E7823">
          <w:rPr>
            <w:noProof/>
            <w:webHidden/>
          </w:rPr>
          <w:fldChar w:fldCharType="end"/>
        </w:r>
      </w:hyperlink>
    </w:p>
    <w:p w14:paraId="30492254" w14:textId="385E0710" w:rsidR="002E7823" w:rsidRDefault="00806C5E">
      <w:pPr>
        <w:pStyle w:val="TableofFigures"/>
        <w:rPr>
          <w:rFonts w:asciiTheme="minorHAnsi" w:eastAsiaTheme="minorEastAsia" w:hAnsiTheme="minorHAnsi" w:cstheme="minorBidi"/>
          <w:noProof/>
          <w:color w:val="auto"/>
          <w:sz w:val="22"/>
        </w:rPr>
      </w:pPr>
      <w:hyperlink w:anchor="_Toc39840492" w:history="1">
        <w:r w:rsidR="002E7823" w:rsidRPr="00C400C4">
          <w:rPr>
            <w:rStyle w:val="Hyperlink"/>
            <w:b/>
            <w:noProof/>
          </w:rPr>
          <w:t>Figure 21.</w:t>
        </w:r>
        <w:r w:rsidR="002E7823" w:rsidRPr="00C400C4">
          <w:rPr>
            <w:rStyle w:val="Hyperlink"/>
            <w:noProof/>
          </w:rPr>
          <w:t xml:space="preserve"> Global (since 1978) and Australian (since 1995) CFC, HCFC and HFC emissions (M tonne CO</w:t>
        </w:r>
        <w:r w:rsidR="002E7823" w:rsidRPr="00C400C4">
          <w:rPr>
            <w:rStyle w:val="Hyperlink"/>
            <w:noProof/>
            <w:vertAlign w:val="subscript"/>
          </w:rPr>
          <w:t>2</w:t>
        </w:r>
        <w:r w:rsidR="002E7823" w:rsidRPr="00C400C4">
          <w:rPr>
            <w:rStyle w:val="Hyperlink"/>
            <w:noProof/>
          </w:rPr>
          <w:t>-e).</w:t>
        </w:r>
        <w:r w:rsidR="002E7823">
          <w:rPr>
            <w:noProof/>
            <w:webHidden/>
          </w:rPr>
          <w:tab/>
        </w:r>
        <w:r w:rsidR="002E7823">
          <w:rPr>
            <w:noProof/>
            <w:webHidden/>
          </w:rPr>
          <w:fldChar w:fldCharType="begin"/>
        </w:r>
        <w:r w:rsidR="002E7823">
          <w:rPr>
            <w:noProof/>
            <w:webHidden/>
          </w:rPr>
          <w:instrText xml:space="preserve"> PAGEREF _Toc39840492 \h </w:instrText>
        </w:r>
        <w:r w:rsidR="002E7823">
          <w:rPr>
            <w:noProof/>
            <w:webHidden/>
          </w:rPr>
        </w:r>
        <w:r w:rsidR="002E7823">
          <w:rPr>
            <w:noProof/>
            <w:webHidden/>
          </w:rPr>
          <w:fldChar w:fldCharType="separate"/>
        </w:r>
        <w:r w:rsidR="002E7823">
          <w:rPr>
            <w:noProof/>
            <w:webHidden/>
          </w:rPr>
          <w:t>27</w:t>
        </w:r>
        <w:r w:rsidR="002E7823">
          <w:rPr>
            <w:noProof/>
            <w:webHidden/>
          </w:rPr>
          <w:fldChar w:fldCharType="end"/>
        </w:r>
      </w:hyperlink>
    </w:p>
    <w:p w14:paraId="54CED98A" w14:textId="19B9023A" w:rsidR="00A943B2" w:rsidRDefault="00D62610" w:rsidP="00475A16">
      <w:pPr>
        <w:pStyle w:val="Heading1notnumbered"/>
      </w:pPr>
      <w:r>
        <w:lastRenderedPageBreak/>
        <w:fldChar w:fldCharType="end"/>
      </w:r>
      <w:bookmarkStart w:id="10" w:name="_Toc426635711"/>
      <w:bookmarkStart w:id="11" w:name="_Toc426730196"/>
      <w:bookmarkStart w:id="12" w:name="_Toc455063174"/>
      <w:bookmarkStart w:id="13" w:name="_Toc458506769"/>
      <w:bookmarkStart w:id="14" w:name="_Toc458506912"/>
      <w:bookmarkStart w:id="15" w:name="_Toc484785150"/>
      <w:bookmarkStart w:id="16" w:name="_Toc484788482"/>
      <w:bookmarkStart w:id="17" w:name="_Toc484791859"/>
      <w:bookmarkStart w:id="18" w:name="_Toc485394664"/>
      <w:bookmarkStart w:id="19" w:name="_Toc39840448"/>
      <w:r w:rsidR="004D139E">
        <w:t>T</w:t>
      </w:r>
      <w:r w:rsidR="00A943B2">
        <w:t>ables</w:t>
      </w:r>
      <w:bookmarkEnd w:id="10"/>
      <w:bookmarkEnd w:id="11"/>
      <w:bookmarkEnd w:id="12"/>
      <w:bookmarkEnd w:id="13"/>
      <w:bookmarkEnd w:id="14"/>
      <w:bookmarkEnd w:id="15"/>
      <w:bookmarkEnd w:id="16"/>
      <w:bookmarkEnd w:id="17"/>
      <w:bookmarkEnd w:id="18"/>
      <w:bookmarkEnd w:id="19"/>
    </w:p>
    <w:p w14:paraId="481F8DB2" w14:textId="2C6E6BE5" w:rsidR="002E7823" w:rsidRDefault="00D62610">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39840493" w:history="1">
        <w:r w:rsidR="002E7823" w:rsidRPr="007D2545">
          <w:rPr>
            <w:rStyle w:val="Hyperlink"/>
            <w:b/>
            <w:noProof/>
          </w:rPr>
          <w:t>Table 1.</w:t>
        </w:r>
        <w:r w:rsidR="002E7823" w:rsidRPr="007D2545">
          <w:rPr>
            <w:rStyle w:val="Hyperlink"/>
            <w:noProof/>
          </w:rPr>
          <w:t xml:space="preserve"> Southern Hemisphere concentrations (2017, 2018) and growth rates (2017-2018) for CFCs, HCFCs, halons, carbon tetrachloride, methyl chloroform, methyl chloride, dichloromethane, chloroform, trichloroethylene, perchloroethylene, methyl bromide, dibromomethane and bromoform measured </w:t>
        </w:r>
        <w:r w:rsidR="002E7823" w:rsidRPr="007D2545">
          <w:rPr>
            <w:rStyle w:val="Hyperlink"/>
            <w:i/>
            <w:noProof/>
          </w:rPr>
          <w:t>in situ</w:t>
        </w:r>
        <w:r w:rsidR="002E7823" w:rsidRPr="007D2545">
          <w:rPr>
            <w:rStyle w:val="Hyperlink"/>
            <w:noProof/>
          </w:rPr>
          <w:t xml:space="preserve"> at Cape Grim, Tasmania and/or in the Cape Grim Air Archive (references: see text above and CSIRO unpublished data).</w:t>
        </w:r>
        <w:r w:rsidR="002E7823">
          <w:rPr>
            <w:noProof/>
            <w:webHidden/>
          </w:rPr>
          <w:tab/>
        </w:r>
        <w:r w:rsidR="002E7823">
          <w:rPr>
            <w:noProof/>
            <w:webHidden/>
          </w:rPr>
          <w:fldChar w:fldCharType="begin"/>
        </w:r>
        <w:r w:rsidR="002E7823">
          <w:rPr>
            <w:noProof/>
            <w:webHidden/>
          </w:rPr>
          <w:instrText xml:space="preserve"> PAGEREF _Toc39840493 \h </w:instrText>
        </w:r>
        <w:r w:rsidR="002E7823">
          <w:rPr>
            <w:noProof/>
            <w:webHidden/>
          </w:rPr>
        </w:r>
        <w:r w:rsidR="002E7823">
          <w:rPr>
            <w:noProof/>
            <w:webHidden/>
          </w:rPr>
          <w:fldChar w:fldCharType="separate"/>
        </w:r>
        <w:r w:rsidR="002E7823">
          <w:rPr>
            <w:noProof/>
            <w:webHidden/>
          </w:rPr>
          <w:t>4</w:t>
        </w:r>
        <w:r w:rsidR="002E7823">
          <w:rPr>
            <w:noProof/>
            <w:webHidden/>
          </w:rPr>
          <w:fldChar w:fldCharType="end"/>
        </w:r>
      </w:hyperlink>
    </w:p>
    <w:p w14:paraId="7D8BB084" w14:textId="2898FB4B" w:rsidR="002E7823" w:rsidRDefault="00806C5E">
      <w:pPr>
        <w:pStyle w:val="TableofFigures"/>
        <w:rPr>
          <w:rFonts w:asciiTheme="minorHAnsi" w:eastAsiaTheme="minorEastAsia" w:hAnsiTheme="minorHAnsi" w:cstheme="minorBidi"/>
          <w:noProof/>
          <w:color w:val="auto"/>
          <w:sz w:val="22"/>
        </w:rPr>
      </w:pPr>
      <w:hyperlink w:anchor="_Toc39840494" w:history="1">
        <w:r w:rsidR="002E7823" w:rsidRPr="007D2545">
          <w:rPr>
            <w:rStyle w:val="Hyperlink"/>
            <w:b/>
            <w:noProof/>
          </w:rPr>
          <w:t>Table 2.</w:t>
        </w:r>
        <w:r w:rsidR="002E7823" w:rsidRPr="007D2545">
          <w:rPr>
            <w:rStyle w:val="Hyperlink"/>
            <w:noProof/>
          </w:rPr>
          <w:t xml:space="preserve"> Australian imports (bulk and pre-charged equipment, tonnes) of ODSs (CFCs, HCFCs, MC: CH</w:t>
        </w:r>
        <w:r w:rsidR="002E7823" w:rsidRPr="007D2545">
          <w:rPr>
            <w:rStyle w:val="Hyperlink"/>
            <w:noProof/>
            <w:vertAlign w:val="subscript"/>
          </w:rPr>
          <w:t>3</w:t>
        </w:r>
        <w:r w:rsidR="002E7823" w:rsidRPr="007D2545">
          <w:rPr>
            <w:rStyle w:val="Hyperlink"/>
            <w:noProof/>
          </w:rPr>
          <w:t>CCl</w:t>
        </w:r>
        <w:r w:rsidR="002E7823" w:rsidRPr="007D2545">
          <w:rPr>
            <w:rStyle w:val="Hyperlink"/>
            <w:noProof/>
            <w:vertAlign w:val="subscript"/>
          </w:rPr>
          <w:t>3</w:t>
        </w:r>
        <w:r w:rsidR="002E7823" w:rsidRPr="007D2545">
          <w:rPr>
            <w:rStyle w:val="Hyperlink"/>
            <w:noProof/>
          </w:rPr>
          <w:t>, halons, MB: CH</w:t>
        </w:r>
        <w:r w:rsidR="002E7823" w:rsidRPr="007D2545">
          <w:rPr>
            <w:rStyle w:val="Hyperlink"/>
            <w:noProof/>
            <w:vertAlign w:val="subscript"/>
          </w:rPr>
          <w:t>3</w:t>
        </w:r>
        <w:r w:rsidR="002E7823" w:rsidRPr="007D2545">
          <w:rPr>
            <w:rStyle w:val="Hyperlink"/>
            <w:noProof/>
          </w:rPr>
          <w:t>Br) 1992-2018; 2012-2018 data are from the OLaRS data base, 2010 and earlier are pre-OLaRS data, and 2011 is a mixture of OLaRS and pre-OlaRS data (A. Gabriel, DAWE, private communications, 2014-2016). The only significant carbon tetrachloride (CCl</w:t>
        </w:r>
        <w:r w:rsidR="002E7823" w:rsidRPr="007D2545">
          <w:rPr>
            <w:rStyle w:val="Hyperlink"/>
            <w:noProof/>
            <w:vertAlign w:val="subscript"/>
          </w:rPr>
          <w:t>4</w:t>
        </w:r>
        <w:r w:rsidR="002E7823" w:rsidRPr="007D2545">
          <w:rPr>
            <w:rStyle w:val="Hyperlink"/>
            <w:noProof/>
          </w:rPr>
          <w:t xml:space="preserve">) imports were </w:t>
        </w:r>
        <w:r w:rsidR="002E7823" w:rsidRPr="007D2545">
          <w:rPr>
            <w:rStyle w:val="Hyperlink"/>
            <w:noProof/>
          </w:rPr>
          <w:sym w:font="Symbol" w:char="F07E"/>
        </w:r>
        <w:r w:rsidR="002E7823" w:rsidRPr="007D2545">
          <w:rPr>
            <w:rStyle w:val="Hyperlink"/>
            <w:noProof/>
          </w:rPr>
          <w:t xml:space="preserve">0.5 tonnes in 1995/1996 (not listed). ODS imports less than 0.1 tonne are not listed, but included in total ODS. Methyl bromide imports are listed as for QPS and non-QPS uses. Small quantities of methyl bromide imports are exported (do not influence Australian emissions); significant quantities HCFC-123 imports are exported or used as feedstock (do not influence Australian emissions) – for example 10 tonnes exported and 3 tonnes used for feedstock in 2014, </w:t>
        </w:r>
        <w:r w:rsidR="002E7823" w:rsidRPr="007D2545">
          <w:rPr>
            <w:rStyle w:val="Hyperlink"/>
            <w:noProof/>
          </w:rPr>
          <w:sym w:font="Symbol" w:char="F07E"/>
        </w:r>
        <w:r w:rsidR="002E7823" w:rsidRPr="007D2545">
          <w:rPr>
            <w:rStyle w:val="Hyperlink"/>
            <w:noProof/>
          </w:rPr>
          <w:t>1 tonne exported 2015).</w:t>
        </w:r>
        <w:r w:rsidR="002E7823">
          <w:rPr>
            <w:noProof/>
            <w:webHidden/>
          </w:rPr>
          <w:tab/>
        </w:r>
        <w:r w:rsidR="002E7823">
          <w:rPr>
            <w:noProof/>
            <w:webHidden/>
          </w:rPr>
          <w:fldChar w:fldCharType="begin"/>
        </w:r>
        <w:r w:rsidR="002E7823">
          <w:rPr>
            <w:noProof/>
            <w:webHidden/>
          </w:rPr>
          <w:instrText xml:space="preserve"> PAGEREF _Toc39840494 \h </w:instrText>
        </w:r>
        <w:r w:rsidR="002E7823">
          <w:rPr>
            <w:noProof/>
            <w:webHidden/>
          </w:rPr>
        </w:r>
        <w:r w:rsidR="002E7823">
          <w:rPr>
            <w:noProof/>
            <w:webHidden/>
          </w:rPr>
          <w:fldChar w:fldCharType="separate"/>
        </w:r>
        <w:r w:rsidR="002E7823">
          <w:rPr>
            <w:noProof/>
            <w:webHidden/>
          </w:rPr>
          <w:t>15</w:t>
        </w:r>
        <w:r w:rsidR="002E7823">
          <w:rPr>
            <w:noProof/>
            <w:webHidden/>
          </w:rPr>
          <w:fldChar w:fldCharType="end"/>
        </w:r>
      </w:hyperlink>
    </w:p>
    <w:p w14:paraId="72FFA366" w14:textId="02AA4EFB" w:rsidR="002E7823" w:rsidRDefault="00806C5E">
      <w:pPr>
        <w:pStyle w:val="TableofFigures"/>
        <w:rPr>
          <w:rFonts w:asciiTheme="minorHAnsi" w:eastAsiaTheme="minorEastAsia" w:hAnsiTheme="minorHAnsi" w:cstheme="minorBidi"/>
          <w:noProof/>
          <w:color w:val="auto"/>
          <w:sz w:val="22"/>
        </w:rPr>
      </w:pPr>
      <w:hyperlink w:anchor="_Toc39840495" w:history="1">
        <w:r w:rsidR="002E7823" w:rsidRPr="007D2545">
          <w:rPr>
            <w:rStyle w:val="Hyperlink"/>
            <w:b/>
            <w:noProof/>
          </w:rPr>
          <w:t>Table 3.</w:t>
        </w:r>
        <w:r w:rsidR="002E7823" w:rsidRPr="007D2545">
          <w:rPr>
            <w:rStyle w:val="Hyperlink"/>
            <w:noProof/>
          </w:rPr>
          <w:t xml:space="preserve"> Annual average (3-yr running means, i.e. 2014 = average of 2013, 2014, 2015) Australian emissions (metric tonnes unless otherwise stated) of ODSs (CFCs, HCFCs, halons, MB and chlorocarbons) from Cape Grim AGAGE data, using ISC techniques. Australian emissions are scaled from SE Australian emissions on a population basis; Australian halon emissions are from SE Australian emissions adjusted for the impact of emissions from the National Halon Bank in Melbourne; Australian methyl bromide emissions are from a DPI-modified UNEP model of methyl bromide emissions based on QPS and non-QPS methyl bromide consumption (see text). GWPs (to calculate CO</w:t>
        </w:r>
        <w:r w:rsidR="002E7823" w:rsidRPr="007D2545">
          <w:rPr>
            <w:rStyle w:val="Hyperlink"/>
            <w:noProof/>
            <w:vertAlign w:val="subscript"/>
          </w:rPr>
          <w:t>2</w:t>
        </w:r>
        <w:r w:rsidR="002E7823" w:rsidRPr="007D2545">
          <w:rPr>
            <w:rStyle w:val="Hyperlink"/>
            <w:noProof/>
          </w:rPr>
          <w:t>-e emissions) are from Forster and Ramaswamy (2007); ODPs (to calculate ODP-weighted emissions) are from Montzka and Reimann (2011); assumed GWPs for trichloroethylene (0.67) and perchloroethylene (0.53). Pre-1999 emissions of CFC-114, -115, HCFCs, halons and dichloromethane (shown in red) are assumed equal to 1999 emissions; pre-2005 emissions of perchloroethylene (shown in red) are assumed equal to 2005 emissions.</w:t>
        </w:r>
        <w:r w:rsidR="002E7823">
          <w:rPr>
            <w:noProof/>
            <w:webHidden/>
          </w:rPr>
          <w:tab/>
        </w:r>
        <w:r w:rsidR="002E7823">
          <w:rPr>
            <w:noProof/>
            <w:webHidden/>
          </w:rPr>
          <w:fldChar w:fldCharType="begin"/>
        </w:r>
        <w:r w:rsidR="002E7823">
          <w:rPr>
            <w:noProof/>
            <w:webHidden/>
          </w:rPr>
          <w:instrText xml:space="preserve"> PAGEREF _Toc39840495 \h </w:instrText>
        </w:r>
        <w:r w:rsidR="002E7823">
          <w:rPr>
            <w:noProof/>
            <w:webHidden/>
          </w:rPr>
        </w:r>
        <w:r w:rsidR="002E7823">
          <w:rPr>
            <w:noProof/>
            <w:webHidden/>
          </w:rPr>
          <w:fldChar w:fldCharType="separate"/>
        </w:r>
        <w:r w:rsidR="002E7823">
          <w:rPr>
            <w:noProof/>
            <w:webHidden/>
          </w:rPr>
          <w:t>18</w:t>
        </w:r>
        <w:r w:rsidR="002E7823">
          <w:rPr>
            <w:noProof/>
            <w:webHidden/>
          </w:rPr>
          <w:fldChar w:fldCharType="end"/>
        </w:r>
      </w:hyperlink>
    </w:p>
    <w:p w14:paraId="06B42650" w14:textId="5CBC8AA4" w:rsidR="00C55AC5" w:rsidRDefault="00D62610" w:rsidP="00EB7CCD">
      <w:pPr>
        <w:pStyle w:val="Heading1notnumbered"/>
        <w:rPr>
          <w:b w:val="0"/>
          <w:bCs w:val="0"/>
        </w:rPr>
      </w:pPr>
      <w:r>
        <w:fldChar w:fldCharType="end"/>
      </w:r>
      <w:bookmarkStart w:id="20" w:name="_Toc315694429"/>
      <w:bookmarkStart w:id="21" w:name="_Toc361152266"/>
      <w:r w:rsidR="00C55AC5">
        <w:br w:type="page"/>
      </w:r>
    </w:p>
    <w:p w14:paraId="482E6D74" w14:textId="77777777" w:rsidR="00A943B2" w:rsidRPr="00F53352" w:rsidRDefault="00A943B2" w:rsidP="00F53352">
      <w:pPr>
        <w:pStyle w:val="Heading1notnumbered"/>
      </w:pPr>
      <w:bookmarkStart w:id="22" w:name="_Toc458506770"/>
      <w:bookmarkStart w:id="23" w:name="_Toc484785151"/>
      <w:bookmarkStart w:id="24" w:name="_Toc484788483"/>
      <w:bookmarkStart w:id="25" w:name="_Toc484791860"/>
      <w:bookmarkStart w:id="26" w:name="_Toc485394665"/>
      <w:bookmarkStart w:id="27" w:name="_Toc39840449"/>
      <w:r w:rsidRPr="008D5E56">
        <w:lastRenderedPageBreak/>
        <w:t>Acknowledgments</w:t>
      </w:r>
      <w:bookmarkEnd w:id="20"/>
      <w:bookmarkEnd w:id="21"/>
      <w:bookmarkEnd w:id="22"/>
      <w:bookmarkEnd w:id="23"/>
      <w:bookmarkEnd w:id="24"/>
      <w:bookmarkEnd w:id="25"/>
      <w:bookmarkEnd w:id="26"/>
      <w:bookmarkEnd w:id="27"/>
    </w:p>
    <w:p w14:paraId="3829E34B" w14:textId="77777777" w:rsidR="007B6CAE" w:rsidRDefault="004D7639" w:rsidP="00CC47C7">
      <w:pPr>
        <w:pStyle w:val="BodyText"/>
      </w:pPr>
      <w:r>
        <w:t>The</w:t>
      </w:r>
      <w:r w:rsidR="00293C48">
        <w:t xml:space="preserve"> </w:t>
      </w:r>
      <w:r>
        <w:t>authors</w:t>
      </w:r>
      <w:r w:rsidR="00293C48">
        <w:t xml:space="preserve"> </w:t>
      </w:r>
      <w:r>
        <w:t>would</w:t>
      </w:r>
      <w:r w:rsidR="00293C48">
        <w:t xml:space="preserve"> </w:t>
      </w:r>
      <w:r>
        <w:t>like</w:t>
      </w:r>
      <w:r w:rsidR="00293C48">
        <w:t xml:space="preserve"> </w:t>
      </w:r>
      <w:r>
        <w:t>to</w:t>
      </w:r>
      <w:r w:rsidR="00293C48">
        <w:t xml:space="preserve"> </w:t>
      </w:r>
      <w:r>
        <w:t>thank</w:t>
      </w:r>
      <w:r w:rsidR="00293C48">
        <w:t xml:space="preserve"> </w:t>
      </w:r>
      <w:r>
        <w:t>the</w:t>
      </w:r>
      <w:r w:rsidR="00293C48">
        <w:t xml:space="preserve"> </w:t>
      </w:r>
      <w:r>
        <w:t>Cape</w:t>
      </w:r>
      <w:r w:rsidR="00293C48">
        <w:t xml:space="preserve"> </w:t>
      </w:r>
      <w:r>
        <w:t>Grim</w:t>
      </w:r>
      <w:r w:rsidR="00293C48">
        <w:t xml:space="preserve"> </w:t>
      </w:r>
      <w:r>
        <w:t>staff</w:t>
      </w:r>
      <w:r w:rsidR="00293C48">
        <w:t xml:space="preserve"> </w:t>
      </w:r>
      <w:r>
        <w:t>for</w:t>
      </w:r>
      <w:r w:rsidR="00293C48">
        <w:t xml:space="preserve"> </w:t>
      </w:r>
      <w:r>
        <w:t>the</w:t>
      </w:r>
      <w:r w:rsidR="00293C48">
        <w:t xml:space="preserve"> </w:t>
      </w:r>
      <w:r>
        <w:t>maintenance</w:t>
      </w:r>
      <w:r w:rsidR="00293C48">
        <w:t xml:space="preserve"> </w:t>
      </w:r>
      <w:r>
        <w:t>and</w:t>
      </w:r>
      <w:r w:rsidR="00293C48">
        <w:t xml:space="preserve"> </w:t>
      </w:r>
      <w:r>
        <w:t>operation</w:t>
      </w:r>
      <w:r w:rsidR="00293C48">
        <w:t xml:space="preserve"> </w:t>
      </w:r>
      <w:r>
        <w:t>of</w:t>
      </w:r>
      <w:r w:rsidR="00293C48">
        <w:t xml:space="preserve"> </w:t>
      </w:r>
      <w:r>
        <w:t>the</w:t>
      </w:r>
      <w:r w:rsidR="00293C48">
        <w:t xml:space="preserve"> </w:t>
      </w:r>
      <w:r>
        <w:t>AGAGE</w:t>
      </w:r>
      <w:r w:rsidR="00451B3F">
        <w:t xml:space="preserve"> (Advanced Global Atmospheric Gases Experiment)</w:t>
      </w:r>
      <w:r w:rsidR="00293C48">
        <w:t xml:space="preserve"> </w:t>
      </w:r>
      <w:r>
        <w:t>instruments</w:t>
      </w:r>
      <w:r w:rsidR="00293C48">
        <w:t xml:space="preserve"> </w:t>
      </w:r>
      <w:r>
        <w:t>at</w:t>
      </w:r>
      <w:r w:rsidR="00293C48">
        <w:t xml:space="preserve"> </w:t>
      </w:r>
      <w:r>
        <w:t>Cape</w:t>
      </w:r>
      <w:r w:rsidR="00293C48">
        <w:t xml:space="preserve"> </w:t>
      </w:r>
      <w:r>
        <w:t>Grim</w:t>
      </w:r>
      <w:r w:rsidR="00293C48">
        <w:t xml:space="preserve"> </w:t>
      </w:r>
      <w:r w:rsidR="001A2828">
        <w:t>and</w:t>
      </w:r>
      <w:r w:rsidR="00293C48">
        <w:t xml:space="preserve"> </w:t>
      </w:r>
      <w:r w:rsidR="001A2828">
        <w:t>for</w:t>
      </w:r>
      <w:r w:rsidR="00293C48">
        <w:t xml:space="preserve"> </w:t>
      </w:r>
      <w:r w:rsidR="001A2828">
        <w:t>the</w:t>
      </w:r>
      <w:r w:rsidR="00293C48">
        <w:t xml:space="preserve"> </w:t>
      </w:r>
      <w:r w:rsidR="001A2828">
        <w:t>collection</w:t>
      </w:r>
      <w:r w:rsidR="00293C48">
        <w:t xml:space="preserve"> </w:t>
      </w:r>
      <w:r w:rsidR="001A2828">
        <w:t>of</w:t>
      </w:r>
      <w:r w:rsidR="00293C48">
        <w:t xml:space="preserve"> </w:t>
      </w:r>
      <w:r w:rsidR="001A2828">
        <w:t>the</w:t>
      </w:r>
      <w:r w:rsidR="00293C48">
        <w:t xml:space="preserve"> </w:t>
      </w:r>
      <w:r w:rsidR="001A2828">
        <w:t>Cape</w:t>
      </w:r>
      <w:r w:rsidR="00293C48">
        <w:t xml:space="preserve"> </w:t>
      </w:r>
      <w:r w:rsidR="001A2828">
        <w:t>Grim</w:t>
      </w:r>
      <w:r w:rsidR="00293C48">
        <w:t xml:space="preserve"> </w:t>
      </w:r>
      <w:r w:rsidR="001A2828">
        <w:t>Air</w:t>
      </w:r>
      <w:r w:rsidR="00293C48">
        <w:t xml:space="preserve"> </w:t>
      </w:r>
      <w:r w:rsidR="001A2828">
        <w:t>Archive</w:t>
      </w:r>
      <w:r w:rsidR="00EE121F">
        <w:t>;</w:t>
      </w:r>
      <w:r w:rsidR="00293C48">
        <w:t xml:space="preserve"> </w:t>
      </w:r>
      <w:r w:rsidR="00667959">
        <w:t xml:space="preserve">Dr D. Ivy (MIT USA), </w:t>
      </w:r>
      <w:r w:rsidR="00EE121F">
        <w:t>Dr</w:t>
      </w:r>
      <w:r w:rsidR="00293C48">
        <w:t xml:space="preserve"> </w:t>
      </w:r>
      <w:r w:rsidR="00EE121F">
        <w:t>B.</w:t>
      </w:r>
      <w:r w:rsidR="00446B92">
        <w:t xml:space="preserve"> R.</w:t>
      </w:r>
      <w:r w:rsidR="00293C48">
        <w:t xml:space="preserve"> </w:t>
      </w:r>
      <w:r w:rsidR="00EE121F">
        <w:t>Miller</w:t>
      </w:r>
      <w:r w:rsidR="00293C48">
        <w:t xml:space="preserve"> </w:t>
      </w:r>
      <w:r w:rsidR="00EE121F">
        <w:t>(SIO</w:t>
      </w:r>
      <w:r w:rsidR="00293C48">
        <w:t xml:space="preserve"> </w:t>
      </w:r>
      <w:r w:rsidR="00EE121F">
        <w:t>USA</w:t>
      </w:r>
      <w:r w:rsidR="00293C48">
        <w:t xml:space="preserve"> </w:t>
      </w:r>
      <w:r w:rsidR="00EE121F">
        <w:t>and</w:t>
      </w:r>
      <w:r w:rsidR="00293C48">
        <w:t xml:space="preserve"> </w:t>
      </w:r>
      <w:r w:rsidR="00EE121F">
        <w:t>NOAA</w:t>
      </w:r>
      <w:r w:rsidR="00293C48">
        <w:t xml:space="preserve"> </w:t>
      </w:r>
      <w:r w:rsidR="00EE121F">
        <w:t>USA),</w:t>
      </w:r>
      <w:r w:rsidR="00293C48">
        <w:t xml:space="preserve"> </w:t>
      </w:r>
      <w:r w:rsidR="00EE121F">
        <w:t>Dr</w:t>
      </w:r>
      <w:r w:rsidR="00293C48">
        <w:t xml:space="preserve"> </w:t>
      </w:r>
      <w:r w:rsidR="00EE121F">
        <w:t>D.</w:t>
      </w:r>
      <w:r w:rsidR="00446B92">
        <w:t xml:space="preserve"> E.</w:t>
      </w:r>
      <w:r w:rsidR="00293C48">
        <w:t xml:space="preserve"> </w:t>
      </w:r>
      <w:r w:rsidR="00EE121F">
        <w:t>Oram</w:t>
      </w:r>
      <w:r w:rsidR="00293C48">
        <w:t xml:space="preserve"> </w:t>
      </w:r>
      <w:r w:rsidR="00EE121F">
        <w:t>(UEA</w:t>
      </w:r>
      <w:r w:rsidR="00293C48">
        <w:t xml:space="preserve"> </w:t>
      </w:r>
      <w:r w:rsidR="00EE121F">
        <w:t>UK)</w:t>
      </w:r>
      <w:r w:rsidR="006F56C9">
        <w:t xml:space="preserve">, </w:t>
      </w:r>
      <w:r w:rsidR="006F56C9" w:rsidRPr="00883105">
        <w:t xml:space="preserve">Dr M. </w:t>
      </w:r>
      <w:r w:rsidR="00446B92">
        <w:t xml:space="preserve">K. </w:t>
      </w:r>
      <w:r w:rsidR="006F56C9" w:rsidRPr="00883105">
        <w:t>Vollmer (Empa, Switzerland)</w:t>
      </w:r>
      <w:r w:rsidR="00293C48">
        <w:t xml:space="preserve"> </w:t>
      </w:r>
      <w:r w:rsidR="00EE121F">
        <w:t>and</w:t>
      </w:r>
      <w:r w:rsidR="00293C48">
        <w:t xml:space="preserve"> </w:t>
      </w:r>
      <w:r w:rsidR="00EE121F">
        <w:t>the</w:t>
      </w:r>
      <w:r w:rsidR="00293C48">
        <w:t xml:space="preserve"> </w:t>
      </w:r>
      <w:r w:rsidR="00EE121F">
        <w:t>late</w:t>
      </w:r>
      <w:r w:rsidR="00293C48">
        <w:t xml:space="preserve"> </w:t>
      </w:r>
      <w:r w:rsidR="00EE121F">
        <w:t>Mr</w:t>
      </w:r>
      <w:r w:rsidR="00293C48">
        <w:t xml:space="preserve"> </w:t>
      </w:r>
      <w:r w:rsidR="00EE121F">
        <w:t>L.</w:t>
      </w:r>
      <w:r w:rsidR="00293C48">
        <w:t xml:space="preserve"> </w:t>
      </w:r>
      <w:r w:rsidR="00446B92">
        <w:t xml:space="preserve">W. </w:t>
      </w:r>
      <w:r w:rsidR="00EE121F">
        <w:t>Porter</w:t>
      </w:r>
      <w:r w:rsidR="00293C48">
        <w:t xml:space="preserve"> </w:t>
      </w:r>
      <w:r w:rsidR="00EE121F">
        <w:t>(BoM)</w:t>
      </w:r>
      <w:r w:rsidR="00293C48">
        <w:t xml:space="preserve"> </w:t>
      </w:r>
      <w:r w:rsidR="00EE121F">
        <w:t>for</w:t>
      </w:r>
      <w:r w:rsidR="00293C48">
        <w:t xml:space="preserve"> </w:t>
      </w:r>
      <w:r w:rsidR="00451B3F">
        <w:t xml:space="preserve">gas chromatography-mass spectrometry </w:t>
      </w:r>
      <w:r w:rsidR="00EE121F">
        <w:t>analyses</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Air</w:t>
      </w:r>
      <w:r w:rsidR="00293C48">
        <w:t xml:space="preserve"> </w:t>
      </w:r>
      <w:r w:rsidR="00EE121F">
        <w:t>Archive;</w:t>
      </w:r>
      <w:r w:rsidR="00293C48">
        <w:t xml:space="preserve"> </w:t>
      </w:r>
      <w:r>
        <w:t>Dr</w:t>
      </w:r>
      <w:r w:rsidR="00293C48">
        <w:t xml:space="preserve"> </w:t>
      </w:r>
      <w:r>
        <w:t>A.</w:t>
      </w:r>
      <w:r w:rsidR="00293C48">
        <w:t xml:space="preserve"> </w:t>
      </w:r>
      <w:r>
        <w:t>Man</w:t>
      </w:r>
      <w:r w:rsidR="00EE121F">
        <w:t>ning</w:t>
      </w:r>
      <w:r w:rsidR="00293C48">
        <w:t xml:space="preserve"> </w:t>
      </w:r>
      <w:r w:rsidR="00EE121F">
        <w:t>(UKMO)</w:t>
      </w:r>
      <w:r w:rsidR="00293C48">
        <w:t xml:space="preserve"> </w:t>
      </w:r>
      <w:r w:rsidR="00EE121F">
        <w:t>for</w:t>
      </w:r>
      <w:r w:rsidR="00293C48">
        <w:t xml:space="preserve"> </w:t>
      </w:r>
      <w:r w:rsidR="008E452B">
        <w:t xml:space="preserve">ozone depleting substances (ODS) </w:t>
      </w:r>
      <w:r w:rsidR="00EE121F">
        <w:t>emissions</w:t>
      </w:r>
      <w:r w:rsidR="00293C48">
        <w:t xml:space="preserve"> </w:t>
      </w:r>
      <w:r w:rsidR="00EE121F">
        <w:t>c</w:t>
      </w:r>
      <w:r w:rsidR="00420B77">
        <w:t>alcu</w:t>
      </w:r>
      <w:r w:rsidR="00EE121F">
        <w:t>lations</w:t>
      </w:r>
      <w:r w:rsidR="00293C48">
        <w:t xml:space="preserve"> </w:t>
      </w:r>
      <w:r w:rsidR="00EE121F">
        <w:t>(NAME</w:t>
      </w:r>
      <w:r w:rsidR="003221CA">
        <w:t>-InTEM</w:t>
      </w:r>
      <w:r w:rsidR="00EE121F">
        <w:t>);</w:t>
      </w:r>
      <w:r w:rsidR="00293C48">
        <w:t xml:space="preserve"> </w:t>
      </w:r>
      <w:r w:rsidR="00EE121F">
        <w:t>Dr</w:t>
      </w:r>
      <w:r w:rsidR="00293C48">
        <w:t xml:space="preserve"> </w:t>
      </w:r>
      <w:r w:rsidR="00142FBF">
        <w:t>M. Rigby</w:t>
      </w:r>
      <w:r w:rsidR="00293C48">
        <w:t xml:space="preserve"> </w:t>
      </w:r>
      <w:r w:rsidR="00EE121F">
        <w:t>(</w:t>
      </w:r>
      <w:r w:rsidR="00142FBF">
        <w:t>U. Bristol UK</w:t>
      </w:r>
      <w:r w:rsidR="00EE121F">
        <w:t>)</w:t>
      </w:r>
      <w:r w:rsidR="00293C48">
        <w:t xml:space="preserve"> </w:t>
      </w:r>
      <w:r w:rsidR="00EE121F">
        <w:t>for</w:t>
      </w:r>
      <w:r w:rsidR="00293C48">
        <w:t xml:space="preserve"> </w:t>
      </w:r>
      <w:r w:rsidR="00BF30D0">
        <w:t xml:space="preserve">global </w:t>
      </w:r>
      <w:r w:rsidR="008E452B">
        <w:t>ODS</w:t>
      </w:r>
      <w:r w:rsidR="00293C48">
        <w:t xml:space="preserve"> </w:t>
      </w:r>
      <w:r w:rsidR="00EE121F">
        <w:t>emissions</w:t>
      </w:r>
      <w:r w:rsidR="00293C48">
        <w:t xml:space="preserve"> </w:t>
      </w:r>
      <w:r w:rsidR="00EE121F">
        <w:t>calculation</w:t>
      </w:r>
      <w:r w:rsidR="00142FBF">
        <w:t>s</w:t>
      </w:r>
      <w:r w:rsidR="00293C48">
        <w:t xml:space="preserve"> </w:t>
      </w:r>
      <w:r w:rsidR="00EE121F">
        <w:t>(AGAGE</w:t>
      </w:r>
      <w:r w:rsidR="00293C48">
        <w:t xml:space="preserve"> </w:t>
      </w:r>
      <w:r w:rsidR="00EE121F">
        <w:t>12-box</w:t>
      </w:r>
      <w:r w:rsidR="00293C48">
        <w:t xml:space="preserve"> </w:t>
      </w:r>
      <w:r w:rsidR="00EE121F">
        <w:t>model);</w:t>
      </w:r>
      <w:r w:rsidR="00293C48">
        <w:t xml:space="preserve"> </w:t>
      </w:r>
      <w:r w:rsidR="00420B77">
        <w:t>Dr</w:t>
      </w:r>
      <w:r w:rsidR="00293C48">
        <w:t xml:space="preserve"> </w:t>
      </w:r>
      <w:r w:rsidR="00420B77">
        <w:t>I.</w:t>
      </w:r>
      <w:r w:rsidR="00293C48">
        <w:t xml:space="preserve"> </w:t>
      </w:r>
      <w:r w:rsidR="00420B77">
        <w:t>Porter</w:t>
      </w:r>
      <w:r w:rsidR="00293C48">
        <w:t xml:space="preserve"> </w:t>
      </w:r>
      <w:r w:rsidR="00420B77">
        <w:t>(DPI</w:t>
      </w:r>
      <w:r w:rsidR="00293C48">
        <w:t xml:space="preserve"> </w:t>
      </w:r>
      <w:r w:rsidR="00420B77">
        <w:t>Victoria)</w:t>
      </w:r>
      <w:r w:rsidR="00293C48">
        <w:t xml:space="preserve"> </w:t>
      </w:r>
      <w:r w:rsidR="00420B77">
        <w:t>for</w:t>
      </w:r>
      <w:r w:rsidR="00293C48">
        <w:t xml:space="preserve"> </w:t>
      </w:r>
      <w:r w:rsidR="00451B3F">
        <w:t>methyl bromide</w:t>
      </w:r>
      <w:r w:rsidR="00293C48">
        <w:t xml:space="preserve"> </w:t>
      </w:r>
      <w:r w:rsidR="00420B77">
        <w:t>emissions</w:t>
      </w:r>
      <w:r w:rsidR="00293C48">
        <w:t xml:space="preserve"> </w:t>
      </w:r>
      <w:r w:rsidR="003221CA">
        <w:t>information</w:t>
      </w:r>
      <w:r w:rsidR="00420B77">
        <w:t>;</w:t>
      </w:r>
      <w:r w:rsidR="00293C48">
        <w:t xml:space="preserve"> </w:t>
      </w:r>
      <w:r w:rsidR="00EE121F">
        <w:t>Ms.</w:t>
      </w:r>
      <w:r w:rsidR="00293C48">
        <w:t xml:space="preserve"> </w:t>
      </w:r>
      <w:r w:rsidR="00EE121F">
        <w:t>A.</w:t>
      </w:r>
      <w:r w:rsidR="00293C48">
        <w:t xml:space="preserve"> </w:t>
      </w:r>
      <w:r w:rsidR="00EE121F">
        <w:t>Gabriel</w:t>
      </w:r>
      <w:r w:rsidR="00293C48">
        <w:t xml:space="preserve"> </w:t>
      </w:r>
      <w:r w:rsidR="00EE121F">
        <w:t>(</w:t>
      </w:r>
      <w:r w:rsidR="002D308A">
        <w:t>Department of the Environment</w:t>
      </w:r>
      <w:r w:rsidR="00FD7E1C">
        <w:t xml:space="preserve"> and Energy</w:t>
      </w:r>
      <w:r w:rsidR="00EE121F">
        <w:t>)</w:t>
      </w:r>
      <w:r w:rsidR="00293C48">
        <w:t xml:space="preserve"> </w:t>
      </w:r>
      <w:r w:rsidR="00EE121F">
        <w:t>for</w:t>
      </w:r>
      <w:r w:rsidR="00293C48">
        <w:t xml:space="preserve"> </w:t>
      </w:r>
      <w:r w:rsidR="008E452B">
        <w:t>ODS</w:t>
      </w:r>
      <w:r w:rsidR="00293C48">
        <w:t xml:space="preserve"> </w:t>
      </w:r>
      <w:r w:rsidR="00EE121F">
        <w:t>import</w:t>
      </w:r>
      <w:r w:rsidR="00BF30D0">
        <w:t xml:space="preserve"> and emission data</w:t>
      </w:r>
      <w:r w:rsidR="00EE121F">
        <w:t>;</w:t>
      </w:r>
      <w:r w:rsidR="00293C48">
        <w:t xml:space="preserve"> </w:t>
      </w:r>
      <w:r w:rsidR="00EE121F">
        <w:t>CSIRO,</w:t>
      </w:r>
      <w:r w:rsidR="00293C48">
        <w:t xml:space="preserve"> </w:t>
      </w:r>
      <w:r w:rsidR="00EE121F">
        <w:t>BoM,</w:t>
      </w:r>
      <w:r w:rsidR="00293C48">
        <w:t xml:space="preserve"> </w:t>
      </w:r>
      <w:r w:rsidR="00EE121F">
        <w:t>NASA/MIT,</w:t>
      </w:r>
      <w:r w:rsidR="00293C48">
        <w:t xml:space="preserve"> </w:t>
      </w:r>
      <w:r w:rsidR="002D308A">
        <w:t>Department of the Environment</w:t>
      </w:r>
      <w:r w:rsidR="00FD7E1C">
        <w:t xml:space="preserve"> and Energy</w:t>
      </w:r>
      <w:r w:rsidR="002D308A">
        <w:t xml:space="preserve"> and </w:t>
      </w:r>
      <w:r>
        <w:t>RRA</w:t>
      </w:r>
      <w:r w:rsidR="00451B3F">
        <w:t xml:space="preserve"> (Refrigerant Reclaim Australia)</w:t>
      </w:r>
      <w:r w:rsidR="002D308A">
        <w:t xml:space="preserve"> </w:t>
      </w:r>
      <w:r>
        <w:t>for</w:t>
      </w:r>
      <w:r w:rsidR="00293C48">
        <w:t xml:space="preserve"> </w:t>
      </w:r>
      <w:r>
        <w:t>funding</w:t>
      </w:r>
      <w:r w:rsidR="00293C48">
        <w:t xml:space="preserve"> </w:t>
      </w:r>
      <w:r>
        <w:t>in</w:t>
      </w:r>
      <w:r w:rsidR="00293C48">
        <w:t xml:space="preserve"> </w:t>
      </w:r>
      <w:r>
        <w:t>support</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AGAGE</w:t>
      </w:r>
      <w:r w:rsidR="00293C48">
        <w:t xml:space="preserve"> </w:t>
      </w:r>
      <w:r w:rsidR="00EE121F">
        <w:t>program.</w:t>
      </w:r>
    </w:p>
    <w:p w14:paraId="3A017A28" w14:textId="77777777" w:rsidR="00B34418" w:rsidRDefault="00B34418" w:rsidP="00F91888">
      <w:pPr>
        <w:sectPr w:rsidR="00B34418" w:rsidSect="00BE2083">
          <w:headerReference w:type="default" r:id="rId16"/>
          <w:footerReference w:type="even" r:id="rId17"/>
          <w:footerReference w:type="default" r:id="rId18"/>
          <w:type w:val="oddPage"/>
          <w:pgSz w:w="11907" w:h="16840" w:code="9"/>
          <w:pgMar w:top="1134" w:right="1134" w:bottom="1134" w:left="1134" w:header="567" w:footer="567" w:gutter="0"/>
          <w:pgNumType w:fmt="lowerRoman" w:start="1"/>
          <w:cols w:space="284"/>
          <w:docGrid w:linePitch="360"/>
        </w:sectPr>
      </w:pPr>
    </w:p>
    <w:p w14:paraId="65B81610" w14:textId="77777777" w:rsidR="00A943B2" w:rsidRPr="009A20E5" w:rsidRDefault="00A943B2" w:rsidP="001D36DC">
      <w:pPr>
        <w:pStyle w:val="Heading1"/>
      </w:pPr>
      <w:bookmarkStart w:id="28" w:name="_Toc361152267"/>
      <w:bookmarkStart w:id="29" w:name="_Toc39840450"/>
      <w:r w:rsidRPr="009A20E5">
        <w:lastRenderedPageBreak/>
        <w:t>Introduction</w:t>
      </w:r>
      <w:bookmarkEnd w:id="28"/>
      <w:bookmarkEnd w:id="29"/>
    </w:p>
    <w:p w14:paraId="65ABB5C6" w14:textId="1791E7D1" w:rsidR="00655012" w:rsidRDefault="00AF58EB" w:rsidP="00CC47C7">
      <w:pPr>
        <w:pStyle w:val="BodyText"/>
      </w:pPr>
      <w:r>
        <w:t>Chlorofluorocarbons</w:t>
      </w:r>
      <w:r w:rsidR="00293C48">
        <w:t xml:space="preserve"> </w:t>
      </w:r>
      <w:r>
        <w:t>(CFCs),</w:t>
      </w:r>
      <w:r w:rsidR="00293C48">
        <w:t xml:space="preserve"> </w:t>
      </w:r>
      <w:r>
        <w:t>hydrochlorofluor</w:t>
      </w:r>
      <w:r w:rsidR="00853F9C">
        <w:t>o</w:t>
      </w:r>
      <w:r>
        <w:t>carbons</w:t>
      </w:r>
      <w:r w:rsidR="00293C48">
        <w:t xml:space="preserve"> </w:t>
      </w:r>
      <w:r>
        <w:t>(HCFCs),</w:t>
      </w:r>
      <w:r w:rsidR="00293C48">
        <w:t xml:space="preserve"> </w:t>
      </w:r>
      <w:r>
        <w:t>halons,</w:t>
      </w:r>
      <w:r w:rsidR="00293C48">
        <w:t xml:space="preserve"> </w:t>
      </w:r>
      <w:r>
        <w:t>carbon</w:t>
      </w:r>
      <w:r w:rsidR="00293C48">
        <w:t xml:space="preserve"> </w:t>
      </w:r>
      <w:r>
        <w:t>tetrachloride</w:t>
      </w:r>
      <w:r w:rsidR="00293C48">
        <w:t xml:space="preserve"> </w:t>
      </w:r>
      <w:r>
        <w:t>(</w:t>
      </w:r>
      <w:r w:rsidR="00877B96">
        <w:t xml:space="preserve">CTC: </w:t>
      </w:r>
      <w:r>
        <w:t>CCl</w:t>
      </w:r>
      <w:r w:rsidRPr="00AF58EB">
        <w:rPr>
          <w:vertAlign w:val="subscript"/>
        </w:rPr>
        <w:t>4</w:t>
      </w:r>
      <w:r>
        <w:t>),</w:t>
      </w:r>
      <w:r w:rsidR="00293C48">
        <w:t xml:space="preserve"> </w:t>
      </w:r>
      <w:r>
        <w:t>methyl</w:t>
      </w:r>
      <w:r w:rsidR="00293C48">
        <w:t xml:space="preserve"> </w:t>
      </w:r>
      <w:r>
        <w:t>chloroform</w:t>
      </w:r>
      <w:r w:rsidR="00293C48">
        <w:t xml:space="preserve"> </w:t>
      </w:r>
      <w:r>
        <w:t>(</w:t>
      </w:r>
      <w:r w:rsidR="00877B96">
        <w:t xml:space="preserve">MC: </w:t>
      </w:r>
      <w:r>
        <w:t>CH</w:t>
      </w:r>
      <w:r w:rsidRPr="00AF58EB">
        <w:rPr>
          <w:vertAlign w:val="subscript"/>
        </w:rPr>
        <w:t>3</w:t>
      </w:r>
      <w:r>
        <w:t>CCl</w:t>
      </w:r>
      <w:r w:rsidRPr="00AF58EB">
        <w:rPr>
          <w:vertAlign w:val="subscript"/>
        </w:rPr>
        <w:t>3</w:t>
      </w:r>
      <w:r>
        <w:t>)</w:t>
      </w:r>
      <w:r w:rsidR="0097672C">
        <w:t xml:space="preserve"> and </w:t>
      </w:r>
      <w:r>
        <w:t>methyl</w:t>
      </w:r>
      <w:r w:rsidR="00293C48">
        <w:t xml:space="preserve"> </w:t>
      </w:r>
      <w:r>
        <w:t>bromide</w:t>
      </w:r>
      <w:r w:rsidR="00293C48">
        <w:t xml:space="preserve"> </w:t>
      </w:r>
      <w:r>
        <w:t>(</w:t>
      </w:r>
      <w:r w:rsidR="00877B96">
        <w:t xml:space="preserve">MB: </w:t>
      </w:r>
      <w:r>
        <w:t>CH</w:t>
      </w:r>
      <w:r w:rsidRPr="00AF58EB">
        <w:rPr>
          <w:vertAlign w:val="subscript"/>
        </w:rPr>
        <w:t>3</w:t>
      </w:r>
      <w:r>
        <w:t>Br)</w:t>
      </w:r>
      <w:r w:rsidR="00293C48">
        <w:t xml:space="preserve"> </w:t>
      </w:r>
      <w:r>
        <w:t>are</w:t>
      </w:r>
      <w:r w:rsidR="00293C48">
        <w:t xml:space="preserve"> </w:t>
      </w:r>
      <w:r w:rsidR="006E5489">
        <w:t xml:space="preserve">all </w:t>
      </w:r>
      <w:r>
        <w:t>ozone</w:t>
      </w:r>
      <w:r w:rsidR="00293C48">
        <w:t xml:space="preserve"> </w:t>
      </w:r>
      <w:r>
        <w:t>depleting</w:t>
      </w:r>
      <w:r w:rsidR="00293C48">
        <w:t xml:space="preserve"> </w:t>
      </w:r>
      <w:r>
        <w:t>substanc</w:t>
      </w:r>
      <w:r w:rsidR="000B080A">
        <w:t>es</w:t>
      </w:r>
      <w:r w:rsidR="00293C48">
        <w:t xml:space="preserve"> </w:t>
      </w:r>
      <w:r w:rsidR="000B080A">
        <w:t>(ODSs),</w:t>
      </w:r>
      <w:r w:rsidR="00293C48">
        <w:t xml:space="preserve"> </w:t>
      </w:r>
      <w:r w:rsidR="000B080A">
        <w:t>whose</w:t>
      </w:r>
      <w:r w:rsidR="00293C48">
        <w:t xml:space="preserve"> </w:t>
      </w:r>
      <w:r w:rsidR="003221CA">
        <w:t xml:space="preserve">production and </w:t>
      </w:r>
      <w:r>
        <w:t>consumption</w:t>
      </w:r>
      <w:r w:rsidR="006E5489">
        <w:t xml:space="preserve">, </w:t>
      </w:r>
      <w:r w:rsidR="000B080A">
        <w:t>and</w:t>
      </w:r>
      <w:r w:rsidR="00293C48">
        <w:t xml:space="preserve"> </w:t>
      </w:r>
      <w:r w:rsidR="00167629">
        <w:t>resulting</w:t>
      </w:r>
      <w:r w:rsidR="003221CA">
        <w:t xml:space="preserve"> </w:t>
      </w:r>
      <w:r w:rsidR="000B080A" w:rsidRPr="00056AF3">
        <w:t>emissions</w:t>
      </w:r>
      <w:r w:rsidR="00705BB4">
        <w:t>,</w:t>
      </w:r>
      <w:r w:rsidR="00293C48" w:rsidRPr="00056AF3">
        <w:t xml:space="preserve"> </w:t>
      </w:r>
      <w:r w:rsidR="001F091B" w:rsidRPr="00056AF3">
        <w:t>have</w:t>
      </w:r>
      <w:r w:rsidR="00293C48" w:rsidRPr="00056AF3">
        <w:t xml:space="preserve"> </w:t>
      </w:r>
      <w:r w:rsidR="001F091B" w:rsidRPr="00056AF3">
        <w:t>been</w:t>
      </w:r>
      <w:r w:rsidR="00293C48" w:rsidRPr="00056AF3">
        <w:t xml:space="preserve"> </w:t>
      </w:r>
      <w:r w:rsidR="001F091B" w:rsidRPr="00056AF3">
        <w:t>significantly</w:t>
      </w:r>
      <w:r w:rsidR="00293C48" w:rsidRPr="00056AF3">
        <w:t xml:space="preserve"> </w:t>
      </w:r>
      <w:r w:rsidR="001F091B" w:rsidRPr="00056AF3">
        <w:t>reduced</w:t>
      </w:r>
      <w:r w:rsidR="00293C48" w:rsidRPr="00056AF3">
        <w:t xml:space="preserve"> </w:t>
      </w:r>
      <w:r w:rsidR="001F091B" w:rsidRPr="00056AF3">
        <w:t>by</w:t>
      </w:r>
      <w:r w:rsidR="00293C48" w:rsidRPr="00056AF3">
        <w:t xml:space="preserve"> </w:t>
      </w:r>
      <w:r w:rsidR="001F091B" w:rsidRPr="00056AF3">
        <w:t>national</w:t>
      </w:r>
      <w:r w:rsidR="00293C48" w:rsidRPr="00056AF3">
        <w:t xml:space="preserve"> </w:t>
      </w:r>
      <w:r w:rsidR="001F091B" w:rsidRPr="00056AF3">
        <w:t>actions</w:t>
      </w:r>
      <w:r w:rsidR="00293C48" w:rsidRPr="00056AF3">
        <w:t xml:space="preserve"> </w:t>
      </w:r>
      <w:r w:rsidR="001F091B" w:rsidRPr="00056AF3">
        <w:t>to</w:t>
      </w:r>
      <w:r w:rsidR="00293C48" w:rsidRPr="00056AF3">
        <w:t xml:space="preserve"> </w:t>
      </w:r>
      <w:r w:rsidR="001F091B" w:rsidRPr="00056AF3">
        <w:t>comply</w:t>
      </w:r>
      <w:r w:rsidR="00293C48" w:rsidRPr="00056AF3">
        <w:t xml:space="preserve"> </w:t>
      </w:r>
      <w:r w:rsidR="001F091B" w:rsidRPr="00056AF3">
        <w:t>with</w:t>
      </w:r>
      <w:r w:rsidR="00293C48" w:rsidRPr="00056AF3">
        <w:t xml:space="preserve"> </w:t>
      </w:r>
      <w:r w:rsidRPr="00056AF3">
        <w:t>the</w:t>
      </w:r>
      <w:r w:rsidR="00293C48" w:rsidRPr="00056AF3">
        <w:t xml:space="preserve"> </w:t>
      </w:r>
      <w:r w:rsidRPr="00056AF3">
        <w:t>Montreal</w:t>
      </w:r>
      <w:r w:rsidR="00293C48" w:rsidRPr="00056AF3">
        <w:t xml:space="preserve"> </w:t>
      </w:r>
      <w:r w:rsidRPr="00056AF3">
        <w:t>Protocol</w:t>
      </w:r>
      <w:r w:rsidR="0000032F">
        <w:t>.</w:t>
      </w:r>
      <w:r w:rsidR="00655012">
        <w:t xml:space="preserve"> However, significant, persistent ODS emissions remain </w:t>
      </w:r>
      <w:r w:rsidR="00655012" w:rsidRPr="00056AF3">
        <w:t xml:space="preserve">(Montzka </w:t>
      </w:r>
      <w:r w:rsidR="00655012" w:rsidRPr="00A70800">
        <w:rPr>
          <w:i/>
        </w:rPr>
        <w:t>et al</w:t>
      </w:r>
      <w:r w:rsidR="00655012">
        <w:t>.</w:t>
      </w:r>
      <w:r w:rsidR="00655012" w:rsidRPr="00056AF3">
        <w:t xml:space="preserve">, </w:t>
      </w:r>
      <w:r w:rsidR="00655012">
        <w:t xml:space="preserve">2018; Engel and Rigby, 2018; Rigby </w:t>
      </w:r>
      <w:r w:rsidR="00655012" w:rsidRPr="00A70800">
        <w:rPr>
          <w:i/>
        </w:rPr>
        <w:t>et al</w:t>
      </w:r>
      <w:r w:rsidR="00655012">
        <w:t>., 2019</w:t>
      </w:r>
      <w:r w:rsidR="00655012" w:rsidRPr="00056AF3">
        <w:t>)</w:t>
      </w:r>
      <w:r w:rsidR="00655012">
        <w:t>, particularly CFC-11 from East Asia.</w:t>
      </w:r>
      <w:r w:rsidR="00655012" w:rsidRPr="00554208">
        <w:t xml:space="preserve"> </w:t>
      </w:r>
      <w:r w:rsidR="00655012" w:rsidRPr="00C96186">
        <w:t>If this current increase in global</w:t>
      </w:r>
      <w:r w:rsidR="00655012">
        <w:t xml:space="preserve">ly significant </w:t>
      </w:r>
      <w:r w:rsidR="00655012" w:rsidRPr="00C96186">
        <w:t>CFC-11 emissions were to continue, it could delay recovery of mid-latitude and Antarctic ozone depletion by about 7 and 20 years respectively</w:t>
      </w:r>
      <w:r w:rsidR="00655012">
        <w:t xml:space="preserve">. </w:t>
      </w:r>
      <w:r w:rsidR="00655012" w:rsidRPr="00C96186">
        <w:t xml:space="preserve">Avoiding these increased CFC-11 emissions </w:t>
      </w:r>
      <w:r w:rsidR="00655012" w:rsidRPr="00554208">
        <w:t>could</w:t>
      </w:r>
      <w:r w:rsidR="00655012" w:rsidRPr="00C96186">
        <w:t xml:space="preserve"> have a larger positive impact on stratospheric ozone than any other policy option considered in the latest assessment of stratospheric ozone depletion, including destruction of the CFC bank</w:t>
      </w:r>
      <w:r w:rsidR="00655012">
        <w:t xml:space="preserve"> (Carpenter, Daniel </w:t>
      </w:r>
      <w:r w:rsidR="00655012" w:rsidRPr="00866A20">
        <w:t>et al.</w:t>
      </w:r>
      <w:r w:rsidR="00655012">
        <w:t xml:space="preserve"> 2018).</w:t>
      </w:r>
    </w:p>
    <w:p w14:paraId="660CDC18" w14:textId="26535334" w:rsidR="00552120" w:rsidRDefault="00605AF2" w:rsidP="00CC47C7">
      <w:pPr>
        <w:pStyle w:val="BodyText"/>
      </w:pPr>
      <w:r w:rsidRPr="00056AF3">
        <w:t>Methyl</w:t>
      </w:r>
      <w:r w:rsidR="00293C48" w:rsidRPr="00056AF3">
        <w:t xml:space="preserve"> </w:t>
      </w:r>
      <w:r w:rsidRPr="00056AF3">
        <w:t>chloride</w:t>
      </w:r>
      <w:r w:rsidR="00293C48" w:rsidRPr="00056AF3">
        <w:t xml:space="preserve"> </w:t>
      </w:r>
      <w:r w:rsidRPr="00056AF3">
        <w:t>(CH</w:t>
      </w:r>
      <w:r w:rsidRPr="00056AF3">
        <w:rPr>
          <w:vertAlign w:val="subscript"/>
        </w:rPr>
        <w:t>3</w:t>
      </w:r>
      <w:r w:rsidRPr="00056AF3">
        <w:t>Cl)</w:t>
      </w:r>
      <w:r w:rsidR="00C433FA" w:rsidRPr="00056AF3">
        <w:t>,</w:t>
      </w:r>
      <w:r w:rsidR="00293C48" w:rsidRPr="00056AF3">
        <w:t xml:space="preserve"> </w:t>
      </w:r>
      <w:r w:rsidR="00E86E19" w:rsidRPr="00056AF3">
        <w:t>dichloromethane</w:t>
      </w:r>
      <w:r w:rsidR="00293C48" w:rsidRPr="00056AF3">
        <w:t xml:space="preserve"> </w:t>
      </w:r>
      <w:r w:rsidR="00E86E19" w:rsidRPr="00056AF3">
        <w:t>(CH</w:t>
      </w:r>
      <w:r w:rsidR="00E86E19" w:rsidRPr="00056AF3">
        <w:rPr>
          <w:vertAlign w:val="subscript"/>
        </w:rPr>
        <w:t>2</w:t>
      </w:r>
      <w:r w:rsidR="00E86E19" w:rsidRPr="00056AF3">
        <w:t>Cl</w:t>
      </w:r>
      <w:r w:rsidR="00E86E19" w:rsidRPr="00056AF3">
        <w:rPr>
          <w:vertAlign w:val="subscript"/>
        </w:rPr>
        <w:t>2</w:t>
      </w:r>
      <w:r w:rsidR="00E86E19" w:rsidRPr="00056AF3">
        <w:t>)</w:t>
      </w:r>
      <w:r w:rsidR="00C433FA" w:rsidRPr="00056AF3">
        <w:t>,</w:t>
      </w:r>
      <w:r w:rsidR="00293C48" w:rsidRPr="00056AF3">
        <w:t xml:space="preserve"> </w:t>
      </w:r>
      <w:r w:rsidR="00A65A79" w:rsidRPr="00056AF3">
        <w:t>chloroform</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C433FA" w:rsidRPr="00056AF3">
        <w:t>trichloroethylene</w:t>
      </w:r>
      <w:r w:rsidR="00293C48" w:rsidRPr="00056AF3">
        <w:t xml:space="preserve"> </w:t>
      </w:r>
      <w:r w:rsidR="00A65A79" w:rsidRPr="00056AF3">
        <w:t>(</w:t>
      </w:r>
      <w:r w:rsidR="00877B96">
        <w:t xml:space="preserve">TCE: </w:t>
      </w:r>
      <w:r w:rsidR="00A65A79" w:rsidRPr="00056AF3">
        <w:t>CHClCl</w:t>
      </w:r>
      <w:r w:rsidR="00A65A79" w:rsidRPr="00056AF3">
        <w:rPr>
          <w:vertAlign w:val="subscript"/>
        </w:rPr>
        <w:t>2</w:t>
      </w:r>
      <w:r w:rsidR="00A65A79" w:rsidRPr="00056AF3">
        <w:t>),</w:t>
      </w:r>
      <w:r w:rsidR="00293C48" w:rsidRPr="00056AF3">
        <w:t xml:space="preserve"> </w:t>
      </w:r>
      <w:r w:rsidR="00A65A79" w:rsidRPr="00056AF3">
        <w:t>perchloroethylene</w:t>
      </w:r>
      <w:r w:rsidR="00293C48" w:rsidRPr="00056AF3">
        <w:t xml:space="preserve"> </w:t>
      </w:r>
      <w:r w:rsidR="00A65A79" w:rsidRPr="00056AF3">
        <w:t>(</w:t>
      </w:r>
      <w:r w:rsidR="00877B96">
        <w:t xml:space="preserve">PCE: </w:t>
      </w:r>
      <w:r w:rsidR="00A65A79" w:rsidRPr="00056AF3">
        <w:t>CCl</w:t>
      </w:r>
      <w:r w:rsidR="00A65A79" w:rsidRPr="00056AF3">
        <w:rPr>
          <w:vertAlign w:val="subscript"/>
        </w:rPr>
        <w:t>2</w:t>
      </w:r>
      <w:r w:rsidR="00A65A79" w:rsidRPr="00056AF3">
        <w:t>CCl</w:t>
      </w:r>
      <w:r w:rsidR="00A65A79" w:rsidRPr="00056AF3">
        <w:rPr>
          <w:vertAlign w:val="subscript"/>
        </w:rPr>
        <w:t>2</w:t>
      </w:r>
      <w:r w:rsidR="00A65A79" w:rsidRPr="00056AF3">
        <w:t>),</w:t>
      </w:r>
      <w:r w:rsidR="00293C48" w:rsidRPr="00056AF3">
        <w:t xml:space="preserve"> </w:t>
      </w:r>
      <w:r w:rsidR="00A65A79" w:rsidRPr="00056AF3">
        <w:t>dibromomethane</w:t>
      </w:r>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A65A79" w:rsidRPr="00056AF3">
        <w:t>)</w:t>
      </w:r>
      <w:r w:rsidR="0097672C">
        <w:t xml:space="preserve">, </w:t>
      </w:r>
      <w:r w:rsidR="00A65A79" w:rsidRPr="00056AF3">
        <w:t>bromoform</w:t>
      </w:r>
      <w:r w:rsidR="00293C48" w:rsidRPr="00056AF3">
        <w:t xml:space="preserve"> </w:t>
      </w:r>
      <w:r w:rsidR="00A65A79" w:rsidRPr="00056AF3">
        <w:t>(CHBr</w:t>
      </w:r>
      <w:r w:rsidR="00A65A79" w:rsidRPr="00056AF3">
        <w:rPr>
          <w:vertAlign w:val="subscript"/>
        </w:rPr>
        <w:t>3</w:t>
      </w:r>
      <w:r w:rsidR="00A65A79" w:rsidRPr="00056AF3">
        <w:t>)</w:t>
      </w:r>
      <w:r w:rsidR="00293C48" w:rsidRPr="00056AF3">
        <w:t xml:space="preserve"> </w:t>
      </w:r>
      <w:r w:rsidR="0097672C">
        <w:t>and methyl iodide (CH</w:t>
      </w:r>
      <w:r w:rsidR="0097672C" w:rsidRPr="0097672C">
        <w:rPr>
          <w:vertAlign w:val="subscript"/>
        </w:rPr>
        <w:t>3</w:t>
      </w:r>
      <w:r w:rsidR="0097672C">
        <w:t xml:space="preserve">I) </w:t>
      </w:r>
      <w:r w:rsidR="00E86E19" w:rsidRPr="00056AF3">
        <w:t>are</w:t>
      </w:r>
      <w:r w:rsidR="00293C48" w:rsidRPr="00056AF3">
        <w:t xml:space="preserve"> </w:t>
      </w:r>
      <w:r w:rsidRPr="00056AF3">
        <w:t>not</w:t>
      </w:r>
      <w:r w:rsidR="00293C48" w:rsidRPr="00056AF3">
        <w:t xml:space="preserve"> </w:t>
      </w:r>
      <w:r w:rsidRPr="00056AF3">
        <w:t>listed</w:t>
      </w:r>
      <w:r w:rsidR="00293C48" w:rsidRPr="00056AF3">
        <w:t xml:space="preserve"> </w:t>
      </w:r>
      <w:r w:rsidRPr="00056AF3">
        <w:t>as</w:t>
      </w:r>
      <w:r w:rsidR="00293C48" w:rsidRPr="00056AF3">
        <w:t xml:space="preserve"> </w:t>
      </w:r>
      <w:r w:rsidRPr="00056AF3">
        <w:t>ODS</w:t>
      </w:r>
      <w:r w:rsidR="00E86E19" w:rsidRPr="00056AF3">
        <w:t>s</w:t>
      </w:r>
      <w:r w:rsidR="00293C48" w:rsidRPr="00056AF3">
        <w:t xml:space="preserve"> </w:t>
      </w:r>
      <w:r w:rsidR="00E86E19" w:rsidRPr="00056AF3">
        <w:t>in</w:t>
      </w:r>
      <w:r w:rsidR="00293C48" w:rsidRPr="00056AF3">
        <w:t xml:space="preserve"> </w:t>
      </w:r>
      <w:r w:rsidR="00E86E19" w:rsidRPr="00056AF3">
        <w:t>a</w:t>
      </w:r>
      <w:r w:rsidR="00293C48" w:rsidRPr="00056AF3">
        <w:t xml:space="preserve"> </w:t>
      </w:r>
      <w:r w:rsidR="00E86E19" w:rsidRPr="00056AF3">
        <w:t>Montreal</w:t>
      </w:r>
      <w:r w:rsidR="00293C48" w:rsidRPr="00056AF3">
        <w:t xml:space="preserve"> </w:t>
      </w:r>
      <w:r w:rsidR="00E86E19" w:rsidRPr="00056AF3">
        <w:t>Protocol</w:t>
      </w:r>
      <w:r w:rsidR="00293C48" w:rsidRPr="00056AF3">
        <w:t xml:space="preserve"> </w:t>
      </w:r>
      <w:r w:rsidR="00E86E19" w:rsidRPr="00056AF3">
        <w:t>context,</w:t>
      </w:r>
      <w:r w:rsidR="00293C48" w:rsidRPr="00056AF3">
        <w:t xml:space="preserve"> </w:t>
      </w:r>
      <w:r w:rsidRPr="00056AF3">
        <w:t>because</w:t>
      </w:r>
      <w:r w:rsidR="00293C48" w:rsidRPr="00056AF3">
        <w:t xml:space="preserve"> </w:t>
      </w:r>
      <w:r w:rsidR="00290078">
        <w:t xml:space="preserve">methyl chloride, chloroform, dibromomethane, bromoform and methyl iodide </w:t>
      </w:r>
      <w:r w:rsidR="00A65A79" w:rsidRPr="00056AF3">
        <w:t>are</w:t>
      </w:r>
      <w:r w:rsidR="00293C48" w:rsidRPr="00056AF3">
        <w:t xml:space="preserve"> </w:t>
      </w:r>
      <w:r w:rsidRPr="00056AF3">
        <w:t>predominantly</w:t>
      </w:r>
      <w:r w:rsidR="00293C48" w:rsidRPr="00056AF3">
        <w:t xml:space="preserve"> </w:t>
      </w:r>
      <w:r w:rsidRPr="00056AF3">
        <w:t>natural</w:t>
      </w:r>
      <w:r w:rsidR="00293C48" w:rsidRPr="00056AF3">
        <w:t xml:space="preserve"> </w:t>
      </w:r>
      <w:r w:rsidRPr="00056AF3">
        <w:t>in</w:t>
      </w:r>
      <w:r w:rsidR="00293C48" w:rsidRPr="00056AF3">
        <w:t xml:space="preserve"> </w:t>
      </w:r>
      <w:r w:rsidRPr="00056AF3">
        <w:t>origin</w:t>
      </w:r>
      <w:r w:rsidR="00E86E19" w:rsidRPr="00056AF3">
        <w:t>,</w:t>
      </w:r>
      <w:r w:rsidR="00293C48" w:rsidRPr="00056AF3">
        <w:t xml:space="preserve"> </w:t>
      </w:r>
      <w:r w:rsidR="00E86E19" w:rsidRPr="00056AF3">
        <w:t>and</w:t>
      </w:r>
      <w:r w:rsidR="00293C48" w:rsidRPr="00056AF3">
        <w:t xml:space="preserve"> </w:t>
      </w:r>
      <w:r w:rsidR="00290078">
        <w:t>dichloromethane</w:t>
      </w:r>
      <w:r w:rsidR="00E86E19" w:rsidRPr="00056AF3">
        <w:t>,</w:t>
      </w:r>
      <w:r w:rsidR="00293C48" w:rsidRPr="00056AF3">
        <w:t xml:space="preserve"> </w:t>
      </w:r>
      <w:r w:rsidR="008264DC">
        <w:t>trichloroethylene</w:t>
      </w:r>
      <w:r w:rsidR="00293C48" w:rsidRPr="00056AF3">
        <w:rPr>
          <w:vertAlign w:val="subscript"/>
        </w:rPr>
        <w:t xml:space="preserve"> </w:t>
      </w:r>
      <w:r w:rsidR="00A65A79" w:rsidRPr="00056AF3">
        <w:t>and</w:t>
      </w:r>
      <w:r w:rsidR="00293C48" w:rsidRPr="00056AF3">
        <w:t xml:space="preserve"> </w:t>
      </w:r>
      <w:r w:rsidR="008264DC">
        <w:t>perchloroethylene</w:t>
      </w:r>
      <w:r w:rsidR="00A65A79" w:rsidRPr="00056AF3">
        <w:t>,</w:t>
      </w:r>
      <w:r w:rsidR="00293C48" w:rsidRPr="00056AF3">
        <w:rPr>
          <w:vertAlign w:val="subscript"/>
        </w:rPr>
        <w:t xml:space="preserve"> </w:t>
      </w:r>
      <w:r w:rsidR="00E86E19" w:rsidRPr="00056AF3">
        <w:t>although</w:t>
      </w:r>
      <w:r w:rsidR="00293C48" w:rsidRPr="00056AF3">
        <w:t xml:space="preserve"> </w:t>
      </w:r>
      <w:r w:rsidR="00E86E19" w:rsidRPr="00056AF3">
        <w:t>largely</w:t>
      </w:r>
      <w:r w:rsidR="00293C48" w:rsidRPr="00056AF3">
        <w:t xml:space="preserve"> </w:t>
      </w:r>
      <w:r w:rsidR="00E86E19" w:rsidRPr="00056AF3">
        <w:t>anthropogenic</w:t>
      </w:r>
      <w:r w:rsidR="00293C48" w:rsidRPr="00056AF3">
        <w:t xml:space="preserve"> </w:t>
      </w:r>
      <w:r w:rsidR="00E86E19" w:rsidRPr="00056AF3">
        <w:t>in</w:t>
      </w:r>
      <w:r w:rsidR="00293C48" w:rsidRPr="00056AF3">
        <w:t xml:space="preserve"> </w:t>
      </w:r>
      <w:r w:rsidR="00E86E19" w:rsidRPr="00056AF3">
        <w:t>origin,</w:t>
      </w:r>
      <w:r w:rsidR="00293C48" w:rsidRPr="00056AF3">
        <w:t xml:space="preserve"> </w:t>
      </w:r>
      <w:r w:rsidR="00E86E19" w:rsidRPr="00056AF3">
        <w:t>h</w:t>
      </w:r>
      <w:r w:rsidR="00A65A79" w:rsidRPr="00056AF3">
        <w:t>ave</w:t>
      </w:r>
      <w:r w:rsidR="00293C48" w:rsidRPr="00056AF3">
        <w:t xml:space="preserve"> </w:t>
      </w:r>
      <w:r w:rsidR="00FC1FDE">
        <w:t>relatively</w:t>
      </w:r>
      <w:r w:rsidR="00293C48" w:rsidRPr="00056AF3">
        <w:t xml:space="preserve"> </w:t>
      </w:r>
      <w:r w:rsidR="00A65A79" w:rsidRPr="00056AF3">
        <w:t>short</w:t>
      </w:r>
      <w:r w:rsidR="00293C48" w:rsidRPr="00056AF3">
        <w:t xml:space="preserve"> </w:t>
      </w:r>
      <w:r w:rsidR="00A65A79" w:rsidRPr="00056AF3">
        <w:t>atmospheric</w:t>
      </w:r>
      <w:r w:rsidR="00293C48" w:rsidRPr="00056AF3">
        <w:t xml:space="preserve"> </w:t>
      </w:r>
      <w:r w:rsidR="00A65A79" w:rsidRPr="00056AF3">
        <w:t>lifetimes</w:t>
      </w:r>
      <w:r w:rsidR="00293C48" w:rsidRPr="00056AF3">
        <w:t xml:space="preserve"> </w:t>
      </w:r>
      <w:r w:rsidR="00A65A79" w:rsidRPr="00056AF3">
        <w:t>(&lt;0.5</w:t>
      </w:r>
      <w:r w:rsidR="00293C48" w:rsidRPr="00056AF3">
        <w:t xml:space="preserve"> </w:t>
      </w:r>
      <w:r w:rsidR="00A65A79" w:rsidRPr="00056AF3">
        <w:t>yr,</w:t>
      </w:r>
      <w:r w:rsidR="00293C48" w:rsidRPr="00056AF3">
        <w:t xml:space="preserve"> </w:t>
      </w:r>
      <w:r w:rsidR="00325637" w:rsidRPr="00056AF3">
        <w:t>Montzka</w:t>
      </w:r>
      <w:r w:rsidR="00293C48" w:rsidRPr="00056AF3">
        <w:t xml:space="preserve"> </w:t>
      </w:r>
      <w:r w:rsidR="00BF30D0">
        <w:t>and</w:t>
      </w:r>
      <w:r w:rsidR="00293C48" w:rsidRPr="00056AF3">
        <w:t xml:space="preserve"> </w:t>
      </w:r>
      <w:r w:rsidR="00325637" w:rsidRPr="00056AF3">
        <w:t>Reimann</w:t>
      </w:r>
      <w:r w:rsidR="00A65A79" w:rsidRPr="00056AF3">
        <w:t>,</w:t>
      </w:r>
      <w:r w:rsidR="00293C48" w:rsidRPr="00056AF3">
        <w:t xml:space="preserve"> </w:t>
      </w:r>
      <w:r w:rsidR="00A65A79" w:rsidRPr="00056AF3">
        <w:t>2011)</w:t>
      </w:r>
      <w:r w:rsidR="00293C48" w:rsidRPr="00056AF3">
        <w:t xml:space="preserve"> </w:t>
      </w:r>
      <w:r w:rsidR="00A65A79" w:rsidRPr="00056AF3">
        <w:t>and</w:t>
      </w:r>
      <w:r w:rsidR="00293C48" w:rsidRPr="00056AF3">
        <w:t xml:space="preserve"> </w:t>
      </w:r>
      <w:r w:rsidR="00A65A79" w:rsidRPr="00056AF3">
        <w:t>therefore</w:t>
      </w:r>
      <w:r w:rsidR="00293C48" w:rsidRPr="00056AF3">
        <w:t xml:space="preserve"> </w:t>
      </w:r>
      <w:r w:rsidR="00A65A79" w:rsidRPr="00056AF3">
        <w:t>relatively</w:t>
      </w:r>
      <w:r w:rsidR="00293C48" w:rsidRPr="00056AF3">
        <w:t xml:space="preserve"> </w:t>
      </w:r>
      <w:r w:rsidR="00A65A79" w:rsidRPr="00056AF3">
        <w:t>low</w:t>
      </w:r>
      <w:r w:rsidR="00293C48" w:rsidRPr="00056AF3">
        <w:t xml:space="preserve"> </w:t>
      </w:r>
      <w:r w:rsidR="00E86E19" w:rsidRPr="00056AF3">
        <w:t>Ozone</w:t>
      </w:r>
      <w:r w:rsidR="00293C48" w:rsidRPr="00056AF3">
        <w:t xml:space="preserve"> </w:t>
      </w:r>
      <w:r w:rsidR="00E86E19" w:rsidRPr="00056AF3">
        <w:t>Depleti</w:t>
      </w:r>
      <w:r w:rsidR="00351AFA">
        <w:t>ng</w:t>
      </w:r>
      <w:r w:rsidR="00293C48" w:rsidRPr="00056AF3">
        <w:t xml:space="preserve"> </w:t>
      </w:r>
      <w:r w:rsidR="00E86E19" w:rsidRPr="00056AF3">
        <w:t>Potential</w:t>
      </w:r>
      <w:r w:rsidR="00A65A79" w:rsidRPr="00056AF3">
        <w:t>s</w:t>
      </w:r>
      <w:r w:rsidR="00293C48" w:rsidRPr="00056AF3">
        <w:t xml:space="preserve"> </w:t>
      </w:r>
      <w:r w:rsidR="00E86E19" w:rsidRPr="00056AF3">
        <w:t>(ODP</w:t>
      </w:r>
      <w:r w:rsidR="00A65A79" w:rsidRPr="00056AF3">
        <w:t>s</w:t>
      </w:r>
      <w:r w:rsidR="00E86E19" w:rsidRPr="00056AF3">
        <w:t>).</w:t>
      </w:r>
      <w:r w:rsidR="00293C48" w:rsidRPr="00056AF3">
        <w:t xml:space="preserve"> </w:t>
      </w:r>
      <w:r w:rsidR="00EA4ACB" w:rsidRPr="00056AF3">
        <w:t>They</w:t>
      </w:r>
      <w:r w:rsidR="00293C48" w:rsidRPr="00056AF3">
        <w:t xml:space="preserve"> </w:t>
      </w:r>
      <w:r w:rsidR="00EA4ACB" w:rsidRPr="00056AF3">
        <w:t>are</w:t>
      </w:r>
      <w:r w:rsidR="00293C48" w:rsidRPr="00056AF3">
        <w:t xml:space="preserve"> </w:t>
      </w:r>
      <w:r w:rsidR="00EA4ACB" w:rsidRPr="00056AF3">
        <w:t>considered</w:t>
      </w:r>
      <w:r w:rsidR="00293C48" w:rsidRPr="00056AF3">
        <w:t xml:space="preserve"> </w:t>
      </w:r>
      <w:r w:rsidR="00EA4ACB" w:rsidRPr="00056AF3">
        <w:t>in</w:t>
      </w:r>
      <w:r w:rsidR="00293C48" w:rsidRPr="00056AF3">
        <w:t xml:space="preserve"> </w:t>
      </w:r>
      <w:r w:rsidR="00EA4ACB" w:rsidRPr="00056AF3">
        <w:t>this</w:t>
      </w:r>
      <w:r w:rsidR="00293C48" w:rsidRPr="00056AF3">
        <w:t xml:space="preserve"> </w:t>
      </w:r>
      <w:r w:rsidR="00EA4ACB" w:rsidRPr="00056AF3">
        <w:t>report</w:t>
      </w:r>
      <w:r w:rsidR="00293C48" w:rsidRPr="00056AF3">
        <w:t xml:space="preserve"> </w:t>
      </w:r>
      <w:r w:rsidR="00EA4ACB" w:rsidRPr="00056AF3">
        <w:t>in</w:t>
      </w:r>
      <w:r w:rsidR="00293C48" w:rsidRPr="00056AF3">
        <w:t xml:space="preserve"> </w:t>
      </w:r>
      <w:r w:rsidR="00EA4ACB" w:rsidRPr="00056AF3">
        <w:t>the</w:t>
      </w:r>
      <w:r w:rsidR="00293C48" w:rsidRPr="00056AF3">
        <w:t xml:space="preserve"> </w:t>
      </w:r>
      <w:r w:rsidR="00EA4ACB" w:rsidRPr="00056AF3">
        <w:t>context</w:t>
      </w:r>
      <w:r w:rsidR="00293C48" w:rsidRPr="00056AF3">
        <w:t xml:space="preserve"> </w:t>
      </w:r>
      <w:r w:rsidR="00EA4ACB" w:rsidRPr="00056AF3">
        <w:t>of</w:t>
      </w:r>
      <w:r w:rsidR="00293C48" w:rsidRPr="00056AF3">
        <w:t xml:space="preserve"> </w:t>
      </w:r>
      <w:r w:rsidR="00EA4ACB" w:rsidRPr="00056AF3">
        <w:t>their</w:t>
      </w:r>
      <w:r w:rsidR="00293C48" w:rsidRPr="00056AF3">
        <w:t xml:space="preserve"> </w:t>
      </w:r>
      <w:r w:rsidR="00EA4ACB" w:rsidRPr="00056AF3">
        <w:t>potential</w:t>
      </w:r>
      <w:r w:rsidR="00293C48" w:rsidRPr="00056AF3">
        <w:t xml:space="preserve"> </w:t>
      </w:r>
      <w:r w:rsidR="00EA4ACB" w:rsidRPr="00056AF3">
        <w:t>contribution</w:t>
      </w:r>
      <w:r w:rsidR="00293C48" w:rsidRPr="00056AF3">
        <w:t xml:space="preserve"> </w:t>
      </w:r>
      <w:r w:rsidR="00EA4ACB" w:rsidRPr="00056AF3">
        <w:t>to</w:t>
      </w:r>
      <w:r w:rsidR="00293C48" w:rsidRPr="00056AF3">
        <w:t xml:space="preserve"> </w:t>
      </w:r>
      <w:r w:rsidR="00EA4ACB" w:rsidRPr="00056AF3">
        <w:t>Equivalent</w:t>
      </w:r>
      <w:r w:rsidR="00293C48" w:rsidRPr="00056AF3">
        <w:t xml:space="preserve"> </w:t>
      </w:r>
      <w:r w:rsidR="00EA4ACB" w:rsidRPr="00056AF3">
        <w:t>Effective</w:t>
      </w:r>
      <w:r w:rsidR="00293C48" w:rsidRPr="00056AF3">
        <w:t xml:space="preserve"> </w:t>
      </w:r>
      <w:r w:rsidR="00EA4ACB" w:rsidRPr="00056AF3">
        <w:t>Stratospheric</w:t>
      </w:r>
      <w:r w:rsidR="00293C48" w:rsidRPr="00056AF3">
        <w:t xml:space="preserve"> </w:t>
      </w:r>
      <w:r w:rsidR="00EA4ACB" w:rsidRPr="00056AF3">
        <w:t>Chlorine</w:t>
      </w:r>
      <w:r w:rsidR="00293C48" w:rsidRPr="00056AF3">
        <w:t xml:space="preserve"> </w:t>
      </w:r>
      <w:r w:rsidR="00EA4ACB" w:rsidRPr="00056AF3">
        <w:t>(EESC),</w:t>
      </w:r>
      <w:r w:rsidR="00293C48" w:rsidRPr="00056AF3">
        <w:t xml:space="preserve"> </w:t>
      </w:r>
      <w:r w:rsidR="00EA4ACB" w:rsidRPr="00056AF3">
        <w:t>the</w:t>
      </w:r>
      <w:r w:rsidR="00293C48" w:rsidRPr="00056AF3">
        <w:t xml:space="preserve"> </w:t>
      </w:r>
      <w:r w:rsidR="00EA4ACB" w:rsidRPr="00056AF3">
        <w:t>ultimate</w:t>
      </w:r>
      <w:r w:rsidR="00293C48" w:rsidRPr="00056AF3">
        <w:t xml:space="preserve"> </w:t>
      </w:r>
      <w:r w:rsidR="00EA4ACB" w:rsidRPr="00056AF3">
        <w:t>driver</w:t>
      </w:r>
      <w:r w:rsidR="00293C48" w:rsidRPr="00056AF3">
        <w:t xml:space="preserve"> </w:t>
      </w:r>
      <w:r w:rsidR="00EA4ACB" w:rsidRPr="00056AF3">
        <w:t>of</w:t>
      </w:r>
      <w:r w:rsidR="00293C48" w:rsidRPr="00056AF3">
        <w:t xml:space="preserve"> </w:t>
      </w:r>
      <w:r w:rsidR="00EA4ACB" w:rsidRPr="00056AF3">
        <w:t>stratospheric</w:t>
      </w:r>
      <w:r w:rsidR="00293C48" w:rsidRPr="00056AF3">
        <w:t xml:space="preserve"> </w:t>
      </w:r>
      <w:r w:rsidR="00EA4ACB" w:rsidRPr="00056AF3">
        <w:t>ozone</w:t>
      </w:r>
      <w:r w:rsidR="00293C48" w:rsidRPr="00056AF3">
        <w:t xml:space="preserve"> </w:t>
      </w:r>
      <w:r w:rsidR="00EA4ACB" w:rsidRPr="00056AF3">
        <w:t>depletion</w:t>
      </w:r>
      <w:r w:rsidR="00293C48" w:rsidRPr="00056AF3">
        <w:t xml:space="preserve"> </w:t>
      </w:r>
      <w:r w:rsidR="00EA4ACB" w:rsidRPr="00056AF3">
        <w:t>(Bekki</w:t>
      </w:r>
      <w:r w:rsidR="00293C48" w:rsidRPr="00056AF3">
        <w:t xml:space="preserve"> </w:t>
      </w:r>
      <w:r w:rsidR="00BF30D0">
        <w:t>and</w:t>
      </w:r>
      <w:r w:rsidR="00293C48" w:rsidRPr="00056AF3">
        <w:t xml:space="preserve"> </w:t>
      </w:r>
      <w:r w:rsidR="00EA4ACB" w:rsidRPr="00056AF3">
        <w:t>Bodeker,</w:t>
      </w:r>
      <w:r w:rsidR="00293C48" w:rsidRPr="00056AF3">
        <w:t xml:space="preserve"> </w:t>
      </w:r>
      <w:r w:rsidR="00EA4ACB" w:rsidRPr="00056AF3">
        <w:t>2011;</w:t>
      </w:r>
      <w:r w:rsidR="00293C48" w:rsidRPr="00056AF3">
        <w:t xml:space="preserve"> </w:t>
      </w:r>
      <w:r w:rsidR="00F10690" w:rsidRPr="00056AF3">
        <w:t xml:space="preserve">Montzka </w:t>
      </w:r>
      <w:r w:rsidR="00BF30D0">
        <w:t>and</w:t>
      </w:r>
      <w:r w:rsidR="00F10690" w:rsidRPr="00056AF3">
        <w:t xml:space="preserve"> Reimann, 2011</w:t>
      </w:r>
      <w:r w:rsidR="00F10690">
        <w:t xml:space="preserve">; </w:t>
      </w:r>
      <w:r w:rsidR="00FC1FDE">
        <w:t xml:space="preserve">Carpenter and Reimann, 2014; </w:t>
      </w:r>
      <w:r w:rsidR="00E17663" w:rsidRPr="00056AF3">
        <w:t>Fraser</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201</w:t>
      </w:r>
      <w:r w:rsidR="00FC1FDE">
        <w:t>4a</w:t>
      </w:r>
      <w:r w:rsidR="0013517E">
        <w:t>; Engel and Rigby, 2018</w:t>
      </w:r>
      <w:r w:rsidR="00EA4ACB" w:rsidRPr="00056AF3">
        <w:t>).</w:t>
      </w:r>
    </w:p>
    <w:p w14:paraId="16646082" w14:textId="77777777" w:rsidR="007B6CAE" w:rsidRPr="00056AF3" w:rsidRDefault="00B306D7" w:rsidP="00CC47C7">
      <w:pPr>
        <w:pStyle w:val="BodyText"/>
      </w:pPr>
      <w:r w:rsidRPr="00056AF3">
        <w:t>The</w:t>
      </w:r>
      <w:r w:rsidR="00293C48" w:rsidRPr="00056AF3">
        <w:t xml:space="preserve"> </w:t>
      </w:r>
      <w:r w:rsidRPr="00056AF3">
        <w:t>most</w:t>
      </w:r>
      <w:r w:rsidR="00293C48" w:rsidRPr="00056AF3">
        <w:t xml:space="preserve"> </w:t>
      </w:r>
      <w:r w:rsidRPr="00056AF3">
        <w:t>dramatic</w:t>
      </w:r>
      <w:r w:rsidR="00293C48" w:rsidRPr="00056AF3">
        <w:t xml:space="preserve"> </w:t>
      </w:r>
      <w:r w:rsidRPr="00056AF3">
        <w:t>demonstration</w:t>
      </w:r>
      <w:r w:rsidR="00293C48" w:rsidRPr="00056AF3">
        <w:t xml:space="preserve"> </w:t>
      </w:r>
      <w:r w:rsidRPr="00056AF3">
        <w:t>of</w:t>
      </w:r>
      <w:r w:rsidR="00293C48" w:rsidRPr="00056AF3">
        <w:t xml:space="preserve"> </w:t>
      </w:r>
      <w:r w:rsidRPr="00056AF3">
        <w:t>the</w:t>
      </w:r>
      <w:r w:rsidR="00293C48" w:rsidRPr="00056AF3">
        <w:t xml:space="preserve"> </w:t>
      </w:r>
      <w:r w:rsidRPr="00056AF3">
        <w:t>environmental</w:t>
      </w:r>
      <w:r w:rsidR="00293C48" w:rsidRPr="00056AF3">
        <w:t xml:space="preserve"> </w:t>
      </w:r>
      <w:r w:rsidRPr="00056AF3">
        <w:t>impact</w:t>
      </w:r>
      <w:r w:rsidR="00293C48" w:rsidRPr="00056AF3">
        <w:t xml:space="preserve"> </w:t>
      </w:r>
      <w:r w:rsidRPr="00056AF3">
        <w:t>of</w:t>
      </w:r>
      <w:r w:rsidR="00293C48" w:rsidRPr="00056AF3">
        <w:t xml:space="preserve"> </w:t>
      </w:r>
      <w:r w:rsidRPr="00056AF3">
        <w:t>EESC</w:t>
      </w:r>
      <w:r w:rsidR="00293C48" w:rsidRPr="00056AF3">
        <w:t xml:space="preserve"> </w:t>
      </w:r>
      <w:r w:rsidRPr="00056AF3">
        <w:t>is</w:t>
      </w:r>
      <w:r w:rsidR="00293C48" w:rsidRPr="00056AF3">
        <w:t xml:space="preserve"> </w:t>
      </w:r>
      <w:r w:rsidRPr="00056AF3">
        <w:t>the</w:t>
      </w:r>
      <w:r w:rsidR="00293C48" w:rsidRPr="00056AF3">
        <w:t xml:space="preserve"> </w:t>
      </w:r>
      <w:r w:rsidRPr="00056AF3">
        <w:t>annual</w:t>
      </w:r>
      <w:r w:rsidR="00293C48" w:rsidRPr="00056AF3">
        <w:t xml:space="preserve"> </w:t>
      </w:r>
      <w:r w:rsidR="006E5489">
        <w:t>appearance</w:t>
      </w:r>
      <w:r w:rsidR="00293C48" w:rsidRPr="00056AF3">
        <w:t xml:space="preserve"> </w:t>
      </w:r>
      <w:r w:rsidRPr="00056AF3">
        <w:t>of</w:t>
      </w:r>
      <w:r w:rsidR="00293C48" w:rsidRPr="00056AF3">
        <w:t xml:space="preserve"> </w:t>
      </w:r>
      <w:r w:rsidRPr="00056AF3">
        <w:t>the</w:t>
      </w:r>
      <w:r w:rsidR="00293C48" w:rsidRPr="00056AF3">
        <w:t xml:space="preserve"> </w:t>
      </w:r>
      <w:r w:rsidRPr="00056AF3">
        <w:t>Antarctic</w:t>
      </w:r>
      <w:r w:rsidR="00293C48" w:rsidRPr="00056AF3">
        <w:t xml:space="preserve"> </w:t>
      </w:r>
      <w:r w:rsidRPr="00056AF3">
        <w:t>ozone</w:t>
      </w:r>
      <w:r w:rsidR="00293C48" w:rsidRPr="00056AF3">
        <w:t xml:space="preserve"> </w:t>
      </w:r>
      <w:r w:rsidRPr="00056AF3">
        <w:t>hole</w:t>
      </w:r>
      <w:r w:rsidR="00293C48" w:rsidRPr="00056AF3">
        <w:t xml:space="preserve"> </w:t>
      </w:r>
      <w:r w:rsidRPr="00056AF3">
        <w:t>(AOH</w:t>
      </w:r>
      <w:r w:rsidR="00A40C78">
        <w:t xml:space="preserve">; </w:t>
      </w:r>
      <w:r w:rsidR="00A40C78" w:rsidRPr="008D0B9C">
        <w:t>Klekociuk</w:t>
      </w:r>
      <w:r w:rsidR="00A40C78">
        <w:t xml:space="preserve"> </w:t>
      </w:r>
      <w:r w:rsidR="00A40C78" w:rsidRPr="00A40C78">
        <w:rPr>
          <w:i/>
        </w:rPr>
        <w:t>et al</w:t>
      </w:r>
      <w:r w:rsidR="00A40C78">
        <w:t>., 2015 and earlier papers</w:t>
      </w:r>
      <w:r w:rsidRPr="00056AF3">
        <w:t>).</w:t>
      </w:r>
      <w:r w:rsidR="00293C48" w:rsidRPr="00056AF3">
        <w:t xml:space="preserve"> </w:t>
      </w:r>
      <w:r w:rsidRPr="00056AF3">
        <w:t>In</w:t>
      </w:r>
      <w:r w:rsidR="00293C48" w:rsidRPr="00056AF3">
        <w:t xml:space="preserve"> </w:t>
      </w:r>
      <w:r w:rsidR="0013679C" w:rsidRPr="00056AF3">
        <w:t>a</w:t>
      </w:r>
      <w:r w:rsidR="00293C48" w:rsidRPr="00056AF3">
        <w:t xml:space="preserve"> </w:t>
      </w:r>
      <w:r w:rsidR="0013679C" w:rsidRPr="00056AF3">
        <w:t>companion</w:t>
      </w:r>
      <w:r w:rsidR="00293C48" w:rsidRPr="00056AF3">
        <w:t xml:space="preserve"> </w:t>
      </w:r>
      <w:r w:rsidRPr="00056AF3">
        <w:t>report</w:t>
      </w:r>
      <w:r w:rsidR="00F10690">
        <w:t xml:space="preserve"> (Krummel </w:t>
      </w:r>
      <w:r w:rsidR="00F10690" w:rsidRPr="00F10690">
        <w:rPr>
          <w:i/>
        </w:rPr>
        <w:t>et al</w:t>
      </w:r>
      <w:r w:rsidR="00F10690">
        <w:t>., 201</w:t>
      </w:r>
      <w:r w:rsidR="0013517E">
        <w:t>9</w:t>
      </w:r>
      <w:r w:rsidR="00AD21F0">
        <w:t xml:space="preserve"> and earlier reports</w:t>
      </w:r>
      <w:r w:rsidR="00F10690">
        <w:t>)</w:t>
      </w:r>
      <w:r w:rsidR="00293C48" w:rsidRPr="00056AF3">
        <w:t xml:space="preserve"> </w:t>
      </w:r>
      <w:r w:rsidRPr="00056AF3">
        <w:t>we</w:t>
      </w:r>
      <w:r w:rsidR="00293C48" w:rsidRPr="00056AF3">
        <w:t xml:space="preserve"> </w:t>
      </w:r>
      <w:r w:rsidRPr="00056AF3">
        <w:t>review</w:t>
      </w:r>
      <w:r w:rsidR="00293C48" w:rsidRPr="00056AF3">
        <w:t xml:space="preserve"> </w:t>
      </w:r>
      <w:r w:rsidRPr="00056AF3">
        <w:t>the</w:t>
      </w:r>
      <w:r w:rsidR="00293C48" w:rsidRPr="00056AF3">
        <w:t xml:space="preserve"> </w:t>
      </w:r>
      <w:r w:rsidRPr="00056AF3">
        <w:t>development</w:t>
      </w:r>
      <w:r w:rsidR="00293C48" w:rsidRPr="00056AF3">
        <w:t xml:space="preserve"> </w:t>
      </w:r>
      <w:r w:rsidRPr="00056AF3">
        <w:t>and</w:t>
      </w:r>
      <w:r w:rsidR="00293C48" w:rsidRPr="00056AF3">
        <w:t xml:space="preserve"> </w:t>
      </w:r>
      <w:r w:rsidRPr="00056AF3">
        <w:t>decline</w:t>
      </w:r>
      <w:r w:rsidR="00293C48" w:rsidRPr="00056AF3">
        <w:t xml:space="preserve"> </w:t>
      </w:r>
      <w:r w:rsidRPr="00056AF3">
        <w:t>of</w:t>
      </w:r>
      <w:r w:rsidR="00293C48" w:rsidRPr="00056AF3">
        <w:t xml:space="preserve"> </w:t>
      </w:r>
      <w:r w:rsidRPr="00056AF3">
        <w:t>the</w:t>
      </w:r>
      <w:r w:rsidR="00293C48" w:rsidRPr="00056AF3">
        <w:t xml:space="preserve"> </w:t>
      </w:r>
      <w:r w:rsidRPr="00056AF3">
        <w:t>201</w:t>
      </w:r>
      <w:r w:rsidR="0013517E">
        <w:t>8</w:t>
      </w:r>
      <w:r w:rsidR="00293C48" w:rsidRPr="00056AF3">
        <w:t xml:space="preserve"> </w:t>
      </w:r>
      <w:r w:rsidR="00F10690">
        <w:t>AOH</w:t>
      </w:r>
      <w:r w:rsidRPr="00056AF3">
        <w:t>,</w:t>
      </w:r>
      <w:r w:rsidR="00293C48" w:rsidRPr="00056AF3">
        <w:t xml:space="preserve"> </w:t>
      </w:r>
      <w:r w:rsidRPr="00056AF3">
        <w:t>and</w:t>
      </w:r>
      <w:r w:rsidR="00293C48" w:rsidRPr="00056AF3">
        <w:t xml:space="preserve"> </w:t>
      </w:r>
      <w:r w:rsidRPr="00056AF3">
        <w:t>review</w:t>
      </w:r>
      <w:r w:rsidR="00293C48" w:rsidRPr="00056AF3">
        <w:t xml:space="preserve"> </w:t>
      </w:r>
      <w:r w:rsidRPr="00056AF3">
        <w:t>its</w:t>
      </w:r>
      <w:r w:rsidR="00293C48" w:rsidRPr="00056AF3">
        <w:t xml:space="preserve"> </w:t>
      </w:r>
      <w:r w:rsidRPr="00056AF3">
        <w:t>metrics</w:t>
      </w:r>
      <w:r w:rsidR="00293C48" w:rsidRPr="00056AF3">
        <w:t xml:space="preserve"> </w:t>
      </w:r>
      <w:r w:rsidRPr="00056AF3">
        <w:t>in</w:t>
      </w:r>
      <w:r w:rsidR="00293C48" w:rsidRPr="00056AF3">
        <w:t xml:space="preserve"> </w:t>
      </w:r>
      <w:r w:rsidRPr="00056AF3">
        <w:t>light</w:t>
      </w:r>
      <w:r w:rsidR="00293C48" w:rsidRPr="00056AF3">
        <w:t xml:space="preserve"> </w:t>
      </w:r>
      <w:r w:rsidRPr="00056AF3">
        <w:t>of</w:t>
      </w:r>
      <w:r w:rsidR="00293C48" w:rsidRPr="00056AF3">
        <w:t xml:space="preserve"> </w:t>
      </w:r>
      <w:r w:rsidRPr="00056AF3">
        <w:t>the</w:t>
      </w:r>
      <w:r w:rsidR="00293C48" w:rsidRPr="00056AF3">
        <w:t xml:space="preserve"> </w:t>
      </w:r>
      <w:r w:rsidRPr="00056AF3">
        <w:t>ongoing</w:t>
      </w:r>
      <w:r w:rsidR="00293C48" w:rsidRPr="00056AF3">
        <w:t xml:space="preserve"> </w:t>
      </w:r>
      <w:r w:rsidRPr="00056AF3">
        <w:t>decline</w:t>
      </w:r>
      <w:r w:rsidR="00293C48" w:rsidRPr="00056AF3">
        <w:t xml:space="preserve"> </w:t>
      </w:r>
      <w:r w:rsidRPr="00056AF3">
        <w:t>of</w:t>
      </w:r>
      <w:r w:rsidR="00293C48" w:rsidRPr="00056AF3">
        <w:t xml:space="preserve"> </w:t>
      </w:r>
      <w:r w:rsidRPr="00056AF3">
        <w:t>EESC</w:t>
      </w:r>
      <w:r w:rsidR="00293C48" w:rsidRPr="00056AF3">
        <w:t xml:space="preserve"> </w:t>
      </w:r>
      <w:r w:rsidRPr="00056AF3">
        <w:t>in</w:t>
      </w:r>
      <w:r w:rsidR="00293C48" w:rsidRPr="00056AF3">
        <w:t xml:space="preserve"> </w:t>
      </w:r>
      <w:r w:rsidRPr="00056AF3">
        <w:t>the</w:t>
      </w:r>
      <w:r w:rsidR="00293C48" w:rsidRPr="00056AF3">
        <w:t xml:space="preserve"> </w:t>
      </w:r>
      <w:r w:rsidRPr="00056AF3">
        <w:t>atmosphere.</w:t>
      </w:r>
      <w:r w:rsidR="00293C48" w:rsidRPr="00056AF3">
        <w:t xml:space="preserve"> </w:t>
      </w:r>
      <w:r w:rsidRPr="00056AF3">
        <w:t>The</w:t>
      </w:r>
      <w:r w:rsidR="00293C48" w:rsidRPr="00056AF3">
        <w:t xml:space="preserve"> </w:t>
      </w:r>
      <w:r w:rsidRPr="00056AF3">
        <w:t>overall</w:t>
      </w:r>
      <w:r w:rsidR="00293C48" w:rsidRPr="00056AF3">
        <w:t xml:space="preserve"> </w:t>
      </w:r>
      <w:r w:rsidRPr="00056AF3">
        <w:t>ranking</w:t>
      </w:r>
      <w:r w:rsidR="00293C48" w:rsidRPr="00056AF3">
        <w:t xml:space="preserve"> </w:t>
      </w:r>
      <w:r w:rsidRPr="00056AF3">
        <w:t>of</w:t>
      </w:r>
      <w:r w:rsidR="00293C48" w:rsidRPr="00056AF3">
        <w:t xml:space="preserve"> </w:t>
      </w:r>
      <w:r w:rsidRPr="00056AF3">
        <w:t>the</w:t>
      </w:r>
      <w:r w:rsidR="00293C48" w:rsidRPr="00056AF3">
        <w:t xml:space="preserve"> </w:t>
      </w:r>
      <w:r w:rsidRPr="00056AF3">
        <w:t>201</w:t>
      </w:r>
      <w:r w:rsidR="0013517E">
        <w:t>8</w:t>
      </w:r>
      <w:r w:rsidR="00293C48" w:rsidRPr="00056AF3">
        <w:t xml:space="preserve"> </w:t>
      </w:r>
      <w:r w:rsidRPr="00056AF3">
        <w:t>AOH</w:t>
      </w:r>
      <w:r w:rsidR="00293C48" w:rsidRPr="00056AF3">
        <w:t xml:space="preserve"> </w:t>
      </w:r>
      <w:r w:rsidRPr="00056AF3">
        <w:t>is</w:t>
      </w:r>
      <w:r w:rsidR="00293C48" w:rsidRPr="00056AF3">
        <w:t xml:space="preserve"> </w:t>
      </w:r>
      <w:r w:rsidRPr="00056AF3">
        <w:t>quantified</w:t>
      </w:r>
      <w:r w:rsidR="006E5489">
        <w:t xml:space="preserve"> in that report</w:t>
      </w:r>
      <w:r w:rsidRPr="00056AF3">
        <w:t>.</w:t>
      </w:r>
      <w:r w:rsidR="00777F4F" w:rsidRPr="00777F4F">
        <w:t xml:space="preserve"> </w:t>
      </w:r>
      <w:r w:rsidR="00777F4F">
        <w:t xml:space="preserve">In addition, </w:t>
      </w:r>
      <w:r w:rsidR="00777F4F" w:rsidRPr="00056AF3">
        <w:t xml:space="preserve">ODS emissions </w:t>
      </w:r>
      <w:r w:rsidR="00777F4F">
        <w:t>play</w:t>
      </w:r>
      <w:r w:rsidR="00777F4F" w:rsidRPr="00056AF3">
        <w:t xml:space="preserve"> an important role globally in contributing to radiative forcing by </w:t>
      </w:r>
      <w:r w:rsidR="00777F4F">
        <w:t>greenhouse gases (</w:t>
      </w:r>
      <w:r w:rsidR="00777F4F" w:rsidRPr="00056AF3">
        <w:t>GHGs</w:t>
      </w:r>
      <w:r w:rsidR="00777F4F">
        <w:t>)</w:t>
      </w:r>
      <w:r w:rsidR="00777F4F" w:rsidRPr="00056AF3">
        <w:t xml:space="preserve">, </w:t>
      </w:r>
      <w:r w:rsidR="00702188">
        <w:t>and</w:t>
      </w:r>
      <w:r w:rsidR="00702188" w:rsidRPr="00056AF3">
        <w:t xml:space="preserve"> </w:t>
      </w:r>
      <w:r w:rsidR="00702188">
        <w:t xml:space="preserve">reductions in ODSs have helped reduce the human </w:t>
      </w:r>
      <w:r w:rsidR="00702188" w:rsidRPr="007077D8">
        <w:t>contribution to climate change</w:t>
      </w:r>
      <w:r w:rsidR="00702188">
        <w:t xml:space="preserve"> over the past 30 years</w:t>
      </w:r>
      <w:r w:rsidR="00702188" w:rsidDel="00702188">
        <w:t xml:space="preserve"> </w:t>
      </w:r>
      <w:r w:rsidR="00777F4F" w:rsidRPr="00056AF3">
        <w:t>(</w:t>
      </w:r>
      <w:r w:rsidR="005C46F0">
        <w:t xml:space="preserve">Forster </w:t>
      </w:r>
      <w:r w:rsidR="00BF30D0">
        <w:t>and</w:t>
      </w:r>
      <w:r w:rsidR="00777F4F" w:rsidRPr="00156619">
        <w:t xml:space="preserve"> Ramaswamy</w:t>
      </w:r>
      <w:r w:rsidR="005C46F0">
        <w:t xml:space="preserve">, 2007; </w:t>
      </w:r>
      <w:r w:rsidR="00777F4F">
        <w:t xml:space="preserve">Myhre </w:t>
      </w:r>
      <w:r w:rsidR="00BF30D0">
        <w:t>and</w:t>
      </w:r>
      <w:r w:rsidR="00777F4F">
        <w:t xml:space="preserve"> Schindell</w:t>
      </w:r>
      <w:r w:rsidR="00777F4F" w:rsidRPr="00056AF3">
        <w:t>, 20</w:t>
      </w:r>
      <w:r w:rsidR="00777F4F">
        <w:t>13;</w:t>
      </w:r>
      <w:r w:rsidR="00777F4F" w:rsidRPr="00777F4F">
        <w:t xml:space="preserve"> </w:t>
      </w:r>
      <w:r w:rsidR="00777F4F">
        <w:t xml:space="preserve">Carpenter </w:t>
      </w:r>
      <w:r w:rsidR="00BF30D0">
        <w:t>and</w:t>
      </w:r>
      <w:r w:rsidR="00777F4F">
        <w:t xml:space="preserve"> Reimann, 2014</w:t>
      </w:r>
      <w:r w:rsidR="00777F4F" w:rsidRPr="00056AF3">
        <w:t>)</w:t>
      </w:r>
      <w:r w:rsidR="00777F4F">
        <w:t>.</w:t>
      </w:r>
    </w:p>
    <w:p w14:paraId="23D72243" w14:textId="1053CF8F" w:rsidR="003B6332" w:rsidRDefault="00E17663" w:rsidP="00CC47C7">
      <w:pPr>
        <w:pStyle w:val="BodyText"/>
      </w:pPr>
      <w:r w:rsidRPr="00056AF3">
        <w:t>CFCs,</w:t>
      </w:r>
      <w:r w:rsidR="00293C48" w:rsidRPr="00056AF3">
        <w:t xml:space="preserve"> </w:t>
      </w:r>
      <w:r w:rsidRPr="00056AF3">
        <w:t>halons,</w:t>
      </w:r>
      <w:r w:rsidR="00293C48" w:rsidRPr="00056AF3">
        <w:t xml:space="preserve"> </w:t>
      </w:r>
      <w:r w:rsidR="008264DC">
        <w:t>carbon tetrachloride</w:t>
      </w:r>
      <w:r w:rsidR="00293C48" w:rsidRPr="00056AF3">
        <w:t xml:space="preserve"> </w:t>
      </w:r>
      <w:r w:rsidRPr="00056AF3">
        <w:t>and</w:t>
      </w:r>
      <w:r w:rsidR="00293C48" w:rsidRPr="00056AF3">
        <w:t xml:space="preserve"> </w:t>
      </w:r>
      <w:r w:rsidR="00897A18">
        <w:t>methyl chloroform</w:t>
      </w:r>
      <w:r w:rsidR="00293C48" w:rsidRPr="00056AF3">
        <w:t xml:space="preserve"> </w:t>
      </w:r>
      <w:r w:rsidRPr="00056AF3">
        <w:t>are</w:t>
      </w:r>
      <w:r w:rsidR="00293C48" w:rsidRPr="00056AF3">
        <w:t xml:space="preserve"> </w:t>
      </w:r>
      <w:r w:rsidRPr="00056AF3">
        <w:t>no</w:t>
      </w:r>
      <w:r w:rsidR="001F4501">
        <w:t xml:space="preserve"> longer</w:t>
      </w:r>
      <w:r w:rsidR="00293C48" w:rsidRPr="00056AF3">
        <w:t xml:space="preserve"> </w:t>
      </w:r>
      <w:r w:rsidRPr="00056AF3">
        <w:t>imported</w:t>
      </w:r>
      <w:r w:rsidR="00293C48" w:rsidRPr="00056AF3">
        <w:t xml:space="preserve"> </w:t>
      </w:r>
      <w:r w:rsidRPr="00056AF3">
        <w:t>into</w:t>
      </w:r>
      <w:r w:rsidR="00293C48" w:rsidRPr="00056AF3">
        <w:t xml:space="preserve"> </w:t>
      </w:r>
      <w:r w:rsidRPr="00056AF3">
        <w:t>Australia</w:t>
      </w:r>
      <w:r w:rsidR="00293C48" w:rsidRPr="00056AF3">
        <w:t xml:space="preserve"> </w:t>
      </w:r>
      <w:r w:rsidRPr="00056AF3">
        <w:t>in</w:t>
      </w:r>
      <w:r w:rsidR="00293C48" w:rsidRPr="00056AF3">
        <w:t xml:space="preserve"> </w:t>
      </w:r>
      <w:r w:rsidRPr="00056AF3">
        <w:t>any</w:t>
      </w:r>
      <w:r w:rsidR="00293C48" w:rsidRPr="00056AF3">
        <w:t xml:space="preserve"> </w:t>
      </w:r>
      <w:r w:rsidRPr="00056AF3">
        <w:t>significant</w:t>
      </w:r>
      <w:r w:rsidR="00293C48" w:rsidRPr="00056AF3">
        <w:t xml:space="preserve"> </w:t>
      </w:r>
      <w:r w:rsidR="00167629">
        <w:t>quantities</w:t>
      </w:r>
      <w:r w:rsidR="00907940">
        <w:t>;</w:t>
      </w:r>
      <w:r w:rsidR="003E19EB">
        <w:t xml:space="preserve"> however </w:t>
      </w:r>
      <w:r w:rsidR="001F4501">
        <w:t xml:space="preserve">small </w:t>
      </w:r>
      <w:r w:rsidR="003E19EB">
        <w:t>amounts can still be used</w:t>
      </w:r>
      <w:r w:rsidR="005E44A6">
        <w:t xml:space="preserve"> for essential purposes</w:t>
      </w:r>
      <w:r w:rsidRPr="00056AF3">
        <w:t>.</w:t>
      </w:r>
      <w:r w:rsidR="00293C48" w:rsidRPr="00056AF3">
        <w:t xml:space="preserve"> </w:t>
      </w:r>
      <w:r w:rsidRPr="00056AF3">
        <w:t>Nevertheless,</w:t>
      </w:r>
      <w:r w:rsidR="00293C48" w:rsidRPr="00056AF3">
        <w:t xml:space="preserve"> </w:t>
      </w:r>
      <w:r w:rsidRPr="00056AF3">
        <w:t>long-term</w:t>
      </w:r>
      <w:r w:rsidR="00293C48" w:rsidRPr="00056AF3">
        <w:t xml:space="preserve"> </w:t>
      </w:r>
      <w:r w:rsidRPr="00056AF3">
        <w:t>atmospheric</w:t>
      </w:r>
      <w:r w:rsidR="00293C48" w:rsidRPr="00056AF3">
        <w:t xml:space="preserve"> </w:t>
      </w:r>
      <w:r w:rsidRPr="00056AF3">
        <w:t>observations</w:t>
      </w:r>
      <w:r w:rsidR="00293C48" w:rsidRPr="00056AF3">
        <w:t xml:space="preserve"> </w:t>
      </w:r>
      <w:r w:rsidRPr="00056AF3">
        <w:t>at</w:t>
      </w:r>
      <w:r w:rsidR="00293C48" w:rsidRPr="00056AF3">
        <w:t xml:space="preserve"> </w:t>
      </w:r>
      <w:r w:rsidRPr="00056AF3">
        <w:t>Cape</w:t>
      </w:r>
      <w:r w:rsidR="00293C48" w:rsidRPr="00056AF3">
        <w:t xml:space="preserve"> </w:t>
      </w:r>
      <w:r w:rsidRPr="00056AF3">
        <w:t>Grim,</w:t>
      </w:r>
      <w:r w:rsidR="00293C48" w:rsidRPr="00056AF3">
        <w:t xml:space="preserve"> </w:t>
      </w:r>
      <w:r w:rsidRPr="00056AF3">
        <w:t>Tasmania,</w:t>
      </w:r>
      <w:r w:rsidR="00293C48" w:rsidRPr="00056AF3">
        <w:t xml:space="preserve"> </w:t>
      </w:r>
      <w:r w:rsidRPr="00056AF3">
        <w:t>show</w:t>
      </w:r>
      <w:r w:rsidR="00293C48" w:rsidRPr="00056AF3">
        <w:t xml:space="preserve"> </w:t>
      </w:r>
      <w:r w:rsidRPr="00056AF3">
        <w:t>that</w:t>
      </w:r>
      <w:r w:rsidR="00293C48" w:rsidRPr="00056AF3">
        <w:t xml:space="preserve"> </w:t>
      </w:r>
      <w:r w:rsidRPr="00056AF3">
        <w:t>there</w:t>
      </w:r>
      <w:r w:rsidR="00293C48" w:rsidRPr="00056AF3">
        <w:t xml:space="preserve"> </w:t>
      </w:r>
      <w:r w:rsidRPr="00056AF3">
        <w:t>are</w:t>
      </w:r>
      <w:r w:rsidR="00293C48" w:rsidRPr="00056AF3">
        <w:t xml:space="preserve"> </w:t>
      </w:r>
      <w:r w:rsidRPr="00056AF3">
        <w:t>measurable</w:t>
      </w:r>
      <w:r w:rsidR="00293C48" w:rsidRPr="00056AF3">
        <w:t xml:space="preserve"> </w:t>
      </w:r>
      <w:r w:rsidR="00167629">
        <w:t xml:space="preserve">past and current </w:t>
      </w:r>
      <w:r w:rsidRPr="00056AF3">
        <w:t>emissions</w:t>
      </w:r>
      <w:r w:rsidR="00CF1826">
        <w:t xml:space="preserve"> </w:t>
      </w:r>
      <w:r w:rsidRPr="00056AF3">
        <w:t>of</w:t>
      </w:r>
      <w:r w:rsidR="00293C48" w:rsidRPr="00056AF3">
        <w:t xml:space="preserve"> </w:t>
      </w:r>
      <w:r w:rsidRPr="00056AF3">
        <w:t>these</w:t>
      </w:r>
      <w:r w:rsidR="00293C48" w:rsidRPr="00056AF3">
        <w:t xml:space="preserve"> </w:t>
      </w:r>
      <w:r w:rsidRPr="00056AF3">
        <w:t>chemicals</w:t>
      </w:r>
      <w:r w:rsidR="00293C48" w:rsidRPr="00056AF3">
        <w:t xml:space="preserve"> </w:t>
      </w:r>
      <w:r w:rsidRPr="00056AF3">
        <w:t>from</w:t>
      </w:r>
      <w:r w:rsidR="00293C48" w:rsidRPr="00056AF3">
        <w:t xml:space="preserve"> </w:t>
      </w:r>
      <w:r w:rsidRPr="00056AF3">
        <w:t>the</w:t>
      </w:r>
      <w:r w:rsidR="00293C48" w:rsidRPr="00056AF3">
        <w:t xml:space="preserve"> </w:t>
      </w:r>
      <w:r w:rsidR="00CF1826">
        <w:t>Melbourne-</w:t>
      </w:r>
      <w:r w:rsidRPr="00056AF3">
        <w:t>Port</w:t>
      </w:r>
      <w:r w:rsidR="00293C48" w:rsidRPr="00056AF3">
        <w:t xml:space="preserve"> </w:t>
      </w:r>
      <w:r w:rsidRPr="00056AF3">
        <w:t>Phillip</w:t>
      </w:r>
      <w:r w:rsidR="00167629">
        <w:t>-SE Australian</w:t>
      </w:r>
      <w:r w:rsidR="00293C48" w:rsidRPr="00056AF3">
        <w:t xml:space="preserve"> </w:t>
      </w:r>
      <w:r w:rsidRPr="00056AF3">
        <w:t>region,</w:t>
      </w:r>
      <w:r w:rsidR="00293C48" w:rsidRPr="00056AF3">
        <w:t xml:space="preserve"> </w:t>
      </w:r>
      <w:r w:rsidRPr="00056AF3">
        <w:t>and</w:t>
      </w:r>
      <w:r w:rsidR="00293C48" w:rsidRPr="00056AF3">
        <w:t xml:space="preserve"> </w:t>
      </w:r>
      <w:r w:rsidRPr="00056AF3">
        <w:t>presumably</w:t>
      </w:r>
      <w:r w:rsidR="00293C48" w:rsidRPr="00056AF3">
        <w:t xml:space="preserve"> </w:t>
      </w:r>
      <w:r w:rsidRPr="00056AF3">
        <w:t>from</w:t>
      </w:r>
      <w:r w:rsidR="00293C48" w:rsidRPr="00056AF3">
        <w:t xml:space="preserve"> </w:t>
      </w:r>
      <w:r w:rsidRPr="00056AF3">
        <w:t>all</w:t>
      </w:r>
      <w:r w:rsidR="00293C48" w:rsidRPr="00056AF3">
        <w:t xml:space="preserve"> </w:t>
      </w:r>
      <w:r w:rsidRPr="00056AF3">
        <w:t>the</w:t>
      </w:r>
      <w:r w:rsidR="00293C48" w:rsidRPr="00056AF3">
        <w:t xml:space="preserve"> </w:t>
      </w:r>
      <w:r w:rsidRPr="00056AF3">
        <w:t>major</w:t>
      </w:r>
      <w:r w:rsidR="00293C48" w:rsidRPr="00056AF3">
        <w:t xml:space="preserve"> </w:t>
      </w:r>
      <w:r w:rsidRPr="00056AF3">
        <w:t>Australian</w:t>
      </w:r>
      <w:r w:rsidR="00293C48" w:rsidRPr="00056AF3">
        <w:t xml:space="preserve"> </w:t>
      </w:r>
      <w:r w:rsidRPr="00056AF3">
        <w:t>urban</w:t>
      </w:r>
      <w:r w:rsidR="00293C48" w:rsidRPr="00056AF3">
        <w:t xml:space="preserve"> </w:t>
      </w:r>
      <w:r w:rsidRPr="00056AF3">
        <w:t>regions</w:t>
      </w:r>
      <w:r w:rsidR="00293C48" w:rsidRPr="00056AF3">
        <w:t xml:space="preserve"> </w:t>
      </w:r>
      <w:r w:rsidRPr="00056AF3">
        <w:t>(Dunse</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2005</w:t>
      </w:r>
      <w:r w:rsidR="00F9484D">
        <w:t xml:space="preserve">; Fraser </w:t>
      </w:r>
      <w:r w:rsidR="00F9484D" w:rsidRPr="00BB1C8B">
        <w:rPr>
          <w:i/>
        </w:rPr>
        <w:t>et al</w:t>
      </w:r>
      <w:r w:rsidR="00F9484D">
        <w:t>., 2014</w:t>
      </w:r>
      <w:r w:rsidR="006A54A1">
        <w:t>b</w:t>
      </w:r>
      <w:r w:rsidRPr="00056AF3">
        <w:t>).</w:t>
      </w:r>
      <w:r w:rsidR="00293C48" w:rsidRPr="00056AF3">
        <w:t xml:space="preserve"> </w:t>
      </w:r>
      <w:r w:rsidRPr="00056AF3">
        <w:t>Previous</w:t>
      </w:r>
      <w:r w:rsidR="00293C48" w:rsidRPr="00056AF3">
        <w:t xml:space="preserve"> </w:t>
      </w:r>
      <w:r w:rsidRPr="00056AF3">
        <w:t>research</w:t>
      </w:r>
      <w:r w:rsidR="00293C48" w:rsidRPr="00056AF3">
        <w:t xml:space="preserve"> </w:t>
      </w:r>
      <w:r w:rsidRPr="00056AF3">
        <w:t>(Fraser</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w:t>
      </w:r>
      <w:r w:rsidR="00BB1C8B">
        <w:t>13</w:t>
      </w:r>
      <w:r w:rsidR="00207B5D">
        <w:t>; 2014b</w:t>
      </w:r>
      <w:r w:rsidRPr="00056AF3">
        <w:t>)</w:t>
      </w:r>
      <w:r w:rsidR="00293C48" w:rsidRPr="00056AF3">
        <w:t xml:space="preserve"> </w:t>
      </w:r>
      <w:r w:rsidRPr="00056AF3">
        <w:t>suggested</w:t>
      </w:r>
      <w:r w:rsidR="00293C48" w:rsidRPr="00056AF3">
        <w:t xml:space="preserve"> </w:t>
      </w:r>
      <w:r w:rsidRPr="00056AF3">
        <w:t>that</w:t>
      </w:r>
      <w:r w:rsidR="00293C48" w:rsidRPr="00056AF3">
        <w:t xml:space="preserve"> </w:t>
      </w:r>
      <w:r w:rsidRPr="00056AF3">
        <w:t>the</w:t>
      </w:r>
      <w:r w:rsidR="00293C48" w:rsidRPr="00056AF3">
        <w:t xml:space="preserve"> </w:t>
      </w:r>
      <w:r w:rsidRPr="00056AF3">
        <w:t>emissions</w:t>
      </w:r>
      <w:r w:rsidR="00293C48" w:rsidRPr="00056AF3">
        <w:t xml:space="preserve"> </w:t>
      </w:r>
      <w:r w:rsidRPr="00056AF3">
        <w:t>are</w:t>
      </w:r>
      <w:r w:rsidR="00293C48" w:rsidRPr="00056AF3">
        <w:t xml:space="preserve"> </w:t>
      </w:r>
      <w:r w:rsidRPr="00056AF3">
        <w:t>likely</w:t>
      </w:r>
      <w:r w:rsidR="00293C48" w:rsidRPr="00056AF3">
        <w:t xml:space="preserve"> </w:t>
      </w:r>
      <w:r w:rsidRPr="00056AF3">
        <w:t>from</w:t>
      </w:r>
      <w:r w:rsidR="00293C48" w:rsidRPr="00056AF3">
        <w:t xml:space="preserve"> </w:t>
      </w:r>
      <w:r w:rsidRPr="00056AF3">
        <w:t>‘banks’</w:t>
      </w:r>
      <w:r w:rsidR="00293C48" w:rsidRPr="00056AF3">
        <w:t xml:space="preserve"> </w:t>
      </w:r>
      <w:r w:rsidRPr="00056AF3">
        <w:t>of</w:t>
      </w:r>
      <w:r w:rsidR="00293C48" w:rsidRPr="00056AF3">
        <w:t xml:space="preserve"> </w:t>
      </w:r>
      <w:r w:rsidRPr="00056AF3">
        <w:t>these</w:t>
      </w:r>
      <w:r w:rsidR="00293C48" w:rsidRPr="00056AF3">
        <w:t xml:space="preserve"> </w:t>
      </w:r>
      <w:r w:rsidRPr="00056AF3">
        <w:t>species,</w:t>
      </w:r>
      <w:r w:rsidR="00293C48" w:rsidRPr="00056AF3">
        <w:t xml:space="preserve"> </w:t>
      </w:r>
      <w:r w:rsidRPr="00056AF3">
        <w:t>in</w:t>
      </w:r>
      <w:r w:rsidR="00293C48" w:rsidRPr="00056AF3">
        <w:t xml:space="preserve"> </w:t>
      </w:r>
      <w:r w:rsidRPr="00056AF3">
        <w:t>the</w:t>
      </w:r>
      <w:r w:rsidR="00293C48" w:rsidRPr="00056AF3">
        <w:t xml:space="preserve"> </w:t>
      </w:r>
      <w:r w:rsidRPr="00056AF3">
        <w:t>form</w:t>
      </w:r>
      <w:r w:rsidR="00293C48" w:rsidRPr="00056AF3">
        <w:t xml:space="preserve"> </w:t>
      </w:r>
      <w:r w:rsidRPr="00056AF3">
        <w:t>of</w:t>
      </w:r>
      <w:r w:rsidR="00293C48" w:rsidRPr="00056AF3">
        <w:t xml:space="preserve"> </w:t>
      </w:r>
      <w:r w:rsidRPr="00056AF3">
        <w:t>old</w:t>
      </w:r>
      <w:r w:rsidR="00293C48" w:rsidRPr="00056AF3">
        <w:t xml:space="preserve"> </w:t>
      </w:r>
      <w:r w:rsidRPr="00056AF3">
        <w:t>ODS-containing</w:t>
      </w:r>
      <w:r w:rsidR="00293C48" w:rsidRPr="00056AF3">
        <w:t xml:space="preserve"> </w:t>
      </w:r>
      <w:r w:rsidR="00CF1826">
        <w:t>equipment</w:t>
      </w:r>
      <w:r w:rsidR="00167629">
        <w:t xml:space="preserve"> </w:t>
      </w:r>
      <w:r w:rsidR="00CF1826">
        <w:t xml:space="preserve">and </w:t>
      </w:r>
      <w:r w:rsidRPr="00056AF3">
        <w:t>materials</w:t>
      </w:r>
      <w:r w:rsidR="00293C48" w:rsidRPr="00056AF3">
        <w:t xml:space="preserve"> </w:t>
      </w:r>
      <w:r w:rsidRPr="00056AF3">
        <w:t>still</w:t>
      </w:r>
      <w:r w:rsidR="00293C48" w:rsidRPr="00056AF3">
        <w:t xml:space="preserve"> </w:t>
      </w:r>
      <w:r w:rsidRPr="00056AF3">
        <w:t>in</w:t>
      </w:r>
      <w:r w:rsidR="00293C48" w:rsidRPr="00056AF3">
        <w:t xml:space="preserve"> </w:t>
      </w:r>
      <w:r w:rsidRPr="00056AF3">
        <w:t>use</w:t>
      </w:r>
      <w:r w:rsidR="00293C48" w:rsidRPr="00056AF3">
        <w:t xml:space="preserve"> </w:t>
      </w:r>
      <w:r w:rsidRPr="00056AF3">
        <w:t>(for</w:t>
      </w:r>
      <w:r w:rsidR="00293C48" w:rsidRPr="00056AF3">
        <w:t xml:space="preserve"> </w:t>
      </w:r>
      <w:r w:rsidRPr="00056AF3">
        <w:t>example</w:t>
      </w:r>
      <w:r w:rsidR="00293C48" w:rsidRPr="00056AF3">
        <w:t xml:space="preserve"> </w:t>
      </w:r>
      <w:r w:rsidRPr="00056AF3">
        <w:t>refrigerators,</w:t>
      </w:r>
      <w:r w:rsidR="00293C48" w:rsidRPr="00056AF3">
        <w:t xml:space="preserve"> </w:t>
      </w:r>
      <w:r w:rsidRPr="00056AF3">
        <w:t>aerosol</w:t>
      </w:r>
      <w:r w:rsidR="00293C48" w:rsidRPr="00056AF3">
        <w:t xml:space="preserve"> </w:t>
      </w:r>
      <w:r w:rsidRPr="00056AF3">
        <w:t>cans,</w:t>
      </w:r>
      <w:r w:rsidR="00293C48" w:rsidRPr="00056AF3">
        <w:t xml:space="preserve"> </w:t>
      </w:r>
      <w:r w:rsidRPr="00056AF3">
        <w:t>fire</w:t>
      </w:r>
      <w:r w:rsidR="00293C48" w:rsidRPr="00056AF3">
        <w:t xml:space="preserve"> </w:t>
      </w:r>
      <w:r w:rsidRPr="00056AF3">
        <w:t>extinguishers,</w:t>
      </w:r>
      <w:r w:rsidR="00293C48" w:rsidRPr="00056AF3">
        <w:t xml:space="preserve"> </w:t>
      </w:r>
      <w:r w:rsidRPr="00056AF3">
        <w:t>foam</w:t>
      </w:r>
      <w:r w:rsidR="00293C48" w:rsidRPr="00056AF3">
        <w:t xml:space="preserve"> </w:t>
      </w:r>
      <w:r w:rsidRPr="00056AF3">
        <w:t>plastics)</w:t>
      </w:r>
      <w:r w:rsidR="00293C48" w:rsidRPr="00056AF3">
        <w:t xml:space="preserve"> </w:t>
      </w:r>
      <w:r w:rsidRPr="00056AF3">
        <w:t>or</w:t>
      </w:r>
      <w:r w:rsidR="00293C48" w:rsidRPr="00056AF3">
        <w:t xml:space="preserve"> </w:t>
      </w:r>
      <w:r w:rsidRPr="00056AF3">
        <w:t>from</w:t>
      </w:r>
      <w:r w:rsidR="00293C48" w:rsidRPr="00056AF3">
        <w:t xml:space="preserve"> </w:t>
      </w:r>
      <w:r w:rsidRPr="00056AF3">
        <w:t>leaking</w:t>
      </w:r>
      <w:r w:rsidR="00293C48" w:rsidRPr="00056AF3">
        <w:t xml:space="preserve"> </w:t>
      </w:r>
      <w:r w:rsidRPr="00056AF3">
        <w:t>landfills,</w:t>
      </w:r>
      <w:r w:rsidR="00293C48" w:rsidRPr="00056AF3">
        <w:t xml:space="preserve"> </w:t>
      </w:r>
      <w:r w:rsidRPr="00056AF3">
        <w:t>containing</w:t>
      </w:r>
      <w:r w:rsidR="00293C48" w:rsidRPr="00056AF3">
        <w:t xml:space="preserve"> </w:t>
      </w:r>
      <w:r w:rsidRPr="00056AF3">
        <w:t>the</w:t>
      </w:r>
      <w:r w:rsidR="00293C48" w:rsidRPr="00056AF3">
        <w:t xml:space="preserve"> </w:t>
      </w:r>
      <w:r w:rsidRPr="00056AF3">
        <w:t>aggregated</w:t>
      </w:r>
      <w:r w:rsidR="00293C48" w:rsidRPr="00056AF3">
        <w:t xml:space="preserve"> </w:t>
      </w:r>
      <w:r w:rsidRPr="00056AF3">
        <w:t>emissions</w:t>
      </w:r>
      <w:r w:rsidR="00293C48" w:rsidRPr="00056AF3">
        <w:t xml:space="preserve"> </w:t>
      </w:r>
      <w:r w:rsidRPr="00056AF3">
        <w:t>from</w:t>
      </w:r>
      <w:r w:rsidR="00293C48" w:rsidRPr="00056AF3">
        <w:t xml:space="preserve"> </w:t>
      </w:r>
      <w:r w:rsidRPr="00056AF3">
        <w:t>buried</w:t>
      </w:r>
      <w:r w:rsidR="00293C48" w:rsidRPr="00056AF3">
        <w:t xml:space="preserve"> </w:t>
      </w:r>
      <w:r w:rsidRPr="00056AF3">
        <w:t>ODS-containing</w:t>
      </w:r>
      <w:r w:rsidR="00293C48" w:rsidRPr="00056AF3">
        <w:t xml:space="preserve"> </w:t>
      </w:r>
      <w:r w:rsidR="00CF1826">
        <w:t xml:space="preserve">equipment and </w:t>
      </w:r>
      <w:r w:rsidRPr="00056AF3">
        <w:t>materials.</w:t>
      </w:r>
      <w:r w:rsidR="00293C48" w:rsidRPr="00056AF3">
        <w:t xml:space="preserve"> </w:t>
      </w:r>
      <w:r w:rsidR="00877B96" w:rsidRPr="00056AF3">
        <w:t xml:space="preserve">ODS emissions are not regulated as part of the </w:t>
      </w:r>
      <w:r w:rsidR="00877B96">
        <w:t>Montreal</w:t>
      </w:r>
      <w:r w:rsidR="00877B96" w:rsidRPr="00056AF3">
        <w:t xml:space="preserve"> Protocol.</w:t>
      </w:r>
      <w:r w:rsidR="00877B96">
        <w:t xml:space="preserve"> However, ODS</w:t>
      </w:r>
      <w:r w:rsidR="00293C48" w:rsidRPr="00056AF3">
        <w:t xml:space="preserve"> </w:t>
      </w:r>
      <w:r w:rsidRPr="00056AF3">
        <w:t>emissions</w:t>
      </w:r>
      <w:r w:rsidR="00877B96">
        <w:t xml:space="preserve"> in Australia</w:t>
      </w:r>
      <w:r w:rsidR="00777F4F">
        <w:t xml:space="preserve"> </w:t>
      </w:r>
      <w:r w:rsidRPr="00056AF3">
        <w:t>are</w:t>
      </w:r>
      <w:r w:rsidR="00293C48" w:rsidRPr="00056AF3">
        <w:t xml:space="preserve"> </w:t>
      </w:r>
      <w:r w:rsidRPr="00056AF3">
        <w:t>cont</w:t>
      </w:r>
      <w:r w:rsidR="0072076D">
        <w:t>r</w:t>
      </w:r>
      <w:r w:rsidRPr="00056AF3">
        <w:t>olled</w:t>
      </w:r>
      <w:r w:rsidR="00293C48" w:rsidRPr="00056AF3">
        <w:t xml:space="preserve"> </w:t>
      </w:r>
      <w:r w:rsidRPr="00056AF3">
        <w:t>directly</w:t>
      </w:r>
      <w:r w:rsidR="00293C48" w:rsidRPr="00056AF3">
        <w:t xml:space="preserve"> </w:t>
      </w:r>
      <w:r w:rsidRPr="00056AF3">
        <w:t>by</w:t>
      </w:r>
      <w:r w:rsidR="00293C48" w:rsidRPr="00056AF3">
        <w:t xml:space="preserve"> </w:t>
      </w:r>
      <w:r w:rsidRPr="00056AF3">
        <w:t>actions</w:t>
      </w:r>
      <w:r w:rsidR="00293C48" w:rsidRPr="00056AF3">
        <w:t xml:space="preserve"> </w:t>
      </w:r>
      <w:r w:rsidRPr="00056AF3">
        <w:t>taken</w:t>
      </w:r>
      <w:r w:rsidR="00293C48" w:rsidRPr="00056AF3">
        <w:t xml:space="preserve"> </w:t>
      </w:r>
      <w:r w:rsidRPr="00056AF3">
        <w:t>by</w:t>
      </w:r>
      <w:r w:rsidR="00293C48" w:rsidRPr="00056AF3">
        <w:t xml:space="preserve"> </w:t>
      </w:r>
      <w:r w:rsidRPr="00056AF3">
        <w:t>the</w:t>
      </w:r>
      <w:r w:rsidR="00293C48" w:rsidRPr="00056AF3">
        <w:t xml:space="preserve"> </w:t>
      </w:r>
      <w:r w:rsidRPr="00056AF3">
        <w:t>Australian</w:t>
      </w:r>
      <w:r w:rsidR="00293C48" w:rsidRPr="00056AF3">
        <w:t xml:space="preserve"> </w:t>
      </w:r>
      <w:r w:rsidR="0013679C" w:rsidRPr="00056AF3">
        <w:t>g</w:t>
      </w:r>
      <w:r w:rsidRPr="00056AF3">
        <w:t>overnment</w:t>
      </w:r>
      <w:r w:rsidR="00293C48" w:rsidRPr="00056AF3">
        <w:t xml:space="preserve"> </w:t>
      </w:r>
      <w:r w:rsidRPr="00056AF3">
        <w:t>to</w:t>
      </w:r>
      <w:r w:rsidR="00293C48" w:rsidRPr="00056AF3">
        <w:t xml:space="preserve"> </w:t>
      </w:r>
      <w:r w:rsidRPr="00056AF3">
        <w:t>control</w:t>
      </w:r>
      <w:r w:rsidR="00293C48" w:rsidRPr="00056AF3">
        <w:t xml:space="preserve"> </w:t>
      </w:r>
      <w:r w:rsidRPr="00056AF3">
        <w:t>ODS</w:t>
      </w:r>
      <w:r w:rsidR="00293C48" w:rsidRPr="00056AF3">
        <w:t xml:space="preserve"> </w:t>
      </w:r>
      <w:r w:rsidR="00CF1826">
        <w:t xml:space="preserve">production and </w:t>
      </w:r>
      <w:r w:rsidRPr="00056AF3">
        <w:t>consumption</w:t>
      </w:r>
      <w:r w:rsidR="00293C48" w:rsidRPr="00056AF3">
        <w:t xml:space="preserve"> </w:t>
      </w:r>
      <w:r w:rsidR="0013679C" w:rsidRPr="00056AF3">
        <w:t>under</w:t>
      </w:r>
      <w:r w:rsidR="00293C48" w:rsidRPr="00056AF3">
        <w:t xml:space="preserve"> </w:t>
      </w:r>
      <w:r w:rsidR="0013679C" w:rsidRPr="00056AF3">
        <w:t>the</w:t>
      </w:r>
      <w:r w:rsidR="00293C48" w:rsidRPr="00056AF3">
        <w:t xml:space="preserve"> </w:t>
      </w:r>
      <w:r w:rsidR="0013679C" w:rsidRPr="00056AF3">
        <w:t>Montreal</w:t>
      </w:r>
      <w:r w:rsidR="00293C48" w:rsidRPr="00056AF3">
        <w:t xml:space="preserve"> </w:t>
      </w:r>
      <w:r w:rsidR="0013679C" w:rsidRPr="00056AF3">
        <w:t>Protocol</w:t>
      </w:r>
      <w:r w:rsidR="005E44A6">
        <w:t xml:space="preserve"> and by additional measures to reduce emissions</w:t>
      </w:r>
      <w:r w:rsidR="00877B96">
        <w:t xml:space="preserve"> – for example banning the </w:t>
      </w:r>
      <w:r w:rsidR="00351AFA">
        <w:t xml:space="preserve">emissions </w:t>
      </w:r>
      <w:r w:rsidR="00877B96">
        <w:t xml:space="preserve">of ODSs </w:t>
      </w:r>
      <w:r w:rsidR="00351AFA">
        <w:t xml:space="preserve">unless permitted by regulation </w:t>
      </w:r>
      <w:r w:rsidR="00877B96">
        <w:t>in the main en</w:t>
      </w:r>
      <w:r w:rsidR="00402084">
        <w:t>d-</w:t>
      </w:r>
      <w:r w:rsidR="00CF1826">
        <w:t xml:space="preserve">use sectors: air conditioning, </w:t>
      </w:r>
      <w:r w:rsidR="00877B96">
        <w:t xml:space="preserve">refrigeration and fire </w:t>
      </w:r>
      <w:r w:rsidR="000807D3">
        <w:t>protection</w:t>
      </w:r>
      <w:r w:rsidR="00877B96">
        <w:t xml:space="preserve">. </w:t>
      </w:r>
      <w:r w:rsidR="004F4423">
        <w:t>In addition, mitigation of Australian emissions of these species is supported by government and industry initiatives in capture</w:t>
      </w:r>
      <w:r w:rsidR="000807D3">
        <w:t xml:space="preserve"> of used ODS substances</w:t>
      </w:r>
      <w:r w:rsidR="004F4423">
        <w:t xml:space="preserve">, </w:t>
      </w:r>
      <w:r w:rsidR="00CF1826">
        <w:t xml:space="preserve">followed by </w:t>
      </w:r>
      <w:r w:rsidR="000807D3">
        <w:t xml:space="preserve">their </w:t>
      </w:r>
      <w:r w:rsidR="004F4423">
        <w:t>recycling or destruction.</w:t>
      </w:r>
    </w:p>
    <w:p w14:paraId="0F4A1F50" w14:textId="77777777" w:rsidR="00E17663" w:rsidRDefault="00E17663" w:rsidP="00AC1775">
      <w:pPr>
        <w:pStyle w:val="BodyText2"/>
      </w:pPr>
      <w:r>
        <w:t>HCFCs,</w:t>
      </w:r>
      <w:r w:rsidR="00293C48">
        <w:t xml:space="preserve"> </w:t>
      </w:r>
      <w:r w:rsidR="00897A18">
        <w:t>methyl bromide</w:t>
      </w:r>
      <w:r>
        <w:t>,</w:t>
      </w:r>
      <w:r w:rsidR="00293C48">
        <w:t xml:space="preserve"> </w:t>
      </w:r>
      <w:r w:rsidR="004F4423">
        <w:t>dichloromethane</w:t>
      </w:r>
      <w:r>
        <w:t>,</w:t>
      </w:r>
      <w:r w:rsidR="00293C48">
        <w:t xml:space="preserve"> </w:t>
      </w:r>
      <w:r w:rsidR="008264DC">
        <w:t>trichloroethylene</w:t>
      </w:r>
      <w:r w:rsidR="00293C48">
        <w:t xml:space="preserve"> </w:t>
      </w:r>
      <w:r>
        <w:t>and</w:t>
      </w:r>
      <w:r w:rsidR="00293C48">
        <w:t xml:space="preserve"> </w:t>
      </w:r>
      <w:r w:rsidR="008264DC">
        <w:t>perchloroethylene</w:t>
      </w:r>
      <w:r w:rsidR="00293C48">
        <w:t xml:space="preserve"> </w:t>
      </w:r>
      <w:r>
        <w:t>are</w:t>
      </w:r>
      <w:r w:rsidR="00293C48">
        <w:t xml:space="preserve"> </w:t>
      </w:r>
      <w:r>
        <w:t>imported</w:t>
      </w:r>
      <w:r w:rsidR="00293C48">
        <w:t xml:space="preserve"> </w:t>
      </w:r>
      <w:r>
        <w:t>into</w:t>
      </w:r>
      <w:r w:rsidR="00293C48">
        <w:t xml:space="preserve"> </w:t>
      </w:r>
      <w:r>
        <w:t>Australia</w:t>
      </w:r>
      <w:r w:rsidR="00293C48">
        <w:t xml:space="preserve"> </w:t>
      </w:r>
      <w:r>
        <w:t>and</w:t>
      </w:r>
      <w:r w:rsidR="00293C48">
        <w:t xml:space="preserve"> </w:t>
      </w:r>
      <w:r>
        <w:t>used</w:t>
      </w:r>
      <w:r w:rsidR="00293C48">
        <w:t xml:space="preserve"> </w:t>
      </w:r>
      <w:r>
        <w:t>in</w:t>
      </w:r>
      <w:r w:rsidR="00293C48">
        <w:t xml:space="preserve"> </w:t>
      </w:r>
      <w:r>
        <w:t>maintaining</w:t>
      </w:r>
      <w:r w:rsidR="00293C48">
        <w:t xml:space="preserve"> </w:t>
      </w:r>
      <w:r>
        <w:t>existing</w:t>
      </w:r>
      <w:r w:rsidR="00293C48">
        <w:t xml:space="preserve"> </w:t>
      </w:r>
      <w:r>
        <w:t>HCFC-containing</w:t>
      </w:r>
      <w:r w:rsidR="00293C48">
        <w:t xml:space="preserve"> </w:t>
      </w:r>
      <w:r>
        <w:t>refrigeration</w:t>
      </w:r>
      <w:r w:rsidR="00293C48">
        <w:t xml:space="preserve"> </w:t>
      </w:r>
      <w:r>
        <w:t>and</w:t>
      </w:r>
      <w:r w:rsidR="00293C48">
        <w:t xml:space="preserve"> </w:t>
      </w:r>
      <w:r>
        <w:t>air</w:t>
      </w:r>
      <w:r w:rsidR="00293C48">
        <w:t xml:space="preserve"> </w:t>
      </w:r>
      <w:r>
        <w:t>conditioning</w:t>
      </w:r>
      <w:r w:rsidR="00293C48">
        <w:t xml:space="preserve"> </w:t>
      </w:r>
      <w:r>
        <w:t>equipment,</w:t>
      </w:r>
      <w:r w:rsidR="00293C48">
        <w:t xml:space="preserve"> </w:t>
      </w:r>
      <w:r>
        <w:t>for</w:t>
      </w:r>
      <w:r w:rsidR="00293C48">
        <w:t xml:space="preserve"> </w:t>
      </w:r>
      <w:r w:rsidR="00CF1826">
        <w:t xml:space="preserve">quarantine and </w:t>
      </w:r>
      <w:r>
        <w:t>pre-shipment</w:t>
      </w:r>
      <w:r w:rsidR="00293C48">
        <w:t xml:space="preserve"> </w:t>
      </w:r>
      <w:r>
        <w:t>(QPS)</w:t>
      </w:r>
      <w:r w:rsidR="00293C48">
        <w:t xml:space="preserve"> </w:t>
      </w:r>
      <w:r>
        <w:t>uses</w:t>
      </w:r>
      <w:r w:rsidR="00293C48">
        <w:t xml:space="preserve"> </w:t>
      </w:r>
      <w:r>
        <w:t>of</w:t>
      </w:r>
      <w:r w:rsidR="00293C48">
        <w:t xml:space="preserve"> </w:t>
      </w:r>
      <w:r w:rsidR="00897A18">
        <w:t>methyl bromide</w:t>
      </w:r>
      <w:r>
        <w:t>,</w:t>
      </w:r>
      <w:r w:rsidR="00293C48">
        <w:t xml:space="preserve"> </w:t>
      </w:r>
      <w:r>
        <w:t>such</w:t>
      </w:r>
      <w:r w:rsidR="00293C48">
        <w:t xml:space="preserve"> </w:t>
      </w:r>
      <w:r>
        <w:t>as</w:t>
      </w:r>
      <w:r w:rsidR="00293C48">
        <w:t xml:space="preserve"> </w:t>
      </w:r>
      <w:r>
        <w:t>grain</w:t>
      </w:r>
      <w:r w:rsidR="00293C48">
        <w:t xml:space="preserve"> </w:t>
      </w:r>
      <w:r>
        <w:t>fumigation</w:t>
      </w:r>
      <w:r w:rsidR="00293C48">
        <w:t xml:space="preserve"> </w:t>
      </w:r>
      <w:r>
        <w:t>immediately</w:t>
      </w:r>
      <w:r w:rsidR="00293C48">
        <w:t xml:space="preserve"> </w:t>
      </w:r>
      <w:r>
        <w:t>prior</w:t>
      </w:r>
      <w:r w:rsidR="00293C48">
        <w:t xml:space="preserve"> </w:t>
      </w:r>
      <w:r>
        <w:t>to</w:t>
      </w:r>
      <w:r w:rsidR="00293C48">
        <w:t xml:space="preserve"> </w:t>
      </w:r>
      <w:r>
        <w:t>international</w:t>
      </w:r>
      <w:r w:rsidR="00293C48">
        <w:t xml:space="preserve"> </w:t>
      </w:r>
      <w:r>
        <w:t>export,</w:t>
      </w:r>
      <w:r w:rsidR="00293C48">
        <w:t xml:space="preserve"> </w:t>
      </w:r>
      <w:r w:rsidR="000807D3">
        <w:t xml:space="preserve">one </w:t>
      </w:r>
      <w:r>
        <w:t>exempted</w:t>
      </w:r>
      <w:r w:rsidR="00293C48">
        <w:t xml:space="preserve"> </w:t>
      </w:r>
      <w:r>
        <w:t>non-QPS</w:t>
      </w:r>
      <w:r w:rsidR="00293C48">
        <w:t xml:space="preserve"> </w:t>
      </w:r>
      <w:r>
        <w:t>use</w:t>
      </w:r>
      <w:r w:rsidR="00293C48">
        <w:t xml:space="preserve"> </w:t>
      </w:r>
      <w:r>
        <w:t>of</w:t>
      </w:r>
      <w:r w:rsidR="00293C48">
        <w:t xml:space="preserve"> </w:t>
      </w:r>
      <w:r w:rsidR="00897A18">
        <w:t>methyl bromide</w:t>
      </w:r>
      <w:r w:rsidR="00293C48">
        <w:t xml:space="preserve"> </w:t>
      </w:r>
      <w:r>
        <w:t>(</w:t>
      </w:r>
      <w:r w:rsidR="0013679C">
        <w:t>for</w:t>
      </w:r>
      <w:r w:rsidR="00293C48">
        <w:t xml:space="preserve"> </w:t>
      </w:r>
      <w:r w:rsidR="0013679C">
        <w:t>growing</w:t>
      </w:r>
      <w:r w:rsidR="00293C48">
        <w:t xml:space="preserve"> </w:t>
      </w:r>
      <w:r>
        <w:t>strawberry</w:t>
      </w:r>
      <w:r w:rsidR="00293C48">
        <w:t xml:space="preserve"> </w:t>
      </w:r>
      <w:r>
        <w:t>runners),</w:t>
      </w:r>
      <w:r w:rsidR="00293C48">
        <w:t xml:space="preserve"> </w:t>
      </w:r>
      <w:r w:rsidR="00351AFA">
        <w:t xml:space="preserve">fire protection, </w:t>
      </w:r>
      <w:r>
        <w:t>and</w:t>
      </w:r>
      <w:r w:rsidR="00293C48">
        <w:t xml:space="preserve"> </w:t>
      </w:r>
      <w:r>
        <w:t>for</w:t>
      </w:r>
      <w:r w:rsidR="00293C48">
        <w:t xml:space="preserve"> </w:t>
      </w:r>
      <w:r>
        <w:t>solvent</w:t>
      </w:r>
      <w:r w:rsidR="00293C48">
        <w:t xml:space="preserve"> </w:t>
      </w:r>
      <w:r>
        <w:t>use</w:t>
      </w:r>
      <w:r w:rsidR="00293C48">
        <w:t xml:space="preserve"> </w:t>
      </w:r>
      <w:r>
        <w:t>(</w:t>
      </w:r>
      <w:r w:rsidR="004F4423">
        <w:t>dichloromethane</w:t>
      </w:r>
      <w:r>
        <w:t>,</w:t>
      </w:r>
      <w:r w:rsidR="00293C48">
        <w:t xml:space="preserve"> </w:t>
      </w:r>
      <w:r w:rsidR="008264DC">
        <w:t>trichloroethylene</w:t>
      </w:r>
      <w:r>
        <w:t>,</w:t>
      </w:r>
      <w:r w:rsidR="00293C48">
        <w:t xml:space="preserve"> </w:t>
      </w:r>
      <w:r w:rsidR="008264DC">
        <w:t>perchloroethylene</w:t>
      </w:r>
      <w:r>
        <w:t>).</w:t>
      </w:r>
      <w:r w:rsidR="00293C48">
        <w:t xml:space="preserve"> </w:t>
      </w:r>
      <w:r>
        <w:t>HCFC</w:t>
      </w:r>
      <w:r w:rsidR="00293C48">
        <w:t xml:space="preserve"> </w:t>
      </w:r>
      <w:r>
        <w:t>and</w:t>
      </w:r>
      <w:r w:rsidR="00293C48">
        <w:t xml:space="preserve"> </w:t>
      </w:r>
      <w:r>
        <w:t>non-QPS</w:t>
      </w:r>
      <w:r w:rsidR="00293C48">
        <w:t xml:space="preserve"> </w:t>
      </w:r>
      <w:r w:rsidR="00897A18">
        <w:t>methyl bromide</w:t>
      </w:r>
      <w:r w:rsidR="00293C48">
        <w:t xml:space="preserve"> </w:t>
      </w:r>
      <w:r>
        <w:t>consumption</w:t>
      </w:r>
      <w:r w:rsidR="007C5E96">
        <w:t>s</w:t>
      </w:r>
      <w:r w:rsidR="00293C48">
        <w:t xml:space="preserve"> </w:t>
      </w:r>
      <w:r w:rsidR="007C5E96">
        <w:t>are</w:t>
      </w:r>
      <w:r w:rsidR="00293C48">
        <w:t xml:space="preserve"> </w:t>
      </w:r>
      <w:r>
        <w:t>cont</w:t>
      </w:r>
      <w:r w:rsidR="0072076D">
        <w:t>r</w:t>
      </w:r>
      <w:r>
        <w:t>olled</w:t>
      </w:r>
      <w:r w:rsidR="00293C48">
        <w:t xml:space="preserve"> </w:t>
      </w:r>
      <w:r>
        <w:t>by</w:t>
      </w:r>
      <w:r w:rsidR="00293C48">
        <w:t xml:space="preserve"> </w:t>
      </w:r>
      <w:r>
        <w:t>Australia’s</w:t>
      </w:r>
      <w:r w:rsidR="00293C48">
        <w:t xml:space="preserve"> </w:t>
      </w:r>
      <w:r>
        <w:t>commitments</w:t>
      </w:r>
      <w:r w:rsidR="00293C48">
        <w:t xml:space="preserve"> </w:t>
      </w:r>
      <w:r>
        <w:t>under</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rsidR="007C5E96">
        <w:t>are</w:t>
      </w:r>
      <w:r w:rsidR="00293C48">
        <w:t xml:space="preserve"> </w:t>
      </w:r>
      <w:r>
        <w:t>declining,</w:t>
      </w:r>
      <w:r w:rsidR="00293C48">
        <w:t xml:space="preserve"> </w:t>
      </w:r>
      <w:r>
        <w:t>whereas</w:t>
      </w:r>
      <w:r w:rsidR="00293C48">
        <w:t xml:space="preserve"> </w:t>
      </w:r>
      <w:r>
        <w:t>QPS-uses</w:t>
      </w:r>
      <w:r w:rsidR="00293C48">
        <w:t xml:space="preserve"> </w:t>
      </w:r>
      <w:r>
        <w:t>of</w:t>
      </w:r>
      <w:r w:rsidR="00293C48">
        <w:t xml:space="preserve"> </w:t>
      </w:r>
      <w:r w:rsidR="00897A18">
        <w:t>methyl bromide</w:t>
      </w:r>
      <w:r w:rsidR="00293C48">
        <w:t xml:space="preserve"> </w:t>
      </w:r>
      <w:r>
        <w:t>are</w:t>
      </w:r>
      <w:r w:rsidR="00293C48">
        <w:t xml:space="preserve"> </w:t>
      </w:r>
      <w:r w:rsidR="009F722C">
        <w:t>not subject to phase-out under</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consequently</w:t>
      </w:r>
      <w:r w:rsidR="00293C48">
        <w:t xml:space="preserve"> </w:t>
      </w:r>
      <w:r w:rsidR="00897A18">
        <w:t>methyl bromide</w:t>
      </w:r>
      <w:r w:rsidR="00293C48">
        <w:t xml:space="preserve"> </w:t>
      </w:r>
      <w:r>
        <w:t>emissions</w:t>
      </w:r>
      <w:r w:rsidR="00293C48">
        <w:t xml:space="preserve"> </w:t>
      </w:r>
      <w:r>
        <w:t>from</w:t>
      </w:r>
      <w:r w:rsidR="00293C48">
        <w:t xml:space="preserve"> </w:t>
      </w:r>
      <w:r>
        <w:t>QPS-use</w:t>
      </w:r>
      <w:r w:rsidR="00293C48">
        <w:t xml:space="preserve"> </w:t>
      </w:r>
      <w:r>
        <w:t>have</w:t>
      </w:r>
      <w:r w:rsidR="00293C48">
        <w:t xml:space="preserve"> </w:t>
      </w:r>
      <w:r>
        <w:t>the</w:t>
      </w:r>
      <w:r w:rsidR="00293C48">
        <w:t xml:space="preserve"> </w:t>
      </w:r>
      <w:r>
        <w:t>potential</w:t>
      </w:r>
      <w:r w:rsidR="00293C48">
        <w:t xml:space="preserve"> </w:t>
      </w:r>
      <w:r>
        <w:t>to</w:t>
      </w:r>
      <w:r w:rsidR="00293C48">
        <w:t xml:space="preserve"> </w:t>
      </w:r>
      <w:r>
        <w:t>increase.</w:t>
      </w:r>
      <w:r w:rsidR="00293C48">
        <w:t xml:space="preserve"> </w:t>
      </w:r>
      <w:r w:rsidR="0013517E">
        <w:t>M</w:t>
      </w:r>
      <w:r w:rsidR="00897A18">
        <w:t>ethyl bromide</w:t>
      </w:r>
      <w:r w:rsidR="00207B5D">
        <w:t xml:space="preserve"> </w:t>
      </w:r>
      <w:r>
        <w:t>use</w:t>
      </w:r>
      <w:r w:rsidR="00293C48">
        <w:t xml:space="preserve"> </w:t>
      </w:r>
      <w:r>
        <w:t>for</w:t>
      </w:r>
      <w:r w:rsidR="00293C48">
        <w:t xml:space="preserve"> </w:t>
      </w:r>
      <w:r>
        <w:t>fumigation</w:t>
      </w:r>
      <w:r w:rsidR="00293C48">
        <w:t xml:space="preserve"> </w:t>
      </w:r>
      <w:r>
        <w:t>of</w:t>
      </w:r>
      <w:r w:rsidR="00293C48">
        <w:t xml:space="preserve"> </w:t>
      </w:r>
      <w:r>
        <w:t>grain</w:t>
      </w:r>
      <w:r w:rsidR="00293C48">
        <w:t xml:space="preserve"> </w:t>
      </w:r>
      <w:r>
        <w:t>prior</w:t>
      </w:r>
      <w:r w:rsidR="00293C48">
        <w:t xml:space="preserve"> </w:t>
      </w:r>
      <w:r>
        <w:t>to</w:t>
      </w:r>
      <w:r w:rsidR="00293C48">
        <w:t xml:space="preserve"> </w:t>
      </w:r>
      <w:r>
        <w:t>transport</w:t>
      </w:r>
      <w:r w:rsidR="00293C48">
        <w:t xml:space="preserve"> </w:t>
      </w:r>
      <w:r>
        <w:t>within</w:t>
      </w:r>
      <w:r w:rsidR="00293C48">
        <w:t xml:space="preserve"> </w:t>
      </w:r>
      <w:r>
        <w:t>Australia</w:t>
      </w:r>
      <w:r w:rsidR="00293C48">
        <w:t xml:space="preserve"> </w:t>
      </w:r>
      <w:r>
        <w:t>is</w:t>
      </w:r>
      <w:r w:rsidR="00293C48">
        <w:t xml:space="preserve"> </w:t>
      </w:r>
      <w:r>
        <w:t>declining,</w:t>
      </w:r>
      <w:r w:rsidR="00293C48">
        <w:t xml:space="preserve"> </w:t>
      </w:r>
      <w:r>
        <w:t>where</w:t>
      </w:r>
      <w:r w:rsidR="00293C48">
        <w:t xml:space="preserve"> </w:t>
      </w:r>
      <w:r>
        <w:t>phosphine</w:t>
      </w:r>
      <w:r w:rsidR="00293C48">
        <w:t xml:space="preserve"> </w:t>
      </w:r>
      <w:r>
        <w:t>(PH</w:t>
      </w:r>
      <w:r w:rsidRPr="00540EEB">
        <w:rPr>
          <w:vertAlign w:val="subscript"/>
        </w:rPr>
        <w:t>3</w:t>
      </w:r>
      <w:r>
        <w:t>)</w:t>
      </w:r>
      <w:r w:rsidR="00293C48">
        <w:t xml:space="preserve"> </w:t>
      </w:r>
      <w:r>
        <w:t>and</w:t>
      </w:r>
      <w:r w:rsidR="00293C48">
        <w:t xml:space="preserve"> </w:t>
      </w:r>
      <w:r>
        <w:t>sulfuryl</w:t>
      </w:r>
      <w:r w:rsidR="00293C48">
        <w:t xml:space="preserve"> </w:t>
      </w:r>
      <w:r>
        <w:t>fluoride</w:t>
      </w:r>
      <w:r w:rsidR="00293C48">
        <w:t xml:space="preserve"> </w:t>
      </w:r>
      <w:r>
        <w:t>(SO</w:t>
      </w:r>
      <w:r w:rsidRPr="00540EEB">
        <w:rPr>
          <w:vertAlign w:val="subscript"/>
        </w:rPr>
        <w:t>2</w:t>
      </w:r>
      <w:r>
        <w:t>F</w:t>
      </w:r>
      <w:r w:rsidRPr="00540EEB">
        <w:rPr>
          <w:vertAlign w:val="subscript"/>
        </w:rPr>
        <w:t>2</w:t>
      </w:r>
      <w:r w:rsidR="00CB7184">
        <w:t>)</w:t>
      </w:r>
      <w:r w:rsidR="00293C48">
        <w:t xml:space="preserve"> </w:t>
      </w:r>
      <w:r w:rsidR="00CB7184">
        <w:t>are</w:t>
      </w:r>
      <w:r w:rsidR="00293C48">
        <w:t xml:space="preserve"> </w:t>
      </w:r>
      <w:r w:rsidR="00CB7184">
        <w:t>seen</w:t>
      </w:r>
      <w:r w:rsidR="00293C48">
        <w:t xml:space="preserve"> </w:t>
      </w:r>
      <w:r w:rsidR="00CB7184">
        <w:t>as</w:t>
      </w:r>
      <w:r w:rsidR="00293C48">
        <w:t xml:space="preserve"> </w:t>
      </w:r>
      <w:r w:rsidR="00CB7184">
        <w:t>suitable,</w:t>
      </w:r>
      <w:r w:rsidR="00293C48">
        <w:t xml:space="preserve"> </w:t>
      </w:r>
      <w:r w:rsidR="00CB7184">
        <w:t>but</w:t>
      </w:r>
      <w:r w:rsidR="00293C48">
        <w:t xml:space="preserve"> </w:t>
      </w:r>
      <w:r w:rsidR="00CB7184">
        <w:t>not</w:t>
      </w:r>
      <w:r w:rsidR="00293C48">
        <w:t xml:space="preserve"> </w:t>
      </w:r>
      <w:r w:rsidR="00CB7184">
        <w:t>universal,</w:t>
      </w:r>
      <w:r w:rsidR="00293C48">
        <w:t xml:space="preserve"> </w:t>
      </w:r>
      <w:r>
        <w:t>alternative</w:t>
      </w:r>
      <w:r w:rsidR="00293C48">
        <w:t xml:space="preserve"> </w:t>
      </w:r>
      <w:r>
        <w:t>or</w:t>
      </w:r>
      <w:r w:rsidR="00293C48">
        <w:t xml:space="preserve"> </w:t>
      </w:r>
      <w:r>
        <w:t>replacement</w:t>
      </w:r>
      <w:r w:rsidR="00293C48">
        <w:t xml:space="preserve"> </w:t>
      </w:r>
      <w:r>
        <w:t>chemicals.</w:t>
      </w:r>
      <w:r w:rsidR="00293C48">
        <w:t xml:space="preserve"> </w:t>
      </w:r>
      <w:r>
        <w:t>There</w:t>
      </w:r>
      <w:r w:rsidR="00293C48">
        <w:t xml:space="preserve"> </w:t>
      </w:r>
      <w:r>
        <w:t>are</w:t>
      </w:r>
      <w:r w:rsidR="00293C48">
        <w:t xml:space="preserve"> </w:t>
      </w:r>
      <w:r>
        <w:t>no</w:t>
      </w:r>
      <w:r w:rsidR="00293C48">
        <w:t xml:space="preserve"> </w:t>
      </w:r>
      <w:r>
        <w:t>controls</w:t>
      </w:r>
      <w:r w:rsidR="00293C48">
        <w:t xml:space="preserve"> </w:t>
      </w:r>
      <w:r>
        <w:t>over</w:t>
      </w:r>
      <w:r w:rsidR="00293C48">
        <w:t xml:space="preserve"> </w:t>
      </w:r>
      <w:r>
        <w:t>the</w:t>
      </w:r>
      <w:r w:rsidR="00293C48">
        <w:t xml:space="preserve"> </w:t>
      </w:r>
      <w:r>
        <w:t>use</w:t>
      </w:r>
      <w:r w:rsidR="00293C48">
        <w:t xml:space="preserve"> </w:t>
      </w:r>
      <w:r>
        <w:t>of</w:t>
      </w:r>
      <w:r w:rsidR="00293C48">
        <w:t xml:space="preserve"> </w:t>
      </w:r>
      <w:r w:rsidR="004F4423">
        <w:t>dichloromethane</w:t>
      </w:r>
      <w:r>
        <w:t>,</w:t>
      </w:r>
      <w:r w:rsidR="00293C48">
        <w:t xml:space="preserve"> </w:t>
      </w:r>
      <w:r w:rsidR="008264DC">
        <w:t>trichloroethylene</w:t>
      </w:r>
      <w:r>
        <w:t>,</w:t>
      </w:r>
      <w:r w:rsidR="00293C48">
        <w:t xml:space="preserve"> </w:t>
      </w:r>
      <w:r w:rsidR="008264DC">
        <w:t>perchloroethylene</w:t>
      </w:r>
      <w:r w:rsidR="00293C48">
        <w:t xml:space="preserve"> </w:t>
      </w:r>
      <w:r>
        <w:t>from</w:t>
      </w:r>
      <w:r w:rsidR="00293C48">
        <w:t xml:space="preserve"> </w:t>
      </w:r>
      <w:r>
        <w:t>climate</w:t>
      </w:r>
      <w:r w:rsidR="00293C48">
        <w:t xml:space="preserve"> </w:t>
      </w:r>
      <w:r>
        <w:t>change</w:t>
      </w:r>
      <w:r w:rsidR="00293C48">
        <w:t xml:space="preserve"> </w:t>
      </w:r>
      <w:r>
        <w:t>or</w:t>
      </w:r>
      <w:r w:rsidR="00293C48">
        <w:t xml:space="preserve"> </w:t>
      </w:r>
      <w:r>
        <w:t>ozone</w:t>
      </w:r>
      <w:r w:rsidR="00293C48">
        <w:t xml:space="preserve"> </w:t>
      </w:r>
      <w:r>
        <w:t>depletion</w:t>
      </w:r>
      <w:r w:rsidR="00293C48">
        <w:t xml:space="preserve"> </w:t>
      </w:r>
      <w:r>
        <w:t>perspectives,</w:t>
      </w:r>
      <w:r w:rsidR="00293C48">
        <w:t xml:space="preserve"> </w:t>
      </w:r>
      <w:r>
        <w:t>but</w:t>
      </w:r>
      <w:r w:rsidR="00293C48">
        <w:t xml:space="preserve"> </w:t>
      </w:r>
      <w:r>
        <w:t>emissions</w:t>
      </w:r>
      <w:r w:rsidR="00293C48">
        <w:t xml:space="preserve"> </w:t>
      </w:r>
      <w:r>
        <w:t>of</w:t>
      </w:r>
      <w:r w:rsidR="00293C48">
        <w:t xml:space="preserve"> </w:t>
      </w:r>
      <w:r>
        <w:t>these</w:t>
      </w:r>
      <w:r w:rsidR="00293C48">
        <w:t xml:space="preserve"> </w:t>
      </w:r>
      <w:r>
        <w:t>chlorinated</w:t>
      </w:r>
      <w:r w:rsidR="00293C48">
        <w:t xml:space="preserve"> </w:t>
      </w:r>
      <w:r>
        <w:t>solvents</w:t>
      </w:r>
      <w:r w:rsidR="00293C48">
        <w:t xml:space="preserve"> </w:t>
      </w:r>
      <w:r>
        <w:t>are</w:t>
      </w:r>
      <w:r w:rsidR="00293C48">
        <w:t xml:space="preserve"> </w:t>
      </w:r>
      <w:r>
        <w:t>regulated</w:t>
      </w:r>
      <w:r w:rsidR="00293C48">
        <w:t xml:space="preserve"> </w:t>
      </w:r>
      <w:r>
        <w:t>in</w:t>
      </w:r>
      <w:r w:rsidR="00293C48">
        <w:t xml:space="preserve"> </w:t>
      </w:r>
      <w:r>
        <w:t>Australia</w:t>
      </w:r>
      <w:r w:rsidR="00293C48">
        <w:t xml:space="preserve"> </w:t>
      </w:r>
      <w:r>
        <w:t>due</w:t>
      </w:r>
      <w:r w:rsidR="00293C48">
        <w:t xml:space="preserve"> </w:t>
      </w:r>
      <w:r>
        <w:t>to</w:t>
      </w:r>
      <w:r w:rsidR="00293C48">
        <w:t xml:space="preserve"> </w:t>
      </w:r>
      <w:r>
        <w:t>their</w:t>
      </w:r>
      <w:r w:rsidR="00293C48">
        <w:t xml:space="preserve"> </w:t>
      </w:r>
      <w:r>
        <w:t>hazardous</w:t>
      </w:r>
      <w:r w:rsidR="00293C48">
        <w:t xml:space="preserve"> </w:t>
      </w:r>
      <w:r>
        <w:t>nature</w:t>
      </w:r>
      <w:r w:rsidR="00293C48">
        <w:t xml:space="preserve"> </w:t>
      </w:r>
      <w:r>
        <w:t>(toxicity)</w:t>
      </w:r>
      <w:r w:rsidR="00293C48">
        <w:t xml:space="preserve"> </w:t>
      </w:r>
      <w:r>
        <w:t>as</w:t>
      </w:r>
      <w:r w:rsidR="00293C48">
        <w:t xml:space="preserve"> </w:t>
      </w:r>
      <w:r>
        <w:t>volatile</w:t>
      </w:r>
      <w:r w:rsidR="00293C48">
        <w:t xml:space="preserve"> </w:t>
      </w:r>
      <w:r>
        <w:t>organic</w:t>
      </w:r>
      <w:r w:rsidR="00293C48">
        <w:t xml:space="preserve"> </w:t>
      </w:r>
      <w:r w:rsidRPr="00056AF3">
        <w:t>compounds</w:t>
      </w:r>
      <w:r w:rsidR="00293C48" w:rsidRPr="00056AF3">
        <w:t xml:space="preserve"> </w:t>
      </w:r>
      <w:r w:rsidRPr="00056AF3">
        <w:t>(VOCs;</w:t>
      </w:r>
      <w:r w:rsidR="00293C48" w:rsidRPr="00056AF3">
        <w:t xml:space="preserve"> </w:t>
      </w:r>
      <w:r w:rsidRPr="00056AF3">
        <w:t>EPA</w:t>
      </w:r>
      <w:r w:rsidR="00293C48" w:rsidRPr="00056AF3">
        <w:t xml:space="preserve"> </w:t>
      </w:r>
      <w:r w:rsidRPr="00056AF3">
        <w:t>1998).</w:t>
      </w:r>
    </w:p>
    <w:p w14:paraId="299FF1AB" w14:textId="77777777" w:rsidR="004C41C9" w:rsidRDefault="004C41C9">
      <w:pPr>
        <w:rPr>
          <w:rFonts w:eastAsiaTheme="majorEastAsia" w:cstheme="majorBidi"/>
          <w:b/>
          <w:bCs/>
          <w:color w:val="78BE20" w:themeColor="accent1"/>
          <w:sz w:val="36"/>
          <w:szCs w:val="28"/>
        </w:rPr>
      </w:pPr>
      <w:bookmarkStart w:id="30" w:name="_Toc361152268"/>
      <w:r>
        <w:br w:type="page"/>
      </w:r>
    </w:p>
    <w:p w14:paraId="7806EA09" w14:textId="77777777" w:rsidR="007B6CAE" w:rsidRDefault="001F6537" w:rsidP="00157B81">
      <w:pPr>
        <w:pStyle w:val="Heading1"/>
      </w:pPr>
      <w:bookmarkStart w:id="31" w:name="_Toc39840451"/>
      <w:r>
        <w:lastRenderedPageBreak/>
        <w:t>M</w:t>
      </w:r>
      <w:r w:rsidR="000E7CBA" w:rsidRPr="00EE6433">
        <w:t>easurements</w:t>
      </w:r>
      <w:r w:rsidR="00293C48">
        <w:t xml:space="preserve"> </w:t>
      </w:r>
      <w:r w:rsidR="000E7CBA" w:rsidRPr="00EE6433">
        <w:t>of</w:t>
      </w:r>
      <w:r w:rsidR="00293C48">
        <w:t xml:space="preserve"> </w:t>
      </w:r>
      <w:r w:rsidR="00E042C5">
        <w:t>synthetic</w:t>
      </w:r>
      <w:r w:rsidR="009564E2">
        <w:t xml:space="preserve"> and natural </w:t>
      </w:r>
      <w:r w:rsidR="00E042C5">
        <w:t>ODSs</w:t>
      </w:r>
      <w:r w:rsidR="00293C48">
        <w:t xml:space="preserve"> </w:t>
      </w:r>
      <w:bookmarkEnd w:id="30"/>
      <w:r w:rsidR="009564E2">
        <w:t>at Cape Grim, Tasmania</w:t>
      </w:r>
      <w:bookmarkEnd w:id="31"/>
    </w:p>
    <w:p w14:paraId="3C4D4EF6" w14:textId="77777777" w:rsidR="00552120" w:rsidRPr="00475A16" w:rsidRDefault="00C07DB1" w:rsidP="00207B5D">
      <w:pPr>
        <w:pStyle w:val="BodyText"/>
      </w:pPr>
      <w:r w:rsidRPr="00475A16">
        <w:t>The</w:t>
      </w:r>
      <w:r w:rsidR="00293C48" w:rsidRPr="00475A16">
        <w:t xml:space="preserve"> </w:t>
      </w:r>
      <w:r w:rsidRPr="00475A16">
        <w:t>concentrations</w:t>
      </w:r>
      <w:r w:rsidR="00293C48" w:rsidRPr="00475A16">
        <w:t xml:space="preserve"> </w:t>
      </w:r>
      <w:r w:rsidRPr="00475A16">
        <w:t>of</w:t>
      </w:r>
      <w:r w:rsidR="00293C48" w:rsidRPr="00475A16">
        <w:t xml:space="preserve"> </w:t>
      </w:r>
      <w:r w:rsidR="009146A2" w:rsidRPr="00475A16">
        <w:t>synthetic</w:t>
      </w:r>
      <w:r w:rsidR="00402084" w:rsidRPr="00475A16">
        <w:t xml:space="preserve"> </w:t>
      </w:r>
      <w:r w:rsidR="009146A2" w:rsidRPr="00475A16">
        <w:t>(</w:t>
      </w:r>
      <w:r w:rsidRPr="00475A16">
        <w:t>CFCs,</w:t>
      </w:r>
      <w:r w:rsidR="00293C48" w:rsidRPr="00475A16">
        <w:t xml:space="preserve"> </w:t>
      </w:r>
      <w:r w:rsidRPr="00475A16">
        <w:t>HCFCs,</w:t>
      </w:r>
      <w:r w:rsidR="00293C48" w:rsidRPr="00475A16">
        <w:t xml:space="preserve"> </w:t>
      </w:r>
      <w:r w:rsidRPr="00475A16">
        <w:t>halons,</w:t>
      </w:r>
      <w:r w:rsidR="00293C48" w:rsidRPr="00475A16">
        <w:t xml:space="preserve"> </w:t>
      </w:r>
      <w:r w:rsidR="008264DC" w:rsidRPr="00475A16">
        <w:t>carbon tetrachloride</w:t>
      </w:r>
      <w:r w:rsidRPr="00475A16">
        <w:t>,</w:t>
      </w:r>
      <w:r w:rsidR="00293C48" w:rsidRPr="00475A16">
        <w:t xml:space="preserve"> </w:t>
      </w:r>
      <w:r w:rsidR="00897A18" w:rsidRPr="00475A16">
        <w:t>methyl chloroform</w:t>
      </w:r>
      <w:r w:rsidR="009146A2" w:rsidRPr="00475A16">
        <w:t>,</w:t>
      </w:r>
      <w:r w:rsidR="00293C48" w:rsidRPr="00475A16">
        <w:t xml:space="preserve"> </w:t>
      </w:r>
      <w:r w:rsidR="00666243" w:rsidRPr="00475A16">
        <w:t>dichloromethane</w:t>
      </w:r>
      <w:r w:rsidR="009146A2" w:rsidRPr="00475A16">
        <w:t>,</w:t>
      </w:r>
      <w:r w:rsidR="00293C48" w:rsidRPr="00475A16">
        <w:t xml:space="preserve"> </w:t>
      </w:r>
      <w:r w:rsidR="008264DC" w:rsidRPr="00475A16">
        <w:t>trichloroethylene</w:t>
      </w:r>
      <w:r w:rsidR="00AF12AC" w:rsidRPr="00475A16">
        <w:t>,</w:t>
      </w:r>
      <w:r w:rsidR="00293C48" w:rsidRPr="00475A16">
        <w:t xml:space="preserve"> </w:t>
      </w:r>
      <w:r w:rsidR="008264DC" w:rsidRPr="00475A16">
        <w:t>perchloroethylene</w:t>
      </w:r>
      <w:r w:rsidR="009146A2" w:rsidRPr="00475A16">
        <w:t>,</w:t>
      </w:r>
      <w:r w:rsidR="00293C48" w:rsidRPr="00475A16">
        <w:t xml:space="preserve"> </w:t>
      </w:r>
      <w:r w:rsidR="00897A18" w:rsidRPr="00475A16">
        <w:t>methyl bromide</w:t>
      </w:r>
      <w:r w:rsidR="007E6DB1" w:rsidRPr="00475A16">
        <w:t>-partially</w:t>
      </w:r>
      <w:r w:rsidR="000F77A0" w:rsidRPr="00475A16">
        <w:t xml:space="preserve">) and </w:t>
      </w:r>
      <w:r w:rsidR="009146A2" w:rsidRPr="00475A16">
        <w:t>natural</w:t>
      </w:r>
      <w:r w:rsidR="00402084" w:rsidRPr="00475A16">
        <w:t xml:space="preserve"> </w:t>
      </w:r>
      <w:r w:rsidR="009146A2" w:rsidRPr="00475A16">
        <w:t>(</w:t>
      </w:r>
      <w:r w:rsidR="00666243" w:rsidRPr="00475A16">
        <w:t>methyl chloride</w:t>
      </w:r>
      <w:r w:rsidR="009146A2" w:rsidRPr="00475A16">
        <w:t>,</w:t>
      </w:r>
      <w:r w:rsidR="00293C48" w:rsidRPr="00475A16">
        <w:t xml:space="preserve"> </w:t>
      </w:r>
      <w:r w:rsidR="00666243" w:rsidRPr="00475A16">
        <w:t>chloroform</w:t>
      </w:r>
      <w:r w:rsidR="009146A2" w:rsidRPr="00475A16">
        <w:t>,</w:t>
      </w:r>
      <w:r w:rsidR="00293C48" w:rsidRPr="00475A16">
        <w:t xml:space="preserve"> </w:t>
      </w:r>
      <w:r w:rsidR="00897A18" w:rsidRPr="00475A16">
        <w:t>methyl bromide</w:t>
      </w:r>
      <w:r w:rsidR="007E6DB1" w:rsidRPr="00475A16">
        <w:t>-partially</w:t>
      </w:r>
      <w:r w:rsidR="00A40C78" w:rsidRPr="00475A16">
        <w:t xml:space="preserve">, </w:t>
      </w:r>
      <w:r w:rsidR="00666243" w:rsidRPr="00475A16">
        <w:t>dibromomethane</w:t>
      </w:r>
      <w:r w:rsidR="00AF12AC" w:rsidRPr="00475A16">
        <w:t>,</w:t>
      </w:r>
      <w:r w:rsidR="00293C48" w:rsidRPr="00475A16">
        <w:t xml:space="preserve"> </w:t>
      </w:r>
      <w:r w:rsidR="00666243" w:rsidRPr="00475A16">
        <w:t>bromoform</w:t>
      </w:r>
      <w:r w:rsidR="0097672C" w:rsidRPr="00475A16">
        <w:t xml:space="preserve">, </w:t>
      </w:r>
      <w:r w:rsidR="00666243" w:rsidRPr="00475A16">
        <w:t>methyl iodide</w:t>
      </w:r>
      <w:r w:rsidR="000F77A0" w:rsidRPr="00475A16">
        <w:t>)</w:t>
      </w:r>
      <w:r w:rsidR="00402084" w:rsidRPr="00475A16">
        <w:t xml:space="preserve"> ODSs</w:t>
      </w:r>
      <w:r w:rsidR="000F77A0" w:rsidRPr="00475A16">
        <w:t xml:space="preserve"> </w:t>
      </w:r>
      <w:r w:rsidR="000E7CBA" w:rsidRPr="00475A16">
        <w:t>have</w:t>
      </w:r>
      <w:r w:rsidR="00293C48" w:rsidRPr="00475A16">
        <w:t xml:space="preserve"> </w:t>
      </w:r>
      <w:r w:rsidR="000E7CBA" w:rsidRPr="00475A16">
        <w:t>been</w:t>
      </w:r>
      <w:r w:rsidR="00293C48" w:rsidRPr="00475A16">
        <w:t xml:space="preserve"> </w:t>
      </w:r>
      <w:r w:rsidR="000E7CBA" w:rsidRPr="00475A16">
        <w:t>measured</w:t>
      </w:r>
      <w:r w:rsidR="00293C48" w:rsidRPr="00475A16">
        <w:t xml:space="preserve"> </w:t>
      </w:r>
      <w:r w:rsidR="00E042C5" w:rsidRPr="00475A16">
        <w:t>in</w:t>
      </w:r>
      <w:r w:rsidR="00293C48" w:rsidRPr="00475A16">
        <w:t xml:space="preserve"> </w:t>
      </w:r>
      <w:r w:rsidR="00E042C5" w:rsidRPr="00475A16">
        <w:t>the</w:t>
      </w:r>
      <w:r w:rsidR="00293C48" w:rsidRPr="00475A16">
        <w:t xml:space="preserve"> </w:t>
      </w:r>
      <w:r w:rsidR="00E042C5" w:rsidRPr="00475A16">
        <w:t>background</w:t>
      </w:r>
      <w:r w:rsidR="00293C48" w:rsidRPr="00475A16">
        <w:t xml:space="preserve"> </w:t>
      </w:r>
      <w:r w:rsidR="00E042C5" w:rsidRPr="00475A16">
        <w:t>(baseline)</w:t>
      </w:r>
      <w:r w:rsidR="00293C48" w:rsidRPr="00475A16">
        <w:t xml:space="preserve"> </w:t>
      </w:r>
      <w:r w:rsidR="009146A2" w:rsidRPr="00475A16">
        <w:t>Southern</w:t>
      </w:r>
      <w:r w:rsidR="00293C48" w:rsidRPr="00475A16">
        <w:t xml:space="preserve"> </w:t>
      </w:r>
      <w:r w:rsidR="009146A2" w:rsidRPr="00475A16">
        <w:t>Hemisphere</w:t>
      </w:r>
      <w:r w:rsidR="00293C48" w:rsidRPr="00475A16">
        <w:t xml:space="preserve"> </w:t>
      </w:r>
      <w:r w:rsidR="00E042C5" w:rsidRPr="00475A16">
        <w:t>atmosphere</w:t>
      </w:r>
      <w:r w:rsidR="00293C48" w:rsidRPr="00475A16">
        <w:t xml:space="preserve"> </w:t>
      </w:r>
      <w:r w:rsidR="009D2B45" w:rsidRPr="00475A16">
        <w:t>on</w:t>
      </w:r>
      <w:r w:rsidR="00DE11FE" w:rsidRPr="00475A16">
        <w:t xml:space="preserve"> air samples at</w:t>
      </w:r>
      <w:r w:rsidR="009D2B45" w:rsidRPr="00475A16">
        <w:t xml:space="preserve"> or from</w:t>
      </w:r>
      <w:r w:rsidR="00DE11FE" w:rsidRPr="00475A16">
        <w:t xml:space="preserve"> Cape Grim, Tasmania.</w:t>
      </w:r>
      <w:r w:rsidR="0064242D" w:rsidRPr="00475A16">
        <w:t xml:space="preserve"> Measurements have been made on</w:t>
      </w:r>
      <w:r w:rsidR="00293C48" w:rsidRPr="00475A16">
        <w:t xml:space="preserve"> </w:t>
      </w:r>
      <w:r w:rsidR="00402084" w:rsidRPr="00475A16">
        <w:t xml:space="preserve">baseline air in </w:t>
      </w:r>
      <w:r w:rsidR="00E042C5" w:rsidRPr="00475A16">
        <w:t>the</w:t>
      </w:r>
      <w:r w:rsidR="00293C48" w:rsidRPr="00475A16">
        <w:t xml:space="preserve"> </w:t>
      </w:r>
      <w:r w:rsidR="00E042C5" w:rsidRPr="00475A16">
        <w:t>Cape</w:t>
      </w:r>
      <w:r w:rsidR="00293C48" w:rsidRPr="00475A16">
        <w:t xml:space="preserve"> </w:t>
      </w:r>
      <w:r w:rsidR="00E042C5" w:rsidRPr="00475A16">
        <w:t>Grim</w:t>
      </w:r>
      <w:r w:rsidR="00293C48" w:rsidRPr="00475A16">
        <w:t xml:space="preserve"> </w:t>
      </w:r>
      <w:r w:rsidR="0064242D" w:rsidRPr="00475A16">
        <w:t>A</w:t>
      </w:r>
      <w:r w:rsidR="00E042C5" w:rsidRPr="00475A16">
        <w:t>ir</w:t>
      </w:r>
      <w:r w:rsidR="00293C48" w:rsidRPr="00475A16">
        <w:t xml:space="preserve"> </w:t>
      </w:r>
      <w:r w:rsidR="0064242D" w:rsidRPr="00475A16">
        <w:t>A</w:t>
      </w:r>
      <w:r w:rsidR="00E042C5" w:rsidRPr="00475A16">
        <w:t>rchive</w:t>
      </w:r>
      <w:r w:rsidR="00293C48" w:rsidRPr="00475A16">
        <w:t xml:space="preserve"> </w:t>
      </w:r>
      <w:r w:rsidR="00E042C5" w:rsidRPr="00475A16">
        <w:t>(1978-201</w:t>
      </w:r>
      <w:r w:rsidR="00D20C80" w:rsidRPr="00475A16">
        <w:t>7</w:t>
      </w:r>
      <w:r w:rsidR="00FF2D2E" w:rsidRPr="00475A16">
        <w:t>)</w:t>
      </w:r>
      <w:r w:rsidR="0064242D" w:rsidRPr="00475A16">
        <w:t xml:space="preserve"> </w:t>
      </w:r>
      <w:r w:rsidR="00A77467" w:rsidRPr="00475A16">
        <w:t>at</w:t>
      </w:r>
      <w:r w:rsidR="00293C48" w:rsidRPr="00475A16">
        <w:t xml:space="preserve"> </w:t>
      </w:r>
      <w:r w:rsidR="00FF2D2E" w:rsidRPr="00475A16">
        <w:t>CSIRO</w:t>
      </w:r>
      <w:r w:rsidR="00293C48" w:rsidRPr="00475A16">
        <w:t xml:space="preserve"> </w:t>
      </w:r>
      <w:r w:rsidR="00A77467" w:rsidRPr="00475A16">
        <w:t>(Aspendale)</w:t>
      </w:r>
      <w:r w:rsidR="00FF2D2E" w:rsidRPr="00475A16">
        <w:t>,</w:t>
      </w:r>
      <w:r w:rsidR="00293C48" w:rsidRPr="00475A16">
        <w:t xml:space="preserve"> </w:t>
      </w:r>
      <w:r w:rsidR="00A77467" w:rsidRPr="00475A16">
        <w:t>at</w:t>
      </w:r>
      <w:r w:rsidR="00293C48" w:rsidRPr="00475A16">
        <w:t xml:space="preserve"> </w:t>
      </w:r>
      <w:r w:rsidR="00CC47C7" w:rsidRPr="00475A16">
        <w:t>the Scripps Institution for Oceanography (</w:t>
      </w:r>
      <w:r w:rsidR="00E042C5" w:rsidRPr="00475A16">
        <w:t>SIO</w:t>
      </w:r>
      <w:r w:rsidR="00A77467" w:rsidRPr="00475A16">
        <w:t>,</w:t>
      </w:r>
      <w:r w:rsidR="00293C48" w:rsidRPr="00475A16">
        <w:t xml:space="preserve"> </w:t>
      </w:r>
      <w:r w:rsidR="00A77467" w:rsidRPr="00475A16">
        <w:t>USA),</w:t>
      </w:r>
      <w:r w:rsidR="008F4631" w:rsidRPr="00475A16">
        <w:t xml:space="preserve"> </w:t>
      </w:r>
      <w:r w:rsidR="00A77467" w:rsidRPr="00475A16">
        <w:t>at</w:t>
      </w:r>
      <w:r w:rsidR="00293C48" w:rsidRPr="00475A16">
        <w:t xml:space="preserve"> </w:t>
      </w:r>
      <w:r w:rsidR="00CC47C7" w:rsidRPr="00475A16">
        <w:t>the University of East Anglia (</w:t>
      </w:r>
      <w:r w:rsidR="007D3479" w:rsidRPr="00475A16">
        <w:t>UEA</w:t>
      </w:r>
      <w:r w:rsidR="00CC47C7" w:rsidRPr="00475A16">
        <w:t xml:space="preserve">, </w:t>
      </w:r>
      <w:r w:rsidR="0064242D" w:rsidRPr="00475A16">
        <w:t>UK)</w:t>
      </w:r>
      <w:r w:rsidR="008F4631" w:rsidRPr="00475A16">
        <w:t xml:space="preserve"> and at E</w:t>
      </w:r>
      <w:r w:rsidR="00542F97" w:rsidRPr="00475A16">
        <w:t xml:space="preserve">idgenössische Materialprüfungs </w:t>
      </w:r>
      <w:r w:rsidR="008F4631" w:rsidRPr="00475A16">
        <w:t>und Forschungsanstalt</w:t>
      </w:r>
      <w:r w:rsidR="00542F97" w:rsidRPr="00475A16">
        <w:t xml:space="preserve"> (Empa, Switzerland)</w:t>
      </w:r>
      <w:r w:rsidR="0064242D" w:rsidRPr="00475A16">
        <w:t>. O</w:t>
      </w:r>
      <w:r w:rsidR="00FF2D2E" w:rsidRPr="00475A16">
        <w:t>ther</w:t>
      </w:r>
      <w:r w:rsidR="00293C48" w:rsidRPr="00475A16">
        <w:t xml:space="preserve"> </w:t>
      </w:r>
      <w:r w:rsidR="00FF2D2E" w:rsidRPr="00475A16">
        <w:t>flask</w:t>
      </w:r>
      <w:r w:rsidR="00293C48" w:rsidRPr="00475A16">
        <w:t xml:space="preserve"> </w:t>
      </w:r>
      <w:r w:rsidR="00FF2D2E" w:rsidRPr="00475A16">
        <w:t>air</w:t>
      </w:r>
      <w:r w:rsidR="00293C48" w:rsidRPr="00475A16">
        <w:t xml:space="preserve"> </w:t>
      </w:r>
      <w:r w:rsidR="00FF2D2E" w:rsidRPr="00475A16">
        <w:t>sampl</w:t>
      </w:r>
      <w:r w:rsidR="0064242D" w:rsidRPr="00475A16">
        <w:t>es</w:t>
      </w:r>
      <w:r w:rsidR="00293C48" w:rsidRPr="00475A16">
        <w:t xml:space="preserve"> </w:t>
      </w:r>
      <w:r w:rsidR="0064242D" w:rsidRPr="00475A16">
        <w:t xml:space="preserve">from </w:t>
      </w:r>
      <w:r w:rsidR="00FF2D2E" w:rsidRPr="00475A16">
        <w:t>Cape</w:t>
      </w:r>
      <w:r w:rsidR="00293C48" w:rsidRPr="00475A16">
        <w:t xml:space="preserve"> </w:t>
      </w:r>
      <w:r w:rsidR="00FF2D2E" w:rsidRPr="00475A16">
        <w:t>Grim</w:t>
      </w:r>
      <w:r w:rsidR="00293C48" w:rsidRPr="00475A16">
        <w:t xml:space="preserve"> </w:t>
      </w:r>
      <w:r w:rsidR="007D3479" w:rsidRPr="00475A16">
        <w:t>and</w:t>
      </w:r>
      <w:r w:rsidR="00293C48" w:rsidRPr="00475A16">
        <w:t xml:space="preserve"> </w:t>
      </w:r>
      <w:r w:rsidR="007D3479" w:rsidRPr="00475A16">
        <w:t>over</w:t>
      </w:r>
      <w:r w:rsidR="00293C48" w:rsidRPr="00475A16">
        <w:t xml:space="preserve"> </w:t>
      </w:r>
      <w:r w:rsidR="007D3479" w:rsidRPr="00475A16">
        <w:t>SE</w:t>
      </w:r>
      <w:r w:rsidR="00293C48" w:rsidRPr="00475A16">
        <w:t xml:space="preserve"> </w:t>
      </w:r>
      <w:r w:rsidR="007D3479" w:rsidRPr="00475A16">
        <w:t>Australia</w:t>
      </w:r>
      <w:r w:rsidR="00293C48" w:rsidRPr="00475A16">
        <w:t xml:space="preserve"> </w:t>
      </w:r>
      <w:r w:rsidR="0064242D" w:rsidRPr="00475A16">
        <w:t>have been</w:t>
      </w:r>
      <w:r w:rsidR="00293C48" w:rsidRPr="00475A16">
        <w:t xml:space="preserve"> </w:t>
      </w:r>
      <w:r w:rsidR="00FF2D2E" w:rsidRPr="00475A16">
        <w:t>analysed</w:t>
      </w:r>
      <w:r w:rsidR="00293C48" w:rsidRPr="00475A16">
        <w:t xml:space="preserve"> </w:t>
      </w:r>
      <w:r w:rsidR="00FF2D2E" w:rsidRPr="00475A16">
        <w:t>at</w:t>
      </w:r>
      <w:r w:rsidR="00293C48" w:rsidRPr="00475A16">
        <w:t xml:space="preserve"> </w:t>
      </w:r>
      <w:r w:rsidR="007D3479" w:rsidRPr="00475A16">
        <w:t>CSIRO,</w:t>
      </w:r>
      <w:r w:rsidR="00CC47C7" w:rsidRPr="00475A16">
        <w:t xml:space="preserve"> the </w:t>
      </w:r>
      <w:r w:rsidR="007D3479" w:rsidRPr="00475A16">
        <w:t>Oregon</w:t>
      </w:r>
      <w:r w:rsidR="00293C48" w:rsidRPr="00475A16">
        <w:t xml:space="preserve"> </w:t>
      </w:r>
      <w:r w:rsidR="007D3479" w:rsidRPr="00475A16">
        <w:t>Graduate</w:t>
      </w:r>
      <w:r w:rsidR="00293C48" w:rsidRPr="00475A16">
        <w:t xml:space="preserve"> </w:t>
      </w:r>
      <w:r w:rsidR="007D3479" w:rsidRPr="00475A16">
        <w:t>Center</w:t>
      </w:r>
      <w:r w:rsidR="00CC47C7" w:rsidRPr="00475A16">
        <w:t xml:space="preserve"> (OGC</w:t>
      </w:r>
      <w:r w:rsidR="007D3479" w:rsidRPr="00475A16">
        <w:t>,</w:t>
      </w:r>
      <w:r w:rsidR="00293C48" w:rsidRPr="00475A16">
        <w:t xml:space="preserve"> </w:t>
      </w:r>
      <w:r w:rsidR="007D3479" w:rsidRPr="00475A16">
        <w:t>USA),</w:t>
      </w:r>
      <w:r w:rsidR="00293C48" w:rsidRPr="00475A16">
        <w:t xml:space="preserve"> </w:t>
      </w:r>
      <w:r w:rsidR="00C71135" w:rsidRPr="00475A16">
        <w:t>SIO,</w:t>
      </w:r>
      <w:r w:rsidR="00293C48" w:rsidRPr="00475A16">
        <w:t xml:space="preserve"> </w:t>
      </w:r>
      <w:r w:rsidR="00CC47C7" w:rsidRPr="00475A16">
        <w:t xml:space="preserve">the </w:t>
      </w:r>
      <w:r w:rsidR="007D3479" w:rsidRPr="00475A16">
        <w:t>National</w:t>
      </w:r>
      <w:r w:rsidR="00293C48" w:rsidRPr="00475A16">
        <w:t xml:space="preserve"> </w:t>
      </w:r>
      <w:r w:rsidR="007D3479" w:rsidRPr="00475A16">
        <w:t>Oceanographic</w:t>
      </w:r>
      <w:r w:rsidR="00293C48" w:rsidRPr="00475A16">
        <w:t xml:space="preserve"> </w:t>
      </w:r>
      <w:r w:rsidR="007D3479" w:rsidRPr="00475A16">
        <w:t>and</w:t>
      </w:r>
      <w:r w:rsidR="00293C48" w:rsidRPr="00475A16">
        <w:t xml:space="preserve"> </w:t>
      </w:r>
      <w:r w:rsidR="007D3479" w:rsidRPr="00475A16">
        <w:t>Atmospheric</w:t>
      </w:r>
      <w:r w:rsidR="00293C48" w:rsidRPr="00475A16">
        <w:t xml:space="preserve"> </w:t>
      </w:r>
      <w:r w:rsidR="007D3479" w:rsidRPr="00475A16">
        <w:t>Administration</w:t>
      </w:r>
      <w:r w:rsidR="00CC47C7" w:rsidRPr="00475A16">
        <w:t xml:space="preserve"> (NOAA</w:t>
      </w:r>
      <w:r w:rsidR="007D3479" w:rsidRPr="00475A16">
        <w:t>,</w:t>
      </w:r>
      <w:r w:rsidR="00293C48" w:rsidRPr="00475A16">
        <w:t xml:space="preserve"> </w:t>
      </w:r>
      <w:r w:rsidR="00A77467" w:rsidRPr="00475A16">
        <w:t>USA),</w:t>
      </w:r>
      <w:r w:rsidR="00293C48" w:rsidRPr="00475A16">
        <w:t xml:space="preserve"> </w:t>
      </w:r>
      <w:r w:rsidR="007D3479" w:rsidRPr="00475A16">
        <w:t>UEA,</w:t>
      </w:r>
      <w:r w:rsidR="00293C48" w:rsidRPr="00475A16">
        <w:t xml:space="preserve"> </w:t>
      </w:r>
      <w:r w:rsidR="00A4746C" w:rsidRPr="00475A16">
        <w:t xml:space="preserve">and </w:t>
      </w:r>
      <w:r w:rsidR="00CC47C7" w:rsidRPr="00475A16">
        <w:t xml:space="preserve">the National Institute for Environmental Research </w:t>
      </w:r>
      <w:r w:rsidR="00326313" w:rsidRPr="00475A16">
        <w:t>(NIES</w:t>
      </w:r>
      <w:r w:rsidR="007D3479" w:rsidRPr="00475A16">
        <w:t>,</w:t>
      </w:r>
      <w:r w:rsidR="00293C48" w:rsidRPr="00475A16">
        <w:t xml:space="preserve"> </w:t>
      </w:r>
      <w:r w:rsidR="009146A2" w:rsidRPr="00475A16">
        <w:t>Japan)</w:t>
      </w:r>
      <w:r w:rsidR="00A4746C" w:rsidRPr="00475A16">
        <w:t xml:space="preserve">. </w:t>
      </w:r>
      <w:r w:rsidR="00C71135" w:rsidRPr="00475A16">
        <w:t>The</w:t>
      </w:r>
      <w:r w:rsidR="00666243" w:rsidRPr="00475A16">
        <w:t xml:space="preserve"> synthetic and natural</w:t>
      </w:r>
      <w:r w:rsidR="00293C48" w:rsidRPr="00475A16">
        <w:t xml:space="preserve"> </w:t>
      </w:r>
      <w:r w:rsidR="00666243" w:rsidRPr="00475A16">
        <w:t xml:space="preserve">ODSs </w:t>
      </w:r>
      <w:r w:rsidR="00C71135" w:rsidRPr="00475A16">
        <w:t>have</w:t>
      </w:r>
      <w:r w:rsidR="00293C48" w:rsidRPr="00475A16">
        <w:t xml:space="preserve"> </w:t>
      </w:r>
      <w:r w:rsidR="00C71135" w:rsidRPr="00475A16">
        <w:t>been</w:t>
      </w:r>
      <w:r w:rsidR="00293C48" w:rsidRPr="00475A16">
        <w:t xml:space="preserve"> </w:t>
      </w:r>
      <w:r w:rsidR="00C71135" w:rsidRPr="00475A16">
        <w:t>measured</w:t>
      </w:r>
      <w:r w:rsidR="00293C48" w:rsidRPr="00475A16">
        <w:t xml:space="preserve"> </w:t>
      </w:r>
      <w:r w:rsidR="000E7CBA" w:rsidRPr="00475A16">
        <w:t>by</w:t>
      </w:r>
      <w:r w:rsidR="00293C48" w:rsidRPr="00475A16">
        <w:t xml:space="preserve"> </w:t>
      </w:r>
      <w:r w:rsidR="000E7CBA" w:rsidRPr="00475A16">
        <w:t>CSIRO</w:t>
      </w:r>
      <w:r w:rsidR="00293C48" w:rsidRPr="00475A16">
        <w:t xml:space="preserve"> </w:t>
      </w:r>
      <w:r w:rsidR="000E7CBA" w:rsidRPr="00475A16">
        <w:rPr>
          <w:i/>
        </w:rPr>
        <w:t>in</w:t>
      </w:r>
      <w:r w:rsidR="00293C48" w:rsidRPr="00475A16">
        <w:rPr>
          <w:i/>
        </w:rPr>
        <w:t xml:space="preserve"> </w:t>
      </w:r>
      <w:r w:rsidR="000E7CBA" w:rsidRPr="00475A16">
        <w:rPr>
          <w:i/>
        </w:rPr>
        <w:t>situ</w:t>
      </w:r>
      <w:r w:rsidR="00293C48" w:rsidRPr="00475A16">
        <w:t xml:space="preserve"> </w:t>
      </w:r>
      <w:r w:rsidR="000E7CBA" w:rsidRPr="00475A16">
        <w:t>in</w:t>
      </w:r>
      <w:r w:rsidR="00293C48" w:rsidRPr="00475A16">
        <w:t xml:space="preserve"> </w:t>
      </w:r>
      <w:r w:rsidR="000E7CBA" w:rsidRPr="00475A16">
        <w:t>the</w:t>
      </w:r>
      <w:r w:rsidR="00293C48" w:rsidRPr="00475A16">
        <w:t xml:space="preserve"> </w:t>
      </w:r>
      <w:r w:rsidR="000E7CBA" w:rsidRPr="00475A16">
        <w:t>atmosphere</w:t>
      </w:r>
      <w:r w:rsidR="00293C48" w:rsidRPr="00475A16">
        <w:t xml:space="preserve"> </w:t>
      </w:r>
      <w:r w:rsidR="00E042C5" w:rsidRPr="00475A16">
        <w:t>(baseline</w:t>
      </w:r>
      <w:r w:rsidR="00293C48" w:rsidRPr="00475A16">
        <w:t xml:space="preserve"> </w:t>
      </w:r>
      <w:r w:rsidR="00E042C5" w:rsidRPr="00475A16">
        <w:t>and</w:t>
      </w:r>
      <w:r w:rsidR="00293C48" w:rsidRPr="00475A16">
        <w:t xml:space="preserve"> </w:t>
      </w:r>
      <w:r w:rsidR="00E042C5" w:rsidRPr="00475A16">
        <w:t>non-baseline)</w:t>
      </w:r>
      <w:r w:rsidR="00293C48" w:rsidRPr="00475A16">
        <w:t xml:space="preserve"> </w:t>
      </w:r>
      <w:r w:rsidR="000E7CBA" w:rsidRPr="00475A16">
        <w:t>at</w:t>
      </w:r>
      <w:r w:rsidR="00293C48" w:rsidRPr="00475A16">
        <w:t xml:space="preserve"> </w:t>
      </w:r>
      <w:r w:rsidR="000E7CBA" w:rsidRPr="00475A16">
        <w:t>Cape</w:t>
      </w:r>
      <w:r w:rsidR="00293C48" w:rsidRPr="00475A16">
        <w:t xml:space="preserve"> </w:t>
      </w:r>
      <w:r w:rsidR="000E7CBA" w:rsidRPr="00475A16">
        <w:t>Grim,</w:t>
      </w:r>
      <w:r w:rsidR="00293C48" w:rsidRPr="00475A16">
        <w:t xml:space="preserve"> </w:t>
      </w:r>
      <w:r w:rsidR="000E7CBA" w:rsidRPr="00475A16">
        <w:t>Tasmania,</w:t>
      </w:r>
      <w:r w:rsidR="00293C48" w:rsidRPr="00475A16">
        <w:t xml:space="preserve"> </w:t>
      </w:r>
      <w:r w:rsidR="000E7CBA" w:rsidRPr="00475A16">
        <w:t>since</w:t>
      </w:r>
      <w:r w:rsidR="00293C48" w:rsidRPr="00475A16">
        <w:t xml:space="preserve"> </w:t>
      </w:r>
      <w:r w:rsidR="00E042C5" w:rsidRPr="00475A16">
        <w:t>197</w:t>
      </w:r>
      <w:r w:rsidR="000A532C" w:rsidRPr="00475A16">
        <w:t>6</w:t>
      </w:r>
      <w:r w:rsidR="00293C48" w:rsidRPr="00475A16">
        <w:t xml:space="preserve"> </w:t>
      </w:r>
      <w:r w:rsidR="000A532C" w:rsidRPr="00475A16">
        <w:t>(CFC-11,</w:t>
      </w:r>
      <w:r w:rsidR="00293C48" w:rsidRPr="00475A16">
        <w:t xml:space="preserve"> </w:t>
      </w:r>
      <w:r w:rsidR="008264DC" w:rsidRPr="00475A16">
        <w:t>carbon tetrachloride</w:t>
      </w:r>
      <w:r w:rsidR="000A532C" w:rsidRPr="00475A16">
        <w:t>,</w:t>
      </w:r>
      <w:r w:rsidR="00293C48" w:rsidRPr="00475A16">
        <w:t xml:space="preserve"> </w:t>
      </w:r>
      <w:r w:rsidR="00897A18" w:rsidRPr="00475A16">
        <w:t>methyl chloroform</w:t>
      </w:r>
      <w:r w:rsidR="000A532C" w:rsidRPr="00475A16">
        <w:t>),</w:t>
      </w:r>
      <w:r w:rsidR="00293C48" w:rsidRPr="00475A16">
        <w:t xml:space="preserve"> </w:t>
      </w:r>
      <w:r w:rsidR="000A532C" w:rsidRPr="00475A16">
        <w:t>since</w:t>
      </w:r>
      <w:r w:rsidR="00293C48" w:rsidRPr="00475A16">
        <w:t xml:space="preserve"> </w:t>
      </w:r>
      <w:r w:rsidR="000A532C" w:rsidRPr="00475A16">
        <w:t>1978</w:t>
      </w:r>
      <w:r w:rsidR="00293C48" w:rsidRPr="00475A16">
        <w:t xml:space="preserve"> </w:t>
      </w:r>
      <w:r w:rsidR="00E042C5" w:rsidRPr="00475A16">
        <w:t>(CFC</w:t>
      </w:r>
      <w:r w:rsidR="000A532C" w:rsidRPr="00475A16">
        <w:t>-12</w:t>
      </w:r>
      <w:r w:rsidR="00E042C5" w:rsidRPr="00475A16">
        <w:t>,</w:t>
      </w:r>
      <w:r w:rsidR="00293C48" w:rsidRPr="00475A16">
        <w:t xml:space="preserve"> </w:t>
      </w:r>
      <w:r w:rsidR="00666243" w:rsidRPr="00475A16">
        <w:t>chloroform</w:t>
      </w:r>
      <w:r w:rsidR="00E042C5" w:rsidRPr="00475A16">
        <w:t>),</w:t>
      </w:r>
      <w:r w:rsidR="00293C48" w:rsidRPr="00475A16">
        <w:t xml:space="preserve"> </w:t>
      </w:r>
      <w:r w:rsidR="000A532C" w:rsidRPr="00475A16">
        <w:t>since</w:t>
      </w:r>
      <w:r w:rsidR="00293C48" w:rsidRPr="00475A16">
        <w:t xml:space="preserve"> </w:t>
      </w:r>
      <w:r w:rsidR="000A532C" w:rsidRPr="00475A16">
        <w:t>the</w:t>
      </w:r>
      <w:r w:rsidR="00293C48" w:rsidRPr="00475A16">
        <w:t xml:space="preserve"> </w:t>
      </w:r>
      <w:r w:rsidR="000A532C" w:rsidRPr="00475A16">
        <w:t>early</w:t>
      </w:r>
      <w:r w:rsidR="00293C48" w:rsidRPr="00475A16">
        <w:t xml:space="preserve"> </w:t>
      </w:r>
      <w:r w:rsidR="000A532C" w:rsidRPr="00475A16">
        <w:t>1980s</w:t>
      </w:r>
      <w:r w:rsidR="00293C48" w:rsidRPr="00475A16">
        <w:t xml:space="preserve"> </w:t>
      </w:r>
      <w:r w:rsidR="000A532C" w:rsidRPr="00475A16">
        <w:t>(CFC-113),</w:t>
      </w:r>
      <w:r w:rsidR="00293C48" w:rsidRPr="00475A16">
        <w:t xml:space="preserve"> </w:t>
      </w:r>
      <w:r w:rsidR="00E042C5" w:rsidRPr="00475A16">
        <w:t>since</w:t>
      </w:r>
      <w:r w:rsidR="00293C48" w:rsidRPr="00475A16">
        <w:t xml:space="preserve"> </w:t>
      </w:r>
      <w:r w:rsidR="00E042C5" w:rsidRPr="00475A16">
        <w:t>the</w:t>
      </w:r>
      <w:r w:rsidR="00293C48" w:rsidRPr="00475A16">
        <w:t xml:space="preserve"> </w:t>
      </w:r>
      <w:r w:rsidR="009727EC" w:rsidRPr="00475A16">
        <w:t>late</w:t>
      </w:r>
      <w:r w:rsidR="000E7CBA" w:rsidRPr="00475A16">
        <w:t>-1990s</w:t>
      </w:r>
      <w:r w:rsidR="00293C48" w:rsidRPr="00475A16">
        <w:t xml:space="preserve"> </w:t>
      </w:r>
      <w:r w:rsidR="00E042C5" w:rsidRPr="00475A16">
        <w:t>(</w:t>
      </w:r>
      <w:r w:rsidR="001F6537" w:rsidRPr="00475A16">
        <w:t xml:space="preserve">CFC-114, CFC-115, several </w:t>
      </w:r>
      <w:r w:rsidR="00E042C5" w:rsidRPr="00475A16">
        <w:t>HCFCs,</w:t>
      </w:r>
      <w:r w:rsidR="00293C48" w:rsidRPr="00475A16">
        <w:t xml:space="preserve"> </w:t>
      </w:r>
      <w:r w:rsidR="00E042C5" w:rsidRPr="00475A16">
        <w:t>halons</w:t>
      </w:r>
      <w:r w:rsidR="009727EC" w:rsidRPr="00475A16">
        <w:t>),</w:t>
      </w:r>
      <w:r w:rsidR="00293C48" w:rsidRPr="00475A16">
        <w:t xml:space="preserve"> </w:t>
      </w:r>
      <w:r w:rsidR="009727EC" w:rsidRPr="00475A16">
        <w:t>since</w:t>
      </w:r>
      <w:r w:rsidR="00293C48" w:rsidRPr="00475A16">
        <w:t xml:space="preserve"> </w:t>
      </w:r>
      <w:r w:rsidR="009727EC" w:rsidRPr="00475A16">
        <w:t>the</w:t>
      </w:r>
      <w:r w:rsidR="00293C48" w:rsidRPr="00475A16">
        <w:t xml:space="preserve"> </w:t>
      </w:r>
      <w:r w:rsidR="009727EC" w:rsidRPr="00475A16">
        <w:t>mid-2000s</w:t>
      </w:r>
      <w:r w:rsidR="00293C48" w:rsidRPr="00475A16">
        <w:t xml:space="preserve"> </w:t>
      </w:r>
      <w:r w:rsidR="009727EC" w:rsidRPr="00475A16">
        <w:t>(</w:t>
      </w:r>
      <w:r w:rsidR="001F6537" w:rsidRPr="00475A16">
        <w:t xml:space="preserve">several more HCFCs, </w:t>
      </w:r>
      <w:r w:rsidR="00666243" w:rsidRPr="00475A16">
        <w:t>methyl chloride</w:t>
      </w:r>
      <w:r w:rsidR="00AC30BE" w:rsidRPr="00475A16">
        <w:t>,</w:t>
      </w:r>
      <w:r w:rsidR="00293C48" w:rsidRPr="00475A16">
        <w:t xml:space="preserve"> </w:t>
      </w:r>
      <w:r w:rsidR="00666243" w:rsidRPr="00475A16">
        <w:t>dichloromethane</w:t>
      </w:r>
      <w:r w:rsidR="00AC30BE" w:rsidRPr="00475A16">
        <w:t>,</w:t>
      </w:r>
      <w:r w:rsidR="00293C48" w:rsidRPr="00475A16">
        <w:t xml:space="preserve"> </w:t>
      </w:r>
      <w:r w:rsidR="008264DC" w:rsidRPr="00475A16">
        <w:t>trichloroethylene</w:t>
      </w:r>
      <w:r w:rsidR="00AC30BE" w:rsidRPr="00475A16">
        <w:t>,</w:t>
      </w:r>
      <w:r w:rsidR="00293C48" w:rsidRPr="00475A16">
        <w:t xml:space="preserve"> </w:t>
      </w:r>
      <w:r w:rsidR="008264DC" w:rsidRPr="00475A16">
        <w:t>perchloroethylene</w:t>
      </w:r>
      <w:r w:rsidR="00AC30BE" w:rsidRPr="00475A16">
        <w:t>,</w:t>
      </w:r>
      <w:r w:rsidR="00293C48" w:rsidRPr="00475A16">
        <w:t xml:space="preserve"> </w:t>
      </w:r>
      <w:r w:rsidR="00897A18" w:rsidRPr="00475A16">
        <w:t>methyl bromide</w:t>
      </w:r>
      <w:r w:rsidR="009727EC" w:rsidRPr="00475A16">
        <w:t>)</w:t>
      </w:r>
      <w:r w:rsidR="00293C48" w:rsidRPr="00475A16">
        <w:t xml:space="preserve"> </w:t>
      </w:r>
      <w:r w:rsidR="009727EC" w:rsidRPr="00475A16">
        <w:t>and</w:t>
      </w:r>
      <w:r w:rsidR="00293C48" w:rsidRPr="00475A16">
        <w:t xml:space="preserve"> </w:t>
      </w:r>
      <w:r w:rsidR="009727EC" w:rsidRPr="00475A16">
        <w:t>more</w:t>
      </w:r>
      <w:r w:rsidR="00293C48" w:rsidRPr="00475A16">
        <w:t xml:space="preserve"> </w:t>
      </w:r>
      <w:r w:rsidR="009727EC" w:rsidRPr="00475A16">
        <w:t>recently</w:t>
      </w:r>
      <w:r w:rsidR="00293C48" w:rsidRPr="00475A16">
        <w:t xml:space="preserve"> </w:t>
      </w:r>
      <w:r w:rsidR="00666243" w:rsidRPr="00475A16">
        <w:t xml:space="preserve">dibromomethane </w:t>
      </w:r>
      <w:r w:rsidR="00A4746C" w:rsidRPr="00475A16">
        <w:t xml:space="preserve">and </w:t>
      </w:r>
      <w:r w:rsidR="00064142" w:rsidRPr="00475A16">
        <w:t>bromoform.</w:t>
      </w:r>
    </w:p>
    <w:p w14:paraId="7CDAF839" w14:textId="5F1439CD" w:rsidR="006B105E" w:rsidRPr="00475A16" w:rsidRDefault="00064142" w:rsidP="00207B5D">
      <w:pPr>
        <w:pStyle w:val="BodyText"/>
      </w:pPr>
      <w:r w:rsidRPr="00475A16">
        <w:t>CFC-114</w:t>
      </w:r>
      <w:r w:rsidR="00BA1865" w:rsidRPr="00475A16">
        <w:t xml:space="preserve"> has been measured </w:t>
      </w:r>
      <w:r w:rsidR="00BA1865" w:rsidRPr="00475A16">
        <w:rPr>
          <w:i/>
        </w:rPr>
        <w:t>in situ</w:t>
      </w:r>
      <w:r w:rsidR="00BA1865" w:rsidRPr="00475A16">
        <w:t xml:space="preserve"> at Cape Grim (since 1998) and in the Cape Grim </w:t>
      </w:r>
      <w:r w:rsidR="00DE32A7" w:rsidRPr="00475A16">
        <w:t>A</w:t>
      </w:r>
      <w:r w:rsidR="00BA1865" w:rsidRPr="00475A16">
        <w:t xml:space="preserve">ir </w:t>
      </w:r>
      <w:r w:rsidR="00DE32A7" w:rsidRPr="00475A16">
        <w:t>A</w:t>
      </w:r>
      <w:r w:rsidR="00BA1865" w:rsidRPr="00475A16">
        <w:t xml:space="preserve">rchive (1978-2015) on UEA GC-MS and AGAGE ADS/Medusa </w:t>
      </w:r>
      <w:r w:rsidR="00F363C9" w:rsidRPr="00475A16">
        <w:t xml:space="preserve">GC-MS instruments (Oram, 1999; Krummel </w:t>
      </w:r>
      <w:r w:rsidR="00F363C9" w:rsidRPr="00475A16">
        <w:rPr>
          <w:i/>
        </w:rPr>
        <w:t>et al</w:t>
      </w:r>
      <w:r w:rsidR="00F363C9" w:rsidRPr="00475A16">
        <w:t>., 2014</w:t>
      </w:r>
      <w:r w:rsidR="00082B7A" w:rsidRPr="00475A16">
        <w:t xml:space="preserve">; Vollmer </w:t>
      </w:r>
      <w:r w:rsidR="00082B7A" w:rsidRPr="00475A16">
        <w:rPr>
          <w:i/>
        </w:rPr>
        <w:t>et al</w:t>
      </w:r>
      <w:r w:rsidR="00082B7A" w:rsidRPr="00475A16">
        <w:t>., 2018,</w:t>
      </w:r>
      <w:r w:rsidR="00F363C9" w:rsidRPr="00475A16">
        <w:t xml:space="preserve"> and earlier reports). </w:t>
      </w:r>
      <w:r w:rsidR="00DE32A7" w:rsidRPr="00475A16">
        <w:t>‘</w:t>
      </w:r>
      <w:r w:rsidR="00F363C9" w:rsidRPr="00475A16">
        <w:t>CFC-114</w:t>
      </w:r>
      <w:r w:rsidR="00DE32A7" w:rsidRPr="00475A16">
        <w:t>’</w:t>
      </w:r>
      <w:r w:rsidR="00F363C9" w:rsidRPr="00475A16">
        <w:t xml:space="preserve"> measured on the AGAGE instruments is actually </w:t>
      </w:r>
      <w:r w:rsidR="007E6DB1" w:rsidRPr="00475A16">
        <w:t>an unresolved mixture</w:t>
      </w:r>
      <w:r w:rsidR="00F363C9" w:rsidRPr="00475A16">
        <w:t xml:space="preserve"> of CFC-114 (CClF</w:t>
      </w:r>
      <w:r w:rsidR="00F363C9" w:rsidRPr="00475A16">
        <w:rPr>
          <w:vertAlign w:val="subscript"/>
        </w:rPr>
        <w:t>2</w:t>
      </w:r>
      <w:r w:rsidR="00F363C9" w:rsidRPr="00475A16">
        <w:t>CClF</w:t>
      </w:r>
      <w:r w:rsidR="00F363C9" w:rsidRPr="00475A16">
        <w:rPr>
          <w:vertAlign w:val="subscript"/>
        </w:rPr>
        <w:t>2</w:t>
      </w:r>
      <w:r w:rsidR="00F363C9" w:rsidRPr="00475A16">
        <w:t>) and CFC-114a (</w:t>
      </w:r>
      <w:r w:rsidR="00DE32A7" w:rsidRPr="00475A16">
        <w:t>CCl</w:t>
      </w:r>
      <w:r w:rsidR="00DE32A7" w:rsidRPr="00475A16">
        <w:rPr>
          <w:vertAlign w:val="subscript"/>
        </w:rPr>
        <w:t>2</w:t>
      </w:r>
      <w:r w:rsidR="00DE32A7" w:rsidRPr="00475A16">
        <w:t>FCF</w:t>
      </w:r>
      <w:r w:rsidR="00DE32A7" w:rsidRPr="00475A16">
        <w:rPr>
          <w:vertAlign w:val="subscript"/>
        </w:rPr>
        <w:t>3</w:t>
      </w:r>
      <w:r w:rsidR="00DE32A7" w:rsidRPr="00475A16">
        <w:t xml:space="preserve">), whereas the UEA GC-MS instrumentation </w:t>
      </w:r>
      <w:r w:rsidR="007E6DB1" w:rsidRPr="00475A16">
        <w:t xml:space="preserve">can </w:t>
      </w:r>
      <w:r w:rsidR="00DE32A7" w:rsidRPr="00475A16">
        <w:t>separate these two species</w:t>
      </w:r>
      <w:r w:rsidR="007E6DB1" w:rsidRPr="00475A16">
        <w:t>, resulting in data for each species</w:t>
      </w:r>
      <w:r w:rsidR="00DE32A7" w:rsidRPr="00475A16">
        <w:t>. Based on the early work of Oram (1999), in the international assessments of ozone depletion science (Carpenter and Reimann, 2014</w:t>
      </w:r>
      <w:r w:rsidR="007E6DB1" w:rsidRPr="00475A16">
        <w:t xml:space="preserve"> and earlier </w:t>
      </w:r>
      <w:r w:rsidR="00AC4D45" w:rsidRPr="00475A16">
        <w:t>assessments</w:t>
      </w:r>
      <w:r w:rsidR="00DE32A7" w:rsidRPr="00475A16">
        <w:t xml:space="preserve">), it </w:t>
      </w:r>
      <w:r w:rsidR="007E6DB1" w:rsidRPr="00475A16">
        <w:t>was</w:t>
      </w:r>
      <w:r w:rsidR="00DE32A7" w:rsidRPr="00475A16">
        <w:t xml:space="preserve"> as</w:t>
      </w:r>
      <w:r w:rsidR="00AC4D45" w:rsidRPr="00475A16">
        <w:t>su</w:t>
      </w:r>
      <w:r w:rsidR="00DE32A7" w:rsidRPr="00475A16">
        <w:t xml:space="preserve">med that AGAGE ‘CFC-114’ is </w:t>
      </w:r>
      <w:r w:rsidR="007E6DB1" w:rsidRPr="00475A16">
        <w:t xml:space="preserve">approximately </w:t>
      </w:r>
      <w:r w:rsidR="00DE32A7" w:rsidRPr="00475A16">
        <w:t xml:space="preserve">90% CFC-114 and 10% CFC-114a, constant in time, likely </w:t>
      </w:r>
      <w:r w:rsidR="00AC4D45" w:rsidRPr="00475A16">
        <w:t>reflecting</w:t>
      </w:r>
      <w:r w:rsidR="00DE32A7" w:rsidRPr="00475A16">
        <w:t xml:space="preserve"> a common source. </w:t>
      </w:r>
      <w:r w:rsidR="00AC4D45" w:rsidRPr="00475A16">
        <w:t>Further</w:t>
      </w:r>
      <w:r w:rsidR="00DE32A7" w:rsidRPr="00475A16">
        <w:t xml:space="preserve"> work at UEA analysing the Archive shows that the CFC-114a: CFC-114 ratio is actually lower (currently 6%), and varies with time, suggesting, in part, separate sources for these CFC</w:t>
      </w:r>
      <w:r w:rsidR="009D2B45" w:rsidRPr="00475A16">
        <w:t>s</w:t>
      </w:r>
      <w:r w:rsidR="009E40B6" w:rsidRPr="00475A16">
        <w:t>, in particular in east Asia</w:t>
      </w:r>
      <w:r w:rsidR="00DE32A7" w:rsidRPr="00475A16">
        <w:t xml:space="preserve"> (Laube </w:t>
      </w:r>
      <w:r w:rsidR="00DE32A7" w:rsidRPr="00475A16">
        <w:rPr>
          <w:i/>
        </w:rPr>
        <w:t>et al</w:t>
      </w:r>
      <w:r w:rsidR="00DE32A7" w:rsidRPr="00475A16">
        <w:t>., 2016).</w:t>
      </w:r>
    </w:p>
    <w:p w14:paraId="7771A022" w14:textId="2F2B486D" w:rsidR="006B105E" w:rsidRPr="00475A16" w:rsidRDefault="00207B5D" w:rsidP="00207B5D">
      <w:pPr>
        <w:pStyle w:val="BodyText"/>
      </w:pPr>
      <w:r w:rsidRPr="00475A16">
        <w:t>Examples of new ODSs that have been measured recently in the Cape Grim A</w:t>
      </w:r>
      <w:r w:rsidR="00221663" w:rsidRPr="00475A16">
        <w:t xml:space="preserve">ir Archive and/or </w:t>
      </w:r>
      <w:r w:rsidRPr="00475A16">
        <w:rPr>
          <w:i/>
        </w:rPr>
        <w:t>in situ</w:t>
      </w:r>
      <w:r w:rsidR="00221663" w:rsidRPr="00475A16">
        <w:t xml:space="preserve"> at Cape Grim</w:t>
      </w:r>
      <w:r w:rsidRPr="00475A16">
        <w:t xml:space="preserve">, for which estimates of global </w:t>
      </w:r>
      <w:r w:rsidR="009E40B6" w:rsidRPr="00475A16">
        <w:t xml:space="preserve">abundances and some </w:t>
      </w:r>
      <w:r w:rsidRPr="00475A16">
        <w:t xml:space="preserve">emissions </w:t>
      </w:r>
      <w:r w:rsidR="0039198F" w:rsidRPr="00475A16">
        <w:t xml:space="preserve">have been made, include </w:t>
      </w:r>
      <w:r w:rsidR="000C0A25" w:rsidRPr="00475A16">
        <w:rPr>
          <w:vertAlign w:val="superscript"/>
        </w:rPr>
        <w:t>37</w:t>
      </w:r>
      <w:r w:rsidR="000C0A25" w:rsidRPr="00475A16">
        <w:t>Cl-CFC-11 (CCl</w:t>
      </w:r>
      <w:r w:rsidR="000C0A25" w:rsidRPr="00475A16">
        <w:rPr>
          <w:vertAlign w:val="subscript"/>
        </w:rPr>
        <w:t>2</w:t>
      </w:r>
      <w:r w:rsidR="000C0A25" w:rsidRPr="00475A16">
        <w:rPr>
          <w:vertAlign w:val="superscript"/>
        </w:rPr>
        <w:t>37</w:t>
      </w:r>
      <w:r w:rsidR="000C0A25" w:rsidRPr="00475A16">
        <w:t xml:space="preserve">ClF), </w:t>
      </w:r>
      <w:r w:rsidR="000C0A25" w:rsidRPr="00475A16">
        <w:rPr>
          <w:vertAlign w:val="superscript"/>
        </w:rPr>
        <w:t>37</w:t>
      </w:r>
      <w:r w:rsidR="000C0A25" w:rsidRPr="00475A16">
        <w:t>Cl-CFC-12 (CCl</w:t>
      </w:r>
      <w:r w:rsidR="000C0A25" w:rsidRPr="00475A16">
        <w:rPr>
          <w:vertAlign w:val="superscript"/>
        </w:rPr>
        <w:t>37</w:t>
      </w:r>
      <w:r w:rsidR="000C0A25" w:rsidRPr="00475A16">
        <w:t>ClF</w:t>
      </w:r>
      <w:r w:rsidR="000C0A25" w:rsidRPr="00475A16">
        <w:rPr>
          <w:vertAlign w:val="subscript"/>
        </w:rPr>
        <w:t>2</w:t>
      </w:r>
      <w:r w:rsidR="000C0A25" w:rsidRPr="00475A16">
        <w:t xml:space="preserve">), </w:t>
      </w:r>
      <w:r w:rsidR="0039198F" w:rsidRPr="00475A16">
        <w:t>CFC</w:t>
      </w:r>
      <w:r w:rsidRPr="00475A16">
        <w:t>-112 (CCl</w:t>
      </w:r>
      <w:r w:rsidRPr="00475A16">
        <w:rPr>
          <w:vertAlign w:val="subscript"/>
        </w:rPr>
        <w:t>2</w:t>
      </w:r>
      <w:r w:rsidRPr="00475A16">
        <w:t>FCCl</w:t>
      </w:r>
      <w:r w:rsidRPr="00475A16">
        <w:rPr>
          <w:vertAlign w:val="subscript"/>
        </w:rPr>
        <w:t>2</w:t>
      </w:r>
      <w:r w:rsidRPr="00475A16">
        <w:t>F), CFC-112a (CClF</w:t>
      </w:r>
      <w:r w:rsidRPr="00475A16">
        <w:rPr>
          <w:vertAlign w:val="subscript"/>
        </w:rPr>
        <w:t>2</w:t>
      </w:r>
      <w:r w:rsidRPr="00475A16">
        <w:t>CCl</w:t>
      </w:r>
      <w:r w:rsidRPr="00475A16">
        <w:rPr>
          <w:vertAlign w:val="subscript"/>
        </w:rPr>
        <w:t>3</w:t>
      </w:r>
      <w:r w:rsidRPr="00475A16">
        <w:t>), CFC-113a (CCl</w:t>
      </w:r>
      <w:r w:rsidRPr="00475A16">
        <w:rPr>
          <w:vertAlign w:val="subscript"/>
        </w:rPr>
        <w:t>3</w:t>
      </w:r>
      <w:r w:rsidRPr="00475A16">
        <w:t>CF</w:t>
      </w:r>
      <w:r w:rsidRPr="00475A16">
        <w:rPr>
          <w:vertAlign w:val="subscript"/>
        </w:rPr>
        <w:t>3</w:t>
      </w:r>
      <w:r w:rsidRPr="00475A16">
        <w:t xml:space="preserve">), </w:t>
      </w:r>
      <w:r w:rsidR="000C0A25" w:rsidRPr="00475A16">
        <w:rPr>
          <w:vertAlign w:val="superscript"/>
        </w:rPr>
        <w:t>37</w:t>
      </w:r>
      <w:r w:rsidR="000C0A25" w:rsidRPr="00475A16">
        <w:t>Cl-CFC-113 (CCl</w:t>
      </w:r>
      <w:r w:rsidR="000C0A25" w:rsidRPr="00475A16">
        <w:rPr>
          <w:vertAlign w:val="superscript"/>
        </w:rPr>
        <w:t>37</w:t>
      </w:r>
      <w:r w:rsidR="000C0A25" w:rsidRPr="00475A16">
        <w:t>ClF</w:t>
      </w:r>
      <w:r w:rsidR="00BA1F14" w:rsidRPr="00475A16">
        <w:t>CClF</w:t>
      </w:r>
      <w:r w:rsidR="00BA1F14" w:rsidRPr="00475A16">
        <w:rPr>
          <w:vertAlign w:val="subscript"/>
        </w:rPr>
        <w:t>2</w:t>
      </w:r>
      <w:r w:rsidR="00BA1F14" w:rsidRPr="00475A16">
        <w:t>)</w:t>
      </w:r>
      <w:r w:rsidR="009E40B6" w:rsidRPr="00475A16">
        <w:t xml:space="preserve">, </w:t>
      </w:r>
      <w:r w:rsidR="00937A2D" w:rsidRPr="00475A16">
        <w:t>CFC-114a (CCl</w:t>
      </w:r>
      <w:r w:rsidR="00937A2D" w:rsidRPr="00475A16">
        <w:rPr>
          <w:vertAlign w:val="subscript"/>
        </w:rPr>
        <w:t>2</w:t>
      </w:r>
      <w:r w:rsidR="00937A2D" w:rsidRPr="00475A16">
        <w:t>FCF</w:t>
      </w:r>
      <w:r w:rsidR="00937A2D" w:rsidRPr="00475A16">
        <w:rPr>
          <w:vertAlign w:val="subscript"/>
        </w:rPr>
        <w:t>3</w:t>
      </w:r>
      <w:r w:rsidR="00937A2D" w:rsidRPr="00475A16">
        <w:t>), CFC-133a (CCl</w:t>
      </w:r>
      <w:r w:rsidR="00937A2D" w:rsidRPr="00475A16">
        <w:rPr>
          <w:vertAlign w:val="subscript"/>
        </w:rPr>
        <w:t>3</w:t>
      </w:r>
      <w:r w:rsidR="00937A2D" w:rsidRPr="00475A16">
        <w:t>CF</w:t>
      </w:r>
      <w:r w:rsidR="00937A2D" w:rsidRPr="00475A16">
        <w:rPr>
          <w:vertAlign w:val="subscript"/>
        </w:rPr>
        <w:t>3</w:t>
      </w:r>
      <w:r w:rsidR="00937A2D" w:rsidRPr="00475A16">
        <w:t xml:space="preserve">), </w:t>
      </w:r>
      <w:r w:rsidRPr="00475A16">
        <w:t>CFC-216ba</w:t>
      </w:r>
      <w:r w:rsidR="0039198F" w:rsidRPr="00475A16">
        <w:t xml:space="preserve"> </w:t>
      </w:r>
      <w:r w:rsidRPr="00475A16">
        <w:t>(CClF</w:t>
      </w:r>
      <w:r w:rsidRPr="00475A16">
        <w:rPr>
          <w:vertAlign w:val="subscript"/>
        </w:rPr>
        <w:t>2</w:t>
      </w:r>
      <w:r w:rsidRPr="00475A16">
        <w:t>CClFCF</w:t>
      </w:r>
      <w:r w:rsidRPr="00475A16">
        <w:rPr>
          <w:vertAlign w:val="subscript"/>
        </w:rPr>
        <w:t>3</w:t>
      </w:r>
      <w:r w:rsidRPr="00475A16">
        <w:t>), CFC-216ca (CClF</w:t>
      </w:r>
      <w:r w:rsidRPr="00475A16">
        <w:rPr>
          <w:vertAlign w:val="subscript"/>
        </w:rPr>
        <w:t>2</w:t>
      </w:r>
      <w:r w:rsidRPr="00475A16">
        <w:t>CF</w:t>
      </w:r>
      <w:r w:rsidRPr="00475A16">
        <w:rPr>
          <w:vertAlign w:val="subscript"/>
        </w:rPr>
        <w:t>2</w:t>
      </w:r>
      <w:r w:rsidRPr="00475A16">
        <w:t>CClF</w:t>
      </w:r>
      <w:r w:rsidRPr="00475A16">
        <w:rPr>
          <w:vertAlign w:val="subscript"/>
        </w:rPr>
        <w:t>2</w:t>
      </w:r>
      <w:r w:rsidR="00402084" w:rsidRPr="00475A16">
        <w:t xml:space="preserve">), </w:t>
      </w:r>
      <w:r w:rsidR="006F56C9" w:rsidRPr="00475A16">
        <w:t>HCFC-31 (CH</w:t>
      </w:r>
      <w:r w:rsidR="006F56C9" w:rsidRPr="00475A16">
        <w:rPr>
          <w:vertAlign w:val="subscript"/>
        </w:rPr>
        <w:t>2</w:t>
      </w:r>
      <w:r w:rsidR="006F56C9" w:rsidRPr="00475A16">
        <w:t>ClF)</w:t>
      </w:r>
      <w:r w:rsidR="00402084" w:rsidRPr="00475A16">
        <w:t>,</w:t>
      </w:r>
      <w:r w:rsidRPr="00475A16">
        <w:t xml:space="preserve"> HCFC-133a (CH</w:t>
      </w:r>
      <w:r w:rsidRPr="00475A16">
        <w:rPr>
          <w:vertAlign w:val="subscript"/>
        </w:rPr>
        <w:t>3</w:t>
      </w:r>
      <w:r w:rsidRPr="00475A16">
        <w:t>CClF</w:t>
      </w:r>
      <w:r w:rsidRPr="00475A16">
        <w:rPr>
          <w:vertAlign w:val="subscript"/>
        </w:rPr>
        <w:t>2</w:t>
      </w:r>
      <w:r w:rsidRPr="00475A16">
        <w:t>) and HCFC-225ca (CHCl</w:t>
      </w:r>
      <w:r w:rsidRPr="00475A16">
        <w:rPr>
          <w:vertAlign w:val="subscript"/>
        </w:rPr>
        <w:t>2</w:t>
      </w:r>
      <w:r w:rsidRPr="00475A16">
        <w:t>CF</w:t>
      </w:r>
      <w:r w:rsidRPr="00475A16">
        <w:rPr>
          <w:vertAlign w:val="subscript"/>
        </w:rPr>
        <w:t>2</w:t>
      </w:r>
      <w:r w:rsidRPr="00475A16">
        <w:t>CF</w:t>
      </w:r>
      <w:r w:rsidRPr="00475A16">
        <w:rPr>
          <w:vertAlign w:val="subscript"/>
        </w:rPr>
        <w:t>3</w:t>
      </w:r>
      <w:r w:rsidRPr="00475A16">
        <w:t>) (</w:t>
      </w:r>
      <w:r w:rsidR="00654F13" w:rsidRPr="00475A16">
        <w:t xml:space="preserve">Kloss </w:t>
      </w:r>
      <w:r w:rsidR="00654F13" w:rsidRPr="00475A16">
        <w:rPr>
          <w:i/>
        </w:rPr>
        <w:t>et al</w:t>
      </w:r>
      <w:r w:rsidR="00654F13" w:rsidRPr="00475A16">
        <w:t xml:space="preserve">., 2014; </w:t>
      </w:r>
      <w:r w:rsidRPr="00475A16">
        <w:t xml:space="preserve">Laube </w:t>
      </w:r>
      <w:r w:rsidRPr="00475A16">
        <w:rPr>
          <w:i/>
        </w:rPr>
        <w:t>et al</w:t>
      </w:r>
      <w:r w:rsidRPr="00475A16">
        <w:t>., 20</w:t>
      </w:r>
      <w:r w:rsidR="00654F13" w:rsidRPr="00475A16">
        <w:t>14</w:t>
      </w:r>
      <w:r w:rsidR="00542F97" w:rsidRPr="00475A16">
        <w:t xml:space="preserve">; Vollmer </w:t>
      </w:r>
      <w:r w:rsidR="00542F97" w:rsidRPr="00475A16">
        <w:rPr>
          <w:i/>
        </w:rPr>
        <w:t>et al</w:t>
      </w:r>
      <w:r w:rsidR="00542F97" w:rsidRPr="00475A16">
        <w:t xml:space="preserve">., 2015; Schoenenberger </w:t>
      </w:r>
      <w:r w:rsidR="00542F97" w:rsidRPr="00475A16">
        <w:rPr>
          <w:i/>
        </w:rPr>
        <w:t>et al</w:t>
      </w:r>
      <w:r w:rsidR="00542F97" w:rsidRPr="00475A16">
        <w:t>., 2015</w:t>
      </w:r>
      <w:r w:rsidR="00402084" w:rsidRPr="00475A16">
        <w:t xml:space="preserve">; </w:t>
      </w:r>
      <w:r w:rsidR="00C24D2E" w:rsidRPr="00475A16">
        <w:t xml:space="preserve">Adcock </w:t>
      </w:r>
      <w:r w:rsidR="00C24D2E" w:rsidRPr="00475A16">
        <w:rPr>
          <w:i/>
        </w:rPr>
        <w:t>et al</w:t>
      </w:r>
      <w:r w:rsidR="00C24D2E" w:rsidRPr="00475A16">
        <w:t>., 2018;</w:t>
      </w:r>
      <w:r w:rsidR="00937A2D" w:rsidRPr="00475A16">
        <w:t xml:space="preserve"> Engel and Rigby, 2018; </w:t>
      </w:r>
      <w:r w:rsidR="00402084" w:rsidRPr="00475A16">
        <w:t>CSIRO unpublished data</w:t>
      </w:r>
      <w:r w:rsidRPr="00475A16">
        <w:t>).</w:t>
      </w:r>
      <w:r w:rsidR="00221663" w:rsidRPr="00475A16">
        <w:t xml:space="preserve"> Other new ODS</w:t>
      </w:r>
      <w:r w:rsidR="003A572F" w:rsidRPr="00475A16">
        <w:t>s</w:t>
      </w:r>
      <w:r w:rsidR="00221663" w:rsidRPr="00475A16">
        <w:t xml:space="preserve"> recently measur</w:t>
      </w:r>
      <w:r w:rsidR="002F201E" w:rsidRPr="00475A16">
        <w:t xml:space="preserve">ed </w:t>
      </w:r>
      <w:r w:rsidR="00221663" w:rsidRPr="00475A16">
        <w:t>at Cape Grim include HCFC-21 (CHCl</w:t>
      </w:r>
      <w:r w:rsidR="00221663" w:rsidRPr="00475A16">
        <w:rPr>
          <w:vertAlign w:val="subscript"/>
        </w:rPr>
        <w:t>2</w:t>
      </w:r>
      <w:r w:rsidR="00221663" w:rsidRPr="00475A16">
        <w:t>F</w:t>
      </w:r>
      <w:r w:rsidR="002F201E" w:rsidRPr="00475A16">
        <w:t>, commencing 2015</w:t>
      </w:r>
      <w:r w:rsidR="00221663" w:rsidRPr="00475A16">
        <w:t>)</w:t>
      </w:r>
      <w:r w:rsidR="000367D4" w:rsidRPr="00475A16">
        <w:t>, HCFC-132b (CHCl</w:t>
      </w:r>
      <w:r w:rsidR="000367D4" w:rsidRPr="00475A16">
        <w:rPr>
          <w:vertAlign w:val="subscript"/>
        </w:rPr>
        <w:t>2</w:t>
      </w:r>
      <w:r w:rsidR="000367D4" w:rsidRPr="00475A16">
        <w:t>CHF</w:t>
      </w:r>
      <w:r w:rsidR="000367D4" w:rsidRPr="00475A16">
        <w:rPr>
          <w:vertAlign w:val="subscript"/>
        </w:rPr>
        <w:t>2</w:t>
      </w:r>
      <w:r w:rsidR="000367D4" w:rsidRPr="00475A16">
        <w:t xml:space="preserve">, commencing 2015) </w:t>
      </w:r>
      <w:r w:rsidR="00221663" w:rsidRPr="00475A16">
        <w:t>and HCFC-1233zd (or HFO-1233zd: CHClCHCF</w:t>
      </w:r>
      <w:r w:rsidR="00221663" w:rsidRPr="00475A16">
        <w:rPr>
          <w:vertAlign w:val="subscript"/>
        </w:rPr>
        <w:t>3</w:t>
      </w:r>
      <w:r w:rsidR="002F201E" w:rsidRPr="00475A16">
        <w:t>, commencing 2014</w:t>
      </w:r>
      <w:r w:rsidR="00221663" w:rsidRPr="00475A16">
        <w:t>).</w:t>
      </w:r>
      <w:r w:rsidR="0010169F" w:rsidRPr="00475A16">
        <w:t xml:space="preserve"> Provisionally-calibrated data are available for HCFC-132b (</w:t>
      </w:r>
      <w:r w:rsidR="00475A16" w:rsidRPr="00475A16">
        <w:fldChar w:fldCharType="begin"/>
      </w:r>
      <w:r w:rsidR="00475A16" w:rsidRPr="00475A16">
        <w:instrText xml:space="preserve"> REF _Ref37241196 \h  \* MERGEFORMAT </w:instrText>
      </w:r>
      <w:r w:rsidR="00475A16" w:rsidRPr="00475A16">
        <w:fldChar w:fldCharType="separate"/>
      </w:r>
      <w:r w:rsidR="00475A16" w:rsidRPr="00475A16">
        <w:t xml:space="preserve">Table </w:t>
      </w:r>
      <w:r w:rsidR="00475A16" w:rsidRPr="00475A16">
        <w:rPr>
          <w:noProof/>
        </w:rPr>
        <w:t>1</w:t>
      </w:r>
      <w:r w:rsidR="00475A16" w:rsidRPr="00475A16">
        <w:fldChar w:fldCharType="end"/>
      </w:r>
      <w:r w:rsidR="0010169F" w:rsidRPr="00475A16">
        <w:t>).</w:t>
      </w:r>
    </w:p>
    <w:p w14:paraId="5D193B40" w14:textId="77777777" w:rsidR="001F3DE4" w:rsidRPr="00475A16" w:rsidRDefault="000E7CBA" w:rsidP="00AC1775">
      <w:pPr>
        <w:pStyle w:val="BodyText2"/>
      </w:pPr>
      <w:r w:rsidRPr="00475A16">
        <w:t>These</w:t>
      </w:r>
      <w:r w:rsidR="00293C48" w:rsidRPr="00475A16">
        <w:t xml:space="preserve"> </w:t>
      </w:r>
      <w:r w:rsidRPr="00475A16">
        <w:t>data</w:t>
      </w:r>
      <w:r w:rsidR="00293C48" w:rsidRPr="00475A16">
        <w:t xml:space="preserve"> </w:t>
      </w:r>
      <w:r w:rsidRPr="00475A16">
        <w:t>are</w:t>
      </w:r>
      <w:r w:rsidR="00293C48" w:rsidRPr="00475A16">
        <w:t xml:space="preserve"> </w:t>
      </w:r>
      <w:r w:rsidRPr="00475A16">
        <w:t>used,</w:t>
      </w:r>
      <w:r w:rsidR="00293C48" w:rsidRPr="00475A16">
        <w:t xml:space="preserve"> </w:t>
      </w:r>
      <w:r w:rsidRPr="00475A16">
        <w:t>in</w:t>
      </w:r>
      <w:r w:rsidR="00293C48" w:rsidRPr="00475A16">
        <w:t xml:space="preserve"> </w:t>
      </w:r>
      <w:r w:rsidRPr="00475A16">
        <w:t>conjunction</w:t>
      </w:r>
      <w:r w:rsidR="00293C48" w:rsidRPr="00475A16">
        <w:t xml:space="preserve"> </w:t>
      </w:r>
      <w:r w:rsidRPr="00475A16">
        <w:t>with</w:t>
      </w:r>
      <w:r w:rsidR="00293C48" w:rsidRPr="00475A16">
        <w:t xml:space="preserve"> </w:t>
      </w:r>
      <w:r w:rsidRPr="00475A16">
        <w:t>similar</w:t>
      </w:r>
      <w:r w:rsidR="00293C48" w:rsidRPr="00475A16">
        <w:t xml:space="preserve"> </w:t>
      </w:r>
      <w:r w:rsidRPr="00475A16">
        <w:t>data</w:t>
      </w:r>
      <w:r w:rsidR="00293C48" w:rsidRPr="00475A16">
        <w:t xml:space="preserve"> </w:t>
      </w:r>
      <w:r w:rsidRPr="00475A16">
        <w:t>collected</w:t>
      </w:r>
      <w:r w:rsidR="00293C48" w:rsidRPr="00475A16">
        <w:t xml:space="preserve"> </w:t>
      </w:r>
      <w:r w:rsidRPr="00475A16">
        <w:t>from</w:t>
      </w:r>
      <w:r w:rsidR="00293C48" w:rsidRPr="00475A16">
        <w:t xml:space="preserve"> </w:t>
      </w:r>
      <w:r w:rsidRPr="00475A16">
        <w:t>other</w:t>
      </w:r>
      <w:r w:rsidR="00293C48" w:rsidRPr="00475A16">
        <w:t xml:space="preserve"> </w:t>
      </w:r>
      <w:r w:rsidRPr="00475A16">
        <w:t>Northern</w:t>
      </w:r>
      <w:r w:rsidR="00293C48" w:rsidRPr="00475A16">
        <w:t xml:space="preserve"> </w:t>
      </w:r>
      <w:r w:rsidRPr="00475A16">
        <w:t>and</w:t>
      </w:r>
      <w:r w:rsidR="00293C48" w:rsidRPr="00475A16">
        <w:t xml:space="preserve"> </w:t>
      </w:r>
      <w:r w:rsidRPr="00475A16">
        <w:t>Southern</w:t>
      </w:r>
      <w:r w:rsidR="00293C48" w:rsidRPr="00475A16">
        <w:t xml:space="preserve"> </w:t>
      </w:r>
      <w:r w:rsidRPr="00475A16">
        <w:t>Hemispheric</w:t>
      </w:r>
      <w:r w:rsidR="00293C48" w:rsidRPr="00475A16">
        <w:t xml:space="preserve"> </w:t>
      </w:r>
      <w:r w:rsidRPr="00475A16">
        <w:t>sites,</w:t>
      </w:r>
      <w:r w:rsidR="00293C48" w:rsidRPr="00475A16">
        <w:t xml:space="preserve"> </w:t>
      </w:r>
      <w:r w:rsidRPr="00475A16">
        <w:t>to</w:t>
      </w:r>
      <w:r w:rsidR="00293C48" w:rsidRPr="00475A16">
        <w:t xml:space="preserve"> </w:t>
      </w:r>
      <w:r w:rsidRPr="00475A16">
        <w:t>estimate</w:t>
      </w:r>
      <w:r w:rsidR="00293C48" w:rsidRPr="00475A16">
        <w:t xml:space="preserve"> </w:t>
      </w:r>
      <w:r w:rsidRPr="00475A16">
        <w:t>both</w:t>
      </w:r>
      <w:r w:rsidR="00293C48" w:rsidRPr="00475A16">
        <w:t xml:space="preserve"> </w:t>
      </w:r>
      <w:r w:rsidRPr="00475A16">
        <w:t>global</w:t>
      </w:r>
      <w:r w:rsidR="00293C48" w:rsidRPr="00475A16">
        <w:t xml:space="preserve"> </w:t>
      </w:r>
      <w:r w:rsidRPr="00475A16">
        <w:t>and</w:t>
      </w:r>
      <w:r w:rsidR="00293C48" w:rsidRPr="00475A16">
        <w:t xml:space="preserve"> </w:t>
      </w:r>
      <w:r w:rsidRPr="00475A16">
        <w:t>regional</w:t>
      </w:r>
      <w:r w:rsidR="00293C48" w:rsidRPr="00475A16">
        <w:t xml:space="preserve"> </w:t>
      </w:r>
      <w:r w:rsidR="00806389" w:rsidRPr="00475A16">
        <w:t>concentration</w:t>
      </w:r>
      <w:r w:rsidR="00293C48" w:rsidRPr="00475A16">
        <w:t xml:space="preserve"> </w:t>
      </w:r>
      <w:r w:rsidRPr="00475A16">
        <w:t>trends</w:t>
      </w:r>
      <w:r w:rsidR="006234F7" w:rsidRPr="00475A16">
        <w:t>,</w:t>
      </w:r>
      <w:r w:rsidR="00293C48" w:rsidRPr="00475A16">
        <w:t xml:space="preserve"> </w:t>
      </w:r>
      <w:r w:rsidR="006234F7" w:rsidRPr="00475A16">
        <w:t>atmospheric</w:t>
      </w:r>
      <w:r w:rsidR="00293C48" w:rsidRPr="00475A16">
        <w:t xml:space="preserve"> </w:t>
      </w:r>
      <w:r w:rsidR="006234F7" w:rsidRPr="00475A16">
        <w:t>lifetimes</w:t>
      </w:r>
      <w:r w:rsidR="00293C48" w:rsidRPr="00475A16">
        <w:t xml:space="preserve"> </w:t>
      </w:r>
      <w:r w:rsidRPr="00475A16">
        <w:t>and</w:t>
      </w:r>
      <w:r w:rsidR="00293C48" w:rsidRPr="00475A16">
        <w:t xml:space="preserve"> </w:t>
      </w:r>
      <w:r w:rsidRPr="00475A16">
        <w:t>emissions</w:t>
      </w:r>
      <w:r w:rsidR="00293C48" w:rsidRPr="00475A16">
        <w:t xml:space="preserve"> </w:t>
      </w:r>
      <w:r w:rsidRPr="00475A16">
        <w:t>for</w:t>
      </w:r>
      <w:r w:rsidR="00293C48" w:rsidRPr="00475A16">
        <w:t xml:space="preserve"> </w:t>
      </w:r>
      <w:r w:rsidRPr="00475A16">
        <w:t>these</w:t>
      </w:r>
      <w:r w:rsidR="00293C48" w:rsidRPr="00475A16">
        <w:t xml:space="preserve"> </w:t>
      </w:r>
      <w:r w:rsidRPr="00475A16">
        <w:t>specie</w:t>
      </w:r>
      <w:r w:rsidR="001F3DE4" w:rsidRPr="00475A16">
        <w:t>s</w:t>
      </w:r>
      <w:r w:rsidR="0039198F" w:rsidRPr="00475A16">
        <w:t>, which have been reported in the peer-reviewed scientific literature</w:t>
      </w:r>
      <w:r w:rsidR="001F3DE4" w:rsidRPr="00475A16">
        <w:t>:</w:t>
      </w:r>
    </w:p>
    <w:p w14:paraId="2C02ECAE" w14:textId="77777777" w:rsidR="003B6332" w:rsidRPr="00890F01" w:rsidRDefault="001876C9" w:rsidP="007F292E">
      <w:pPr>
        <w:pStyle w:val="BodyTextIndent"/>
      </w:pPr>
      <w:r w:rsidRPr="00890F01">
        <w:t>CFCs</w:t>
      </w:r>
      <w:r w:rsidR="00B45E07" w:rsidRPr="00890F01">
        <w:tab/>
      </w:r>
      <w:r w:rsidR="000A532C" w:rsidRPr="00890F01">
        <w:t>Fraser</w:t>
      </w:r>
      <w:r w:rsidR="00293C48" w:rsidRPr="00890F01">
        <w:t xml:space="preserve"> </w:t>
      </w:r>
      <w:r w:rsidR="000A532C" w:rsidRPr="00890F01">
        <w:rPr>
          <w:i/>
        </w:rPr>
        <w:t>et</w:t>
      </w:r>
      <w:r w:rsidR="00293C48" w:rsidRPr="00890F01">
        <w:rPr>
          <w:i/>
        </w:rPr>
        <w:t xml:space="preserve"> </w:t>
      </w:r>
      <w:r w:rsidR="000A532C" w:rsidRPr="00890F01">
        <w:rPr>
          <w:i/>
        </w:rPr>
        <w:t>al</w:t>
      </w:r>
      <w:r w:rsidR="000A532C" w:rsidRPr="00890F01">
        <w:t>.,</w:t>
      </w:r>
      <w:r w:rsidR="00293C48" w:rsidRPr="00890F01">
        <w:t xml:space="preserve"> </w:t>
      </w:r>
      <w:r w:rsidR="000A532C" w:rsidRPr="00890F01">
        <w:t>1977,</w:t>
      </w:r>
      <w:r w:rsidR="00293C48" w:rsidRPr="00890F01">
        <w:t xml:space="preserve"> </w:t>
      </w:r>
      <w:r w:rsidR="000A532C" w:rsidRPr="00890F01">
        <w:t>1983</w:t>
      </w:r>
      <w:r w:rsidR="00F11D95" w:rsidRPr="00890F01">
        <w:t>,</w:t>
      </w:r>
      <w:r w:rsidR="00293C48" w:rsidRPr="00890F01">
        <w:t xml:space="preserve"> </w:t>
      </w:r>
      <w:r w:rsidR="00F11D95" w:rsidRPr="00890F01">
        <w:t>1996</w:t>
      </w:r>
      <w:r w:rsidR="00907C46" w:rsidRPr="00890F01">
        <w:t>, 2016, 2018</w:t>
      </w:r>
      <w:r w:rsidR="000A532C" w:rsidRPr="00890F01">
        <w:t>;</w:t>
      </w:r>
      <w:r w:rsidR="00293C48" w:rsidRPr="00890F01">
        <w:t xml:space="preserve"> </w:t>
      </w:r>
      <w:r w:rsidR="000A532C" w:rsidRPr="00890F01">
        <w:t>Fraser</w:t>
      </w:r>
      <w:r w:rsidR="00293C48" w:rsidRPr="00890F01">
        <w:t xml:space="preserve"> </w:t>
      </w:r>
      <w:r w:rsidR="00AD634B" w:rsidRPr="00890F01">
        <w:t>and</w:t>
      </w:r>
      <w:r w:rsidR="00293C48" w:rsidRPr="00890F01">
        <w:t xml:space="preserve"> </w:t>
      </w:r>
      <w:r w:rsidR="000A532C" w:rsidRPr="00890F01">
        <w:t>Pearman,</w:t>
      </w:r>
      <w:r w:rsidR="00293C48" w:rsidRPr="00890F01">
        <w:t xml:space="preserve"> </w:t>
      </w:r>
      <w:r w:rsidR="000A532C" w:rsidRPr="00890F01">
        <w:t>1978a,b;</w:t>
      </w:r>
      <w:r w:rsidR="00293C48" w:rsidRPr="00890F01">
        <w:t xml:space="preserve"> </w:t>
      </w:r>
      <w:r w:rsidR="000A532C" w:rsidRPr="00890F01">
        <w:t>Hyson</w:t>
      </w:r>
      <w:r w:rsidR="00293C48" w:rsidRPr="00890F01">
        <w:t xml:space="preserve"> </w:t>
      </w:r>
      <w:r w:rsidR="000A532C" w:rsidRPr="00890F01">
        <w:rPr>
          <w:i/>
        </w:rPr>
        <w:t>et</w:t>
      </w:r>
      <w:r w:rsidR="00293C48" w:rsidRPr="00890F01">
        <w:rPr>
          <w:i/>
        </w:rPr>
        <w:t xml:space="preserve"> </w:t>
      </w:r>
      <w:r w:rsidR="000A532C" w:rsidRPr="00890F01">
        <w:rPr>
          <w:i/>
        </w:rPr>
        <w:t>al</w:t>
      </w:r>
      <w:r w:rsidR="000A532C" w:rsidRPr="00890F01">
        <w:t>.,</w:t>
      </w:r>
      <w:r w:rsidR="00293C48" w:rsidRPr="00890F01">
        <w:t xml:space="preserve"> </w:t>
      </w:r>
      <w:r w:rsidR="000A532C" w:rsidRPr="00890F01">
        <w:t>1980;</w:t>
      </w:r>
      <w:r w:rsidR="00293C48" w:rsidRPr="00890F01">
        <w:t xml:space="preserve"> </w:t>
      </w:r>
      <w:r w:rsidR="000A2D4B" w:rsidRPr="00890F01">
        <w:t xml:space="preserve">Rasmussen and Khalil, 1979; </w:t>
      </w:r>
      <w:r w:rsidR="00D5634E" w:rsidRPr="00890F01">
        <w:t>Rasmussen</w:t>
      </w:r>
      <w:r w:rsidR="00293C48" w:rsidRPr="00890F01">
        <w:t xml:space="preserve"> </w:t>
      </w:r>
      <w:r w:rsidR="00D5634E" w:rsidRPr="00890F01">
        <w:rPr>
          <w:i/>
        </w:rPr>
        <w:t>et</w:t>
      </w:r>
      <w:r w:rsidR="00293C48" w:rsidRPr="00890F01">
        <w:rPr>
          <w:i/>
        </w:rPr>
        <w:t xml:space="preserve"> </w:t>
      </w:r>
      <w:r w:rsidR="00D5634E" w:rsidRPr="00890F01">
        <w:rPr>
          <w:i/>
        </w:rPr>
        <w:t>al</w:t>
      </w:r>
      <w:r w:rsidR="00D5634E" w:rsidRPr="00890F01">
        <w:t>.,</w:t>
      </w:r>
      <w:r w:rsidR="00293C48" w:rsidRPr="00890F01">
        <w:t xml:space="preserve"> </w:t>
      </w:r>
      <w:r w:rsidR="00D5634E" w:rsidRPr="00890F01">
        <w:t>1982;</w:t>
      </w:r>
      <w:r w:rsidR="00293C48" w:rsidRPr="00890F01">
        <w:t xml:space="preserve"> </w:t>
      </w:r>
      <w:r w:rsidR="00F11D95" w:rsidRPr="00890F01">
        <w:t>Cunnold</w:t>
      </w:r>
      <w:r w:rsidR="00293C48" w:rsidRPr="00890F01">
        <w:t xml:space="preserve"> </w:t>
      </w:r>
      <w:r w:rsidR="00F11D95" w:rsidRPr="00890F01">
        <w:rPr>
          <w:i/>
        </w:rPr>
        <w:t>et</w:t>
      </w:r>
      <w:r w:rsidR="00293C48" w:rsidRPr="00890F01">
        <w:rPr>
          <w:i/>
        </w:rPr>
        <w:t xml:space="preserve"> </w:t>
      </w:r>
      <w:r w:rsidR="00F11D95" w:rsidRPr="00890F01">
        <w:rPr>
          <w:i/>
        </w:rPr>
        <w:t>al</w:t>
      </w:r>
      <w:r w:rsidR="00F11D95" w:rsidRPr="00890F01">
        <w:t>.,</w:t>
      </w:r>
      <w:r w:rsidR="00293C48" w:rsidRPr="00890F01">
        <w:t xml:space="preserve"> </w:t>
      </w:r>
      <w:r w:rsidR="00F11D95" w:rsidRPr="00890F01">
        <w:t>1983;</w:t>
      </w:r>
      <w:r w:rsidR="00293C48" w:rsidRPr="00890F01">
        <w:t xml:space="preserve"> </w:t>
      </w:r>
      <w:r w:rsidR="00F11D95" w:rsidRPr="00890F01">
        <w:t>1986,</w:t>
      </w:r>
      <w:r w:rsidR="00293C48" w:rsidRPr="00890F01">
        <w:t xml:space="preserve"> </w:t>
      </w:r>
      <w:r w:rsidR="00F11D95" w:rsidRPr="00890F01">
        <w:t>1994,</w:t>
      </w:r>
      <w:r w:rsidR="00293C48" w:rsidRPr="00890F01">
        <w:t xml:space="preserve"> </w:t>
      </w:r>
      <w:r w:rsidR="00F11D95" w:rsidRPr="00890F01">
        <w:t>1997;</w:t>
      </w:r>
      <w:r w:rsidR="00293C48" w:rsidRPr="00890F01">
        <w:t xml:space="preserve"> </w:t>
      </w:r>
      <w:r w:rsidR="000F1859" w:rsidRPr="00890F01">
        <w:t xml:space="preserve">Oram, 1999; </w:t>
      </w:r>
      <w:r w:rsidR="001F3DE4" w:rsidRPr="00890F01">
        <w:t>Fraser,</w:t>
      </w:r>
      <w:r w:rsidR="00293C48" w:rsidRPr="00890F01">
        <w:t xml:space="preserve"> </w:t>
      </w:r>
      <w:r w:rsidR="001F3DE4" w:rsidRPr="00890F01">
        <w:t>2000;</w:t>
      </w:r>
      <w:r w:rsidR="00293C48" w:rsidRPr="00890F01">
        <w:t xml:space="preserve"> </w:t>
      </w:r>
      <w:r w:rsidR="008553A6" w:rsidRPr="00890F01">
        <w:t xml:space="preserve">Prinn </w:t>
      </w:r>
      <w:r w:rsidR="008553A6" w:rsidRPr="00890F01">
        <w:rPr>
          <w:i/>
        </w:rPr>
        <w:t>et al</w:t>
      </w:r>
      <w:r w:rsidR="008553A6" w:rsidRPr="00890F01">
        <w:t>., 2000</w:t>
      </w:r>
      <w:r w:rsidR="00907C46" w:rsidRPr="00890F01">
        <w:t>, 2018</w:t>
      </w:r>
      <w:r w:rsidR="008553A6" w:rsidRPr="00890F01">
        <w:t xml:space="preserve">; </w:t>
      </w:r>
      <w:r w:rsidR="009A6B5E" w:rsidRPr="00890F01">
        <w:t>Sturrock</w:t>
      </w:r>
      <w:r w:rsidR="00293C48" w:rsidRPr="00890F01">
        <w:t xml:space="preserve"> </w:t>
      </w:r>
      <w:r w:rsidR="009A6B5E" w:rsidRPr="00890F01">
        <w:rPr>
          <w:i/>
        </w:rPr>
        <w:t>et</w:t>
      </w:r>
      <w:r w:rsidR="00293C48" w:rsidRPr="00890F01">
        <w:rPr>
          <w:i/>
        </w:rPr>
        <w:t xml:space="preserve"> </w:t>
      </w:r>
      <w:r w:rsidR="009A6B5E" w:rsidRPr="00890F01">
        <w:rPr>
          <w:i/>
        </w:rPr>
        <w:t>al</w:t>
      </w:r>
      <w:r w:rsidR="009A6B5E" w:rsidRPr="00890F01">
        <w:t>.,</w:t>
      </w:r>
      <w:r w:rsidR="00293C48" w:rsidRPr="00890F01">
        <w:t xml:space="preserve"> </w:t>
      </w:r>
      <w:r w:rsidR="009A6B5E" w:rsidRPr="00890F01">
        <w:t>2002;</w:t>
      </w:r>
      <w:r w:rsidR="00293C48" w:rsidRPr="00890F01">
        <w:t xml:space="preserve"> </w:t>
      </w:r>
      <w:r w:rsidR="00E31E61" w:rsidRPr="00890F01">
        <w:t>Dunse</w:t>
      </w:r>
      <w:r w:rsidR="00293C48" w:rsidRPr="00890F01">
        <w:t xml:space="preserve"> </w:t>
      </w:r>
      <w:r w:rsidR="00E31E61" w:rsidRPr="00890F01">
        <w:rPr>
          <w:i/>
        </w:rPr>
        <w:t>et</w:t>
      </w:r>
      <w:r w:rsidR="00293C48" w:rsidRPr="00890F01">
        <w:rPr>
          <w:i/>
        </w:rPr>
        <w:t xml:space="preserve"> </w:t>
      </w:r>
      <w:r w:rsidR="00E31E61" w:rsidRPr="00890F01">
        <w:rPr>
          <w:i/>
        </w:rPr>
        <w:t>al</w:t>
      </w:r>
      <w:r w:rsidR="00E31E61" w:rsidRPr="00890F01">
        <w:t>.,</w:t>
      </w:r>
      <w:r w:rsidR="00293C48" w:rsidRPr="00890F01">
        <w:t xml:space="preserve"> </w:t>
      </w:r>
      <w:r w:rsidR="00E31E61" w:rsidRPr="00890F01">
        <w:t>2005;</w:t>
      </w:r>
      <w:r w:rsidR="00293C48" w:rsidRPr="00890F01">
        <w:t xml:space="preserve"> </w:t>
      </w:r>
      <w:r w:rsidR="00711F50" w:rsidRPr="00890F01">
        <w:t xml:space="preserve">Laube </w:t>
      </w:r>
      <w:r w:rsidR="00711F50" w:rsidRPr="00890F01">
        <w:rPr>
          <w:i/>
        </w:rPr>
        <w:t>et al.</w:t>
      </w:r>
      <w:r w:rsidR="00B15A98" w:rsidRPr="00890F01">
        <w:t>, 2013, 2014</w:t>
      </w:r>
      <w:r w:rsidR="002E70D0" w:rsidRPr="00890F01">
        <w:t>, 2016</w:t>
      </w:r>
      <w:r w:rsidR="00711F50" w:rsidRPr="00890F01">
        <w:t xml:space="preserve">; </w:t>
      </w:r>
      <w:r w:rsidR="00FC0F36" w:rsidRPr="00890F01">
        <w:t>Rigby</w:t>
      </w:r>
      <w:r w:rsidR="00293C48" w:rsidRPr="00890F01">
        <w:t xml:space="preserve"> </w:t>
      </w:r>
      <w:r w:rsidR="00FC0F36" w:rsidRPr="00890F01">
        <w:rPr>
          <w:i/>
        </w:rPr>
        <w:t>et</w:t>
      </w:r>
      <w:r w:rsidR="00293C48" w:rsidRPr="00890F01">
        <w:rPr>
          <w:i/>
        </w:rPr>
        <w:t xml:space="preserve"> </w:t>
      </w:r>
      <w:r w:rsidR="00FC0F36" w:rsidRPr="00890F01">
        <w:rPr>
          <w:i/>
        </w:rPr>
        <w:t>al</w:t>
      </w:r>
      <w:r w:rsidR="00FC0F36" w:rsidRPr="00890F01">
        <w:t>.,</w:t>
      </w:r>
      <w:r w:rsidR="00293C48" w:rsidRPr="00890F01">
        <w:t xml:space="preserve"> </w:t>
      </w:r>
      <w:r w:rsidR="00FC0F36" w:rsidRPr="00890F01">
        <w:t>2013</w:t>
      </w:r>
      <w:r w:rsidR="00F23731" w:rsidRPr="00890F01">
        <w:t>, 2014</w:t>
      </w:r>
      <w:r w:rsidR="00B15A98" w:rsidRPr="00890F01">
        <w:t xml:space="preserve">; Kloss </w:t>
      </w:r>
      <w:r w:rsidR="00B15A98" w:rsidRPr="00890F01">
        <w:rPr>
          <w:i/>
        </w:rPr>
        <w:t>et al</w:t>
      </w:r>
      <w:r w:rsidR="00B15A98" w:rsidRPr="00890F01">
        <w:t>., 2014</w:t>
      </w:r>
      <w:r w:rsidR="000C0A25" w:rsidRPr="00890F01">
        <w:t xml:space="preserve">; Allin </w:t>
      </w:r>
      <w:r w:rsidR="000C0A25" w:rsidRPr="00890F01">
        <w:rPr>
          <w:i/>
        </w:rPr>
        <w:t>et al</w:t>
      </w:r>
      <w:r w:rsidR="000C0A25" w:rsidRPr="00890F01">
        <w:t>., 2015</w:t>
      </w:r>
      <w:r w:rsidR="00480551" w:rsidRPr="00890F01">
        <w:t xml:space="preserve">; Meinshausen </w:t>
      </w:r>
      <w:r w:rsidR="00480551" w:rsidRPr="00890F01">
        <w:rPr>
          <w:i/>
        </w:rPr>
        <w:t>et al</w:t>
      </w:r>
      <w:r w:rsidR="00480551" w:rsidRPr="00890F01">
        <w:t>., 2017</w:t>
      </w:r>
      <w:r w:rsidR="00263AED" w:rsidRPr="00890F01">
        <w:t xml:space="preserve">; </w:t>
      </w:r>
      <w:r w:rsidR="00CF2F5B" w:rsidRPr="00890F01">
        <w:t xml:space="preserve">Adcock </w:t>
      </w:r>
      <w:r w:rsidR="00CF2F5B" w:rsidRPr="00890F01">
        <w:rPr>
          <w:i/>
        </w:rPr>
        <w:t>et al</w:t>
      </w:r>
      <w:r w:rsidR="00CF2F5B" w:rsidRPr="00890F01">
        <w:t xml:space="preserve">., 2018; </w:t>
      </w:r>
      <w:r w:rsidR="00EB5F54" w:rsidRPr="00890F01">
        <w:t xml:space="preserve">Montzka </w:t>
      </w:r>
      <w:r w:rsidR="00EB5F54" w:rsidRPr="00890F01">
        <w:rPr>
          <w:i/>
        </w:rPr>
        <w:t>et al</w:t>
      </w:r>
      <w:r w:rsidR="00EB5F54" w:rsidRPr="00890F01">
        <w:t>., 2018</w:t>
      </w:r>
      <w:r w:rsidR="00907C46" w:rsidRPr="00890F01">
        <w:t>;</w:t>
      </w:r>
      <w:r w:rsidR="008E452B" w:rsidRPr="00890F01">
        <w:t xml:space="preserve"> Vollmer </w:t>
      </w:r>
      <w:r w:rsidR="008E452B" w:rsidRPr="00890F01">
        <w:rPr>
          <w:i/>
        </w:rPr>
        <w:t>et al</w:t>
      </w:r>
      <w:r w:rsidR="008E452B" w:rsidRPr="00890F01">
        <w:t>., 2018</w:t>
      </w:r>
      <w:r w:rsidR="00530F53" w:rsidRPr="00890F01">
        <w:t>;</w:t>
      </w:r>
      <w:r w:rsidR="00364DF5" w:rsidRPr="00890F01">
        <w:t xml:space="preserve"> Engel </w:t>
      </w:r>
      <w:r w:rsidR="00C33312" w:rsidRPr="00890F01">
        <w:t>and Rigby</w:t>
      </w:r>
      <w:r w:rsidR="00364DF5" w:rsidRPr="00890F01">
        <w:t>, 2018</w:t>
      </w:r>
      <w:r w:rsidR="00BA45AB" w:rsidRPr="00890F01">
        <w:t>;</w:t>
      </w:r>
      <w:r w:rsidR="00931CCA" w:rsidRPr="00890F01">
        <w:t xml:space="preserve"> </w:t>
      </w:r>
      <w:bookmarkStart w:id="32" w:name="_Hlk13559647"/>
      <w:r w:rsidR="00931CCA" w:rsidRPr="00890F01">
        <w:t xml:space="preserve">Reimann </w:t>
      </w:r>
      <w:r w:rsidR="00931CCA" w:rsidRPr="00890F01">
        <w:rPr>
          <w:i/>
        </w:rPr>
        <w:t>et al</w:t>
      </w:r>
      <w:r w:rsidR="00931CCA" w:rsidRPr="00890F01">
        <w:t>., 2018</w:t>
      </w:r>
      <w:bookmarkEnd w:id="32"/>
    </w:p>
    <w:p w14:paraId="073E8E4E" w14:textId="77777777" w:rsidR="00552120" w:rsidRPr="00890F01" w:rsidRDefault="001876C9" w:rsidP="00AC1775">
      <w:pPr>
        <w:pStyle w:val="BodyTextIndent"/>
      </w:pPr>
      <w:r w:rsidRPr="00890F01">
        <w:t>HCFCs</w:t>
      </w:r>
      <w:r w:rsidR="00B45E07" w:rsidRPr="00890F01">
        <w:tab/>
      </w:r>
      <w:r w:rsidR="007D3479" w:rsidRPr="00890F01">
        <w:t>Rasmussen</w:t>
      </w:r>
      <w:r w:rsidR="00293C48" w:rsidRPr="00890F01">
        <w:t xml:space="preserve"> </w:t>
      </w:r>
      <w:r w:rsidR="007D3479" w:rsidRPr="00890F01">
        <w:rPr>
          <w:i/>
        </w:rPr>
        <w:t>et</w:t>
      </w:r>
      <w:r w:rsidR="00293C48" w:rsidRPr="00890F01">
        <w:rPr>
          <w:i/>
        </w:rPr>
        <w:t xml:space="preserve"> </w:t>
      </w:r>
      <w:r w:rsidR="007D3479" w:rsidRPr="00890F01">
        <w:rPr>
          <w:i/>
        </w:rPr>
        <w:t>al</w:t>
      </w:r>
      <w:r w:rsidR="007D3479" w:rsidRPr="00890F01">
        <w:t>.,</w:t>
      </w:r>
      <w:r w:rsidR="00293C48" w:rsidRPr="00890F01">
        <w:t xml:space="preserve"> </w:t>
      </w:r>
      <w:r w:rsidR="002E70D0" w:rsidRPr="00890F01">
        <w:t xml:space="preserve">1980, </w:t>
      </w:r>
      <w:r w:rsidR="007D3479" w:rsidRPr="00890F01">
        <w:t>1982;</w:t>
      </w:r>
      <w:r w:rsidR="00293C48" w:rsidRPr="00890F01">
        <w:t xml:space="preserve"> </w:t>
      </w:r>
      <w:r w:rsidR="00D66DBE" w:rsidRPr="00890F01">
        <w:t xml:space="preserve">Montzka </w:t>
      </w:r>
      <w:r w:rsidR="00D66DBE" w:rsidRPr="00890F01">
        <w:rPr>
          <w:i/>
        </w:rPr>
        <w:t>et al</w:t>
      </w:r>
      <w:r w:rsidR="00D66DBE" w:rsidRPr="00890F01">
        <w:t xml:space="preserve">., 1994; </w:t>
      </w:r>
      <w:r w:rsidR="000F42AB" w:rsidRPr="00890F01">
        <w:t>Oram</w:t>
      </w:r>
      <w:r w:rsidR="00293C48" w:rsidRPr="00890F01">
        <w:t xml:space="preserve"> </w:t>
      </w:r>
      <w:r w:rsidR="000F42AB" w:rsidRPr="00890F01">
        <w:rPr>
          <w:i/>
        </w:rPr>
        <w:t>et</w:t>
      </w:r>
      <w:r w:rsidR="00293C48" w:rsidRPr="00890F01">
        <w:rPr>
          <w:i/>
        </w:rPr>
        <w:t xml:space="preserve"> </w:t>
      </w:r>
      <w:r w:rsidR="000F42AB" w:rsidRPr="00890F01">
        <w:rPr>
          <w:i/>
        </w:rPr>
        <w:t>al</w:t>
      </w:r>
      <w:r w:rsidR="000F42AB" w:rsidRPr="00890F01">
        <w:t>.,</w:t>
      </w:r>
      <w:r w:rsidR="00293C48" w:rsidRPr="00890F01">
        <w:t xml:space="preserve"> </w:t>
      </w:r>
      <w:r w:rsidR="000F42AB" w:rsidRPr="00890F01">
        <w:t>1995;</w:t>
      </w:r>
      <w:r w:rsidR="00293C48" w:rsidRPr="00890F01">
        <w:t xml:space="preserve"> </w:t>
      </w:r>
      <w:r w:rsidR="00DB229E" w:rsidRPr="00890F01">
        <w:t xml:space="preserve">Miller, 1998; </w:t>
      </w:r>
      <w:r w:rsidR="009C2DDE" w:rsidRPr="00890F01">
        <w:t>Miller</w:t>
      </w:r>
      <w:r w:rsidR="00293C48" w:rsidRPr="00890F01">
        <w:t xml:space="preserve"> </w:t>
      </w:r>
      <w:r w:rsidR="009C2DDE" w:rsidRPr="00890F01">
        <w:rPr>
          <w:i/>
        </w:rPr>
        <w:t>et</w:t>
      </w:r>
      <w:r w:rsidR="00293C48" w:rsidRPr="00890F01">
        <w:rPr>
          <w:i/>
        </w:rPr>
        <w:t xml:space="preserve"> </w:t>
      </w:r>
      <w:r w:rsidR="009C2DDE" w:rsidRPr="00890F01">
        <w:rPr>
          <w:i/>
        </w:rPr>
        <w:t>al</w:t>
      </w:r>
      <w:r w:rsidR="009C2DDE" w:rsidRPr="00890F01">
        <w:t>.,</w:t>
      </w:r>
      <w:r w:rsidR="00293C48" w:rsidRPr="00890F01">
        <w:t xml:space="preserve"> </w:t>
      </w:r>
      <w:r w:rsidR="009C2DDE" w:rsidRPr="00890F01">
        <w:t>1998,</w:t>
      </w:r>
      <w:r w:rsidR="00293C48" w:rsidRPr="00890F01">
        <w:t xml:space="preserve"> </w:t>
      </w:r>
      <w:r w:rsidR="009C2DDE" w:rsidRPr="00890F01">
        <w:t>2010;</w:t>
      </w:r>
      <w:r w:rsidR="00293C48" w:rsidRPr="00890F01">
        <w:t xml:space="preserve"> </w:t>
      </w:r>
      <w:r w:rsidR="000F1859" w:rsidRPr="00890F01">
        <w:t xml:space="preserve">Oram, 1999; </w:t>
      </w:r>
      <w:r w:rsidR="008553A6" w:rsidRPr="00890F01">
        <w:t xml:space="preserve">Prinn </w:t>
      </w:r>
      <w:r w:rsidR="008553A6" w:rsidRPr="00890F01">
        <w:rPr>
          <w:i/>
        </w:rPr>
        <w:t>et al</w:t>
      </w:r>
      <w:r w:rsidR="008553A6" w:rsidRPr="00890F01">
        <w:t>., 2000</w:t>
      </w:r>
      <w:r w:rsidR="00907C46" w:rsidRPr="00890F01">
        <w:t>, 2018</w:t>
      </w:r>
      <w:r w:rsidR="008553A6" w:rsidRPr="00890F01">
        <w:t xml:space="preserve">; </w:t>
      </w:r>
      <w:r w:rsidR="009A6B5E" w:rsidRPr="00890F01">
        <w:t>Sturrock</w:t>
      </w:r>
      <w:r w:rsidR="00293C48" w:rsidRPr="00890F01">
        <w:t xml:space="preserve"> </w:t>
      </w:r>
      <w:r w:rsidR="009A6B5E" w:rsidRPr="00890F01">
        <w:rPr>
          <w:i/>
        </w:rPr>
        <w:t>et</w:t>
      </w:r>
      <w:r w:rsidR="00293C48" w:rsidRPr="00890F01">
        <w:rPr>
          <w:i/>
        </w:rPr>
        <w:t xml:space="preserve"> </w:t>
      </w:r>
      <w:r w:rsidR="009A6B5E" w:rsidRPr="00890F01">
        <w:rPr>
          <w:i/>
        </w:rPr>
        <w:t>al</w:t>
      </w:r>
      <w:r w:rsidR="009A6B5E" w:rsidRPr="00890F01">
        <w:t>.,</w:t>
      </w:r>
      <w:r w:rsidR="00293C48" w:rsidRPr="00890F01">
        <w:t xml:space="preserve"> </w:t>
      </w:r>
      <w:r w:rsidR="009A6B5E" w:rsidRPr="00890F01">
        <w:t>2002;</w:t>
      </w:r>
      <w:r w:rsidR="00293C48" w:rsidRPr="00890F01">
        <w:t xml:space="preserve"> </w:t>
      </w:r>
      <w:r w:rsidR="00C34FAE" w:rsidRPr="00890F01">
        <w:t>O’Doherty</w:t>
      </w:r>
      <w:r w:rsidR="00293C48" w:rsidRPr="00890F01">
        <w:t xml:space="preserve"> </w:t>
      </w:r>
      <w:r w:rsidR="00C34FAE" w:rsidRPr="00890F01">
        <w:rPr>
          <w:i/>
        </w:rPr>
        <w:t>et</w:t>
      </w:r>
      <w:r w:rsidR="00293C48" w:rsidRPr="00890F01">
        <w:rPr>
          <w:i/>
        </w:rPr>
        <w:t xml:space="preserve"> </w:t>
      </w:r>
      <w:r w:rsidR="00C34FAE" w:rsidRPr="00890F01">
        <w:rPr>
          <w:i/>
        </w:rPr>
        <w:t>al</w:t>
      </w:r>
      <w:r w:rsidR="00C34FAE" w:rsidRPr="00890F01">
        <w:t>.,</w:t>
      </w:r>
      <w:r w:rsidR="00293C48" w:rsidRPr="00890F01">
        <w:t xml:space="preserve"> </w:t>
      </w:r>
      <w:r w:rsidR="00C34FAE" w:rsidRPr="00890F01">
        <w:t>2004;</w:t>
      </w:r>
      <w:r w:rsidR="00293C48" w:rsidRPr="00890F01">
        <w:t xml:space="preserve"> </w:t>
      </w:r>
      <w:r w:rsidR="00A3094A" w:rsidRPr="00890F01">
        <w:t xml:space="preserve">Greally </w:t>
      </w:r>
      <w:r w:rsidR="00A3094A" w:rsidRPr="00890F01">
        <w:rPr>
          <w:i/>
        </w:rPr>
        <w:t>et al</w:t>
      </w:r>
      <w:r w:rsidR="00A3094A" w:rsidRPr="00890F01">
        <w:t xml:space="preserve">., 2007; </w:t>
      </w:r>
      <w:r w:rsidR="00B45E07" w:rsidRPr="00890F01">
        <w:t>Stohl</w:t>
      </w:r>
      <w:r w:rsidR="00293C48" w:rsidRPr="00890F01">
        <w:t xml:space="preserve"> </w:t>
      </w:r>
      <w:r w:rsidR="00B45E07" w:rsidRPr="00890F01">
        <w:rPr>
          <w:i/>
        </w:rPr>
        <w:t>et</w:t>
      </w:r>
      <w:r w:rsidR="00293C48" w:rsidRPr="00890F01">
        <w:rPr>
          <w:i/>
        </w:rPr>
        <w:t xml:space="preserve"> </w:t>
      </w:r>
      <w:r w:rsidR="00B45E07" w:rsidRPr="00890F01">
        <w:rPr>
          <w:i/>
        </w:rPr>
        <w:t>al</w:t>
      </w:r>
      <w:r w:rsidR="00B45E07" w:rsidRPr="00890F01">
        <w:t>.,</w:t>
      </w:r>
      <w:r w:rsidR="00293C48" w:rsidRPr="00890F01">
        <w:t xml:space="preserve"> </w:t>
      </w:r>
      <w:r w:rsidR="00B45E07" w:rsidRPr="00890F01">
        <w:t>2009;</w:t>
      </w:r>
      <w:r w:rsidR="00293C48" w:rsidRPr="00890F01">
        <w:t xml:space="preserve"> </w:t>
      </w:r>
      <w:r w:rsidR="00E4312F" w:rsidRPr="00890F01">
        <w:t>Saikawa</w:t>
      </w:r>
      <w:r w:rsidR="00293C48" w:rsidRPr="00890F01">
        <w:t xml:space="preserve"> </w:t>
      </w:r>
      <w:r w:rsidR="00E4312F" w:rsidRPr="00890F01">
        <w:rPr>
          <w:i/>
        </w:rPr>
        <w:t>et</w:t>
      </w:r>
      <w:r w:rsidR="00293C48" w:rsidRPr="00890F01">
        <w:rPr>
          <w:i/>
        </w:rPr>
        <w:t xml:space="preserve"> </w:t>
      </w:r>
      <w:r w:rsidR="00E4312F" w:rsidRPr="00890F01">
        <w:rPr>
          <w:i/>
        </w:rPr>
        <w:t>al</w:t>
      </w:r>
      <w:r w:rsidR="00B45E07" w:rsidRPr="00890F01">
        <w:t>.,</w:t>
      </w:r>
      <w:r w:rsidR="00293C48" w:rsidRPr="00890F01">
        <w:t xml:space="preserve"> </w:t>
      </w:r>
      <w:r w:rsidR="00B45E07" w:rsidRPr="00890F01">
        <w:t>2012</w:t>
      </w:r>
      <w:r w:rsidR="00711F50" w:rsidRPr="00890F01">
        <w:t xml:space="preserve">; Laube </w:t>
      </w:r>
      <w:r w:rsidR="00711F50" w:rsidRPr="00890F01">
        <w:rPr>
          <w:i/>
        </w:rPr>
        <w:t>et al.</w:t>
      </w:r>
      <w:r w:rsidR="00B15A98" w:rsidRPr="00890F01">
        <w:t>, 2013, 2014</w:t>
      </w:r>
      <w:r w:rsidR="009F3E07" w:rsidRPr="00890F01">
        <w:t xml:space="preserve">; Kloss </w:t>
      </w:r>
      <w:r w:rsidR="009F3E07" w:rsidRPr="00890F01">
        <w:rPr>
          <w:i/>
        </w:rPr>
        <w:t>et al</w:t>
      </w:r>
      <w:r w:rsidR="009F3E07" w:rsidRPr="00890F01">
        <w:t>., 2014</w:t>
      </w:r>
      <w:r w:rsidR="003979F9" w:rsidRPr="00890F01">
        <w:t xml:space="preserve">; </w:t>
      </w:r>
      <w:r w:rsidR="00402084" w:rsidRPr="00890F01">
        <w:t xml:space="preserve">Rigby </w:t>
      </w:r>
      <w:r w:rsidR="00402084" w:rsidRPr="00890F01">
        <w:rPr>
          <w:i/>
        </w:rPr>
        <w:t>et al</w:t>
      </w:r>
      <w:r w:rsidR="00402084" w:rsidRPr="00890F01">
        <w:t>., 2014</w:t>
      </w:r>
      <w:r w:rsidR="00480551" w:rsidRPr="00890F01">
        <w:t>, 2017</w:t>
      </w:r>
      <w:r w:rsidR="00402084" w:rsidRPr="00890F01">
        <w:t xml:space="preserve">; </w:t>
      </w:r>
      <w:r w:rsidR="003979F9" w:rsidRPr="00890F01">
        <w:t xml:space="preserve">Vollmer </w:t>
      </w:r>
      <w:r w:rsidR="003979F9" w:rsidRPr="00890F01">
        <w:rPr>
          <w:i/>
        </w:rPr>
        <w:t>et al</w:t>
      </w:r>
      <w:r w:rsidR="003979F9" w:rsidRPr="00890F01">
        <w:t xml:space="preserve">., 2015; Schoenenberger </w:t>
      </w:r>
      <w:r w:rsidR="003979F9" w:rsidRPr="00890F01">
        <w:rPr>
          <w:i/>
        </w:rPr>
        <w:t>et al</w:t>
      </w:r>
      <w:r w:rsidR="003979F9" w:rsidRPr="00890F01">
        <w:t>., 2015</w:t>
      </w:r>
      <w:r w:rsidR="00064142" w:rsidRPr="00890F01">
        <w:t xml:space="preserve">; Chirkov </w:t>
      </w:r>
      <w:r w:rsidR="00064142" w:rsidRPr="00890F01">
        <w:rPr>
          <w:i/>
        </w:rPr>
        <w:t>et al</w:t>
      </w:r>
      <w:r w:rsidR="00064142" w:rsidRPr="00890F01">
        <w:t>., 2016</w:t>
      </w:r>
      <w:r w:rsidR="00480551" w:rsidRPr="00890F01">
        <w:t>;</w:t>
      </w:r>
      <w:r w:rsidR="00D550D7" w:rsidRPr="00890F01">
        <w:t xml:space="preserve"> </w:t>
      </w:r>
      <w:r w:rsidR="00907C46" w:rsidRPr="00890F01">
        <w:t xml:space="preserve">Fraser </w:t>
      </w:r>
      <w:r w:rsidR="00907C46" w:rsidRPr="00890F01">
        <w:rPr>
          <w:i/>
        </w:rPr>
        <w:t>et al</w:t>
      </w:r>
      <w:r w:rsidR="00907C46" w:rsidRPr="00890F01">
        <w:t xml:space="preserve">., 2016; </w:t>
      </w:r>
      <w:r w:rsidR="00D550D7" w:rsidRPr="00890F01">
        <w:t xml:space="preserve">Liang </w:t>
      </w:r>
      <w:r w:rsidR="00D550D7" w:rsidRPr="00890F01">
        <w:rPr>
          <w:i/>
        </w:rPr>
        <w:t>et al</w:t>
      </w:r>
      <w:r w:rsidR="00D550D7" w:rsidRPr="00890F01">
        <w:t xml:space="preserve">., 2017; Meinshausen </w:t>
      </w:r>
      <w:r w:rsidR="00D550D7" w:rsidRPr="00890F01">
        <w:rPr>
          <w:i/>
        </w:rPr>
        <w:t>et al</w:t>
      </w:r>
      <w:r w:rsidR="00D550D7" w:rsidRPr="00890F01">
        <w:t>., 2017</w:t>
      </w:r>
      <w:r w:rsidR="000E282B" w:rsidRPr="00890F01">
        <w:t xml:space="preserve">; Simmonds </w:t>
      </w:r>
      <w:r w:rsidR="000E282B" w:rsidRPr="00890F01">
        <w:rPr>
          <w:i/>
        </w:rPr>
        <w:t>et al</w:t>
      </w:r>
      <w:r w:rsidR="000E282B" w:rsidRPr="00890F01">
        <w:t>., 2017</w:t>
      </w:r>
      <w:r w:rsidR="00263AED" w:rsidRPr="00890F01">
        <w:t>, 2018</w:t>
      </w:r>
      <w:r w:rsidR="00530F53" w:rsidRPr="00890F01">
        <w:t>;</w:t>
      </w:r>
      <w:r w:rsidR="00364DF5" w:rsidRPr="00890F01">
        <w:t xml:space="preserve"> </w:t>
      </w:r>
      <w:r w:rsidR="00C33312" w:rsidRPr="00890F01">
        <w:t>Engel and Rigby, 2018</w:t>
      </w:r>
      <w:r w:rsidR="00931CCA" w:rsidRPr="00890F01">
        <w:t xml:space="preserve">; Reimann </w:t>
      </w:r>
      <w:r w:rsidR="00931CCA" w:rsidRPr="00890F01">
        <w:rPr>
          <w:i/>
        </w:rPr>
        <w:t>et al</w:t>
      </w:r>
      <w:r w:rsidR="00931CCA" w:rsidRPr="00890F01">
        <w:t>., 2018</w:t>
      </w:r>
      <w:r w:rsidR="000C0B8A" w:rsidRPr="00890F01">
        <w:t xml:space="preserve">; Li </w:t>
      </w:r>
      <w:r w:rsidR="000C0B8A" w:rsidRPr="00890F01">
        <w:rPr>
          <w:i/>
        </w:rPr>
        <w:t>et al</w:t>
      </w:r>
      <w:r w:rsidR="000C0B8A" w:rsidRPr="00890F01">
        <w:t>., 2019</w:t>
      </w:r>
    </w:p>
    <w:p w14:paraId="05E5F791" w14:textId="77777777" w:rsidR="007F292E" w:rsidRPr="00890F01" w:rsidRDefault="00BD4896" w:rsidP="007F292E">
      <w:pPr>
        <w:pStyle w:val="BodyTextIndent"/>
      </w:pPr>
      <w:r w:rsidRPr="00890F01">
        <w:t>halons</w:t>
      </w:r>
      <w:r w:rsidR="00B45E07" w:rsidRPr="00890F01">
        <w:tab/>
      </w:r>
      <w:r w:rsidR="00F11D95" w:rsidRPr="00890F01">
        <w:t>Butler</w:t>
      </w:r>
      <w:r w:rsidR="00293C48" w:rsidRPr="00890F01">
        <w:t xml:space="preserve"> </w:t>
      </w:r>
      <w:r w:rsidR="00F11D95" w:rsidRPr="00890F01">
        <w:rPr>
          <w:i/>
        </w:rPr>
        <w:t>et</w:t>
      </w:r>
      <w:r w:rsidR="00293C48" w:rsidRPr="00890F01">
        <w:rPr>
          <w:i/>
        </w:rPr>
        <w:t xml:space="preserve"> </w:t>
      </w:r>
      <w:r w:rsidR="00F11D95" w:rsidRPr="00890F01">
        <w:rPr>
          <w:i/>
        </w:rPr>
        <w:t>al</w:t>
      </w:r>
      <w:r w:rsidR="00F11D95" w:rsidRPr="00890F01">
        <w:t>.,</w:t>
      </w:r>
      <w:r w:rsidR="00293C48" w:rsidRPr="00890F01">
        <w:t xml:space="preserve"> </w:t>
      </w:r>
      <w:r w:rsidR="00F11D95" w:rsidRPr="00890F01">
        <w:t>1994;</w:t>
      </w:r>
      <w:r w:rsidR="00293C48" w:rsidRPr="00890F01">
        <w:t xml:space="preserve"> </w:t>
      </w:r>
      <w:r w:rsidR="004B57E6" w:rsidRPr="00890F01">
        <w:t xml:space="preserve">Fraser </w:t>
      </w:r>
      <w:r w:rsidR="00AD634B" w:rsidRPr="00890F01">
        <w:t>and</w:t>
      </w:r>
      <w:r w:rsidR="004B57E6" w:rsidRPr="00890F01">
        <w:t xml:space="preserve"> Prather, 1999; </w:t>
      </w:r>
      <w:r w:rsidR="000F42AB" w:rsidRPr="00890F01">
        <w:t>Fraser</w:t>
      </w:r>
      <w:r w:rsidR="00293C48" w:rsidRPr="00890F01">
        <w:t xml:space="preserve"> </w:t>
      </w:r>
      <w:r w:rsidR="000F42AB" w:rsidRPr="00890F01">
        <w:rPr>
          <w:i/>
        </w:rPr>
        <w:t>et</w:t>
      </w:r>
      <w:r w:rsidR="00293C48" w:rsidRPr="00890F01">
        <w:rPr>
          <w:i/>
        </w:rPr>
        <w:t xml:space="preserve"> </w:t>
      </w:r>
      <w:r w:rsidR="000F42AB" w:rsidRPr="00890F01">
        <w:rPr>
          <w:i/>
        </w:rPr>
        <w:t>al</w:t>
      </w:r>
      <w:r w:rsidR="000F42AB" w:rsidRPr="00890F01">
        <w:t>.,</w:t>
      </w:r>
      <w:r w:rsidR="00293C48" w:rsidRPr="00890F01">
        <w:t xml:space="preserve"> </w:t>
      </w:r>
      <w:r w:rsidR="000F42AB" w:rsidRPr="00890F01">
        <w:t>1999;</w:t>
      </w:r>
      <w:r w:rsidR="00293C48" w:rsidRPr="00890F01">
        <w:t xml:space="preserve"> </w:t>
      </w:r>
      <w:r w:rsidR="000F1859" w:rsidRPr="00890F01">
        <w:t xml:space="preserve">Oram, 1999; </w:t>
      </w:r>
      <w:r w:rsidR="001F3DE4" w:rsidRPr="00890F01">
        <w:t>Fraser,</w:t>
      </w:r>
      <w:r w:rsidR="00293C48" w:rsidRPr="00890F01">
        <w:t xml:space="preserve"> </w:t>
      </w:r>
      <w:r w:rsidR="001F3DE4" w:rsidRPr="00890F01">
        <w:t>2000;</w:t>
      </w:r>
      <w:r w:rsidR="008553A6" w:rsidRPr="00890F01">
        <w:t xml:space="preserve"> </w:t>
      </w:r>
      <w:r w:rsidR="009A6B5E" w:rsidRPr="00890F01">
        <w:t>Sturrock</w:t>
      </w:r>
      <w:r w:rsidR="00293C48" w:rsidRPr="00890F01">
        <w:t xml:space="preserve"> </w:t>
      </w:r>
      <w:r w:rsidR="009A6B5E" w:rsidRPr="00890F01">
        <w:rPr>
          <w:i/>
        </w:rPr>
        <w:t>et</w:t>
      </w:r>
      <w:r w:rsidR="00293C48" w:rsidRPr="00890F01">
        <w:rPr>
          <w:i/>
        </w:rPr>
        <w:t xml:space="preserve"> </w:t>
      </w:r>
      <w:r w:rsidR="009A6B5E" w:rsidRPr="00890F01">
        <w:rPr>
          <w:i/>
        </w:rPr>
        <w:t>al</w:t>
      </w:r>
      <w:r w:rsidR="009A6B5E" w:rsidRPr="00890F01">
        <w:t>.,</w:t>
      </w:r>
      <w:r w:rsidR="00293C48" w:rsidRPr="00890F01">
        <w:t xml:space="preserve"> </w:t>
      </w:r>
      <w:r w:rsidR="009A6B5E" w:rsidRPr="00890F01">
        <w:t>2002;</w:t>
      </w:r>
      <w:r w:rsidR="00293C48" w:rsidRPr="00890F01">
        <w:t xml:space="preserve"> </w:t>
      </w:r>
      <w:r w:rsidR="00FC0F36" w:rsidRPr="00890F01">
        <w:t>Newland</w:t>
      </w:r>
      <w:r w:rsidR="00293C48" w:rsidRPr="00890F01">
        <w:t xml:space="preserve"> </w:t>
      </w:r>
      <w:r w:rsidR="00FC0F36" w:rsidRPr="00890F01">
        <w:rPr>
          <w:i/>
        </w:rPr>
        <w:t>et</w:t>
      </w:r>
      <w:r w:rsidR="00293C48" w:rsidRPr="00890F01">
        <w:rPr>
          <w:i/>
        </w:rPr>
        <w:t xml:space="preserve"> </w:t>
      </w:r>
      <w:r w:rsidR="00FC0F36" w:rsidRPr="00890F01">
        <w:rPr>
          <w:i/>
        </w:rPr>
        <w:t>al</w:t>
      </w:r>
      <w:r w:rsidR="00FC0F36" w:rsidRPr="00890F01">
        <w:t>.,</w:t>
      </w:r>
      <w:r w:rsidR="00293C48" w:rsidRPr="00890F01">
        <w:t xml:space="preserve"> </w:t>
      </w:r>
      <w:r w:rsidR="00FC0F36" w:rsidRPr="00890F01">
        <w:t>2013</w:t>
      </w:r>
      <w:r w:rsidR="00753E59" w:rsidRPr="00890F01">
        <w:t xml:space="preserve">; Vollmer </w:t>
      </w:r>
      <w:r w:rsidR="00753E59" w:rsidRPr="00890F01">
        <w:rPr>
          <w:i/>
        </w:rPr>
        <w:t>et al</w:t>
      </w:r>
      <w:r w:rsidR="00AD21F0" w:rsidRPr="00890F01">
        <w:t>., 2016</w:t>
      </w:r>
      <w:r w:rsidR="00D550D7" w:rsidRPr="00890F01">
        <w:t xml:space="preserve">; Meinshausen </w:t>
      </w:r>
      <w:r w:rsidR="00D550D7" w:rsidRPr="00890F01">
        <w:rPr>
          <w:i/>
        </w:rPr>
        <w:t>et al</w:t>
      </w:r>
      <w:r w:rsidR="00D550D7" w:rsidRPr="00890F01">
        <w:t>., 2017</w:t>
      </w:r>
      <w:r w:rsidR="00530F53" w:rsidRPr="00890F01">
        <w:t>; Engel and Rigby, 2018</w:t>
      </w:r>
      <w:r w:rsidR="00931CCA" w:rsidRPr="00890F01">
        <w:t xml:space="preserve">; Reimann </w:t>
      </w:r>
      <w:r w:rsidR="00931CCA" w:rsidRPr="00890F01">
        <w:rPr>
          <w:i/>
        </w:rPr>
        <w:t>et al</w:t>
      </w:r>
      <w:r w:rsidR="00931CCA" w:rsidRPr="00890F01">
        <w:t>., 2018</w:t>
      </w:r>
      <w:r w:rsidR="00530F53" w:rsidRPr="00890F01">
        <w:t xml:space="preserve"> </w:t>
      </w:r>
      <w:r w:rsidR="00D550D7" w:rsidRPr="00890F01">
        <w:t xml:space="preserve"> </w:t>
      </w:r>
    </w:p>
    <w:p w14:paraId="6257361D" w14:textId="77777777" w:rsidR="007F292E" w:rsidRPr="00890F01" w:rsidRDefault="00CC47C7" w:rsidP="007F292E">
      <w:pPr>
        <w:pStyle w:val="BodyTextIndent"/>
      </w:pPr>
      <w:r w:rsidRPr="00890F01">
        <w:t>CTC</w:t>
      </w:r>
      <w:r w:rsidR="00B45E07" w:rsidRPr="00890F01">
        <w:tab/>
      </w:r>
      <w:r w:rsidR="000A532C" w:rsidRPr="00890F01">
        <w:t>Fraser</w:t>
      </w:r>
      <w:r w:rsidR="00293C48" w:rsidRPr="00890F01">
        <w:t xml:space="preserve"> </w:t>
      </w:r>
      <w:r w:rsidR="002E70D0" w:rsidRPr="00890F01">
        <w:t>and</w:t>
      </w:r>
      <w:r w:rsidR="00293C48" w:rsidRPr="00890F01">
        <w:t xml:space="preserve"> </w:t>
      </w:r>
      <w:r w:rsidR="000A532C" w:rsidRPr="00890F01">
        <w:t>Pearman,</w:t>
      </w:r>
      <w:r w:rsidR="00293C48" w:rsidRPr="00890F01">
        <w:t xml:space="preserve"> </w:t>
      </w:r>
      <w:r w:rsidR="000A532C" w:rsidRPr="00890F01">
        <w:t>1978a;</w:t>
      </w:r>
      <w:r w:rsidR="00293C48" w:rsidRPr="00890F01">
        <w:t xml:space="preserve"> </w:t>
      </w:r>
      <w:r w:rsidR="007D3479" w:rsidRPr="00890F01">
        <w:t>Rasmussen</w:t>
      </w:r>
      <w:r w:rsidR="00293C48" w:rsidRPr="00890F01">
        <w:t xml:space="preserve"> </w:t>
      </w:r>
      <w:r w:rsidR="007D3479" w:rsidRPr="00890F01">
        <w:rPr>
          <w:i/>
        </w:rPr>
        <w:t>et</w:t>
      </w:r>
      <w:r w:rsidR="00293C48" w:rsidRPr="00890F01">
        <w:rPr>
          <w:i/>
        </w:rPr>
        <w:t xml:space="preserve"> </w:t>
      </w:r>
      <w:r w:rsidR="007D3479" w:rsidRPr="00890F01">
        <w:rPr>
          <w:i/>
        </w:rPr>
        <w:t>al</w:t>
      </w:r>
      <w:r w:rsidR="007D3479" w:rsidRPr="00890F01">
        <w:t>.,</w:t>
      </w:r>
      <w:r w:rsidR="00293C48" w:rsidRPr="00890F01">
        <w:t xml:space="preserve"> </w:t>
      </w:r>
      <w:r w:rsidR="007D3479" w:rsidRPr="00890F01">
        <w:t>1982;</w:t>
      </w:r>
      <w:r w:rsidR="00293C48" w:rsidRPr="00890F01">
        <w:t xml:space="preserve"> </w:t>
      </w:r>
      <w:r w:rsidR="00F11D95" w:rsidRPr="00890F01">
        <w:t>Simmonds</w:t>
      </w:r>
      <w:r w:rsidR="00293C48" w:rsidRPr="00890F01">
        <w:t xml:space="preserve"> </w:t>
      </w:r>
      <w:r w:rsidR="00F11D95" w:rsidRPr="00890F01">
        <w:rPr>
          <w:i/>
        </w:rPr>
        <w:t>et</w:t>
      </w:r>
      <w:r w:rsidR="00293C48" w:rsidRPr="00890F01">
        <w:rPr>
          <w:i/>
        </w:rPr>
        <w:t xml:space="preserve"> </w:t>
      </w:r>
      <w:r w:rsidR="00F11D95" w:rsidRPr="00890F01">
        <w:rPr>
          <w:i/>
        </w:rPr>
        <w:t>al</w:t>
      </w:r>
      <w:r w:rsidR="00F11D95" w:rsidRPr="00890F01">
        <w:t>.,</w:t>
      </w:r>
      <w:r w:rsidR="00293C48" w:rsidRPr="00890F01">
        <w:t xml:space="preserve"> </w:t>
      </w:r>
      <w:r w:rsidR="00F11D95" w:rsidRPr="00890F01">
        <w:t>1988,</w:t>
      </w:r>
      <w:r w:rsidR="00293C48" w:rsidRPr="00890F01">
        <w:t xml:space="preserve"> </w:t>
      </w:r>
      <w:r w:rsidR="00F11D95" w:rsidRPr="00890F01">
        <w:t>1998;</w:t>
      </w:r>
      <w:r w:rsidR="00293C48" w:rsidRPr="00890F01">
        <w:t xml:space="preserve"> </w:t>
      </w:r>
      <w:r w:rsidR="008553A6" w:rsidRPr="00890F01">
        <w:t xml:space="preserve">Prinn </w:t>
      </w:r>
      <w:r w:rsidR="008553A6" w:rsidRPr="00890F01">
        <w:rPr>
          <w:i/>
        </w:rPr>
        <w:t>et al</w:t>
      </w:r>
      <w:r w:rsidR="008553A6" w:rsidRPr="00890F01">
        <w:t>., 2000</w:t>
      </w:r>
      <w:r w:rsidR="005040EF" w:rsidRPr="00890F01">
        <w:t>, 2018</w:t>
      </w:r>
      <w:r w:rsidR="008553A6" w:rsidRPr="00890F01">
        <w:t xml:space="preserve">; </w:t>
      </w:r>
      <w:r w:rsidR="00B45E07" w:rsidRPr="00890F01">
        <w:t>Sturrock</w:t>
      </w:r>
      <w:r w:rsidR="00293C48" w:rsidRPr="00890F01">
        <w:t xml:space="preserve"> </w:t>
      </w:r>
      <w:r w:rsidR="00B45E07" w:rsidRPr="00890F01">
        <w:rPr>
          <w:i/>
        </w:rPr>
        <w:t>et</w:t>
      </w:r>
      <w:r w:rsidR="00293C48" w:rsidRPr="00890F01">
        <w:rPr>
          <w:i/>
        </w:rPr>
        <w:t xml:space="preserve"> </w:t>
      </w:r>
      <w:r w:rsidR="00B45E07" w:rsidRPr="00890F01">
        <w:rPr>
          <w:i/>
        </w:rPr>
        <w:t>al</w:t>
      </w:r>
      <w:r w:rsidR="00B45E07" w:rsidRPr="00890F01">
        <w:t>.,</w:t>
      </w:r>
      <w:r w:rsidR="00293C48" w:rsidRPr="00890F01">
        <w:t xml:space="preserve"> </w:t>
      </w:r>
      <w:r w:rsidR="00B45E07" w:rsidRPr="00890F01">
        <w:t>2002;</w:t>
      </w:r>
      <w:r w:rsidR="00293C48" w:rsidRPr="00890F01">
        <w:t xml:space="preserve"> </w:t>
      </w:r>
      <w:r w:rsidR="00B45E07" w:rsidRPr="00890F01">
        <w:t>Dunse</w:t>
      </w:r>
      <w:r w:rsidR="00293C48" w:rsidRPr="00890F01">
        <w:t xml:space="preserve"> </w:t>
      </w:r>
      <w:r w:rsidR="00B45E07" w:rsidRPr="00890F01">
        <w:rPr>
          <w:i/>
        </w:rPr>
        <w:t>et</w:t>
      </w:r>
      <w:r w:rsidR="00293C48" w:rsidRPr="00890F01">
        <w:rPr>
          <w:i/>
        </w:rPr>
        <w:t xml:space="preserve"> </w:t>
      </w:r>
      <w:r w:rsidR="00B45E07" w:rsidRPr="00890F01">
        <w:rPr>
          <w:i/>
        </w:rPr>
        <w:t>al</w:t>
      </w:r>
      <w:r w:rsidR="00B45E07" w:rsidRPr="00890F01">
        <w:t>.,</w:t>
      </w:r>
      <w:r w:rsidR="00293C48" w:rsidRPr="00890F01">
        <w:t xml:space="preserve"> </w:t>
      </w:r>
      <w:r w:rsidR="00B45E07" w:rsidRPr="00890F01">
        <w:t>2005;</w:t>
      </w:r>
      <w:r w:rsidR="00293C48" w:rsidRPr="00890F01">
        <w:t xml:space="preserve"> </w:t>
      </w:r>
      <w:r w:rsidR="008F0002" w:rsidRPr="00890F01">
        <w:t xml:space="preserve">Xiao, 2008; </w:t>
      </w:r>
      <w:r w:rsidR="00BE303C" w:rsidRPr="00890F01">
        <w:t>Xiao</w:t>
      </w:r>
      <w:r w:rsidR="00293C48" w:rsidRPr="00890F01">
        <w:t xml:space="preserve"> </w:t>
      </w:r>
      <w:r w:rsidR="00BE303C" w:rsidRPr="00890F01">
        <w:rPr>
          <w:i/>
        </w:rPr>
        <w:t>et</w:t>
      </w:r>
      <w:r w:rsidR="00293C48" w:rsidRPr="00890F01">
        <w:rPr>
          <w:i/>
        </w:rPr>
        <w:t xml:space="preserve"> </w:t>
      </w:r>
      <w:r w:rsidR="00BE303C" w:rsidRPr="00890F01">
        <w:rPr>
          <w:i/>
        </w:rPr>
        <w:t>al</w:t>
      </w:r>
      <w:r w:rsidR="00BE303C" w:rsidRPr="00890F01">
        <w:t>.</w:t>
      </w:r>
      <w:r w:rsidR="00B45E07" w:rsidRPr="00890F01">
        <w:t>,</w:t>
      </w:r>
      <w:r w:rsidR="00293C48" w:rsidRPr="00890F01">
        <w:t xml:space="preserve"> </w:t>
      </w:r>
      <w:r w:rsidR="00B45E07" w:rsidRPr="00890F01">
        <w:t>2010</w:t>
      </w:r>
      <w:r w:rsidR="006C4C33" w:rsidRPr="00890F01">
        <w:t>a</w:t>
      </w:r>
      <w:r w:rsidR="00711F50" w:rsidRPr="00890F01">
        <w:t xml:space="preserve">; Laube </w:t>
      </w:r>
      <w:r w:rsidR="00711F50" w:rsidRPr="00890F01">
        <w:rPr>
          <w:i/>
        </w:rPr>
        <w:t>et al.</w:t>
      </w:r>
      <w:r w:rsidR="00B12FA3" w:rsidRPr="00890F01">
        <w:t>, 2013</w:t>
      </w:r>
      <w:r w:rsidR="00F23731" w:rsidRPr="00890F01">
        <w:t xml:space="preserve">; Fraser </w:t>
      </w:r>
      <w:r w:rsidR="00F23731" w:rsidRPr="00890F01">
        <w:rPr>
          <w:i/>
        </w:rPr>
        <w:t>et al</w:t>
      </w:r>
      <w:r w:rsidR="00F23731" w:rsidRPr="00890F01">
        <w:t>., 201</w:t>
      </w:r>
      <w:r w:rsidR="00A4746C" w:rsidRPr="00890F01">
        <w:t>4</w:t>
      </w:r>
      <w:r w:rsidR="00B12FA3" w:rsidRPr="00890F01">
        <w:t>b</w:t>
      </w:r>
      <w:r w:rsidR="005040EF" w:rsidRPr="00890F01">
        <w:t>, 2016, 2018</w:t>
      </w:r>
      <w:r w:rsidR="00F23731" w:rsidRPr="00890F01">
        <w:t xml:space="preserve">; Rigby </w:t>
      </w:r>
      <w:r w:rsidR="00F23731" w:rsidRPr="00890F01">
        <w:rPr>
          <w:i/>
        </w:rPr>
        <w:t>et al</w:t>
      </w:r>
      <w:r w:rsidR="00F23731" w:rsidRPr="00890F01">
        <w:t>., 2014</w:t>
      </w:r>
      <w:r w:rsidR="00064142" w:rsidRPr="00890F01">
        <w:t xml:space="preserve">; </w:t>
      </w:r>
      <w:r w:rsidR="00D550D7" w:rsidRPr="00890F01">
        <w:t xml:space="preserve">Chipperfield </w:t>
      </w:r>
      <w:r w:rsidR="00D550D7" w:rsidRPr="00890F01">
        <w:rPr>
          <w:i/>
        </w:rPr>
        <w:t>et al</w:t>
      </w:r>
      <w:r w:rsidR="00D550D7" w:rsidRPr="00890F01">
        <w:t>., 2016</w:t>
      </w:r>
      <w:r w:rsidR="00907C46" w:rsidRPr="00890F01">
        <w:t xml:space="preserve">; </w:t>
      </w:r>
      <w:r w:rsidR="00064142" w:rsidRPr="00890F01">
        <w:t xml:space="preserve">Liang </w:t>
      </w:r>
      <w:r w:rsidR="00064142" w:rsidRPr="00890F01">
        <w:rPr>
          <w:i/>
        </w:rPr>
        <w:t>et al</w:t>
      </w:r>
      <w:r w:rsidR="00D550D7" w:rsidRPr="00890F01">
        <w:t xml:space="preserve">., 2016; Meinshausen </w:t>
      </w:r>
      <w:r w:rsidR="00D550D7" w:rsidRPr="00890F01">
        <w:rPr>
          <w:i/>
        </w:rPr>
        <w:t>et al</w:t>
      </w:r>
      <w:r w:rsidR="00D550D7" w:rsidRPr="00890F01">
        <w:t>., 2017</w:t>
      </w:r>
      <w:r w:rsidR="00530F53" w:rsidRPr="00890F01">
        <w:t xml:space="preserve">; Lunt </w:t>
      </w:r>
      <w:r w:rsidR="00530F53" w:rsidRPr="00890F01">
        <w:rPr>
          <w:i/>
        </w:rPr>
        <w:t>et al</w:t>
      </w:r>
      <w:r w:rsidR="00530F53" w:rsidRPr="00890F01">
        <w:t xml:space="preserve">., 2018; Engel and Rigby, </w:t>
      </w:r>
      <w:r w:rsidR="005040EF" w:rsidRPr="00890F01">
        <w:t>2018</w:t>
      </w:r>
      <w:r w:rsidR="00931CCA" w:rsidRPr="00890F01">
        <w:t xml:space="preserve">; Reimann </w:t>
      </w:r>
      <w:r w:rsidR="00931CCA" w:rsidRPr="00890F01">
        <w:rPr>
          <w:i/>
        </w:rPr>
        <w:t>et al</w:t>
      </w:r>
      <w:r w:rsidR="00931CCA" w:rsidRPr="00890F01">
        <w:t>., 2018</w:t>
      </w:r>
    </w:p>
    <w:p w14:paraId="46C3D877" w14:textId="77777777" w:rsidR="007F292E" w:rsidRPr="00890F01" w:rsidRDefault="00CC47C7" w:rsidP="007F292E">
      <w:pPr>
        <w:pStyle w:val="BodyTextIndent"/>
      </w:pPr>
      <w:r w:rsidRPr="00890F01">
        <w:lastRenderedPageBreak/>
        <w:t>MC</w:t>
      </w:r>
      <w:r w:rsidR="00B45E07" w:rsidRPr="00890F01">
        <w:tab/>
      </w:r>
      <w:r w:rsidR="000A532C" w:rsidRPr="00890F01">
        <w:t>Fraser</w:t>
      </w:r>
      <w:r w:rsidR="00293C48" w:rsidRPr="00890F01">
        <w:t xml:space="preserve"> </w:t>
      </w:r>
      <w:r w:rsidR="00AD634B" w:rsidRPr="00890F01">
        <w:t>and</w:t>
      </w:r>
      <w:r w:rsidR="00293C48" w:rsidRPr="00890F01">
        <w:t xml:space="preserve"> </w:t>
      </w:r>
      <w:r w:rsidR="000A532C" w:rsidRPr="00890F01">
        <w:t>Pearman,</w:t>
      </w:r>
      <w:r w:rsidR="00293C48" w:rsidRPr="00890F01">
        <w:t xml:space="preserve"> </w:t>
      </w:r>
      <w:r w:rsidR="000A532C" w:rsidRPr="00890F01">
        <w:t>1978a;</w:t>
      </w:r>
      <w:r w:rsidR="00293C48" w:rsidRPr="00890F01">
        <w:t xml:space="preserve"> </w:t>
      </w:r>
      <w:r w:rsidR="007D3479" w:rsidRPr="00890F01">
        <w:t>Rasmussen</w:t>
      </w:r>
      <w:r w:rsidR="00293C48" w:rsidRPr="00890F01">
        <w:t xml:space="preserve"> </w:t>
      </w:r>
      <w:r w:rsidR="007D3479" w:rsidRPr="00890F01">
        <w:rPr>
          <w:i/>
        </w:rPr>
        <w:t>et</w:t>
      </w:r>
      <w:r w:rsidR="00293C48" w:rsidRPr="00890F01">
        <w:rPr>
          <w:i/>
        </w:rPr>
        <w:t xml:space="preserve"> </w:t>
      </w:r>
      <w:r w:rsidR="007D3479" w:rsidRPr="00890F01">
        <w:rPr>
          <w:i/>
        </w:rPr>
        <w:t>al</w:t>
      </w:r>
      <w:r w:rsidR="007D3479" w:rsidRPr="00890F01">
        <w:t>.,</w:t>
      </w:r>
      <w:r w:rsidR="00293C48" w:rsidRPr="00890F01">
        <w:t xml:space="preserve"> </w:t>
      </w:r>
      <w:r w:rsidR="007D3479" w:rsidRPr="00890F01">
        <w:t>1982;</w:t>
      </w:r>
      <w:r w:rsidR="00293C48" w:rsidRPr="00890F01">
        <w:t xml:space="preserve"> </w:t>
      </w:r>
      <w:r w:rsidR="00F11D95" w:rsidRPr="00890F01">
        <w:t>Fraser</w:t>
      </w:r>
      <w:r w:rsidR="00293C48" w:rsidRPr="00890F01">
        <w:t xml:space="preserve"> </w:t>
      </w:r>
      <w:r w:rsidR="00F11D95" w:rsidRPr="00890F01">
        <w:rPr>
          <w:i/>
        </w:rPr>
        <w:t>et</w:t>
      </w:r>
      <w:r w:rsidR="00293C48" w:rsidRPr="00890F01">
        <w:rPr>
          <w:i/>
        </w:rPr>
        <w:t xml:space="preserve"> </w:t>
      </w:r>
      <w:r w:rsidR="00F11D95" w:rsidRPr="00890F01">
        <w:rPr>
          <w:i/>
        </w:rPr>
        <w:t>al</w:t>
      </w:r>
      <w:r w:rsidR="00F11D95" w:rsidRPr="00890F01">
        <w:t>.,</w:t>
      </w:r>
      <w:r w:rsidR="00293C48" w:rsidRPr="00890F01">
        <w:t xml:space="preserve"> </w:t>
      </w:r>
      <w:r w:rsidR="00F11D95" w:rsidRPr="00890F01">
        <w:t>1986</w:t>
      </w:r>
      <w:r w:rsidR="005040EF" w:rsidRPr="00890F01">
        <w:t>, 2016, 2018</w:t>
      </w:r>
      <w:r w:rsidR="00F11D95" w:rsidRPr="00890F01">
        <w:t>;</w:t>
      </w:r>
      <w:r w:rsidR="00293C48" w:rsidRPr="00890F01">
        <w:t xml:space="preserve"> </w:t>
      </w:r>
      <w:r w:rsidR="009A6B5E" w:rsidRPr="00890F01">
        <w:t>Prinn</w:t>
      </w:r>
      <w:r w:rsidR="00293C48" w:rsidRPr="00890F01">
        <w:t xml:space="preserve"> </w:t>
      </w:r>
      <w:r w:rsidR="009A6B5E" w:rsidRPr="00890F01">
        <w:rPr>
          <w:i/>
        </w:rPr>
        <w:t>et</w:t>
      </w:r>
      <w:r w:rsidR="00293C48" w:rsidRPr="00890F01">
        <w:rPr>
          <w:i/>
        </w:rPr>
        <w:t xml:space="preserve"> </w:t>
      </w:r>
      <w:r w:rsidR="009A6B5E" w:rsidRPr="00890F01">
        <w:rPr>
          <w:i/>
        </w:rPr>
        <w:t>al</w:t>
      </w:r>
      <w:r w:rsidR="009A6B5E" w:rsidRPr="00890F01">
        <w:t>.</w:t>
      </w:r>
      <w:r w:rsidR="001F3DE4" w:rsidRPr="00890F01">
        <w:t>,</w:t>
      </w:r>
      <w:r w:rsidR="00293C48" w:rsidRPr="00890F01">
        <w:t xml:space="preserve"> </w:t>
      </w:r>
      <w:r w:rsidR="00F11D95" w:rsidRPr="00890F01">
        <w:t>1987,</w:t>
      </w:r>
      <w:r w:rsidR="00293C48" w:rsidRPr="00890F01">
        <w:t xml:space="preserve"> </w:t>
      </w:r>
      <w:r w:rsidR="00F11D95" w:rsidRPr="00890F01">
        <w:t>1992,</w:t>
      </w:r>
      <w:r w:rsidR="00293C48" w:rsidRPr="00890F01">
        <w:t xml:space="preserve"> </w:t>
      </w:r>
      <w:r w:rsidR="00F11D95" w:rsidRPr="00890F01">
        <w:t>1995,</w:t>
      </w:r>
      <w:r w:rsidR="008553A6" w:rsidRPr="00890F01">
        <w:t xml:space="preserve"> 2000,</w:t>
      </w:r>
      <w:r w:rsidR="00293C48" w:rsidRPr="00890F01">
        <w:t xml:space="preserve"> </w:t>
      </w:r>
      <w:r w:rsidR="001F3DE4" w:rsidRPr="00890F01">
        <w:t>2001,</w:t>
      </w:r>
      <w:r w:rsidR="00293C48" w:rsidRPr="00890F01">
        <w:t xml:space="preserve"> </w:t>
      </w:r>
      <w:r w:rsidR="001F3DE4" w:rsidRPr="00890F01">
        <w:t>2005</w:t>
      </w:r>
      <w:r w:rsidR="005040EF" w:rsidRPr="00890F01">
        <w:t>, 2018</w:t>
      </w:r>
      <w:r w:rsidR="009A6B5E" w:rsidRPr="00890F01">
        <w:t>;</w:t>
      </w:r>
      <w:r w:rsidR="00293C48" w:rsidRPr="00890F01">
        <w:t xml:space="preserve"> </w:t>
      </w:r>
      <w:r w:rsidR="000F1859" w:rsidRPr="00890F01">
        <w:t xml:space="preserve">Oram, 1999; </w:t>
      </w:r>
      <w:r w:rsidR="009A6B5E" w:rsidRPr="00890F01">
        <w:t>Sturrock</w:t>
      </w:r>
      <w:r w:rsidR="00293C48" w:rsidRPr="00890F01">
        <w:t xml:space="preserve"> </w:t>
      </w:r>
      <w:r w:rsidR="009A6B5E" w:rsidRPr="00890F01">
        <w:rPr>
          <w:i/>
        </w:rPr>
        <w:t>et</w:t>
      </w:r>
      <w:r w:rsidR="00293C48" w:rsidRPr="00890F01">
        <w:rPr>
          <w:i/>
        </w:rPr>
        <w:t xml:space="preserve"> </w:t>
      </w:r>
      <w:r w:rsidR="009A6B5E" w:rsidRPr="00890F01">
        <w:rPr>
          <w:i/>
        </w:rPr>
        <w:t>al</w:t>
      </w:r>
      <w:r w:rsidR="009A6B5E" w:rsidRPr="00890F01">
        <w:t>.,</w:t>
      </w:r>
      <w:r w:rsidR="00293C48" w:rsidRPr="00890F01">
        <w:t xml:space="preserve"> </w:t>
      </w:r>
      <w:r w:rsidR="009A6B5E" w:rsidRPr="00890F01">
        <w:t>2002;</w:t>
      </w:r>
      <w:r w:rsidR="00293C48" w:rsidRPr="00890F01">
        <w:t xml:space="preserve"> </w:t>
      </w:r>
      <w:r w:rsidR="00E31E61" w:rsidRPr="00890F01">
        <w:t>Dunse</w:t>
      </w:r>
      <w:r w:rsidR="00293C48" w:rsidRPr="00890F01">
        <w:t xml:space="preserve"> </w:t>
      </w:r>
      <w:r w:rsidR="00E31E61" w:rsidRPr="00890F01">
        <w:rPr>
          <w:i/>
        </w:rPr>
        <w:t>et</w:t>
      </w:r>
      <w:r w:rsidR="00293C48" w:rsidRPr="00890F01">
        <w:rPr>
          <w:i/>
        </w:rPr>
        <w:t xml:space="preserve"> </w:t>
      </w:r>
      <w:r w:rsidR="00E31E61" w:rsidRPr="00890F01">
        <w:rPr>
          <w:i/>
        </w:rPr>
        <w:t>al</w:t>
      </w:r>
      <w:r w:rsidR="007328AE" w:rsidRPr="00890F01">
        <w:t>.,</w:t>
      </w:r>
      <w:r w:rsidR="00293C48" w:rsidRPr="00890F01">
        <w:t xml:space="preserve"> </w:t>
      </w:r>
      <w:r w:rsidR="007328AE" w:rsidRPr="00890F01">
        <w:t>2005;</w:t>
      </w:r>
      <w:r w:rsidR="00293C48" w:rsidRPr="00890F01">
        <w:t xml:space="preserve"> </w:t>
      </w:r>
      <w:r w:rsidR="00711F50" w:rsidRPr="00890F01">
        <w:t xml:space="preserve">Laube </w:t>
      </w:r>
      <w:r w:rsidR="00711F50" w:rsidRPr="00890F01">
        <w:rPr>
          <w:i/>
        </w:rPr>
        <w:t>et al.</w:t>
      </w:r>
      <w:r w:rsidR="00B12FA3" w:rsidRPr="00890F01">
        <w:t>, 2013</w:t>
      </w:r>
      <w:r w:rsidR="00711F50" w:rsidRPr="00890F01">
        <w:t xml:space="preserve">; </w:t>
      </w:r>
      <w:r w:rsidR="00E4312F" w:rsidRPr="00890F01">
        <w:t>Rigby</w:t>
      </w:r>
      <w:r w:rsidR="00293C48" w:rsidRPr="00890F01">
        <w:t xml:space="preserve"> </w:t>
      </w:r>
      <w:r w:rsidR="00E4312F" w:rsidRPr="00890F01">
        <w:rPr>
          <w:i/>
        </w:rPr>
        <w:t>et</w:t>
      </w:r>
      <w:r w:rsidR="00293C48" w:rsidRPr="00890F01">
        <w:rPr>
          <w:i/>
        </w:rPr>
        <w:t xml:space="preserve"> </w:t>
      </w:r>
      <w:r w:rsidR="00E4312F" w:rsidRPr="00890F01">
        <w:rPr>
          <w:i/>
        </w:rPr>
        <w:t>al</w:t>
      </w:r>
      <w:r w:rsidR="00B45E07" w:rsidRPr="00890F01">
        <w:t>.,</w:t>
      </w:r>
      <w:r w:rsidR="00293C48" w:rsidRPr="00890F01">
        <w:t xml:space="preserve"> </w:t>
      </w:r>
      <w:r w:rsidR="00B45E07" w:rsidRPr="00890F01">
        <w:t>2013</w:t>
      </w:r>
      <w:r w:rsidR="00F23731" w:rsidRPr="00890F01">
        <w:t>, 2014</w:t>
      </w:r>
      <w:r w:rsidR="000E282B" w:rsidRPr="00890F01">
        <w:t>, 2017</w:t>
      </w:r>
      <w:r w:rsidR="00F11131" w:rsidRPr="00890F01">
        <w:t xml:space="preserve">; Patra </w:t>
      </w:r>
      <w:r w:rsidR="00F11131" w:rsidRPr="00890F01">
        <w:rPr>
          <w:i/>
        </w:rPr>
        <w:t>et al</w:t>
      </w:r>
      <w:r w:rsidR="00F11131" w:rsidRPr="00890F01">
        <w:t>., 2014</w:t>
      </w:r>
      <w:r w:rsidR="005D6188" w:rsidRPr="00890F01">
        <w:t xml:space="preserve">; McNorton </w:t>
      </w:r>
      <w:r w:rsidR="005D6188" w:rsidRPr="00890F01">
        <w:rPr>
          <w:i/>
        </w:rPr>
        <w:t>et al</w:t>
      </w:r>
      <w:r w:rsidR="005D6188" w:rsidRPr="00890F01">
        <w:t>., 2016</w:t>
      </w:r>
      <w:r w:rsidR="00D550D7" w:rsidRPr="00890F01">
        <w:t xml:space="preserve">; </w:t>
      </w:r>
      <w:r w:rsidR="000E282B" w:rsidRPr="00890F01">
        <w:t xml:space="preserve">Liang </w:t>
      </w:r>
      <w:r w:rsidR="000E282B" w:rsidRPr="00890F01">
        <w:rPr>
          <w:i/>
        </w:rPr>
        <w:t>et al</w:t>
      </w:r>
      <w:r w:rsidR="000E282B" w:rsidRPr="00890F01">
        <w:t xml:space="preserve">., 2017; </w:t>
      </w:r>
      <w:r w:rsidR="00D550D7" w:rsidRPr="00890F01">
        <w:t xml:space="preserve">Meinshausen </w:t>
      </w:r>
      <w:r w:rsidR="00D550D7" w:rsidRPr="00890F01">
        <w:rPr>
          <w:i/>
        </w:rPr>
        <w:t>et al</w:t>
      </w:r>
      <w:r w:rsidR="00D550D7" w:rsidRPr="00890F01">
        <w:t>., 2017</w:t>
      </w:r>
      <w:r w:rsidR="00263AED" w:rsidRPr="00890F01">
        <w:t>; Engel and Rigby, 2018</w:t>
      </w:r>
      <w:r w:rsidR="00931CCA" w:rsidRPr="00890F01">
        <w:t xml:space="preserve">; Reimann </w:t>
      </w:r>
      <w:r w:rsidR="00931CCA" w:rsidRPr="00890F01">
        <w:rPr>
          <w:i/>
        </w:rPr>
        <w:t>et al</w:t>
      </w:r>
      <w:r w:rsidR="00931CCA" w:rsidRPr="00890F01">
        <w:t xml:space="preserve">., 2018 </w:t>
      </w:r>
    </w:p>
    <w:p w14:paraId="62543694" w14:textId="77777777" w:rsidR="007F292E" w:rsidRPr="00890F01" w:rsidRDefault="009F6F56" w:rsidP="007F292E">
      <w:pPr>
        <w:pStyle w:val="BodyTextIndent"/>
      </w:pPr>
      <w:r w:rsidRPr="00890F01">
        <w:t>CH</w:t>
      </w:r>
      <w:r w:rsidRPr="00890F01">
        <w:rPr>
          <w:vertAlign w:val="subscript"/>
        </w:rPr>
        <w:t>3</w:t>
      </w:r>
      <w:r w:rsidRPr="00890F01">
        <w:t>Cl</w:t>
      </w:r>
      <w:r w:rsidR="006C4C33" w:rsidRPr="00890F01">
        <w:tab/>
      </w:r>
      <w:r w:rsidR="003A0067" w:rsidRPr="00890F01">
        <w:t>Rasmussen</w:t>
      </w:r>
      <w:r w:rsidR="00293C48" w:rsidRPr="00890F01">
        <w:t xml:space="preserve"> </w:t>
      </w:r>
      <w:r w:rsidR="003A0067" w:rsidRPr="00890F01">
        <w:rPr>
          <w:i/>
        </w:rPr>
        <w:t>et</w:t>
      </w:r>
      <w:r w:rsidR="00293C48" w:rsidRPr="00890F01">
        <w:rPr>
          <w:i/>
        </w:rPr>
        <w:t xml:space="preserve"> </w:t>
      </w:r>
      <w:r w:rsidR="003A0067" w:rsidRPr="00890F01">
        <w:rPr>
          <w:i/>
        </w:rPr>
        <w:t>al</w:t>
      </w:r>
      <w:r w:rsidR="003A0067" w:rsidRPr="00890F01">
        <w:t>.,</w:t>
      </w:r>
      <w:r w:rsidR="00293C48" w:rsidRPr="00890F01">
        <w:t xml:space="preserve"> </w:t>
      </w:r>
      <w:r w:rsidR="003A0067" w:rsidRPr="00890F01">
        <w:t>1982;</w:t>
      </w:r>
      <w:r w:rsidR="004B336A" w:rsidRPr="00890F01">
        <w:t xml:space="preserve"> </w:t>
      </w:r>
      <w:r w:rsidR="008553A6" w:rsidRPr="00890F01">
        <w:t xml:space="preserve">Prinn </w:t>
      </w:r>
      <w:r w:rsidR="008553A6" w:rsidRPr="00890F01">
        <w:rPr>
          <w:i/>
        </w:rPr>
        <w:t>et al</w:t>
      </w:r>
      <w:r w:rsidR="008553A6" w:rsidRPr="00890F01">
        <w:t xml:space="preserve">., 2000; </w:t>
      </w:r>
      <w:r w:rsidR="004B336A" w:rsidRPr="00890F01">
        <w:t>Cox, 2001</w:t>
      </w:r>
      <w:r w:rsidR="00326313" w:rsidRPr="00890F01">
        <w:t xml:space="preserve">; </w:t>
      </w:r>
      <w:r w:rsidR="00890707" w:rsidRPr="00890F01">
        <w:t xml:space="preserve">Cox </w:t>
      </w:r>
      <w:r w:rsidR="00890707" w:rsidRPr="00890F01">
        <w:rPr>
          <w:i/>
        </w:rPr>
        <w:t>et al</w:t>
      </w:r>
      <w:r w:rsidR="00890707" w:rsidRPr="00890F01">
        <w:t>., 2003</w:t>
      </w:r>
      <w:r w:rsidR="00B12FA3" w:rsidRPr="00890F01">
        <w:t>a</w:t>
      </w:r>
      <w:r w:rsidR="00AC2989" w:rsidRPr="00890F01">
        <w:t xml:space="preserve">, </w:t>
      </w:r>
      <w:r w:rsidR="00FA0AF9" w:rsidRPr="00890F01">
        <w:t>2004;</w:t>
      </w:r>
      <w:r w:rsidR="00293C48" w:rsidRPr="00890F01">
        <w:t xml:space="preserve"> </w:t>
      </w:r>
      <w:r w:rsidR="00FA1681" w:rsidRPr="00890F01">
        <w:t>Simmonds</w:t>
      </w:r>
      <w:r w:rsidR="00293C48" w:rsidRPr="00890F01">
        <w:t xml:space="preserve"> </w:t>
      </w:r>
      <w:r w:rsidR="00FA1681" w:rsidRPr="00890F01">
        <w:rPr>
          <w:i/>
        </w:rPr>
        <w:t>et</w:t>
      </w:r>
      <w:r w:rsidR="00293C48" w:rsidRPr="00890F01">
        <w:rPr>
          <w:i/>
        </w:rPr>
        <w:t xml:space="preserve"> </w:t>
      </w:r>
      <w:r w:rsidR="00FA1681" w:rsidRPr="00890F01">
        <w:rPr>
          <w:i/>
        </w:rPr>
        <w:t>al</w:t>
      </w:r>
      <w:r w:rsidR="00FA1681" w:rsidRPr="00890F01">
        <w:t>.,</w:t>
      </w:r>
      <w:r w:rsidR="00293C48" w:rsidRPr="00890F01">
        <w:t xml:space="preserve"> </w:t>
      </w:r>
      <w:r w:rsidR="00FA1681" w:rsidRPr="00890F01">
        <w:t>2004;</w:t>
      </w:r>
      <w:r w:rsidR="00293C48" w:rsidRPr="00890F01">
        <w:t xml:space="preserve"> </w:t>
      </w:r>
      <w:r w:rsidR="00FA1681" w:rsidRPr="00890F01">
        <w:t>Trudinger</w:t>
      </w:r>
      <w:r w:rsidR="00293C48" w:rsidRPr="00890F01">
        <w:t xml:space="preserve"> </w:t>
      </w:r>
      <w:r w:rsidR="00FA1681" w:rsidRPr="00890F01">
        <w:rPr>
          <w:i/>
        </w:rPr>
        <w:t>et</w:t>
      </w:r>
      <w:r w:rsidR="00293C48" w:rsidRPr="00890F01">
        <w:rPr>
          <w:i/>
        </w:rPr>
        <w:t xml:space="preserve"> </w:t>
      </w:r>
      <w:r w:rsidR="00FA1681" w:rsidRPr="00890F01">
        <w:rPr>
          <w:i/>
        </w:rPr>
        <w:t>al</w:t>
      </w:r>
      <w:r w:rsidR="00FA1681" w:rsidRPr="00890F01">
        <w:t>.,</w:t>
      </w:r>
      <w:r w:rsidR="00293C48" w:rsidRPr="00890F01">
        <w:t xml:space="preserve"> </w:t>
      </w:r>
      <w:r w:rsidR="00FA1681" w:rsidRPr="00890F01">
        <w:t>2004;</w:t>
      </w:r>
      <w:r w:rsidR="00293C48" w:rsidRPr="00890F01">
        <w:t xml:space="preserve"> </w:t>
      </w:r>
      <w:r w:rsidR="008F0002" w:rsidRPr="00890F01">
        <w:t xml:space="preserve">Xiao, 2008; </w:t>
      </w:r>
      <w:r w:rsidR="006C4C33" w:rsidRPr="00890F01">
        <w:t>Xiao</w:t>
      </w:r>
      <w:r w:rsidR="00293C48" w:rsidRPr="00890F01">
        <w:t xml:space="preserve"> </w:t>
      </w:r>
      <w:r w:rsidR="006C4C33" w:rsidRPr="00890F01">
        <w:rPr>
          <w:i/>
        </w:rPr>
        <w:t>et</w:t>
      </w:r>
      <w:r w:rsidR="00293C48" w:rsidRPr="00890F01">
        <w:rPr>
          <w:i/>
        </w:rPr>
        <w:t xml:space="preserve"> </w:t>
      </w:r>
      <w:r w:rsidR="006C4C33" w:rsidRPr="00890F01">
        <w:rPr>
          <w:i/>
        </w:rPr>
        <w:t>al</w:t>
      </w:r>
      <w:r w:rsidR="006C4C33" w:rsidRPr="00890F01">
        <w:t>.,</w:t>
      </w:r>
      <w:r w:rsidR="00293C48" w:rsidRPr="00890F01">
        <w:t xml:space="preserve"> </w:t>
      </w:r>
      <w:r w:rsidR="006C4C33" w:rsidRPr="00890F01">
        <w:t>2010b</w:t>
      </w:r>
      <w:r w:rsidR="00D550D7" w:rsidRPr="00890F01">
        <w:t xml:space="preserve">; Meinshausen </w:t>
      </w:r>
      <w:r w:rsidR="00D550D7" w:rsidRPr="00890F01">
        <w:rPr>
          <w:i/>
        </w:rPr>
        <w:t>et al</w:t>
      </w:r>
      <w:r w:rsidR="00D550D7" w:rsidRPr="00890F01">
        <w:t>., 2017</w:t>
      </w:r>
      <w:r w:rsidR="005040EF" w:rsidRPr="00890F01">
        <w:t>; Engel and Rigby, 2018</w:t>
      </w:r>
      <w:r w:rsidR="00D550D7" w:rsidRPr="00890F01">
        <w:t xml:space="preserve"> </w:t>
      </w:r>
    </w:p>
    <w:p w14:paraId="53BEB471" w14:textId="77777777" w:rsidR="007F292E" w:rsidRPr="00890F01" w:rsidRDefault="009F6F56" w:rsidP="007F292E">
      <w:pPr>
        <w:pStyle w:val="BodyTextIndent"/>
      </w:pPr>
      <w:r w:rsidRPr="00890F01">
        <w:t>CH</w:t>
      </w:r>
      <w:r w:rsidRPr="00890F01">
        <w:rPr>
          <w:vertAlign w:val="subscript"/>
        </w:rPr>
        <w:t>2</w:t>
      </w:r>
      <w:r w:rsidRPr="00890F01">
        <w:t>Cl</w:t>
      </w:r>
      <w:r w:rsidRPr="00890F01">
        <w:rPr>
          <w:vertAlign w:val="subscript"/>
        </w:rPr>
        <w:t>2</w:t>
      </w:r>
      <w:r w:rsidR="00FA0AF9" w:rsidRPr="00890F01">
        <w:tab/>
      </w:r>
      <w:r w:rsidR="00216D8F" w:rsidRPr="00890F01">
        <w:t>Cox</w:t>
      </w:r>
      <w:r w:rsidR="00293C48" w:rsidRPr="00890F01">
        <w:t xml:space="preserve"> </w:t>
      </w:r>
      <w:r w:rsidR="00216D8F" w:rsidRPr="00890F01">
        <w:rPr>
          <w:i/>
        </w:rPr>
        <w:t>et</w:t>
      </w:r>
      <w:r w:rsidR="00293C48" w:rsidRPr="00890F01">
        <w:rPr>
          <w:i/>
        </w:rPr>
        <w:t xml:space="preserve"> </w:t>
      </w:r>
      <w:r w:rsidR="00216D8F" w:rsidRPr="00890F01">
        <w:rPr>
          <w:i/>
        </w:rPr>
        <w:t>al</w:t>
      </w:r>
      <w:r w:rsidR="00216D8F" w:rsidRPr="00890F01">
        <w:t>.,</w:t>
      </w:r>
      <w:r w:rsidR="00293C48" w:rsidRPr="00890F01">
        <w:t xml:space="preserve"> </w:t>
      </w:r>
      <w:r w:rsidR="009C2DDE" w:rsidRPr="00890F01">
        <w:t>2000,</w:t>
      </w:r>
      <w:r w:rsidR="00293C48" w:rsidRPr="00890F01">
        <w:t xml:space="preserve"> </w:t>
      </w:r>
      <w:r w:rsidR="00216D8F" w:rsidRPr="00890F01">
        <w:t>2003</w:t>
      </w:r>
      <w:r w:rsidR="00890707" w:rsidRPr="00890F01">
        <w:t>a,b</w:t>
      </w:r>
      <w:r w:rsidR="00216D8F" w:rsidRPr="00890F01">
        <w:t>;</w:t>
      </w:r>
      <w:r w:rsidR="008553A6" w:rsidRPr="00890F01">
        <w:t xml:space="preserve"> </w:t>
      </w:r>
      <w:r w:rsidR="004B336A" w:rsidRPr="00890F01">
        <w:t xml:space="preserve">Cox, 2001; </w:t>
      </w:r>
      <w:r w:rsidR="00FA1681" w:rsidRPr="00890F01">
        <w:t>Trudinger</w:t>
      </w:r>
      <w:r w:rsidR="00293C48" w:rsidRPr="00890F01">
        <w:t xml:space="preserve"> </w:t>
      </w:r>
      <w:r w:rsidR="00FA1681" w:rsidRPr="00890F01">
        <w:rPr>
          <w:i/>
        </w:rPr>
        <w:t>et</w:t>
      </w:r>
      <w:r w:rsidR="00293C48" w:rsidRPr="00890F01">
        <w:rPr>
          <w:i/>
        </w:rPr>
        <w:t xml:space="preserve"> </w:t>
      </w:r>
      <w:r w:rsidR="00FA1681" w:rsidRPr="00890F01">
        <w:rPr>
          <w:i/>
        </w:rPr>
        <w:t>al</w:t>
      </w:r>
      <w:r w:rsidR="00FA1681" w:rsidRPr="00890F01">
        <w:t>.,</w:t>
      </w:r>
      <w:r w:rsidR="00293C48" w:rsidRPr="00890F01">
        <w:t xml:space="preserve"> </w:t>
      </w:r>
      <w:r w:rsidR="00FA1681" w:rsidRPr="00890F01">
        <w:t>2004;</w:t>
      </w:r>
      <w:r w:rsidR="00293C48" w:rsidRPr="00890F01">
        <w:t xml:space="preserve"> </w:t>
      </w:r>
      <w:r w:rsidR="00FA0AF9" w:rsidRPr="00890F01">
        <w:t>Simmonds</w:t>
      </w:r>
      <w:r w:rsidR="00293C48" w:rsidRPr="00890F01">
        <w:t xml:space="preserve"> </w:t>
      </w:r>
      <w:r w:rsidR="00FA0AF9" w:rsidRPr="00890F01">
        <w:rPr>
          <w:i/>
        </w:rPr>
        <w:t>et</w:t>
      </w:r>
      <w:r w:rsidR="00293C48" w:rsidRPr="00890F01">
        <w:rPr>
          <w:i/>
        </w:rPr>
        <w:t xml:space="preserve"> </w:t>
      </w:r>
      <w:r w:rsidR="00FA0AF9" w:rsidRPr="00890F01">
        <w:rPr>
          <w:i/>
        </w:rPr>
        <w:t>al</w:t>
      </w:r>
      <w:r w:rsidR="00FA0AF9" w:rsidRPr="00890F01">
        <w:t>.,</w:t>
      </w:r>
      <w:r w:rsidR="00293C48" w:rsidRPr="00890F01">
        <w:t xml:space="preserve"> </w:t>
      </w:r>
      <w:r w:rsidR="00FA0AF9" w:rsidRPr="00890F01">
        <w:t>2006</w:t>
      </w:r>
      <w:r w:rsidR="008F0002" w:rsidRPr="00890F01">
        <w:t>; Xiao, 2008</w:t>
      </w:r>
      <w:r w:rsidR="00D550D7" w:rsidRPr="00890F01">
        <w:t xml:space="preserve">; Meinshausen </w:t>
      </w:r>
      <w:r w:rsidR="00D550D7" w:rsidRPr="00890F01">
        <w:rPr>
          <w:i/>
        </w:rPr>
        <w:t>et al</w:t>
      </w:r>
      <w:r w:rsidR="00D550D7" w:rsidRPr="00890F01">
        <w:t>., 2017</w:t>
      </w:r>
      <w:r w:rsidR="00681533" w:rsidRPr="00890F01">
        <w:t xml:space="preserve">; Hossaini </w:t>
      </w:r>
      <w:r w:rsidR="00681533" w:rsidRPr="00890F01">
        <w:rPr>
          <w:i/>
        </w:rPr>
        <w:t>et al</w:t>
      </w:r>
      <w:r w:rsidR="00681533" w:rsidRPr="00890F01">
        <w:t xml:space="preserve">., 2017; Oram </w:t>
      </w:r>
      <w:r w:rsidR="00681533" w:rsidRPr="00890F01">
        <w:rPr>
          <w:i/>
        </w:rPr>
        <w:t>et al</w:t>
      </w:r>
      <w:r w:rsidR="00681533" w:rsidRPr="00890F01">
        <w:t>., 2017</w:t>
      </w:r>
      <w:r w:rsidR="00D550D7" w:rsidRPr="00890F01">
        <w:t xml:space="preserve"> </w:t>
      </w:r>
    </w:p>
    <w:p w14:paraId="561D235F" w14:textId="77777777" w:rsidR="007F292E" w:rsidRPr="00890F01" w:rsidRDefault="009727EC" w:rsidP="007F292E">
      <w:pPr>
        <w:pStyle w:val="BodyTextIndent"/>
      </w:pPr>
      <w:r w:rsidRPr="00890F01">
        <w:t>CHCl</w:t>
      </w:r>
      <w:r w:rsidRPr="00890F01">
        <w:rPr>
          <w:vertAlign w:val="subscript"/>
        </w:rPr>
        <w:t>3</w:t>
      </w:r>
      <w:r w:rsidR="00FA1681" w:rsidRPr="00890F01">
        <w:tab/>
      </w:r>
      <w:r w:rsidR="003A0067" w:rsidRPr="00890F01">
        <w:t>Rasmussen</w:t>
      </w:r>
      <w:r w:rsidR="00293C48" w:rsidRPr="00890F01">
        <w:t xml:space="preserve"> </w:t>
      </w:r>
      <w:r w:rsidR="003A0067" w:rsidRPr="00890F01">
        <w:rPr>
          <w:i/>
        </w:rPr>
        <w:t>et</w:t>
      </w:r>
      <w:r w:rsidR="00293C48" w:rsidRPr="00890F01">
        <w:rPr>
          <w:i/>
        </w:rPr>
        <w:t xml:space="preserve"> </w:t>
      </w:r>
      <w:r w:rsidR="003A0067" w:rsidRPr="00890F01">
        <w:rPr>
          <w:i/>
        </w:rPr>
        <w:t>al</w:t>
      </w:r>
      <w:r w:rsidR="003A0067" w:rsidRPr="00890F01">
        <w:t>.,</w:t>
      </w:r>
      <w:r w:rsidR="00293C48" w:rsidRPr="00890F01">
        <w:t xml:space="preserve"> </w:t>
      </w:r>
      <w:r w:rsidR="003A0067" w:rsidRPr="00890F01">
        <w:t>1982;</w:t>
      </w:r>
      <w:r w:rsidR="00293C48" w:rsidRPr="00890F01">
        <w:t xml:space="preserve"> </w:t>
      </w:r>
      <w:r w:rsidR="008553A6" w:rsidRPr="00890F01">
        <w:t xml:space="preserve">Prinn </w:t>
      </w:r>
      <w:r w:rsidR="008553A6" w:rsidRPr="00890F01">
        <w:rPr>
          <w:i/>
        </w:rPr>
        <w:t>et al</w:t>
      </w:r>
      <w:r w:rsidR="008553A6" w:rsidRPr="00890F01">
        <w:t xml:space="preserve">., 2000; </w:t>
      </w:r>
      <w:r w:rsidR="00216D8F" w:rsidRPr="00890F01">
        <w:t>O’Doherty</w:t>
      </w:r>
      <w:r w:rsidR="00293C48" w:rsidRPr="00890F01">
        <w:t xml:space="preserve"> </w:t>
      </w:r>
      <w:r w:rsidR="00216D8F" w:rsidRPr="00890F01">
        <w:rPr>
          <w:i/>
        </w:rPr>
        <w:t>et</w:t>
      </w:r>
      <w:r w:rsidR="00293C48" w:rsidRPr="00890F01">
        <w:rPr>
          <w:i/>
        </w:rPr>
        <w:t xml:space="preserve"> </w:t>
      </w:r>
      <w:r w:rsidR="00216D8F" w:rsidRPr="00890F01">
        <w:rPr>
          <w:i/>
        </w:rPr>
        <w:t>al</w:t>
      </w:r>
      <w:r w:rsidR="00216D8F" w:rsidRPr="00890F01">
        <w:t>.,</w:t>
      </w:r>
      <w:r w:rsidR="00293C48" w:rsidRPr="00890F01">
        <w:t xml:space="preserve"> </w:t>
      </w:r>
      <w:r w:rsidR="00216D8F" w:rsidRPr="00890F01">
        <w:t>2001;</w:t>
      </w:r>
      <w:r w:rsidR="00293C48" w:rsidRPr="00890F01">
        <w:t xml:space="preserve"> </w:t>
      </w:r>
      <w:r w:rsidR="004B336A" w:rsidRPr="00890F01">
        <w:t xml:space="preserve">Cox, 2001; </w:t>
      </w:r>
      <w:r w:rsidR="00890707" w:rsidRPr="00890F01">
        <w:t xml:space="preserve">Cox </w:t>
      </w:r>
      <w:r w:rsidR="00890707" w:rsidRPr="00890F01">
        <w:rPr>
          <w:i/>
        </w:rPr>
        <w:t>et al</w:t>
      </w:r>
      <w:r w:rsidR="00AC2989" w:rsidRPr="00890F01">
        <w:t xml:space="preserve">., 2003b, </w:t>
      </w:r>
      <w:r w:rsidR="00C71135" w:rsidRPr="00890F01">
        <w:t>2004;</w:t>
      </w:r>
      <w:r w:rsidR="00293C48" w:rsidRPr="00890F01">
        <w:t xml:space="preserve"> </w:t>
      </w:r>
      <w:r w:rsidR="00FA1681" w:rsidRPr="00890F01">
        <w:t>Trudinger</w:t>
      </w:r>
      <w:r w:rsidR="00293C48" w:rsidRPr="00890F01">
        <w:t xml:space="preserve"> </w:t>
      </w:r>
      <w:r w:rsidR="00FA1681" w:rsidRPr="00890F01">
        <w:rPr>
          <w:i/>
        </w:rPr>
        <w:t>et</w:t>
      </w:r>
      <w:r w:rsidR="00293C48" w:rsidRPr="00890F01">
        <w:rPr>
          <w:i/>
        </w:rPr>
        <w:t xml:space="preserve"> </w:t>
      </w:r>
      <w:r w:rsidR="00FA1681" w:rsidRPr="00890F01">
        <w:rPr>
          <w:i/>
        </w:rPr>
        <w:t>al</w:t>
      </w:r>
      <w:r w:rsidR="00FA1681" w:rsidRPr="00890F01">
        <w:t>.,</w:t>
      </w:r>
      <w:r w:rsidR="00293C48" w:rsidRPr="00890F01">
        <w:t xml:space="preserve"> </w:t>
      </w:r>
      <w:r w:rsidR="00FA1681" w:rsidRPr="00890F01">
        <w:t>2004</w:t>
      </w:r>
      <w:r w:rsidR="008F0002" w:rsidRPr="00890F01">
        <w:t>; Xiao, 2008</w:t>
      </w:r>
      <w:r w:rsidR="00F5186D" w:rsidRPr="00890F01">
        <w:t xml:space="preserve">; Hossaini </w:t>
      </w:r>
      <w:r w:rsidR="00F5186D" w:rsidRPr="00890F01">
        <w:rPr>
          <w:i/>
        </w:rPr>
        <w:t>et al</w:t>
      </w:r>
      <w:r w:rsidR="00F5186D" w:rsidRPr="00890F01">
        <w:t>., 2015</w:t>
      </w:r>
      <w:r w:rsidR="00D550D7" w:rsidRPr="00890F01">
        <w:t xml:space="preserve">; Meinshausen </w:t>
      </w:r>
      <w:r w:rsidR="00D550D7" w:rsidRPr="00890F01">
        <w:rPr>
          <w:i/>
        </w:rPr>
        <w:t>et al</w:t>
      </w:r>
      <w:r w:rsidR="00D550D7" w:rsidRPr="00890F01">
        <w:t>., 2017</w:t>
      </w:r>
      <w:r w:rsidR="00530F53" w:rsidRPr="00890F01">
        <w:t xml:space="preserve">; Fang </w:t>
      </w:r>
      <w:r w:rsidR="00530F53" w:rsidRPr="00890F01">
        <w:rPr>
          <w:i/>
        </w:rPr>
        <w:t>et al</w:t>
      </w:r>
      <w:r w:rsidR="00530F53" w:rsidRPr="00890F01">
        <w:t>., 2018</w:t>
      </w:r>
    </w:p>
    <w:p w14:paraId="36E2E8ED" w14:textId="77777777" w:rsidR="007F292E" w:rsidRPr="00890F01" w:rsidRDefault="00CC47C7" w:rsidP="007F292E">
      <w:pPr>
        <w:pStyle w:val="BodyTextIndent"/>
      </w:pPr>
      <w:r w:rsidRPr="00890F01">
        <w:t>TCE</w:t>
      </w:r>
      <w:r w:rsidR="00FA0AF9" w:rsidRPr="00890F01">
        <w:tab/>
        <w:t>Simmonds</w:t>
      </w:r>
      <w:r w:rsidR="00293C48" w:rsidRPr="00890F01">
        <w:t xml:space="preserve"> </w:t>
      </w:r>
      <w:r w:rsidR="00FA0AF9" w:rsidRPr="00890F01">
        <w:rPr>
          <w:i/>
        </w:rPr>
        <w:t>et</w:t>
      </w:r>
      <w:r w:rsidR="00293C48" w:rsidRPr="00890F01">
        <w:rPr>
          <w:i/>
        </w:rPr>
        <w:t xml:space="preserve"> </w:t>
      </w:r>
      <w:r w:rsidR="00FA0AF9" w:rsidRPr="00890F01">
        <w:rPr>
          <w:i/>
        </w:rPr>
        <w:t>al</w:t>
      </w:r>
      <w:r w:rsidR="00FA0AF9" w:rsidRPr="00890F01">
        <w:t>.,</w:t>
      </w:r>
      <w:r w:rsidR="00293C48" w:rsidRPr="00890F01">
        <w:t xml:space="preserve"> </w:t>
      </w:r>
      <w:r w:rsidR="00FA0AF9" w:rsidRPr="00890F01">
        <w:t>2006</w:t>
      </w:r>
    </w:p>
    <w:p w14:paraId="3A0E97C7" w14:textId="77777777" w:rsidR="007F292E" w:rsidRPr="00890F01" w:rsidRDefault="00CC47C7" w:rsidP="007F292E">
      <w:pPr>
        <w:pStyle w:val="BodyTextIndent"/>
      </w:pPr>
      <w:r w:rsidRPr="00890F01">
        <w:t>PCE</w:t>
      </w:r>
      <w:r w:rsidR="00FA0AF9" w:rsidRPr="00890F01">
        <w:tab/>
      </w:r>
      <w:r w:rsidR="003A0067" w:rsidRPr="00890F01">
        <w:t>Rasmussen</w:t>
      </w:r>
      <w:r w:rsidR="00293C48" w:rsidRPr="00890F01">
        <w:t xml:space="preserve"> </w:t>
      </w:r>
      <w:r w:rsidR="003A0067" w:rsidRPr="00890F01">
        <w:rPr>
          <w:i/>
        </w:rPr>
        <w:t>et</w:t>
      </w:r>
      <w:r w:rsidR="00293C48" w:rsidRPr="00890F01">
        <w:rPr>
          <w:i/>
        </w:rPr>
        <w:t xml:space="preserve"> </w:t>
      </w:r>
      <w:r w:rsidR="003A0067" w:rsidRPr="00890F01">
        <w:rPr>
          <w:i/>
        </w:rPr>
        <w:t>al</w:t>
      </w:r>
      <w:r w:rsidR="003A0067" w:rsidRPr="00890F01">
        <w:t>.,</w:t>
      </w:r>
      <w:r w:rsidR="00293C48" w:rsidRPr="00890F01">
        <w:t xml:space="preserve"> </w:t>
      </w:r>
      <w:r w:rsidR="003A0067" w:rsidRPr="00890F01">
        <w:t>1982;</w:t>
      </w:r>
      <w:r w:rsidR="00293C48" w:rsidRPr="00890F01">
        <w:t xml:space="preserve"> </w:t>
      </w:r>
      <w:r w:rsidR="00FA0AF9" w:rsidRPr="00890F01">
        <w:t>Simmonds</w:t>
      </w:r>
      <w:r w:rsidR="00293C48" w:rsidRPr="00890F01">
        <w:t xml:space="preserve"> </w:t>
      </w:r>
      <w:r w:rsidR="00FA0AF9" w:rsidRPr="00890F01">
        <w:rPr>
          <w:i/>
        </w:rPr>
        <w:t>et</w:t>
      </w:r>
      <w:r w:rsidR="00293C48" w:rsidRPr="00890F01">
        <w:rPr>
          <w:i/>
        </w:rPr>
        <w:t xml:space="preserve"> </w:t>
      </w:r>
      <w:r w:rsidR="00FA0AF9" w:rsidRPr="00890F01">
        <w:rPr>
          <w:i/>
        </w:rPr>
        <w:t>al</w:t>
      </w:r>
      <w:r w:rsidR="00FA0AF9" w:rsidRPr="00890F01">
        <w:t>.,</w:t>
      </w:r>
      <w:r w:rsidR="00293C48" w:rsidRPr="00890F01">
        <w:t xml:space="preserve"> </w:t>
      </w:r>
      <w:r w:rsidR="00FA0AF9" w:rsidRPr="00890F01">
        <w:t>2006</w:t>
      </w:r>
    </w:p>
    <w:p w14:paraId="5CE1724D" w14:textId="77777777" w:rsidR="007F292E" w:rsidRPr="00890F01" w:rsidRDefault="00CC47C7" w:rsidP="007F292E">
      <w:pPr>
        <w:pStyle w:val="BodyTextIndent"/>
      </w:pPr>
      <w:r w:rsidRPr="00890F01">
        <w:t>MB</w:t>
      </w:r>
      <w:r w:rsidR="00410953" w:rsidRPr="00890F01">
        <w:tab/>
      </w:r>
      <w:r w:rsidR="002946DE" w:rsidRPr="00890F01">
        <w:t xml:space="preserve">Cox, 2001; </w:t>
      </w:r>
      <w:r w:rsidR="00410953" w:rsidRPr="00890F01">
        <w:t>Sturrock</w:t>
      </w:r>
      <w:r w:rsidR="00293C48" w:rsidRPr="00890F01">
        <w:t xml:space="preserve"> </w:t>
      </w:r>
      <w:r w:rsidR="00410953" w:rsidRPr="00890F01">
        <w:rPr>
          <w:i/>
        </w:rPr>
        <w:t>et</w:t>
      </w:r>
      <w:r w:rsidR="00293C48" w:rsidRPr="00890F01">
        <w:rPr>
          <w:i/>
        </w:rPr>
        <w:t xml:space="preserve"> </w:t>
      </w:r>
      <w:r w:rsidR="00410953" w:rsidRPr="00890F01">
        <w:rPr>
          <w:i/>
        </w:rPr>
        <w:t>al</w:t>
      </w:r>
      <w:r w:rsidR="00410953" w:rsidRPr="00890F01">
        <w:t>.,</w:t>
      </w:r>
      <w:r w:rsidR="00293C48" w:rsidRPr="00890F01">
        <w:t xml:space="preserve"> </w:t>
      </w:r>
      <w:r w:rsidR="00410953" w:rsidRPr="00890F01">
        <w:t>2002</w:t>
      </w:r>
      <w:r w:rsidR="00D66DBE" w:rsidRPr="00890F01">
        <w:t>, 2003</w:t>
      </w:r>
      <w:r w:rsidR="002946DE" w:rsidRPr="00890F01">
        <w:t>a,b</w:t>
      </w:r>
      <w:r w:rsidR="00410953" w:rsidRPr="00890F01">
        <w:t>;</w:t>
      </w:r>
      <w:r w:rsidR="00890707" w:rsidRPr="00890F01">
        <w:t xml:space="preserve"> </w:t>
      </w:r>
      <w:r w:rsidR="00410953" w:rsidRPr="00890F01">
        <w:t>Cox</w:t>
      </w:r>
      <w:r w:rsidR="00293C48" w:rsidRPr="00890F01">
        <w:t xml:space="preserve"> </w:t>
      </w:r>
      <w:r w:rsidR="00410953" w:rsidRPr="00890F01">
        <w:rPr>
          <w:i/>
        </w:rPr>
        <w:t>et</w:t>
      </w:r>
      <w:r w:rsidR="00293C48" w:rsidRPr="00890F01">
        <w:rPr>
          <w:i/>
        </w:rPr>
        <w:t xml:space="preserve"> </w:t>
      </w:r>
      <w:r w:rsidR="00410953" w:rsidRPr="00890F01">
        <w:rPr>
          <w:i/>
        </w:rPr>
        <w:t>al</w:t>
      </w:r>
      <w:r w:rsidR="00410953" w:rsidRPr="00890F01">
        <w:t>.,</w:t>
      </w:r>
      <w:r w:rsidR="00293C48" w:rsidRPr="00890F01">
        <w:t xml:space="preserve"> </w:t>
      </w:r>
      <w:r w:rsidR="00410953" w:rsidRPr="00890F01">
        <w:t>2004;</w:t>
      </w:r>
      <w:r w:rsidR="00293C48" w:rsidRPr="00890F01">
        <w:t xml:space="preserve"> </w:t>
      </w:r>
      <w:r w:rsidR="00410953" w:rsidRPr="00890F01">
        <w:t>Simmonds</w:t>
      </w:r>
      <w:r w:rsidR="00293C48" w:rsidRPr="00890F01">
        <w:t xml:space="preserve"> </w:t>
      </w:r>
      <w:r w:rsidR="00410953" w:rsidRPr="00890F01">
        <w:rPr>
          <w:i/>
        </w:rPr>
        <w:t>et</w:t>
      </w:r>
      <w:r w:rsidR="00293C48" w:rsidRPr="00890F01">
        <w:rPr>
          <w:i/>
        </w:rPr>
        <w:t xml:space="preserve"> </w:t>
      </w:r>
      <w:r w:rsidR="00410953" w:rsidRPr="00890F01">
        <w:rPr>
          <w:i/>
        </w:rPr>
        <w:t>al</w:t>
      </w:r>
      <w:r w:rsidR="00410953" w:rsidRPr="00890F01">
        <w:t>.,</w:t>
      </w:r>
      <w:r w:rsidR="00293C48" w:rsidRPr="00890F01">
        <w:t xml:space="preserve"> </w:t>
      </w:r>
      <w:r w:rsidR="00410953" w:rsidRPr="00890F01">
        <w:t>2004;</w:t>
      </w:r>
      <w:r w:rsidR="00293C48" w:rsidRPr="00890F01">
        <w:t xml:space="preserve"> </w:t>
      </w:r>
      <w:r w:rsidR="00410953" w:rsidRPr="00890F01">
        <w:t>Trudinger</w:t>
      </w:r>
      <w:r w:rsidR="00293C48" w:rsidRPr="00890F01">
        <w:t xml:space="preserve"> </w:t>
      </w:r>
      <w:r w:rsidR="00410953" w:rsidRPr="00890F01">
        <w:rPr>
          <w:i/>
        </w:rPr>
        <w:t>et</w:t>
      </w:r>
      <w:r w:rsidR="00293C48" w:rsidRPr="00890F01">
        <w:rPr>
          <w:i/>
        </w:rPr>
        <w:t xml:space="preserve"> </w:t>
      </w:r>
      <w:r w:rsidR="00410953" w:rsidRPr="00890F01">
        <w:rPr>
          <w:i/>
        </w:rPr>
        <w:t>al</w:t>
      </w:r>
      <w:r w:rsidR="00410953" w:rsidRPr="00890F01">
        <w:t>.,</w:t>
      </w:r>
      <w:r w:rsidR="00293C48" w:rsidRPr="00890F01">
        <w:t xml:space="preserve"> </w:t>
      </w:r>
      <w:r w:rsidR="00410953" w:rsidRPr="00890F01">
        <w:t>2004;</w:t>
      </w:r>
      <w:r w:rsidR="00293C48" w:rsidRPr="00890F01">
        <w:t xml:space="preserve"> </w:t>
      </w:r>
      <w:r w:rsidR="00410953" w:rsidRPr="00890F01">
        <w:t>Porter</w:t>
      </w:r>
      <w:r w:rsidR="00293C48" w:rsidRPr="00890F01">
        <w:t xml:space="preserve"> </w:t>
      </w:r>
      <w:r w:rsidR="00410953" w:rsidRPr="00890F01">
        <w:rPr>
          <w:i/>
        </w:rPr>
        <w:t>et</w:t>
      </w:r>
      <w:r w:rsidR="00293C48" w:rsidRPr="00890F01">
        <w:rPr>
          <w:i/>
        </w:rPr>
        <w:t xml:space="preserve"> </w:t>
      </w:r>
      <w:r w:rsidR="00410953" w:rsidRPr="00890F01">
        <w:rPr>
          <w:i/>
        </w:rPr>
        <w:t>al</w:t>
      </w:r>
      <w:r w:rsidR="00410953" w:rsidRPr="00890F01">
        <w:t>.,</w:t>
      </w:r>
      <w:r w:rsidR="00293C48" w:rsidRPr="00890F01">
        <w:t xml:space="preserve"> </w:t>
      </w:r>
      <w:r w:rsidR="00410953" w:rsidRPr="00890F01">
        <w:t>2006,</w:t>
      </w:r>
      <w:r w:rsidR="00293C48" w:rsidRPr="00890F01">
        <w:t xml:space="preserve"> </w:t>
      </w:r>
      <w:r w:rsidR="00410953" w:rsidRPr="00890F01">
        <w:t>2009,</w:t>
      </w:r>
      <w:r w:rsidR="00293C48" w:rsidRPr="00890F01">
        <w:t xml:space="preserve"> </w:t>
      </w:r>
      <w:r w:rsidR="00410953" w:rsidRPr="00890F01">
        <w:t>2010</w:t>
      </w:r>
      <w:r w:rsidR="00D550D7" w:rsidRPr="00890F01">
        <w:t xml:space="preserve">; Meinshausen </w:t>
      </w:r>
      <w:r w:rsidR="00D550D7" w:rsidRPr="00890F01">
        <w:rPr>
          <w:i/>
        </w:rPr>
        <w:t>et al</w:t>
      </w:r>
      <w:r w:rsidR="00D550D7" w:rsidRPr="00890F01">
        <w:t>., 2017</w:t>
      </w:r>
      <w:r w:rsidR="005040EF" w:rsidRPr="00890F01">
        <w:t>: Engel and Rigby, 2018</w:t>
      </w:r>
      <w:r w:rsidR="00931CCA" w:rsidRPr="00890F01">
        <w:t xml:space="preserve">; Reimann </w:t>
      </w:r>
      <w:r w:rsidR="00931CCA" w:rsidRPr="00890F01">
        <w:rPr>
          <w:i/>
        </w:rPr>
        <w:t>et al</w:t>
      </w:r>
      <w:r w:rsidR="00931CCA" w:rsidRPr="00890F01">
        <w:t>., 2018</w:t>
      </w:r>
    </w:p>
    <w:p w14:paraId="4FEAD8FA" w14:textId="77777777" w:rsidR="007F292E" w:rsidRPr="00890F01" w:rsidRDefault="009727EC" w:rsidP="007F292E">
      <w:pPr>
        <w:pStyle w:val="BodyTextIndent"/>
      </w:pPr>
      <w:r w:rsidRPr="00890F01">
        <w:t>CH</w:t>
      </w:r>
      <w:r w:rsidRPr="00890F01">
        <w:rPr>
          <w:vertAlign w:val="subscript"/>
        </w:rPr>
        <w:t>2</w:t>
      </w:r>
      <w:r w:rsidRPr="00890F01">
        <w:t>Br</w:t>
      </w:r>
      <w:r w:rsidRPr="00890F01">
        <w:rPr>
          <w:vertAlign w:val="subscript"/>
        </w:rPr>
        <w:t>2</w:t>
      </w:r>
      <w:r w:rsidR="00FA0AF9" w:rsidRPr="00890F01">
        <w:tab/>
        <w:t>Yokouchi</w:t>
      </w:r>
      <w:r w:rsidR="00293C48" w:rsidRPr="00890F01">
        <w:t xml:space="preserve"> </w:t>
      </w:r>
      <w:r w:rsidR="00FA0AF9" w:rsidRPr="00890F01">
        <w:rPr>
          <w:i/>
        </w:rPr>
        <w:t>et</w:t>
      </w:r>
      <w:r w:rsidR="00293C48" w:rsidRPr="00890F01">
        <w:rPr>
          <w:i/>
        </w:rPr>
        <w:t xml:space="preserve"> </w:t>
      </w:r>
      <w:r w:rsidR="00FA0AF9" w:rsidRPr="00890F01">
        <w:rPr>
          <w:i/>
        </w:rPr>
        <w:t>al</w:t>
      </w:r>
      <w:r w:rsidR="00FA0AF9" w:rsidRPr="00890F01">
        <w:t>.,</w:t>
      </w:r>
      <w:r w:rsidR="00293C48" w:rsidRPr="00890F01">
        <w:t xml:space="preserve"> </w:t>
      </w:r>
      <w:r w:rsidR="00FA0AF9" w:rsidRPr="00890F01">
        <w:t>2005</w:t>
      </w:r>
    </w:p>
    <w:p w14:paraId="7F92C2F6" w14:textId="77777777" w:rsidR="007F292E" w:rsidRPr="00890F01" w:rsidRDefault="009727EC" w:rsidP="007F292E">
      <w:pPr>
        <w:pStyle w:val="BodyTextIndent"/>
      </w:pPr>
      <w:r w:rsidRPr="00890F01">
        <w:t>CHBr</w:t>
      </w:r>
      <w:r w:rsidRPr="00890F01">
        <w:rPr>
          <w:vertAlign w:val="subscript"/>
        </w:rPr>
        <w:t>3</w:t>
      </w:r>
      <w:r w:rsidR="00FA0AF9" w:rsidRPr="00890F01">
        <w:tab/>
        <w:t>Yokouchi</w:t>
      </w:r>
      <w:r w:rsidR="00293C48" w:rsidRPr="00890F01">
        <w:t xml:space="preserve"> </w:t>
      </w:r>
      <w:r w:rsidR="00FA0AF9" w:rsidRPr="00890F01">
        <w:rPr>
          <w:i/>
        </w:rPr>
        <w:t>et</w:t>
      </w:r>
      <w:r w:rsidR="00293C48" w:rsidRPr="00890F01">
        <w:rPr>
          <w:i/>
        </w:rPr>
        <w:t xml:space="preserve"> </w:t>
      </w:r>
      <w:r w:rsidR="00FA0AF9" w:rsidRPr="00890F01">
        <w:rPr>
          <w:i/>
        </w:rPr>
        <w:t>al</w:t>
      </w:r>
      <w:r w:rsidR="00FA0AF9" w:rsidRPr="00890F01">
        <w:t>.,</w:t>
      </w:r>
      <w:r w:rsidR="00293C48" w:rsidRPr="00890F01">
        <w:t xml:space="preserve"> </w:t>
      </w:r>
      <w:r w:rsidR="00FA0AF9" w:rsidRPr="00890F01">
        <w:t>2005</w:t>
      </w:r>
    </w:p>
    <w:p w14:paraId="3C4E56E5" w14:textId="77777777" w:rsidR="00326313" w:rsidRPr="00056AF3" w:rsidRDefault="00326313" w:rsidP="007F292E">
      <w:pPr>
        <w:pStyle w:val="BodyTextIndent"/>
      </w:pPr>
      <w:r w:rsidRPr="00890F01">
        <w:t>CH</w:t>
      </w:r>
      <w:r w:rsidRPr="00890F01">
        <w:rPr>
          <w:vertAlign w:val="subscript"/>
        </w:rPr>
        <w:t>3</w:t>
      </w:r>
      <w:r w:rsidRPr="00890F01">
        <w:t>I</w:t>
      </w:r>
      <w:r w:rsidRPr="00890F01">
        <w:tab/>
        <w:t>Cox, 200</w:t>
      </w:r>
      <w:r w:rsidR="004B336A" w:rsidRPr="00890F01">
        <w:t>1</w:t>
      </w:r>
      <w:r w:rsidRPr="00890F01">
        <w:t xml:space="preserve">; </w:t>
      </w:r>
      <w:r w:rsidR="004B336A" w:rsidRPr="00890F01">
        <w:t xml:space="preserve">Cohan </w:t>
      </w:r>
      <w:r w:rsidR="004B336A" w:rsidRPr="00890F01">
        <w:rPr>
          <w:i/>
        </w:rPr>
        <w:t>et al</w:t>
      </w:r>
      <w:r w:rsidR="004B336A" w:rsidRPr="00890F01">
        <w:t xml:space="preserve">., 2003; </w:t>
      </w:r>
      <w:r w:rsidRPr="00890F01">
        <w:t xml:space="preserve">Cox </w:t>
      </w:r>
      <w:r w:rsidRPr="00890F01">
        <w:rPr>
          <w:i/>
        </w:rPr>
        <w:t>et al</w:t>
      </w:r>
      <w:r w:rsidRPr="00890F01">
        <w:t>., 2004</w:t>
      </w:r>
    </w:p>
    <w:p w14:paraId="24686F07" w14:textId="77777777" w:rsidR="005514D0" w:rsidRDefault="005514D0" w:rsidP="005514D0">
      <w:pPr>
        <w:pStyle w:val="BodyTextIndent"/>
      </w:pPr>
    </w:p>
    <w:p w14:paraId="55781F3B" w14:textId="03C6E278" w:rsidR="000E7CBA" w:rsidRPr="00475A16" w:rsidRDefault="000E7CBA" w:rsidP="00FC4677">
      <w:pPr>
        <w:pStyle w:val="BodyText"/>
      </w:pPr>
      <w:r w:rsidRPr="00EE6433">
        <w:t>The</w:t>
      </w:r>
      <w:r w:rsidR="00293C48">
        <w:t xml:space="preserve"> </w:t>
      </w:r>
      <w:r w:rsidRPr="00EE6433">
        <w:t>abundances</w:t>
      </w:r>
      <w:r w:rsidR="00293C48">
        <w:t xml:space="preserve"> </w:t>
      </w:r>
      <w:r w:rsidRPr="00EE6433">
        <w:t>and</w:t>
      </w:r>
      <w:r w:rsidR="00293C48">
        <w:t xml:space="preserve"> </w:t>
      </w:r>
      <w:r w:rsidRPr="00EE6433">
        <w:t>trends</w:t>
      </w:r>
      <w:r w:rsidR="00293C48">
        <w:t xml:space="preserve"> </w:t>
      </w:r>
      <w:r w:rsidRPr="00EE6433">
        <w:t>of</w:t>
      </w:r>
      <w:r w:rsidR="00293C48">
        <w:t xml:space="preserve"> </w:t>
      </w:r>
      <w:r w:rsidR="00521B0C">
        <w:t>CFCs,</w:t>
      </w:r>
      <w:r w:rsidR="00293C48">
        <w:t xml:space="preserve"> </w:t>
      </w:r>
      <w:r w:rsidR="00521B0C">
        <w:t>HCFCs,</w:t>
      </w:r>
      <w:r w:rsidR="00293C48">
        <w:t xml:space="preserve"> </w:t>
      </w:r>
      <w:r w:rsidR="00521B0C">
        <w:t>halons,</w:t>
      </w:r>
      <w:r w:rsidR="00293C48">
        <w:t xml:space="preserve"> </w:t>
      </w:r>
      <w:r w:rsidR="008264DC">
        <w:t>carbon tetrachloride</w:t>
      </w:r>
      <w:r w:rsidR="00521B0C">
        <w:t>,</w:t>
      </w:r>
      <w:r w:rsidR="00293C48">
        <w:t xml:space="preserve"> </w:t>
      </w:r>
      <w:r w:rsidR="00897A18">
        <w:t>methyl chloroform</w:t>
      </w:r>
      <w:r w:rsidR="00521B0C">
        <w:t>,</w:t>
      </w:r>
      <w:r w:rsidR="00293C48">
        <w:t xml:space="preserve"> </w:t>
      </w:r>
      <w:r w:rsidR="00897A18">
        <w:t>methyl bromide</w:t>
      </w:r>
      <w:r w:rsidR="00521B0C">
        <w:t>,</w:t>
      </w:r>
      <w:r w:rsidR="00293C48">
        <w:t xml:space="preserve"> </w:t>
      </w:r>
      <w:r w:rsidR="00EA7B44">
        <w:t>methyl chloride</w:t>
      </w:r>
      <w:r w:rsidR="007328AE">
        <w:t>,</w:t>
      </w:r>
      <w:r w:rsidR="00293C48">
        <w:t xml:space="preserve"> </w:t>
      </w:r>
      <w:r w:rsidR="00EA7B44">
        <w:t>dichloromethane</w:t>
      </w:r>
      <w:r w:rsidR="00216D8F">
        <w:t>,</w:t>
      </w:r>
      <w:r w:rsidR="00293C48">
        <w:t xml:space="preserve"> </w:t>
      </w:r>
      <w:r w:rsidR="00EA7B44">
        <w:t>chloroform</w:t>
      </w:r>
      <w:r w:rsidR="00216D8F">
        <w:t>,</w:t>
      </w:r>
      <w:r w:rsidR="00293C48">
        <w:t xml:space="preserve"> </w:t>
      </w:r>
      <w:r w:rsidR="008264DC">
        <w:t>trichloroethylene</w:t>
      </w:r>
      <w:r w:rsidR="00216D8F">
        <w:t>,</w:t>
      </w:r>
      <w:r w:rsidR="00293C48">
        <w:t xml:space="preserve"> </w:t>
      </w:r>
      <w:r w:rsidR="008264DC">
        <w:t>perchloroethylene</w:t>
      </w:r>
      <w:r w:rsidR="00216D8F">
        <w:t>,</w:t>
      </w:r>
      <w:r w:rsidR="00293C48">
        <w:t xml:space="preserve"> </w:t>
      </w:r>
      <w:r w:rsidR="00EA7B44">
        <w:t>dibromomethane and bromoform</w:t>
      </w:r>
      <w:r w:rsidR="000F77A0">
        <w:t xml:space="preserve"> </w:t>
      </w:r>
      <w:r w:rsidRPr="00EE6433">
        <w:t>in</w:t>
      </w:r>
      <w:r w:rsidR="00293C48">
        <w:t xml:space="preserve"> </w:t>
      </w:r>
      <w:r w:rsidRPr="00EE6433">
        <w:t>the</w:t>
      </w:r>
      <w:r w:rsidR="00293C48">
        <w:t xml:space="preserve"> </w:t>
      </w:r>
      <w:r w:rsidRPr="00EE6433">
        <w:t>global</w:t>
      </w:r>
      <w:r w:rsidR="00293C48">
        <w:t xml:space="preserve"> </w:t>
      </w:r>
      <w:r w:rsidRPr="000E7CBA">
        <w:t>background</w:t>
      </w:r>
      <w:r w:rsidR="00293C48">
        <w:t xml:space="preserve"> </w:t>
      </w:r>
      <w:r w:rsidRPr="00EE6433">
        <w:t>atmosphere,</w:t>
      </w:r>
      <w:r w:rsidR="00293C48">
        <w:t xml:space="preserve"> </w:t>
      </w:r>
      <w:r w:rsidRPr="00EE6433">
        <w:t>as</w:t>
      </w:r>
      <w:r w:rsidR="00293C48">
        <w:t xml:space="preserve"> </w:t>
      </w:r>
      <w:r w:rsidRPr="00EE6433">
        <w:t>measured</w:t>
      </w:r>
      <w:r w:rsidR="00293C48">
        <w:t xml:space="preserve"> </w:t>
      </w:r>
      <w:r w:rsidRPr="00EE6433">
        <w:t>at</w:t>
      </w:r>
      <w:r w:rsidR="00293C48">
        <w:t xml:space="preserve"> </w:t>
      </w:r>
      <w:r w:rsidRPr="00EE6433">
        <w:t>Cape</w:t>
      </w:r>
      <w:r w:rsidR="00293C48">
        <w:t xml:space="preserve"> </w:t>
      </w:r>
      <w:r w:rsidRPr="00EE6433">
        <w:t>Grim,</w:t>
      </w:r>
      <w:r w:rsidR="00293C48">
        <w:t xml:space="preserve"> </w:t>
      </w:r>
      <w:r w:rsidRPr="00EE6433">
        <w:t>Tasmania,</w:t>
      </w:r>
      <w:r w:rsidR="00293C48">
        <w:t xml:space="preserve"> </w:t>
      </w:r>
      <w:r w:rsidR="00806389">
        <w:t>or</w:t>
      </w:r>
      <w:r w:rsidR="00293C48">
        <w:t xml:space="preserve"> </w:t>
      </w:r>
      <w:r w:rsidR="00806389">
        <w:t>in</w:t>
      </w:r>
      <w:r w:rsidR="00293C48">
        <w:t xml:space="preserve"> </w:t>
      </w:r>
      <w:r w:rsidR="00806389">
        <w:t>the</w:t>
      </w:r>
      <w:r w:rsidR="00293C48">
        <w:t xml:space="preserve"> </w:t>
      </w:r>
      <w:r w:rsidR="00806389">
        <w:t>Cape</w:t>
      </w:r>
      <w:r w:rsidR="00293C48">
        <w:t xml:space="preserve"> </w:t>
      </w:r>
      <w:r w:rsidR="00806389">
        <w:t>Grim</w:t>
      </w:r>
      <w:r w:rsidR="00293C48">
        <w:t xml:space="preserve"> </w:t>
      </w:r>
      <w:r w:rsidR="00806389">
        <w:t>air</w:t>
      </w:r>
      <w:r w:rsidR="00293C48">
        <w:t xml:space="preserve"> </w:t>
      </w:r>
      <w:r w:rsidR="00806389">
        <w:t>archive,</w:t>
      </w:r>
      <w:r w:rsidR="00293C48">
        <w:t xml:space="preserve"> </w:t>
      </w:r>
      <w:r w:rsidRPr="00EE6433">
        <w:t>are</w:t>
      </w:r>
      <w:r w:rsidR="00293C48">
        <w:t xml:space="preserve"> </w:t>
      </w:r>
      <w:r w:rsidRPr="00EE6433">
        <w:t>shown</w:t>
      </w:r>
      <w:r w:rsidR="00293C48">
        <w:t xml:space="preserve"> </w:t>
      </w:r>
      <w:r w:rsidRPr="00EE6433">
        <w:t>in</w:t>
      </w:r>
      <w:r w:rsidR="00293C48">
        <w:t xml:space="preserve"> </w:t>
      </w:r>
      <w:r w:rsidR="00D2140D" w:rsidRPr="00475A16">
        <w:fldChar w:fldCharType="begin"/>
      </w:r>
      <w:r w:rsidR="00D2140D" w:rsidRPr="00475A16">
        <w:instrText xml:space="preserve"> REF _Ref37241196 \h </w:instrText>
      </w:r>
      <w:r w:rsidR="00475A16" w:rsidRPr="00475A16">
        <w:instrText xml:space="preserve"> \* MERGEFORMAT </w:instrText>
      </w:r>
      <w:r w:rsidR="00D2140D" w:rsidRPr="00475A16">
        <w:fldChar w:fldCharType="separate"/>
      </w:r>
      <w:r w:rsidR="00D2140D" w:rsidRPr="00475A16">
        <w:t xml:space="preserve">Table </w:t>
      </w:r>
      <w:r w:rsidR="00D2140D" w:rsidRPr="00475A16">
        <w:rPr>
          <w:noProof/>
        </w:rPr>
        <w:t>1</w:t>
      </w:r>
      <w:r w:rsidR="00D2140D" w:rsidRPr="00475A16">
        <w:fldChar w:fldCharType="end"/>
      </w:r>
      <w:r w:rsidR="00293C48" w:rsidRPr="00475A16">
        <w:t xml:space="preserve"> </w:t>
      </w:r>
      <w:r w:rsidR="00521B0C" w:rsidRPr="00475A16">
        <w:t>(201</w:t>
      </w:r>
      <w:r w:rsidR="00C33312" w:rsidRPr="00475A16">
        <w:t>7</w:t>
      </w:r>
      <w:r w:rsidR="00521B0C" w:rsidRPr="00475A16">
        <w:t>-201</w:t>
      </w:r>
      <w:r w:rsidR="00C33312" w:rsidRPr="00475A16">
        <w:t>8</w:t>
      </w:r>
      <w:r w:rsidR="00C71135" w:rsidRPr="00475A16">
        <w:t>)</w:t>
      </w:r>
      <w:r w:rsidR="0084193B" w:rsidRPr="00475A16">
        <w:t xml:space="preserve"> and </w:t>
      </w:r>
      <w:r w:rsidR="00D2140D" w:rsidRPr="00475A16">
        <w:fldChar w:fldCharType="begin"/>
      </w:r>
      <w:r w:rsidR="00D2140D" w:rsidRPr="00475A16">
        <w:instrText xml:space="preserve"> REF _Ref37241185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w:t>
      </w:r>
      <w:r w:rsidR="00D2140D" w:rsidRPr="00475A16">
        <w:fldChar w:fldCharType="end"/>
      </w:r>
      <w:r w:rsidR="00D2140D" w:rsidRPr="00475A16">
        <w:t xml:space="preserve"> </w:t>
      </w:r>
      <w:r w:rsidR="00AF3552" w:rsidRPr="00475A16">
        <w:t>(19</w:t>
      </w:r>
      <w:r w:rsidR="00EE68FB" w:rsidRPr="00475A16">
        <w:t>7</w:t>
      </w:r>
      <w:r w:rsidR="00AF3552" w:rsidRPr="00475A16">
        <w:t>8-201</w:t>
      </w:r>
      <w:r w:rsidR="00C33312" w:rsidRPr="00475A16">
        <w:t>8</w:t>
      </w:r>
      <w:r w:rsidR="00AF3552" w:rsidRPr="00475A16">
        <w:t>)</w:t>
      </w:r>
      <w:r w:rsidRPr="00475A16">
        <w:t>.</w:t>
      </w:r>
    </w:p>
    <w:p w14:paraId="7C530368" w14:textId="77777777" w:rsidR="00AC1775" w:rsidRPr="00475A16" w:rsidRDefault="00AC1775" w:rsidP="00EC572B">
      <w:pPr>
        <w:pStyle w:val="Caption"/>
        <w:rPr>
          <w:bCs w:val="0"/>
        </w:rPr>
        <w:sectPr w:rsidR="00AC1775" w:rsidRPr="00475A16" w:rsidSect="007849EC">
          <w:footerReference w:type="even" r:id="rId19"/>
          <w:pgSz w:w="11907" w:h="16840" w:code="9"/>
          <w:pgMar w:top="1134" w:right="1134" w:bottom="1134" w:left="1134" w:header="567" w:footer="567" w:gutter="0"/>
          <w:pgNumType w:start="1"/>
          <w:cols w:space="284"/>
          <w:docGrid w:linePitch="360"/>
        </w:sectPr>
      </w:pPr>
      <w:bookmarkStart w:id="33" w:name="_Ref361301671"/>
      <w:bookmarkStart w:id="34" w:name="_Toc361152321"/>
    </w:p>
    <w:p w14:paraId="17B698FB" w14:textId="77777777" w:rsidR="00EC572B" w:rsidRDefault="00EC572B" w:rsidP="00EC572B">
      <w:pPr>
        <w:pStyle w:val="Caption"/>
      </w:pPr>
      <w:bookmarkStart w:id="35" w:name="_Ref37241196"/>
      <w:bookmarkStart w:id="36" w:name="_Toc39840493"/>
      <w:r w:rsidRPr="00DB14EB">
        <w:rPr>
          <w:b/>
        </w:rPr>
        <w:lastRenderedPageBreak/>
        <w:t xml:space="preserve">Table </w:t>
      </w:r>
      <w:r w:rsidR="00D62610" w:rsidRPr="00DB14EB">
        <w:rPr>
          <w:b/>
        </w:rPr>
        <w:fldChar w:fldCharType="begin"/>
      </w:r>
      <w:r w:rsidR="00D83247" w:rsidRPr="00DB14EB">
        <w:rPr>
          <w:b/>
        </w:rPr>
        <w:instrText xml:space="preserve"> SEQ Table \* ARABIC </w:instrText>
      </w:r>
      <w:r w:rsidR="00D62610" w:rsidRPr="00DB14EB">
        <w:rPr>
          <w:b/>
        </w:rPr>
        <w:fldChar w:fldCharType="separate"/>
      </w:r>
      <w:r w:rsidR="00357127">
        <w:rPr>
          <w:b/>
          <w:noProof/>
        </w:rPr>
        <w:t>1</w:t>
      </w:r>
      <w:r w:rsidR="00D62610" w:rsidRPr="00DB14EB">
        <w:rPr>
          <w:b/>
        </w:rPr>
        <w:fldChar w:fldCharType="end"/>
      </w:r>
      <w:bookmarkEnd w:id="33"/>
      <w:bookmarkEnd w:id="35"/>
      <w:r w:rsidRPr="00DB14EB">
        <w:rPr>
          <w:b/>
        </w:rPr>
        <w:t>.</w:t>
      </w:r>
      <w:r w:rsidRPr="007B61A0">
        <w:t xml:space="preserve"> Southern Hemisphere concentrations (201</w:t>
      </w:r>
      <w:r w:rsidR="00C958A3">
        <w:t>7</w:t>
      </w:r>
      <w:r w:rsidRPr="007B61A0">
        <w:t>, 201</w:t>
      </w:r>
      <w:r w:rsidR="00C958A3">
        <w:t>8</w:t>
      </w:r>
      <w:r w:rsidRPr="007B61A0">
        <w:t>) and growth rates (201</w:t>
      </w:r>
      <w:r w:rsidR="00C958A3">
        <w:t>7</w:t>
      </w:r>
      <w:r w:rsidRPr="007B61A0">
        <w:t>-201</w:t>
      </w:r>
      <w:r w:rsidR="00C958A3">
        <w:t>8</w:t>
      </w:r>
      <w:r w:rsidRPr="007B61A0">
        <w:t xml:space="preserve">) for CFCs, HCFCs, halons, </w:t>
      </w:r>
      <w:r w:rsidR="008264DC">
        <w:t>carbon tetrachloride</w:t>
      </w:r>
      <w:r w:rsidRPr="007B61A0">
        <w:t xml:space="preserve">, </w:t>
      </w:r>
      <w:r w:rsidR="00897A18">
        <w:t>methyl chloroform</w:t>
      </w:r>
      <w:r w:rsidRPr="007B61A0">
        <w:t xml:space="preserve">, </w:t>
      </w:r>
      <w:r w:rsidR="00EC2722" w:rsidRPr="007B61A0">
        <w:t>methyl chloride</w:t>
      </w:r>
      <w:r w:rsidRPr="007B61A0">
        <w:t xml:space="preserve">, </w:t>
      </w:r>
      <w:r w:rsidR="00EC2722" w:rsidRPr="007B61A0">
        <w:t>dichloromethane</w:t>
      </w:r>
      <w:r w:rsidRPr="007B61A0">
        <w:t xml:space="preserve">, </w:t>
      </w:r>
      <w:r w:rsidR="00EC2722" w:rsidRPr="007B61A0">
        <w:t>chloroform</w:t>
      </w:r>
      <w:r w:rsidRPr="007B61A0">
        <w:t xml:space="preserve">, </w:t>
      </w:r>
      <w:r w:rsidR="008264DC">
        <w:t>trichloroethylene</w:t>
      </w:r>
      <w:r w:rsidRPr="007B61A0">
        <w:t xml:space="preserve">, </w:t>
      </w:r>
      <w:r w:rsidR="008264DC">
        <w:t>perchloroethylene</w:t>
      </w:r>
      <w:r w:rsidRPr="007B61A0">
        <w:t xml:space="preserve">, </w:t>
      </w:r>
      <w:r w:rsidR="00897A18">
        <w:t>methyl bromide</w:t>
      </w:r>
      <w:r w:rsidRPr="007B61A0">
        <w:t xml:space="preserve">, </w:t>
      </w:r>
      <w:r w:rsidR="00EC2722" w:rsidRPr="007B61A0">
        <w:t xml:space="preserve">dibromomethane </w:t>
      </w:r>
      <w:r w:rsidRPr="007B61A0">
        <w:t xml:space="preserve">and </w:t>
      </w:r>
      <w:r w:rsidR="00EC2722" w:rsidRPr="007B61A0">
        <w:t>bromoform</w:t>
      </w:r>
      <w:r w:rsidR="00B907E0" w:rsidRPr="007B61A0">
        <w:t xml:space="preserve"> </w:t>
      </w:r>
      <w:r w:rsidRPr="007B61A0">
        <w:t xml:space="preserve">measured </w:t>
      </w:r>
      <w:r w:rsidR="00661597" w:rsidRPr="007B61A0">
        <w:rPr>
          <w:i/>
        </w:rPr>
        <w:t>in situ</w:t>
      </w:r>
      <w:r w:rsidR="00661597" w:rsidRPr="007B61A0">
        <w:t xml:space="preserve"> </w:t>
      </w:r>
      <w:r w:rsidRPr="007B61A0">
        <w:t>at Cape Grim, Tasmania</w:t>
      </w:r>
      <w:r w:rsidR="00661597" w:rsidRPr="007B61A0">
        <w:t xml:space="preserve"> and/or in the Cape Grim Air Archive (references: see text </w:t>
      </w:r>
      <w:r w:rsidRPr="007B61A0">
        <w:t>above and CSIRO unpublished</w:t>
      </w:r>
      <w:r w:rsidR="00661597" w:rsidRPr="007B61A0">
        <w:t xml:space="preserve"> data</w:t>
      </w:r>
      <w:r w:rsidRPr="007B61A0">
        <w:t>)</w:t>
      </w:r>
      <w:bookmarkEnd w:id="34"/>
      <w:r w:rsidR="00E128B1" w:rsidRPr="007B61A0">
        <w:t>.</w:t>
      </w:r>
      <w:bookmarkEnd w:id="36"/>
    </w:p>
    <w:tbl>
      <w:tblPr>
        <w:tblStyle w:val="TableCSIRO"/>
        <w:tblW w:w="12171" w:type="dxa"/>
        <w:jc w:val="center"/>
        <w:tblInd w:w="0" w:type="dxa"/>
        <w:tblCellMar>
          <w:top w:w="0" w:type="dxa"/>
          <w:left w:w="28" w:type="dxa"/>
          <w:bottom w:w="0" w:type="dxa"/>
          <w:right w:w="57" w:type="dxa"/>
        </w:tblCellMar>
        <w:tblLook w:val="04A0" w:firstRow="1" w:lastRow="0" w:firstColumn="1" w:lastColumn="0" w:noHBand="0" w:noVBand="1"/>
      </w:tblPr>
      <w:tblGrid>
        <w:gridCol w:w="1537"/>
        <w:gridCol w:w="1298"/>
        <w:gridCol w:w="742"/>
        <w:gridCol w:w="742"/>
        <w:gridCol w:w="721"/>
        <w:gridCol w:w="720"/>
        <w:gridCol w:w="2336"/>
        <w:gridCol w:w="1269"/>
        <w:gridCol w:w="742"/>
        <w:gridCol w:w="742"/>
        <w:gridCol w:w="721"/>
        <w:gridCol w:w="601"/>
      </w:tblGrid>
      <w:tr w:rsidR="006F71A3" w:rsidRPr="00495C0F" w14:paraId="1A9C28CA" w14:textId="77777777" w:rsidTr="00683302">
        <w:trPr>
          <w:cnfStyle w:val="100000000000" w:firstRow="1" w:lastRow="0" w:firstColumn="0" w:lastColumn="0" w:oddVBand="0" w:evenVBand="0" w:oddHBand="0" w:evenHBand="0" w:firstRowFirstColumn="0" w:firstRowLastColumn="0" w:lastRowFirstColumn="0" w:lastRowLastColumn="0"/>
          <w:jc w:val="center"/>
        </w:trPr>
        <w:tc>
          <w:tcPr>
            <w:tcW w:w="1537" w:type="dxa"/>
            <w:noWrap/>
            <w:vAlign w:val="center"/>
            <w:hideMark/>
          </w:tcPr>
          <w:p w14:paraId="531793BF" w14:textId="77777777" w:rsidR="006F71A3" w:rsidRPr="00495C0F" w:rsidRDefault="006F71A3" w:rsidP="00495C0F">
            <w:pPr>
              <w:pStyle w:val="TableHeader"/>
              <w:jc w:val="left"/>
            </w:pPr>
            <w:r w:rsidRPr="00495C0F">
              <w:t>Species</w:t>
            </w:r>
          </w:p>
        </w:tc>
        <w:tc>
          <w:tcPr>
            <w:tcW w:w="1298" w:type="dxa"/>
            <w:noWrap/>
            <w:vAlign w:val="center"/>
            <w:hideMark/>
          </w:tcPr>
          <w:p w14:paraId="4A8BF9ED" w14:textId="77777777" w:rsidR="006F71A3" w:rsidRPr="00495C0F" w:rsidRDefault="006F71A3" w:rsidP="00495C0F">
            <w:pPr>
              <w:pStyle w:val="TableHeader"/>
              <w:jc w:val="left"/>
            </w:pPr>
            <w:r w:rsidRPr="00495C0F">
              <w:t>Formula</w:t>
            </w:r>
          </w:p>
        </w:tc>
        <w:tc>
          <w:tcPr>
            <w:tcW w:w="1483" w:type="dxa"/>
            <w:gridSpan w:val="2"/>
            <w:noWrap/>
            <w:vAlign w:val="center"/>
            <w:hideMark/>
          </w:tcPr>
          <w:p w14:paraId="76FFD661" w14:textId="77777777" w:rsidR="006F71A3" w:rsidRPr="00495C0F" w:rsidRDefault="006F71A3" w:rsidP="00495C0F">
            <w:pPr>
              <w:pStyle w:val="TableHeader"/>
            </w:pPr>
            <w:r w:rsidRPr="00495C0F">
              <w:t>Concentration</w:t>
            </w:r>
          </w:p>
        </w:tc>
        <w:tc>
          <w:tcPr>
            <w:tcW w:w="1441" w:type="dxa"/>
            <w:gridSpan w:val="2"/>
            <w:noWrap/>
            <w:vAlign w:val="center"/>
            <w:hideMark/>
          </w:tcPr>
          <w:p w14:paraId="4FD04CE9" w14:textId="77777777" w:rsidR="006F71A3" w:rsidRPr="00495C0F" w:rsidRDefault="006F71A3" w:rsidP="00495C0F">
            <w:pPr>
              <w:pStyle w:val="TableHeader"/>
            </w:pPr>
            <w:r w:rsidRPr="00495C0F">
              <w:t>Growth</w:t>
            </w:r>
          </w:p>
        </w:tc>
        <w:tc>
          <w:tcPr>
            <w:tcW w:w="2336" w:type="dxa"/>
            <w:noWrap/>
            <w:vAlign w:val="center"/>
            <w:hideMark/>
          </w:tcPr>
          <w:p w14:paraId="05236249" w14:textId="77777777" w:rsidR="006F71A3" w:rsidRPr="00495C0F" w:rsidRDefault="006F71A3" w:rsidP="00495C0F">
            <w:pPr>
              <w:pStyle w:val="TableHeader"/>
              <w:jc w:val="left"/>
            </w:pPr>
            <w:r w:rsidRPr="00495C0F">
              <w:t>Species</w:t>
            </w:r>
          </w:p>
        </w:tc>
        <w:tc>
          <w:tcPr>
            <w:tcW w:w="1269" w:type="dxa"/>
            <w:noWrap/>
            <w:vAlign w:val="center"/>
            <w:hideMark/>
          </w:tcPr>
          <w:p w14:paraId="397E439E" w14:textId="77777777" w:rsidR="006F71A3" w:rsidRPr="00495C0F" w:rsidRDefault="006F71A3" w:rsidP="00495C0F">
            <w:pPr>
              <w:pStyle w:val="TableHeader"/>
              <w:jc w:val="left"/>
            </w:pPr>
            <w:r w:rsidRPr="00495C0F">
              <w:t>Formula</w:t>
            </w:r>
          </w:p>
        </w:tc>
        <w:tc>
          <w:tcPr>
            <w:tcW w:w="1484" w:type="dxa"/>
            <w:gridSpan w:val="2"/>
            <w:noWrap/>
            <w:vAlign w:val="center"/>
            <w:hideMark/>
          </w:tcPr>
          <w:p w14:paraId="3BF4C79C" w14:textId="77777777" w:rsidR="006F71A3" w:rsidRPr="00495C0F" w:rsidRDefault="006F71A3" w:rsidP="0064710F">
            <w:pPr>
              <w:pStyle w:val="TableHeader"/>
            </w:pPr>
            <w:r w:rsidRPr="00495C0F">
              <w:t>Concentration</w:t>
            </w:r>
          </w:p>
        </w:tc>
        <w:tc>
          <w:tcPr>
            <w:tcW w:w="1322" w:type="dxa"/>
            <w:gridSpan w:val="2"/>
            <w:noWrap/>
            <w:vAlign w:val="center"/>
            <w:hideMark/>
          </w:tcPr>
          <w:p w14:paraId="389A82E4" w14:textId="77777777" w:rsidR="006F71A3" w:rsidRPr="00495C0F" w:rsidRDefault="006F71A3" w:rsidP="0064710F">
            <w:pPr>
              <w:pStyle w:val="TableHeader"/>
            </w:pPr>
            <w:r w:rsidRPr="00495C0F">
              <w:t>Growth</w:t>
            </w:r>
          </w:p>
        </w:tc>
      </w:tr>
      <w:tr w:rsidR="00495C0F" w:rsidRPr="00495C0F" w14:paraId="5641350E" w14:textId="77777777" w:rsidTr="00683302">
        <w:trPr>
          <w:jc w:val="center"/>
        </w:trPr>
        <w:tc>
          <w:tcPr>
            <w:tcW w:w="1537" w:type="dxa"/>
            <w:shd w:val="clear" w:color="auto" w:fill="000000" w:themeFill="text1"/>
            <w:noWrap/>
            <w:vAlign w:val="center"/>
            <w:hideMark/>
          </w:tcPr>
          <w:p w14:paraId="73D59D8E" w14:textId="77777777" w:rsidR="006F71A3" w:rsidRPr="00495C0F" w:rsidRDefault="006F71A3" w:rsidP="00495C0F">
            <w:pPr>
              <w:pStyle w:val="TableHeader"/>
              <w:jc w:val="left"/>
            </w:pPr>
          </w:p>
        </w:tc>
        <w:tc>
          <w:tcPr>
            <w:tcW w:w="1298" w:type="dxa"/>
            <w:shd w:val="clear" w:color="auto" w:fill="000000" w:themeFill="text1"/>
            <w:noWrap/>
            <w:vAlign w:val="center"/>
            <w:hideMark/>
          </w:tcPr>
          <w:p w14:paraId="650A380F" w14:textId="77777777" w:rsidR="006F71A3" w:rsidRPr="00495C0F" w:rsidRDefault="006F71A3" w:rsidP="00495C0F">
            <w:pPr>
              <w:pStyle w:val="TableHeader"/>
              <w:jc w:val="left"/>
            </w:pPr>
          </w:p>
        </w:tc>
        <w:tc>
          <w:tcPr>
            <w:tcW w:w="742" w:type="dxa"/>
            <w:shd w:val="clear" w:color="auto" w:fill="000000" w:themeFill="text1"/>
            <w:noWrap/>
            <w:vAlign w:val="center"/>
            <w:hideMark/>
          </w:tcPr>
          <w:p w14:paraId="541591CE" w14:textId="77777777" w:rsidR="006F71A3" w:rsidRPr="00495C0F" w:rsidRDefault="006F71A3" w:rsidP="0001420F">
            <w:pPr>
              <w:pStyle w:val="TableHeader"/>
            </w:pPr>
            <w:r w:rsidRPr="00495C0F">
              <w:t>201</w:t>
            </w:r>
            <w:r w:rsidR="00505332">
              <w:t>7</w:t>
            </w:r>
          </w:p>
        </w:tc>
        <w:tc>
          <w:tcPr>
            <w:tcW w:w="742" w:type="dxa"/>
            <w:shd w:val="clear" w:color="auto" w:fill="000000" w:themeFill="text1"/>
            <w:noWrap/>
            <w:vAlign w:val="center"/>
            <w:hideMark/>
          </w:tcPr>
          <w:p w14:paraId="5A877D6D" w14:textId="77777777" w:rsidR="00505332" w:rsidRPr="00495C0F" w:rsidRDefault="006F71A3" w:rsidP="00505332">
            <w:pPr>
              <w:pStyle w:val="TableHeader"/>
            </w:pPr>
            <w:r w:rsidRPr="00495C0F">
              <w:t>201</w:t>
            </w:r>
            <w:r w:rsidR="00505332">
              <w:t>8</w:t>
            </w:r>
          </w:p>
        </w:tc>
        <w:tc>
          <w:tcPr>
            <w:tcW w:w="721" w:type="dxa"/>
            <w:shd w:val="clear" w:color="auto" w:fill="000000" w:themeFill="text1"/>
            <w:noWrap/>
            <w:vAlign w:val="center"/>
            <w:hideMark/>
          </w:tcPr>
          <w:p w14:paraId="1AE3A687" w14:textId="77777777" w:rsidR="006F71A3" w:rsidRPr="00495C0F" w:rsidRDefault="006F71A3" w:rsidP="00495C0F">
            <w:pPr>
              <w:pStyle w:val="TableHeader"/>
            </w:pPr>
            <w:r w:rsidRPr="00495C0F">
              <w:t>ppt/yr</w:t>
            </w:r>
          </w:p>
        </w:tc>
        <w:tc>
          <w:tcPr>
            <w:tcW w:w="720" w:type="dxa"/>
            <w:shd w:val="clear" w:color="auto" w:fill="000000" w:themeFill="text1"/>
            <w:noWrap/>
            <w:vAlign w:val="center"/>
            <w:hideMark/>
          </w:tcPr>
          <w:p w14:paraId="2A783A0C" w14:textId="77777777" w:rsidR="006F71A3" w:rsidRPr="00495C0F" w:rsidRDefault="006F71A3" w:rsidP="00495C0F">
            <w:pPr>
              <w:pStyle w:val="TableHeader"/>
            </w:pPr>
            <w:r w:rsidRPr="00495C0F">
              <w:t>%/yr</w:t>
            </w:r>
          </w:p>
        </w:tc>
        <w:tc>
          <w:tcPr>
            <w:tcW w:w="2336" w:type="dxa"/>
            <w:shd w:val="clear" w:color="auto" w:fill="000000" w:themeFill="text1"/>
            <w:noWrap/>
            <w:vAlign w:val="center"/>
            <w:hideMark/>
          </w:tcPr>
          <w:p w14:paraId="6157B041" w14:textId="77777777" w:rsidR="006F71A3" w:rsidRPr="00495C0F" w:rsidRDefault="006F71A3" w:rsidP="00495C0F">
            <w:pPr>
              <w:pStyle w:val="TableHeader"/>
              <w:jc w:val="left"/>
            </w:pPr>
          </w:p>
        </w:tc>
        <w:tc>
          <w:tcPr>
            <w:tcW w:w="1269" w:type="dxa"/>
            <w:shd w:val="clear" w:color="auto" w:fill="000000" w:themeFill="text1"/>
            <w:noWrap/>
            <w:vAlign w:val="center"/>
            <w:hideMark/>
          </w:tcPr>
          <w:p w14:paraId="7C119BE8" w14:textId="77777777" w:rsidR="006F71A3" w:rsidRPr="00495C0F" w:rsidRDefault="006F71A3" w:rsidP="00495C0F">
            <w:pPr>
              <w:pStyle w:val="TableHeader"/>
              <w:jc w:val="left"/>
            </w:pPr>
          </w:p>
        </w:tc>
        <w:tc>
          <w:tcPr>
            <w:tcW w:w="742" w:type="dxa"/>
            <w:shd w:val="clear" w:color="auto" w:fill="000000" w:themeFill="text1"/>
            <w:noWrap/>
            <w:vAlign w:val="center"/>
            <w:hideMark/>
          </w:tcPr>
          <w:p w14:paraId="4A96FB82" w14:textId="77777777" w:rsidR="006F71A3" w:rsidRPr="00495C0F" w:rsidRDefault="0001420F" w:rsidP="0064710F">
            <w:pPr>
              <w:pStyle w:val="TableHeader"/>
            </w:pPr>
            <w:r>
              <w:t>201</w:t>
            </w:r>
            <w:r w:rsidR="00406E98">
              <w:t>7</w:t>
            </w:r>
          </w:p>
        </w:tc>
        <w:tc>
          <w:tcPr>
            <w:tcW w:w="742" w:type="dxa"/>
            <w:shd w:val="clear" w:color="auto" w:fill="000000" w:themeFill="text1"/>
            <w:noWrap/>
            <w:vAlign w:val="center"/>
            <w:hideMark/>
          </w:tcPr>
          <w:p w14:paraId="1D3B772E" w14:textId="77777777" w:rsidR="006F71A3" w:rsidRPr="00495C0F" w:rsidRDefault="0001420F" w:rsidP="0064710F">
            <w:pPr>
              <w:pStyle w:val="TableHeader"/>
            </w:pPr>
            <w:r>
              <w:t>201</w:t>
            </w:r>
            <w:r w:rsidR="00406E98">
              <w:t>8</w:t>
            </w:r>
          </w:p>
        </w:tc>
        <w:tc>
          <w:tcPr>
            <w:tcW w:w="721" w:type="dxa"/>
            <w:shd w:val="clear" w:color="auto" w:fill="000000" w:themeFill="text1"/>
            <w:noWrap/>
            <w:vAlign w:val="center"/>
            <w:hideMark/>
          </w:tcPr>
          <w:p w14:paraId="0D57E818" w14:textId="77777777" w:rsidR="006F71A3" w:rsidRPr="00495C0F" w:rsidRDefault="006F71A3" w:rsidP="0064710F">
            <w:pPr>
              <w:pStyle w:val="TableHeader"/>
            </w:pPr>
            <w:r w:rsidRPr="00495C0F">
              <w:t>ppt/yr</w:t>
            </w:r>
          </w:p>
        </w:tc>
        <w:tc>
          <w:tcPr>
            <w:tcW w:w="601" w:type="dxa"/>
            <w:shd w:val="clear" w:color="auto" w:fill="000000" w:themeFill="text1"/>
            <w:noWrap/>
            <w:vAlign w:val="center"/>
            <w:hideMark/>
          </w:tcPr>
          <w:p w14:paraId="006FA608" w14:textId="77777777" w:rsidR="006F71A3" w:rsidRPr="00495C0F" w:rsidRDefault="006F71A3" w:rsidP="0064710F">
            <w:pPr>
              <w:pStyle w:val="TableHeader"/>
            </w:pPr>
            <w:r w:rsidRPr="00495C0F">
              <w:t>%/yr</w:t>
            </w:r>
          </w:p>
        </w:tc>
      </w:tr>
      <w:tr w:rsidR="00495C0F" w:rsidRPr="00495C0F" w14:paraId="24D61EB5"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auto"/>
            <w:noWrap/>
            <w:vAlign w:val="center"/>
            <w:hideMark/>
          </w:tcPr>
          <w:p w14:paraId="1E9D441D" w14:textId="77777777" w:rsidR="006F71A3" w:rsidRPr="00495C0F" w:rsidRDefault="006F71A3" w:rsidP="00D11E10">
            <w:pPr>
              <w:pStyle w:val="TableLeft"/>
              <w:rPr>
                <w:b/>
              </w:rPr>
            </w:pPr>
            <w:r w:rsidRPr="00495C0F">
              <w:rPr>
                <w:b/>
              </w:rPr>
              <w:t>CFCs</w:t>
            </w:r>
          </w:p>
        </w:tc>
        <w:tc>
          <w:tcPr>
            <w:tcW w:w="1298" w:type="dxa"/>
            <w:shd w:val="clear" w:color="auto" w:fill="auto"/>
            <w:noWrap/>
            <w:vAlign w:val="center"/>
            <w:hideMark/>
          </w:tcPr>
          <w:p w14:paraId="124ACC4D" w14:textId="77777777" w:rsidR="006F71A3" w:rsidRPr="00495C0F" w:rsidRDefault="006F71A3" w:rsidP="00D11E10">
            <w:pPr>
              <w:pStyle w:val="TableLeft"/>
              <w:rPr>
                <w:b/>
              </w:rPr>
            </w:pPr>
            <w:r w:rsidRPr="00495C0F">
              <w:rPr>
                <w:b/>
              </w:rPr>
              <w:t> </w:t>
            </w:r>
          </w:p>
        </w:tc>
        <w:tc>
          <w:tcPr>
            <w:tcW w:w="742" w:type="dxa"/>
            <w:shd w:val="clear" w:color="auto" w:fill="auto"/>
            <w:noWrap/>
            <w:vAlign w:val="center"/>
            <w:hideMark/>
          </w:tcPr>
          <w:p w14:paraId="5A8C6F8D" w14:textId="77777777" w:rsidR="006F71A3" w:rsidRPr="00C958A3" w:rsidRDefault="006F71A3" w:rsidP="00C958A3">
            <w:pPr>
              <w:pStyle w:val="TableRight"/>
            </w:pPr>
          </w:p>
        </w:tc>
        <w:tc>
          <w:tcPr>
            <w:tcW w:w="742" w:type="dxa"/>
            <w:shd w:val="clear" w:color="auto" w:fill="auto"/>
            <w:noWrap/>
            <w:vAlign w:val="center"/>
            <w:hideMark/>
          </w:tcPr>
          <w:p w14:paraId="58A05C4C" w14:textId="77777777" w:rsidR="006F71A3" w:rsidRPr="00C958A3" w:rsidRDefault="006F71A3" w:rsidP="00C958A3">
            <w:pPr>
              <w:pStyle w:val="TableRight"/>
            </w:pPr>
          </w:p>
        </w:tc>
        <w:tc>
          <w:tcPr>
            <w:tcW w:w="721" w:type="dxa"/>
            <w:shd w:val="clear" w:color="auto" w:fill="auto"/>
            <w:noWrap/>
            <w:vAlign w:val="center"/>
            <w:hideMark/>
          </w:tcPr>
          <w:p w14:paraId="1B01B4EA" w14:textId="77777777" w:rsidR="006F71A3" w:rsidRPr="00C958A3" w:rsidRDefault="006F71A3" w:rsidP="00C958A3">
            <w:pPr>
              <w:pStyle w:val="TableRight"/>
            </w:pPr>
          </w:p>
        </w:tc>
        <w:tc>
          <w:tcPr>
            <w:tcW w:w="720" w:type="dxa"/>
            <w:shd w:val="clear" w:color="auto" w:fill="auto"/>
            <w:noWrap/>
            <w:vAlign w:val="center"/>
            <w:hideMark/>
          </w:tcPr>
          <w:p w14:paraId="2B863EAA" w14:textId="77777777" w:rsidR="006F71A3" w:rsidRPr="00C958A3" w:rsidRDefault="006F71A3" w:rsidP="00C958A3">
            <w:pPr>
              <w:pStyle w:val="TableRight"/>
            </w:pPr>
          </w:p>
        </w:tc>
        <w:tc>
          <w:tcPr>
            <w:tcW w:w="2336" w:type="dxa"/>
            <w:shd w:val="clear" w:color="auto" w:fill="auto"/>
            <w:noWrap/>
            <w:vAlign w:val="center"/>
            <w:hideMark/>
          </w:tcPr>
          <w:p w14:paraId="581EC870" w14:textId="77777777" w:rsidR="006F71A3" w:rsidRPr="00495C0F" w:rsidRDefault="006F71A3" w:rsidP="00D11E10">
            <w:pPr>
              <w:pStyle w:val="TableLeft"/>
              <w:rPr>
                <w:b/>
              </w:rPr>
            </w:pPr>
            <w:r w:rsidRPr="00495C0F">
              <w:rPr>
                <w:b/>
              </w:rPr>
              <w:t>Halons</w:t>
            </w:r>
          </w:p>
        </w:tc>
        <w:tc>
          <w:tcPr>
            <w:tcW w:w="1269" w:type="dxa"/>
            <w:shd w:val="clear" w:color="auto" w:fill="auto"/>
            <w:noWrap/>
            <w:vAlign w:val="center"/>
            <w:hideMark/>
          </w:tcPr>
          <w:p w14:paraId="2FFC51DF" w14:textId="77777777" w:rsidR="006F71A3" w:rsidRPr="00495C0F" w:rsidRDefault="006F71A3" w:rsidP="00495C0F">
            <w:pPr>
              <w:pStyle w:val="TableLeft"/>
              <w:rPr>
                <w:b/>
              </w:rPr>
            </w:pPr>
            <w:r w:rsidRPr="00495C0F">
              <w:rPr>
                <w:b/>
              </w:rPr>
              <w:t> </w:t>
            </w:r>
          </w:p>
        </w:tc>
        <w:tc>
          <w:tcPr>
            <w:tcW w:w="742" w:type="dxa"/>
            <w:shd w:val="clear" w:color="auto" w:fill="auto"/>
            <w:noWrap/>
            <w:vAlign w:val="center"/>
            <w:hideMark/>
          </w:tcPr>
          <w:p w14:paraId="7DDDA20A" w14:textId="77777777" w:rsidR="006F71A3" w:rsidRPr="00495C0F" w:rsidRDefault="006F71A3" w:rsidP="00D11E10">
            <w:pPr>
              <w:pStyle w:val="TableLeft"/>
              <w:jc w:val="right"/>
              <w:rPr>
                <w:b/>
              </w:rPr>
            </w:pPr>
            <w:r w:rsidRPr="00495C0F">
              <w:rPr>
                <w:b/>
              </w:rPr>
              <w:t> </w:t>
            </w:r>
          </w:p>
        </w:tc>
        <w:tc>
          <w:tcPr>
            <w:tcW w:w="742" w:type="dxa"/>
            <w:shd w:val="clear" w:color="auto" w:fill="auto"/>
            <w:noWrap/>
            <w:vAlign w:val="center"/>
            <w:hideMark/>
          </w:tcPr>
          <w:p w14:paraId="3A9E4528" w14:textId="77777777" w:rsidR="006F71A3" w:rsidRPr="00495C0F" w:rsidRDefault="006F71A3" w:rsidP="00D11E10">
            <w:pPr>
              <w:pStyle w:val="TableLeft"/>
              <w:jc w:val="right"/>
              <w:rPr>
                <w:b/>
              </w:rPr>
            </w:pPr>
            <w:r w:rsidRPr="00495C0F">
              <w:rPr>
                <w:b/>
              </w:rPr>
              <w:t> </w:t>
            </w:r>
          </w:p>
        </w:tc>
        <w:tc>
          <w:tcPr>
            <w:tcW w:w="721" w:type="dxa"/>
            <w:shd w:val="clear" w:color="auto" w:fill="auto"/>
            <w:noWrap/>
            <w:vAlign w:val="center"/>
            <w:hideMark/>
          </w:tcPr>
          <w:p w14:paraId="64CFDC2E" w14:textId="77777777" w:rsidR="006F71A3" w:rsidRPr="00495C0F" w:rsidRDefault="006F71A3" w:rsidP="00D11E10">
            <w:pPr>
              <w:pStyle w:val="TableLeft"/>
              <w:jc w:val="right"/>
              <w:rPr>
                <w:b/>
              </w:rPr>
            </w:pPr>
            <w:r w:rsidRPr="00495C0F">
              <w:rPr>
                <w:b/>
              </w:rPr>
              <w:t> </w:t>
            </w:r>
          </w:p>
        </w:tc>
        <w:tc>
          <w:tcPr>
            <w:tcW w:w="601" w:type="dxa"/>
            <w:shd w:val="clear" w:color="auto" w:fill="auto"/>
            <w:noWrap/>
            <w:vAlign w:val="center"/>
            <w:hideMark/>
          </w:tcPr>
          <w:p w14:paraId="153EC9F3" w14:textId="77777777" w:rsidR="006F71A3" w:rsidRPr="00495C0F" w:rsidRDefault="006F71A3" w:rsidP="00D11E10">
            <w:pPr>
              <w:pStyle w:val="TableLeft"/>
              <w:jc w:val="right"/>
              <w:rPr>
                <w:b/>
              </w:rPr>
            </w:pPr>
            <w:r w:rsidRPr="00495C0F">
              <w:rPr>
                <w:b/>
              </w:rPr>
              <w:t> </w:t>
            </w:r>
          </w:p>
        </w:tc>
      </w:tr>
      <w:tr w:rsidR="00505332" w:rsidRPr="00495C0F" w14:paraId="7691851D" w14:textId="77777777" w:rsidTr="00683302">
        <w:trPr>
          <w:jc w:val="center"/>
        </w:trPr>
        <w:tc>
          <w:tcPr>
            <w:tcW w:w="1537" w:type="dxa"/>
            <w:noWrap/>
            <w:vAlign w:val="center"/>
            <w:hideMark/>
          </w:tcPr>
          <w:p w14:paraId="4564DEC5" w14:textId="77777777" w:rsidR="00505332" w:rsidRPr="00495C0F" w:rsidRDefault="00505332" w:rsidP="00505332">
            <w:pPr>
              <w:pStyle w:val="TableLeft"/>
              <w:rPr>
                <w:rFonts w:asciiTheme="minorHAnsi" w:hAnsiTheme="minorHAnsi"/>
              </w:rPr>
            </w:pPr>
            <w:r w:rsidRPr="00495C0F">
              <w:rPr>
                <w:rFonts w:asciiTheme="minorHAnsi" w:hAnsiTheme="minorHAnsi"/>
              </w:rPr>
              <w:t>CFC-11</w:t>
            </w:r>
          </w:p>
        </w:tc>
        <w:tc>
          <w:tcPr>
            <w:tcW w:w="1298" w:type="dxa"/>
            <w:noWrap/>
            <w:vAlign w:val="center"/>
            <w:hideMark/>
          </w:tcPr>
          <w:p w14:paraId="49C2FD50" w14:textId="77777777" w:rsidR="00505332" w:rsidRPr="00495C0F" w:rsidRDefault="00505332" w:rsidP="00505332">
            <w:pPr>
              <w:pStyle w:val="TableLeft"/>
              <w:rPr>
                <w:rFonts w:asciiTheme="minorHAnsi" w:hAnsiTheme="minorHAnsi"/>
              </w:rPr>
            </w:pPr>
            <w:r w:rsidRPr="00495C0F">
              <w:rPr>
                <w:rFonts w:asciiTheme="minorHAnsi" w:hAnsiTheme="minorHAnsi"/>
              </w:rPr>
              <w:t>CCl</w:t>
            </w:r>
            <w:r w:rsidRPr="00495C0F">
              <w:rPr>
                <w:rFonts w:asciiTheme="minorHAnsi" w:hAnsiTheme="minorHAnsi"/>
                <w:vertAlign w:val="subscript"/>
              </w:rPr>
              <w:t>3</w:t>
            </w:r>
            <w:r w:rsidRPr="00495C0F">
              <w:rPr>
                <w:rFonts w:asciiTheme="minorHAnsi" w:hAnsiTheme="minorHAnsi"/>
              </w:rPr>
              <w:t>F</w:t>
            </w:r>
          </w:p>
        </w:tc>
        <w:tc>
          <w:tcPr>
            <w:tcW w:w="742" w:type="dxa"/>
            <w:tcBorders>
              <w:top w:val="nil"/>
              <w:left w:val="nil"/>
              <w:bottom w:val="nil"/>
              <w:right w:val="nil"/>
            </w:tcBorders>
            <w:shd w:val="clear" w:color="auto" w:fill="auto"/>
            <w:noWrap/>
            <w:vAlign w:val="bottom"/>
          </w:tcPr>
          <w:p w14:paraId="587CC66B" w14:textId="77777777" w:rsidR="00505332" w:rsidRPr="00C958A3" w:rsidRDefault="00505332" w:rsidP="00C958A3">
            <w:pPr>
              <w:pStyle w:val="TableRight"/>
            </w:pPr>
            <w:r w:rsidRPr="00C958A3">
              <w:t>226.4</w:t>
            </w:r>
          </w:p>
        </w:tc>
        <w:tc>
          <w:tcPr>
            <w:tcW w:w="742" w:type="dxa"/>
            <w:tcBorders>
              <w:top w:val="nil"/>
              <w:left w:val="nil"/>
              <w:bottom w:val="nil"/>
              <w:right w:val="nil"/>
            </w:tcBorders>
            <w:shd w:val="clear" w:color="auto" w:fill="auto"/>
            <w:noWrap/>
            <w:vAlign w:val="bottom"/>
          </w:tcPr>
          <w:p w14:paraId="45D4E757" w14:textId="77777777" w:rsidR="00505332" w:rsidRPr="00C958A3" w:rsidRDefault="00505332" w:rsidP="00C958A3">
            <w:pPr>
              <w:pStyle w:val="TableRight"/>
            </w:pPr>
            <w:r w:rsidRPr="00C958A3">
              <w:t>225.6</w:t>
            </w:r>
          </w:p>
        </w:tc>
        <w:tc>
          <w:tcPr>
            <w:tcW w:w="721" w:type="dxa"/>
            <w:tcBorders>
              <w:top w:val="nil"/>
              <w:left w:val="nil"/>
              <w:bottom w:val="nil"/>
              <w:right w:val="nil"/>
            </w:tcBorders>
            <w:shd w:val="clear" w:color="auto" w:fill="auto"/>
            <w:noWrap/>
            <w:vAlign w:val="bottom"/>
            <w:hideMark/>
          </w:tcPr>
          <w:p w14:paraId="13BBC0BC" w14:textId="77777777" w:rsidR="00505332" w:rsidRPr="00C958A3" w:rsidRDefault="00505332" w:rsidP="00C958A3">
            <w:pPr>
              <w:pStyle w:val="TableRight"/>
            </w:pPr>
            <w:r w:rsidRPr="00C958A3">
              <w:t>-0.8</w:t>
            </w:r>
          </w:p>
        </w:tc>
        <w:tc>
          <w:tcPr>
            <w:tcW w:w="720" w:type="dxa"/>
            <w:tcBorders>
              <w:top w:val="nil"/>
              <w:left w:val="nil"/>
              <w:bottom w:val="nil"/>
              <w:right w:val="nil"/>
            </w:tcBorders>
            <w:shd w:val="clear" w:color="auto" w:fill="auto"/>
            <w:noWrap/>
            <w:vAlign w:val="bottom"/>
            <w:hideMark/>
          </w:tcPr>
          <w:p w14:paraId="24DDB4C1" w14:textId="77777777" w:rsidR="00505332" w:rsidRPr="00C958A3" w:rsidRDefault="00505332" w:rsidP="00C958A3">
            <w:pPr>
              <w:pStyle w:val="TableRight"/>
            </w:pPr>
            <w:r w:rsidRPr="00C958A3">
              <w:t>-0.37</w:t>
            </w:r>
          </w:p>
        </w:tc>
        <w:tc>
          <w:tcPr>
            <w:tcW w:w="2336" w:type="dxa"/>
            <w:noWrap/>
            <w:vAlign w:val="center"/>
            <w:hideMark/>
          </w:tcPr>
          <w:p w14:paraId="686C1C63" w14:textId="77777777" w:rsidR="00505332" w:rsidRPr="00495C0F" w:rsidRDefault="00505332" w:rsidP="00505332">
            <w:pPr>
              <w:pStyle w:val="TableLeft"/>
              <w:rPr>
                <w:rFonts w:asciiTheme="minorHAnsi" w:hAnsiTheme="minorHAnsi"/>
              </w:rPr>
            </w:pPr>
            <w:r w:rsidRPr="00495C0F">
              <w:rPr>
                <w:rFonts w:asciiTheme="minorHAnsi" w:hAnsiTheme="minorHAnsi"/>
              </w:rPr>
              <w:t>H-1202</w:t>
            </w:r>
          </w:p>
        </w:tc>
        <w:tc>
          <w:tcPr>
            <w:tcW w:w="1269" w:type="dxa"/>
            <w:noWrap/>
            <w:vAlign w:val="center"/>
            <w:hideMark/>
          </w:tcPr>
          <w:p w14:paraId="1689FEB9" w14:textId="77777777" w:rsidR="00505332" w:rsidRPr="00495C0F" w:rsidRDefault="00505332" w:rsidP="00505332">
            <w:pPr>
              <w:pStyle w:val="TableRight"/>
              <w:jc w:val="left"/>
            </w:pPr>
            <w:r w:rsidRPr="00495C0F">
              <w:t>CBr</w:t>
            </w:r>
            <w:r w:rsidRPr="00495C0F">
              <w:rPr>
                <w:vertAlign w:val="subscript"/>
              </w:rPr>
              <w:t>2</w:t>
            </w:r>
            <w:r w:rsidRPr="00495C0F">
              <w:t>F</w:t>
            </w:r>
            <w:r w:rsidRPr="00495C0F">
              <w:rPr>
                <w:vertAlign w:val="subscript"/>
              </w:rPr>
              <w:t>2</w:t>
            </w:r>
          </w:p>
        </w:tc>
        <w:tc>
          <w:tcPr>
            <w:tcW w:w="742" w:type="dxa"/>
            <w:noWrap/>
            <w:vAlign w:val="center"/>
            <w:hideMark/>
          </w:tcPr>
          <w:p w14:paraId="46FDC33E" w14:textId="77777777" w:rsidR="00505332" w:rsidRPr="00C958A3" w:rsidRDefault="00505332" w:rsidP="00C958A3">
            <w:pPr>
              <w:pStyle w:val="TableRight"/>
            </w:pPr>
            <w:r w:rsidRPr="00C958A3">
              <w:t>0.02</w:t>
            </w:r>
            <w:r w:rsidRPr="009B66C9">
              <w:rPr>
                <w:vertAlign w:val="superscript"/>
              </w:rPr>
              <w:t>c</w:t>
            </w:r>
          </w:p>
        </w:tc>
        <w:tc>
          <w:tcPr>
            <w:tcW w:w="742" w:type="dxa"/>
            <w:noWrap/>
            <w:vAlign w:val="center"/>
            <w:hideMark/>
          </w:tcPr>
          <w:p w14:paraId="1037F8AB" w14:textId="77777777" w:rsidR="00505332" w:rsidRPr="00C958A3" w:rsidRDefault="00505332" w:rsidP="00C958A3">
            <w:pPr>
              <w:pStyle w:val="TableRight"/>
            </w:pPr>
            <w:r w:rsidRPr="00C958A3">
              <w:t>0.02</w:t>
            </w:r>
            <w:r w:rsidRPr="009B66C9">
              <w:rPr>
                <w:vertAlign w:val="superscript"/>
              </w:rPr>
              <w:t>c</w:t>
            </w:r>
          </w:p>
        </w:tc>
        <w:tc>
          <w:tcPr>
            <w:tcW w:w="721" w:type="dxa"/>
            <w:noWrap/>
            <w:vAlign w:val="center"/>
            <w:hideMark/>
          </w:tcPr>
          <w:p w14:paraId="4E4B751D" w14:textId="77777777" w:rsidR="00505332" w:rsidRPr="00C958A3" w:rsidRDefault="00505332" w:rsidP="00C958A3">
            <w:pPr>
              <w:pStyle w:val="TableRight"/>
            </w:pPr>
            <w:r w:rsidRPr="00C958A3">
              <w:t>0.0</w:t>
            </w:r>
          </w:p>
        </w:tc>
        <w:tc>
          <w:tcPr>
            <w:tcW w:w="601" w:type="dxa"/>
            <w:noWrap/>
            <w:vAlign w:val="center"/>
            <w:hideMark/>
          </w:tcPr>
          <w:p w14:paraId="3FD8ADD4" w14:textId="77777777" w:rsidR="00505332" w:rsidRPr="00C958A3" w:rsidRDefault="00505332" w:rsidP="00C958A3">
            <w:pPr>
              <w:pStyle w:val="TableRight"/>
            </w:pPr>
            <w:r w:rsidRPr="00C958A3">
              <w:t>0.0</w:t>
            </w:r>
          </w:p>
        </w:tc>
      </w:tr>
      <w:tr w:rsidR="00505332" w:rsidRPr="00495C0F" w14:paraId="01ADAFC4"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47ACA757" w14:textId="77777777" w:rsidR="00505332" w:rsidRPr="00495C0F" w:rsidRDefault="00505332" w:rsidP="00505332">
            <w:pPr>
              <w:pStyle w:val="TableLeft"/>
              <w:rPr>
                <w:rFonts w:asciiTheme="minorHAnsi" w:hAnsiTheme="minorHAnsi"/>
              </w:rPr>
            </w:pPr>
            <w:r w:rsidRPr="00495C0F">
              <w:rPr>
                <w:rFonts w:asciiTheme="minorHAnsi" w:hAnsiTheme="minorHAnsi"/>
              </w:rPr>
              <w:t>CFC-12</w:t>
            </w:r>
          </w:p>
        </w:tc>
        <w:tc>
          <w:tcPr>
            <w:tcW w:w="1298" w:type="dxa"/>
            <w:shd w:val="clear" w:color="auto" w:fill="DDDDDD"/>
            <w:noWrap/>
            <w:vAlign w:val="center"/>
            <w:hideMark/>
          </w:tcPr>
          <w:p w14:paraId="459C8D8C" w14:textId="77777777" w:rsidR="00505332" w:rsidRPr="00505332" w:rsidRDefault="00505332" w:rsidP="00505332">
            <w:pPr>
              <w:pStyle w:val="TableLeft"/>
              <w:rPr>
                <w:rFonts w:asciiTheme="minorHAnsi" w:hAnsiTheme="minorHAnsi"/>
              </w:rPr>
            </w:pPr>
            <w:r w:rsidRPr="00505332">
              <w:rPr>
                <w:rFonts w:asciiTheme="minorHAnsi" w:hAnsiTheme="minorHAnsi"/>
              </w:rPr>
              <w:t>CCl</w:t>
            </w:r>
            <w:r w:rsidRPr="00505332">
              <w:rPr>
                <w:rFonts w:asciiTheme="minorHAnsi" w:hAnsiTheme="minorHAnsi"/>
                <w:vertAlign w:val="subscript"/>
              </w:rPr>
              <w:t>2</w:t>
            </w:r>
            <w:r w:rsidRPr="00505332">
              <w:rPr>
                <w:rFonts w:asciiTheme="minorHAnsi" w:hAnsiTheme="minorHAnsi"/>
              </w:rPr>
              <w:t>F</w:t>
            </w:r>
            <w:r w:rsidRPr="00505332">
              <w:rPr>
                <w:rFonts w:asciiTheme="minorHAnsi" w:hAnsiTheme="minorHAnsi"/>
                <w:vertAlign w:val="subscript"/>
              </w:rPr>
              <w:t>2</w:t>
            </w:r>
          </w:p>
        </w:tc>
        <w:tc>
          <w:tcPr>
            <w:tcW w:w="742" w:type="dxa"/>
            <w:shd w:val="clear" w:color="auto" w:fill="DDDDDD"/>
            <w:noWrap/>
            <w:vAlign w:val="bottom"/>
          </w:tcPr>
          <w:p w14:paraId="21EEFEA4" w14:textId="77777777" w:rsidR="00505332" w:rsidRPr="00C958A3" w:rsidRDefault="00505332" w:rsidP="00C958A3">
            <w:pPr>
              <w:pStyle w:val="TableRight"/>
            </w:pPr>
            <w:r w:rsidRPr="00C958A3">
              <w:t>510.6</w:t>
            </w:r>
          </w:p>
        </w:tc>
        <w:tc>
          <w:tcPr>
            <w:tcW w:w="742" w:type="dxa"/>
            <w:shd w:val="clear" w:color="auto" w:fill="DDDDDD"/>
            <w:noWrap/>
            <w:vAlign w:val="bottom"/>
          </w:tcPr>
          <w:p w14:paraId="68AB97B1" w14:textId="77777777" w:rsidR="00505332" w:rsidRPr="00C958A3" w:rsidRDefault="00505332" w:rsidP="00C958A3">
            <w:pPr>
              <w:pStyle w:val="TableRight"/>
            </w:pPr>
            <w:r w:rsidRPr="00C958A3">
              <w:t>507.7</w:t>
            </w:r>
          </w:p>
        </w:tc>
        <w:tc>
          <w:tcPr>
            <w:tcW w:w="721" w:type="dxa"/>
            <w:shd w:val="clear" w:color="auto" w:fill="DDDDDD"/>
            <w:noWrap/>
            <w:vAlign w:val="bottom"/>
            <w:hideMark/>
          </w:tcPr>
          <w:p w14:paraId="19E75165" w14:textId="77777777" w:rsidR="00505332" w:rsidRPr="00C958A3" w:rsidRDefault="00505332" w:rsidP="00C958A3">
            <w:pPr>
              <w:pStyle w:val="TableRight"/>
            </w:pPr>
            <w:r w:rsidRPr="00C958A3">
              <w:t>-2.9</w:t>
            </w:r>
          </w:p>
        </w:tc>
        <w:tc>
          <w:tcPr>
            <w:tcW w:w="720" w:type="dxa"/>
            <w:shd w:val="clear" w:color="auto" w:fill="DDDDDD"/>
            <w:noWrap/>
            <w:vAlign w:val="bottom"/>
            <w:hideMark/>
          </w:tcPr>
          <w:p w14:paraId="5A2A5F57" w14:textId="77777777" w:rsidR="00505332" w:rsidRPr="00C958A3" w:rsidRDefault="00505332" w:rsidP="00C958A3">
            <w:pPr>
              <w:pStyle w:val="TableRight"/>
            </w:pPr>
            <w:r w:rsidRPr="00C958A3">
              <w:t>-0.57</w:t>
            </w:r>
          </w:p>
        </w:tc>
        <w:tc>
          <w:tcPr>
            <w:tcW w:w="2336" w:type="dxa"/>
            <w:shd w:val="clear" w:color="auto" w:fill="DDDDDD"/>
            <w:noWrap/>
            <w:vAlign w:val="center"/>
            <w:hideMark/>
          </w:tcPr>
          <w:p w14:paraId="269869AB" w14:textId="77777777" w:rsidR="00505332" w:rsidRPr="00495C0F" w:rsidRDefault="00505332" w:rsidP="00505332">
            <w:pPr>
              <w:pStyle w:val="TableLeft"/>
              <w:rPr>
                <w:rFonts w:asciiTheme="minorHAnsi" w:hAnsiTheme="minorHAnsi"/>
              </w:rPr>
            </w:pPr>
            <w:r w:rsidRPr="00495C0F">
              <w:rPr>
                <w:rFonts w:asciiTheme="minorHAnsi" w:hAnsiTheme="minorHAnsi"/>
              </w:rPr>
              <w:t>H-1211</w:t>
            </w:r>
          </w:p>
        </w:tc>
        <w:tc>
          <w:tcPr>
            <w:tcW w:w="1269" w:type="dxa"/>
            <w:shd w:val="clear" w:color="auto" w:fill="DDDDDD"/>
            <w:noWrap/>
            <w:vAlign w:val="center"/>
            <w:hideMark/>
          </w:tcPr>
          <w:p w14:paraId="401A8F86" w14:textId="77777777" w:rsidR="00505332" w:rsidRPr="00495C0F" w:rsidRDefault="00505332" w:rsidP="00505332">
            <w:pPr>
              <w:pStyle w:val="TableRight"/>
              <w:jc w:val="left"/>
            </w:pPr>
            <w:r w:rsidRPr="00495C0F">
              <w:t>CBrClF</w:t>
            </w:r>
            <w:r w:rsidRPr="00495C0F">
              <w:rPr>
                <w:vertAlign w:val="subscript"/>
              </w:rPr>
              <w:t>2</w:t>
            </w:r>
          </w:p>
        </w:tc>
        <w:tc>
          <w:tcPr>
            <w:tcW w:w="742" w:type="dxa"/>
            <w:shd w:val="clear" w:color="auto" w:fill="DDDDDD"/>
            <w:noWrap/>
            <w:vAlign w:val="bottom"/>
            <w:hideMark/>
          </w:tcPr>
          <w:p w14:paraId="5600EFAE" w14:textId="77777777" w:rsidR="00505332" w:rsidRPr="00C958A3" w:rsidRDefault="00505332" w:rsidP="00C958A3">
            <w:pPr>
              <w:pStyle w:val="TableRight"/>
            </w:pPr>
            <w:r w:rsidRPr="00C958A3">
              <w:t>3.4</w:t>
            </w:r>
          </w:p>
        </w:tc>
        <w:tc>
          <w:tcPr>
            <w:tcW w:w="742" w:type="dxa"/>
            <w:shd w:val="clear" w:color="auto" w:fill="DDDDDD"/>
            <w:noWrap/>
            <w:vAlign w:val="bottom"/>
            <w:hideMark/>
          </w:tcPr>
          <w:p w14:paraId="7CF7C48B" w14:textId="77777777" w:rsidR="00505332" w:rsidRPr="00C958A3" w:rsidRDefault="00505332" w:rsidP="00C958A3">
            <w:pPr>
              <w:pStyle w:val="TableRight"/>
            </w:pPr>
            <w:r w:rsidRPr="00C958A3">
              <w:t>3.4</w:t>
            </w:r>
          </w:p>
        </w:tc>
        <w:tc>
          <w:tcPr>
            <w:tcW w:w="721" w:type="dxa"/>
            <w:shd w:val="clear" w:color="auto" w:fill="DDDDDD"/>
            <w:noWrap/>
            <w:vAlign w:val="bottom"/>
            <w:hideMark/>
          </w:tcPr>
          <w:p w14:paraId="483BFCA3" w14:textId="77777777" w:rsidR="00505332" w:rsidRPr="00C958A3" w:rsidRDefault="00505332" w:rsidP="00C958A3">
            <w:pPr>
              <w:pStyle w:val="TableRight"/>
            </w:pPr>
            <w:r w:rsidRPr="00C958A3">
              <w:t>-0.08</w:t>
            </w:r>
          </w:p>
        </w:tc>
        <w:tc>
          <w:tcPr>
            <w:tcW w:w="601" w:type="dxa"/>
            <w:shd w:val="clear" w:color="auto" w:fill="DDDDDD"/>
            <w:noWrap/>
            <w:vAlign w:val="bottom"/>
            <w:hideMark/>
          </w:tcPr>
          <w:p w14:paraId="4057C1AC" w14:textId="77777777" w:rsidR="00505332" w:rsidRPr="00C958A3" w:rsidRDefault="00505332" w:rsidP="00C958A3">
            <w:pPr>
              <w:pStyle w:val="TableRight"/>
            </w:pPr>
            <w:r w:rsidRPr="00C958A3">
              <w:t>-2.4</w:t>
            </w:r>
          </w:p>
        </w:tc>
      </w:tr>
      <w:tr w:rsidR="00505332" w:rsidRPr="00495C0F" w14:paraId="5E463D88" w14:textId="77777777" w:rsidTr="00683302">
        <w:trPr>
          <w:jc w:val="center"/>
        </w:trPr>
        <w:tc>
          <w:tcPr>
            <w:tcW w:w="1537" w:type="dxa"/>
            <w:noWrap/>
            <w:vAlign w:val="center"/>
            <w:hideMark/>
          </w:tcPr>
          <w:p w14:paraId="7F3CA23B" w14:textId="77777777" w:rsidR="00505332" w:rsidRPr="00495C0F" w:rsidRDefault="00505332" w:rsidP="00505332">
            <w:pPr>
              <w:pStyle w:val="TableLeft"/>
              <w:rPr>
                <w:rFonts w:asciiTheme="minorHAnsi" w:hAnsiTheme="minorHAnsi"/>
              </w:rPr>
            </w:pPr>
            <w:r w:rsidRPr="00495C0F">
              <w:rPr>
                <w:rFonts w:asciiTheme="minorHAnsi" w:hAnsiTheme="minorHAnsi"/>
              </w:rPr>
              <w:t>CFC-13</w:t>
            </w:r>
          </w:p>
        </w:tc>
        <w:tc>
          <w:tcPr>
            <w:tcW w:w="1298" w:type="dxa"/>
            <w:noWrap/>
            <w:vAlign w:val="center"/>
            <w:hideMark/>
          </w:tcPr>
          <w:p w14:paraId="54289BD5" w14:textId="77777777" w:rsidR="00505332" w:rsidRPr="00495C0F" w:rsidRDefault="00505332" w:rsidP="00505332">
            <w:pPr>
              <w:pStyle w:val="TableLeft"/>
              <w:rPr>
                <w:rFonts w:asciiTheme="minorHAnsi" w:hAnsiTheme="minorHAnsi"/>
              </w:rPr>
            </w:pPr>
            <w:r w:rsidRPr="00495C0F">
              <w:rPr>
                <w:rFonts w:asciiTheme="minorHAnsi" w:hAnsiTheme="minorHAnsi"/>
              </w:rPr>
              <w:t>CClF</w:t>
            </w:r>
            <w:r w:rsidRPr="00495C0F">
              <w:rPr>
                <w:rFonts w:asciiTheme="minorHAnsi" w:hAnsiTheme="minorHAnsi"/>
                <w:vertAlign w:val="subscript"/>
              </w:rPr>
              <w:t>3</w:t>
            </w:r>
          </w:p>
        </w:tc>
        <w:tc>
          <w:tcPr>
            <w:tcW w:w="742" w:type="dxa"/>
            <w:tcBorders>
              <w:top w:val="nil"/>
              <w:left w:val="nil"/>
              <w:bottom w:val="nil"/>
              <w:right w:val="nil"/>
            </w:tcBorders>
            <w:shd w:val="clear" w:color="auto" w:fill="auto"/>
            <w:noWrap/>
            <w:vAlign w:val="bottom"/>
          </w:tcPr>
          <w:p w14:paraId="34EF2899" w14:textId="77777777" w:rsidR="00505332" w:rsidRPr="00C958A3" w:rsidRDefault="00505332" w:rsidP="00C958A3">
            <w:pPr>
              <w:pStyle w:val="TableRight"/>
            </w:pPr>
            <w:r w:rsidRPr="00C958A3">
              <w:t>3.2</w:t>
            </w:r>
          </w:p>
        </w:tc>
        <w:tc>
          <w:tcPr>
            <w:tcW w:w="742" w:type="dxa"/>
            <w:tcBorders>
              <w:top w:val="nil"/>
              <w:left w:val="nil"/>
              <w:bottom w:val="nil"/>
              <w:right w:val="nil"/>
            </w:tcBorders>
            <w:shd w:val="clear" w:color="auto" w:fill="auto"/>
            <w:noWrap/>
            <w:vAlign w:val="bottom"/>
          </w:tcPr>
          <w:p w14:paraId="55F556D7" w14:textId="77777777" w:rsidR="00505332" w:rsidRPr="00C958A3" w:rsidRDefault="00505332" w:rsidP="00C958A3">
            <w:pPr>
              <w:pStyle w:val="TableRight"/>
            </w:pPr>
            <w:r w:rsidRPr="00C958A3">
              <w:t>3.2</w:t>
            </w:r>
          </w:p>
        </w:tc>
        <w:tc>
          <w:tcPr>
            <w:tcW w:w="721" w:type="dxa"/>
            <w:tcBorders>
              <w:top w:val="nil"/>
              <w:left w:val="nil"/>
              <w:bottom w:val="nil"/>
              <w:right w:val="nil"/>
            </w:tcBorders>
            <w:shd w:val="clear" w:color="auto" w:fill="auto"/>
            <w:noWrap/>
            <w:vAlign w:val="bottom"/>
            <w:hideMark/>
          </w:tcPr>
          <w:p w14:paraId="4011471A" w14:textId="77777777" w:rsidR="00505332" w:rsidRPr="00C958A3" w:rsidRDefault="00505332" w:rsidP="00C958A3">
            <w:pPr>
              <w:pStyle w:val="TableRight"/>
            </w:pPr>
            <w:r w:rsidRPr="00C958A3">
              <w:t>0.04</w:t>
            </w:r>
          </w:p>
        </w:tc>
        <w:tc>
          <w:tcPr>
            <w:tcW w:w="720" w:type="dxa"/>
            <w:tcBorders>
              <w:top w:val="nil"/>
              <w:left w:val="nil"/>
              <w:bottom w:val="nil"/>
              <w:right w:val="nil"/>
            </w:tcBorders>
            <w:shd w:val="clear" w:color="auto" w:fill="auto"/>
            <w:noWrap/>
            <w:vAlign w:val="bottom"/>
            <w:hideMark/>
          </w:tcPr>
          <w:p w14:paraId="71E197D8" w14:textId="77777777" w:rsidR="00505332" w:rsidRPr="00C958A3" w:rsidRDefault="00505332" w:rsidP="00C958A3">
            <w:pPr>
              <w:pStyle w:val="TableRight"/>
            </w:pPr>
            <w:r w:rsidRPr="00C958A3">
              <w:t>1.28</w:t>
            </w:r>
          </w:p>
        </w:tc>
        <w:tc>
          <w:tcPr>
            <w:tcW w:w="2336" w:type="dxa"/>
            <w:noWrap/>
            <w:vAlign w:val="center"/>
            <w:hideMark/>
          </w:tcPr>
          <w:p w14:paraId="768B2CC8" w14:textId="77777777" w:rsidR="00505332" w:rsidRPr="00495C0F" w:rsidRDefault="00505332" w:rsidP="00505332">
            <w:pPr>
              <w:pStyle w:val="TableLeft"/>
              <w:rPr>
                <w:rFonts w:asciiTheme="minorHAnsi" w:hAnsiTheme="minorHAnsi"/>
              </w:rPr>
            </w:pPr>
            <w:r w:rsidRPr="00495C0F">
              <w:rPr>
                <w:rFonts w:asciiTheme="minorHAnsi" w:hAnsiTheme="minorHAnsi"/>
              </w:rPr>
              <w:t>H-1301</w:t>
            </w:r>
          </w:p>
        </w:tc>
        <w:tc>
          <w:tcPr>
            <w:tcW w:w="1269" w:type="dxa"/>
            <w:noWrap/>
            <w:vAlign w:val="center"/>
            <w:hideMark/>
          </w:tcPr>
          <w:p w14:paraId="5441E379" w14:textId="77777777" w:rsidR="00505332" w:rsidRPr="00495C0F" w:rsidRDefault="00505332" w:rsidP="00505332">
            <w:pPr>
              <w:pStyle w:val="TableRight"/>
              <w:jc w:val="left"/>
            </w:pPr>
            <w:r w:rsidRPr="00495C0F">
              <w:t>CBrF</w:t>
            </w:r>
            <w:r w:rsidRPr="00495C0F">
              <w:rPr>
                <w:vertAlign w:val="subscript"/>
              </w:rPr>
              <w:t>3</w:t>
            </w:r>
          </w:p>
        </w:tc>
        <w:tc>
          <w:tcPr>
            <w:tcW w:w="742" w:type="dxa"/>
            <w:tcBorders>
              <w:top w:val="nil"/>
              <w:left w:val="nil"/>
              <w:bottom w:val="nil"/>
              <w:right w:val="nil"/>
            </w:tcBorders>
            <w:shd w:val="clear" w:color="auto" w:fill="auto"/>
            <w:noWrap/>
            <w:vAlign w:val="bottom"/>
            <w:hideMark/>
          </w:tcPr>
          <w:p w14:paraId="7EC08BAB" w14:textId="77777777" w:rsidR="00505332" w:rsidRPr="00C958A3" w:rsidRDefault="00505332" w:rsidP="00C958A3">
            <w:pPr>
              <w:pStyle w:val="TableRight"/>
            </w:pPr>
            <w:r w:rsidRPr="00C958A3">
              <w:t>3.3</w:t>
            </w:r>
          </w:p>
        </w:tc>
        <w:tc>
          <w:tcPr>
            <w:tcW w:w="742" w:type="dxa"/>
            <w:tcBorders>
              <w:top w:val="nil"/>
              <w:left w:val="nil"/>
              <w:bottom w:val="nil"/>
              <w:right w:val="nil"/>
            </w:tcBorders>
            <w:shd w:val="clear" w:color="auto" w:fill="auto"/>
            <w:noWrap/>
            <w:vAlign w:val="bottom"/>
            <w:hideMark/>
          </w:tcPr>
          <w:p w14:paraId="3BBB22D8" w14:textId="77777777" w:rsidR="00505332" w:rsidRPr="00C958A3" w:rsidRDefault="00505332" w:rsidP="00C958A3">
            <w:pPr>
              <w:pStyle w:val="TableRight"/>
            </w:pPr>
            <w:r w:rsidRPr="00C958A3">
              <w:t>3.3</w:t>
            </w:r>
          </w:p>
        </w:tc>
        <w:tc>
          <w:tcPr>
            <w:tcW w:w="721" w:type="dxa"/>
            <w:tcBorders>
              <w:top w:val="nil"/>
              <w:left w:val="nil"/>
              <w:bottom w:val="nil"/>
              <w:right w:val="nil"/>
            </w:tcBorders>
            <w:shd w:val="clear" w:color="auto" w:fill="auto"/>
            <w:noWrap/>
            <w:vAlign w:val="bottom"/>
            <w:hideMark/>
          </w:tcPr>
          <w:p w14:paraId="15349EE6" w14:textId="77777777" w:rsidR="00505332" w:rsidRPr="00C958A3" w:rsidRDefault="00505332" w:rsidP="00C958A3">
            <w:pPr>
              <w:pStyle w:val="TableRight"/>
            </w:pPr>
            <w:r w:rsidRPr="00C958A3">
              <w:t>0.002</w:t>
            </w:r>
          </w:p>
        </w:tc>
        <w:tc>
          <w:tcPr>
            <w:tcW w:w="601" w:type="dxa"/>
            <w:tcBorders>
              <w:top w:val="nil"/>
              <w:left w:val="nil"/>
              <w:bottom w:val="nil"/>
              <w:right w:val="nil"/>
            </w:tcBorders>
            <w:shd w:val="clear" w:color="auto" w:fill="auto"/>
            <w:noWrap/>
            <w:vAlign w:val="bottom"/>
            <w:hideMark/>
          </w:tcPr>
          <w:p w14:paraId="1EC09CA6" w14:textId="77777777" w:rsidR="00505332" w:rsidRPr="00C958A3" w:rsidRDefault="00505332" w:rsidP="00C958A3">
            <w:pPr>
              <w:pStyle w:val="TableRight"/>
            </w:pPr>
            <w:r w:rsidRPr="00C958A3">
              <w:t>0.06</w:t>
            </w:r>
          </w:p>
        </w:tc>
      </w:tr>
      <w:tr w:rsidR="00505332" w:rsidRPr="00495C0F" w14:paraId="51C364D3"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47B37135" w14:textId="77777777" w:rsidR="00505332" w:rsidRPr="00495C0F" w:rsidRDefault="00505332" w:rsidP="00505332">
            <w:pPr>
              <w:pStyle w:val="TableLeft"/>
              <w:rPr>
                <w:rFonts w:asciiTheme="minorHAnsi" w:hAnsiTheme="minorHAnsi"/>
              </w:rPr>
            </w:pPr>
            <w:r w:rsidRPr="00495C0F">
              <w:rPr>
                <w:rFonts w:asciiTheme="minorHAnsi" w:hAnsiTheme="minorHAnsi"/>
              </w:rPr>
              <w:t>CFC-112</w:t>
            </w:r>
          </w:p>
        </w:tc>
        <w:tc>
          <w:tcPr>
            <w:tcW w:w="1298" w:type="dxa"/>
            <w:shd w:val="clear" w:color="auto" w:fill="DDDDDD"/>
            <w:noWrap/>
            <w:vAlign w:val="center"/>
            <w:hideMark/>
          </w:tcPr>
          <w:p w14:paraId="4A0AE02F" w14:textId="77777777" w:rsidR="00505332" w:rsidRPr="00495C0F" w:rsidRDefault="00505332" w:rsidP="00505332">
            <w:pPr>
              <w:pStyle w:val="TableLeft"/>
              <w:rPr>
                <w:rFonts w:asciiTheme="minorHAnsi" w:hAnsiTheme="minorHAnsi"/>
              </w:rPr>
            </w:pPr>
            <w:r w:rsidRPr="00495C0F">
              <w:rPr>
                <w:rFonts w:asciiTheme="minorHAnsi" w:hAnsiTheme="minorHAnsi"/>
              </w:rPr>
              <w:t>CCl</w:t>
            </w:r>
            <w:r w:rsidRPr="00495C0F">
              <w:rPr>
                <w:rFonts w:asciiTheme="minorHAnsi" w:hAnsiTheme="minorHAnsi"/>
                <w:vertAlign w:val="subscript"/>
              </w:rPr>
              <w:t>2</w:t>
            </w:r>
            <w:r w:rsidRPr="00495C0F">
              <w:rPr>
                <w:rFonts w:asciiTheme="minorHAnsi" w:hAnsiTheme="minorHAnsi"/>
              </w:rPr>
              <w:t>FCCl</w:t>
            </w:r>
            <w:r w:rsidRPr="00495C0F">
              <w:rPr>
                <w:rFonts w:asciiTheme="minorHAnsi" w:hAnsiTheme="minorHAnsi"/>
                <w:vertAlign w:val="subscript"/>
              </w:rPr>
              <w:t>2</w:t>
            </w:r>
            <w:r w:rsidRPr="00495C0F">
              <w:rPr>
                <w:rFonts w:asciiTheme="minorHAnsi" w:hAnsiTheme="minorHAnsi"/>
              </w:rPr>
              <w:t>F</w:t>
            </w:r>
          </w:p>
        </w:tc>
        <w:tc>
          <w:tcPr>
            <w:tcW w:w="742" w:type="dxa"/>
            <w:shd w:val="clear" w:color="auto" w:fill="DDDDDD"/>
            <w:noWrap/>
            <w:vAlign w:val="bottom"/>
          </w:tcPr>
          <w:p w14:paraId="1E47546D" w14:textId="77777777" w:rsidR="00505332" w:rsidRPr="00C958A3" w:rsidRDefault="00505332" w:rsidP="00C958A3">
            <w:pPr>
              <w:pStyle w:val="TableRight"/>
            </w:pPr>
            <w:r w:rsidRPr="00C958A3">
              <w:t>0.52</w:t>
            </w:r>
          </w:p>
        </w:tc>
        <w:tc>
          <w:tcPr>
            <w:tcW w:w="742" w:type="dxa"/>
            <w:shd w:val="clear" w:color="auto" w:fill="DDDDDD"/>
            <w:noWrap/>
            <w:vAlign w:val="bottom"/>
          </w:tcPr>
          <w:p w14:paraId="317E9BE9" w14:textId="77777777" w:rsidR="00505332" w:rsidRPr="00C958A3" w:rsidRDefault="00505332" w:rsidP="00C958A3">
            <w:pPr>
              <w:pStyle w:val="TableRight"/>
            </w:pPr>
            <w:r w:rsidRPr="00C958A3">
              <w:t>0.52</w:t>
            </w:r>
          </w:p>
        </w:tc>
        <w:tc>
          <w:tcPr>
            <w:tcW w:w="721" w:type="dxa"/>
            <w:shd w:val="clear" w:color="auto" w:fill="DDDDDD"/>
            <w:noWrap/>
            <w:vAlign w:val="bottom"/>
            <w:hideMark/>
          </w:tcPr>
          <w:p w14:paraId="613009F7" w14:textId="77777777" w:rsidR="00505332" w:rsidRPr="00C958A3" w:rsidRDefault="00505332" w:rsidP="00C958A3">
            <w:pPr>
              <w:pStyle w:val="TableRight"/>
            </w:pPr>
            <w:r w:rsidRPr="00C958A3">
              <w:t>0.00</w:t>
            </w:r>
          </w:p>
        </w:tc>
        <w:tc>
          <w:tcPr>
            <w:tcW w:w="720" w:type="dxa"/>
            <w:shd w:val="clear" w:color="auto" w:fill="DDDDDD"/>
            <w:noWrap/>
            <w:vAlign w:val="bottom"/>
            <w:hideMark/>
          </w:tcPr>
          <w:p w14:paraId="0AFB3E26" w14:textId="77777777" w:rsidR="00505332" w:rsidRPr="00C958A3" w:rsidRDefault="00505332" w:rsidP="00C958A3">
            <w:pPr>
              <w:pStyle w:val="TableRight"/>
            </w:pPr>
            <w:r w:rsidRPr="00C958A3">
              <w:t>0.11</w:t>
            </w:r>
          </w:p>
        </w:tc>
        <w:tc>
          <w:tcPr>
            <w:tcW w:w="2336" w:type="dxa"/>
            <w:shd w:val="clear" w:color="auto" w:fill="DDDDDD"/>
            <w:noWrap/>
            <w:vAlign w:val="center"/>
            <w:hideMark/>
          </w:tcPr>
          <w:p w14:paraId="638BDD1E" w14:textId="77777777" w:rsidR="00505332" w:rsidRPr="00495C0F" w:rsidRDefault="00505332" w:rsidP="00505332">
            <w:pPr>
              <w:pStyle w:val="TableLeft"/>
              <w:rPr>
                <w:rFonts w:asciiTheme="minorHAnsi" w:hAnsiTheme="minorHAnsi"/>
              </w:rPr>
            </w:pPr>
            <w:r w:rsidRPr="00495C0F">
              <w:rPr>
                <w:rFonts w:asciiTheme="minorHAnsi" w:hAnsiTheme="minorHAnsi"/>
              </w:rPr>
              <w:t>H-2402</w:t>
            </w:r>
          </w:p>
        </w:tc>
        <w:tc>
          <w:tcPr>
            <w:tcW w:w="1269" w:type="dxa"/>
            <w:shd w:val="clear" w:color="auto" w:fill="DDDDDD"/>
            <w:noWrap/>
            <w:vAlign w:val="center"/>
            <w:hideMark/>
          </w:tcPr>
          <w:p w14:paraId="07AEB346" w14:textId="77777777" w:rsidR="00505332" w:rsidRPr="00495C0F" w:rsidRDefault="00505332" w:rsidP="00505332">
            <w:pPr>
              <w:pStyle w:val="TableRight"/>
              <w:jc w:val="left"/>
            </w:pPr>
            <w:r w:rsidRPr="00495C0F">
              <w:t>CBrF</w:t>
            </w:r>
            <w:r w:rsidRPr="00495C0F">
              <w:rPr>
                <w:vertAlign w:val="subscript"/>
              </w:rPr>
              <w:t>2</w:t>
            </w:r>
            <w:r w:rsidRPr="00495C0F">
              <w:t>CBrF</w:t>
            </w:r>
            <w:r w:rsidRPr="00495C0F">
              <w:rPr>
                <w:vertAlign w:val="subscript"/>
              </w:rPr>
              <w:t>2</w:t>
            </w:r>
          </w:p>
        </w:tc>
        <w:tc>
          <w:tcPr>
            <w:tcW w:w="742" w:type="dxa"/>
            <w:shd w:val="clear" w:color="auto" w:fill="DDDDDD"/>
            <w:noWrap/>
            <w:vAlign w:val="bottom"/>
            <w:hideMark/>
          </w:tcPr>
          <w:p w14:paraId="54204312" w14:textId="77777777" w:rsidR="00505332" w:rsidRPr="00C958A3" w:rsidRDefault="00505332" w:rsidP="00C958A3">
            <w:pPr>
              <w:pStyle w:val="TableRight"/>
            </w:pPr>
            <w:r w:rsidRPr="00C958A3">
              <w:t>0.4</w:t>
            </w:r>
          </w:p>
        </w:tc>
        <w:tc>
          <w:tcPr>
            <w:tcW w:w="742" w:type="dxa"/>
            <w:shd w:val="clear" w:color="auto" w:fill="DDDDDD"/>
            <w:noWrap/>
            <w:vAlign w:val="bottom"/>
            <w:hideMark/>
          </w:tcPr>
          <w:p w14:paraId="74B9DDAE" w14:textId="77777777" w:rsidR="00505332" w:rsidRPr="00C958A3" w:rsidRDefault="00505332" w:rsidP="00C958A3">
            <w:pPr>
              <w:pStyle w:val="TableRight"/>
            </w:pPr>
            <w:r w:rsidRPr="00C958A3">
              <w:t>0.4</w:t>
            </w:r>
          </w:p>
        </w:tc>
        <w:tc>
          <w:tcPr>
            <w:tcW w:w="721" w:type="dxa"/>
            <w:shd w:val="clear" w:color="auto" w:fill="DDDDDD"/>
            <w:noWrap/>
            <w:vAlign w:val="bottom"/>
            <w:hideMark/>
          </w:tcPr>
          <w:p w14:paraId="197A5BBE" w14:textId="77777777" w:rsidR="00505332" w:rsidRPr="00C958A3" w:rsidRDefault="00505332" w:rsidP="00C958A3">
            <w:pPr>
              <w:pStyle w:val="TableRight"/>
            </w:pPr>
            <w:r w:rsidRPr="00C958A3">
              <w:t>-0.006</w:t>
            </w:r>
          </w:p>
        </w:tc>
        <w:tc>
          <w:tcPr>
            <w:tcW w:w="601" w:type="dxa"/>
            <w:shd w:val="clear" w:color="auto" w:fill="DDDDDD"/>
            <w:noWrap/>
            <w:vAlign w:val="bottom"/>
            <w:hideMark/>
          </w:tcPr>
          <w:p w14:paraId="061E417F" w14:textId="77777777" w:rsidR="00505332" w:rsidRPr="00C958A3" w:rsidRDefault="00505332" w:rsidP="00C958A3">
            <w:pPr>
              <w:pStyle w:val="TableRight"/>
            </w:pPr>
            <w:r w:rsidRPr="00C958A3">
              <w:t>-1.5</w:t>
            </w:r>
          </w:p>
        </w:tc>
      </w:tr>
      <w:tr w:rsidR="00505332" w:rsidRPr="00495C0F" w14:paraId="73D196F5" w14:textId="77777777" w:rsidTr="00683302">
        <w:trPr>
          <w:jc w:val="center"/>
        </w:trPr>
        <w:tc>
          <w:tcPr>
            <w:tcW w:w="1537" w:type="dxa"/>
            <w:noWrap/>
            <w:vAlign w:val="center"/>
            <w:hideMark/>
          </w:tcPr>
          <w:p w14:paraId="4FFFDBA0" w14:textId="77777777" w:rsidR="00505332" w:rsidRPr="00495C0F" w:rsidRDefault="00505332" w:rsidP="00505332">
            <w:pPr>
              <w:pStyle w:val="TableLeft"/>
              <w:rPr>
                <w:rFonts w:asciiTheme="minorHAnsi" w:hAnsiTheme="minorHAnsi"/>
              </w:rPr>
            </w:pPr>
            <w:r w:rsidRPr="00495C0F">
              <w:rPr>
                <w:rFonts w:asciiTheme="minorHAnsi" w:hAnsiTheme="minorHAnsi"/>
              </w:rPr>
              <w:t>CFC-112a</w:t>
            </w:r>
          </w:p>
        </w:tc>
        <w:tc>
          <w:tcPr>
            <w:tcW w:w="1298" w:type="dxa"/>
            <w:noWrap/>
            <w:vAlign w:val="center"/>
            <w:hideMark/>
          </w:tcPr>
          <w:p w14:paraId="25997553" w14:textId="77777777" w:rsidR="00505332" w:rsidRPr="00495C0F" w:rsidRDefault="00505332" w:rsidP="00505332">
            <w:pPr>
              <w:pStyle w:val="TableLeft"/>
              <w:rPr>
                <w:rFonts w:asciiTheme="minorHAnsi" w:hAnsiTheme="minorHAnsi"/>
              </w:rPr>
            </w:pPr>
            <w:r w:rsidRPr="00495C0F">
              <w:rPr>
                <w:rFonts w:asciiTheme="minorHAnsi" w:hAnsiTheme="minorHAnsi"/>
              </w:rPr>
              <w:t>CClF</w:t>
            </w:r>
            <w:r w:rsidRPr="00495C0F">
              <w:rPr>
                <w:rFonts w:asciiTheme="minorHAnsi" w:hAnsiTheme="minorHAnsi"/>
                <w:vertAlign w:val="subscript"/>
              </w:rPr>
              <w:t>2</w:t>
            </w:r>
            <w:r w:rsidRPr="00495C0F">
              <w:rPr>
                <w:rFonts w:asciiTheme="minorHAnsi" w:hAnsiTheme="minorHAnsi"/>
              </w:rPr>
              <w:t>CCl</w:t>
            </w:r>
            <w:r w:rsidRPr="00495C0F">
              <w:rPr>
                <w:rFonts w:asciiTheme="minorHAnsi" w:hAnsiTheme="minorHAnsi"/>
                <w:vertAlign w:val="subscript"/>
              </w:rPr>
              <w:t>3</w:t>
            </w:r>
          </w:p>
        </w:tc>
        <w:tc>
          <w:tcPr>
            <w:tcW w:w="742" w:type="dxa"/>
            <w:tcBorders>
              <w:top w:val="nil"/>
              <w:left w:val="nil"/>
              <w:bottom w:val="nil"/>
              <w:right w:val="nil"/>
            </w:tcBorders>
            <w:shd w:val="clear" w:color="auto" w:fill="auto"/>
            <w:noWrap/>
            <w:vAlign w:val="bottom"/>
          </w:tcPr>
          <w:p w14:paraId="0B36AFB9" w14:textId="77777777" w:rsidR="00505332" w:rsidRPr="00C958A3" w:rsidRDefault="00505332" w:rsidP="00C958A3">
            <w:pPr>
              <w:pStyle w:val="TableRight"/>
            </w:pPr>
            <w:r w:rsidRPr="00C958A3">
              <w:t>0.06</w:t>
            </w:r>
          </w:p>
        </w:tc>
        <w:tc>
          <w:tcPr>
            <w:tcW w:w="742" w:type="dxa"/>
            <w:tcBorders>
              <w:top w:val="nil"/>
              <w:left w:val="nil"/>
              <w:bottom w:val="nil"/>
              <w:right w:val="nil"/>
            </w:tcBorders>
            <w:shd w:val="clear" w:color="auto" w:fill="auto"/>
            <w:noWrap/>
            <w:vAlign w:val="bottom"/>
          </w:tcPr>
          <w:p w14:paraId="4BFFF305" w14:textId="77777777" w:rsidR="00505332" w:rsidRPr="00C958A3" w:rsidRDefault="00505332" w:rsidP="00C958A3">
            <w:pPr>
              <w:pStyle w:val="TableRight"/>
            </w:pPr>
            <w:r w:rsidRPr="00C958A3">
              <w:t>0.06</w:t>
            </w:r>
          </w:p>
        </w:tc>
        <w:tc>
          <w:tcPr>
            <w:tcW w:w="721" w:type="dxa"/>
            <w:tcBorders>
              <w:top w:val="nil"/>
              <w:left w:val="nil"/>
              <w:bottom w:val="nil"/>
              <w:right w:val="nil"/>
            </w:tcBorders>
            <w:shd w:val="clear" w:color="auto" w:fill="auto"/>
            <w:noWrap/>
            <w:vAlign w:val="bottom"/>
            <w:hideMark/>
          </w:tcPr>
          <w:p w14:paraId="351AE41A" w14:textId="77777777" w:rsidR="00505332" w:rsidRPr="00C958A3" w:rsidRDefault="00505332" w:rsidP="00C958A3">
            <w:pPr>
              <w:pStyle w:val="TableRight"/>
            </w:pPr>
            <w:r w:rsidRPr="00C958A3">
              <w:t>0.00</w:t>
            </w:r>
          </w:p>
        </w:tc>
        <w:tc>
          <w:tcPr>
            <w:tcW w:w="720" w:type="dxa"/>
            <w:tcBorders>
              <w:top w:val="nil"/>
              <w:left w:val="nil"/>
              <w:bottom w:val="nil"/>
              <w:right w:val="nil"/>
            </w:tcBorders>
            <w:shd w:val="clear" w:color="auto" w:fill="auto"/>
            <w:noWrap/>
            <w:vAlign w:val="bottom"/>
            <w:hideMark/>
          </w:tcPr>
          <w:p w14:paraId="63AD98C1" w14:textId="77777777" w:rsidR="00505332" w:rsidRPr="00C958A3" w:rsidRDefault="00505332" w:rsidP="00C958A3">
            <w:pPr>
              <w:pStyle w:val="TableRight"/>
            </w:pPr>
            <w:r w:rsidRPr="00C958A3">
              <w:t>-1.7</w:t>
            </w:r>
          </w:p>
        </w:tc>
        <w:tc>
          <w:tcPr>
            <w:tcW w:w="2336" w:type="dxa"/>
            <w:noWrap/>
            <w:vAlign w:val="center"/>
            <w:hideMark/>
          </w:tcPr>
          <w:p w14:paraId="15C9FFC1" w14:textId="77777777" w:rsidR="00505332" w:rsidRPr="00495C0F" w:rsidRDefault="00505332" w:rsidP="00505332">
            <w:pPr>
              <w:pStyle w:val="TableLeft"/>
              <w:rPr>
                <w:rFonts w:asciiTheme="minorHAnsi" w:hAnsiTheme="minorHAnsi"/>
                <w:b/>
              </w:rPr>
            </w:pPr>
            <w:r w:rsidRPr="00495C0F">
              <w:rPr>
                <w:rFonts w:asciiTheme="minorHAnsi" w:hAnsiTheme="minorHAnsi"/>
                <w:b/>
              </w:rPr>
              <w:t>total halons</w:t>
            </w:r>
          </w:p>
        </w:tc>
        <w:tc>
          <w:tcPr>
            <w:tcW w:w="1269" w:type="dxa"/>
            <w:noWrap/>
            <w:vAlign w:val="center"/>
            <w:hideMark/>
          </w:tcPr>
          <w:p w14:paraId="01654836" w14:textId="77777777" w:rsidR="00505332" w:rsidRPr="00495C0F" w:rsidRDefault="00505332" w:rsidP="00505332">
            <w:pPr>
              <w:pStyle w:val="TableRight"/>
              <w:jc w:val="left"/>
              <w:rPr>
                <w:b/>
              </w:rPr>
            </w:pPr>
          </w:p>
        </w:tc>
        <w:tc>
          <w:tcPr>
            <w:tcW w:w="742" w:type="dxa"/>
            <w:tcBorders>
              <w:top w:val="nil"/>
              <w:left w:val="nil"/>
              <w:bottom w:val="nil"/>
              <w:right w:val="nil"/>
            </w:tcBorders>
            <w:shd w:val="clear" w:color="auto" w:fill="auto"/>
            <w:noWrap/>
            <w:vAlign w:val="bottom"/>
            <w:hideMark/>
          </w:tcPr>
          <w:p w14:paraId="259002D4" w14:textId="77777777" w:rsidR="00505332" w:rsidRPr="00C958A3" w:rsidRDefault="00505332" w:rsidP="00C958A3">
            <w:pPr>
              <w:pStyle w:val="TableRight"/>
            </w:pPr>
            <w:r w:rsidRPr="00C958A3">
              <w:t>7.2</w:t>
            </w:r>
          </w:p>
        </w:tc>
        <w:tc>
          <w:tcPr>
            <w:tcW w:w="742" w:type="dxa"/>
            <w:tcBorders>
              <w:top w:val="nil"/>
              <w:left w:val="nil"/>
              <w:bottom w:val="nil"/>
              <w:right w:val="nil"/>
            </w:tcBorders>
            <w:shd w:val="clear" w:color="auto" w:fill="auto"/>
            <w:noWrap/>
            <w:vAlign w:val="bottom"/>
            <w:hideMark/>
          </w:tcPr>
          <w:p w14:paraId="20C9563C" w14:textId="77777777" w:rsidR="00505332" w:rsidRPr="00C958A3" w:rsidRDefault="00505332" w:rsidP="00C958A3">
            <w:pPr>
              <w:pStyle w:val="TableRight"/>
            </w:pPr>
            <w:r w:rsidRPr="00C958A3">
              <w:t>7.1</w:t>
            </w:r>
          </w:p>
        </w:tc>
        <w:tc>
          <w:tcPr>
            <w:tcW w:w="721" w:type="dxa"/>
            <w:tcBorders>
              <w:top w:val="nil"/>
              <w:left w:val="nil"/>
              <w:bottom w:val="nil"/>
              <w:right w:val="nil"/>
            </w:tcBorders>
            <w:shd w:val="clear" w:color="auto" w:fill="auto"/>
            <w:noWrap/>
            <w:vAlign w:val="bottom"/>
            <w:hideMark/>
          </w:tcPr>
          <w:p w14:paraId="66FE0B42" w14:textId="77777777" w:rsidR="00505332" w:rsidRPr="00C958A3" w:rsidRDefault="00505332" w:rsidP="00C958A3">
            <w:pPr>
              <w:pStyle w:val="TableRight"/>
            </w:pPr>
            <w:r w:rsidRPr="00C958A3">
              <w:t>-0.09</w:t>
            </w:r>
          </w:p>
        </w:tc>
        <w:tc>
          <w:tcPr>
            <w:tcW w:w="601" w:type="dxa"/>
            <w:tcBorders>
              <w:top w:val="nil"/>
              <w:left w:val="nil"/>
              <w:bottom w:val="nil"/>
              <w:right w:val="nil"/>
            </w:tcBorders>
            <w:shd w:val="clear" w:color="auto" w:fill="auto"/>
            <w:noWrap/>
            <w:vAlign w:val="bottom"/>
            <w:hideMark/>
          </w:tcPr>
          <w:p w14:paraId="3B02C1CD" w14:textId="77777777" w:rsidR="00505332" w:rsidRPr="00C958A3" w:rsidRDefault="00505332" w:rsidP="00C958A3">
            <w:pPr>
              <w:pStyle w:val="TableRight"/>
            </w:pPr>
            <w:r w:rsidRPr="00C958A3">
              <w:t>-1.2</w:t>
            </w:r>
          </w:p>
        </w:tc>
      </w:tr>
      <w:tr w:rsidR="00505332" w:rsidRPr="00495C0F" w14:paraId="4BD5CC26"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4A992BC4" w14:textId="77777777" w:rsidR="00505332" w:rsidRPr="00495C0F" w:rsidRDefault="00505332" w:rsidP="00505332">
            <w:pPr>
              <w:pStyle w:val="TableLeft"/>
              <w:rPr>
                <w:rFonts w:asciiTheme="minorHAnsi" w:hAnsiTheme="minorHAnsi"/>
              </w:rPr>
            </w:pPr>
            <w:r w:rsidRPr="00495C0F">
              <w:rPr>
                <w:rFonts w:asciiTheme="minorHAnsi" w:hAnsiTheme="minorHAnsi"/>
              </w:rPr>
              <w:t>CFC-113</w:t>
            </w:r>
          </w:p>
        </w:tc>
        <w:tc>
          <w:tcPr>
            <w:tcW w:w="1298" w:type="dxa"/>
            <w:shd w:val="clear" w:color="auto" w:fill="DDDDDD"/>
            <w:noWrap/>
            <w:vAlign w:val="center"/>
            <w:hideMark/>
          </w:tcPr>
          <w:p w14:paraId="7130D44B" w14:textId="77777777" w:rsidR="00505332" w:rsidRPr="00495C0F" w:rsidRDefault="00505332" w:rsidP="00505332">
            <w:pPr>
              <w:pStyle w:val="TableLeft"/>
              <w:rPr>
                <w:rFonts w:asciiTheme="minorHAnsi" w:hAnsiTheme="minorHAnsi"/>
              </w:rPr>
            </w:pPr>
            <w:r w:rsidRPr="00495C0F">
              <w:rPr>
                <w:rFonts w:asciiTheme="minorHAnsi" w:hAnsiTheme="minorHAnsi"/>
              </w:rPr>
              <w:t>CCl</w:t>
            </w:r>
            <w:r w:rsidRPr="00495C0F">
              <w:rPr>
                <w:rFonts w:asciiTheme="minorHAnsi" w:hAnsiTheme="minorHAnsi"/>
                <w:vertAlign w:val="subscript"/>
              </w:rPr>
              <w:t>2</w:t>
            </w:r>
            <w:r w:rsidRPr="00495C0F">
              <w:rPr>
                <w:rFonts w:asciiTheme="minorHAnsi" w:hAnsiTheme="minorHAnsi"/>
              </w:rPr>
              <w:t>FCClF</w:t>
            </w:r>
            <w:r w:rsidRPr="00495C0F">
              <w:rPr>
                <w:rFonts w:asciiTheme="minorHAnsi" w:hAnsiTheme="minorHAnsi"/>
                <w:vertAlign w:val="subscript"/>
              </w:rPr>
              <w:t>2</w:t>
            </w:r>
          </w:p>
        </w:tc>
        <w:tc>
          <w:tcPr>
            <w:tcW w:w="742" w:type="dxa"/>
            <w:shd w:val="clear" w:color="auto" w:fill="DDDDDD"/>
            <w:noWrap/>
            <w:vAlign w:val="bottom"/>
          </w:tcPr>
          <w:p w14:paraId="794D3622" w14:textId="77777777" w:rsidR="00505332" w:rsidRPr="00C958A3" w:rsidRDefault="00505332" w:rsidP="00C958A3">
            <w:pPr>
              <w:pStyle w:val="TableRight"/>
            </w:pPr>
            <w:r w:rsidRPr="00C958A3">
              <w:t>70.9</w:t>
            </w:r>
          </w:p>
        </w:tc>
        <w:tc>
          <w:tcPr>
            <w:tcW w:w="742" w:type="dxa"/>
            <w:shd w:val="clear" w:color="auto" w:fill="DDDDDD"/>
            <w:noWrap/>
            <w:vAlign w:val="bottom"/>
          </w:tcPr>
          <w:p w14:paraId="22229DFB" w14:textId="77777777" w:rsidR="00505332" w:rsidRPr="00C958A3" w:rsidRDefault="00505332" w:rsidP="00C958A3">
            <w:pPr>
              <w:pStyle w:val="TableRight"/>
            </w:pPr>
            <w:r w:rsidRPr="00C958A3">
              <w:t>70.3</w:t>
            </w:r>
          </w:p>
        </w:tc>
        <w:tc>
          <w:tcPr>
            <w:tcW w:w="721" w:type="dxa"/>
            <w:shd w:val="clear" w:color="auto" w:fill="DDDDDD"/>
            <w:noWrap/>
            <w:vAlign w:val="bottom"/>
            <w:hideMark/>
          </w:tcPr>
          <w:p w14:paraId="251361C1" w14:textId="77777777" w:rsidR="00505332" w:rsidRPr="00C958A3" w:rsidRDefault="00505332" w:rsidP="00C958A3">
            <w:pPr>
              <w:pStyle w:val="TableRight"/>
            </w:pPr>
            <w:r w:rsidRPr="00C958A3">
              <w:t>-0.59</w:t>
            </w:r>
          </w:p>
        </w:tc>
        <w:tc>
          <w:tcPr>
            <w:tcW w:w="720" w:type="dxa"/>
            <w:shd w:val="clear" w:color="auto" w:fill="DDDDDD"/>
            <w:noWrap/>
            <w:vAlign w:val="bottom"/>
            <w:hideMark/>
          </w:tcPr>
          <w:p w14:paraId="7399EC19" w14:textId="77777777" w:rsidR="00505332" w:rsidRPr="00C958A3" w:rsidRDefault="00505332" w:rsidP="00C958A3">
            <w:pPr>
              <w:pStyle w:val="TableRight"/>
            </w:pPr>
            <w:r w:rsidRPr="00C958A3">
              <w:t>-0.84</w:t>
            </w:r>
          </w:p>
        </w:tc>
        <w:tc>
          <w:tcPr>
            <w:tcW w:w="2336" w:type="dxa"/>
            <w:shd w:val="clear" w:color="auto" w:fill="DDDDDD"/>
            <w:noWrap/>
            <w:vAlign w:val="center"/>
            <w:hideMark/>
          </w:tcPr>
          <w:p w14:paraId="730363C1" w14:textId="77777777" w:rsidR="00505332" w:rsidRPr="00495C0F" w:rsidRDefault="00505332" w:rsidP="00505332">
            <w:pPr>
              <w:pStyle w:val="TableLeft"/>
              <w:rPr>
                <w:rFonts w:asciiTheme="minorHAnsi" w:hAnsiTheme="minorHAnsi"/>
                <w:b/>
              </w:rPr>
            </w:pPr>
            <w:r w:rsidRPr="00495C0F">
              <w:rPr>
                <w:rFonts w:asciiTheme="minorHAnsi" w:hAnsiTheme="minorHAnsi"/>
                <w:b/>
              </w:rPr>
              <w:t>total halon (Cl)</w:t>
            </w:r>
          </w:p>
        </w:tc>
        <w:tc>
          <w:tcPr>
            <w:tcW w:w="1269" w:type="dxa"/>
            <w:shd w:val="clear" w:color="auto" w:fill="DDDDDD"/>
            <w:noWrap/>
            <w:vAlign w:val="center"/>
            <w:hideMark/>
          </w:tcPr>
          <w:p w14:paraId="6416D9DF" w14:textId="77777777" w:rsidR="00505332" w:rsidRPr="00495C0F" w:rsidRDefault="00505332" w:rsidP="00505332">
            <w:pPr>
              <w:pStyle w:val="TableRight"/>
              <w:jc w:val="left"/>
              <w:rPr>
                <w:b/>
              </w:rPr>
            </w:pPr>
          </w:p>
        </w:tc>
        <w:tc>
          <w:tcPr>
            <w:tcW w:w="742" w:type="dxa"/>
            <w:shd w:val="clear" w:color="auto" w:fill="DDDDDD"/>
            <w:noWrap/>
            <w:vAlign w:val="bottom"/>
            <w:hideMark/>
          </w:tcPr>
          <w:p w14:paraId="5BB13C77" w14:textId="77777777" w:rsidR="00505332" w:rsidRPr="00C958A3" w:rsidRDefault="00505332" w:rsidP="00C958A3">
            <w:pPr>
              <w:pStyle w:val="TableRight"/>
            </w:pPr>
            <w:r w:rsidRPr="00C958A3">
              <w:t>3.4</w:t>
            </w:r>
          </w:p>
        </w:tc>
        <w:tc>
          <w:tcPr>
            <w:tcW w:w="742" w:type="dxa"/>
            <w:shd w:val="clear" w:color="auto" w:fill="DDDDDD"/>
            <w:noWrap/>
            <w:vAlign w:val="bottom"/>
            <w:hideMark/>
          </w:tcPr>
          <w:p w14:paraId="3969961F" w14:textId="77777777" w:rsidR="00505332" w:rsidRPr="00C958A3" w:rsidRDefault="00505332" w:rsidP="00C958A3">
            <w:pPr>
              <w:pStyle w:val="TableRight"/>
            </w:pPr>
            <w:r w:rsidRPr="00C958A3">
              <w:t>3.4</w:t>
            </w:r>
          </w:p>
        </w:tc>
        <w:tc>
          <w:tcPr>
            <w:tcW w:w="721" w:type="dxa"/>
            <w:shd w:val="clear" w:color="auto" w:fill="DDDDDD"/>
            <w:noWrap/>
            <w:vAlign w:val="bottom"/>
            <w:hideMark/>
          </w:tcPr>
          <w:p w14:paraId="22B0E487" w14:textId="77777777" w:rsidR="00505332" w:rsidRPr="00C958A3" w:rsidRDefault="00505332" w:rsidP="00C958A3">
            <w:pPr>
              <w:pStyle w:val="TableRight"/>
            </w:pPr>
            <w:r w:rsidRPr="00C958A3">
              <w:t>-0.08</w:t>
            </w:r>
          </w:p>
        </w:tc>
        <w:tc>
          <w:tcPr>
            <w:tcW w:w="601" w:type="dxa"/>
            <w:shd w:val="clear" w:color="auto" w:fill="DDDDDD"/>
            <w:noWrap/>
            <w:vAlign w:val="bottom"/>
            <w:hideMark/>
          </w:tcPr>
          <w:p w14:paraId="773BCA88" w14:textId="77777777" w:rsidR="00505332" w:rsidRPr="00C958A3" w:rsidRDefault="00505332" w:rsidP="00C958A3">
            <w:pPr>
              <w:pStyle w:val="TableRight"/>
            </w:pPr>
            <w:r w:rsidRPr="00C958A3">
              <w:t>-2.4</w:t>
            </w:r>
          </w:p>
        </w:tc>
      </w:tr>
      <w:tr w:rsidR="00505332" w:rsidRPr="00495C0F" w14:paraId="7B439169" w14:textId="77777777" w:rsidTr="00683302">
        <w:trPr>
          <w:jc w:val="center"/>
        </w:trPr>
        <w:tc>
          <w:tcPr>
            <w:tcW w:w="1537" w:type="dxa"/>
            <w:noWrap/>
            <w:vAlign w:val="center"/>
            <w:hideMark/>
          </w:tcPr>
          <w:p w14:paraId="6405BAAC" w14:textId="77777777" w:rsidR="00505332" w:rsidRPr="00495C0F" w:rsidRDefault="00505332" w:rsidP="00505332">
            <w:pPr>
              <w:pStyle w:val="TableLeft"/>
              <w:rPr>
                <w:rFonts w:asciiTheme="minorHAnsi" w:hAnsiTheme="minorHAnsi"/>
              </w:rPr>
            </w:pPr>
            <w:r w:rsidRPr="00495C0F">
              <w:rPr>
                <w:rFonts w:asciiTheme="minorHAnsi" w:hAnsiTheme="minorHAnsi"/>
              </w:rPr>
              <w:t>CFC-113a</w:t>
            </w:r>
          </w:p>
        </w:tc>
        <w:tc>
          <w:tcPr>
            <w:tcW w:w="1298" w:type="dxa"/>
            <w:noWrap/>
            <w:vAlign w:val="center"/>
            <w:hideMark/>
          </w:tcPr>
          <w:p w14:paraId="4AD755C4" w14:textId="77777777" w:rsidR="00505332" w:rsidRPr="00495C0F" w:rsidRDefault="00505332" w:rsidP="00505332">
            <w:pPr>
              <w:pStyle w:val="TableLeft"/>
              <w:rPr>
                <w:rFonts w:asciiTheme="minorHAnsi" w:hAnsiTheme="minorHAnsi"/>
              </w:rPr>
            </w:pPr>
            <w:r w:rsidRPr="00495C0F">
              <w:rPr>
                <w:rFonts w:asciiTheme="minorHAnsi" w:hAnsiTheme="minorHAnsi"/>
              </w:rPr>
              <w:t>CCl</w:t>
            </w:r>
            <w:r w:rsidRPr="00495C0F">
              <w:rPr>
                <w:rFonts w:asciiTheme="minorHAnsi" w:hAnsiTheme="minorHAnsi"/>
                <w:vertAlign w:val="subscript"/>
              </w:rPr>
              <w:t>3</w:t>
            </w:r>
            <w:r w:rsidRPr="00495C0F">
              <w:rPr>
                <w:rFonts w:asciiTheme="minorHAnsi" w:hAnsiTheme="minorHAnsi"/>
              </w:rPr>
              <w:t>CF</w:t>
            </w:r>
            <w:r w:rsidRPr="00495C0F">
              <w:rPr>
                <w:rFonts w:asciiTheme="minorHAnsi" w:hAnsiTheme="minorHAnsi"/>
                <w:vertAlign w:val="subscript"/>
              </w:rPr>
              <w:t>3</w:t>
            </w:r>
          </w:p>
        </w:tc>
        <w:tc>
          <w:tcPr>
            <w:tcW w:w="742" w:type="dxa"/>
            <w:tcBorders>
              <w:top w:val="nil"/>
              <w:left w:val="nil"/>
              <w:bottom w:val="nil"/>
              <w:right w:val="nil"/>
            </w:tcBorders>
            <w:shd w:val="clear" w:color="auto" w:fill="auto"/>
            <w:noWrap/>
            <w:vAlign w:val="bottom"/>
          </w:tcPr>
          <w:p w14:paraId="42020EA7" w14:textId="77777777" w:rsidR="00505332" w:rsidRPr="00C958A3" w:rsidRDefault="00505332" w:rsidP="00C958A3">
            <w:pPr>
              <w:pStyle w:val="TableRight"/>
            </w:pPr>
            <w:r w:rsidRPr="00C958A3">
              <w:t>0.55</w:t>
            </w:r>
          </w:p>
        </w:tc>
        <w:tc>
          <w:tcPr>
            <w:tcW w:w="742" w:type="dxa"/>
            <w:tcBorders>
              <w:top w:val="nil"/>
              <w:left w:val="nil"/>
              <w:bottom w:val="nil"/>
              <w:right w:val="nil"/>
            </w:tcBorders>
            <w:shd w:val="clear" w:color="auto" w:fill="auto"/>
            <w:noWrap/>
            <w:vAlign w:val="bottom"/>
          </w:tcPr>
          <w:p w14:paraId="63F8FD53" w14:textId="77777777" w:rsidR="00505332" w:rsidRPr="00C958A3" w:rsidRDefault="00505332" w:rsidP="00C958A3">
            <w:pPr>
              <w:pStyle w:val="TableRight"/>
            </w:pPr>
            <w:r w:rsidRPr="00C958A3">
              <w:t>0.58</w:t>
            </w:r>
          </w:p>
        </w:tc>
        <w:tc>
          <w:tcPr>
            <w:tcW w:w="721" w:type="dxa"/>
            <w:tcBorders>
              <w:top w:val="nil"/>
              <w:left w:val="nil"/>
              <w:bottom w:val="nil"/>
              <w:right w:val="nil"/>
            </w:tcBorders>
            <w:shd w:val="clear" w:color="auto" w:fill="auto"/>
            <w:noWrap/>
            <w:vAlign w:val="bottom"/>
            <w:hideMark/>
          </w:tcPr>
          <w:p w14:paraId="621B3F21" w14:textId="77777777" w:rsidR="00505332" w:rsidRPr="00C958A3" w:rsidRDefault="00505332" w:rsidP="00C958A3">
            <w:pPr>
              <w:pStyle w:val="TableRight"/>
            </w:pPr>
            <w:r w:rsidRPr="00C958A3">
              <w:t>0.02</w:t>
            </w:r>
          </w:p>
        </w:tc>
        <w:tc>
          <w:tcPr>
            <w:tcW w:w="720" w:type="dxa"/>
            <w:tcBorders>
              <w:top w:val="nil"/>
              <w:left w:val="nil"/>
              <w:bottom w:val="nil"/>
              <w:right w:val="nil"/>
            </w:tcBorders>
            <w:shd w:val="clear" w:color="auto" w:fill="auto"/>
            <w:noWrap/>
            <w:vAlign w:val="bottom"/>
            <w:hideMark/>
          </w:tcPr>
          <w:p w14:paraId="4A51B6FF" w14:textId="77777777" w:rsidR="00505332" w:rsidRPr="00C958A3" w:rsidRDefault="00505332" w:rsidP="00C958A3">
            <w:pPr>
              <w:pStyle w:val="TableRight"/>
            </w:pPr>
            <w:r w:rsidRPr="00C958A3">
              <w:t>4.1</w:t>
            </w:r>
          </w:p>
        </w:tc>
        <w:tc>
          <w:tcPr>
            <w:tcW w:w="2336" w:type="dxa"/>
            <w:noWrap/>
            <w:vAlign w:val="center"/>
            <w:hideMark/>
          </w:tcPr>
          <w:p w14:paraId="3BE61E97" w14:textId="77777777" w:rsidR="00505332" w:rsidRPr="00495C0F" w:rsidRDefault="00505332" w:rsidP="00505332">
            <w:pPr>
              <w:pStyle w:val="TableLeft"/>
              <w:rPr>
                <w:rFonts w:asciiTheme="minorHAnsi" w:hAnsiTheme="minorHAnsi"/>
                <w:b/>
              </w:rPr>
            </w:pPr>
            <w:r w:rsidRPr="00495C0F">
              <w:rPr>
                <w:rFonts w:asciiTheme="minorHAnsi" w:hAnsiTheme="minorHAnsi"/>
                <w:b/>
              </w:rPr>
              <w:t>total halon (Br)</w:t>
            </w:r>
          </w:p>
        </w:tc>
        <w:tc>
          <w:tcPr>
            <w:tcW w:w="1269" w:type="dxa"/>
            <w:noWrap/>
            <w:vAlign w:val="center"/>
            <w:hideMark/>
          </w:tcPr>
          <w:p w14:paraId="06306B6A" w14:textId="77777777" w:rsidR="00505332" w:rsidRPr="00495C0F" w:rsidRDefault="00505332" w:rsidP="00505332">
            <w:pPr>
              <w:pStyle w:val="TableRight"/>
              <w:jc w:val="left"/>
              <w:rPr>
                <w:b/>
              </w:rPr>
            </w:pPr>
          </w:p>
        </w:tc>
        <w:tc>
          <w:tcPr>
            <w:tcW w:w="742" w:type="dxa"/>
            <w:tcBorders>
              <w:top w:val="nil"/>
              <w:left w:val="nil"/>
              <w:bottom w:val="nil"/>
              <w:right w:val="nil"/>
            </w:tcBorders>
            <w:shd w:val="clear" w:color="auto" w:fill="auto"/>
            <w:noWrap/>
            <w:vAlign w:val="bottom"/>
            <w:hideMark/>
          </w:tcPr>
          <w:p w14:paraId="0A956BD9" w14:textId="77777777" w:rsidR="00505332" w:rsidRPr="00C958A3" w:rsidRDefault="00505332" w:rsidP="00C958A3">
            <w:pPr>
              <w:pStyle w:val="TableRight"/>
            </w:pPr>
            <w:r w:rsidRPr="00C958A3">
              <w:t>7.6</w:t>
            </w:r>
          </w:p>
        </w:tc>
        <w:tc>
          <w:tcPr>
            <w:tcW w:w="742" w:type="dxa"/>
            <w:tcBorders>
              <w:top w:val="nil"/>
              <w:left w:val="nil"/>
              <w:bottom w:val="nil"/>
              <w:right w:val="nil"/>
            </w:tcBorders>
            <w:shd w:val="clear" w:color="auto" w:fill="auto"/>
            <w:noWrap/>
            <w:vAlign w:val="bottom"/>
            <w:hideMark/>
          </w:tcPr>
          <w:p w14:paraId="21570900" w14:textId="77777777" w:rsidR="00505332" w:rsidRPr="00C958A3" w:rsidRDefault="00505332" w:rsidP="00C958A3">
            <w:pPr>
              <w:pStyle w:val="TableRight"/>
            </w:pPr>
            <w:r w:rsidRPr="00C958A3">
              <w:t>7.5</w:t>
            </w:r>
          </w:p>
        </w:tc>
        <w:tc>
          <w:tcPr>
            <w:tcW w:w="721" w:type="dxa"/>
            <w:tcBorders>
              <w:top w:val="nil"/>
              <w:left w:val="nil"/>
              <w:bottom w:val="nil"/>
              <w:right w:val="nil"/>
            </w:tcBorders>
            <w:shd w:val="clear" w:color="auto" w:fill="auto"/>
            <w:noWrap/>
            <w:vAlign w:val="bottom"/>
            <w:hideMark/>
          </w:tcPr>
          <w:p w14:paraId="2300FC13" w14:textId="77777777" w:rsidR="00505332" w:rsidRPr="00C958A3" w:rsidRDefault="00505332" w:rsidP="00C958A3">
            <w:pPr>
              <w:pStyle w:val="TableRight"/>
            </w:pPr>
            <w:r w:rsidRPr="00C958A3">
              <w:t>-0.09</w:t>
            </w:r>
          </w:p>
        </w:tc>
        <w:tc>
          <w:tcPr>
            <w:tcW w:w="601" w:type="dxa"/>
            <w:tcBorders>
              <w:top w:val="nil"/>
              <w:left w:val="nil"/>
              <w:bottom w:val="nil"/>
              <w:right w:val="nil"/>
            </w:tcBorders>
            <w:shd w:val="clear" w:color="auto" w:fill="auto"/>
            <w:noWrap/>
            <w:vAlign w:val="bottom"/>
            <w:hideMark/>
          </w:tcPr>
          <w:p w14:paraId="77D32BC8" w14:textId="77777777" w:rsidR="00505332" w:rsidRPr="00C958A3" w:rsidRDefault="00505332" w:rsidP="00C958A3">
            <w:pPr>
              <w:pStyle w:val="TableRight"/>
            </w:pPr>
            <w:r w:rsidRPr="00C958A3">
              <w:t>-1.2</w:t>
            </w:r>
          </w:p>
        </w:tc>
      </w:tr>
      <w:tr w:rsidR="00505332" w:rsidRPr="00495C0F" w14:paraId="44A531CC"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6A2E6FCA" w14:textId="77777777" w:rsidR="00505332" w:rsidRPr="00495C0F" w:rsidRDefault="00505332" w:rsidP="00505332">
            <w:pPr>
              <w:pStyle w:val="TableLeft"/>
              <w:rPr>
                <w:rFonts w:asciiTheme="minorHAnsi" w:hAnsiTheme="minorHAnsi"/>
              </w:rPr>
            </w:pPr>
            <w:r w:rsidRPr="00495C0F">
              <w:rPr>
                <w:rFonts w:asciiTheme="minorHAnsi" w:hAnsiTheme="minorHAnsi"/>
              </w:rPr>
              <w:t>CFC-114</w:t>
            </w:r>
            <w:r w:rsidRPr="00495C0F">
              <w:rPr>
                <w:rFonts w:asciiTheme="minorHAnsi" w:hAnsiTheme="minorHAnsi"/>
                <w:vertAlign w:val="superscript"/>
              </w:rPr>
              <w:t>a</w:t>
            </w:r>
          </w:p>
        </w:tc>
        <w:tc>
          <w:tcPr>
            <w:tcW w:w="1298" w:type="dxa"/>
            <w:shd w:val="clear" w:color="auto" w:fill="DDDDDD"/>
            <w:noWrap/>
            <w:vAlign w:val="center"/>
            <w:hideMark/>
          </w:tcPr>
          <w:p w14:paraId="128381F6" w14:textId="77777777" w:rsidR="00505332" w:rsidRPr="00495C0F" w:rsidRDefault="00505332" w:rsidP="00505332">
            <w:pPr>
              <w:pStyle w:val="TableLeft"/>
              <w:rPr>
                <w:rFonts w:asciiTheme="minorHAnsi" w:hAnsiTheme="minorHAnsi"/>
              </w:rPr>
            </w:pPr>
            <w:r w:rsidRPr="00495C0F">
              <w:rPr>
                <w:rFonts w:asciiTheme="minorHAnsi" w:hAnsiTheme="minorHAnsi"/>
              </w:rPr>
              <w:t>CClF</w:t>
            </w:r>
            <w:r w:rsidRPr="00495C0F">
              <w:rPr>
                <w:rFonts w:asciiTheme="minorHAnsi" w:hAnsiTheme="minorHAnsi"/>
                <w:vertAlign w:val="subscript"/>
              </w:rPr>
              <w:t>2</w:t>
            </w:r>
            <w:r w:rsidRPr="00495C0F">
              <w:rPr>
                <w:rFonts w:asciiTheme="minorHAnsi" w:hAnsiTheme="minorHAnsi"/>
              </w:rPr>
              <w:t>CClF</w:t>
            </w:r>
            <w:r w:rsidRPr="00495C0F">
              <w:rPr>
                <w:rFonts w:asciiTheme="minorHAnsi" w:hAnsiTheme="minorHAnsi"/>
                <w:vertAlign w:val="subscript"/>
              </w:rPr>
              <w:t>2</w:t>
            </w:r>
          </w:p>
        </w:tc>
        <w:tc>
          <w:tcPr>
            <w:tcW w:w="742" w:type="dxa"/>
            <w:shd w:val="clear" w:color="auto" w:fill="DDDDDD"/>
            <w:noWrap/>
            <w:vAlign w:val="bottom"/>
          </w:tcPr>
          <w:p w14:paraId="5A1D6B38" w14:textId="77777777" w:rsidR="00505332" w:rsidRPr="00C958A3" w:rsidRDefault="00505332" w:rsidP="00C958A3">
            <w:pPr>
              <w:pStyle w:val="TableRight"/>
            </w:pPr>
            <w:r w:rsidRPr="00C958A3">
              <w:t>16.2</w:t>
            </w:r>
          </w:p>
        </w:tc>
        <w:tc>
          <w:tcPr>
            <w:tcW w:w="742" w:type="dxa"/>
            <w:shd w:val="clear" w:color="auto" w:fill="DDDDDD"/>
            <w:noWrap/>
            <w:vAlign w:val="bottom"/>
          </w:tcPr>
          <w:p w14:paraId="35A72DAB" w14:textId="77777777" w:rsidR="00505332" w:rsidRPr="00C958A3" w:rsidRDefault="00505332" w:rsidP="00C958A3">
            <w:pPr>
              <w:pStyle w:val="TableRight"/>
            </w:pPr>
            <w:r w:rsidRPr="00C958A3">
              <w:t>16.3</w:t>
            </w:r>
          </w:p>
        </w:tc>
        <w:tc>
          <w:tcPr>
            <w:tcW w:w="721" w:type="dxa"/>
            <w:shd w:val="clear" w:color="auto" w:fill="DDDDDD"/>
            <w:noWrap/>
            <w:vAlign w:val="bottom"/>
            <w:hideMark/>
          </w:tcPr>
          <w:p w14:paraId="698FC94B" w14:textId="77777777" w:rsidR="00505332" w:rsidRPr="00C958A3" w:rsidRDefault="00505332" w:rsidP="00C958A3">
            <w:pPr>
              <w:pStyle w:val="TableRight"/>
            </w:pPr>
            <w:r w:rsidRPr="00C958A3">
              <w:t>0.03</w:t>
            </w:r>
          </w:p>
        </w:tc>
        <w:tc>
          <w:tcPr>
            <w:tcW w:w="720" w:type="dxa"/>
            <w:shd w:val="clear" w:color="auto" w:fill="DDDDDD"/>
            <w:noWrap/>
            <w:vAlign w:val="bottom"/>
            <w:hideMark/>
          </w:tcPr>
          <w:p w14:paraId="4C2A29B9" w14:textId="77777777" w:rsidR="00505332" w:rsidRPr="00C958A3" w:rsidRDefault="00505332" w:rsidP="00C958A3">
            <w:pPr>
              <w:pStyle w:val="TableRight"/>
            </w:pPr>
            <w:r w:rsidRPr="00C958A3">
              <w:t>0.16</w:t>
            </w:r>
          </w:p>
        </w:tc>
        <w:tc>
          <w:tcPr>
            <w:tcW w:w="2336" w:type="dxa"/>
            <w:shd w:val="clear" w:color="auto" w:fill="DDDDDD"/>
            <w:noWrap/>
            <w:vAlign w:val="center"/>
            <w:hideMark/>
          </w:tcPr>
          <w:p w14:paraId="088F7221" w14:textId="77777777" w:rsidR="00505332" w:rsidRPr="00495C0F" w:rsidRDefault="00505332" w:rsidP="00505332">
            <w:pPr>
              <w:pStyle w:val="TableLeft"/>
              <w:rPr>
                <w:rFonts w:asciiTheme="minorHAnsi" w:hAnsiTheme="minorHAnsi"/>
                <w:b/>
              </w:rPr>
            </w:pPr>
            <w:r w:rsidRPr="00495C0F">
              <w:rPr>
                <w:rFonts w:asciiTheme="minorHAnsi" w:hAnsiTheme="minorHAnsi"/>
                <w:b/>
              </w:rPr>
              <w:t>Other ODSs</w:t>
            </w:r>
          </w:p>
        </w:tc>
        <w:tc>
          <w:tcPr>
            <w:tcW w:w="1269" w:type="dxa"/>
            <w:shd w:val="clear" w:color="auto" w:fill="DDDDDD"/>
            <w:noWrap/>
            <w:vAlign w:val="center"/>
            <w:hideMark/>
          </w:tcPr>
          <w:p w14:paraId="021A2041" w14:textId="77777777" w:rsidR="00505332" w:rsidRPr="00495C0F" w:rsidRDefault="00505332" w:rsidP="00505332">
            <w:pPr>
              <w:pStyle w:val="TableRight"/>
              <w:jc w:val="left"/>
              <w:rPr>
                <w:b/>
              </w:rPr>
            </w:pPr>
            <w:r w:rsidRPr="00495C0F">
              <w:rPr>
                <w:b/>
              </w:rPr>
              <w:t> </w:t>
            </w:r>
          </w:p>
        </w:tc>
        <w:tc>
          <w:tcPr>
            <w:tcW w:w="742" w:type="dxa"/>
            <w:shd w:val="clear" w:color="auto" w:fill="DDDDDD"/>
            <w:noWrap/>
            <w:vAlign w:val="center"/>
            <w:hideMark/>
          </w:tcPr>
          <w:p w14:paraId="3F53FCEF" w14:textId="77777777" w:rsidR="00505332" w:rsidRPr="00C958A3" w:rsidRDefault="00505332" w:rsidP="00C958A3">
            <w:pPr>
              <w:pStyle w:val="TableRight"/>
            </w:pPr>
            <w:r w:rsidRPr="00C958A3">
              <w:t> </w:t>
            </w:r>
          </w:p>
        </w:tc>
        <w:tc>
          <w:tcPr>
            <w:tcW w:w="742" w:type="dxa"/>
            <w:shd w:val="clear" w:color="auto" w:fill="DDDDDD"/>
            <w:noWrap/>
            <w:vAlign w:val="center"/>
            <w:hideMark/>
          </w:tcPr>
          <w:p w14:paraId="141B33D2" w14:textId="77777777" w:rsidR="00505332" w:rsidRPr="00C958A3" w:rsidRDefault="00505332" w:rsidP="00C958A3">
            <w:pPr>
              <w:pStyle w:val="TableRight"/>
            </w:pPr>
            <w:r w:rsidRPr="00C958A3">
              <w:t> </w:t>
            </w:r>
          </w:p>
        </w:tc>
        <w:tc>
          <w:tcPr>
            <w:tcW w:w="721" w:type="dxa"/>
            <w:shd w:val="clear" w:color="auto" w:fill="DDDDDD"/>
            <w:noWrap/>
            <w:vAlign w:val="center"/>
            <w:hideMark/>
          </w:tcPr>
          <w:p w14:paraId="729FC558" w14:textId="77777777" w:rsidR="00505332" w:rsidRPr="00C958A3" w:rsidRDefault="00505332" w:rsidP="00C958A3">
            <w:pPr>
              <w:pStyle w:val="TableRight"/>
            </w:pPr>
            <w:r w:rsidRPr="00C958A3">
              <w:t> </w:t>
            </w:r>
          </w:p>
        </w:tc>
        <w:tc>
          <w:tcPr>
            <w:tcW w:w="601" w:type="dxa"/>
            <w:shd w:val="clear" w:color="auto" w:fill="DDDDDD"/>
            <w:noWrap/>
            <w:vAlign w:val="center"/>
            <w:hideMark/>
          </w:tcPr>
          <w:p w14:paraId="7662BACD" w14:textId="77777777" w:rsidR="00505332" w:rsidRPr="00C958A3" w:rsidRDefault="00505332" w:rsidP="00C958A3">
            <w:pPr>
              <w:pStyle w:val="TableRight"/>
            </w:pPr>
            <w:r w:rsidRPr="00C958A3">
              <w:t> </w:t>
            </w:r>
          </w:p>
        </w:tc>
      </w:tr>
      <w:tr w:rsidR="00505332" w:rsidRPr="00495C0F" w14:paraId="71DE2E39" w14:textId="77777777" w:rsidTr="00683302">
        <w:trPr>
          <w:jc w:val="center"/>
        </w:trPr>
        <w:tc>
          <w:tcPr>
            <w:tcW w:w="1537" w:type="dxa"/>
            <w:noWrap/>
            <w:vAlign w:val="center"/>
          </w:tcPr>
          <w:p w14:paraId="10744B89" w14:textId="77777777" w:rsidR="00505332" w:rsidRPr="00150568" w:rsidRDefault="00505332" w:rsidP="00505332">
            <w:pPr>
              <w:pStyle w:val="TableLeft"/>
              <w:rPr>
                <w:rFonts w:asciiTheme="minorHAnsi" w:hAnsiTheme="minorHAnsi"/>
                <w:szCs w:val="22"/>
              </w:rPr>
            </w:pPr>
            <w:r w:rsidRPr="00150568">
              <w:rPr>
                <w:rFonts w:asciiTheme="minorHAnsi" w:hAnsiTheme="minorHAnsi"/>
                <w:szCs w:val="22"/>
              </w:rPr>
              <w:t>CFC-114a</w:t>
            </w:r>
          </w:p>
        </w:tc>
        <w:tc>
          <w:tcPr>
            <w:tcW w:w="1298" w:type="dxa"/>
            <w:noWrap/>
            <w:vAlign w:val="center"/>
          </w:tcPr>
          <w:p w14:paraId="588273E0" w14:textId="77777777" w:rsidR="00505332" w:rsidRPr="00150568" w:rsidRDefault="00505332" w:rsidP="00505332">
            <w:pPr>
              <w:pStyle w:val="TableLeft"/>
              <w:rPr>
                <w:rFonts w:asciiTheme="minorHAnsi" w:hAnsiTheme="minorHAnsi"/>
                <w:szCs w:val="22"/>
              </w:rPr>
            </w:pPr>
            <w:r w:rsidRPr="00150568">
              <w:rPr>
                <w:rFonts w:asciiTheme="minorHAnsi" w:hAnsiTheme="minorHAnsi"/>
                <w:szCs w:val="22"/>
              </w:rPr>
              <w:t>CCl</w:t>
            </w:r>
            <w:r w:rsidRPr="00150568">
              <w:rPr>
                <w:rFonts w:asciiTheme="minorHAnsi" w:hAnsiTheme="minorHAnsi"/>
                <w:szCs w:val="22"/>
                <w:vertAlign w:val="subscript"/>
              </w:rPr>
              <w:t>2</w:t>
            </w:r>
            <w:r w:rsidRPr="00150568">
              <w:rPr>
                <w:rFonts w:asciiTheme="minorHAnsi" w:hAnsiTheme="minorHAnsi"/>
                <w:szCs w:val="22"/>
              </w:rPr>
              <w:t>FCF</w:t>
            </w:r>
            <w:r w:rsidRPr="00150568">
              <w:rPr>
                <w:rFonts w:asciiTheme="minorHAnsi" w:hAnsiTheme="minorHAnsi"/>
                <w:szCs w:val="22"/>
                <w:vertAlign w:val="subscript"/>
              </w:rPr>
              <w:t>3</w:t>
            </w:r>
          </w:p>
        </w:tc>
        <w:tc>
          <w:tcPr>
            <w:tcW w:w="742" w:type="dxa"/>
            <w:tcBorders>
              <w:top w:val="nil"/>
              <w:left w:val="nil"/>
              <w:bottom w:val="nil"/>
              <w:right w:val="nil"/>
            </w:tcBorders>
            <w:shd w:val="clear" w:color="auto" w:fill="auto"/>
            <w:noWrap/>
            <w:vAlign w:val="bottom"/>
          </w:tcPr>
          <w:p w14:paraId="1FA43F8E" w14:textId="77777777" w:rsidR="00505332" w:rsidRPr="00C958A3" w:rsidRDefault="00505332" w:rsidP="00C958A3">
            <w:pPr>
              <w:pStyle w:val="TableRight"/>
            </w:pPr>
            <w:r w:rsidRPr="00C958A3">
              <w:t>1.1</w:t>
            </w:r>
          </w:p>
        </w:tc>
        <w:tc>
          <w:tcPr>
            <w:tcW w:w="742" w:type="dxa"/>
            <w:tcBorders>
              <w:top w:val="nil"/>
              <w:left w:val="nil"/>
              <w:bottom w:val="nil"/>
              <w:right w:val="nil"/>
            </w:tcBorders>
            <w:shd w:val="clear" w:color="auto" w:fill="auto"/>
            <w:noWrap/>
            <w:vAlign w:val="bottom"/>
          </w:tcPr>
          <w:p w14:paraId="7B26E2A1" w14:textId="77777777" w:rsidR="00505332" w:rsidRPr="00C958A3" w:rsidRDefault="00505332" w:rsidP="00C958A3">
            <w:pPr>
              <w:pStyle w:val="TableRight"/>
              <w:rPr>
                <w:highlight w:val="magenta"/>
              </w:rPr>
            </w:pPr>
            <w:r w:rsidRPr="00C958A3">
              <w:t>2.1</w:t>
            </w:r>
          </w:p>
        </w:tc>
        <w:tc>
          <w:tcPr>
            <w:tcW w:w="721" w:type="dxa"/>
            <w:tcBorders>
              <w:top w:val="nil"/>
              <w:left w:val="nil"/>
              <w:bottom w:val="nil"/>
              <w:right w:val="nil"/>
            </w:tcBorders>
            <w:shd w:val="clear" w:color="auto" w:fill="auto"/>
            <w:noWrap/>
            <w:vAlign w:val="bottom"/>
          </w:tcPr>
          <w:p w14:paraId="1DD13599" w14:textId="77777777" w:rsidR="00505332" w:rsidRPr="00C958A3" w:rsidRDefault="00505332" w:rsidP="00C958A3">
            <w:pPr>
              <w:pStyle w:val="TableRight"/>
              <w:rPr>
                <w:highlight w:val="magenta"/>
              </w:rPr>
            </w:pPr>
            <w:r w:rsidRPr="00C958A3">
              <w:t>1.00</w:t>
            </w:r>
          </w:p>
        </w:tc>
        <w:tc>
          <w:tcPr>
            <w:tcW w:w="720" w:type="dxa"/>
            <w:tcBorders>
              <w:top w:val="nil"/>
              <w:left w:val="nil"/>
              <w:bottom w:val="nil"/>
              <w:right w:val="nil"/>
            </w:tcBorders>
            <w:shd w:val="clear" w:color="auto" w:fill="auto"/>
            <w:noWrap/>
            <w:vAlign w:val="bottom"/>
          </w:tcPr>
          <w:p w14:paraId="7E01F2D7" w14:textId="77777777" w:rsidR="00505332" w:rsidRPr="00C958A3" w:rsidRDefault="00505332" w:rsidP="00C958A3">
            <w:pPr>
              <w:pStyle w:val="TableRight"/>
            </w:pPr>
            <w:r w:rsidRPr="00C958A3">
              <w:t>62.5</w:t>
            </w:r>
          </w:p>
        </w:tc>
        <w:tc>
          <w:tcPr>
            <w:tcW w:w="2336" w:type="dxa"/>
            <w:noWrap/>
            <w:vAlign w:val="center"/>
            <w:hideMark/>
          </w:tcPr>
          <w:p w14:paraId="2BCE0E27" w14:textId="77777777" w:rsidR="00505332" w:rsidRPr="00495C0F" w:rsidRDefault="00505332" w:rsidP="00505332">
            <w:pPr>
              <w:pStyle w:val="TableLeft"/>
              <w:rPr>
                <w:rFonts w:asciiTheme="minorHAnsi" w:hAnsiTheme="minorHAnsi"/>
                <w:szCs w:val="22"/>
              </w:rPr>
            </w:pPr>
            <w:r w:rsidRPr="00495C0F">
              <w:rPr>
                <w:rFonts w:asciiTheme="minorHAnsi" w:hAnsiTheme="minorHAnsi"/>
                <w:szCs w:val="22"/>
              </w:rPr>
              <w:t>carbon tetrachloride</w:t>
            </w:r>
          </w:p>
        </w:tc>
        <w:tc>
          <w:tcPr>
            <w:tcW w:w="1269" w:type="dxa"/>
            <w:noWrap/>
            <w:vAlign w:val="center"/>
            <w:hideMark/>
          </w:tcPr>
          <w:p w14:paraId="1B01C550" w14:textId="77777777" w:rsidR="00505332" w:rsidRPr="00495C0F" w:rsidRDefault="00505332" w:rsidP="00505332">
            <w:pPr>
              <w:pStyle w:val="TableRight"/>
              <w:jc w:val="left"/>
              <w:rPr>
                <w:szCs w:val="22"/>
              </w:rPr>
            </w:pPr>
            <w:r w:rsidRPr="00495C0F">
              <w:rPr>
                <w:szCs w:val="22"/>
              </w:rPr>
              <w:t>CCl</w:t>
            </w:r>
            <w:r w:rsidRPr="00495C0F">
              <w:rPr>
                <w:szCs w:val="22"/>
                <w:vertAlign w:val="subscript"/>
              </w:rPr>
              <w:t>4</w:t>
            </w:r>
          </w:p>
        </w:tc>
        <w:tc>
          <w:tcPr>
            <w:tcW w:w="742" w:type="dxa"/>
            <w:tcBorders>
              <w:top w:val="nil"/>
              <w:left w:val="nil"/>
              <w:bottom w:val="nil"/>
              <w:right w:val="nil"/>
            </w:tcBorders>
            <w:shd w:val="clear" w:color="auto" w:fill="auto"/>
            <w:noWrap/>
            <w:vAlign w:val="bottom"/>
            <w:hideMark/>
          </w:tcPr>
          <w:p w14:paraId="2DFB4B0E" w14:textId="77777777" w:rsidR="00505332" w:rsidRPr="00C958A3" w:rsidRDefault="00505332" w:rsidP="00C958A3">
            <w:pPr>
              <w:pStyle w:val="TableRight"/>
            </w:pPr>
            <w:r w:rsidRPr="00C958A3">
              <w:t>78.1</w:t>
            </w:r>
          </w:p>
        </w:tc>
        <w:tc>
          <w:tcPr>
            <w:tcW w:w="742" w:type="dxa"/>
            <w:tcBorders>
              <w:top w:val="nil"/>
              <w:left w:val="nil"/>
              <w:bottom w:val="nil"/>
              <w:right w:val="nil"/>
            </w:tcBorders>
            <w:shd w:val="clear" w:color="auto" w:fill="auto"/>
            <w:noWrap/>
            <w:vAlign w:val="bottom"/>
            <w:hideMark/>
          </w:tcPr>
          <w:p w14:paraId="1C7B2C62" w14:textId="77777777" w:rsidR="00505332" w:rsidRPr="00C958A3" w:rsidRDefault="00505332" w:rsidP="00C958A3">
            <w:pPr>
              <w:pStyle w:val="TableRight"/>
            </w:pPr>
            <w:r w:rsidRPr="00C958A3">
              <w:t>77.3</w:t>
            </w:r>
          </w:p>
        </w:tc>
        <w:tc>
          <w:tcPr>
            <w:tcW w:w="721" w:type="dxa"/>
            <w:tcBorders>
              <w:top w:val="nil"/>
              <w:left w:val="nil"/>
              <w:bottom w:val="nil"/>
              <w:right w:val="nil"/>
            </w:tcBorders>
            <w:shd w:val="clear" w:color="auto" w:fill="auto"/>
            <w:noWrap/>
            <w:vAlign w:val="bottom"/>
            <w:hideMark/>
          </w:tcPr>
          <w:p w14:paraId="3C626C57" w14:textId="77777777" w:rsidR="00505332" w:rsidRPr="00C958A3" w:rsidRDefault="00505332" w:rsidP="00C958A3">
            <w:pPr>
              <w:pStyle w:val="TableRight"/>
            </w:pPr>
            <w:r w:rsidRPr="00C958A3">
              <w:t>-0.76</w:t>
            </w:r>
          </w:p>
        </w:tc>
        <w:tc>
          <w:tcPr>
            <w:tcW w:w="601" w:type="dxa"/>
            <w:tcBorders>
              <w:top w:val="nil"/>
              <w:left w:val="nil"/>
              <w:bottom w:val="nil"/>
              <w:right w:val="nil"/>
            </w:tcBorders>
            <w:shd w:val="clear" w:color="auto" w:fill="auto"/>
            <w:noWrap/>
            <w:vAlign w:val="bottom"/>
            <w:hideMark/>
          </w:tcPr>
          <w:p w14:paraId="26E31D0C" w14:textId="77777777" w:rsidR="00505332" w:rsidRPr="00C958A3" w:rsidRDefault="00505332" w:rsidP="00C958A3">
            <w:pPr>
              <w:pStyle w:val="TableRight"/>
            </w:pPr>
            <w:r w:rsidRPr="00C958A3">
              <w:t>-1.0</w:t>
            </w:r>
          </w:p>
        </w:tc>
      </w:tr>
      <w:tr w:rsidR="00505332" w:rsidRPr="00495C0F" w14:paraId="7937B558"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73A02AE1" w14:textId="77777777" w:rsidR="00505332" w:rsidRPr="00150568" w:rsidRDefault="00505332" w:rsidP="00505332">
            <w:pPr>
              <w:pStyle w:val="TableLeft"/>
              <w:rPr>
                <w:rFonts w:asciiTheme="minorHAnsi" w:hAnsiTheme="minorHAnsi"/>
              </w:rPr>
            </w:pPr>
            <w:r w:rsidRPr="00150568">
              <w:rPr>
                <w:rFonts w:asciiTheme="minorHAnsi" w:hAnsiTheme="minorHAnsi"/>
              </w:rPr>
              <w:t>CFC-115</w:t>
            </w:r>
          </w:p>
        </w:tc>
        <w:tc>
          <w:tcPr>
            <w:tcW w:w="1298" w:type="dxa"/>
            <w:shd w:val="clear" w:color="auto" w:fill="DDDDDD"/>
            <w:noWrap/>
            <w:vAlign w:val="center"/>
            <w:hideMark/>
          </w:tcPr>
          <w:p w14:paraId="6299E269" w14:textId="77777777" w:rsidR="00505332" w:rsidRPr="00150568" w:rsidRDefault="00505332" w:rsidP="00505332">
            <w:pPr>
              <w:pStyle w:val="TableLeft"/>
              <w:rPr>
                <w:rFonts w:asciiTheme="minorHAnsi" w:hAnsiTheme="minorHAnsi"/>
              </w:rPr>
            </w:pPr>
            <w:r w:rsidRPr="00150568">
              <w:rPr>
                <w:rFonts w:asciiTheme="minorHAnsi" w:hAnsiTheme="minorHAnsi"/>
              </w:rPr>
              <w:t>CClF</w:t>
            </w:r>
            <w:r w:rsidRPr="00150568">
              <w:rPr>
                <w:rFonts w:asciiTheme="minorHAnsi" w:hAnsiTheme="minorHAnsi"/>
                <w:vertAlign w:val="subscript"/>
              </w:rPr>
              <w:t>2</w:t>
            </w:r>
            <w:r w:rsidRPr="00150568">
              <w:rPr>
                <w:rFonts w:asciiTheme="minorHAnsi" w:hAnsiTheme="minorHAnsi"/>
              </w:rPr>
              <w:t>CF</w:t>
            </w:r>
            <w:r w:rsidRPr="00150568">
              <w:rPr>
                <w:rFonts w:asciiTheme="minorHAnsi" w:hAnsiTheme="minorHAnsi"/>
                <w:vertAlign w:val="subscript"/>
              </w:rPr>
              <w:t>3</w:t>
            </w:r>
          </w:p>
        </w:tc>
        <w:tc>
          <w:tcPr>
            <w:tcW w:w="742" w:type="dxa"/>
            <w:shd w:val="clear" w:color="auto" w:fill="DDDDDD"/>
            <w:noWrap/>
            <w:vAlign w:val="bottom"/>
          </w:tcPr>
          <w:p w14:paraId="448FCCE8" w14:textId="77777777" w:rsidR="00505332" w:rsidRPr="00C958A3" w:rsidRDefault="00505332" w:rsidP="00C958A3">
            <w:pPr>
              <w:pStyle w:val="TableRight"/>
            </w:pPr>
            <w:r w:rsidRPr="00C958A3">
              <w:t>8.5</w:t>
            </w:r>
          </w:p>
        </w:tc>
        <w:tc>
          <w:tcPr>
            <w:tcW w:w="742" w:type="dxa"/>
            <w:shd w:val="clear" w:color="auto" w:fill="DDDDDD"/>
            <w:noWrap/>
            <w:vAlign w:val="bottom"/>
          </w:tcPr>
          <w:p w14:paraId="5BB4B64C" w14:textId="77777777" w:rsidR="00505332" w:rsidRPr="00C958A3" w:rsidRDefault="00505332" w:rsidP="00C958A3">
            <w:pPr>
              <w:pStyle w:val="TableRight"/>
            </w:pPr>
            <w:r w:rsidRPr="00C958A3">
              <w:t>8.6</w:t>
            </w:r>
          </w:p>
        </w:tc>
        <w:tc>
          <w:tcPr>
            <w:tcW w:w="721" w:type="dxa"/>
            <w:shd w:val="clear" w:color="auto" w:fill="DDDDDD"/>
            <w:noWrap/>
            <w:vAlign w:val="bottom"/>
            <w:hideMark/>
          </w:tcPr>
          <w:p w14:paraId="3EC26F88" w14:textId="77777777" w:rsidR="00505332" w:rsidRPr="00C958A3" w:rsidRDefault="00505332" w:rsidP="00C958A3">
            <w:pPr>
              <w:pStyle w:val="TableRight"/>
            </w:pPr>
            <w:r w:rsidRPr="00C958A3">
              <w:t>0.05</w:t>
            </w:r>
          </w:p>
        </w:tc>
        <w:tc>
          <w:tcPr>
            <w:tcW w:w="720" w:type="dxa"/>
            <w:shd w:val="clear" w:color="auto" w:fill="DDDDDD"/>
            <w:noWrap/>
            <w:vAlign w:val="bottom"/>
            <w:hideMark/>
          </w:tcPr>
          <w:p w14:paraId="443D79CA" w14:textId="77777777" w:rsidR="00505332" w:rsidRPr="00C958A3" w:rsidRDefault="00505332" w:rsidP="00C958A3">
            <w:pPr>
              <w:pStyle w:val="TableRight"/>
            </w:pPr>
            <w:r w:rsidRPr="00C958A3">
              <w:t>0.64</w:t>
            </w:r>
          </w:p>
        </w:tc>
        <w:tc>
          <w:tcPr>
            <w:tcW w:w="2336" w:type="dxa"/>
            <w:shd w:val="clear" w:color="auto" w:fill="DDDDDD"/>
            <w:noWrap/>
            <w:vAlign w:val="center"/>
            <w:hideMark/>
          </w:tcPr>
          <w:p w14:paraId="05761BDE" w14:textId="77777777" w:rsidR="00505332" w:rsidRPr="00495C0F" w:rsidRDefault="00505332" w:rsidP="00505332">
            <w:pPr>
              <w:pStyle w:val="TableLeft"/>
              <w:rPr>
                <w:rFonts w:asciiTheme="minorHAnsi" w:hAnsiTheme="minorHAnsi"/>
              </w:rPr>
            </w:pPr>
            <w:r w:rsidRPr="00495C0F">
              <w:rPr>
                <w:rFonts w:asciiTheme="minorHAnsi" w:hAnsiTheme="minorHAnsi"/>
              </w:rPr>
              <w:t>methyl chloroform</w:t>
            </w:r>
          </w:p>
        </w:tc>
        <w:tc>
          <w:tcPr>
            <w:tcW w:w="1269" w:type="dxa"/>
            <w:shd w:val="clear" w:color="auto" w:fill="DDDDDD"/>
            <w:noWrap/>
            <w:vAlign w:val="center"/>
            <w:hideMark/>
          </w:tcPr>
          <w:p w14:paraId="1F17D331" w14:textId="77777777" w:rsidR="00505332" w:rsidRPr="00495C0F" w:rsidRDefault="00505332" w:rsidP="00505332">
            <w:pPr>
              <w:pStyle w:val="TableRight"/>
              <w:jc w:val="left"/>
            </w:pPr>
            <w:r w:rsidRPr="00495C0F">
              <w:t>CH</w:t>
            </w:r>
            <w:r w:rsidRPr="00495C0F">
              <w:rPr>
                <w:vertAlign w:val="subscript"/>
              </w:rPr>
              <w:t>3</w:t>
            </w:r>
            <w:r w:rsidRPr="00495C0F">
              <w:t>CCl</w:t>
            </w:r>
            <w:r w:rsidRPr="00495C0F">
              <w:rPr>
                <w:vertAlign w:val="subscript"/>
              </w:rPr>
              <w:t>3</w:t>
            </w:r>
          </w:p>
        </w:tc>
        <w:tc>
          <w:tcPr>
            <w:tcW w:w="742" w:type="dxa"/>
            <w:shd w:val="clear" w:color="auto" w:fill="DDDDDD"/>
            <w:noWrap/>
            <w:vAlign w:val="bottom"/>
            <w:hideMark/>
          </w:tcPr>
          <w:p w14:paraId="700DB379" w14:textId="77777777" w:rsidR="00505332" w:rsidRPr="00C958A3" w:rsidRDefault="00505332" w:rsidP="00C958A3">
            <w:pPr>
              <w:pStyle w:val="TableRight"/>
            </w:pPr>
            <w:r w:rsidRPr="00C958A3">
              <w:t>2.2</w:t>
            </w:r>
          </w:p>
        </w:tc>
        <w:tc>
          <w:tcPr>
            <w:tcW w:w="742" w:type="dxa"/>
            <w:shd w:val="clear" w:color="auto" w:fill="DDDDDD"/>
            <w:noWrap/>
            <w:vAlign w:val="bottom"/>
            <w:hideMark/>
          </w:tcPr>
          <w:p w14:paraId="58AB1D65" w14:textId="77777777" w:rsidR="00505332" w:rsidRPr="00C958A3" w:rsidRDefault="00505332" w:rsidP="00C958A3">
            <w:pPr>
              <w:pStyle w:val="TableRight"/>
            </w:pPr>
            <w:r w:rsidRPr="00C958A3">
              <w:t>1.9</w:t>
            </w:r>
          </w:p>
        </w:tc>
        <w:tc>
          <w:tcPr>
            <w:tcW w:w="721" w:type="dxa"/>
            <w:shd w:val="clear" w:color="auto" w:fill="DDDDDD"/>
            <w:noWrap/>
            <w:vAlign w:val="bottom"/>
            <w:hideMark/>
          </w:tcPr>
          <w:p w14:paraId="37939005" w14:textId="77777777" w:rsidR="00505332" w:rsidRPr="00C958A3" w:rsidRDefault="00505332" w:rsidP="00C958A3">
            <w:pPr>
              <w:pStyle w:val="TableRight"/>
            </w:pPr>
            <w:r w:rsidRPr="00C958A3">
              <w:t>-0.31</w:t>
            </w:r>
          </w:p>
        </w:tc>
        <w:tc>
          <w:tcPr>
            <w:tcW w:w="601" w:type="dxa"/>
            <w:shd w:val="clear" w:color="auto" w:fill="DDDDDD"/>
            <w:noWrap/>
            <w:vAlign w:val="bottom"/>
            <w:hideMark/>
          </w:tcPr>
          <w:p w14:paraId="3308F1F9" w14:textId="77777777" w:rsidR="00505332" w:rsidRPr="00C958A3" w:rsidRDefault="00505332" w:rsidP="00C958A3">
            <w:pPr>
              <w:pStyle w:val="TableRight"/>
            </w:pPr>
            <w:r w:rsidRPr="00C958A3">
              <w:t>-15.0</w:t>
            </w:r>
          </w:p>
        </w:tc>
      </w:tr>
      <w:tr w:rsidR="00505332" w:rsidRPr="00495C0F" w14:paraId="64EA36CC" w14:textId="77777777" w:rsidTr="00683302">
        <w:trPr>
          <w:jc w:val="center"/>
        </w:trPr>
        <w:tc>
          <w:tcPr>
            <w:tcW w:w="1537" w:type="dxa"/>
            <w:noWrap/>
            <w:vAlign w:val="center"/>
            <w:hideMark/>
          </w:tcPr>
          <w:p w14:paraId="6934F3A4" w14:textId="77777777" w:rsidR="00505332" w:rsidRPr="00495C0F" w:rsidRDefault="00505332" w:rsidP="00505332">
            <w:pPr>
              <w:pStyle w:val="TableLeft"/>
              <w:rPr>
                <w:rFonts w:asciiTheme="minorHAnsi" w:hAnsiTheme="minorHAnsi"/>
              </w:rPr>
            </w:pPr>
            <w:r w:rsidRPr="00495C0F">
              <w:rPr>
                <w:rFonts w:asciiTheme="minorHAnsi" w:hAnsiTheme="minorHAnsi"/>
              </w:rPr>
              <w:t>CFC-216ba</w:t>
            </w:r>
          </w:p>
        </w:tc>
        <w:tc>
          <w:tcPr>
            <w:tcW w:w="1298" w:type="dxa"/>
            <w:noWrap/>
            <w:vAlign w:val="center"/>
            <w:hideMark/>
          </w:tcPr>
          <w:p w14:paraId="2F73D264" w14:textId="77777777" w:rsidR="00505332" w:rsidRPr="00495C0F" w:rsidRDefault="00505332" w:rsidP="00505332">
            <w:pPr>
              <w:pStyle w:val="TableLeft"/>
              <w:rPr>
                <w:rFonts w:asciiTheme="minorHAnsi" w:hAnsiTheme="minorHAnsi"/>
              </w:rPr>
            </w:pPr>
            <w:r w:rsidRPr="00495C0F">
              <w:rPr>
                <w:rFonts w:asciiTheme="minorHAnsi" w:hAnsiTheme="minorHAnsi"/>
              </w:rPr>
              <w:t>CF</w:t>
            </w:r>
            <w:r w:rsidRPr="00495C0F">
              <w:rPr>
                <w:rFonts w:asciiTheme="minorHAnsi" w:hAnsiTheme="minorHAnsi"/>
                <w:vertAlign w:val="subscript"/>
              </w:rPr>
              <w:t>2</w:t>
            </w:r>
            <w:r w:rsidRPr="00495C0F">
              <w:rPr>
                <w:rFonts w:asciiTheme="minorHAnsi" w:hAnsiTheme="minorHAnsi"/>
              </w:rPr>
              <w:t>ClCFClCF</w:t>
            </w:r>
            <w:r w:rsidRPr="00495C0F">
              <w:rPr>
                <w:rFonts w:asciiTheme="minorHAnsi" w:hAnsiTheme="minorHAnsi"/>
                <w:vertAlign w:val="subscript"/>
              </w:rPr>
              <w:t>3</w:t>
            </w:r>
          </w:p>
        </w:tc>
        <w:tc>
          <w:tcPr>
            <w:tcW w:w="742" w:type="dxa"/>
            <w:tcBorders>
              <w:top w:val="nil"/>
              <w:left w:val="nil"/>
              <w:bottom w:val="nil"/>
              <w:right w:val="nil"/>
            </w:tcBorders>
            <w:shd w:val="clear" w:color="auto" w:fill="auto"/>
            <w:noWrap/>
            <w:vAlign w:val="bottom"/>
          </w:tcPr>
          <w:p w14:paraId="095B0AD1" w14:textId="77777777" w:rsidR="00505332" w:rsidRPr="00C958A3" w:rsidRDefault="00505332" w:rsidP="00C958A3">
            <w:pPr>
              <w:pStyle w:val="TableRight"/>
            </w:pPr>
            <w:r w:rsidRPr="00C958A3">
              <w:t>0.034</w:t>
            </w:r>
          </w:p>
        </w:tc>
        <w:tc>
          <w:tcPr>
            <w:tcW w:w="742" w:type="dxa"/>
            <w:tcBorders>
              <w:top w:val="nil"/>
              <w:left w:val="nil"/>
              <w:bottom w:val="nil"/>
              <w:right w:val="nil"/>
            </w:tcBorders>
            <w:shd w:val="clear" w:color="auto" w:fill="auto"/>
            <w:noWrap/>
            <w:vAlign w:val="bottom"/>
          </w:tcPr>
          <w:p w14:paraId="04BAA828" w14:textId="77777777" w:rsidR="00505332" w:rsidRPr="00C958A3" w:rsidRDefault="00505332" w:rsidP="00C958A3">
            <w:pPr>
              <w:pStyle w:val="TableRight"/>
            </w:pPr>
            <w:r w:rsidRPr="00C958A3">
              <w:t>0.033</w:t>
            </w:r>
          </w:p>
        </w:tc>
        <w:tc>
          <w:tcPr>
            <w:tcW w:w="721" w:type="dxa"/>
            <w:tcBorders>
              <w:top w:val="nil"/>
              <w:left w:val="nil"/>
              <w:bottom w:val="nil"/>
              <w:right w:val="nil"/>
            </w:tcBorders>
            <w:shd w:val="clear" w:color="auto" w:fill="auto"/>
            <w:noWrap/>
            <w:vAlign w:val="bottom"/>
            <w:hideMark/>
          </w:tcPr>
          <w:p w14:paraId="07D1AACD" w14:textId="77777777" w:rsidR="00505332" w:rsidRPr="00C958A3" w:rsidRDefault="00505332" w:rsidP="00C958A3">
            <w:pPr>
              <w:pStyle w:val="TableRight"/>
            </w:pPr>
            <w:r w:rsidRPr="00C958A3">
              <w:t>0.00</w:t>
            </w:r>
          </w:p>
        </w:tc>
        <w:tc>
          <w:tcPr>
            <w:tcW w:w="720" w:type="dxa"/>
            <w:tcBorders>
              <w:top w:val="nil"/>
              <w:left w:val="nil"/>
              <w:bottom w:val="nil"/>
              <w:right w:val="nil"/>
            </w:tcBorders>
            <w:shd w:val="clear" w:color="auto" w:fill="auto"/>
            <w:noWrap/>
            <w:vAlign w:val="bottom"/>
            <w:hideMark/>
          </w:tcPr>
          <w:p w14:paraId="11922AA8" w14:textId="77777777" w:rsidR="00505332" w:rsidRPr="00C958A3" w:rsidRDefault="00505332" w:rsidP="00C958A3">
            <w:pPr>
              <w:pStyle w:val="TableRight"/>
            </w:pPr>
            <w:r w:rsidRPr="00C958A3">
              <w:t>-2.2</w:t>
            </w:r>
          </w:p>
        </w:tc>
        <w:tc>
          <w:tcPr>
            <w:tcW w:w="2336" w:type="dxa"/>
            <w:noWrap/>
            <w:vAlign w:val="center"/>
            <w:hideMark/>
          </w:tcPr>
          <w:p w14:paraId="2F7B1AA4" w14:textId="77777777" w:rsidR="00505332" w:rsidRPr="00495C0F" w:rsidRDefault="00505332" w:rsidP="00505332">
            <w:pPr>
              <w:pStyle w:val="TableLeft"/>
              <w:rPr>
                <w:rFonts w:asciiTheme="minorHAnsi" w:hAnsiTheme="minorHAnsi"/>
              </w:rPr>
            </w:pPr>
            <w:r w:rsidRPr="00495C0F">
              <w:rPr>
                <w:rFonts w:asciiTheme="minorHAnsi" w:hAnsiTheme="minorHAnsi"/>
              </w:rPr>
              <w:t>methyl chloride</w:t>
            </w:r>
          </w:p>
        </w:tc>
        <w:tc>
          <w:tcPr>
            <w:tcW w:w="1269" w:type="dxa"/>
            <w:noWrap/>
            <w:vAlign w:val="center"/>
            <w:hideMark/>
          </w:tcPr>
          <w:p w14:paraId="20B9D47B" w14:textId="77777777" w:rsidR="00505332" w:rsidRPr="00495C0F" w:rsidRDefault="00505332" w:rsidP="00505332">
            <w:pPr>
              <w:pStyle w:val="TableRight"/>
              <w:jc w:val="left"/>
            </w:pPr>
            <w:r w:rsidRPr="00495C0F">
              <w:t>CH</w:t>
            </w:r>
            <w:r w:rsidRPr="00495C0F">
              <w:rPr>
                <w:vertAlign w:val="subscript"/>
              </w:rPr>
              <w:t>3</w:t>
            </w:r>
            <w:r w:rsidRPr="00495C0F">
              <w:t>Cl</w:t>
            </w:r>
          </w:p>
        </w:tc>
        <w:tc>
          <w:tcPr>
            <w:tcW w:w="742" w:type="dxa"/>
            <w:tcBorders>
              <w:top w:val="nil"/>
              <w:left w:val="nil"/>
              <w:bottom w:val="nil"/>
              <w:right w:val="nil"/>
            </w:tcBorders>
            <w:shd w:val="clear" w:color="auto" w:fill="auto"/>
            <w:noWrap/>
            <w:vAlign w:val="bottom"/>
            <w:hideMark/>
          </w:tcPr>
          <w:p w14:paraId="1419306D" w14:textId="77777777" w:rsidR="00505332" w:rsidRPr="00C958A3" w:rsidRDefault="00505332" w:rsidP="00C958A3">
            <w:pPr>
              <w:pStyle w:val="TableRight"/>
            </w:pPr>
            <w:r w:rsidRPr="00C958A3">
              <w:t>532.3</w:t>
            </w:r>
          </w:p>
        </w:tc>
        <w:tc>
          <w:tcPr>
            <w:tcW w:w="742" w:type="dxa"/>
            <w:tcBorders>
              <w:top w:val="nil"/>
              <w:left w:val="nil"/>
              <w:bottom w:val="nil"/>
              <w:right w:val="nil"/>
            </w:tcBorders>
            <w:shd w:val="clear" w:color="auto" w:fill="auto"/>
            <w:noWrap/>
            <w:vAlign w:val="bottom"/>
            <w:hideMark/>
          </w:tcPr>
          <w:p w14:paraId="256392DA" w14:textId="77777777" w:rsidR="00505332" w:rsidRPr="00C958A3" w:rsidRDefault="00505332" w:rsidP="00C958A3">
            <w:pPr>
              <w:pStyle w:val="TableRight"/>
            </w:pPr>
            <w:r w:rsidRPr="00C958A3">
              <w:t>530.4</w:t>
            </w:r>
          </w:p>
        </w:tc>
        <w:tc>
          <w:tcPr>
            <w:tcW w:w="721" w:type="dxa"/>
            <w:tcBorders>
              <w:top w:val="nil"/>
              <w:left w:val="nil"/>
              <w:bottom w:val="nil"/>
              <w:right w:val="nil"/>
            </w:tcBorders>
            <w:shd w:val="clear" w:color="auto" w:fill="auto"/>
            <w:noWrap/>
            <w:vAlign w:val="bottom"/>
            <w:hideMark/>
          </w:tcPr>
          <w:p w14:paraId="78057315" w14:textId="77777777" w:rsidR="00505332" w:rsidRPr="00C958A3" w:rsidRDefault="00505332" w:rsidP="00C958A3">
            <w:pPr>
              <w:pStyle w:val="TableRight"/>
            </w:pPr>
            <w:r w:rsidRPr="00C958A3">
              <w:t>-1.8</w:t>
            </w:r>
          </w:p>
        </w:tc>
        <w:tc>
          <w:tcPr>
            <w:tcW w:w="601" w:type="dxa"/>
            <w:tcBorders>
              <w:top w:val="nil"/>
              <w:left w:val="nil"/>
              <w:bottom w:val="nil"/>
              <w:right w:val="nil"/>
            </w:tcBorders>
            <w:shd w:val="clear" w:color="auto" w:fill="auto"/>
            <w:noWrap/>
            <w:vAlign w:val="bottom"/>
            <w:hideMark/>
          </w:tcPr>
          <w:p w14:paraId="041CEE2F" w14:textId="77777777" w:rsidR="00505332" w:rsidRPr="00C958A3" w:rsidRDefault="00505332" w:rsidP="00C958A3">
            <w:pPr>
              <w:pStyle w:val="TableRight"/>
            </w:pPr>
            <w:r w:rsidRPr="00C958A3">
              <w:t>-0.3</w:t>
            </w:r>
          </w:p>
        </w:tc>
      </w:tr>
      <w:tr w:rsidR="00505332" w:rsidRPr="00495C0F" w14:paraId="7793A331"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08451305" w14:textId="77777777" w:rsidR="00505332" w:rsidRPr="00495C0F" w:rsidRDefault="00505332" w:rsidP="00505332">
            <w:pPr>
              <w:pStyle w:val="TableLeft"/>
              <w:rPr>
                <w:rFonts w:asciiTheme="minorHAnsi" w:hAnsiTheme="minorHAnsi"/>
              </w:rPr>
            </w:pPr>
            <w:r w:rsidRPr="00495C0F">
              <w:rPr>
                <w:rFonts w:asciiTheme="minorHAnsi" w:hAnsiTheme="minorHAnsi"/>
              </w:rPr>
              <w:t>CFC-216ca</w:t>
            </w:r>
          </w:p>
        </w:tc>
        <w:tc>
          <w:tcPr>
            <w:tcW w:w="1298" w:type="dxa"/>
            <w:shd w:val="clear" w:color="auto" w:fill="DDDDDD"/>
            <w:noWrap/>
            <w:vAlign w:val="center"/>
            <w:hideMark/>
          </w:tcPr>
          <w:p w14:paraId="5CF7514D" w14:textId="77777777" w:rsidR="00505332" w:rsidRPr="00495C0F" w:rsidRDefault="00505332" w:rsidP="00505332">
            <w:pPr>
              <w:pStyle w:val="TableLeft"/>
              <w:rPr>
                <w:rFonts w:asciiTheme="minorHAnsi" w:hAnsiTheme="minorHAnsi"/>
              </w:rPr>
            </w:pPr>
            <w:r w:rsidRPr="00495C0F">
              <w:rPr>
                <w:rFonts w:asciiTheme="minorHAnsi" w:hAnsiTheme="minorHAnsi"/>
              </w:rPr>
              <w:t>CF</w:t>
            </w:r>
            <w:r w:rsidRPr="00495C0F">
              <w:rPr>
                <w:rFonts w:asciiTheme="minorHAnsi" w:hAnsiTheme="minorHAnsi"/>
                <w:vertAlign w:val="subscript"/>
              </w:rPr>
              <w:t>2</w:t>
            </w:r>
            <w:r w:rsidRPr="00495C0F">
              <w:rPr>
                <w:rFonts w:asciiTheme="minorHAnsi" w:hAnsiTheme="minorHAnsi"/>
              </w:rPr>
              <w:t>ClCF</w:t>
            </w:r>
            <w:r w:rsidRPr="00495C0F">
              <w:rPr>
                <w:rFonts w:asciiTheme="minorHAnsi" w:hAnsiTheme="minorHAnsi"/>
                <w:vertAlign w:val="subscript"/>
              </w:rPr>
              <w:t>2</w:t>
            </w:r>
            <w:r w:rsidRPr="00495C0F">
              <w:rPr>
                <w:rFonts w:asciiTheme="minorHAnsi" w:hAnsiTheme="minorHAnsi"/>
              </w:rPr>
              <w:t>CF</w:t>
            </w:r>
            <w:r w:rsidRPr="00495C0F">
              <w:rPr>
                <w:rFonts w:asciiTheme="minorHAnsi" w:hAnsiTheme="minorHAnsi"/>
                <w:vertAlign w:val="subscript"/>
              </w:rPr>
              <w:t>2</w:t>
            </w:r>
            <w:r w:rsidRPr="00495C0F">
              <w:rPr>
                <w:rFonts w:asciiTheme="minorHAnsi" w:hAnsiTheme="minorHAnsi"/>
              </w:rPr>
              <w:t>Cl</w:t>
            </w:r>
          </w:p>
        </w:tc>
        <w:tc>
          <w:tcPr>
            <w:tcW w:w="742" w:type="dxa"/>
            <w:shd w:val="clear" w:color="auto" w:fill="DDDDDD"/>
            <w:noWrap/>
            <w:vAlign w:val="bottom"/>
          </w:tcPr>
          <w:p w14:paraId="16F6D071" w14:textId="77777777" w:rsidR="00505332" w:rsidRPr="00C958A3" w:rsidRDefault="00505332" w:rsidP="00C958A3">
            <w:pPr>
              <w:pStyle w:val="TableRight"/>
            </w:pPr>
            <w:r w:rsidRPr="00C958A3">
              <w:t>0.020</w:t>
            </w:r>
          </w:p>
        </w:tc>
        <w:tc>
          <w:tcPr>
            <w:tcW w:w="742" w:type="dxa"/>
            <w:shd w:val="clear" w:color="auto" w:fill="DDDDDD"/>
            <w:noWrap/>
            <w:vAlign w:val="bottom"/>
          </w:tcPr>
          <w:p w14:paraId="15A72DE2" w14:textId="77777777" w:rsidR="00505332" w:rsidRPr="00C958A3" w:rsidRDefault="00505332" w:rsidP="00C958A3">
            <w:pPr>
              <w:pStyle w:val="TableRight"/>
            </w:pPr>
            <w:r w:rsidRPr="00C958A3">
              <w:t>0.020</w:t>
            </w:r>
          </w:p>
        </w:tc>
        <w:tc>
          <w:tcPr>
            <w:tcW w:w="721" w:type="dxa"/>
            <w:shd w:val="clear" w:color="auto" w:fill="DDDDDD"/>
            <w:noWrap/>
            <w:vAlign w:val="bottom"/>
            <w:hideMark/>
          </w:tcPr>
          <w:p w14:paraId="4997FEBC" w14:textId="77777777" w:rsidR="00505332" w:rsidRPr="00C958A3" w:rsidRDefault="00505332" w:rsidP="00C958A3">
            <w:pPr>
              <w:pStyle w:val="TableRight"/>
            </w:pPr>
            <w:r w:rsidRPr="00C958A3">
              <w:t>0.00</w:t>
            </w:r>
          </w:p>
        </w:tc>
        <w:tc>
          <w:tcPr>
            <w:tcW w:w="720" w:type="dxa"/>
            <w:shd w:val="clear" w:color="auto" w:fill="DDDDDD"/>
            <w:noWrap/>
            <w:vAlign w:val="bottom"/>
            <w:hideMark/>
          </w:tcPr>
          <w:p w14:paraId="67143EA6" w14:textId="77777777" w:rsidR="00505332" w:rsidRPr="00C958A3" w:rsidRDefault="00505332" w:rsidP="00C958A3">
            <w:pPr>
              <w:pStyle w:val="TableRight"/>
            </w:pPr>
            <w:r w:rsidRPr="00C958A3">
              <w:t>-1.1</w:t>
            </w:r>
          </w:p>
        </w:tc>
        <w:tc>
          <w:tcPr>
            <w:tcW w:w="2336" w:type="dxa"/>
            <w:shd w:val="clear" w:color="auto" w:fill="DDDDDD"/>
            <w:noWrap/>
            <w:vAlign w:val="center"/>
            <w:hideMark/>
          </w:tcPr>
          <w:p w14:paraId="0EB443AB" w14:textId="77777777" w:rsidR="00505332" w:rsidRPr="00495C0F" w:rsidRDefault="00505332" w:rsidP="00505332">
            <w:pPr>
              <w:pStyle w:val="TableLeft"/>
              <w:rPr>
                <w:rFonts w:asciiTheme="minorHAnsi" w:hAnsiTheme="minorHAnsi"/>
              </w:rPr>
            </w:pPr>
            <w:r w:rsidRPr="00495C0F">
              <w:rPr>
                <w:rFonts w:asciiTheme="minorHAnsi" w:hAnsiTheme="minorHAnsi"/>
              </w:rPr>
              <w:t>dichloromethane</w:t>
            </w:r>
          </w:p>
        </w:tc>
        <w:tc>
          <w:tcPr>
            <w:tcW w:w="1269" w:type="dxa"/>
            <w:shd w:val="clear" w:color="auto" w:fill="DDDDDD"/>
            <w:noWrap/>
            <w:vAlign w:val="center"/>
            <w:hideMark/>
          </w:tcPr>
          <w:p w14:paraId="3494B709" w14:textId="77777777" w:rsidR="00505332" w:rsidRPr="00495C0F" w:rsidRDefault="00505332" w:rsidP="00505332">
            <w:pPr>
              <w:pStyle w:val="TableRight"/>
              <w:jc w:val="left"/>
            </w:pPr>
            <w:r w:rsidRPr="00495C0F">
              <w:t>CH</w:t>
            </w:r>
            <w:r w:rsidRPr="00495C0F">
              <w:rPr>
                <w:vertAlign w:val="subscript"/>
              </w:rPr>
              <w:t>2</w:t>
            </w:r>
            <w:r w:rsidRPr="00495C0F">
              <w:t>Cl</w:t>
            </w:r>
            <w:r w:rsidRPr="00495C0F">
              <w:rPr>
                <w:vertAlign w:val="subscript"/>
              </w:rPr>
              <w:t>2</w:t>
            </w:r>
          </w:p>
        </w:tc>
        <w:tc>
          <w:tcPr>
            <w:tcW w:w="742" w:type="dxa"/>
            <w:shd w:val="clear" w:color="auto" w:fill="DDDDDD"/>
            <w:noWrap/>
            <w:vAlign w:val="bottom"/>
            <w:hideMark/>
          </w:tcPr>
          <w:p w14:paraId="483EABC9" w14:textId="77777777" w:rsidR="00505332" w:rsidRPr="00C958A3" w:rsidRDefault="00505332" w:rsidP="00C958A3">
            <w:pPr>
              <w:pStyle w:val="TableRight"/>
            </w:pPr>
            <w:r w:rsidRPr="00C958A3">
              <w:t>15.8</w:t>
            </w:r>
          </w:p>
        </w:tc>
        <w:tc>
          <w:tcPr>
            <w:tcW w:w="742" w:type="dxa"/>
            <w:shd w:val="clear" w:color="auto" w:fill="DDDDDD"/>
            <w:noWrap/>
            <w:vAlign w:val="bottom"/>
            <w:hideMark/>
          </w:tcPr>
          <w:p w14:paraId="27511DDB" w14:textId="77777777" w:rsidR="00505332" w:rsidRPr="00C958A3" w:rsidRDefault="00505332" w:rsidP="00C958A3">
            <w:pPr>
              <w:pStyle w:val="TableRight"/>
            </w:pPr>
            <w:r w:rsidRPr="00C958A3">
              <w:t>17.0</w:t>
            </w:r>
          </w:p>
        </w:tc>
        <w:tc>
          <w:tcPr>
            <w:tcW w:w="721" w:type="dxa"/>
            <w:shd w:val="clear" w:color="auto" w:fill="DDDDDD"/>
            <w:noWrap/>
            <w:vAlign w:val="bottom"/>
            <w:hideMark/>
          </w:tcPr>
          <w:p w14:paraId="6DF31A3F" w14:textId="77777777" w:rsidR="00505332" w:rsidRPr="00C958A3" w:rsidRDefault="00505332" w:rsidP="00C958A3">
            <w:pPr>
              <w:pStyle w:val="TableRight"/>
            </w:pPr>
            <w:r w:rsidRPr="00C958A3">
              <w:t>1.2</w:t>
            </w:r>
          </w:p>
        </w:tc>
        <w:tc>
          <w:tcPr>
            <w:tcW w:w="601" w:type="dxa"/>
            <w:shd w:val="clear" w:color="auto" w:fill="DDDDDD"/>
            <w:noWrap/>
            <w:vAlign w:val="bottom"/>
            <w:hideMark/>
          </w:tcPr>
          <w:p w14:paraId="2242CBDD" w14:textId="77777777" w:rsidR="00505332" w:rsidRPr="00C958A3" w:rsidRDefault="00505332" w:rsidP="00C958A3">
            <w:pPr>
              <w:pStyle w:val="TableRight"/>
            </w:pPr>
            <w:r w:rsidRPr="00C958A3">
              <w:t>7.4</w:t>
            </w:r>
          </w:p>
        </w:tc>
      </w:tr>
      <w:tr w:rsidR="00505332" w:rsidRPr="00495C0F" w14:paraId="763C1937" w14:textId="77777777" w:rsidTr="00683302">
        <w:trPr>
          <w:jc w:val="center"/>
        </w:trPr>
        <w:tc>
          <w:tcPr>
            <w:tcW w:w="1537" w:type="dxa"/>
            <w:noWrap/>
            <w:vAlign w:val="center"/>
            <w:hideMark/>
          </w:tcPr>
          <w:p w14:paraId="75E87AB2" w14:textId="77777777" w:rsidR="00505332" w:rsidRPr="00495C0F" w:rsidRDefault="00505332" w:rsidP="00505332">
            <w:pPr>
              <w:pStyle w:val="TableLeft"/>
              <w:rPr>
                <w:rFonts w:asciiTheme="minorHAnsi" w:hAnsiTheme="minorHAnsi"/>
                <w:b/>
              </w:rPr>
            </w:pPr>
            <w:r w:rsidRPr="00495C0F">
              <w:rPr>
                <w:rFonts w:asciiTheme="minorHAnsi" w:hAnsiTheme="minorHAnsi"/>
                <w:b/>
              </w:rPr>
              <w:t>total CFCs</w:t>
            </w:r>
          </w:p>
        </w:tc>
        <w:tc>
          <w:tcPr>
            <w:tcW w:w="1298" w:type="dxa"/>
            <w:noWrap/>
            <w:vAlign w:val="center"/>
            <w:hideMark/>
          </w:tcPr>
          <w:p w14:paraId="72B7EE14" w14:textId="77777777" w:rsidR="00505332" w:rsidRPr="00495C0F" w:rsidRDefault="00505332" w:rsidP="00505332">
            <w:pPr>
              <w:pStyle w:val="TableLeft"/>
              <w:rPr>
                <w:rFonts w:asciiTheme="minorHAnsi" w:hAnsiTheme="minorHAnsi"/>
                <w:b/>
              </w:rPr>
            </w:pPr>
          </w:p>
        </w:tc>
        <w:tc>
          <w:tcPr>
            <w:tcW w:w="742" w:type="dxa"/>
            <w:tcBorders>
              <w:top w:val="nil"/>
              <w:left w:val="nil"/>
              <w:bottom w:val="nil"/>
              <w:right w:val="nil"/>
            </w:tcBorders>
            <w:shd w:val="clear" w:color="auto" w:fill="auto"/>
            <w:noWrap/>
            <w:vAlign w:val="bottom"/>
          </w:tcPr>
          <w:p w14:paraId="1535795E" w14:textId="77777777" w:rsidR="00505332" w:rsidRPr="00C958A3" w:rsidRDefault="00505332" w:rsidP="00C958A3">
            <w:pPr>
              <w:pStyle w:val="TableRight"/>
            </w:pPr>
            <w:r w:rsidRPr="00C958A3">
              <w:t>838.1</w:t>
            </w:r>
          </w:p>
        </w:tc>
        <w:tc>
          <w:tcPr>
            <w:tcW w:w="742" w:type="dxa"/>
            <w:tcBorders>
              <w:top w:val="nil"/>
              <w:left w:val="nil"/>
              <w:bottom w:val="nil"/>
              <w:right w:val="nil"/>
            </w:tcBorders>
            <w:shd w:val="clear" w:color="auto" w:fill="auto"/>
            <w:noWrap/>
            <w:vAlign w:val="bottom"/>
          </w:tcPr>
          <w:p w14:paraId="3F7DC79E" w14:textId="77777777" w:rsidR="00505332" w:rsidRPr="00C958A3" w:rsidRDefault="00505332" w:rsidP="00C958A3">
            <w:pPr>
              <w:pStyle w:val="TableRight"/>
            </w:pPr>
            <w:r w:rsidRPr="00C958A3">
              <w:t>834.9</w:t>
            </w:r>
          </w:p>
        </w:tc>
        <w:tc>
          <w:tcPr>
            <w:tcW w:w="721" w:type="dxa"/>
            <w:tcBorders>
              <w:top w:val="nil"/>
              <w:left w:val="nil"/>
              <w:bottom w:val="nil"/>
              <w:right w:val="nil"/>
            </w:tcBorders>
            <w:shd w:val="clear" w:color="auto" w:fill="auto"/>
            <w:noWrap/>
            <w:vAlign w:val="bottom"/>
            <w:hideMark/>
          </w:tcPr>
          <w:p w14:paraId="575FC247" w14:textId="77777777" w:rsidR="00505332" w:rsidRPr="00C958A3" w:rsidRDefault="00505332" w:rsidP="00C958A3">
            <w:pPr>
              <w:pStyle w:val="TableRight"/>
            </w:pPr>
            <w:r w:rsidRPr="00C958A3">
              <w:t>-3.2</w:t>
            </w:r>
          </w:p>
        </w:tc>
        <w:tc>
          <w:tcPr>
            <w:tcW w:w="720" w:type="dxa"/>
            <w:tcBorders>
              <w:top w:val="nil"/>
              <w:left w:val="nil"/>
              <w:bottom w:val="nil"/>
              <w:right w:val="nil"/>
            </w:tcBorders>
            <w:shd w:val="clear" w:color="auto" w:fill="auto"/>
            <w:noWrap/>
            <w:vAlign w:val="bottom"/>
            <w:hideMark/>
          </w:tcPr>
          <w:p w14:paraId="0FACFB62" w14:textId="77777777" w:rsidR="00505332" w:rsidRPr="00C958A3" w:rsidRDefault="00505332" w:rsidP="00C958A3">
            <w:pPr>
              <w:pStyle w:val="TableRight"/>
            </w:pPr>
            <w:r w:rsidRPr="00C958A3">
              <w:t>-0.38</w:t>
            </w:r>
          </w:p>
        </w:tc>
        <w:tc>
          <w:tcPr>
            <w:tcW w:w="2336" w:type="dxa"/>
            <w:noWrap/>
            <w:vAlign w:val="center"/>
            <w:hideMark/>
          </w:tcPr>
          <w:p w14:paraId="7A348D0E" w14:textId="1A0CC05B" w:rsidR="00505332" w:rsidRPr="00495C0F" w:rsidRDefault="008D42C6" w:rsidP="00505332">
            <w:pPr>
              <w:pStyle w:val="TableLeft"/>
              <w:rPr>
                <w:rFonts w:asciiTheme="minorHAnsi" w:hAnsiTheme="minorHAnsi"/>
              </w:rPr>
            </w:pPr>
            <w:r w:rsidRPr="00495C0F">
              <w:rPr>
                <w:rFonts w:asciiTheme="minorHAnsi" w:hAnsiTheme="minorHAnsi"/>
              </w:rPr>
              <w:t>C</w:t>
            </w:r>
            <w:r w:rsidR="00505332" w:rsidRPr="00495C0F">
              <w:rPr>
                <w:rFonts w:asciiTheme="minorHAnsi" w:hAnsiTheme="minorHAnsi"/>
              </w:rPr>
              <w:t>hloroform</w:t>
            </w:r>
          </w:p>
        </w:tc>
        <w:tc>
          <w:tcPr>
            <w:tcW w:w="1269" w:type="dxa"/>
            <w:noWrap/>
            <w:vAlign w:val="center"/>
            <w:hideMark/>
          </w:tcPr>
          <w:p w14:paraId="4D14439A" w14:textId="77777777" w:rsidR="00505332" w:rsidRPr="00495C0F" w:rsidRDefault="00505332" w:rsidP="00505332">
            <w:pPr>
              <w:pStyle w:val="TableRight"/>
              <w:jc w:val="left"/>
            </w:pPr>
            <w:r w:rsidRPr="00495C0F">
              <w:t>CHCl</w:t>
            </w:r>
            <w:r w:rsidRPr="00495C0F">
              <w:rPr>
                <w:vertAlign w:val="subscript"/>
              </w:rPr>
              <w:t>3</w:t>
            </w:r>
          </w:p>
        </w:tc>
        <w:tc>
          <w:tcPr>
            <w:tcW w:w="742" w:type="dxa"/>
            <w:tcBorders>
              <w:top w:val="nil"/>
              <w:left w:val="nil"/>
              <w:bottom w:val="nil"/>
              <w:right w:val="nil"/>
            </w:tcBorders>
            <w:shd w:val="clear" w:color="auto" w:fill="auto"/>
            <w:noWrap/>
            <w:vAlign w:val="bottom"/>
            <w:hideMark/>
          </w:tcPr>
          <w:p w14:paraId="1D724BFB" w14:textId="77777777" w:rsidR="00505332" w:rsidRPr="00C958A3" w:rsidRDefault="00505332" w:rsidP="00C958A3">
            <w:pPr>
              <w:pStyle w:val="TableRight"/>
            </w:pPr>
            <w:r w:rsidRPr="00C958A3">
              <w:t>5.9</w:t>
            </w:r>
          </w:p>
        </w:tc>
        <w:tc>
          <w:tcPr>
            <w:tcW w:w="742" w:type="dxa"/>
            <w:tcBorders>
              <w:top w:val="nil"/>
              <w:left w:val="nil"/>
              <w:bottom w:val="nil"/>
              <w:right w:val="nil"/>
            </w:tcBorders>
            <w:shd w:val="clear" w:color="auto" w:fill="auto"/>
            <w:noWrap/>
            <w:vAlign w:val="bottom"/>
            <w:hideMark/>
          </w:tcPr>
          <w:p w14:paraId="44D99847" w14:textId="77777777" w:rsidR="00505332" w:rsidRPr="00C958A3" w:rsidRDefault="00505332" w:rsidP="00C958A3">
            <w:pPr>
              <w:pStyle w:val="TableRight"/>
            </w:pPr>
            <w:r w:rsidRPr="00C958A3">
              <w:t>6.0</w:t>
            </w:r>
          </w:p>
        </w:tc>
        <w:tc>
          <w:tcPr>
            <w:tcW w:w="721" w:type="dxa"/>
            <w:tcBorders>
              <w:top w:val="nil"/>
              <w:left w:val="nil"/>
              <w:bottom w:val="nil"/>
              <w:right w:val="nil"/>
            </w:tcBorders>
            <w:shd w:val="clear" w:color="auto" w:fill="auto"/>
            <w:noWrap/>
            <w:vAlign w:val="bottom"/>
            <w:hideMark/>
          </w:tcPr>
          <w:p w14:paraId="6AB3A931" w14:textId="77777777" w:rsidR="00505332" w:rsidRPr="00C958A3" w:rsidRDefault="00505332" w:rsidP="00C958A3">
            <w:pPr>
              <w:pStyle w:val="TableRight"/>
            </w:pPr>
            <w:r w:rsidRPr="00C958A3">
              <w:t>0.09</w:t>
            </w:r>
          </w:p>
        </w:tc>
        <w:tc>
          <w:tcPr>
            <w:tcW w:w="601" w:type="dxa"/>
            <w:tcBorders>
              <w:top w:val="nil"/>
              <w:left w:val="nil"/>
              <w:bottom w:val="nil"/>
              <w:right w:val="nil"/>
            </w:tcBorders>
            <w:shd w:val="clear" w:color="auto" w:fill="auto"/>
            <w:noWrap/>
            <w:vAlign w:val="bottom"/>
            <w:hideMark/>
          </w:tcPr>
          <w:p w14:paraId="096EAEFF" w14:textId="77777777" w:rsidR="00505332" w:rsidRPr="00C958A3" w:rsidRDefault="00505332" w:rsidP="00C958A3">
            <w:pPr>
              <w:pStyle w:val="TableRight"/>
            </w:pPr>
            <w:r w:rsidRPr="00C958A3">
              <w:t>1.5</w:t>
            </w:r>
          </w:p>
        </w:tc>
      </w:tr>
      <w:tr w:rsidR="00505332" w:rsidRPr="00495C0F" w14:paraId="671368AB"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7AA0561A" w14:textId="77777777" w:rsidR="00505332" w:rsidRPr="00495C0F" w:rsidRDefault="00505332" w:rsidP="00505332">
            <w:pPr>
              <w:pStyle w:val="TableLeft"/>
              <w:rPr>
                <w:rFonts w:asciiTheme="minorHAnsi" w:hAnsiTheme="minorHAnsi"/>
                <w:b/>
              </w:rPr>
            </w:pPr>
            <w:r w:rsidRPr="00495C0F">
              <w:rPr>
                <w:rFonts w:asciiTheme="minorHAnsi" w:hAnsiTheme="minorHAnsi"/>
                <w:b/>
              </w:rPr>
              <w:t>total CFC (Cl)</w:t>
            </w:r>
          </w:p>
        </w:tc>
        <w:tc>
          <w:tcPr>
            <w:tcW w:w="1298" w:type="dxa"/>
            <w:shd w:val="clear" w:color="auto" w:fill="DDDDDD"/>
            <w:noWrap/>
            <w:vAlign w:val="center"/>
            <w:hideMark/>
          </w:tcPr>
          <w:p w14:paraId="74141ED9" w14:textId="77777777" w:rsidR="00505332" w:rsidRPr="00495C0F" w:rsidRDefault="00505332" w:rsidP="00505332">
            <w:pPr>
              <w:pStyle w:val="TableLeft"/>
              <w:rPr>
                <w:rFonts w:asciiTheme="minorHAnsi" w:hAnsiTheme="minorHAnsi"/>
                <w:b/>
              </w:rPr>
            </w:pPr>
          </w:p>
        </w:tc>
        <w:tc>
          <w:tcPr>
            <w:tcW w:w="742" w:type="dxa"/>
            <w:shd w:val="clear" w:color="auto" w:fill="DDDDDD"/>
            <w:noWrap/>
            <w:vAlign w:val="bottom"/>
          </w:tcPr>
          <w:p w14:paraId="42F07154" w14:textId="77777777" w:rsidR="00505332" w:rsidRPr="00C958A3" w:rsidRDefault="00505332" w:rsidP="00C958A3">
            <w:pPr>
              <w:pStyle w:val="TableRight"/>
            </w:pPr>
            <w:r w:rsidRPr="00C958A3">
              <w:t>1963.5</w:t>
            </w:r>
          </w:p>
        </w:tc>
        <w:tc>
          <w:tcPr>
            <w:tcW w:w="742" w:type="dxa"/>
            <w:shd w:val="clear" w:color="auto" w:fill="DDDDDD"/>
            <w:noWrap/>
            <w:vAlign w:val="bottom"/>
          </w:tcPr>
          <w:p w14:paraId="1D387F28" w14:textId="77777777" w:rsidR="00505332" w:rsidRPr="00C958A3" w:rsidRDefault="00505332" w:rsidP="00C958A3">
            <w:pPr>
              <w:pStyle w:val="TableRight"/>
            </w:pPr>
            <w:r w:rsidRPr="00C958A3">
              <w:t>1955.6</w:t>
            </w:r>
          </w:p>
        </w:tc>
        <w:tc>
          <w:tcPr>
            <w:tcW w:w="721" w:type="dxa"/>
            <w:shd w:val="clear" w:color="auto" w:fill="DDDDDD"/>
            <w:noWrap/>
            <w:vAlign w:val="bottom"/>
            <w:hideMark/>
          </w:tcPr>
          <w:p w14:paraId="1B72DAA1" w14:textId="77777777" w:rsidR="00505332" w:rsidRPr="00C958A3" w:rsidRDefault="00505332" w:rsidP="00C958A3">
            <w:pPr>
              <w:pStyle w:val="TableRight"/>
            </w:pPr>
            <w:r w:rsidRPr="00C958A3">
              <w:t>-7.8</w:t>
            </w:r>
          </w:p>
        </w:tc>
        <w:tc>
          <w:tcPr>
            <w:tcW w:w="720" w:type="dxa"/>
            <w:shd w:val="clear" w:color="auto" w:fill="DDDDDD"/>
            <w:noWrap/>
            <w:vAlign w:val="bottom"/>
            <w:hideMark/>
          </w:tcPr>
          <w:p w14:paraId="203A15B4" w14:textId="77777777" w:rsidR="00505332" w:rsidRPr="00C958A3" w:rsidRDefault="00505332" w:rsidP="00C958A3">
            <w:pPr>
              <w:pStyle w:val="TableRight"/>
            </w:pPr>
            <w:r w:rsidRPr="00C958A3">
              <w:t>-0.40</w:t>
            </w:r>
          </w:p>
        </w:tc>
        <w:tc>
          <w:tcPr>
            <w:tcW w:w="2336" w:type="dxa"/>
            <w:shd w:val="clear" w:color="auto" w:fill="DDDDDD"/>
            <w:noWrap/>
            <w:vAlign w:val="center"/>
            <w:hideMark/>
          </w:tcPr>
          <w:p w14:paraId="6F5F4B3E" w14:textId="77777777" w:rsidR="00505332" w:rsidRPr="00495C0F" w:rsidRDefault="00505332" w:rsidP="00505332">
            <w:pPr>
              <w:pStyle w:val="TableLeft"/>
              <w:rPr>
                <w:rFonts w:asciiTheme="minorHAnsi" w:hAnsiTheme="minorHAnsi"/>
              </w:rPr>
            </w:pPr>
            <w:r w:rsidRPr="00495C0F">
              <w:rPr>
                <w:rFonts w:asciiTheme="minorHAnsi" w:hAnsiTheme="minorHAnsi"/>
              </w:rPr>
              <w:t>TCE</w:t>
            </w:r>
          </w:p>
        </w:tc>
        <w:tc>
          <w:tcPr>
            <w:tcW w:w="1269" w:type="dxa"/>
            <w:shd w:val="clear" w:color="auto" w:fill="DDDDDD"/>
            <w:noWrap/>
            <w:vAlign w:val="center"/>
            <w:hideMark/>
          </w:tcPr>
          <w:p w14:paraId="35D673D9" w14:textId="77777777" w:rsidR="00505332" w:rsidRPr="00495C0F" w:rsidRDefault="00505332" w:rsidP="00505332">
            <w:pPr>
              <w:pStyle w:val="TableRight"/>
              <w:jc w:val="left"/>
            </w:pPr>
            <w:r w:rsidRPr="00495C0F">
              <w:t>CHClCCl</w:t>
            </w:r>
            <w:r w:rsidRPr="00495C0F">
              <w:rPr>
                <w:vertAlign w:val="subscript"/>
              </w:rPr>
              <w:t>2</w:t>
            </w:r>
          </w:p>
        </w:tc>
        <w:tc>
          <w:tcPr>
            <w:tcW w:w="742" w:type="dxa"/>
            <w:shd w:val="clear" w:color="auto" w:fill="DDDDDD"/>
            <w:noWrap/>
            <w:vAlign w:val="bottom"/>
            <w:hideMark/>
          </w:tcPr>
          <w:p w14:paraId="7F271C14" w14:textId="77777777" w:rsidR="00505332" w:rsidRPr="00C958A3" w:rsidRDefault="00505332" w:rsidP="00C958A3">
            <w:pPr>
              <w:pStyle w:val="TableRight"/>
            </w:pPr>
            <w:r w:rsidRPr="00C958A3">
              <w:t>0.021</w:t>
            </w:r>
          </w:p>
        </w:tc>
        <w:tc>
          <w:tcPr>
            <w:tcW w:w="742" w:type="dxa"/>
            <w:shd w:val="clear" w:color="auto" w:fill="DDDDDD"/>
            <w:noWrap/>
            <w:vAlign w:val="bottom"/>
            <w:hideMark/>
          </w:tcPr>
          <w:p w14:paraId="1A6D19B6" w14:textId="77777777" w:rsidR="00505332" w:rsidRPr="00C958A3" w:rsidRDefault="00505332" w:rsidP="00C958A3">
            <w:pPr>
              <w:pStyle w:val="TableRight"/>
            </w:pPr>
            <w:r w:rsidRPr="00C958A3">
              <w:t>0.019</w:t>
            </w:r>
          </w:p>
        </w:tc>
        <w:tc>
          <w:tcPr>
            <w:tcW w:w="721" w:type="dxa"/>
            <w:shd w:val="clear" w:color="auto" w:fill="DDDDDD"/>
            <w:noWrap/>
            <w:vAlign w:val="bottom"/>
            <w:hideMark/>
          </w:tcPr>
          <w:p w14:paraId="66802B10" w14:textId="77777777" w:rsidR="00505332" w:rsidRPr="00C958A3" w:rsidRDefault="00505332" w:rsidP="00C958A3">
            <w:pPr>
              <w:pStyle w:val="TableRight"/>
            </w:pPr>
            <w:r w:rsidRPr="00C958A3">
              <w:t>-0.003</w:t>
            </w:r>
          </w:p>
        </w:tc>
        <w:tc>
          <w:tcPr>
            <w:tcW w:w="601" w:type="dxa"/>
            <w:shd w:val="clear" w:color="auto" w:fill="DDDDDD"/>
            <w:noWrap/>
            <w:vAlign w:val="bottom"/>
            <w:hideMark/>
          </w:tcPr>
          <w:p w14:paraId="5E00FDBF" w14:textId="77777777" w:rsidR="00505332" w:rsidRPr="00C958A3" w:rsidRDefault="00505332" w:rsidP="00C958A3">
            <w:pPr>
              <w:pStyle w:val="TableRight"/>
            </w:pPr>
            <w:r w:rsidRPr="00C958A3">
              <w:t>-13.3</w:t>
            </w:r>
          </w:p>
        </w:tc>
      </w:tr>
      <w:tr w:rsidR="00505332" w:rsidRPr="00495C0F" w14:paraId="21E9D8BF" w14:textId="77777777" w:rsidTr="00683302">
        <w:trPr>
          <w:jc w:val="center"/>
        </w:trPr>
        <w:tc>
          <w:tcPr>
            <w:tcW w:w="1537" w:type="dxa"/>
            <w:noWrap/>
            <w:vAlign w:val="center"/>
            <w:hideMark/>
          </w:tcPr>
          <w:p w14:paraId="6EA3519E" w14:textId="77777777" w:rsidR="00505332" w:rsidRPr="00495C0F" w:rsidRDefault="00505332" w:rsidP="00505332">
            <w:pPr>
              <w:pStyle w:val="TableLeft"/>
              <w:rPr>
                <w:rFonts w:asciiTheme="minorHAnsi" w:hAnsiTheme="minorHAnsi"/>
                <w:b/>
              </w:rPr>
            </w:pPr>
            <w:r w:rsidRPr="00495C0F">
              <w:rPr>
                <w:rFonts w:asciiTheme="minorHAnsi" w:hAnsiTheme="minorHAnsi"/>
                <w:b/>
              </w:rPr>
              <w:t>HCFCs</w:t>
            </w:r>
          </w:p>
        </w:tc>
        <w:tc>
          <w:tcPr>
            <w:tcW w:w="1298" w:type="dxa"/>
            <w:noWrap/>
            <w:vAlign w:val="center"/>
            <w:hideMark/>
          </w:tcPr>
          <w:p w14:paraId="0A7F1103" w14:textId="77777777" w:rsidR="00505332" w:rsidRPr="00495C0F" w:rsidRDefault="00505332" w:rsidP="00505332">
            <w:pPr>
              <w:pStyle w:val="TableLeft"/>
              <w:rPr>
                <w:rFonts w:asciiTheme="minorHAnsi" w:hAnsiTheme="minorHAnsi"/>
              </w:rPr>
            </w:pPr>
          </w:p>
        </w:tc>
        <w:tc>
          <w:tcPr>
            <w:tcW w:w="742" w:type="dxa"/>
            <w:noWrap/>
            <w:vAlign w:val="center"/>
          </w:tcPr>
          <w:p w14:paraId="47BC683F" w14:textId="77777777" w:rsidR="00505332" w:rsidRPr="00C958A3" w:rsidRDefault="00505332" w:rsidP="00C958A3">
            <w:pPr>
              <w:pStyle w:val="TableRight"/>
            </w:pPr>
          </w:p>
        </w:tc>
        <w:tc>
          <w:tcPr>
            <w:tcW w:w="742" w:type="dxa"/>
            <w:noWrap/>
            <w:vAlign w:val="center"/>
          </w:tcPr>
          <w:p w14:paraId="21F80FA8" w14:textId="77777777" w:rsidR="00505332" w:rsidRPr="00C958A3" w:rsidRDefault="00505332" w:rsidP="00C958A3">
            <w:pPr>
              <w:pStyle w:val="TableRight"/>
            </w:pPr>
          </w:p>
        </w:tc>
        <w:tc>
          <w:tcPr>
            <w:tcW w:w="721" w:type="dxa"/>
            <w:noWrap/>
            <w:vAlign w:val="center"/>
            <w:hideMark/>
          </w:tcPr>
          <w:p w14:paraId="447D608B" w14:textId="77777777" w:rsidR="00505332" w:rsidRPr="00C958A3" w:rsidRDefault="00505332" w:rsidP="00C958A3">
            <w:pPr>
              <w:pStyle w:val="TableRight"/>
            </w:pPr>
          </w:p>
        </w:tc>
        <w:tc>
          <w:tcPr>
            <w:tcW w:w="720" w:type="dxa"/>
            <w:noWrap/>
            <w:vAlign w:val="center"/>
            <w:hideMark/>
          </w:tcPr>
          <w:p w14:paraId="18ED9D66" w14:textId="77777777" w:rsidR="00505332" w:rsidRPr="00C958A3" w:rsidRDefault="00505332" w:rsidP="00C958A3">
            <w:pPr>
              <w:pStyle w:val="TableRight"/>
            </w:pPr>
          </w:p>
        </w:tc>
        <w:tc>
          <w:tcPr>
            <w:tcW w:w="2336" w:type="dxa"/>
            <w:noWrap/>
            <w:vAlign w:val="center"/>
            <w:hideMark/>
          </w:tcPr>
          <w:p w14:paraId="6EBC10EB" w14:textId="77777777" w:rsidR="00505332" w:rsidRPr="00495C0F" w:rsidRDefault="00505332" w:rsidP="00505332">
            <w:pPr>
              <w:pStyle w:val="TableLeft"/>
              <w:rPr>
                <w:rFonts w:asciiTheme="minorHAnsi" w:hAnsiTheme="minorHAnsi"/>
              </w:rPr>
            </w:pPr>
            <w:r w:rsidRPr="00495C0F">
              <w:rPr>
                <w:rFonts w:asciiTheme="minorHAnsi" w:hAnsiTheme="minorHAnsi"/>
              </w:rPr>
              <w:t>PCE</w:t>
            </w:r>
          </w:p>
        </w:tc>
        <w:tc>
          <w:tcPr>
            <w:tcW w:w="1269" w:type="dxa"/>
            <w:noWrap/>
            <w:vAlign w:val="center"/>
            <w:hideMark/>
          </w:tcPr>
          <w:p w14:paraId="3FE1F06C" w14:textId="77777777" w:rsidR="00505332" w:rsidRPr="00495C0F" w:rsidRDefault="00505332" w:rsidP="00505332">
            <w:pPr>
              <w:pStyle w:val="TableRight"/>
              <w:jc w:val="left"/>
            </w:pPr>
            <w:r w:rsidRPr="00495C0F">
              <w:t>CCl</w:t>
            </w:r>
            <w:r w:rsidRPr="00495C0F">
              <w:rPr>
                <w:vertAlign w:val="subscript"/>
              </w:rPr>
              <w:t>2</w:t>
            </w:r>
            <w:r w:rsidRPr="00495C0F">
              <w:t>CCl</w:t>
            </w:r>
            <w:r w:rsidRPr="00495C0F">
              <w:rPr>
                <w:vertAlign w:val="subscript"/>
              </w:rPr>
              <w:t>2</w:t>
            </w:r>
          </w:p>
        </w:tc>
        <w:tc>
          <w:tcPr>
            <w:tcW w:w="742" w:type="dxa"/>
            <w:tcBorders>
              <w:top w:val="nil"/>
              <w:left w:val="nil"/>
              <w:bottom w:val="nil"/>
              <w:right w:val="nil"/>
            </w:tcBorders>
            <w:shd w:val="clear" w:color="auto" w:fill="auto"/>
            <w:noWrap/>
            <w:vAlign w:val="bottom"/>
            <w:hideMark/>
          </w:tcPr>
          <w:p w14:paraId="59D12C2F" w14:textId="77777777" w:rsidR="00505332" w:rsidRPr="00C958A3" w:rsidRDefault="00505332" w:rsidP="00C958A3">
            <w:pPr>
              <w:pStyle w:val="TableRight"/>
            </w:pPr>
            <w:r w:rsidRPr="00C958A3">
              <w:t>0.36</w:t>
            </w:r>
          </w:p>
        </w:tc>
        <w:tc>
          <w:tcPr>
            <w:tcW w:w="742" w:type="dxa"/>
            <w:tcBorders>
              <w:top w:val="nil"/>
              <w:left w:val="nil"/>
              <w:bottom w:val="nil"/>
              <w:right w:val="nil"/>
            </w:tcBorders>
            <w:shd w:val="clear" w:color="auto" w:fill="auto"/>
            <w:noWrap/>
            <w:vAlign w:val="bottom"/>
            <w:hideMark/>
          </w:tcPr>
          <w:p w14:paraId="4898F5D1" w14:textId="77777777" w:rsidR="00505332" w:rsidRPr="00C958A3" w:rsidRDefault="00505332" w:rsidP="00C958A3">
            <w:pPr>
              <w:pStyle w:val="TableRight"/>
            </w:pPr>
            <w:r w:rsidRPr="00C958A3">
              <w:t>0.36</w:t>
            </w:r>
          </w:p>
        </w:tc>
        <w:tc>
          <w:tcPr>
            <w:tcW w:w="721" w:type="dxa"/>
            <w:tcBorders>
              <w:top w:val="nil"/>
              <w:left w:val="nil"/>
              <w:bottom w:val="nil"/>
              <w:right w:val="nil"/>
            </w:tcBorders>
            <w:shd w:val="clear" w:color="auto" w:fill="auto"/>
            <w:noWrap/>
            <w:vAlign w:val="bottom"/>
            <w:hideMark/>
          </w:tcPr>
          <w:p w14:paraId="2F1B3E99" w14:textId="77777777" w:rsidR="00505332" w:rsidRPr="00C958A3" w:rsidRDefault="00505332" w:rsidP="00C958A3">
            <w:pPr>
              <w:pStyle w:val="TableRight"/>
            </w:pPr>
            <w:r w:rsidRPr="00C958A3">
              <w:t>0.002</w:t>
            </w:r>
          </w:p>
        </w:tc>
        <w:tc>
          <w:tcPr>
            <w:tcW w:w="601" w:type="dxa"/>
            <w:tcBorders>
              <w:top w:val="nil"/>
              <w:left w:val="nil"/>
              <w:bottom w:val="nil"/>
              <w:right w:val="nil"/>
            </w:tcBorders>
            <w:shd w:val="clear" w:color="auto" w:fill="auto"/>
            <w:noWrap/>
            <w:vAlign w:val="bottom"/>
            <w:hideMark/>
          </w:tcPr>
          <w:p w14:paraId="433D4E18" w14:textId="77777777" w:rsidR="00505332" w:rsidRPr="00C958A3" w:rsidRDefault="00505332" w:rsidP="00C958A3">
            <w:pPr>
              <w:pStyle w:val="TableRight"/>
            </w:pPr>
            <w:r w:rsidRPr="00C958A3">
              <w:t>0.5</w:t>
            </w:r>
          </w:p>
        </w:tc>
      </w:tr>
      <w:tr w:rsidR="00505332" w:rsidRPr="00495C0F" w14:paraId="26FBD4EB"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232CCBB0" w14:textId="77777777" w:rsidR="00505332" w:rsidRPr="00495C0F" w:rsidRDefault="00505332" w:rsidP="00505332">
            <w:pPr>
              <w:pStyle w:val="TableLeft"/>
              <w:rPr>
                <w:rFonts w:asciiTheme="minorHAnsi" w:hAnsiTheme="minorHAnsi"/>
              </w:rPr>
            </w:pPr>
            <w:r w:rsidRPr="00495C0F">
              <w:rPr>
                <w:rFonts w:asciiTheme="minorHAnsi" w:hAnsiTheme="minorHAnsi"/>
              </w:rPr>
              <w:t>HCFC-22</w:t>
            </w:r>
          </w:p>
        </w:tc>
        <w:tc>
          <w:tcPr>
            <w:tcW w:w="1298" w:type="dxa"/>
            <w:shd w:val="clear" w:color="auto" w:fill="DDDDDD"/>
            <w:noWrap/>
            <w:vAlign w:val="center"/>
            <w:hideMark/>
          </w:tcPr>
          <w:p w14:paraId="088EF08A" w14:textId="77777777" w:rsidR="00505332" w:rsidRPr="00495C0F" w:rsidRDefault="00505332" w:rsidP="00505332">
            <w:pPr>
              <w:pStyle w:val="TableLeft"/>
              <w:rPr>
                <w:rFonts w:asciiTheme="minorHAnsi" w:hAnsiTheme="minorHAnsi"/>
              </w:rPr>
            </w:pPr>
            <w:r w:rsidRPr="00495C0F">
              <w:rPr>
                <w:rFonts w:asciiTheme="minorHAnsi" w:hAnsiTheme="minorHAnsi"/>
              </w:rPr>
              <w:t>CHClF</w:t>
            </w:r>
            <w:r w:rsidRPr="00495C0F">
              <w:rPr>
                <w:rFonts w:asciiTheme="minorHAnsi" w:hAnsiTheme="minorHAnsi"/>
                <w:vertAlign w:val="subscript"/>
              </w:rPr>
              <w:t>2</w:t>
            </w:r>
          </w:p>
        </w:tc>
        <w:tc>
          <w:tcPr>
            <w:tcW w:w="742" w:type="dxa"/>
            <w:shd w:val="clear" w:color="auto" w:fill="DDDDDD"/>
            <w:noWrap/>
            <w:vAlign w:val="bottom"/>
          </w:tcPr>
          <w:p w14:paraId="6EAE8A30" w14:textId="77777777" w:rsidR="00505332" w:rsidRPr="00C958A3" w:rsidRDefault="00505332" w:rsidP="00C958A3">
            <w:pPr>
              <w:pStyle w:val="TableRight"/>
            </w:pPr>
            <w:r w:rsidRPr="00C958A3">
              <w:t>231.2</w:t>
            </w:r>
          </w:p>
        </w:tc>
        <w:tc>
          <w:tcPr>
            <w:tcW w:w="742" w:type="dxa"/>
            <w:shd w:val="clear" w:color="auto" w:fill="DDDDDD"/>
            <w:noWrap/>
            <w:vAlign w:val="bottom"/>
          </w:tcPr>
          <w:p w14:paraId="38F84C26" w14:textId="77777777" w:rsidR="00505332" w:rsidRPr="00C958A3" w:rsidRDefault="00505332" w:rsidP="00C958A3">
            <w:pPr>
              <w:pStyle w:val="TableRight"/>
            </w:pPr>
            <w:r w:rsidRPr="00C958A3">
              <w:t>234.8</w:t>
            </w:r>
          </w:p>
        </w:tc>
        <w:tc>
          <w:tcPr>
            <w:tcW w:w="721" w:type="dxa"/>
            <w:shd w:val="clear" w:color="auto" w:fill="DDDDDD"/>
            <w:noWrap/>
            <w:vAlign w:val="bottom"/>
            <w:hideMark/>
          </w:tcPr>
          <w:p w14:paraId="288E1942" w14:textId="77777777" w:rsidR="00505332" w:rsidRPr="00C958A3" w:rsidRDefault="00505332" w:rsidP="00C958A3">
            <w:pPr>
              <w:pStyle w:val="TableRight"/>
            </w:pPr>
            <w:r w:rsidRPr="00C958A3">
              <w:t>3.6</w:t>
            </w:r>
          </w:p>
        </w:tc>
        <w:tc>
          <w:tcPr>
            <w:tcW w:w="720" w:type="dxa"/>
            <w:shd w:val="clear" w:color="auto" w:fill="DDDDDD"/>
            <w:noWrap/>
            <w:vAlign w:val="bottom"/>
            <w:hideMark/>
          </w:tcPr>
          <w:p w14:paraId="6E6BCF71" w14:textId="77777777" w:rsidR="00505332" w:rsidRPr="00C958A3" w:rsidRDefault="00505332" w:rsidP="00C958A3">
            <w:pPr>
              <w:pStyle w:val="TableRight"/>
            </w:pPr>
            <w:r w:rsidRPr="00C958A3">
              <w:t>1.5</w:t>
            </w:r>
          </w:p>
        </w:tc>
        <w:tc>
          <w:tcPr>
            <w:tcW w:w="2336" w:type="dxa"/>
            <w:shd w:val="clear" w:color="auto" w:fill="DDDDDD"/>
            <w:noWrap/>
            <w:vAlign w:val="center"/>
            <w:hideMark/>
          </w:tcPr>
          <w:p w14:paraId="3902136B" w14:textId="77777777" w:rsidR="00505332" w:rsidRPr="00495C0F" w:rsidRDefault="00505332" w:rsidP="00505332">
            <w:pPr>
              <w:pStyle w:val="TableLeft"/>
              <w:rPr>
                <w:rFonts w:asciiTheme="minorHAnsi" w:hAnsiTheme="minorHAnsi"/>
                <w:b/>
              </w:rPr>
            </w:pPr>
            <w:r w:rsidRPr="00495C0F">
              <w:rPr>
                <w:rFonts w:asciiTheme="minorHAnsi" w:hAnsiTheme="minorHAnsi"/>
                <w:b/>
              </w:rPr>
              <w:t>total other Cl-ODSs</w:t>
            </w:r>
          </w:p>
        </w:tc>
        <w:tc>
          <w:tcPr>
            <w:tcW w:w="1269" w:type="dxa"/>
            <w:shd w:val="clear" w:color="auto" w:fill="DDDDDD"/>
            <w:noWrap/>
            <w:vAlign w:val="center"/>
            <w:hideMark/>
          </w:tcPr>
          <w:p w14:paraId="1FAFC2F8" w14:textId="77777777" w:rsidR="00505332" w:rsidRPr="00495C0F" w:rsidRDefault="00505332" w:rsidP="00505332">
            <w:pPr>
              <w:pStyle w:val="TableRight"/>
              <w:jc w:val="left"/>
              <w:rPr>
                <w:b/>
              </w:rPr>
            </w:pPr>
          </w:p>
        </w:tc>
        <w:tc>
          <w:tcPr>
            <w:tcW w:w="742" w:type="dxa"/>
            <w:shd w:val="clear" w:color="auto" w:fill="DDDDDD"/>
            <w:noWrap/>
            <w:vAlign w:val="bottom"/>
            <w:hideMark/>
          </w:tcPr>
          <w:p w14:paraId="34D7686E" w14:textId="77777777" w:rsidR="00505332" w:rsidRPr="00C958A3" w:rsidRDefault="00505332" w:rsidP="00C958A3">
            <w:pPr>
              <w:pStyle w:val="TableRight"/>
            </w:pPr>
            <w:r w:rsidRPr="00C958A3">
              <w:t>634.7</w:t>
            </w:r>
          </w:p>
        </w:tc>
        <w:tc>
          <w:tcPr>
            <w:tcW w:w="742" w:type="dxa"/>
            <w:shd w:val="clear" w:color="auto" w:fill="DDDDDD"/>
            <w:noWrap/>
            <w:vAlign w:val="bottom"/>
            <w:hideMark/>
          </w:tcPr>
          <w:p w14:paraId="46CE109D" w14:textId="77777777" w:rsidR="00505332" w:rsidRPr="00C958A3" w:rsidRDefault="00505332" w:rsidP="00C958A3">
            <w:pPr>
              <w:pStyle w:val="TableRight"/>
            </w:pPr>
            <w:r w:rsidRPr="00C958A3">
              <w:t>633.1</w:t>
            </w:r>
          </w:p>
        </w:tc>
        <w:tc>
          <w:tcPr>
            <w:tcW w:w="721" w:type="dxa"/>
            <w:shd w:val="clear" w:color="auto" w:fill="DDDDDD"/>
            <w:noWrap/>
            <w:vAlign w:val="bottom"/>
            <w:hideMark/>
          </w:tcPr>
          <w:p w14:paraId="6A6029E7" w14:textId="77777777" w:rsidR="00505332" w:rsidRPr="00C958A3" w:rsidRDefault="00505332" w:rsidP="00C958A3">
            <w:pPr>
              <w:pStyle w:val="TableRight"/>
            </w:pPr>
            <w:r w:rsidRPr="00C958A3">
              <w:t>-1.6</w:t>
            </w:r>
          </w:p>
        </w:tc>
        <w:tc>
          <w:tcPr>
            <w:tcW w:w="601" w:type="dxa"/>
            <w:shd w:val="clear" w:color="auto" w:fill="DDDDDD"/>
            <w:noWrap/>
            <w:vAlign w:val="bottom"/>
            <w:hideMark/>
          </w:tcPr>
          <w:p w14:paraId="06347F14" w14:textId="77777777" w:rsidR="00505332" w:rsidRPr="00C958A3" w:rsidRDefault="00505332" w:rsidP="00C958A3">
            <w:pPr>
              <w:pStyle w:val="TableRight"/>
            </w:pPr>
            <w:r w:rsidRPr="00C958A3">
              <w:t>-0.3</w:t>
            </w:r>
          </w:p>
        </w:tc>
      </w:tr>
      <w:tr w:rsidR="00505332" w:rsidRPr="00495C0F" w14:paraId="6A70B0EB" w14:textId="77777777" w:rsidTr="00683302">
        <w:trPr>
          <w:jc w:val="center"/>
        </w:trPr>
        <w:tc>
          <w:tcPr>
            <w:tcW w:w="1537" w:type="dxa"/>
            <w:noWrap/>
            <w:vAlign w:val="center"/>
            <w:hideMark/>
          </w:tcPr>
          <w:p w14:paraId="26240D1F" w14:textId="77777777" w:rsidR="00505332" w:rsidRPr="00495C0F" w:rsidRDefault="00505332" w:rsidP="00505332">
            <w:pPr>
              <w:pStyle w:val="TableLeft"/>
              <w:rPr>
                <w:rFonts w:asciiTheme="minorHAnsi" w:hAnsiTheme="minorHAnsi"/>
              </w:rPr>
            </w:pPr>
            <w:r w:rsidRPr="00495C0F">
              <w:rPr>
                <w:rFonts w:asciiTheme="minorHAnsi" w:hAnsiTheme="minorHAnsi"/>
              </w:rPr>
              <w:t>HCFC-31</w:t>
            </w:r>
            <w:r w:rsidRPr="00495C0F">
              <w:rPr>
                <w:vertAlign w:val="superscript"/>
              </w:rPr>
              <w:t xml:space="preserve"> d</w:t>
            </w:r>
          </w:p>
        </w:tc>
        <w:tc>
          <w:tcPr>
            <w:tcW w:w="1298" w:type="dxa"/>
            <w:noWrap/>
            <w:vAlign w:val="center"/>
            <w:hideMark/>
          </w:tcPr>
          <w:p w14:paraId="50181841" w14:textId="77777777" w:rsidR="00505332" w:rsidRPr="00495C0F" w:rsidRDefault="00505332" w:rsidP="00505332">
            <w:pPr>
              <w:pStyle w:val="TableLeft"/>
              <w:rPr>
                <w:rFonts w:asciiTheme="minorHAnsi" w:hAnsiTheme="minorHAnsi"/>
              </w:rPr>
            </w:pPr>
            <w:r w:rsidRPr="00495C0F">
              <w:rPr>
                <w:rFonts w:asciiTheme="minorHAnsi" w:hAnsiTheme="minorHAnsi"/>
              </w:rPr>
              <w:t>CH</w:t>
            </w:r>
            <w:r w:rsidRPr="00495C0F">
              <w:rPr>
                <w:rFonts w:asciiTheme="minorHAnsi" w:hAnsiTheme="minorHAnsi"/>
                <w:vertAlign w:val="subscript"/>
              </w:rPr>
              <w:t>2</w:t>
            </w:r>
            <w:r w:rsidRPr="00495C0F">
              <w:rPr>
                <w:rFonts w:asciiTheme="minorHAnsi" w:hAnsiTheme="minorHAnsi"/>
              </w:rPr>
              <w:t>ClCF</w:t>
            </w:r>
            <w:r w:rsidRPr="00495C0F">
              <w:rPr>
                <w:rFonts w:asciiTheme="minorHAnsi" w:hAnsiTheme="minorHAnsi"/>
                <w:vertAlign w:val="subscript"/>
              </w:rPr>
              <w:t>3</w:t>
            </w:r>
          </w:p>
        </w:tc>
        <w:tc>
          <w:tcPr>
            <w:tcW w:w="742" w:type="dxa"/>
            <w:tcBorders>
              <w:top w:val="nil"/>
              <w:left w:val="nil"/>
              <w:bottom w:val="nil"/>
              <w:right w:val="nil"/>
            </w:tcBorders>
            <w:shd w:val="clear" w:color="auto" w:fill="auto"/>
            <w:noWrap/>
            <w:vAlign w:val="bottom"/>
          </w:tcPr>
          <w:p w14:paraId="47676615" w14:textId="77777777" w:rsidR="00505332" w:rsidRPr="00C958A3" w:rsidRDefault="00505332" w:rsidP="00C958A3">
            <w:pPr>
              <w:pStyle w:val="TableRight"/>
            </w:pPr>
          </w:p>
        </w:tc>
        <w:tc>
          <w:tcPr>
            <w:tcW w:w="742" w:type="dxa"/>
            <w:tcBorders>
              <w:top w:val="nil"/>
              <w:left w:val="nil"/>
              <w:bottom w:val="nil"/>
              <w:right w:val="nil"/>
            </w:tcBorders>
            <w:shd w:val="clear" w:color="auto" w:fill="auto"/>
            <w:noWrap/>
            <w:vAlign w:val="bottom"/>
          </w:tcPr>
          <w:p w14:paraId="64C3FFC1" w14:textId="77777777" w:rsidR="00505332" w:rsidRPr="00C958A3" w:rsidRDefault="00505332" w:rsidP="00C958A3">
            <w:pPr>
              <w:pStyle w:val="TableRight"/>
              <w:rPr>
                <w:highlight w:val="yellow"/>
              </w:rPr>
            </w:pPr>
          </w:p>
        </w:tc>
        <w:tc>
          <w:tcPr>
            <w:tcW w:w="721" w:type="dxa"/>
            <w:tcBorders>
              <w:top w:val="nil"/>
              <w:left w:val="nil"/>
              <w:bottom w:val="nil"/>
              <w:right w:val="nil"/>
            </w:tcBorders>
            <w:shd w:val="clear" w:color="auto" w:fill="auto"/>
            <w:noWrap/>
            <w:vAlign w:val="bottom"/>
            <w:hideMark/>
          </w:tcPr>
          <w:p w14:paraId="4E377DEF" w14:textId="77777777" w:rsidR="00505332" w:rsidRPr="00C958A3" w:rsidRDefault="00505332" w:rsidP="00C958A3">
            <w:pPr>
              <w:pStyle w:val="TableRight"/>
              <w:rPr>
                <w:highlight w:val="yellow"/>
              </w:rPr>
            </w:pPr>
          </w:p>
        </w:tc>
        <w:tc>
          <w:tcPr>
            <w:tcW w:w="720" w:type="dxa"/>
            <w:tcBorders>
              <w:top w:val="nil"/>
              <w:left w:val="nil"/>
              <w:bottom w:val="nil"/>
              <w:right w:val="nil"/>
            </w:tcBorders>
            <w:shd w:val="clear" w:color="auto" w:fill="auto"/>
            <w:noWrap/>
            <w:vAlign w:val="bottom"/>
            <w:hideMark/>
          </w:tcPr>
          <w:p w14:paraId="41E7061A" w14:textId="77777777" w:rsidR="00505332" w:rsidRPr="00C958A3" w:rsidRDefault="00505332" w:rsidP="00C958A3">
            <w:pPr>
              <w:pStyle w:val="TableRight"/>
            </w:pPr>
          </w:p>
        </w:tc>
        <w:tc>
          <w:tcPr>
            <w:tcW w:w="2336" w:type="dxa"/>
            <w:noWrap/>
            <w:vAlign w:val="center"/>
            <w:hideMark/>
          </w:tcPr>
          <w:p w14:paraId="56E1E9D6" w14:textId="77777777" w:rsidR="00505332" w:rsidRPr="00495C0F" w:rsidRDefault="00505332" w:rsidP="00505332">
            <w:pPr>
              <w:pStyle w:val="TableLeft"/>
              <w:rPr>
                <w:rFonts w:asciiTheme="minorHAnsi" w:hAnsiTheme="minorHAnsi"/>
                <w:b/>
              </w:rPr>
            </w:pPr>
            <w:r w:rsidRPr="00495C0F">
              <w:rPr>
                <w:rFonts w:asciiTheme="minorHAnsi" w:hAnsiTheme="minorHAnsi"/>
                <w:b/>
              </w:rPr>
              <w:t>total other Cl-ODSs (Cl)</w:t>
            </w:r>
          </w:p>
        </w:tc>
        <w:tc>
          <w:tcPr>
            <w:tcW w:w="1269" w:type="dxa"/>
            <w:noWrap/>
            <w:vAlign w:val="center"/>
            <w:hideMark/>
          </w:tcPr>
          <w:p w14:paraId="33D4A124" w14:textId="77777777" w:rsidR="00505332" w:rsidRPr="00495C0F" w:rsidRDefault="00505332" w:rsidP="00505332">
            <w:pPr>
              <w:pStyle w:val="TableRight"/>
              <w:jc w:val="left"/>
              <w:rPr>
                <w:b/>
              </w:rPr>
            </w:pPr>
          </w:p>
        </w:tc>
        <w:tc>
          <w:tcPr>
            <w:tcW w:w="742" w:type="dxa"/>
            <w:tcBorders>
              <w:top w:val="nil"/>
              <w:left w:val="nil"/>
              <w:bottom w:val="nil"/>
              <w:right w:val="nil"/>
            </w:tcBorders>
            <w:shd w:val="clear" w:color="auto" w:fill="auto"/>
            <w:noWrap/>
            <w:vAlign w:val="bottom"/>
            <w:hideMark/>
          </w:tcPr>
          <w:p w14:paraId="7F36B937" w14:textId="77777777" w:rsidR="00505332" w:rsidRPr="00C958A3" w:rsidRDefault="00505332" w:rsidP="00C958A3">
            <w:pPr>
              <w:pStyle w:val="TableRight"/>
            </w:pPr>
            <w:r w:rsidRPr="00C958A3">
              <w:t>902.1</w:t>
            </w:r>
          </w:p>
        </w:tc>
        <w:tc>
          <w:tcPr>
            <w:tcW w:w="742" w:type="dxa"/>
            <w:tcBorders>
              <w:top w:val="nil"/>
              <w:left w:val="nil"/>
              <w:bottom w:val="nil"/>
              <w:right w:val="nil"/>
            </w:tcBorders>
            <w:shd w:val="clear" w:color="auto" w:fill="auto"/>
            <w:noWrap/>
            <w:vAlign w:val="bottom"/>
            <w:hideMark/>
          </w:tcPr>
          <w:p w14:paraId="716C7CB2" w14:textId="77777777" w:rsidR="00505332" w:rsidRPr="00C958A3" w:rsidRDefault="00505332" w:rsidP="00C958A3">
            <w:pPr>
              <w:pStyle w:val="TableRight"/>
            </w:pPr>
            <w:r w:rsidRPr="00C958A3">
              <w:t>899.0</w:t>
            </w:r>
          </w:p>
        </w:tc>
        <w:tc>
          <w:tcPr>
            <w:tcW w:w="721" w:type="dxa"/>
            <w:tcBorders>
              <w:top w:val="nil"/>
              <w:left w:val="nil"/>
              <w:bottom w:val="nil"/>
              <w:right w:val="nil"/>
            </w:tcBorders>
            <w:shd w:val="clear" w:color="auto" w:fill="auto"/>
            <w:noWrap/>
            <w:vAlign w:val="bottom"/>
            <w:hideMark/>
          </w:tcPr>
          <w:p w14:paraId="69F8B378" w14:textId="77777777" w:rsidR="00505332" w:rsidRPr="00C958A3" w:rsidRDefault="00505332" w:rsidP="00C958A3">
            <w:pPr>
              <w:pStyle w:val="TableRight"/>
            </w:pPr>
            <w:r w:rsidRPr="00C958A3">
              <w:t>-3.1</w:t>
            </w:r>
          </w:p>
        </w:tc>
        <w:tc>
          <w:tcPr>
            <w:tcW w:w="601" w:type="dxa"/>
            <w:tcBorders>
              <w:top w:val="nil"/>
              <w:left w:val="nil"/>
              <w:bottom w:val="nil"/>
              <w:right w:val="nil"/>
            </w:tcBorders>
            <w:shd w:val="clear" w:color="auto" w:fill="auto"/>
            <w:noWrap/>
            <w:vAlign w:val="bottom"/>
            <w:hideMark/>
          </w:tcPr>
          <w:p w14:paraId="0509F7B6" w14:textId="77777777" w:rsidR="00505332" w:rsidRPr="00C958A3" w:rsidRDefault="00505332" w:rsidP="00C958A3">
            <w:pPr>
              <w:pStyle w:val="TableRight"/>
            </w:pPr>
            <w:r w:rsidRPr="00C958A3">
              <w:t>-0.3</w:t>
            </w:r>
          </w:p>
        </w:tc>
      </w:tr>
      <w:tr w:rsidR="00505332" w:rsidRPr="00495C0F" w14:paraId="227BFA70"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0040233B" w14:textId="77777777" w:rsidR="00505332" w:rsidRPr="00495C0F" w:rsidRDefault="00505332" w:rsidP="00505332">
            <w:pPr>
              <w:pStyle w:val="TableLeft"/>
              <w:rPr>
                <w:rFonts w:asciiTheme="minorHAnsi" w:hAnsiTheme="minorHAnsi"/>
              </w:rPr>
            </w:pPr>
            <w:r w:rsidRPr="00495C0F">
              <w:rPr>
                <w:rFonts w:asciiTheme="minorHAnsi" w:hAnsiTheme="minorHAnsi"/>
              </w:rPr>
              <w:t>HCFC-124</w:t>
            </w:r>
          </w:p>
        </w:tc>
        <w:tc>
          <w:tcPr>
            <w:tcW w:w="1298" w:type="dxa"/>
            <w:shd w:val="clear" w:color="auto" w:fill="DDDDDD"/>
            <w:noWrap/>
            <w:vAlign w:val="center"/>
            <w:hideMark/>
          </w:tcPr>
          <w:p w14:paraId="37944B93" w14:textId="77777777" w:rsidR="00505332" w:rsidRPr="00495C0F" w:rsidRDefault="00505332" w:rsidP="00505332">
            <w:pPr>
              <w:pStyle w:val="TableLeft"/>
              <w:rPr>
                <w:rFonts w:asciiTheme="minorHAnsi" w:hAnsiTheme="minorHAnsi"/>
              </w:rPr>
            </w:pPr>
            <w:r w:rsidRPr="00495C0F">
              <w:rPr>
                <w:rFonts w:asciiTheme="minorHAnsi" w:hAnsiTheme="minorHAnsi"/>
              </w:rPr>
              <w:t>CHClFCF</w:t>
            </w:r>
            <w:r w:rsidRPr="00495C0F">
              <w:rPr>
                <w:rFonts w:asciiTheme="minorHAnsi" w:hAnsiTheme="minorHAnsi"/>
                <w:vertAlign w:val="subscript"/>
              </w:rPr>
              <w:t>3</w:t>
            </w:r>
          </w:p>
        </w:tc>
        <w:tc>
          <w:tcPr>
            <w:tcW w:w="742" w:type="dxa"/>
            <w:shd w:val="clear" w:color="auto" w:fill="DDDDDD"/>
            <w:noWrap/>
            <w:vAlign w:val="bottom"/>
          </w:tcPr>
          <w:p w14:paraId="4F2428A2" w14:textId="77777777" w:rsidR="00505332" w:rsidRPr="00C958A3" w:rsidRDefault="00505332" w:rsidP="00C958A3">
            <w:pPr>
              <w:pStyle w:val="TableRight"/>
            </w:pPr>
            <w:r w:rsidRPr="00C958A3">
              <w:t>1.0</w:t>
            </w:r>
          </w:p>
        </w:tc>
        <w:tc>
          <w:tcPr>
            <w:tcW w:w="742" w:type="dxa"/>
            <w:shd w:val="clear" w:color="auto" w:fill="DDDDDD"/>
            <w:noWrap/>
            <w:vAlign w:val="bottom"/>
          </w:tcPr>
          <w:p w14:paraId="3937BC19" w14:textId="77777777" w:rsidR="00505332" w:rsidRPr="00C958A3" w:rsidRDefault="00505332" w:rsidP="00C958A3">
            <w:pPr>
              <w:pStyle w:val="TableRight"/>
            </w:pPr>
            <w:r w:rsidRPr="00C958A3">
              <w:t>0.9</w:t>
            </w:r>
          </w:p>
        </w:tc>
        <w:tc>
          <w:tcPr>
            <w:tcW w:w="721" w:type="dxa"/>
            <w:shd w:val="clear" w:color="auto" w:fill="DDDDDD"/>
            <w:noWrap/>
            <w:vAlign w:val="bottom"/>
            <w:hideMark/>
          </w:tcPr>
          <w:p w14:paraId="2A37DE7B" w14:textId="77777777" w:rsidR="00505332" w:rsidRPr="00C958A3" w:rsidRDefault="00505332" w:rsidP="00C958A3">
            <w:pPr>
              <w:pStyle w:val="TableRight"/>
            </w:pPr>
            <w:r w:rsidRPr="00C958A3">
              <w:t>-0.06</w:t>
            </w:r>
          </w:p>
        </w:tc>
        <w:tc>
          <w:tcPr>
            <w:tcW w:w="720" w:type="dxa"/>
            <w:shd w:val="clear" w:color="auto" w:fill="DDDDDD"/>
            <w:noWrap/>
            <w:vAlign w:val="bottom"/>
            <w:hideMark/>
          </w:tcPr>
          <w:p w14:paraId="3C5ECE87" w14:textId="77777777" w:rsidR="00505332" w:rsidRPr="00C958A3" w:rsidRDefault="00505332" w:rsidP="00C958A3">
            <w:pPr>
              <w:pStyle w:val="TableRight"/>
            </w:pPr>
            <w:r w:rsidRPr="00C958A3">
              <w:t>-6.0</w:t>
            </w:r>
          </w:p>
        </w:tc>
        <w:tc>
          <w:tcPr>
            <w:tcW w:w="2336" w:type="dxa"/>
            <w:shd w:val="clear" w:color="auto" w:fill="DDDDDD"/>
            <w:noWrap/>
            <w:vAlign w:val="center"/>
            <w:hideMark/>
          </w:tcPr>
          <w:p w14:paraId="1C25F394" w14:textId="77777777" w:rsidR="00505332" w:rsidRPr="00495C0F" w:rsidRDefault="00505332" w:rsidP="00505332">
            <w:pPr>
              <w:pStyle w:val="TableLeft"/>
              <w:rPr>
                <w:rFonts w:asciiTheme="minorHAnsi" w:hAnsiTheme="minorHAnsi"/>
              </w:rPr>
            </w:pPr>
            <w:r w:rsidRPr="00495C0F">
              <w:rPr>
                <w:rFonts w:asciiTheme="minorHAnsi" w:hAnsiTheme="minorHAnsi"/>
              </w:rPr>
              <w:t>methyl bromide</w:t>
            </w:r>
          </w:p>
        </w:tc>
        <w:tc>
          <w:tcPr>
            <w:tcW w:w="1269" w:type="dxa"/>
            <w:shd w:val="clear" w:color="auto" w:fill="DDDDDD"/>
            <w:noWrap/>
            <w:vAlign w:val="center"/>
            <w:hideMark/>
          </w:tcPr>
          <w:p w14:paraId="76FE22C5" w14:textId="77777777" w:rsidR="00505332" w:rsidRPr="00495C0F" w:rsidRDefault="00505332" w:rsidP="00505332">
            <w:pPr>
              <w:pStyle w:val="TableRight"/>
              <w:jc w:val="left"/>
            </w:pPr>
            <w:r w:rsidRPr="00495C0F">
              <w:t>CH</w:t>
            </w:r>
            <w:r w:rsidRPr="00495C0F">
              <w:rPr>
                <w:vertAlign w:val="subscript"/>
              </w:rPr>
              <w:t>3</w:t>
            </w:r>
            <w:r w:rsidRPr="00495C0F">
              <w:t>Br</w:t>
            </w:r>
          </w:p>
        </w:tc>
        <w:tc>
          <w:tcPr>
            <w:tcW w:w="742" w:type="dxa"/>
            <w:shd w:val="clear" w:color="auto" w:fill="DDDDDD"/>
            <w:noWrap/>
            <w:vAlign w:val="bottom"/>
            <w:hideMark/>
          </w:tcPr>
          <w:p w14:paraId="0E88CDA4" w14:textId="77777777" w:rsidR="00505332" w:rsidRPr="00C958A3" w:rsidRDefault="00505332" w:rsidP="00C958A3">
            <w:pPr>
              <w:pStyle w:val="TableRight"/>
            </w:pPr>
            <w:r w:rsidRPr="00C958A3">
              <w:t>6.1</w:t>
            </w:r>
          </w:p>
        </w:tc>
        <w:tc>
          <w:tcPr>
            <w:tcW w:w="742" w:type="dxa"/>
            <w:shd w:val="clear" w:color="auto" w:fill="DDDDDD"/>
            <w:noWrap/>
            <w:vAlign w:val="bottom"/>
            <w:hideMark/>
          </w:tcPr>
          <w:p w14:paraId="3145B99C" w14:textId="77777777" w:rsidR="00505332" w:rsidRPr="00C958A3" w:rsidRDefault="00505332" w:rsidP="00C958A3">
            <w:pPr>
              <w:pStyle w:val="TableRight"/>
            </w:pPr>
            <w:r w:rsidRPr="00C958A3">
              <w:t>6.0</w:t>
            </w:r>
          </w:p>
        </w:tc>
        <w:tc>
          <w:tcPr>
            <w:tcW w:w="721" w:type="dxa"/>
            <w:shd w:val="clear" w:color="auto" w:fill="DDDDDD"/>
            <w:noWrap/>
            <w:vAlign w:val="bottom"/>
            <w:hideMark/>
          </w:tcPr>
          <w:p w14:paraId="5AEE75E1" w14:textId="77777777" w:rsidR="00505332" w:rsidRPr="00C958A3" w:rsidRDefault="00505332" w:rsidP="00C958A3">
            <w:pPr>
              <w:pStyle w:val="TableRight"/>
            </w:pPr>
            <w:r w:rsidRPr="00C958A3">
              <w:t>-0.07</w:t>
            </w:r>
          </w:p>
        </w:tc>
        <w:tc>
          <w:tcPr>
            <w:tcW w:w="601" w:type="dxa"/>
            <w:shd w:val="clear" w:color="auto" w:fill="DDDDDD"/>
            <w:noWrap/>
            <w:vAlign w:val="bottom"/>
            <w:hideMark/>
          </w:tcPr>
          <w:p w14:paraId="092D1B46" w14:textId="77777777" w:rsidR="00505332" w:rsidRPr="00C958A3" w:rsidRDefault="00505332" w:rsidP="00C958A3">
            <w:pPr>
              <w:pStyle w:val="TableRight"/>
            </w:pPr>
            <w:r w:rsidRPr="00C958A3">
              <w:t>-1.1</w:t>
            </w:r>
          </w:p>
        </w:tc>
      </w:tr>
      <w:tr w:rsidR="00505332" w:rsidRPr="00495C0F" w14:paraId="7F497689" w14:textId="77777777" w:rsidTr="00683302">
        <w:trPr>
          <w:jc w:val="center"/>
        </w:trPr>
        <w:tc>
          <w:tcPr>
            <w:tcW w:w="1537" w:type="dxa"/>
            <w:noWrap/>
            <w:vAlign w:val="center"/>
            <w:hideMark/>
          </w:tcPr>
          <w:p w14:paraId="09436266" w14:textId="77777777" w:rsidR="00505332" w:rsidRPr="00495C0F" w:rsidRDefault="00505332" w:rsidP="00505332">
            <w:pPr>
              <w:pStyle w:val="TableLeft"/>
              <w:rPr>
                <w:rFonts w:asciiTheme="minorHAnsi" w:hAnsiTheme="minorHAnsi"/>
              </w:rPr>
            </w:pPr>
            <w:r w:rsidRPr="00495C0F">
              <w:rPr>
                <w:rFonts w:asciiTheme="minorHAnsi" w:hAnsiTheme="minorHAnsi"/>
              </w:rPr>
              <w:t>HCFC-132b</w:t>
            </w:r>
          </w:p>
        </w:tc>
        <w:tc>
          <w:tcPr>
            <w:tcW w:w="1298" w:type="dxa"/>
            <w:noWrap/>
            <w:vAlign w:val="center"/>
            <w:hideMark/>
          </w:tcPr>
          <w:p w14:paraId="79229002" w14:textId="77777777" w:rsidR="00505332" w:rsidRPr="00495C0F" w:rsidRDefault="00505332" w:rsidP="00505332">
            <w:pPr>
              <w:pStyle w:val="TableLeft"/>
              <w:rPr>
                <w:rFonts w:asciiTheme="minorHAnsi" w:hAnsiTheme="minorHAnsi"/>
              </w:rPr>
            </w:pPr>
            <w:r w:rsidRPr="00495C0F">
              <w:rPr>
                <w:rFonts w:asciiTheme="minorHAnsi" w:hAnsiTheme="minorHAnsi"/>
              </w:rPr>
              <w:t>C</w:t>
            </w:r>
            <w:r w:rsidRPr="00495C0F">
              <w:rPr>
                <w:rFonts w:asciiTheme="minorHAnsi" w:hAnsiTheme="minorHAnsi"/>
                <w:vertAlign w:val="subscript"/>
              </w:rPr>
              <w:t>2</w:t>
            </w:r>
            <w:r w:rsidRPr="00495C0F">
              <w:rPr>
                <w:rFonts w:asciiTheme="minorHAnsi" w:hAnsiTheme="minorHAnsi"/>
              </w:rPr>
              <w:t>H</w:t>
            </w:r>
            <w:r w:rsidRPr="00495C0F">
              <w:rPr>
                <w:rFonts w:asciiTheme="minorHAnsi" w:hAnsiTheme="minorHAnsi"/>
                <w:vertAlign w:val="subscript"/>
              </w:rPr>
              <w:t>2</w:t>
            </w:r>
            <w:r w:rsidRPr="00495C0F">
              <w:rPr>
                <w:rFonts w:asciiTheme="minorHAnsi" w:hAnsiTheme="minorHAnsi"/>
              </w:rPr>
              <w:t>Cl</w:t>
            </w:r>
            <w:r w:rsidRPr="00495C0F">
              <w:rPr>
                <w:rFonts w:asciiTheme="minorHAnsi" w:hAnsiTheme="minorHAnsi"/>
                <w:vertAlign w:val="subscript"/>
              </w:rPr>
              <w:t>2</w:t>
            </w:r>
            <w:r w:rsidRPr="00495C0F">
              <w:rPr>
                <w:rFonts w:asciiTheme="minorHAnsi" w:hAnsiTheme="minorHAnsi"/>
              </w:rPr>
              <w:t>F</w:t>
            </w:r>
            <w:r w:rsidRPr="00495C0F">
              <w:rPr>
                <w:rFonts w:asciiTheme="minorHAnsi" w:hAnsiTheme="minorHAnsi"/>
                <w:vertAlign w:val="subscript"/>
              </w:rPr>
              <w:t>2</w:t>
            </w:r>
          </w:p>
        </w:tc>
        <w:tc>
          <w:tcPr>
            <w:tcW w:w="742" w:type="dxa"/>
            <w:tcBorders>
              <w:top w:val="nil"/>
              <w:left w:val="nil"/>
              <w:bottom w:val="nil"/>
              <w:right w:val="nil"/>
            </w:tcBorders>
            <w:shd w:val="clear" w:color="auto" w:fill="auto"/>
            <w:noWrap/>
            <w:vAlign w:val="bottom"/>
          </w:tcPr>
          <w:p w14:paraId="3DFB9C54" w14:textId="77777777" w:rsidR="00505332" w:rsidRPr="00C958A3" w:rsidRDefault="00505332" w:rsidP="00C958A3">
            <w:pPr>
              <w:pStyle w:val="TableRight"/>
            </w:pPr>
            <w:r w:rsidRPr="00C958A3">
              <w:t>0.09</w:t>
            </w:r>
          </w:p>
        </w:tc>
        <w:tc>
          <w:tcPr>
            <w:tcW w:w="742" w:type="dxa"/>
            <w:tcBorders>
              <w:top w:val="nil"/>
              <w:left w:val="nil"/>
              <w:bottom w:val="nil"/>
              <w:right w:val="nil"/>
            </w:tcBorders>
            <w:shd w:val="clear" w:color="auto" w:fill="auto"/>
            <w:noWrap/>
            <w:vAlign w:val="bottom"/>
          </w:tcPr>
          <w:p w14:paraId="78A9293D" w14:textId="77777777" w:rsidR="00505332" w:rsidRPr="00C958A3" w:rsidRDefault="00505332" w:rsidP="00C958A3">
            <w:pPr>
              <w:pStyle w:val="TableRight"/>
            </w:pPr>
            <w:r w:rsidRPr="00C958A3">
              <w:t>0.10</w:t>
            </w:r>
          </w:p>
        </w:tc>
        <w:tc>
          <w:tcPr>
            <w:tcW w:w="721" w:type="dxa"/>
            <w:tcBorders>
              <w:top w:val="nil"/>
              <w:left w:val="nil"/>
              <w:bottom w:val="nil"/>
              <w:right w:val="nil"/>
            </w:tcBorders>
            <w:shd w:val="clear" w:color="auto" w:fill="auto"/>
            <w:noWrap/>
            <w:vAlign w:val="bottom"/>
            <w:hideMark/>
          </w:tcPr>
          <w:p w14:paraId="0CA00A7D" w14:textId="77777777" w:rsidR="00505332" w:rsidRPr="00C958A3" w:rsidRDefault="00505332" w:rsidP="00C958A3">
            <w:pPr>
              <w:pStyle w:val="TableRight"/>
            </w:pPr>
            <w:r w:rsidRPr="00C958A3">
              <w:t>0.01</w:t>
            </w:r>
          </w:p>
        </w:tc>
        <w:tc>
          <w:tcPr>
            <w:tcW w:w="720" w:type="dxa"/>
            <w:tcBorders>
              <w:top w:val="nil"/>
              <w:left w:val="nil"/>
              <w:bottom w:val="nil"/>
              <w:right w:val="nil"/>
            </w:tcBorders>
            <w:shd w:val="clear" w:color="auto" w:fill="auto"/>
            <w:noWrap/>
            <w:vAlign w:val="bottom"/>
            <w:hideMark/>
          </w:tcPr>
          <w:p w14:paraId="72BF24AA" w14:textId="77777777" w:rsidR="00505332" w:rsidRPr="00C958A3" w:rsidRDefault="00505332" w:rsidP="00C958A3">
            <w:pPr>
              <w:pStyle w:val="TableRight"/>
            </w:pPr>
            <w:r w:rsidRPr="00C958A3">
              <w:t>10.6</w:t>
            </w:r>
          </w:p>
        </w:tc>
        <w:tc>
          <w:tcPr>
            <w:tcW w:w="2336" w:type="dxa"/>
            <w:noWrap/>
            <w:vAlign w:val="center"/>
            <w:hideMark/>
          </w:tcPr>
          <w:p w14:paraId="29EE83FF" w14:textId="77777777" w:rsidR="00505332" w:rsidRPr="00495C0F" w:rsidRDefault="00505332" w:rsidP="00505332">
            <w:pPr>
              <w:pStyle w:val="TableLeft"/>
              <w:rPr>
                <w:rFonts w:asciiTheme="minorHAnsi" w:hAnsiTheme="minorHAnsi"/>
              </w:rPr>
            </w:pPr>
            <w:r w:rsidRPr="00495C0F">
              <w:rPr>
                <w:rFonts w:asciiTheme="minorHAnsi" w:hAnsiTheme="minorHAnsi"/>
              </w:rPr>
              <w:t>dibromomethane</w:t>
            </w:r>
          </w:p>
        </w:tc>
        <w:tc>
          <w:tcPr>
            <w:tcW w:w="1269" w:type="dxa"/>
            <w:noWrap/>
            <w:vAlign w:val="center"/>
            <w:hideMark/>
          </w:tcPr>
          <w:p w14:paraId="3E4A9964" w14:textId="77777777" w:rsidR="00505332" w:rsidRPr="00495C0F" w:rsidRDefault="00505332" w:rsidP="00505332">
            <w:pPr>
              <w:pStyle w:val="TableRight"/>
              <w:jc w:val="left"/>
            </w:pPr>
            <w:r w:rsidRPr="00495C0F">
              <w:t>CH</w:t>
            </w:r>
            <w:r w:rsidRPr="00495C0F">
              <w:rPr>
                <w:vertAlign w:val="subscript"/>
              </w:rPr>
              <w:t>2</w:t>
            </w:r>
            <w:r w:rsidRPr="00495C0F">
              <w:t>Br</w:t>
            </w:r>
            <w:r w:rsidRPr="00495C0F">
              <w:rPr>
                <w:vertAlign w:val="subscript"/>
              </w:rPr>
              <w:t>2</w:t>
            </w:r>
          </w:p>
        </w:tc>
        <w:tc>
          <w:tcPr>
            <w:tcW w:w="742" w:type="dxa"/>
            <w:tcBorders>
              <w:top w:val="nil"/>
              <w:left w:val="nil"/>
              <w:bottom w:val="nil"/>
              <w:right w:val="nil"/>
            </w:tcBorders>
            <w:shd w:val="clear" w:color="auto" w:fill="auto"/>
            <w:noWrap/>
            <w:vAlign w:val="bottom"/>
            <w:hideMark/>
          </w:tcPr>
          <w:p w14:paraId="4EEB5D4E" w14:textId="77777777" w:rsidR="00505332" w:rsidRPr="00C958A3" w:rsidRDefault="00505332" w:rsidP="00C958A3">
            <w:pPr>
              <w:pStyle w:val="TableRight"/>
            </w:pPr>
            <w:r w:rsidRPr="00C958A3">
              <w:t>1.1</w:t>
            </w:r>
          </w:p>
        </w:tc>
        <w:tc>
          <w:tcPr>
            <w:tcW w:w="742" w:type="dxa"/>
            <w:tcBorders>
              <w:top w:val="nil"/>
              <w:left w:val="nil"/>
              <w:bottom w:val="nil"/>
              <w:right w:val="nil"/>
            </w:tcBorders>
            <w:shd w:val="clear" w:color="auto" w:fill="auto"/>
            <w:noWrap/>
            <w:vAlign w:val="bottom"/>
            <w:hideMark/>
          </w:tcPr>
          <w:p w14:paraId="36675A38" w14:textId="77777777" w:rsidR="00505332" w:rsidRPr="00C958A3" w:rsidRDefault="00505332" w:rsidP="00C958A3">
            <w:pPr>
              <w:pStyle w:val="TableRight"/>
            </w:pPr>
            <w:r w:rsidRPr="00C958A3">
              <w:t>1.1</w:t>
            </w:r>
          </w:p>
        </w:tc>
        <w:tc>
          <w:tcPr>
            <w:tcW w:w="721" w:type="dxa"/>
            <w:tcBorders>
              <w:top w:val="nil"/>
              <w:left w:val="nil"/>
              <w:bottom w:val="nil"/>
              <w:right w:val="nil"/>
            </w:tcBorders>
            <w:shd w:val="clear" w:color="auto" w:fill="auto"/>
            <w:noWrap/>
            <w:vAlign w:val="bottom"/>
            <w:hideMark/>
          </w:tcPr>
          <w:p w14:paraId="35FCEADD" w14:textId="77777777" w:rsidR="00505332" w:rsidRPr="00C958A3" w:rsidRDefault="00505332" w:rsidP="00C958A3">
            <w:pPr>
              <w:pStyle w:val="TableRight"/>
            </w:pPr>
            <w:r w:rsidRPr="00C958A3">
              <w:t>-0.009</w:t>
            </w:r>
          </w:p>
        </w:tc>
        <w:tc>
          <w:tcPr>
            <w:tcW w:w="601" w:type="dxa"/>
            <w:tcBorders>
              <w:top w:val="nil"/>
              <w:left w:val="nil"/>
              <w:bottom w:val="nil"/>
              <w:right w:val="nil"/>
            </w:tcBorders>
            <w:shd w:val="clear" w:color="auto" w:fill="auto"/>
            <w:noWrap/>
            <w:vAlign w:val="bottom"/>
            <w:hideMark/>
          </w:tcPr>
          <w:p w14:paraId="42CAF5EE" w14:textId="77777777" w:rsidR="00505332" w:rsidRPr="00C958A3" w:rsidRDefault="00505332" w:rsidP="00C958A3">
            <w:pPr>
              <w:pStyle w:val="TableRight"/>
            </w:pPr>
            <w:r w:rsidRPr="00C958A3">
              <w:t>-0.86</w:t>
            </w:r>
          </w:p>
        </w:tc>
      </w:tr>
      <w:tr w:rsidR="00505332" w:rsidRPr="00495C0F" w14:paraId="3E13FE12"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4055661F" w14:textId="77777777" w:rsidR="00505332" w:rsidRPr="00495C0F" w:rsidRDefault="00505332" w:rsidP="00505332">
            <w:pPr>
              <w:pStyle w:val="TableLeft"/>
              <w:rPr>
                <w:rFonts w:asciiTheme="minorHAnsi" w:hAnsiTheme="minorHAnsi"/>
              </w:rPr>
            </w:pPr>
            <w:r w:rsidRPr="00495C0F">
              <w:rPr>
                <w:rFonts w:asciiTheme="minorHAnsi" w:hAnsiTheme="minorHAnsi"/>
              </w:rPr>
              <w:t>HCFC-133a</w:t>
            </w:r>
          </w:p>
        </w:tc>
        <w:tc>
          <w:tcPr>
            <w:tcW w:w="1298" w:type="dxa"/>
            <w:shd w:val="clear" w:color="auto" w:fill="DDDDDD"/>
            <w:noWrap/>
            <w:vAlign w:val="center"/>
            <w:hideMark/>
          </w:tcPr>
          <w:p w14:paraId="273B92F2" w14:textId="77777777" w:rsidR="00505332" w:rsidRPr="00495C0F" w:rsidRDefault="00505332" w:rsidP="00505332">
            <w:pPr>
              <w:pStyle w:val="TableLeft"/>
              <w:rPr>
                <w:rFonts w:asciiTheme="minorHAnsi" w:hAnsiTheme="minorHAnsi"/>
              </w:rPr>
            </w:pPr>
            <w:r w:rsidRPr="00495C0F">
              <w:rPr>
                <w:rFonts w:asciiTheme="minorHAnsi" w:hAnsiTheme="minorHAnsi"/>
              </w:rPr>
              <w:t>CH</w:t>
            </w:r>
            <w:r w:rsidRPr="00495C0F">
              <w:rPr>
                <w:rFonts w:asciiTheme="minorHAnsi" w:hAnsiTheme="minorHAnsi"/>
                <w:vertAlign w:val="subscript"/>
              </w:rPr>
              <w:t>2</w:t>
            </w:r>
            <w:r w:rsidRPr="00495C0F">
              <w:rPr>
                <w:rFonts w:asciiTheme="minorHAnsi" w:hAnsiTheme="minorHAnsi"/>
              </w:rPr>
              <w:t>ClCF</w:t>
            </w:r>
            <w:r w:rsidRPr="00495C0F">
              <w:rPr>
                <w:rFonts w:asciiTheme="minorHAnsi" w:hAnsiTheme="minorHAnsi"/>
                <w:vertAlign w:val="subscript"/>
              </w:rPr>
              <w:t>3</w:t>
            </w:r>
          </w:p>
        </w:tc>
        <w:tc>
          <w:tcPr>
            <w:tcW w:w="742" w:type="dxa"/>
            <w:shd w:val="clear" w:color="auto" w:fill="DDDDDD"/>
            <w:noWrap/>
            <w:vAlign w:val="bottom"/>
          </w:tcPr>
          <w:p w14:paraId="33812608" w14:textId="77777777" w:rsidR="00505332" w:rsidRPr="00C958A3" w:rsidRDefault="00505332" w:rsidP="00C958A3">
            <w:pPr>
              <w:pStyle w:val="TableRight"/>
            </w:pPr>
            <w:r w:rsidRPr="00C958A3">
              <w:t>0.42</w:t>
            </w:r>
          </w:p>
        </w:tc>
        <w:tc>
          <w:tcPr>
            <w:tcW w:w="742" w:type="dxa"/>
            <w:shd w:val="clear" w:color="auto" w:fill="DDDDDD"/>
            <w:noWrap/>
            <w:vAlign w:val="bottom"/>
          </w:tcPr>
          <w:p w14:paraId="7C9CCBC2" w14:textId="77777777" w:rsidR="00505332" w:rsidRPr="00C958A3" w:rsidRDefault="00505332" w:rsidP="00C958A3">
            <w:pPr>
              <w:pStyle w:val="TableRight"/>
            </w:pPr>
            <w:r w:rsidRPr="00C958A3">
              <w:t>0.44</w:t>
            </w:r>
          </w:p>
        </w:tc>
        <w:tc>
          <w:tcPr>
            <w:tcW w:w="721" w:type="dxa"/>
            <w:shd w:val="clear" w:color="auto" w:fill="DDDDDD"/>
            <w:noWrap/>
            <w:vAlign w:val="bottom"/>
            <w:hideMark/>
          </w:tcPr>
          <w:p w14:paraId="2641BCED" w14:textId="77777777" w:rsidR="00505332" w:rsidRPr="00C958A3" w:rsidRDefault="00505332" w:rsidP="00C958A3">
            <w:pPr>
              <w:pStyle w:val="TableRight"/>
            </w:pPr>
            <w:r w:rsidRPr="00C958A3">
              <w:t>0.01</w:t>
            </w:r>
          </w:p>
        </w:tc>
        <w:tc>
          <w:tcPr>
            <w:tcW w:w="720" w:type="dxa"/>
            <w:shd w:val="clear" w:color="auto" w:fill="DDDDDD"/>
            <w:noWrap/>
            <w:vAlign w:val="bottom"/>
            <w:hideMark/>
          </w:tcPr>
          <w:p w14:paraId="42F995DB" w14:textId="77777777" w:rsidR="00505332" w:rsidRPr="00C958A3" w:rsidRDefault="00505332" w:rsidP="00C958A3">
            <w:pPr>
              <w:pStyle w:val="TableRight"/>
            </w:pPr>
            <w:r w:rsidRPr="00C958A3">
              <w:t>3.2</w:t>
            </w:r>
          </w:p>
        </w:tc>
        <w:tc>
          <w:tcPr>
            <w:tcW w:w="2336" w:type="dxa"/>
            <w:shd w:val="clear" w:color="auto" w:fill="DDDDDD"/>
            <w:noWrap/>
            <w:vAlign w:val="center"/>
            <w:hideMark/>
          </w:tcPr>
          <w:p w14:paraId="7BF6D084" w14:textId="203F63F3" w:rsidR="00505332" w:rsidRPr="00495C0F" w:rsidRDefault="008D42C6" w:rsidP="00505332">
            <w:pPr>
              <w:pStyle w:val="TableLeft"/>
              <w:rPr>
                <w:rFonts w:asciiTheme="minorHAnsi" w:hAnsiTheme="minorHAnsi"/>
              </w:rPr>
            </w:pPr>
            <w:r w:rsidRPr="00495C0F">
              <w:rPr>
                <w:rFonts w:asciiTheme="minorHAnsi" w:hAnsiTheme="minorHAnsi"/>
              </w:rPr>
              <w:t>B</w:t>
            </w:r>
            <w:r w:rsidR="00505332" w:rsidRPr="00495C0F">
              <w:rPr>
                <w:rFonts w:asciiTheme="minorHAnsi" w:hAnsiTheme="minorHAnsi"/>
              </w:rPr>
              <w:t>romoform</w:t>
            </w:r>
          </w:p>
        </w:tc>
        <w:tc>
          <w:tcPr>
            <w:tcW w:w="1269" w:type="dxa"/>
            <w:shd w:val="clear" w:color="auto" w:fill="DDDDDD"/>
            <w:noWrap/>
            <w:vAlign w:val="center"/>
            <w:hideMark/>
          </w:tcPr>
          <w:p w14:paraId="46AA4F9D" w14:textId="77777777" w:rsidR="00505332" w:rsidRPr="00495C0F" w:rsidRDefault="00505332" w:rsidP="00505332">
            <w:pPr>
              <w:pStyle w:val="TableRight"/>
              <w:jc w:val="left"/>
            </w:pPr>
            <w:r w:rsidRPr="00495C0F">
              <w:t>CHBr</w:t>
            </w:r>
            <w:r w:rsidRPr="00495C0F">
              <w:rPr>
                <w:vertAlign w:val="subscript"/>
              </w:rPr>
              <w:t>3</w:t>
            </w:r>
          </w:p>
        </w:tc>
        <w:tc>
          <w:tcPr>
            <w:tcW w:w="742" w:type="dxa"/>
            <w:shd w:val="clear" w:color="auto" w:fill="DDDDDD"/>
            <w:noWrap/>
            <w:vAlign w:val="bottom"/>
            <w:hideMark/>
          </w:tcPr>
          <w:p w14:paraId="0EBD1706" w14:textId="77777777" w:rsidR="00505332" w:rsidRPr="00C958A3" w:rsidRDefault="00505332" w:rsidP="00C958A3">
            <w:pPr>
              <w:pStyle w:val="TableRight"/>
            </w:pPr>
            <w:r w:rsidRPr="00C958A3">
              <w:t>1.8</w:t>
            </w:r>
          </w:p>
        </w:tc>
        <w:tc>
          <w:tcPr>
            <w:tcW w:w="742" w:type="dxa"/>
            <w:shd w:val="clear" w:color="auto" w:fill="DDDDDD"/>
            <w:noWrap/>
            <w:vAlign w:val="bottom"/>
            <w:hideMark/>
          </w:tcPr>
          <w:p w14:paraId="0729049E" w14:textId="77777777" w:rsidR="00505332" w:rsidRPr="00C958A3" w:rsidRDefault="00505332" w:rsidP="00C958A3">
            <w:pPr>
              <w:pStyle w:val="TableRight"/>
            </w:pPr>
            <w:r w:rsidRPr="00C958A3">
              <w:t>1.6</w:t>
            </w:r>
          </w:p>
        </w:tc>
        <w:tc>
          <w:tcPr>
            <w:tcW w:w="721" w:type="dxa"/>
            <w:shd w:val="clear" w:color="auto" w:fill="DDDDDD"/>
            <w:noWrap/>
            <w:vAlign w:val="bottom"/>
            <w:hideMark/>
          </w:tcPr>
          <w:p w14:paraId="4BA2E728" w14:textId="77777777" w:rsidR="00505332" w:rsidRPr="00C958A3" w:rsidRDefault="00505332" w:rsidP="00C958A3">
            <w:pPr>
              <w:pStyle w:val="TableRight"/>
            </w:pPr>
            <w:r w:rsidRPr="00C958A3">
              <w:t>-0.21</w:t>
            </w:r>
          </w:p>
        </w:tc>
        <w:tc>
          <w:tcPr>
            <w:tcW w:w="601" w:type="dxa"/>
            <w:shd w:val="clear" w:color="auto" w:fill="DDDDDD"/>
            <w:noWrap/>
            <w:vAlign w:val="bottom"/>
            <w:hideMark/>
          </w:tcPr>
          <w:p w14:paraId="438AC77E" w14:textId="77777777" w:rsidR="00505332" w:rsidRPr="00C958A3" w:rsidRDefault="00505332" w:rsidP="00C958A3">
            <w:pPr>
              <w:pStyle w:val="TableRight"/>
            </w:pPr>
            <w:r w:rsidRPr="00C958A3">
              <w:t>-12.8</w:t>
            </w:r>
          </w:p>
        </w:tc>
      </w:tr>
      <w:tr w:rsidR="00505332" w:rsidRPr="00495C0F" w14:paraId="089AF044" w14:textId="77777777" w:rsidTr="00683302">
        <w:trPr>
          <w:jc w:val="center"/>
        </w:trPr>
        <w:tc>
          <w:tcPr>
            <w:tcW w:w="1537" w:type="dxa"/>
            <w:shd w:val="clear" w:color="auto" w:fill="DDDDDD"/>
            <w:noWrap/>
            <w:vAlign w:val="center"/>
            <w:hideMark/>
          </w:tcPr>
          <w:p w14:paraId="2006D574" w14:textId="77777777" w:rsidR="00505332" w:rsidRPr="00495C0F" w:rsidRDefault="00505332" w:rsidP="00505332">
            <w:pPr>
              <w:pStyle w:val="TableLeft"/>
              <w:rPr>
                <w:rFonts w:asciiTheme="minorHAnsi" w:hAnsiTheme="minorHAnsi"/>
              </w:rPr>
            </w:pPr>
            <w:r w:rsidRPr="00495C0F">
              <w:rPr>
                <w:rFonts w:asciiTheme="minorHAnsi" w:hAnsiTheme="minorHAnsi"/>
              </w:rPr>
              <w:t>HCFC-141b</w:t>
            </w:r>
          </w:p>
        </w:tc>
        <w:tc>
          <w:tcPr>
            <w:tcW w:w="1298" w:type="dxa"/>
            <w:shd w:val="clear" w:color="auto" w:fill="DDDDDD"/>
            <w:noWrap/>
            <w:vAlign w:val="center"/>
            <w:hideMark/>
          </w:tcPr>
          <w:p w14:paraId="41377F9C" w14:textId="77777777" w:rsidR="00505332" w:rsidRPr="00495C0F" w:rsidRDefault="00505332" w:rsidP="00505332">
            <w:pPr>
              <w:pStyle w:val="TableLeft"/>
              <w:rPr>
                <w:rFonts w:asciiTheme="minorHAnsi" w:hAnsiTheme="minorHAnsi"/>
              </w:rPr>
            </w:pPr>
            <w:r w:rsidRPr="00495C0F">
              <w:rPr>
                <w:rFonts w:asciiTheme="minorHAnsi" w:hAnsiTheme="minorHAnsi"/>
              </w:rPr>
              <w:t>CH</w:t>
            </w:r>
            <w:r w:rsidRPr="00495C0F">
              <w:rPr>
                <w:rFonts w:asciiTheme="minorHAnsi" w:hAnsiTheme="minorHAnsi"/>
                <w:vertAlign w:val="subscript"/>
              </w:rPr>
              <w:t>3</w:t>
            </w:r>
            <w:r w:rsidRPr="00495C0F">
              <w:rPr>
                <w:rFonts w:asciiTheme="minorHAnsi" w:hAnsiTheme="minorHAnsi"/>
              </w:rPr>
              <w:t>CCl</w:t>
            </w:r>
            <w:r w:rsidRPr="00495C0F">
              <w:rPr>
                <w:rFonts w:asciiTheme="minorHAnsi" w:hAnsiTheme="minorHAnsi"/>
                <w:vertAlign w:val="subscript"/>
              </w:rPr>
              <w:t>2</w:t>
            </w:r>
            <w:r w:rsidRPr="00495C0F">
              <w:rPr>
                <w:rFonts w:asciiTheme="minorHAnsi" w:hAnsiTheme="minorHAnsi"/>
              </w:rPr>
              <w:t>F</w:t>
            </w:r>
          </w:p>
        </w:tc>
        <w:tc>
          <w:tcPr>
            <w:tcW w:w="742" w:type="dxa"/>
            <w:tcBorders>
              <w:top w:val="nil"/>
              <w:left w:val="nil"/>
              <w:bottom w:val="nil"/>
              <w:right w:val="nil"/>
            </w:tcBorders>
            <w:shd w:val="clear" w:color="auto" w:fill="DDDDDD"/>
            <w:noWrap/>
            <w:vAlign w:val="bottom"/>
          </w:tcPr>
          <w:p w14:paraId="09274D8E" w14:textId="77777777" w:rsidR="00505332" w:rsidRPr="00C958A3" w:rsidRDefault="00505332" w:rsidP="00C958A3">
            <w:pPr>
              <w:pStyle w:val="TableRight"/>
            </w:pPr>
            <w:r w:rsidRPr="00C958A3">
              <w:t>23.5</w:t>
            </w:r>
          </w:p>
        </w:tc>
        <w:tc>
          <w:tcPr>
            <w:tcW w:w="742" w:type="dxa"/>
            <w:tcBorders>
              <w:top w:val="nil"/>
              <w:left w:val="nil"/>
              <w:bottom w:val="nil"/>
              <w:right w:val="nil"/>
            </w:tcBorders>
            <w:shd w:val="clear" w:color="auto" w:fill="DDDDDD"/>
            <w:noWrap/>
            <w:vAlign w:val="bottom"/>
          </w:tcPr>
          <w:p w14:paraId="43D6F7CF" w14:textId="77777777" w:rsidR="00505332" w:rsidRPr="00C958A3" w:rsidRDefault="00505332" w:rsidP="00C958A3">
            <w:pPr>
              <w:pStyle w:val="TableRight"/>
            </w:pPr>
            <w:r w:rsidRPr="00C958A3">
              <w:t>23.4</w:t>
            </w:r>
          </w:p>
        </w:tc>
        <w:tc>
          <w:tcPr>
            <w:tcW w:w="721" w:type="dxa"/>
            <w:tcBorders>
              <w:top w:val="nil"/>
              <w:left w:val="nil"/>
              <w:bottom w:val="nil"/>
              <w:right w:val="nil"/>
            </w:tcBorders>
            <w:shd w:val="clear" w:color="auto" w:fill="DDDDDD"/>
            <w:noWrap/>
            <w:vAlign w:val="bottom"/>
            <w:hideMark/>
          </w:tcPr>
          <w:p w14:paraId="28ED9505" w14:textId="77777777" w:rsidR="00505332" w:rsidRPr="00C958A3" w:rsidRDefault="00505332" w:rsidP="00C958A3">
            <w:pPr>
              <w:pStyle w:val="TableRight"/>
            </w:pPr>
            <w:r w:rsidRPr="00C958A3">
              <w:t>-0.15</w:t>
            </w:r>
          </w:p>
        </w:tc>
        <w:tc>
          <w:tcPr>
            <w:tcW w:w="720" w:type="dxa"/>
            <w:tcBorders>
              <w:top w:val="nil"/>
              <w:left w:val="nil"/>
              <w:bottom w:val="nil"/>
              <w:right w:val="nil"/>
            </w:tcBorders>
            <w:shd w:val="clear" w:color="auto" w:fill="DDDDDD"/>
            <w:noWrap/>
            <w:vAlign w:val="bottom"/>
            <w:hideMark/>
          </w:tcPr>
          <w:p w14:paraId="3D7AABF8" w14:textId="77777777" w:rsidR="00505332" w:rsidRPr="00C958A3" w:rsidRDefault="00505332" w:rsidP="00C958A3">
            <w:pPr>
              <w:pStyle w:val="TableRight"/>
            </w:pPr>
            <w:r w:rsidRPr="00C958A3">
              <w:t>-0.65</w:t>
            </w:r>
          </w:p>
        </w:tc>
        <w:tc>
          <w:tcPr>
            <w:tcW w:w="2336" w:type="dxa"/>
            <w:shd w:val="clear" w:color="auto" w:fill="DDDDDD"/>
            <w:noWrap/>
            <w:vAlign w:val="center"/>
            <w:hideMark/>
          </w:tcPr>
          <w:p w14:paraId="26242A0E" w14:textId="77777777" w:rsidR="00505332" w:rsidRPr="00495C0F" w:rsidRDefault="00505332" w:rsidP="00505332">
            <w:pPr>
              <w:pStyle w:val="TableLeft"/>
              <w:rPr>
                <w:rFonts w:asciiTheme="minorHAnsi" w:hAnsiTheme="minorHAnsi"/>
                <w:b/>
              </w:rPr>
            </w:pPr>
            <w:r w:rsidRPr="00495C0F">
              <w:rPr>
                <w:rFonts w:asciiTheme="minorHAnsi" w:hAnsiTheme="minorHAnsi"/>
                <w:b/>
              </w:rPr>
              <w:t>total other Br-ODSs</w:t>
            </w:r>
          </w:p>
        </w:tc>
        <w:tc>
          <w:tcPr>
            <w:tcW w:w="1269" w:type="dxa"/>
            <w:shd w:val="clear" w:color="auto" w:fill="DDDDDD"/>
            <w:noWrap/>
            <w:vAlign w:val="center"/>
            <w:hideMark/>
          </w:tcPr>
          <w:p w14:paraId="546E1036" w14:textId="77777777" w:rsidR="00505332" w:rsidRPr="00495C0F" w:rsidRDefault="00505332" w:rsidP="00505332">
            <w:pPr>
              <w:pStyle w:val="TableRight"/>
              <w:jc w:val="left"/>
              <w:rPr>
                <w:b/>
              </w:rPr>
            </w:pPr>
          </w:p>
        </w:tc>
        <w:tc>
          <w:tcPr>
            <w:tcW w:w="742" w:type="dxa"/>
            <w:tcBorders>
              <w:top w:val="nil"/>
              <w:left w:val="nil"/>
              <w:bottom w:val="nil"/>
              <w:right w:val="nil"/>
            </w:tcBorders>
            <w:shd w:val="clear" w:color="auto" w:fill="DDDDDD"/>
            <w:noWrap/>
            <w:vAlign w:val="bottom"/>
            <w:hideMark/>
          </w:tcPr>
          <w:p w14:paraId="1D70B924" w14:textId="77777777" w:rsidR="00505332" w:rsidRPr="00C958A3" w:rsidRDefault="00505332" w:rsidP="00C958A3">
            <w:pPr>
              <w:pStyle w:val="TableRight"/>
            </w:pPr>
            <w:r w:rsidRPr="00C958A3">
              <w:t>8.9</w:t>
            </w:r>
          </w:p>
        </w:tc>
        <w:tc>
          <w:tcPr>
            <w:tcW w:w="742" w:type="dxa"/>
            <w:tcBorders>
              <w:top w:val="nil"/>
              <w:left w:val="nil"/>
              <w:bottom w:val="nil"/>
              <w:right w:val="nil"/>
            </w:tcBorders>
            <w:shd w:val="clear" w:color="auto" w:fill="DDDDDD"/>
            <w:noWrap/>
            <w:vAlign w:val="bottom"/>
            <w:hideMark/>
          </w:tcPr>
          <w:p w14:paraId="087B6589" w14:textId="77777777" w:rsidR="00505332" w:rsidRPr="00C958A3" w:rsidRDefault="00505332" w:rsidP="00C958A3">
            <w:pPr>
              <w:pStyle w:val="TableRight"/>
            </w:pPr>
            <w:r w:rsidRPr="00C958A3">
              <w:t>8.6</w:t>
            </w:r>
          </w:p>
        </w:tc>
        <w:tc>
          <w:tcPr>
            <w:tcW w:w="721" w:type="dxa"/>
            <w:tcBorders>
              <w:top w:val="nil"/>
              <w:left w:val="nil"/>
              <w:bottom w:val="nil"/>
              <w:right w:val="nil"/>
            </w:tcBorders>
            <w:shd w:val="clear" w:color="auto" w:fill="DDDDDD"/>
            <w:noWrap/>
            <w:vAlign w:val="bottom"/>
            <w:hideMark/>
          </w:tcPr>
          <w:p w14:paraId="00F2E8E1" w14:textId="77777777" w:rsidR="00505332" w:rsidRPr="00C958A3" w:rsidRDefault="00505332" w:rsidP="00C958A3">
            <w:pPr>
              <w:pStyle w:val="TableRight"/>
            </w:pPr>
            <w:r w:rsidRPr="00C958A3">
              <w:t>-0.29</w:t>
            </w:r>
          </w:p>
        </w:tc>
        <w:tc>
          <w:tcPr>
            <w:tcW w:w="601" w:type="dxa"/>
            <w:tcBorders>
              <w:top w:val="nil"/>
              <w:left w:val="nil"/>
              <w:bottom w:val="nil"/>
              <w:right w:val="nil"/>
            </w:tcBorders>
            <w:shd w:val="clear" w:color="auto" w:fill="DDDDDD"/>
            <w:noWrap/>
            <w:vAlign w:val="bottom"/>
            <w:hideMark/>
          </w:tcPr>
          <w:p w14:paraId="01DCA462" w14:textId="77777777" w:rsidR="00505332" w:rsidRPr="00C958A3" w:rsidRDefault="00505332" w:rsidP="00C958A3">
            <w:pPr>
              <w:pStyle w:val="TableRight"/>
            </w:pPr>
            <w:r w:rsidRPr="00C958A3">
              <w:t>-3.3</w:t>
            </w:r>
          </w:p>
        </w:tc>
      </w:tr>
      <w:tr w:rsidR="00505332" w:rsidRPr="00495C0F" w14:paraId="1297E2ED"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3B000335" w14:textId="77777777" w:rsidR="00505332" w:rsidRPr="00495C0F" w:rsidRDefault="00505332" w:rsidP="00505332">
            <w:pPr>
              <w:pStyle w:val="TableLeft"/>
              <w:rPr>
                <w:rFonts w:asciiTheme="minorHAnsi" w:hAnsiTheme="minorHAnsi"/>
              </w:rPr>
            </w:pPr>
            <w:r w:rsidRPr="00495C0F">
              <w:rPr>
                <w:rFonts w:asciiTheme="minorHAnsi" w:hAnsiTheme="minorHAnsi"/>
              </w:rPr>
              <w:t>HCFC-142b</w:t>
            </w:r>
          </w:p>
        </w:tc>
        <w:tc>
          <w:tcPr>
            <w:tcW w:w="1298" w:type="dxa"/>
            <w:shd w:val="clear" w:color="auto" w:fill="DDDDDD"/>
            <w:noWrap/>
            <w:vAlign w:val="center"/>
            <w:hideMark/>
          </w:tcPr>
          <w:p w14:paraId="0A87D0AF" w14:textId="77777777" w:rsidR="00505332" w:rsidRPr="00495C0F" w:rsidRDefault="00505332" w:rsidP="00505332">
            <w:pPr>
              <w:pStyle w:val="TableLeft"/>
              <w:rPr>
                <w:rFonts w:asciiTheme="minorHAnsi" w:hAnsiTheme="minorHAnsi"/>
              </w:rPr>
            </w:pPr>
            <w:r w:rsidRPr="00495C0F">
              <w:rPr>
                <w:rFonts w:asciiTheme="minorHAnsi" w:hAnsiTheme="minorHAnsi"/>
              </w:rPr>
              <w:t>CH</w:t>
            </w:r>
            <w:r w:rsidRPr="00495C0F">
              <w:rPr>
                <w:rFonts w:asciiTheme="minorHAnsi" w:hAnsiTheme="minorHAnsi"/>
                <w:vertAlign w:val="subscript"/>
              </w:rPr>
              <w:t>3</w:t>
            </w:r>
            <w:r w:rsidRPr="00495C0F">
              <w:rPr>
                <w:rFonts w:asciiTheme="minorHAnsi" w:hAnsiTheme="minorHAnsi"/>
              </w:rPr>
              <w:t>CClF</w:t>
            </w:r>
            <w:r w:rsidRPr="00495C0F">
              <w:rPr>
                <w:rFonts w:asciiTheme="minorHAnsi" w:hAnsiTheme="minorHAnsi"/>
                <w:vertAlign w:val="subscript"/>
              </w:rPr>
              <w:t>2</w:t>
            </w:r>
          </w:p>
        </w:tc>
        <w:tc>
          <w:tcPr>
            <w:tcW w:w="742" w:type="dxa"/>
            <w:shd w:val="clear" w:color="auto" w:fill="DDDDDD"/>
            <w:noWrap/>
            <w:vAlign w:val="bottom"/>
          </w:tcPr>
          <w:p w14:paraId="175D8E70" w14:textId="77777777" w:rsidR="00505332" w:rsidRPr="00C958A3" w:rsidRDefault="00505332" w:rsidP="00C958A3">
            <w:pPr>
              <w:pStyle w:val="TableRight"/>
            </w:pPr>
            <w:r w:rsidRPr="00C958A3">
              <w:t>21.9</w:t>
            </w:r>
          </w:p>
        </w:tc>
        <w:tc>
          <w:tcPr>
            <w:tcW w:w="742" w:type="dxa"/>
            <w:shd w:val="clear" w:color="auto" w:fill="DDDDDD"/>
            <w:noWrap/>
            <w:vAlign w:val="bottom"/>
          </w:tcPr>
          <w:p w14:paraId="7B2E0F63" w14:textId="77777777" w:rsidR="00505332" w:rsidRPr="00C958A3" w:rsidRDefault="00505332" w:rsidP="00C958A3">
            <w:pPr>
              <w:pStyle w:val="TableRight"/>
            </w:pPr>
            <w:r w:rsidRPr="00C958A3">
              <w:t>21.9</w:t>
            </w:r>
          </w:p>
        </w:tc>
        <w:tc>
          <w:tcPr>
            <w:tcW w:w="721" w:type="dxa"/>
            <w:shd w:val="clear" w:color="auto" w:fill="DDDDDD"/>
            <w:noWrap/>
            <w:vAlign w:val="bottom"/>
            <w:hideMark/>
          </w:tcPr>
          <w:p w14:paraId="31114BB7" w14:textId="77777777" w:rsidR="00505332" w:rsidRPr="00C958A3" w:rsidRDefault="00505332" w:rsidP="00C958A3">
            <w:pPr>
              <w:pStyle w:val="TableRight"/>
            </w:pPr>
            <w:r w:rsidRPr="00C958A3">
              <w:t>0.04</w:t>
            </w:r>
          </w:p>
        </w:tc>
        <w:tc>
          <w:tcPr>
            <w:tcW w:w="720" w:type="dxa"/>
            <w:shd w:val="clear" w:color="auto" w:fill="DDDDDD"/>
            <w:noWrap/>
            <w:vAlign w:val="bottom"/>
            <w:hideMark/>
          </w:tcPr>
          <w:p w14:paraId="7F9283F8" w14:textId="77777777" w:rsidR="00505332" w:rsidRPr="00C958A3" w:rsidRDefault="00505332" w:rsidP="00C958A3">
            <w:pPr>
              <w:pStyle w:val="TableRight"/>
            </w:pPr>
            <w:r w:rsidRPr="00C958A3">
              <w:t>0.19</w:t>
            </w:r>
          </w:p>
        </w:tc>
        <w:tc>
          <w:tcPr>
            <w:tcW w:w="2336" w:type="dxa"/>
            <w:shd w:val="clear" w:color="auto" w:fill="DDDDDD"/>
            <w:noWrap/>
            <w:vAlign w:val="center"/>
            <w:hideMark/>
          </w:tcPr>
          <w:p w14:paraId="32DDAECA" w14:textId="77777777" w:rsidR="00505332" w:rsidRPr="00495C0F" w:rsidRDefault="00505332" w:rsidP="00505332">
            <w:pPr>
              <w:pStyle w:val="TableLeft"/>
              <w:rPr>
                <w:rFonts w:asciiTheme="minorHAnsi" w:hAnsiTheme="minorHAnsi"/>
                <w:b/>
              </w:rPr>
            </w:pPr>
            <w:r w:rsidRPr="00495C0F">
              <w:rPr>
                <w:rFonts w:asciiTheme="minorHAnsi" w:hAnsiTheme="minorHAnsi"/>
                <w:b/>
              </w:rPr>
              <w:t>total other Br-ODSs (Br)</w:t>
            </w:r>
          </w:p>
        </w:tc>
        <w:tc>
          <w:tcPr>
            <w:tcW w:w="1269" w:type="dxa"/>
            <w:shd w:val="clear" w:color="auto" w:fill="DDDDDD"/>
            <w:noWrap/>
            <w:vAlign w:val="center"/>
            <w:hideMark/>
          </w:tcPr>
          <w:p w14:paraId="7D875239" w14:textId="77777777" w:rsidR="00505332" w:rsidRPr="00495C0F" w:rsidRDefault="00505332" w:rsidP="00505332">
            <w:pPr>
              <w:pStyle w:val="TableRight"/>
              <w:jc w:val="left"/>
              <w:rPr>
                <w:b/>
              </w:rPr>
            </w:pPr>
          </w:p>
        </w:tc>
        <w:tc>
          <w:tcPr>
            <w:tcW w:w="742" w:type="dxa"/>
            <w:shd w:val="clear" w:color="auto" w:fill="DDDDDD"/>
            <w:noWrap/>
            <w:vAlign w:val="bottom"/>
            <w:hideMark/>
          </w:tcPr>
          <w:p w14:paraId="4B6A428D" w14:textId="77777777" w:rsidR="00505332" w:rsidRPr="00C958A3" w:rsidRDefault="00505332" w:rsidP="00C958A3">
            <w:pPr>
              <w:pStyle w:val="TableRight"/>
            </w:pPr>
            <w:r w:rsidRPr="00C958A3">
              <w:t>13.6</w:t>
            </w:r>
          </w:p>
        </w:tc>
        <w:tc>
          <w:tcPr>
            <w:tcW w:w="742" w:type="dxa"/>
            <w:shd w:val="clear" w:color="auto" w:fill="DDDDDD"/>
            <w:noWrap/>
            <w:vAlign w:val="bottom"/>
            <w:hideMark/>
          </w:tcPr>
          <w:p w14:paraId="46880027" w14:textId="77777777" w:rsidR="00505332" w:rsidRPr="00C958A3" w:rsidRDefault="00505332" w:rsidP="00C958A3">
            <w:pPr>
              <w:pStyle w:val="TableRight"/>
            </w:pPr>
            <w:r w:rsidRPr="00C958A3">
              <w:t>12.8</w:t>
            </w:r>
          </w:p>
        </w:tc>
        <w:tc>
          <w:tcPr>
            <w:tcW w:w="721" w:type="dxa"/>
            <w:shd w:val="clear" w:color="auto" w:fill="DDDDDD"/>
            <w:noWrap/>
            <w:vAlign w:val="bottom"/>
            <w:hideMark/>
          </w:tcPr>
          <w:p w14:paraId="6A7AA558" w14:textId="77777777" w:rsidR="00505332" w:rsidRPr="00C958A3" w:rsidRDefault="00505332" w:rsidP="00C958A3">
            <w:pPr>
              <w:pStyle w:val="TableRight"/>
            </w:pPr>
            <w:r w:rsidRPr="00C958A3">
              <w:t>-0.73</w:t>
            </w:r>
          </w:p>
        </w:tc>
        <w:tc>
          <w:tcPr>
            <w:tcW w:w="601" w:type="dxa"/>
            <w:shd w:val="clear" w:color="auto" w:fill="DDDDDD"/>
            <w:noWrap/>
            <w:vAlign w:val="bottom"/>
            <w:hideMark/>
          </w:tcPr>
          <w:p w14:paraId="7E25FE40" w14:textId="77777777" w:rsidR="00505332" w:rsidRPr="00C958A3" w:rsidRDefault="00505332" w:rsidP="00C958A3">
            <w:pPr>
              <w:pStyle w:val="TableRight"/>
            </w:pPr>
            <w:r w:rsidRPr="00C958A3">
              <w:t>-5.5</w:t>
            </w:r>
          </w:p>
        </w:tc>
      </w:tr>
      <w:tr w:rsidR="00505332" w:rsidRPr="00495C0F" w14:paraId="0C25F600" w14:textId="77777777" w:rsidTr="00683302">
        <w:trPr>
          <w:jc w:val="center"/>
        </w:trPr>
        <w:tc>
          <w:tcPr>
            <w:tcW w:w="1537" w:type="dxa"/>
            <w:shd w:val="clear" w:color="auto" w:fill="DDDDDD"/>
            <w:noWrap/>
            <w:vAlign w:val="center"/>
            <w:hideMark/>
          </w:tcPr>
          <w:p w14:paraId="67E9535F" w14:textId="77777777" w:rsidR="00505332" w:rsidRPr="00495C0F" w:rsidRDefault="00505332" w:rsidP="00505332">
            <w:pPr>
              <w:pStyle w:val="TableLeft"/>
              <w:rPr>
                <w:rFonts w:asciiTheme="minorHAnsi" w:hAnsiTheme="minorHAnsi"/>
              </w:rPr>
            </w:pPr>
            <w:r w:rsidRPr="00495C0F">
              <w:rPr>
                <w:rFonts w:asciiTheme="minorHAnsi" w:hAnsiTheme="minorHAnsi"/>
              </w:rPr>
              <w:t>HCFC-225ca</w:t>
            </w:r>
          </w:p>
        </w:tc>
        <w:tc>
          <w:tcPr>
            <w:tcW w:w="1298" w:type="dxa"/>
            <w:shd w:val="clear" w:color="auto" w:fill="DDDDDD"/>
            <w:noWrap/>
            <w:vAlign w:val="center"/>
            <w:hideMark/>
          </w:tcPr>
          <w:p w14:paraId="7D3042F8" w14:textId="77777777" w:rsidR="00505332" w:rsidRPr="00495C0F" w:rsidRDefault="00505332" w:rsidP="00505332">
            <w:pPr>
              <w:pStyle w:val="TableLeft"/>
              <w:rPr>
                <w:rFonts w:asciiTheme="minorHAnsi" w:hAnsiTheme="minorHAnsi"/>
              </w:rPr>
            </w:pPr>
            <w:r w:rsidRPr="00495C0F">
              <w:rPr>
                <w:rFonts w:asciiTheme="minorHAnsi" w:hAnsiTheme="minorHAnsi"/>
              </w:rPr>
              <w:t>CF</w:t>
            </w:r>
            <w:r w:rsidRPr="00495C0F">
              <w:rPr>
                <w:rFonts w:asciiTheme="minorHAnsi" w:hAnsiTheme="minorHAnsi"/>
                <w:vertAlign w:val="subscript"/>
              </w:rPr>
              <w:t>3</w:t>
            </w:r>
            <w:r w:rsidRPr="00495C0F">
              <w:rPr>
                <w:rFonts w:asciiTheme="minorHAnsi" w:hAnsiTheme="minorHAnsi"/>
              </w:rPr>
              <w:t>CF</w:t>
            </w:r>
            <w:r w:rsidRPr="00495C0F">
              <w:rPr>
                <w:rFonts w:asciiTheme="minorHAnsi" w:hAnsiTheme="minorHAnsi"/>
                <w:vertAlign w:val="subscript"/>
              </w:rPr>
              <w:t>2</w:t>
            </w:r>
            <w:r w:rsidRPr="00495C0F">
              <w:rPr>
                <w:rFonts w:asciiTheme="minorHAnsi" w:hAnsiTheme="minorHAnsi"/>
              </w:rPr>
              <w:t>CHCl</w:t>
            </w:r>
            <w:r w:rsidRPr="00495C0F">
              <w:rPr>
                <w:rFonts w:asciiTheme="minorHAnsi" w:hAnsiTheme="minorHAnsi"/>
                <w:vertAlign w:val="subscript"/>
              </w:rPr>
              <w:t>2</w:t>
            </w:r>
          </w:p>
        </w:tc>
        <w:tc>
          <w:tcPr>
            <w:tcW w:w="742" w:type="dxa"/>
            <w:tcBorders>
              <w:top w:val="nil"/>
              <w:left w:val="nil"/>
              <w:bottom w:val="nil"/>
              <w:right w:val="nil"/>
            </w:tcBorders>
            <w:shd w:val="clear" w:color="auto" w:fill="DDDDDD"/>
            <w:noWrap/>
            <w:vAlign w:val="bottom"/>
          </w:tcPr>
          <w:p w14:paraId="3F860DAB" w14:textId="77777777" w:rsidR="00505332" w:rsidRPr="00C958A3" w:rsidRDefault="00505332" w:rsidP="00C958A3">
            <w:pPr>
              <w:pStyle w:val="TableRight"/>
            </w:pPr>
            <w:r w:rsidRPr="00C958A3">
              <w:t>0.005</w:t>
            </w:r>
          </w:p>
        </w:tc>
        <w:tc>
          <w:tcPr>
            <w:tcW w:w="742" w:type="dxa"/>
            <w:tcBorders>
              <w:top w:val="nil"/>
              <w:left w:val="nil"/>
              <w:bottom w:val="nil"/>
              <w:right w:val="nil"/>
            </w:tcBorders>
            <w:shd w:val="clear" w:color="auto" w:fill="DDDDDD"/>
            <w:noWrap/>
            <w:vAlign w:val="bottom"/>
          </w:tcPr>
          <w:p w14:paraId="14C7306A" w14:textId="77777777" w:rsidR="00505332" w:rsidRPr="00C958A3" w:rsidRDefault="00505332" w:rsidP="00C958A3">
            <w:pPr>
              <w:pStyle w:val="TableRight"/>
            </w:pPr>
            <w:r w:rsidRPr="00C958A3">
              <w:t>0.001</w:t>
            </w:r>
          </w:p>
        </w:tc>
        <w:tc>
          <w:tcPr>
            <w:tcW w:w="721" w:type="dxa"/>
            <w:tcBorders>
              <w:top w:val="nil"/>
              <w:left w:val="nil"/>
              <w:bottom w:val="nil"/>
              <w:right w:val="nil"/>
            </w:tcBorders>
            <w:shd w:val="clear" w:color="auto" w:fill="DDDDDD"/>
            <w:noWrap/>
            <w:vAlign w:val="bottom"/>
            <w:hideMark/>
          </w:tcPr>
          <w:p w14:paraId="38991D70" w14:textId="77777777" w:rsidR="00505332" w:rsidRPr="00C958A3" w:rsidRDefault="00505332" w:rsidP="00C958A3">
            <w:pPr>
              <w:pStyle w:val="TableRight"/>
            </w:pPr>
            <w:r w:rsidRPr="00C958A3">
              <w:t>0.00</w:t>
            </w:r>
          </w:p>
        </w:tc>
        <w:tc>
          <w:tcPr>
            <w:tcW w:w="720" w:type="dxa"/>
            <w:tcBorders>
              <w:top w:val="nil"/>
              <w:left w:val="nil"/>
              <w:bottom w:val="nil"/>
              <w:right w:val="nil"/>
            </w:tcBorders>
            <w:shd w:val="clear" w:color="auto" w:fill="DDDDDD"/>
            <w:noWrap/>
            <w:vAlign w:val="bottom"/>
            <w:hideMark/>
          </w:tcPr>
          <w:p w14:paraId="650B1DBD" w14:textId="77777777" w:rsidR="00505332" w:rsidRPr="00890F01" w:rsidRDefault="00505332" w:rsidP="00C958A3">
            <w:pPr>
              <w:pStyle w:val="TableRight"/>
            </w:pPr>
            <w:r w:rsidRPr="00890F01">
              <w:t>-</w:t>
            </w:r>
            <w:r w:rsidR="00C4040F" w:rsidRPr="00890F01">
              <w:t>129</w:t>
            </w:r>
          </w:p>
        </w:tc>
        <w:tc>
          <w:tcPr>
            <w:tcW w:w="2336" w:type="dxa"/>
            <w:shd w:val="clear" w:color="auto" w:fill="DDDDDD"/>
            <w:noWrap/>
            <w:vAlign w:val="center"/>
            <w:hideMark/>
          </w:tcPr>
          <w:p w14:paraId="7680C382" w14:textId="77777777" w:rsidR="00505332" w:rsidRPr="00890F01" w:rsidRDefault="00505332" w:rsidP="00505332">
            <w:pPr>
              <w:pStyle w:val="TableLeft"/>
              <w:rPr>
                <w:rFonts w:asciiTheme="minorHAnsi" w:hAnsiTheme="minorHAnsi"/>
                <w:b/>
              </w:rPr>
            </w:pPr>
            <w:r w:rsidRPr="00890F01">
              <w:rPr>
                <w:rFonts w:asciiTheme="minorHAnsi" w:hAnsiTheme="minorHAnsi"/>
                <w:b/>
              </w:rPr>
              <w:t>total Cl</w:t>
            </w:r>
          </w:p>
        </w:tc>
        <w:tc>
          <w:tcPr>
            <w:tcW w:w="1269" w:type="dxa"/>
            <w:shd w:val="clear" w:color="auto" w:fill="DDDDDD"/>
            <w:noWrap/>
            <w:vAlign w:val="center"/>
            <w:hideMark/>
          </w:tcPr>
          <w:p w14:paraId="44D948FD" w14:textId="77777777" w:rsidR="00505332" w:rsidRPr="00495C0F" w:rsidRDefault="00505332" w:rsidP="00505332">
            <w:pPr>
              <w:pStyle w:val="TableRight"/>
              <w:jc w:val="left"/>
              <w:rPr>
                <w:b/>
              </w:rPr>
            </w:pPr>
          </w:p>
        </w:tc>
        <w:tc>
          <w:tcPr>
            <w:tcW w:w="742" w:type="dxa"/>
            <w:tcBorders>
              <w:top w:val="nil"/>
              <w:left w:val="nil"/>
              <w:bottom w:val="nil"/>
              <w:right w:val="nil"/>
            </w:tcBorders>
            <w:shd w:val="clear" w:color="auto" w:fill="DDDDDD"/>
            <w:noWrap/>
            <w:vAlign w:val="bottom"/>
            <w:hideMark/>
          </w:tcPr>
          <w:p w14:paraId="5ED1E800" w14:textId="77777777" w:rsidR="00505332" w:rsidRPr="00C958A3" w:rsidRDefault="00505332" w:rsidP="00C958A3">
            <w:pPr>
              <w:pStyle w:val="TableRight"/>
            </w:pPr>
            <w:r w:rsidRPr="00C958A3">
              <w:t>3170.8</w:t>
            </w:r>
          </w:p>
        </w:tc>
        <w:tc>
          <w:tcPr>
            <w:tcW w:w="742" w:type="dxa"/>
            <w:tcBorders>
              <w:top w:val="nil"/>
              <w:left w:val="nil"/>
              <w:bottom w:val="nil"/>
              <w:right w:val="nil"/>
            </w:tcBorders>
            <w:shd w:val="clear" w:color="auto" w:fill="DDDDDD"/>
            <w:noWrap/>
            <w:vAlign w:val="bottom"/>
            <w:hideMark/>
          </w:tcPr>
          <w:p w14:paraId="35BE3CE4" w14:textId="77777777" w:rsidR="00505332" w:rsidRPr="00C958A3" w:rsidRDefault="00505332" w:rsidP="00C958A3">
            <w:pPr>
              <w:pStyle w:val="TableRight"/>
            </w:pPr>
            <w:r w:rsidRPr="00C958A3">
              <w:t>3163.0</w:t>
            </w:r>
          </w:p>
        </w:tc>
        <w:tc>
          <w:tcPr>
            <w:tcW w:w="721" w:type="dxa"/>
            <w:tcBorders>
              <w:top w:val="nil"/>
              <w:left w:val="nil"/>
              <w:bottom w:val="nil"/>
              <w:right w:val="nil"/>
            </w:tcBorders>
            <w:shd w:val="clear" w:color="auto" w:fill="DDDDDD"/>
            <w:noWrap/>
            <w:vAlign w:val="bottom"/>
            <w:hideMark/>
          </w:tcPr>
          <w:p w14:paraId="5E32B817" w14:textId="77777777" w:rsidR="00505332" w:rsidRPr="00C958A3" w:rsidRDefault="00505332" w:rsidP="00C958A3">
            <w:pPr>
              <w:pStyle w:val="TableRight"/>
            </w:pPr>
            <w:r w:rsidRPr="00C958A3">
              <w:t>-7.78</w:t>
            </w:r>
          </w:p>
        </w:tc>
        <w:tc>
          <w:tcPr>
            <w:tcW w:w="601" w:type="dxa"/>
            <w:tcBorders>
              <w:top w:val="nil"/>
              <w:left w:val="nil"/>
              <w:bottom w:val="nil"/>
              <w:right w:val="nil"/>
            </w:tcBorders>
            <w:shd w:val="clear" w:color="auto" w:fill="DDDDDD"/>
            <w:noWrap/>
            <w:vAlign w:val="bottom"/>
            <w:hideMark/>
          </w:tcPr>
          <w:p w14:paraId="5ACD2C36" w14:textId="77777777" w:rsidR="00505332" w:rsidRPr="00C958A3" w:rsidRDefault="00505332" w:rsidP="00C958A3">
            <w:pPr>
              <w:pStyle w:val="TableRight"/>
            </w:pPr>
            <w:r w:rsidRPr="00C958A3">
              <w:t>-0.25</w:t>
            </w:r>
          </w:p>
        </w:tc>
      </w:tr>
      <w:tr w:rsidR="00505332" w:rsidRPr="00495C0F" w14:paraId="17F52229" w14:textId="77777777" w:rsidTr="00683302">
        <w:trPr>
          <w:cnfStyle w:val="000000010000" w:firstRow="0" w:lastRow="0" w:firstColumn="0" w:lastColumn="0" w:oddVBand="0" w:evenVBand="0" w:oddHBand="0" w:evenHBand="1" w:firstRowFirstColumn="0" w:firstRowLastColumn="0" w:lastRowFirstColumn="0" w:lastRowLastColumn="0"/>
          <w:jc w:val="center"/>
        </w:trPr>
        <w:tc>
          <w:tcPr>
            <w:tcW w:w="1537" w:type="dxa"/>
            <w:shd w:val="clear" w:color="auto" w:fill="DDDDDD"/>
            <w:noWrap/>
            <w:vAlign w:val="center"/>
            <w:hideMark/>
          </w:tcPr>
          <w:p w14:paraId="275B246F" w14:textId="77777777" w:rsidR="00505332" w:rsidRPr="00495C0F" w:rsidRDefault="00505332" w:rsidP="00505332">
            <w:pPr>
              <w:pStyle w:val="TableLeft"/>
              <w:rPr>
                <w:rFonts w:asciiTheme="minorHAnsi" w:hAnsiTheme="minorHAnsi"/>
                <w:b/>
              </w:rPr>
            </w:pPr>
            <w:r w:rsidRPr="00495C0F">
              <w:rPr>
                <w:rFonts w:asciiTheme="minorHAnsi" w:hAnsiTheme="minorHAnsi"/>
                <w:b/>
              </w:rPr>
              <w:t>total HCFCs</w:t>
            </w:r>
          </w:p>
        </w:tc>
        <w:tc>
          <w:tcPr>
            <w:tcW w:w="1298" w:type="dxa"/>
            <w:shd w:val="clear" w:color="auto" w:fill="DDDDDD"/>
            <w:noWrap/>
            <w:vAlign w:val="center"/>
            <w:hideMark/>
          </w:tcPr>
          <w:p w14:paraId="6E918645" w14:textId="77777777" w:rsidR="00505332" w:rsidRPr="00495C0F" w:rsidRDefault="00505332" w:rsidP="00505332">
            <w:pPr>
              <w:pStyle w:val="TableLeft"/>
              <w:rPr>
                <w:rFonts w:asciiTheme="minorHAnsi" w:hAnsiTheme="minorHAnsi"/>
                <w:b/>
              </w:rPr>
            </w:pPr>
          </w:p>
        </w:tc>
        <w:tc>
          <w:tcPr>
            <w:tcW w:w="742" w:type="dxa"/>
            <w:shd w:val="clear" w:color="auto" w:fill="DDDDDD"/>
            <w:noWrap/>
            <w:vAlign w:val="bottom"/>
          </w:tcPr>
          <w:p w14:paraId="5FD8FE00" w14:textId="77777777" w:rsidR="00505332" w:rsidRPr="00C958A3" w:rsidRDefault="00505332" w:rsidP="00C958A3">
            <w:pPr>
              <w:pStyle w:val="TableRight"/>
            </w:pPr>
            <w:r w:rsidRPr="00C958A3">
              <w:t>278.1</w:t>
            </w:r>
          </w:p>
        </w:tc>
        <w:tc>
          <w:tcPr>
            <w:tcW w:w="742" w:type="dxa"/>
            <w:shd w:val="clear" w:color="auto" w:fill="DDDDDD"/>
            <w:noWrap/>
            <w:vAlign w:val="bottom"/>
          </w:tcPr>
          <w:p w14:paraId="2295266F" w14:textId="77777777" w:rsidR="00505332" w:rsidRPr="00C958A3" w:rsidRDefault="00505332" w:rsidP="00C958A3">
            <w:pPr>
              <w:pStyle w:val="TableRight"/>
            </w:pPr>
            <w:r w:rsidRPr="00C958A3">
              <w:t>281.6</w:t>
            </w:r>
          </w:p>
        </w:tc>
        <w:tc>
          <w:tcPr>
            <w:tcW w:w="721" w:type="dxa"/>
            <w:shd w:val="clear" w:color="auto" w:fill="DDDDDD"/>
            <w:noWrap/>
            <w:vAlign w:val="bottom"/>
            <w:hideMark/>
          </w:tcPr>
          <w:p w14:paraId="4EF04165" w14:textId="77777777" w:rsidR="00505332" w:rsidRPr="00C958A3" w:rsidRDefault="00505332" w:rsidP="00C958A3">
            <w:pPr>
              <w:pStyle w:val="TableRight"/>
            </w:pPr>
            <w:r w:rsidRPr="00C958A3">
              <w:t>3.4</w:t>
            </w:r>
          </w:p>
        </w:tc>
        <w:tc>
          <w:tcPr>
            <w:tcW w:w="720" w:type="dxa"/>
            <w:shd w:val="clear" w:color="auto" w:fill="DDDDDD"/>
            <w:noWrap/>
            <w:vAlign w:val="bottom"/>
            <w:hideMark/>
          </w:tcPr>
          <w:p w14:paraId="7209AE0F" w14:textId="77777777" w:rsidR="00505332" w:rsidRPr="00C958A3" w:rsidRDefault="00505332" w:rsidP="00C958A3">
            <w:pPr>
              <w:pStyle w:val="TableRight"/>
            </w:pPr>
            <w:r w:rsidRPr="00C958A3">
              <w:t>1.2</w:t>
            </w:r>
          </w:p>
        </w:tc>
        <w:tc>
          <w:tcPr>
            <w:tcW w:w="2336" w:type="dxa"/>
            <w:shd w:val="clear" w:color="auto" w:fill="DDDDDD"/>
            <w:noWrap/>
            <w:vAlign w:val="center"/>
            <w:hideMark/>
          </w:tcPr>
          <w:p w14:paraId="786764A4" w14:textId="77777777" w:rsidR="00505332" w:rsidRPr="00495C0F" w:rsidRDefault="00505332" w:rsidP="00505332">
            <w:pPr>
              <w:pStyle w:val="TableLeft"/>
              <w:rPr>
                <w:rFonts w:asciiTheme="minorHAnsi" w:hAnsiTheme="minorHAnsi"/>
                <w:b/>
              </w:rPr>
            </w:pPr>
            <w:r w:rsidRPr="00495C0F">
              <w:rPr>
                <w:rFonts w:asciiTheme="minorHAnsi" w:hAnsiTheme="minorHAnsi"/>
                <w:b/>
              </w:rPr>
              <w:t>total Br</w:t>
            </w:r>
          </w:p>
        </w:tc>
        <w:tc>
          <w:tcPr>
            <w:tcW w:w="1269" w:type="dxa"/>
            <w:shd w:val="clear" w:color="auto" w:fill="DDDDDD"/>
            <w:noWrap/>
            <w:vAlign w:val="center"/>
            <w:hideMark/>
          </w:tcPr>
          <w:p w14:paraId="318CD6B3" w14:textId="77777777" w:rsidR="00505332" w:rsidRPr="00495C0F" w:rsidRDefault="00505332" w:rsidP="00505332">
            <w:pPr>
              <w:pStyle w:val="TableRight"/>
              <w:jc w:val="left"/>
              <w:rPr>
                <w:b/>
              </w:rPr>
            </w:pPr>
          </w:p>
        </w:tc>
        <w:tc>
          <w:tcPr>
            <w:tcW w:w="742" w:type="dxa"/>
            <w:shd w:val="clear" w:color="auto" w:fill="DDDDDD"/>
            <w:noWrap/>
            <w:vAlign w:val="bottom"/>
            <w:hideMark/>
          </w:tcPr>
          <w:p w14:paraId="031552E5" w14:textId="77777777" w:rsidR="00505332" w:rsidRPr="00C958A3" w:rsidRDefault="00505332" w:rsidP="00C958A3">
            <w:pPr>
              <w:pStyle w:val="TableRight"/>
            </w:pPr>
            <w:r w:rsidRPr="00C958A3">
              <w:t>21.2</w:t>
            </w:r>
          </w:p>
        </w:tc>
        <w:tc>
          <w:tcPr>
            <w:tcW w:w="742" w:type="dxa"/>
            <w:shd w:val="clear" w:color="auto" w:fill="DDDDDD"/>
            <w:noWrap/>
            <w:vAlign w:val="bottom"/>
            <w:hideMark/>
          </w:tcPr>
          <w:p w14:paraId="6419C1B4" w14:textId="77777777" w:rsidR="00505332" w:rsidRPr="00C958A3" w:rsidRDefault="00505332" w:rsidP="00C958A3">
            <w:pPr>
              <w:pStyle w:val="TableRight"/>
            </w:pPr>
            <w:r w:rsidRPr="00C958A3">
              <w:t>20.4</w:t>
            </w:r>
          </w:p>
        </w:tc>
        <w:tc>
          <w:tcPr>
            <w:tcW w:w="721" w:type="dxa"/>
            <w:shd w:val="clear" w:color="auto" w:fill="DDDDDD"/>
            <w:noWrap/>
            <w:vAlign w:val="bottom"/>
            <w:hideMark/>
          </w:tcPr>
          <w:p w14:paraId="4B28FE2B" w14:textId="77777777" w:rsidR="00505332" w:rsidRPr="00C958A3" w:rsidRDefault="00505332" w:rsidP="00C958A3">
            <w:pPr>
              <w:pStyle w:val="TableRight"/>
            </w:pPr>
            <w:r w:rsidRPr="00C958A3">
              <w:t>-0.82</w:t>
            </w:r>
          </w:p>
        </w:tc>
        <w:tc>
          <w:tcPr>
            <w:tcW w:w="601" w:type="dxa"/>
            <w:shd w:val="clear" w:color="auto" w:fill="DDDDDD"/>
            <w:noWrap/>
            <w:vAlign w:val="bottom"/>
            <w:hideMark/>
          </w:tcPr>
          <w:p w14:paraId="7EAB980D" w14:textId="77777777" w:rsidR="00505332" w:rsidRPr="00C958A3" w:rsidRDefault="00505332" w:rsidP="00C958A3">
            <w:pPr>
              <w:pStyle w:val="TableRight"/>
            </w:pPr>
            <w:r w:rsidRPr="00C958A3">
              <w:t>-3.9</w:t>
            </w:r>
          </w:p>
        </w:tc>
      </w:tr>
      <w:tr w:rsidR="00505332" w:rsidRPr="00495C0F" w14:paraId="6D6D756E" w14:textId="77777777" w:rsidTr="00683302">
        <w:trPr>
          <w:jc w:val="center"/>
        </w:trPr>
        <w:tc>
          <w:tcPr>
            <w:tcW w:w="1537" w:type="dxa"/>
            <w:noWrap/>
            <w:vAlign w:val="center"/>
          </w:tcPr>
          <w:p w14:paraId="322C470D" w14:textId="77777777" w:rsidR="00505332" w:rsidRPr="00495C0F" w:rsidRDefault="00505332" w:rsidP="00505332">
            <w:pPr>
              <w:pStyle w:val="TableLeft"/>
              <w:rPr>
                <w:rFonts w:asciiTheme="minorHAnsi" w:hAnsiTheme="minorHAnsi"/>
                <w:b/>
              </w:rPr>
            </w:pPr>
            <w:r w:rsidRPr="00495C0F">
              <w:rPr>
                <w:rFonts w:asciiTheme="minorHAnsi" w:hAnsiTheme="minorHAnsi"/>
                <w:b/>
              </w:rPr>
              <w:t>total HCFC (Cl)</w:t>
            </w:r>
          </w:p>
        </w:tc>
        <w:tc>
          <w:tcPr>
            <w:tcW w:w="1298" w:type="dxa"/>
            <w:noWrap/>
            <w:vAlign w:val="center"/>
          </w:tcPr>
          <w:p w14:paraId="67AE947D" w14:textId="77777777" w:rsidR="00505332" w:rsidRPr="00495C0F" w:rsidRDefault="00505332" w:rsidP="00505332">
            <w:pPr>
              <w:pStyle w:val="TableLeft"/>
              <w:rPr>
                <w:rFonts w:asciiTheme="minorHAnsi" w:hAnsiTheme="minorHAnsi"/>
                <w:b/>
              </w:rPr>
            </w:pPr>
          </w:p>
        </w:tc>
        <w:tc>
          <w:tcPr>
            <w:tcW w:w="742" w:type="dxa"/>
            <w:tcBorders>
              <w:top w:val="nil"/>
              <w:left w:val="nil"/>
              <w:bottom w:val="single" w:sz="12" w:space="0" w:color="auto"/>
              <w:right w:val="nil"/>
            </w:tcBorders>
            <w:shd w:val="clear" w:color="auto" w:fill="auto"/>
            <w:noWrap/>
            <w:vAlign w:val="bottom"/>
          </w:tcPr>
          <w:p w14:paraId="2F83664A" w14:textId="77777777" w:rsidR="00505332" w:rsidRPr="00C958A3" w:rsidRDefault="00505332" w:rsidP="00C958A3">
            <w:pPr>
              <w:pStyle w:val="TableRight"/>
            </w:pPr>
            <w:r w:rsidRPr="00C958A3">
              <w:t>301.8</w:t>
            </w:r>
          </w:p>
        </w:tc>
        <w:tc>
          <w:tcPr>
            <w:tcW w:w="742" w:type="dxa"/>
            <w:tcBorders>
              <w:top w:val="nil"/>
              <w:left w:val="nil"/>
              <w:bottom w:val="single" w:sz="12" w:space="0" w:color="auto"/>
              <w:right w:val="nil"/>
            </w:tcBorders>
            <w:shd w:val="clear" w:color="auto" w:fill="auto"/>
            <w:noWrap/>
            <w:vAlign w:val="bottom"/>
          </w:tcPr>
          <w:p w14:paraId="5EF7E76B" w14:textId="77777777" w:rsidR="00505332" w:rsidRPr="00C958A3" w:rsidRDefault="00505332" w:rsidP="00C958A3">
            <w:pPr>
              <w:pStyle w:val="TableRight"/>
            </w:pPr>
            <w:r w:rsidRPr="00C958A3">
              <w:t>305.0</w:t>
            </w:r>
          </w:p>
        </w:tc>
        <w:tc>
          <w:tcPr>
            <w:tcW w:w="721" w:type="dxa"/>
            <w:tcBorders>
              <w:top w:val="nil"/>
              <w:left w:val="nil"/>
              <w:bottom w:val="single" w:sz="12" w:space="0" w:color="auto"/>
              <w:right w:val="nil"/>
            </w:tcBorders>
            <w:shd w:val="clear" w:color="auto" w:fill="auto"/>
            <w:noWrap/>
            <w:vAlign w:val="bottom"/>
          </w:tcPr>
          <w:p w14:paraId="6775D919" w14:textId="77777777" w:rsidR="00505332" w:rsidRPr="00C958A3" w:rsidRDefault="00505332" w:rsidP="00C958A3">
            <w:pPr>
              <w:pStyle w:val="TableRight"/>
            </w:pPr>
            <w:r w:rsidRPr="00C958A3">
              <w:t>3.3</w:t>
            </w:r>
          </w:p>
        </w:tc>
        <w:tc>
          <w:tcPr>
            <w:tcW w:w="720" w:type="dxa"/>
            <w:tcBorders>
              <w:top w:val="nil"/>
              <w:left w:val="nil"/>
              <w:bottom w:val="single" w:sz="12" w:space="0" w:color="auto"/>
              <w:right w:val="nil"/>
            </w:tcBorders>
            <w:shd w:val="clear" w:color="auto" w:fill="auto"/>
            <w:noWrap/>
            <w:vAlign w:val="bottom"/>
          </w:tcPr>
          <w:p w14:paraId="2F167D22" w14:textId="77777777" w:rsidR="00505332" w:rsidRPr="00C958A3" w:rsidRDefault="00505332" w:rsidP="00C958A3">
            <w:pPr>
              <w:pStyle w:val="TableRight"/>
            </w:pPr>
            <w:r w:rsidRPr="00C958A3">
              <w:t>1.1</w:t>
            </w:r>
          </w:p>
        </w:tc>
        <w:tc>
          <w:tcPr>
            <w:tcW w:w="2336" w:type="dxa"/>
            <w:noWrap/>
            <w:vAlign w:val="center"/>
          </w:tcPr>
          <w:p w14:paraId="0CCB4E28" w14:textId="77777777" w:rsidR="00505332" w:rsidRPr="00495C0F" w:rsidRDefault="00505332" w:rsidP="00505332">
            <w:pPr>
              <w:pStyle w:val="TableLeft"/>
              <w:rPr>
                <w:rFonts w:asciiTheme="minorHAnsi" w:hAnsiTheme="minorHAnsi"/>
              </w:rPr>
            </w:pPr>
          </w:p>
        </w:tc>
        <w:tc>
          <w:tcPr>
            <w:tcW w:w="1269" w:type="dxa"/>
            <w:noWrap/>
            <w:vAlign w:val="center"/>
          </w:tcPr>
          <w:p w14:paraId="6E820EF9" w14:textId="77777777" w:rsidR="00505332" w:rsidRPr="00495C0F" w:rsidRDefault="00505332" w:rsidP="00505332">
            <w:pPr>
              <w:pStyle w:val="TableRight"/>
              <w:jc w:val="left"/>
            </w:pPr>
          </w:p>
        </w:tc>
        <w:tc>
          <w:tcPr>
            <w:tcW w:w="742" w:type="dxa"/>
            <w:noWrap/>
            <w:vAlign w:val="center"/>
          </w:tcPr>
          <w:p w14:paraId="0E855A60" w14:textId="77777777" w:rsidR="00505332" w:rsidRPr="00C958A3" w:rsidRDefault="00505332" w:rsidP="00C958A3">
            <w:pPr>
              <w:pStyle w:val="TableRight"/>
            </w:pPr>
          </w:p>
        </w:tc>
        <w:tc>
          <w:tcPr>
            <w:tcW w:w="742" w:type="dxa"/>
            <w:noWrap/>
            <w:vAlign w:val="center"/>
          </w:tcPr>
          <w:p w14:paraId="2CE8C85A" w14:textId="77777777" w:rsidR="00505332" w:rsidRPr="00C958A3" w:rsidRDefault="00505332" w:rsidP="00C958A3">
            <w:pPr>
              <w:pStyle w:val="TableRight"/>
            </w:pPr>
          </w:p>
        </w:tc>
        <w:tc>
          <w:tcPr>
            <w:tcW w:w="721" w:type="dxa"/>
            <w:noWrap/>
            <w:vAlign w:val="center"/>
          </w:tcPr>
          <w:p w14:paraId="795AF65D" w14:textId="77777777" w:rsidR="00505332" w:rsidRPr="00C958A3" w:rsidRDefault="00505332" w:rsidP="00C958A3">
            <w:pPr>
              <w:pStyle w:val="TableRight"/>
            </w:pPr>
          </w:p>
        </w:tc>
        <w:tc>
          <w:tcPr>
            <w:tcW w:w="601" w:type="dxa"/>
            <w:noWrap/>
            <w:vAlign w:val="center"/>
          </w:tcPr>
          <w:p w14:paraId="31AA4D8A" w14:textId="77777777" w:rsidR="00505332" w:rsidRPr="00C958A3" w:rsidRDefault="00505332" w:rsidP="00C958A3">
            <w:pPr>
              <w:pStyle w:val="TableRight"/>
            </w:pPr>
          </w:p>
        </w:tc>
      </w:tr>
    </w:tbl>
    <w:p w14:paraId="1B3EF60C" w14:textId="77777777" w:rsidR="00610B66" w:rsidRPr="00610B66" w:rsidRDefault="006F71A3" w:rsidP="0058688A">
      <w:pPr>
        <w:pStyle w:val="TableFootnote"/>
        <w:tabs>
          <w:tab w:val="left" w:pos="4395"/>
          <w:tab w:val="left" w:pos="8222"/>
          <w:tab w:val="left" w:pos="11907"/>
        </w:tabs>
        <w:ind w:left="851"/>
        <w:jc w:val="left"/>
      </w:pPr>
      <w:r w:rsidRPr="00046D54">
        <w:rPr>
          <w:vertAlign w:val="superscript"/>
        </w:rPr>
        <w:t>a</w:t>
      </w:r>
      <w:r>
        <w:rPr>
          <w:vertAlign w:val="superscript"/>
        </w:rPr>
        <w:t xml:space="preserve"> </w:t>
      </w:r>
      <w:r>
        <w:t>AGAGE ‘CFC-114’ = CFC-114+CFC-114a</w:t>
      </w:r>
      <w:r>
        <w:rPr>
          <w:b/>
        </w:rPr>
        <w:tab/>
      </w:r>
      <w:r w:rsidRPr="0076242B">
        <w:rPr>
          <w:vertAlign w:val="superscript"/>
        </w:rPr>
        <w:t>b</w:t>
      </w:r>
      <w:r>
        <w:rPr>
          <w:vertAlign w:val="superscript"/>
        </w:rPr>
        <w:t xml:space="preserve"> </w:t>
      </w:r>
      <w:r w:rsidRPr="00046D54">
        <w:t>from 2012 concentration and growth rate</w:t>
      </w:r>
      <w:r>
        <w:rPr>
          <w:b/>
        </w:rPr>
        <w:tab/>
      </w:r>
      <w:r>
        <w:rPr>
          <w:vertAlign w:val="superscript"/>
        </w:rPr>
        <w:t xml:space="preserve">c </w:t>
      </w:r>
      <w:r>
        <w:t xml:space="preserve">from 2014 concentration and growth </w:t>
      </w:r>
      <w:r w:rsidRPr="00443043">
        <w:t>rate</w:t>
      </w:r>
      <w:r w:rsidR="00610B66" w:rsidRPr="00443043">
        <w:tab/>
      </w:r>
      <w:r w:rsidR="00610B66" w:rsidRPr="00443043">
        <w:rPr>
          <w:vertAlign w:val="superscript"/>
        </w:rPr>
        <w:t>d</w:t>
      </w:r>
      <w:r w:rsidR="00610B66" w:rsidRPr="00443043">
        <w:t>measured in 2015 only</w:t>
      </w:r>
    </w:p>
    <w:p w14:paraId="5971F237" w14:textId="77777777" w:rsidR="006F71A3" w:rsidRPr="006F71A3" w:rsidRDefault="006F71A3" w:rsidP="006F71A3"/>
    <w:p w14:paraId="0366093E" w14:textId="77777777" w:rsidR="003B6332" w:rsidRDefault="003B6332" w:rsidP="00A663E2">
      <w:pPr>
        <w:pStyle w:val="Figure"/>
        <w:sectPr w:rsidR="003B6332" w:rsidSect="00AC1775">
          <w:pgSz w:w="16840" w:h="11907" w:orient="landscape" w:code="9"/>
          <w:pgMar w:top="1134" w:right="1134" w:bottom="1134" w:left="1134" w:header="567" w:footer="567" w:gutter="0"/>
          <w:cols w:space="284"/>
          <w:docGrid w:linePitch="360"/>
        </w:sectPr>
      </w:pPr>
    </w:p>
    <w:p w14:paraId="7C7D3A27" w14:textId="77777777" w:rsidR="00A663E2" w:rsidRDefault="00346947" w:rsidP="00A663E2">
      <w:pPr>
        <w:pStyle w:val="Figure"/>
      </w:pPr>
      <w:r>
        <w:rPr>
          <w:noProof/>
        </w:rPr>
        <w:lastRenderedPageBreak/>
        <w:drawing>
          <wp:inline distT="0" distB="0" distL="0" distR="0" wp14:anchorId="3743B3AC" wp14:editId="4AE2DFBA">
            <wp:extent cx="2969895" cy="5567680"/>
            <wp:effectExtent l="0" t="0" r="1905" b="0"/>
            <wp:docPr id="85" name="Picture 85" descr="Figure 1 is a series of graphs showing concentrations of ozone depleting substances  in the atmosphere from 1980 to 2018.  This graph shows concentrations of chlorofluorocarbons  increasing until around 1995 and then levelling off or starting to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E_ODS_2019_Fig 1_CFCs.png"/>
                    <pic:cNvPicPr/>
                  </pic:nvPicPr>
                  <pic:blipFill>
                    <a:blip r:embed="rId20">
                      <a:extLst>
                        <a:ext uri="{28A0092B-C50C-407E-A947-70E740481C1C}">
                          <a14:useLocalDpi xmlns:a14="http://schemas.microsoft.com/office/drawing/2010/main" val="0"/>
                        </a:ext>
                      </a:extLst>
                    </a:blip>
                    <a:stretch>
                      <a:fillRect/>
                    </a:stretch>
                  </pic:blipFill>
                  <pic:spPr>
                    <a:xfrm>
                      <a:off x="0" y="0"/>
                      <a:ext cx="2969895" cy="5567680"/>
                    </a:xfrm>
                    <a:prstGeom prst="rect">
                      <a:avLst/>
                    </a:prstGeom>
                  </pic:spPr>
                </pic:pic>
              </a:graphicData>
            </a:graphic>
          </wp:inline>
        </w:drawing>
      </w:r>
    </w:p>
    <w:p w14:paraId="6B2CF7EE" w14:textId="77777777" w:rsidR="00A663E2" w:rsidRDefault="00346947" w:rsidP="00A663E2">
      <w:pPr>
        <w:pStyle w:val="Figure"/>
      </w:pPr>
      <w:r>
        <w:rPr>
          <w:noProof/>
        </w:rPr>
        <w:drawing>
          <wp:inline distT="0" distB="0" distL="0" distR="0" wp14:anchorId="1DD1681D" wp14:editId="305556E0">
            <wp:extent cx="2969895" cy="3308985"/>
            <wp:effectExtent l="0" t="0" r="1905" b="5715"/>
            <wp:docPr id="86" name="Picture 86" descr="Figure 1 is a series of graphs showing concentrations of ozone depleting substances  in the atmosphere from 1980 to 2018.  This graph shows concentrations of hydrochlorofluorocarbons increased until around 2010 and then started to level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E_ODS_2019_Fig 1_HCFCs.png"/>
                    <pic:cNvPicPr/>
                  </pic:nvPicPr>
                  <pic:blipFill>
                    <a:blip r:embed="rId21">
                      <a:extLst>
                        <a:ext uri="{28A0092B-C50C-407E-A947-70E740481C1C}">
                          <a14:useLocalDpi xmlns:a14="http://schemas.microsoft.com/office/drawing/2010/main" val="0"/>
                        </a:ext>
                      </a:extLst>
                    </a:blip>
                    <a:stretch>
                      <a:fillRect/>
                    </a:stretch>
                  </pic:blipFill>
                  <pic:spPr>
                    <a:xfrm>
                      <a:off x="0" y="0"/>
                      <a:ext cx="2969895" cy="3308985"/>
                    </a:xfrm>
                    <a:prstGeom prst="rect">
                      <a:avLst/>
                    </a:prstGeom>
                  </pic:spPr>
                </pic:pic>
              </a:graphicData>
            </a:graphic>
          </wp:inline>
        </w:drawing>
      </w:r>
    </w:p>
    <w:p w14:paraId="373058C7" w14:textId="77777777" w:rsidR="00A663E2" w:rsidRPr="007831C0" w:rsidRDefault="00923BF6" w:rsidP="00A663E2">
      <w:pPr>
        <w:pStyle w:val="Figure"/>
      </w:pPr>
      <w:r>
        <w:br w:type="column"/>
      </w:r>
      <w:r w:rsidR="00346947">
        <w:rPr>
          <w:noProof/>
        </w:rPr>
        <w:drawing>
          <wp:inline distT="0" distB="0" distL="0" distR="0" wp14:anchorId="16FC3D71" wp14:editId="70A762C6">
            <wp:extent cx="2969895" cy="1529715"/>
            <wp:effectExtent l="0" t="0" r="1905" b="0"/>
            <wp:docPr id="87" name="Picture 87" descr="Figure 1 is a series of graphs showing concentrations of ozone depleting substances  in the atmosphere from 1980 to 2018.  This graph shows halon concentrations slowly decreasing since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E_ODS_2019_Fig 1_halons.png"/>
                    <pic:cNvPicPr/>
                  </pic:nvPicPr>
                  <pic:blipFill>
                    <a:blip r:embed="rId22">
                      <a:extLst>
                        <a:ext uri="{28A0092B-C50C-407E-A947-70E740481C1C}">
                          <a14:useLocalDpi xmlns:a14="http://schemas.microsoft.com/office/drawing/2010/main" val="0"/>
                        </a:ext>
                      </a:extLst>
                    </a:blip>
                    <a:stretch>
                      <a:fillRect/>
                    </a:stretch>
                  </pic:blipFill>
                  <pic:spPr>
                    <a:xfrm>
                      <a:off x="0" y="0"/>
                      <a:ext cx="2969895" cy="1529715"/>
                    </a:xfrm>
                    <a:prstGeom prst="rect">
                      <a:avLst/>
                    </a:prstGeom>
                  </pic:spPr>
                </pic:pic>
              </a:graphicData>
            </a:graphic>
          </wp:inline>
        </w:drawing>
      </w:r>
    </w:p>
    <w:p w14:paraId="54CA92BF" w14:textId="77777777" w:rsidR="00A663E2" w:rsidRDefault="00346947" w:rsidP="00A663E2">
      <w:pPr>
        <w:pStyle w:val="Figure"/>
      </w:pPr>
      <w:r>
        <w:rPr>
          <w:noProof/>
        </w:rPr>
        <w:drawing>
          <wp:inline distT="0" distB="0" distL="0" distR="0" wp14:anchorId="2308AB96" wp14:editId="611EE935">
            <wp:extent cx="2969895" cy="1988820"/>
            <wp:effectExtent l="0" t="0" r="1905" b="0"/>
            <wp:docPr id="88" name="Picture 88" descr="Figure 1 is a series of graphs showing concentrations of ozone depleting substances  in the atmosphere from 1980 to 2018.  This graph shows concentrations of carbon tetrachloride, methyl chloroform, methyl chloride and dichloromethane, which appear to be steady, except for carbon tetrachloride concentrations which are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E_ODS_2019_Fig 1_mCl diCl cf ct.png"/>
                    <pic:cNvPicPr/>
                  </pic:nvPicPr>
                  <pic:blipFill>
                    <a:blip r:embed="rId23">
                      <a:extLst>
                        <a:ext uri="{28A0092B-C50C-407E-A947-70E740481C1C}">
                          <a14:useLocalDpi xmlns:a14="http://schemas.microsoft.com/office/drawing/2010/main" val="0"/>
                        </a:ext>
                      </a:extLst>
                    </a:blip>
                    <a:stretch>
                      <a:fillRect/>
                    </a:stretch>
                  </pic:blipFill>
                  <pic:spPr>
                    <a:xfrm>
                      <a:off x="0" y="0"/>
                      <a:ext cx="2969895" cy="1988820"/>
                    </a:xfrm>
                    <a:prstGeom prst="rect">
                      <a:avLst/>
                    </a:prstGeom>
                  </pic:spPr>
                </pic:pic>
              </a:graphicData>
            </a:graphic>
          </wp:inline>
        </w:drawing>
      </w:r>
    </w:p>
    <w:p w14:paraId="7A6C9C06" w14:textId="77777777" w:rsidR="00A663E2" w:rsidRDefault="00346947" w:rsidP="00A663E2">
      <w:pPr>
        <w:pStyle w:val="Figure"/>
      </w:pPr>
      <w:r>
        <w:rPr>
          <w:noProof/>
        </w:rPr>
        <w:drawing>
          <wp:inline distT="0" distB="0" distL="0" distR="0" wp14:anchorId="31C4FD71" wp14:editId="054EBFD7">
            <wp:extent cx="2969895" cy="1529715"/>
            <wp:effectExtent l="0" t="0" r="1905" b="0"/>
            <wp:docPr id="89" name="Picture 89" descr="Figure 1 is a series of graphs showing concentrations of ozone depleting substances  in the atmosphere from 1980 to 2018.  This graph shows concentrations of chloroform, TCE and PCE, all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E_ODS_2019_Fig 1_mc TCE PCE.png"/>
                    <pic:cNvPicPr/>
                  </pic:nvPicPr>
                  <pic:blipFill>
                    <a:blip r:embed="rId24">
                      <a:extLst>
                        <a:ext uri="{28A0092B-C50C-407E-A947-70E740481C1C}">
                          <a14:useLocalDpi xmlns:a14="http://schemas.microsoft.com/office/drawing/2010/main" val="0"/>
                        </a:ext>
                      </a:extLst>
                    </a:blip>
                    <a:stretch>
                      <a:fillRect/>
                    </a:stretch>
                  </pic:blipFill>
                  <pic:spPr>
                    <a:xfrm>
                      <a:off x="0" y="0"/>
                      <a:ext cx="2969895" cy="1529715"/>
                    </a:xfrm>
                    <a:prstGeom prst="rect">
                      <a:avLst/>
                    </a:prstGeom>
                  </pic:spPr>
                </pic:pic>
              </a:graphicData>
            </a:graphic>
          </wp:inline>
        </w:drawing>
      </w:r>
    </w:p>
    <w:p w14:paraId="33AA8EF0" w14:textId="77777777" w:rsidR="00A663E2" w:rsidRDefault="00346947" w:rsidP="00A663E2">
      <w:pPr>
        <w:pStyle w:val="Figure"/>
      </w:pPr>
      <w:r>
        <w:rPr>
          <w:noProof/>
        </w:rPr>
        <w:drawing>
          <wp:inline distT="0" distB="0" distL="0" distR="0" wp14:anchorId="2380C7E5" wp14:editId="4169F69F">
            <wp:extent cx="2969895" cy="1529715"/>
            <wp:effectExtent l="0" t="0" r="1905" b="0"/>
            <wp:docPr id="90" name="Picture 90" descr="Figure 1 is a series of graphs showing concentrations of ozone depleting substances  in the atmosphere from 1980 to 2018.  This graph shows concentrations of brominated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E_ODS_2019_Fig 1_mBr diBr bf.png"/>
                    <pic:cNvPicPr/>
                  </pic:nvPicPr>
                  <pic:blipFill>
                    <a:blip r:embed="rId25">
                      <a:extLst>
                        <a:ext uri="{28A0092B-C50C-407E-A947-70E740481C1C}">
                          <a14:useLocalDpi xmlns:a14="http://schemas.microsoft.com/office/drawing/2010/main" val="0"/>
                        </a:ext>
                      </a:extLst>
                    </a:blip>
                    <a:stretch>
                      <a:fillRect/>
                    </a:stretch>
                  </pic:blipFill>
                  <pic:spPr>
                    <a:xfrm>
                      <a:off x="0" y="0"/>
                      <a:ext cx="2969895" cy="1529715"/>
                    </a:xfrm>
                    <a:prstGeom prst="rect">
                      <a:avLst/>
                    </a:prstGeom>
                  </pic:spPr>
                </pic:pic>
              </a:graphicData>
            </a:graphic>
          </wp:inline>
        </w:drawing>
      </w:r>
    </w:p>
    <w:p w14:paraId="313A514C" w14:textId="77777777" w:rsidR="00552120" w:rsidRDefault="006B105E" w:rsidP="006B105E">
      <w:pPr>
        <w:pStyle w:val="CaptionFigure"/>
      </w:pPr>
      <w:bookmarkStart w:id="37" w:name="_Ref37241185"/>
      <w:bookmarkStart w:id="38" w:name="_Toc39840472"/>
      <w:r w:rsidRPr="00DB14EB">
        <w:rPr>
          <w:b/>
        </w:rPr>
        <w:t xml:space="preserve">Figure </w:t>
      </w:r>
      <w:r w:rsidRPr="00DB14EB">
        <w:rPr>
          <w:b/>
        </w:rPr>
        <w:fldChar w:fldCharType="begin"/>
      </w:r>
      <w:r w:rsidRPr="00DB14EB">
        <w:rPr>
          <w:b/>
        </w:rPr>
        <w:instrText xml:space="preserve"> SEQ Figure \* ARABIC </w:instrText>
      </w:r>
      <w:r w:rsidRPr="00DB14EB">
        <w:rPr>
          <w:b/>
        </w:rPr>
        <w:fldChar w:fldCharType="separate"/>
      </w:r>
      <w:r w:rsidR="00357127">
        <w:rPr>
          <w:b/>
          <w:noProof/>
        </w:rPr>
        <w:t>1</w:t>
      </w:r>
      <w:r w:rsidRPr="00DB14EB">
        <w:rPr>
          <w:b/>
        </w:rPr>
        <w:fldChar w:fldCharType="end"/>
      </w:r>
      <w:bookmarkEnd w:id="37"/>
      <w:r w:rsidR="00923BF6" w:rsidRPr="00DB14EB">
        <w:rPr>
          <w:b/>
        </w:rPr>
        <w:t>.</w:t>
      </w:r>
      <w:r w:rsidR="00923BF6" w:rsidRPr="00150568">
        <w:t xml:space="preserve"> Cape Grim </w:t>
      </w:r>
      <w:r w:rsidR="00923BF6" w:rsidRPr="00150568">
        <w:rPr>
          <w:i/>
        </w:rPr>
        <w:t>in situ</w:t>
      </w:r>
      <w:r w:rsidR="00923BF6" w:rsidRPr="00150568">
        <w:t xml:space="preserve"> and Air Archive observa</w:t>
      </w:r>
      <w:r w:rsidR="00897A18">
        <w:t>tions of CFCs, HCFCs, halons, carbon tetrachloride</w:t>
      </w:r>
      <w:r w:rsidR="00923BF6" w:rsidRPr="00150568">
        <w:t xml:space="preserve">, </w:t>
      </w:r>
      <w:r w:rsidR="00897A18">
        <w:t>methyl chloroform</w:t>
      </w:r>
      <w:r w:rsidR="00923BF6" w:rsidRPr="00150568">
        <w:t xml:space="preserve">, </w:t>
      </w:r>
      <w:r w:rsidR="00EC2722" w:rsidRPr="00150568">
        <w:t>methyl chloride</w:t>
      </w:r>
      <w:r w:rsidR="00923BF6" w:rsidRPr="00150568">
        <w:t xml:space="preserve">, </w:t>
      </w:r>
      <w:r w:rsidR="00EC2722" w:rsidRPr="00150568">
        <w:t>dichloromethane</w:t>
      </w:r>
      <w:r w:rsidR="00923BF6" w:rsidRPr="00150568">
        <w:t xml:space="preserve">, </w:t>
      </w:r>
      <w:r w:rsidR="00EC2722" w:rsidRPr="00150568">
        <w:t>chloroform</w:t>
      </w:r>
      <w:r w:rsidR="00923BF6" w:rsidRPr="00150568">
        <w:t xml:space="preserve">, </w:t>
      </w:r>
      <w:r w:rsidR="00E17267">
        <w:t>TCE</w:t>
      </w:r>
      <w:r w:rsidR="00923BF6" w:rsidRPr="00150568">
        <w:t xml:space="preserve">, </w:t>
      </w:r>
      <w:r w:rsidR="00E17267">
        <w:t>PCE</w:t>
      </w:r>
      <w:r w:rsidR="00923BF6" w:rsidRPr="00150568">
        <w:t xml:space="preserve">, </w:t>
      </w:r>
      <w:r w:rsidR="00897A18">
        <w:t>methyl bromide</w:t>
      </w:r>
      <w:r w:rsidR="00923BF6" w:rsidRPr="00150568">
        <w:t xml:space="preserve">, </w:t>
      </w:r>
      <w:r w:rsidR="00EC2722" w:rsidRPr="00150568">
        <w:t>dibromomethane</w:t>
      </w:r>
      <w:r w:rsidR="00EC2722" w:rsidRPr="00150568">
        <w:rPr>
          <w:vertAlign w:val="subscript"/>
        </w:rPr>
        <w:t xml:space="preserve"> </w:t>
      </w:r>
      <w:r w:rsidR="00923BF6" w:rsidRPr="00150568">
        <w:t xml:space="preserve">and </w:t>
      </w:r>
      <w:r w:rsidR="00EC2722" w:rsidRPr="00150568">
        <w:t xml:space="preserve">bromoform </w:t>
      </w:r>
      <w:r w:rsidR="00923BF6" w:rsidRPr="00150568">
        <w:t xml:space="preserve">(1978 </w:t>
      </w:r>
      <w:r w:rsidR="00923BF6" w:rsidRPr="00DB14EB">
        <w:t>– 201</w:t>
      </w:r>
      <w:r w:rsidR="00DB7D46" w:rsidRPr="00DB14EB">
        <w:t>8</w:t>
      </w:r>
      <w:r w:rsidR="00923BF6" w:rsidRPr="00150568">
        <w:t>)</w:t>
      </w:r>
      <w:r w:rsidR="00923BF6">
        <w:t xml:space="preserve"> </w:t>
      </w:r>
      <w:r w:rsidR="00923BF6" w:rsidRPr="00DF1B03">
        <w:t>showing</w:t>
      </w:r>
      <w:r w:rsidR="00923BF6">
        <w:t xml:space="preserve"> </w:t>
      </w:r>
      <w:r w:rsidR="00923BF6" w:rsidRPr="00DF1B03">
        <w:t>baseline</w:t>
      </w:r>
      <w:r w:rsidR="00923BF6">
        <w:t xml:space="preserve"> </w:t>
      </w:r>
      <w:r w:rsidR="00923BF6" w:rsidRPr="00DF1B03">
        <w:t>monthly</w:t>
      </w:r>
      <w:r w:rsidR="00923BF6">
        <w:t xml:space="preserve"> </w:t>
      </w:r>
      <w:r w:rsidR="00923BF6" w:rsidRPr="00DF1B03">
        <w:t>mean</w:t>
      </w:r>
      <w:r w:rsidR="00923BF6">
        <w:t xml:space="preserve"> </w:t>
      </w:r>
      <w:r w:rsidR="00923BF6" w:rsidRPr="00DF1B03">
        <w:t>data</w:t>
      </w:r>
      <w:r w:rsidR="00923BF6">
        <w:t xml:space="preserve"> </w:t>
      </w:r>
      <w:r w:rsidR="00923BF6" w:rsidRPr="00DF1B03">
        <w:t>(</w:t>
      </w:r>
      <w:r w:rsidR="00923BF6">
        <w:t xml:space="preserve">Medusa - dark green; ADS - purple; ECD – dark blue; </w:t>
      </w:r>
      <w:r w:rsidR="00220F32">
        <w:t>A</w:t>
      </w:r>
      <w:r w:rsidR="00923BF6">
        <w:t xml:space="preserve">rchive </w:t>
      </w:r>
      <w:r w:rsidR="00C4565D">
        <w:t>data</w:t>
      </w:r>
      <w:r w:rsidR="00923BF6">
        <w:t xml:space="preserve"> – orange</w:t>
      </w:r>
      <w:r w:rsidR="00923BF6" w:rsidRPr="00DF1B03">
        <w:t>)</w:t>
      </w:r>
      <w:r w:rsidR="00923BF6">
        <w:t xml:space="preserve"> </w:t>
      </w:r>
      <w:r w:rsidR="00923BF6" w:rsidRPr="00DF1B03">
        <w:t>and</w:t>
      </w:r>
      <w:r w:rsidR="00923BF6">
        <w:t xml:space="preserve"> total data </w:t>
      </w:r>
      <w:r w:rsidR="00923BF6" w:rsidRPr="00DF1B03">
        <w:t>(</w:t>
      </w:r>
      <w:r w:rsidR="00923BF6">
        <w:t xml:space="preserve">Medusa - light green; ADS – pink; ECD – light blue) obtained from the GC-MS-Medusa, GC-MS-ADS and GC-ECD instruments at Cape Grim and Aspendale. The CFC-112, -112a, -113a, -216ba, -216ca and HCFC-133a data are from UEA </w:t>
      </w:r>
      <w:r w:rsidR="00C4565D">
        <w:t xml:space="preserve">and Empa </w:t>
      </w:r>
      <w:r w:rsidR="00923BF6">
        <w:t>measurements on the Cape Grim A</w:t>
      </w:r>
      <w:r w:rsidR="00257687">
        <w:t xml:space="preserve">ir Archive </w:t>
      </w:r>
      <w:r w:rsidR="005A16FB">
        <w:t>(</w:t>
      </w:r>
      <w:r w:rsidR="00923BF6">
        <w:t>see text above and CSIRO unpublished data)</w:t>
      </w:r>
      <w:r w:rsidR="00E128B1">
        <w:t>.</w:t>
      </w:r>
      <w:bookmarkEnd w:id="38"/>
    </w:p>
    <w:p w14:paraId="254DAEB9" w14:textId="77777777" w:rsidR="003B6332" w:rsidRDefault="003B6332" w:rsidP="007F292E">
      <w:pPr>
        <w:pStyle w:val="Heading2"/>
        <w:sectPr w:rsidR="003B6332" w:rsidSect="00923BF6">
          <w:pgSz w:w="11907" w:h="16840" w:code="9"/>
          <w:pgMar w:top="1134" w:right="1134" w:bottom="1134" w:left="1134" w:header="567" w:footer="567" w:gutter="0"/>
          <w:cols w:num="2" w:space="284"/>
          <w:docGrid w:linePitch="360"/>
        </w:sectPr>
      </w:pPr>
      <w:bookmarkStart w:id="39" w:name="_Toc361152269"/>
    </w:p>
    <w:p w14:paraId="3034A814" w14:textId="77777777" w:rsidR="00521B0C" w:rsidRPr="00C43D23" w:rsidRDefault="00521B0C" w:rsidP="007F292E">
      <w:pPr>
        <w:pStyle w:val="Heading2"/>
      </w:pPr>
      <w:bookmarkStart w:id="40" w:name="_Toc39840452"/>
      <w:r w:rsidRPr="00C43D23">
        <w:lastRenderedPageBreak/>
        <w:t>CFCs</w:t>
      </w:r>
      <w:bookmarkEnd w:id="39"/>
      <w:bookmarkEnd w:id="40"/>
    </w:p>
    <w:p w14:paraId="6F20DBEF" w14:textId="77777777" w:rsidR="003B6332" w:rsidRDefault="001E3C25" w:rsidP="00FC4677">
      <w:pPr>
        <w:pStyle w:val="BodyText"/>
      </w:pPr>
      <w:r w:rsidRPr="00F00318">
        <w:t xml:space="preserve">CFC-11 and CFC-12 are the dominant CFCs in the atmosphere, </w:t>
      </w:r>
      <w:r w:rsidR="00F12D42" w:rsidRPr="00F00318">
        <w:t>constituting 88% of all CFCs in 201</w:t>
      </w:r>
      <w:r w:rsidR="00847075">
        <w:t>8</w:t>
      </w:r>
      <w:r w:rsidR="00F12D42" w:rsidRPr="00F00318">
        <w:t xml:space="preserve">. CFC-113, </w:t>
      </w:r>
      <w:r w:rsidR="007623ED" w:rsidRPr="00F00318">
        <w:t>CFC</w:t>
      </w:r>
      <w:r w:rsidR="00F12D42" w:rsidRPr="00F00318">
        <w:t>-114 and</w:t>
      </w:r>
      <w:r w:rsidR="007623ED" w:rsidRPr="00F00318">
        <w:t xml:space="preserve"> CFC</w:t>
      </w:r>
      <w:r w:rsidR="00F12D42" w:rsidRPr="00F00318">
        <w:t>-115 constitute 11% of CFCs, the remaining</w:t>
      </w:r>
      <w:r w:rsidR="00FC4677" w:rsidRPr="00F00318">
        <w:t xml:space="preserve"> minor</w:t>
      </w:r>
      <w:r w:rsidR="00F12D42" w:rsidRPr="00F00318">
        <w:t xml:space="preserve"> CFCs abo</w:t>
      </w:r>
      <w:r w:rsidR="003732CC" w:rsidRPr="00F00318">
        <w:t>u</w:t>
      </w:r>
      <w:r w:rsidR="00F12D42" w:rsidRPr="00F00318">
        <w:t>t 1%.</w:t>
      </w:r>
      <w:r w:rsidR="00A41E48" w:rsidRPr="00F00318">
        <w:t xml:space="preserve"> The CFCs account for 6</w:t>
      </w:r>
      <w:r w:rsidR="00AB78FE" w:rsidRPr="00F00318">
        <w:t>2</w:t>
      </w:r>
      <w:r w:rsidR="00A41E48" w:rsidRPr="00F00318">
        <w:t>% of chlorine from all ODSs in the background atmosphere.</w:t>
      </w:r>
    </w:p>
    <w:p w14:paraId="5AA24367" w14:textId="75AF138C" w:rsidR="003B6332" w:rsidRDefault="004745A0" w:rsidP="00FC4677">
      <w:pPr>
        <w:pStyle w:val="BodyText"/>
      </w:pPr>
      <w:r w:rsidRPr="00883105">
        <w:t xml:space="preserve">As a result of measures undertaken within the Montreal Protocol framework, </w:t>
      </w:r>
      <w:r w:rsidR="008562AA">
        <w:t>the majority of</w:t>
      </w:r>
      <w:r w:rsidR="00293C48" w:rsidRPr="00883105">
        <w:t xml:space="preserve"> </w:t>
      </w:r>
      <w:r w:rsidR="002F4410" w:rsidRPr="00883105">
        <w:t>the</w:t>
      </w:r>
      <w:r w:rsidR="00293C48" w:rsidRPr="00883105">
        <w:t xml:space="preserve"> </w:t>
      </w:r>
      <w:r w:rsidR="002F4410" w:rsidRPr="00883105">
        <w:t>CFCs</w:t>
      </w:r>
      <w:r w:rsidR="00293C48" w:rsidRPr="00883105">
        <w:t xml:space="preserve"> </w:t>
      </w:r>
      <w:r w:rsidR="002F4410" w:rsidRPr="00883105">
        <w:t>(CFC-11,</w:t>
      </w:r>
      <w:r w:rsidR="007623ED" w:rsidRPr="00883105">
        <w:t xml:space="preserve"> CFC</w:t>
      </w:r>
      <w:r w:rsidR="008562AA">
        <w:t>-12</w:t>
      </w:r>
      <w:r w:rsidR="005A2915" w:rsidRPr="00883105">
        <w:t xml:space="preserve">, </w:t>
      </w:r>
      <w:r w:rsidR="007623ED" w:rsidRPr="00883105">
        <w:t>CFC</w:t>
      </w:r>
      <w:r w:rsidR="00847075">
        <w:t>-112a and</w:t>
      </w:r>
      <w:r w:rsidR="004719D7" w:rsidRPr="00883105">
        <w:t xml:space="preserve"> </w:t>
      </w:r>
      <w:r w:rsidR="007623ED" w:rsidRPr="00883105">
        <w:t>CFC</w:t>
      </w:r>
      <w:r w:rsidR="00847075">
        <w:t>-113</w:t>
      </w:r>
      <w:r w:rsidR="002F4410" w:rsidRPr="00883105">
        <w:t>)</w:t>
      </w:r>
      <w:r w:rsidR="00293C48" w:rsidRPr="00883105">
        <w:t xml:space="preserve"> </w:t>
      </w:r>
      <w:r w:rsidR="002F4410" w:rsidRPr="00883105">
        <w:t>measured</w:t>
      </w:r>
      <w:r w:rsidR="00293C48" w:rsidRPr="00883105">
        <w:t xml:space="preserve"> </w:t>
      </w:r>
      <w:r w:rsidR="002F4410" w:rsidRPr="00883105">
        <w:t>in</w:t>
      </w:r>
      <w:r w:rsidR="00293C48" w:rsidRPr="00883105">
        <w:t xml:space="preserve"> </w:t>
      </w:r>
      <w:r w:rsidR="002F4410" w:rsidRPr="00883105">
        <w:t>the</w:t>
      </w:r>
      <w:r w:rsidR="00293C48" w:rsidRPr="00883105">
        <w:t xml:space="preserve"> </w:t>
      </w:r>
      <w:r w:rsidR="002F4410" w:rsidRPr="00883105">
        <w:t>atmosphere</w:t>
      </w:r>
      <w:r w:rsidR="00FD27E5" w:rsidRPr="00883105">
        <w:t xml:space="preserve"> in </w:t>
      </w:r>
      <w:r w:rsidR="00847075">
        <w:t>2018</w:t>
      </w:r>
      <w:r w:rsidR="00293C48" w:rsidRPr="00883105">
        <w:t xml:space="preserve"> </w:t>
      </w:r>
      <w:r w:rsidR="002F4410" w:rsidRPr="00883105">
        <w:t>at</w:t>
      </w:r>
      <w:r w:rsidR="00293C48" w:rsidRPr="00883105">
        <w:t xml:space="preserve"> </w:t>
      </w:r>
      <w:r w:rsidR="002F4410" w:rsidRPr="00883105">
        <w:t>Cape</w:t>
      </w:r>
      <w:r w:rsidR="00293C48" w:rsidRPr="00883105">
        <w:t xml:space="preserve"> </w:t>
      </w:r>
      <w:r w:rsidR="002F4410" w:rsidRPr="00883105">
        <w:t>Grim</w:t>
      </w:r>
      <w:r w:rsidR="00293C48" w:rsidRPr="00883105">
        <w:t xml:space="preserve"> </w:t>
      </w:r>
      <w:r w:rsidR="00046D54" w:rsidRPr="00883105">
        <w:t>have stopped g</w:t>
      </w:r>
      <w:r w:rsidR="009B62A5" w:rsidRPr="00883105">
        <w:t>r</w:t>
      </w:r>
      <w:r w:rsidR="00046D54" w:rsidRPr="00883105">
        <w:t xml:space="preserve">owing or </w:t>
      </w:r>
      <w:r w:rsidR="002F4410" w:rsidRPr="00883105">
        <w:t>are</w:t>
      </w:r>
      <w:r w:rsidR="00293C48" w:rsidRPr="00883105">
        <w:t xml:space="preserve"> </w:t>
      </w:r>
      <w:r w:rsidR="002F4410" w:rsidRPr="00883105">
        <w:t>in</w:t>
      </w:r>
      <w:r w:rsidR="00293C48" w:rsidRPr="00883105">
        <w:t xml:space="preserve"> </w:t>
      </w:r>
      <w:r w:rsidR="000A4667">
        <w:t>decline</w:t>
      </w:r>
      <w:r w:rsidR="00440847">
        <w:t xml:space="preserve">, </w:t>
      </w:r>
      <w:r w:rsidR="00440847">
        <w:rPr>
          <w:rFonts w:eastAsiaTheme="minorHAnsi" w:cs="Calibri"/>
          <w:color w:val="auto"/>
          <w:szCs w:val="20"/>
        </w:rPr>
        <w:t xml:space="preserve">the exceptions being </w:t>
      </w:r>
      <w:r w:rsidR="003135C1" w:rsidRPr="00883105">
        <w:t>CFC-112</w:t>
      </w:r>
      <w:r w:rsidR="003135C1">
        <w:t xml:space="preserve">, </w:t>
      </w:r>
      <w:r w:rsidR="00440847">
        <w:rPr>
          <w:rFonts w:eastAsiaTheme="minorHAnsi" w:cs="Calibri"/>
          <w:color w:val="auto"/>
          <w:szCs w:val="20"/>
        </w:rPr>
        <w:t>CFC‐13</w:t>
      </w:r>
      <w:r w:rsidR="005A7877">
        <w:rPr>
          <w:rFonts w:eastAsiaTheme="minorHAnsi" w:cs="Calibri"/>
          <w:color w:val="auto"/>
          <w:szCs w:val="20"/>
        </w:rPr>
        <w:t>, CFC-113a</w:t>
      </w:r>
      <w:r w:rsidR="00847075">
        <w:rPr>
          <w:rFonts w:eastAsiaTheme="minorHAnsi" w:cs="Calibri"/>
          <w:color w:val="auto"/>
          <w:szCs w:val="20"/>
        </w:rPr>
        <w:t xml:space="preserve">, </w:t>
      </w:r>
      <w:r w:rsidR="00847075" w:rsidRPr="00883105">
        <w:t>CFC-114</w:t>
      </w:r>
      <w:r w:rsidR="00440847">
        <w:rPr>
          <w:rFonts w:eastAsiaTheme="minorHAnsi" w:cs="Calibri"/>
          <w:color w:val="auto"/>
          <w:szCs w:val="20"/>
        </w:rPr>
        <w:t xml:space="preserve"> and CFC‐115, which are growing slowly</w:t>
      </w:r>
      <w:r w:rsidR="002F4410" w:rsidRPr="00883105">
        <w:t>.</w:t>
      </w:r>
      <w:r w:rsidR="00AB75E9" w:rsidRPr="00883105">
        <w:t xml:space="preserve"> </w:t>
      </w:r>
      <w:r w:rsidR="002F4410" w:rsidRPr="00883105">
        <w:t>Total</w:t>
      </w:r>
      <w:r w:rsidR="00293C48" w:rsidRPr="00883105">
        <w:t xml:space="preserve"> </w:t>
      </w:r>
      <w:r w:rsidR="002F4410" w:rsidRPr="00883105">
        <w:t>CFCs</w:t>
      </w:r>
      <w:r w:rsidR="00293C48" w:rsidRPr="00883105">
        <w:t xml:space="preserve"> </w:t>
      </w:r>
      <w:r w:rsidR="008D42C6">
        <w:t xml:space="preserve">measured in the atmosphere </w:t>
      </w:r>
      <w:r w:rsidR="0022058A">
        <w:t>are</w:t>
      </w:r>
      <w:r w:rsidR="00293C48" w:rsidRPr="00883105">
        <w:t xml:space="preserve"> </w:t>
      </w:r>
      <w:r w:rsidR="002F4410" w:rsidRPr="00883105">
        <w:t>declining</w:t>
      </w:r>
      <w:r w:rsidR="00293C48" w:rsidRPr="00883105">
        <w:t xml:space="preserve"> </w:t>
      </w:r>
      <w:r w:rsidR="002F4410" w:rsidRPr="00883105">
        <w:t>by</w:t>
      </w:r>
      <w:r w:rsidR="00293C48" w:rsidRPr="00883105">
        <w:t xml:space="preserve"> </w:t>
      </w:r>
      <w:r w:rsidR="002F4410" w:rsidRPr="00883105">
        <w:t>0.</w:t>
      </w:r>
      <w:r w:rsidR="00AB78FE">
        <w:t>5</w:t>
      </w:r>
      <w:r w:rsidR="002F4410" w:rsidRPr="00883105">
        <w:t>%</w:t>
      </w:r>
      <w:r w:rsidR="00293C48" w:rsidRPr="00883105">
        <w:t xml:space="preserve"> </w:t>
      </w:r>
      <w:r w:rsidR="002F4410" w:rsidRPr="00883105">
        <w:t>per</w:t>
      </w:r>
      <w:r w:rsidR="00293C48" w:rsidRPr="00883105">
        <w:t xml:space="preserve"> </w:t>
      </w:r>
      <w:r w:rsidR="00FD27E5" w:rsidRPr="00883105">
        <w:t>year</w:t>
      </w:r>
      <w:r w:rsidRPr="00883105">
        <w:t xml:space="preserve"> due to declining emissions (see below)</w:t>
      </w:r>
      <w:r w:rsidR="00FD27E5" w:rsidRPr="00883105">
        <w:t>;</w:t>
      </w:r>
      <w:r w:rsidRPr="00883105">
        <w:t xml:space="preserve"> c</w:t>
      </w:r>
      <w:r w:rsidR="00F54A74" w:rsidRPr="00883105">
        <w:t>hlorine</w:t>
      </w:r>
      <w:r w:rsidR="00293C48" w:rsidRPr="00883105">
        <w:t xml:space="preserve"> </w:t>
      </w:r>
      <w:r w:rsidR="00FD27E5" w:rsidRPr="00883105">
        <w:t xml:space="preserve">from CFCs </w:t>
      </w:r>
      <w:r w:rsidR="00F54A74" w:rsidRPr="00883105">
        <w:t>in</w:t>
      </w:r>
      <w:r w:rsidR="00293C48" w:rsidRPr="00883105">
        <w:t xml:space="preserve"> </w:t>
      </w:r>
      <w:r w:rsidR="00F54A74" w:rsidRPr="00883105">
        <w:t>the</w:t>
      </w:r>
      <w:r w:rsidR="00293C48" w:rsidRPr="00883105">
        <w:t xml:space="preserve"> </w:t>
      </w:r>
      <w:r w:rsidR="00F54A74" w:rsidRPr="00883105">
        <w:t>atmosphere</w:t>
      </w:r>
      <w:r w:rsidR="00293C48" w:rsidRPr="00883105">
        <w:t xml:space="preserve"> </w:t>
      </w:r>
      <w:r w:rsidR="00F54A74" w:rsidRPr="00883105">
        <w:t>decreased</w:t>
      </w:r>
      <w:r w:rsidR="00293C48" w:rsidRPr="00883105">
        <w:t xml:space="preserve"> </w:t>
      </w:r>
      <w:r w:rsidR="00F54A74" w:rsidRPr="00883105">
        <w:t>by</w:t>
      </w:r>
      <w:r w:rsidR="00293C48" w:rsidRPr="00883105">
        <w:t xml:space="preserve"> </w:t>
      </w:r>
      <w:r w:rsidR="00944EA0">
        <w:t>9.3</w:t>
      </w:r>
      <w:r w:rsidR="00293C48" w:rsidRPr="00883105">
        <w:t xml:space="preserve"> </w:t>
      </w:r>
      <w:r w:rsidR="00F54A74" w:rsidRPr="00883105">
        <w:t>ppt</w:t>
      </w:r>
      <w:r w:rsidR="00FD27E5" w:rsidRPr="00883105">
        <w:t xml:space="preserve"> (</w:t>
      </w:r>
      <w:r w:rsidR="003732CC" w:rsidRPr="00883105">
        <w:t>201</w:t>
      </w:r>
      <w:r w:rsidR="00944EA0">
        <w:t>7</w:t>
      </w:r>
      <w:r w:rsidR="003732CC" w:rsidRPr="00883105">
        <w:t>-201</w:t>
      </w:r>
      <w:r w:rsidR="00944EA0">
        <w:t>8</w:t>
      </w:r>
      <w:r w:rsidR="003732CC" w:rsidRPr="00883105">
        <w:t xml:space="preserve">, </w:t>
      </w:r>
      <w:r w:rsidR="00FD27E5" w:rsidRPr="00883105">
        <w:t>0.</w:t>
      </w:r>
      <w:r w:rsidR="00AB78FE">
        <w:t>5</w:t>
      </w:r>
      <w:r w:rsidR="00FD27E5" w:rsidRPr="00883105">
        <w:t>%)</w:t>
      </w:r>
      <w:r w:rsidR="00AB78FE">
        <w:t xml:space="preserve"> </w:t>
      </w:r>
      <w:r w:rsidR="00944EA0">
        <w:t>slightly less than the</w:t>
      </w:r>
      <w:r w:rsidR="009817F7">
        <w:t xml:space="preserve"> decline </w:t>
      </w:r>
      <w:r w:rsidR="000B0640">
        <w:t>in 201</w:t>
      </w:r>
      <w:r w:rsidR="00944EA0">
        <w:t>6</w:t>
      </w:r>
      <w:r w:rsidR="00AB78FE">
        <w:t>-201</w:t>
      </w:r>
      <w:r w:rsidR="00944EA0">
        <w:t>7</w:t>
      </w:r>
      <w:r w:rsidR="00AB78FE">
        <w:t>.</w:t>
      </w:r>
    </w:p>
    <w:p w14:paraId="1E00AFB2" w14:textId="77777777" w:rsidR="00111CE6" w:rsidRDefault="00967DE9" w:rsidP="004C41C9">
      <w:pPr>
        <w:pStyle w:val="BodyText"/>
      </w:pPr>
      <w:r w:rsidRPr="00B8143E">
        <w:t xml:space="preserve">The </w:t>
      </w:r>
      <w:r w:rsidR="00585D20" w:rsidRPr="00B8143E">
        <w:t>summed concentration</w:t>
      </w:r>
      <w:r w:rsidRPr="00B8143E">
        <w:t xml:space="preserve"> </w:t>
      </w:r>
      <w:r w:rsidR="0097672C" w:rsidRPr="00B8143E">
        <w:t>of the minor CFCs (</w:t>
      </w:r>
      <w:r w:rsidRPr="00B8143E">
        <w:t>CFC-112, CFC-112a, CFC</w:t>
      </w:r>
      <w:r w:rsidR="0097672C" w:rsidRPr="00B8143E">
        <w:t xml:space="preserve">-113a, CFC-216ba and CFC-216ca; </w:t>
      </w:r>
      <w:r w:rsidRPr="00B8143E">
        <w:t xml:space="preserve">Kloss </w:t>
      </w:r>
      <w:r w:rsidRPr="00B8143E">
        <w:rPr>
          <w:i/>
        </w:rPr>
        <w:t>et al.</w:t>
      </w:r>
      <w:r w:rsidRPr="00B8143E">
        <w:t xml:space="preserve">, 2014, Laube </w:t>
      </w:r>
      <w:r w:rsidRPr="00B8143E">
        <w:rPr>
          <w:i/>
        </w:rPr>
        <w:t>et al.</w:t>
      </w:r>
      <w:r w:rsidR="009023BE" w:rsidRPr="00B8143E">
        <w:t xml:space="preserve">, 2014) </w:t>
      </w:r>
      <w:r w:rsidR="00585D20" w:rsidRPr="00B8143E">
        <w:t>in 201</w:t>
      </w:r>
      <w:r w:rsidR="004535EB" w:rsidRPr="00B8143E">
        <w:t>7</w:t>
      </w:r>
      <w:r w:rsidR="00585D20" w:rsidRPr="00B8143E">
        <w:t xml:space="preserve"> is </w:t>
      </w:r>
      <w:r w:rsidRPr="00B8143E">
        <w:t xml:space="preserve">likely </w:t>
      </w:r>
      <w:r w:rsidR="00585D20" w:rsidRPr="00B8143E">
        <w:t xml:space="preserve">only </w:t>
      </w:r>
      <w:r w:rsidR="001C5F3C" w:rsidRPr="00B8143E">
        <w:sym w:font="Symbol" w:char="F07E"/>
      </w:r>
      <w:r w:rsidR="00585D20" w:rsidRPr="00B8143E">
        <w:t>1 ppt,</w:t>
      </w:r>
      <w:r w:rsidR="00585D20" w:rsidRPr="00FC4677">
        <w:t xml:space="preserve"> </w:t>
      </w:r>
      <w:r w:rsidR="00FC4677">
        <w:t xml:space="preserve">while </w:t>
      </w:r>
      <w:r w:rsidR="00585D20" w:rsidRPr="00FC4677">
        <w:t xml:space="preserve">the </w:t>
      </w:r>
      <w:r w:rsidR="00B8143E">
        <w:t>total</w:t>
      </w:r>
      <w:r w:rsidR="00585D20" w:rsidRPr="00FC4677">
        <w:t xml:space="preserve"> CFCs in the background atmosphere sum </w:t>
      </w:r>
      <w:r w:rsidR="00AC4D45" w:rsidRPr="00FC4677">
        <w:t>to</w:t>
      </w:r>
      <w:r w:rsidR="00AC4D45">
        <w:t xml:space="preserve"> </w:t>
      </w:r>
      <w:r w:rsidR="00585D20" w:rsidRPr="004535EB">
        <w:t>8</w:t>
      </w:r>
      <w:r w:rsidR="00662853">
        <w:t>3</w:t>
      </w:r>
      <w:r w:rsidR="0057123D">
        <w:t>5</w:t>
      </w:r>
      <w:r w:rsidR="00585D20" w:rsidRPr="00FC4677">
        <w:t xml:space="preserve"> ppt in 201</w:t>
      </w:r>
      <w:r w:rsidR="00B8143E">
        <w:t>8</w:t>
      </w:r>
      <w:r w:rsidR="00585D20" w:rsidRPr="00FC4677">
        <w:t>. The summed growth</w:t>
      </w:r>
      <w:r w:rsidR="003977D9">
        <w:t xml:space="preserve"> of these minor CFCs</w:t>
      </w:r>
      <w:r w:rsidR="00585D20" w:rsidRPr="00FC4677">
        <w:t xml:space="preserve"> in the atmosphere is </w:t>
      </w:r>
      <w:r w:rsidR="00B8143E">
        <w:t>0.02</w:t>
      </w:r>
      <w:r w:rsidR="00926772">
        <w:t xml:space="preserve"> </w:t>
      </w:r>
      <w:r w:rsidR="00585D20" w:rsidRPr="00FC4677">
        <w:t>ppt/yr. These low abundance CFCs are thought to be used as chemical feedstocks</w:t>
      </w:r>
      <w:r w:rsidR="00D165E3" w:rsidRPr="00FC4677">
        <w:t>, or produced as by-products,</w:t>
      </w:r>
      <w:r w:rsidR="00585D20" w:rsidRPr="00FC4677">
        <w:t xml:space="preserve"> with some fugitive emissions</w:t>
      </w:r>
      <w:r>
        <w:t>, or used as speciali</w:t>
      </w:r>
      <w:r w:rsidR="001105DF">
        <w:t>s</w:t>
      </w:r>
      <w:r>
        <w:t xml:space="preserve">ed </w:t>
      </w:r>
      <w:r w:rsidR="00B707AD">
        <w:t>solvents</w:t>
      </w:r>
      <w:r w:rsidR="009023BE">
        <w:t xml:space="preserve"> </w:t>
      </w:r>
      <w:r w:rsidR="007077D8">
        <w:t>(</w:t>
      </w:r>
      <w:r w:rsidR="007077D8" w:rsidRPr="00FC4677">
        <w:t xml:space="preserve">Kloss </w:t>
      </w:r>
      <w:r w:rsidR="007077D8" w:rsidRPr="0039198F">
        <w:rPr>
          <w:i/>
        </w:rPr>
        <w:t>et al.</w:t>
      </w:r>
      <w:r w:rsidR="007077D8" w:rsidRPr="00FC4677">
        <w:t xml:space="preserve">, 2014, Laube </w:t>
      </w:r>
      <w:r w:rsidR="007077D8" w:rsidRPr="0039198F">
        <w:rPr>
          <w:i/>
        </w:rPr>
        <w:t>et al.</w:t>
      </w:r>
      <w:r w:rsidR="007077D8" w:rsidRPr="00FC4677">
        <w:t>, 2014)</w:t>
      </w:r>
      <w:r>
        <w:t>.</w:t>
      </w:r>
    </w:p>
    <w:p w14:paraId="1B60FB03" w14:textId="7FEAB9C8" w:rsidR="009D030D" w:rsidRDefault="009D030D" w:rsidP="00111CE6">
      <w:pPr>
        <w:pStyle w:val="BodyText2"/>
      </w:pPr>
      <w:r w:rsidRPr="00475A16">
        <w:t xml:space="preserve">Global concentrations of the major CFCs (CFC-11, CFC-12, </w:t>
      </w:r>
      <w:proofErr w:type="gramStart"/>
      <w:r w:rsidRPr="00475A16">
        <w:t>CFC</w:t>
      </w:r>
      <w:proofErr w:type="gramEnd"/>
      <w:r w:rsidRPr="00475A16">
        <w:t>-113) are all in decline</w:t>
      </w:r>
      <w:r w:rsidR="009206C3" w:rsidRPr="00475A16">
        <w:t xml:space="preserve"> (</w:t>
      </w:r>
      <w:r w:rsidR="00D2140D" w:rsidRPr="00475A16">
        <w:fldChar w:fldCharType="begin"/>
      </w:r>
      <w:r w:rsidR="00D2140D" w:rsidRPr="00475A16">
        <w:instrText xml:space="preserve"> REF _Ref37241118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2</w:t>
      </w:r>
      <w:r w:rsidR="00D2140D" w:rsidRPr="00475A16">
        <w:fldChar w:fldCharType="end"/>
      </w:r>
      <w:r w:rsidRPr="00475A16">
        <w:t>). However, the rate of</w:t>
      </w:r>
      <w:r>
        <w:t xml:space="preserve"> decline of global CFC-11 concentrations has slowed down fro</w:t>
      </w:r>
      <w:r w:rsidR="0057123D">
        <w:t>m -1.67 ppt/yr (2012-2013) to -0.9 ppt/yr (2017-2018</w:t>
      </w:r>
      <w:r w:rsidRPr="00890F01">
        <w:t xml:space="preserve">). </w:t>
      </w:r>
      <w:r w:rsidR="000331C3" w:rsidRPr="00890F01">
        <w:t xml:space="preserve">This slow down in the decline of CFC-11 has been attributed to east Asian, specifically east China, emissions from new, likely illegal production of CFC-11 (Montzka </w:t>
      </w:r>
      <w:r w:rsidR="000331C3" w:rsidRPr="00890F01">
        <w:rPr>
          <w:i/>
        </w:rPr>
        <w:t>et al</w:t>
      </w:r>
      <w:r w:rsidR="000331C3" w:rsidRPr="00890F01">
        <w:t xml:space="preserve">., 2018; Rigby </w:t>
      </w:r>
      <w:r w:rsidR="000331C3" w:rsidRPr="00890F01">
        <w:rPr>
          <w:i/>
        </w:rPr>
        <w:t>et al</w:t>
      </w:r>
      <w:r w:rsidR="000331C3" w:rsidRPr="00890F01">
        <w:t>., 2019).</w:t>
      </w:r>
      <w:r w:rsidR="000331C3">
        <w:t xml:space="preserve"> </w:t>
      </w:r>
      <w:r>
        <w:t xml:space="preserve">The rate of decline for CFC-12 </w:t>
      </w:r>
      <w:r w:rsidR="008326B1">
        <w:t>has increased slightly from, -2.79 ppt/yr (2012-2013) to -3.0 ppt/yr (2017-2018</w:t>
      </w:r>
      <w:r>
        <w:t>). The growt</w:t>
      </w:r>
      <w:r w:rsidR="00097C66">
        <w:t>h rate for CFC-113 has decreased</w:t>
      </w:r>
      <w:r>
        <w:t xml:space="preserve"> slightly from -0.59 ppt/yr (2012-2013) to -0.</w:t>
      </w:r>
      <w:r w:rsidR="00097C66">
        <w:t>55</w:t>
      </w:r>
      <w:r>
        <w:t xml:space="preserve"> ppt/yr (201</w:t>
      </w:r>
      <w:r w:rsidR="00097C66">
        <w:t>7-2018</w:t>
      </w:r>
      <w:r>
        <w:t>).</w:t>
      </w:r>
    </w:p>
    <w:p w14:paraId="728A502B" w14:textId="77777777" w:rsidR="00DB24C5" w:rsidRDefault="00DB24C5" w:rsidP="00250AC6">
      <w:pPr>
        <w:pStyle w:val="Figure"/>
      </w:pPr>
      <w:r>
        <w:rPr>
          <w:noProof/>
        </w:rPr>
        <w:drawing>
          <wp:inline distT="0" distB="0" distL="0" distR="0" wp14:anchorId="63331546" wp14:editId="3A894A76">
            <wp:extent cx="5204205" cy="4981836"/>
            <wp:effectExtent l="0" t="0" r="0" b="0"/>
            <wp:docPr id="19" name="Picture 19" descr="Figure 2 is a series of three graphs showing decreasing concentrations of chlorofluorocarbon eleven, twelve and one hundred and thirteen in the atmosphere from 2000 onward, including projections to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E_ODS_2019_Fig 2.png"/>
                    <pic:cNvPicPr/>
                  </pic:nvPicPr>
                  <pic:blipFill>
                    <a:blip r:embed="rId26"/>
                    <a:stretch>
                      <a:fillRect/>
                    </a:stretch>
                  </pic:blipFill>
                  <pic:spPr>
                    <a:xfrm>
                      <a:off x="0" y="0"/>
                      <a:ext cx="5204205" cy="4981836"/>
                    </a:xfrm>
                    <a:prstGeom prst="rect">
                      <a:avLst/>
                    </a:prstGeom>
                  </pic:spPr>
                </pic:pic>
              </a:graphicData>
            </a:graphic>
          </wp:inline>
        </w:drawing>
      </w:r>
    </w:p>
    <w:p w14:paraId="3F3276A9" w14:textId="77777777" w:rsidR="00250AC6" w:rsidRPr="001776EA" w:rsidRDefault="00DB24C5" w:rsidP="001776EA">
      <w:pPr>
        <w:pStyle w:val="CaptionFigure"/>
        <w:spacing w:after="0"/>
        <w:rPr>
          <w:noProof/>
          <w:sz w:val="22"/>
          <w:szCs w:val="22"/>
        </w:rPr>
      </w:pPr>
      <w:bookmarkStart w:id="41" w:name="_Ref37241118"/>
      <w:bookmarkStart w:id="42" w:name="_Toc39840473"/>
      <w:r w:rsidRPr="002875EA">
        <w:rPr>
          <w:b/>
        </w:rPr>
        <w:t>Figure</w:t>
      </w:r>
      <w:r>
        <w:rPr>
          <w:b/>
        </w:rPr>
        <w:t xml:space="preserve"> </w:t>
      </w:r>
      <w:r w:rsidRPr="00050930">
        <w:rPr>
          <w:b/>
        </w:rPr>
        <w:fldChar w:fldCharType="begin"/>
      </w:r>
      <w:r w:rsidRPr="00050930">
        <w:rPr>
          <w:b/>
        </w:rPr>
        <w:instrText xml:space="preserve"> SEQ Figure \* ARABIC </w:instrText>
      </w:r>
      <w:r w:rsidRPr="00050930">
        <w:rPr>
          <w:b/>
        </w:rPr>
        <w:fldChar w:fldCharType="separate"/>
      </w:r>
      <w:r w:rsidR="00357127">
        <w:rPr>
          <w:b/>
          <w:noProof/>
        </w:rPr>
        <w:t>2</w:t>
      </w:r>
      <w:r w:rsidRPr="00050930">
        <w:rPr>
          <w:b/>
        </w:rPr>
        <w:fldChar w:fldCharType="end"/>
      </w:r>
      <w:bookmarkEnd w:id="41"/>
      <w:r w:rsidRPr="00050930">
        <w:rPr>
          <w:b/>
        </w:rPr>
        <w:t>.</w:t>
      </w:r>
      <w:r w:rsidRPr="00A663E2">
        <w:t xml:space="preserve"> </w:t>
      </w:r>
      <w:r>
        <w:t>Global concentrations of CFC-11, CFC-12 and CFC-113 (ppt)</w:t>
      </w:r>
      <w:r w:rsidR="00217B7E">
        <w:t xml:space="preserve"> and</w:t>
      </w:r>
      <w:r>
        <w:t xml:space="preserve"> </w:t>
      </w:r>
      <w:bookmarkStart w:id="43" w:name="_Hlk13752000"/>
      <w:r>
        <w:t>WMO A1</w:t>
      </w:r>
      <w:r w:rsidR="00217B7E">
        <w:t xml:space="preserve"> scenarios (dashed lines</w:t>
      </w:r>
      <w:r w:rsidR="001776EA">
        <w:t>; Harris and Wuebbles, 2014; Carpenter and Daniel, 2018)</w:t>
      </w:r>
      <w:r>
        <w:t>.</w:t>
      </w:r>
      <w:bookmarkEnd w:id="42"/>
      <w:bookmarkEnd w:id="43"/>
    </w:p>
    <w:p w14:paraId="0DFF00BF" w14:textId="77777777" w:rsidR="00521B0C" w:rsidRDefault="00521B0C" w:rsidP="007F292E">
      <w:pPr>
        <w:pStyle w:val="Heading2"/>
      </w:pPr>
      <w:bookmarkStart w:id="44" w:name="_Toc361152270"/>
      <w:bookmarkStart w:id="45" w:name="_Toc39840453"/>
      <w:r w:rsidRPr="00216D8F">
        <w:lastRenderedPageBreak/>
        <w:t>HCFCs</w:t>
      </w:r>
      <w:bookmarkEnd w:id="44"/>
      <w:bookmarkEnd w:id="45"/>
    </w:p>
    <w:p w14:paraId="0ACC6094" w14:textId="77777777" w:rsidR="00EB2633" w:rsidRDefault="00EB2633" w:rsidP="00EB2633">
      <w:pPr>
        <w:pStyle w:val="BodyText"/>
      </w:pPr>
      <w:r w:rsidRPr="00EB2633">
        <w:t>The major HCFCs measured in the atmosphere in 201</w:t>
      </w:r>
      <w:r w:rsidR="0040407F">
        <w:t>8</w:t>
      </w:r>
      <w:r w:rsidRPr="00EB2633">
        <w:t xml:space="preserve"> at Cape Grim are HCFC-22, HCFC-141b and HCFC-142b. HCFC-22 </w:t>
      </w:r>
      <w:r w:rsidR="00AE0B70">
        <w:t xml:space="preserve">is currently growing at </w:t>
      </w:r>
      <w:r w:rsidR="003C0EB5">
        <w:t>1.5</w:t>
      </w:r>
      <w:r w:rsidR="00AE0B70">
        <w:t>% per year</w:t>
      </w:r>
      <w:r w:rsidR="00257240">
        <w:t xml:space="preserve">. The growth rate for HCFC-22 has been declining since around 2010. </w:t>
      </w:r>
      <w:r w:rsidR="00AE0B70">
        <w:t xml:space="preserve">HCFC-142b is </w:t>
      </w:r>
      <w:r w:rsidR="00257240">
        <w:t xml:space="preserve">currently </w:t>
      </w:r>
      <w:r w:rsidR="00AE0B70">
        <w:t xml:space="preserve">growing </w:t>
      </w:r>
      <w:r w:rsidR="00257240">
        <w:t xml:space="preserve">at </w:t>
      </w:r>
      <w:r w:rsidR="00AE0B70">
        <w:t>0.19% per year</w:t>
      </w:r>
      <w:r w:rsidR="00257240">
        <w:t xml:space="preserve"> and its growth rate has also been declining since 2010</w:t>
      </w:r>
      <w:r w:rsidRPr="00EB2633">
        <w:t xml:space="preserve">. HCFC-141b </w:t>
      </w:r>
      <w:r w:rsidR="00257240">
        <w:t>is declining by 0.65</w:t>
      </w:r>
      <w:r w:rsidRPr="00EB2633">
        <w:t>% per year. T</w:t>
      </w:r>
      <w:r w:rsidR="003C0EB5">
        <w:t>he dominant HCFC is HCFC-22 (234.8 ppt in 2018</w:t>
      </w:r>
      <w:r w:rsidRPr="00EB2633">
        <w:t xml:space="preserve">), 83% of the abundance and 99% of the growth of all HCFCs. HCFC-141b and HCFC-142b constitute 16% of HCFCs, the remaining minor HCFCs close to 1%. </w:t>
      </w:r>
      <w:r w:rsidRPr="00C74C7B">
        <w:t>The growth rate of total HCFCs is slowing down</w:t>
      </w:r>
      <w:r w:rsidR="00C74C7B">
        <w:t>. Total HCFCs increased by 3.4 ppt or 1.2% per year (2017-2018) compared to 1.5% per year (2016-2017</w:t>
      </w:r>
      <w:r w:rsidRPr="00EB2633">
        <w:t>). Chlorine in the a</w:t>
      </w:r>
      <w:r w:rsidR="00C74C7B">
        <w:t>tmosphere from HCFCs (305 ppt in 2018</w:t>
      </w:r>
      <w:r w:rsidRPr="00EB2633">
        <w:t>, 9</w:t>
      </w:r>
      <w:r w:rsidR="00C74C7B">
        <w:t>.6</w:t>
      </w:r>
      <w:r w:rsidRPr="00EB2633">
        <w:t>% of total chlori</w:t>
      </w:r>
      <w:r w:rsidR="00C74C7B">
        <w:t>ne from all ODSs) increased by 3.3 ppt (1.1%, 2017-2018</w:t>
      </w:r>
      <w:r w:rsidRPr="00EB2633">
        <w:t xml:space="preserve">), the only ODS sector showing an increase in chlorine (apart from </w:t>
      </w:r>
      <w:r w:rsidR="00E85012">
        <w:t>dichloromethane and chloroform</w:t>
      </w:r>
      <w:r w:rsidRPr="00EB2633">
        <w:t>, see below).</w:t>
      </w:r>
      <w:r w:rsidR="00AE0B70">
        <w:t xml:space="preserve"> </w:t>
      </w:r>
    </w:p>
    <w:p w14:paraId="5DA1C24A" w14:textId="77777777" w:rsidR="007F292E" w:rsidRPr="00883105" w:rsidRDefault="008E360B" w:rsidP="00C4565D">
      <w:pPr>
        <w:pStyle w:val="BodyText"/>
      </w:pPr>
      <w:r>
        <w:t>HCFC-31</w:t>
      </w:r>
      <w:r w:rsidR="00EB2633" w:rsidRPr="00EB2633">
        <w:t xml:space="preserve"> was identified in the Cape Grim Air Archive (Laube </w:t>
      </w:r>
      <w:r w:rsidR="00EB2633" w:rsidRPr="00EB2633">
        <w:rPr>
          <w:i/>
        </w:rPr>
        <w:t>et al</w:t>
      </w:r>
      <w:r w:rsidR="00EB2633" w:rsidRPr="00EB2633">
        <w:t xml:space="preserve">., 2014; Schoenenberger </w:t>
      </w:r>
      <w:r w:rsidR="00EB2633" w:rsidRPr="00EB2633">
        <w:rPr>
          <w:i/>
        </w:rPr>
        <w:t>et al</w:t>
      </w:r>
      <w:r w:rsidR="00EB2633" w:rsidRPr="00EB2633">
        <w:t xml:space="preserve">., 2015; Vollmer </w:t>
      </w:r>
      <w:r w:rsidR="00EB2633" w:rsidRPr="00EB2633">
        <w:rPr>
          <w:i/>
        </w:rPr>
        <w:t>et al</w:t>
      </w:r>
      <w:r w:rsidR="00EB2633" w:rsidRPr="00EB2633">
        <w:t xml:space="preserve">., 2015) in 2015. The background concentration of HCFC-31 is low (0.06 ppt in 2015). HCFC-133a was also identified in the Cape Grim Air Archive and is now measured routinely at Cape Grim, with a </w:t>
      </w:r>
      <w:r w:rsidR="00B40AB4">
        <w:t>background concentration of 0.44 ppt in 2018</w:t>
      </w:r>
      <w:r w:rsidR="00EB2633" w:rsidRPr="00EB2633">
        <w:t xml:space="preserve">). There are no clearly identified sources of these HCFCs, but it is possible they are emitted to the atmosphere from an inadvertent by-product emission (Laube </w:t>
      </w:r>
      <w:r w:rsidR="00EB2633" w:rsidRPr="00EB2633">
        <w:rPr>
          <w:i/>
        </w:rPr>
        <w:t>et al</w:t>
      </w:r>
      <w:r w:rsidR="00EB2633" w:rsidRPr="00EB2633">
        <w:t xml:space="preserve">., 2014; Schoenenberger </w:t>
      </w:r>
      <w:r w:rsidR="00EB2633" w:rsidRPr="00EB2633">
        <w:rPr>
          <w:i/>
        </w:rPr>
        <w:t>et al</w:t>
      </w:r>
      <w:r w:rsidR="00EB2633" w:rsidRPr="00EB2633">
        <w:t xml:space="preserve">., 2015; </w:t>
      </w:r>
      <w:r w:rsidR="00EB2633" w:rsidRPr="00890F01">
        <w:t xml:space="preserve">Vollmer </w:t>
      </w:r>
      <w:r w:rsidR="00EB2633" w:rsidRPr="00890F01">
        <w:rPr>
          <w:i/>
        </w:rPr>
        <w:t>et al</w:t>
      </w:r>
      <w:r w:rsidR="00EB2633" w:rsidRPr="00890F01">
        <w:t>.,</w:t>
      </w:r>
      <w:r w:rsidR="00EB2633" w:rsidRPr="00EB2633">
        <w:t xml:space="preserve"> 2015). It has been suggested that there may have been a change in the industrial processes that result in their release to the atmosphere (Schoenenberger </w:t>
      </w:r>
      <w:r w:rsidR="00EB2633" w:rsidRPr="00EB2633">
        <w:rPr>
          <w:i/>
        </w:rPr>
        <w:t>et al</w:t>
      </w:r>
      <w:r w:rsidR="00EB2633" w:rsidRPr="00EB2633">
        <w:t xml:space="preserve">., 2015; Vollmer </w:t>
      </w:r>
      <w:r w:rsidR="00EB2633" w:rsidRPr="00EB2633">
        <w:rPr>
          <w:i/>
        </w:rPr>
        <w:t>et al</w:t>
      </w:r>
      <w:r w:rsidR="00EB2633" w:rsidRPr="00EB2633">
        <w:t>., 2015).</w:t>
      </w:r>
    </w:p>
    <w:p w14:paraId="619EDD76" w14:textId="77777777" w:rsidR="00C959A4" w:rsidRDefault="00C959A4" w:rsidP="00C959A4">
      <w:pPr>
        <w:pStyle w:val="BodyText"/>
      </w:pPr>
      <w:r>
        <w:t>Measurements of</w:t>
      </w:r>
      <w:r w:rsidRPr="00883105">
        <w:t xml:space="preserve"> </w:t>
      </w:r>
      <w:r>
        <w:t>HCFC-132b commenced at Cape Grim in July 2014. The 2018 annual mean HCFC-132b concentration was 0.10 ppt, increasing by 10.6%/yr (2017-2018).</w:t>
      </w:r>
      <w:r w:rsidRPr="00111CE6">
        <w:t xml:space="preserve"> </w:t>
      </w:r>
      <w:r>
        <w:t>HCFC-123 (CHCl</w:t>
      </w:r>
      <w:r w:rsidRPr="00111CE6">
        <w:rPr>
          <w:vertAlign w:val="subscript"/>
        </w:rPr>
        <w:t>2</w:t>
      </w:r>
      <w:r>
        <w:t>CF</w:t>
      </w:r>
      <w:r w:rsidRPr="00111CE6">
        <w:rPr>
          <w:vertAlign w:val="subscript"/>
        </w:rPr>
        <w:t>3</w:t>
      </w:r>
      <w:r>
        <w:t xml:space="preserve">) was measured </w:t>
      </w:r>
      <w:r w:rsidRPr="00111CE6">
        <w:rPr>
          <w:i/>
        </w:rPr>
        <w:t>in situ</w:t>
      </w:r>
      <w:r>
        <w:t xml:space="preserve"> at Cape Grim from 1998 to 2004 on the GC-MS-ADS instrument (Krummel </w:t>
      </w:r>
      <w:r w:rsidRPr="00111CE6">
        <w:rPr>
          <w:i/>
        </w:rPr>
        <w:t>et al</w:t>
      </w:r>
      <w:r>
        <w:t>., 2006). The 2004 annual mean was 0.064 ppt increasing by 0.003 ppt per year. At this rate of increase, current HCFC-123 concentrations at Cape Grim would be less than 0.1 ppt. HCFC</w:t>
      </w:r>
      <w:r>
        <w:noBreakHyphen/>
        <w:t>123 is not measured on the current GC-MS-Medusa instrument at Cape Grim.</w:t>
      </w:r>
    </w:p>
    <w:p w14:paraId="309BD706" w14:textId="7CD2AC81" w:rsidR="006D229A" w:rsidRPr="00475A16" w:rsidRDefault="002B375E" w:rsidP="006D229A">
      <w:pPr>
        <w:pStyle w:val="BodyText2"/>
      </w:pPr>
      <w:r w:rsidRPr="00475A16">
        <w:t>Global concentrations of the most abundant HCFC, HCFC-22, continue to grow in the atmosphere (</w:t>
      </w:r>
      <w:r w:rsidR="00D2140D" w:rsidRPr="00475A16">
        <w:fldChar w:fldCharType="begin"/>
      </w:r>
      <w:r w:rsidR="00D2140D" w:rsidRPr="00475A16">
        <w:instrText xml:space="preserve"> REF _Ref37241040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3</w:t>
      </w:r>
      <w:r w:rsidR="00D2140D" w:rsidRPr="00475A16">
        <w:fldChar w:fldCharType="end"/>
      </w:r>
      <w:r w:rsidRPr="00475A16">
        <w:t xml:space="preserve">), however the rate of increase has declined every year since 2008. The growth rate for HCFC-22 has slowed down from 8.62 ppt/yr (2007-2008) to 2.97 ppt/yr (2017-2018). The growth rate for HCFC-141b decreased from 1.08 ppt/yr (2011-2012) to 0.16 ppt/yr (2017-2018) and concentrations appear to have begun a decline. This will be </w:t>
      </w:r>
      <w:r w:rsidR="005A7B4F" w:rsidRPr="00475A16">
        <w:t xml:space="preserve">reviewed </w:t>
      </w:r>
      <w:r w:rsidRPr="00475A16">
        <w:t>in the next report</w:t>
      </w:r>
      <w:r w:rsidR="005A7B4F" w:rsidRPr="00475A16">
        <w:t xml:space="preserve"> in this series</w:t>
      </w:r>
      <w:r w:rsidRPr="00475A16">
        <w:t xml:space="preserve">. The growth rate for HCFC-142b has also declined substantially from 1.17 ppt/yr (2006-2007) to -0.007 ppt/yr (2017-2018) and concentrations for HCFC-142b also appear to have begun a decline. This will also need to be </w:t>
      </w:r>
      <w:r w:rsidR="005A7B4F" w:rsidRPr="00475A16">
        <w:t xml:space="preserve">reviewed </w:t>
      </w:r>
      <w:r w:rsidRPr="00475A16">
        <w:t>in the next report</w:t>
      </w:r>
      <w:r w:rsidR="005A7B4F" w:rsidRPr="00475A16">
        <w:t xml:space="preserve"> </w:t>
      </w:r>
      <w:r w:rsidR="00342AFF" w:rsidRPr="00475A16">
        <w:t>in</w:t>
      </w:r>
      <w:r w:rsidR="005A7B4F" w:rsidRPr="00475A16">
        <w:t xml:space="preserve"> this series</w:t>
      </w:r>
      <w:r w:rsidRPr="00475A16">
        <w:t xml:space="preserve">. </w:t>
      </w:r>
      <w:r w:rsidR="006D229A" w:rsidRPr="00475A16">
        <w:t>The concentrations of all three HCFCs deviate from the WMO 2014 A1 scenario (</w:t>
      </w:r>
      <w:r w:rsidR="00D2140D" w:rsidRPr="00475A16">
        <w:fldChar w:fldCharType="begin"/>
      </w:r>
      <w:r w:rsidR="00D2140D" w:rsidRPr="00475A16">
        <w:instrText xml:space="preserve"> REF _Ref37241040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3</w:t>
      </w:r>
      <w:r w:rsidR="00D2140D" w:rsidRPr="00475A16">
        <w:fldChar w:fldCharType="end"/>
      </w:r>
      <w:r w:rsidR="006D229A" w:rsidRPr="00475A16">
        <w:t>) and are much lower than the A1 scenario from around 2013 onwards. This scenario assumed that after 2012, all Article 5 countries would continue producing HCFCs at the maximum level allowed under the Montreal Protocol (Engel and Rigby, 2018).</w:t>
      </w:r>
      <w:r w:rsidR="00AD6AFA" w:rsidRPr="00475A16">
        <w:t xml:space="preserve"> All three HCFCs track well with the </w:t>
      </w:r>
      <w:r w:rsidR="00FE30DA" w:rsidRPr="00475A16">
        <w:t>more recent WMO 2018 scenarios (</w:t>
      </w:r>
      <w:r w:rsidR="00D2140D" w:rsidRPr="00475A16">
        <w:fldChar w:fldCharType="begin"/>
      </w:r>
      <w:r w:rsidR="00D2140D" w:rsidRPr="00475A16">
        <w:instrText xml:space="preserve"> REF _Ref37241040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3</w:t>
      </w:r>
      <w:r w:rsidR="00D2140D" w:rsidRPr="00475A16">
        <w:fldChar w:fldCharType="end"/>
      </w:r>
      <w:r w:rsidR="00FE30DA" w:rsidRPr="00475A16">
        <w:t>).</w:t>
      </w:r>
    </w:p>
    <w:p w14:paraId="19AECB7C" w14:textId="77777777" w:rsidR="00DB24C5" w:rsidRDefault="00DB24C5" w:rsidP="00250AC6">
      <w:pPr>
        <w:pStyle w:val="Figure"/>
      </w:pPr>
      <w:r>
        <w:rPr>
          <w:noProof/>
        </w:rPr>
        <w:lastRenderedPageBreak/>
        <w:drawing>
          <wp:inline distT="0" distB="0" distL="0" distR="0" wp14:anchorId="2EA7FA46" wp14:editId="01FFADB5">
            <wp:extent cx="4762505" cy="4680000"/>
            <wp:effectExtent l="0" t="0" r="0" b="6350"/>
            <wp:docPr id="33" name="Picture 33" descr="Figure 3 is a series of three graphs showing increasing concentrations of three hydrochlorofluorocarbons in the atmosphere from 2004 onward, including projections to 2025, which level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E_ODS_2019_Fig 3.png"/>
                    <pic:cNvPicPr/>
                  </pic:nvPicPr>
                  <pic:blipFill>
                    <a:blip r:embed="rId27"/>
                    <a:stretch>
                      <a:fillRect/>
                    </a:stretch>
                  </pic:blipFill>
                  <pic:spPr>
                    <a:xfrm>
                      <a:off x="0" y="0"/>
                      <a:ext cx="4762505" cy="4680000"/>
                    </a:xfrm>
                    <a:prstGeom prst="rect">
                      <a:avLst/>
                    </a:prstGeom>
                  </pic:spPr>
                </pic:pic>
              </a:graphicData>
            </a:graphic>
          </wp:inline>
        </w:drawing>
      </w:r>
    </w:p>
    <w:p w14:paraId="61C10C17" w14:textId="77777777" w:rsidR="00DB24C5" w:rsidRDefault="00DB24C5" w:rsidP="00DB24C5">
      <w:pPr>
        <w:pStyle w:val="CaptionFigure"/>
      </w:pPr>
      <w:bookmarkStart w:id="46" w:name="_Ref37241040"/>
      <w:bookmarkStart w:id="47" w:name="_Toc39840474"/>
      <w:r w:rsidRPr="002875EA">
        <w:rPr>
          <w:b/>
        </w:rPr>
        <w:t>Figure</w:t>
      </w:r>
      <w:r>
        <w:rPr>
          <w:b/>
        </w:rPr>
        <w:t xml:space="preserve"> </w:t>
      </w:r>
      <w:r w:rsidRPr="00050930">
        <w:rPr>
          <w:b/>
        </w:rPr>
        <w:fldChar w:fldCharType="begin"/>
      </w:r>
      <w:r w:rsidRPr="00050930">
        <w:rPr>
          <w:b/>
        </w:rPr>
        <w:instrText xml:space="preserve"> SEQ Figure \* ARABIC </w:instrText>
      </w:r>
      <w:r w:rsidRPr="00050930">
        <w:rPr>
          <w:b/>
        </w:rPr>
        <w:fldChar w:fldCharType="separate"/>
      </w:r>
      <w:r w:rsidR="00357127">
        <w:rPr>
          <w:b/>
          <w:noProof/>
        </w:rPr>
        <w:t>3</w:t>
      </w:r>
      <w:r w:rsidRPr="00050930">
        <w:rPr>
          <w:b/>
        </w:rPr>
        <w:fldChar w:fldCharType="end"/>
      </w:r>
      <w:bookmarkEnd w:id="46"/>
      <w:r w:rsidRPr="00050930">
        <w:rPr>
          <w:b/>
        </w:rPr>
        <w:t>.</w:t>
      </w:r>
      <w:r w:rsidRPr="00A663E2">
        <w:t xml:space="preserve"> </w:t>
      </w:r>
      <w:r w:rsidRPr="00DB24C5">
        <w:t>Global</w:t>
      </w:r>
      <w:r>
        <w:t xml:space="preserve"> concentrations of HCFC-22, HCFC-141b and HCFC-142b (ppt)</w:t>
      </w:r>
      <w:r w:rsidR="00217B7E">
        <w:t xml:space="preserve"> and</w:t>
      </w:r>
      <w:r w:rsidR="002F0314" w:rsidRPr="002F0314">
        <w:t xml:space="preserve"> WMO A1 scenarios</w:t>
      </w:r>
      <w:r w:rsidR="00217B7E">
        <w:t xml:space="preserve"> (dashed lines</w:t>
      </w:r>
      <w:r w:rsidR="001776EA">
        <w:t>; Harris and Wuebbles, 2014; Carpenter and Daniel, 2018)</w:t>
      </w:r>
      <w:r w:rsidR="002F0314">
        <w:t>.</w:t>
      </w:r>
      <w:bookmarkEnd w:id="47"/>
    </w:p>
    <w:p w14:paraId="45F9C976" w14:textId="77777777" w:rsidR="00FD6A8C" w:rsidRDefault="00F906A7" w:rsidP="00FD6A8C">
      <w:pPr>
        <w:pStyle w:val="Heading2"/>
      </w:pPr>
      <w:bookmarkStart w:id="48" w:name="_Toc361152272"/>
      <w:bookmarkStart w:id="49" w:name="_Toc39840454"/>
      <w:bookmarkStart w:id="50" w:name="_Toc361152271"/>
      <w:r>
        <w:t xml:space="preserve">Other </w:t>
      </w:r>
      <w:r w:rsidR="00FD6A8C">
        <w:t>Chlorocarbons</w:t>
      </w:r>
      <w:bookmarkEnd w:id="48"/>
      <w:r>
        <w:t xml:space="preserve"> ODSs</w:t>
      </w:r>
      <w:bookmarkEnd w:id="49"/>
    </w:p>
    <w:p w14:paraId="1AB29E6B" w14:textId="77777777" w:rsidR="00FD6A8C" w:rsidRPr="00C57FE0" w:rsidRDefault="00FD6A8C" w:rsidP="00FC4677">
      <w:pPr>
        <w:pStyle w:val="BodyText"/>
      </w:pPr>
      <w:r w:rsidRPr="00B54616">
        <w:t xml:space="preserve">The most abundant chlorocarbon in the background atmosphere is the largely naturally-occurring </w:t>
      </w:r>
      <w:r w:rsidR="0022058A" w:rsidRPr="00B54616">
        <w:t>methyl chloride (</w:t>
      </w:r>
      <w:r w:rsidRPr="00B54616">
        <w:t>CH</w:t>
      </w:r>
      <w:r w:rsidRPr="00B54616">
        <w:rPr>
          <w:vertAlign w:val="subscript"/>
        </w:rPr>
        <w:t>3</w:t>
      </w:r>
      <w:r w:rsidR="0022058A" w:rsidRPr="00B54616">
        <w:t xml:space="preserve">Cl, </w:t>
      </w:r>
      <w:r w:rsidRPr="00B54616">
        <w:t>5</w:t>
      </w:r>
      <w:r w:rsidR="00512543">
        <w:t>30.4</w:t>
      </w:r>
      <w:r w:rsidRPr="00B54616">
        <w:t xml:space="preserve"> ppt, 201</w:t>
      </w:r>
      <w:r w:rsidR="00512543">
        <w:t>8</w:t>
      </w:r>
      <w:r w:rsidR="00E33199" w:rsidRPr="00B54616">
        <w:t>), accounting for 84</w:t>
      </w:r>
      <w:r w:rsidRPr="00B54616">
        <w:t>% of all chlor</w:t>
      </w:r>
      <w:r w:rsidR="00FC4677" w:rsidRPr="00B54616">
        <w:t>o</w:t>
      </w:r>
      <w:r w:rsidRPr="00B54616">
        <w:t>carbons and 5</w:t>
      </w:r>
      <w:r w:rsidR="00B54616" w:rsidRPr="00B54616">
        <w:t>9</w:t>
      </w:r>
      <w:r w:rsidRPr="00B54616">
        <w:t xml:space="preserve">% of chlorine from chlorocarbons. The next most abundant chlorocarbon is anthropogenic </w:t>
      </w:r>
      <w:r w:rsidR="008264DC" w:rsidRPr="00C57FE0">
        <w:t>carbon tetrachloride</w:t>
      </w:r>
      <w:r w:rsidR="00FC4677" w:rsidRPr="00C57FE0">
        <w:t xml:space="preserve"> </w:t>
      </w:r>
      <w:r w:rsidR="00512543">
        <w:t>(77.3</w:t>
      </w:r>
      <w:r w:rsidRPr="00C57FE0">
        <w:t xml:space="preserve"> ppt, 201</w:t>
      </w:r>
      <w:r w:rsidR="00512543">
        <w:t>8</w:t>
      </w:r>
      <w:r w:rsidRPr="00C57FE0">
        <w:t>), accounting for 3</w:t>
      </w:r>
      <w:r w:rsidR="00B54616" w:rsidRPr="00C57FE0">
        <w:t>5</w:t>
      </w:r>
      <w:r w:rsidRPr="00C57FE0">
        <w:t xml:space="preserve">% of chlorine from chlorocarbons. The remaining </w:t>
      </w:r>
      <w:r w:rsidR="00FC4677" w:rsidRPr="00C57FE0">
        <w:t xml:space="preserve">minor </w:t>
      </w:r>
      <w:r w:rsidRPr="00C57FE0">
        <w:t>chlorocarbons</w:t>
      </w:r>
      <w:r w:rsidR="00FC4677" w:rsidRPr="00C57FE0">
        <w:t xml:space="preserve">, including </w:t>
      </w:r>
      <w:r w:rsidR="00897A18" w:rsidRPr="00C57FE0">
        <w:t>methyl chloroform</w:t>
      </w:r>
      <w:r w:rsidR="00FC4677" w:rsidRPr="00C57FE0">
        <w:t>,</w:t>
      </w:r>
      <w:r w:rsidRPr="00C57FE0">
        <w:t xml:space="preserve"> contribute </w:t>
      </w:r>
      <w:r w:rsidR="00C90820" w:rsidRPr="00C57FE0">
        <w:t>6</w:t>
      </w:r>
      <w:r w:rsidRPr="00C57FE0">
        <w:t>% of chlorocarbon chlorine. The chlorocarbons account for 2</w:t>
      </w:r>
      <w:r w:rsidR="00E33199" w:rsidRPr="00C57FE0">
        <w:t>8</w:t>
      </w:r>
      <w:r w:rsidRPr="00C57FE0">
        <w:t>% of total chlorine from all ODSs in the background atmosphere.</w:t>
      </w:r>
    </w:p>
    <w:p w14:paraId="51742D96" w14:textId="77777777" w:rsidR="007B1B54" w:rsidRDefault="008F1911" w:rsidP="008F1911">
      <w:pPr>
        <w:pStyle w:val="BodyText"/>
      </w:pPr>
      <w:r w:rsidRPr="00C57FE0">
        <w:t>Carbon tetra</w:t>
      </w:r>
      <w:r w:rsidR="004F65E9">
        <w:t xml:space="preserve">chloride, methyl chloroform, </w:t>
      </w:r>
      <w:r w:rsidR="00512543">
        <w:t>methyl chloride</w:t>
      </w:r>
      <w:r w:rsidR="004F65E9">
        <w:t xml:space="preserve"> and</w:t>
      </w:r>
      <w:r w:rsidR="004F65E9" w:rsidRPr="004F65E9">
        <w:t xml:space="preserve"> </w:t>
      </w:r>
      <w:r w:rsidR="004F65E9" w:rsidRPr="00C57FE0">
        <w:t>trichloroethylene</w:t>
      </w:r>
      <w:r w:rsidRPr="00C57FE0">
        <w:t xml:space="preserve"> measured at Cape Grim showed d</w:t>
      </w:r>
      <w:r w:rsidR="004F65E9">
        <w:t xml:space="preserve">ecreasing concentrations in 2018 compared to 2017, whereas </w:t>
      </w:r>
      <w:r w:rsidRPr="00C57FE0">
        <w:t xml:space="preserve">dichloromethane, </w:t>
      </w:r>
      <w:r w:rsidR="004F65E9">
        <w:t xml:space="preserve">chloroform, </w:t>
      </w:r>
      <w:r w:rsidRPr="00C57FE0">
        <w:t xml:space="preserve">and </w:t>
      </w:r>
      <w:r w:rsidR="008264DC" w:rsidRPr="00C57FE0">
        <w:t>perchloroethylene</w:t>
      </w:r>
      <w:r w:rsidRPr="00C57FE0">
        <w:t xml:space="preserve"> all showed increasing concentrations. The largest decrease in the chlorocarbons was </w:t>
      </w:r>
      <w:r w:rsidR="004F65E9">
        <w:t>0.31 ppt (15</w:t>
      </w:r>
      <w:r w:rsidRPr="00C57FE0">
        <w:t xml:space="preserve">%) for </w:t>
      </w:r>
      <w:r w:rsidR="00897A18" w:rsidRPr="00C57FE0">
        <w:t>methyl chloroform</w:t>
      </w:r>
      <w:r w:rsidRPr="003378B6">
        <w:t xml:space="preserve"> and the largest increase in the</w:t>
      </w:r>
      <w:r w:rsidR="004F65E9">
        <w:t xml:space="preserve"> chlorocarbons was 1.2 ppt (7.4</w:t>
      </w:r>
      <w:r w:rsidRPr="003378B6">
        <w:t xml:space="preserve">%) for dichloromethane. Significant inter-annual variability is expected for naturally-emitted methyl chloride and chloroform, which have oceanic and biomass burning sources. </w:t>
      </w:r>
      <w:r w:rsidRPr="004B5630">
        <w:t>Tota</w:t>
      </w:r>
      <w:r w:rsidR="004F65E9">
        <w:t>l chlorine from chlorocarbons decreased by 3.1 ppt (0.3</w:t>
      </w:r>
      <w:r w:rsidR="007B1B54">
        <w:t>%).</w:t>
      </w:r>
    </w:p>
    <w:p w14:paraId="7105AE9A" w14:textId="77777777" w:rsidR="008F1911" w:rsidRDefault="008C7C60" w:rsidP="008F1911">
      <w:pPr>
        <w:pStyle w:val="BodyText"/>
      </w:pPr>
      <w:r>
        <w:t>The d</w:t>
      </w:r>
      <w:r w:rsidR="008F1911" w:rsidRPr="004B5630">
        <w:t>ichloromethane</w:t>
      </w:r>
      <w:r w:rsidR="00CA780F">
        <w:t xml:space="preserve"> growth rate</w:t>
      </w:r>
      <w:r>
        <w:t xml:space="preserve"> </w:t>
      </w:r>
      <w:r w:rsidR="00CA780F">
        <w:t xml:space="preserve">has decreased substantially since the last report (3.0 ppt/yr, 20%/yr; 2016-2017), </w:t>
      </w:r>
      <w:r w:rsidR="00F30629">
        <w:t>down to</w:t>
      </w:r>
      <w:r w:rsidR="00CA780F">
        <w:t xml:space="preserve"> (1.2 ppt/yr, 7.4%/yr 2017-2018)</w:t>
      </w:r>
      <w:r w:rsidR="008F1911" w:rsidRPr="004B5630">
        <w:t>. Two</w:t>
      </w:r>
      <w:r w:rsidR="008F1911">
        <w:t xml:space="preserve"> recent papers (Hossaini </w:t>
      </w:r>
      <w:r w:rsidR="008F1911" w:rsidRPr="004B5630">
        <w:rPr>
          <w:i/>
        </w:rPr>
        <w:t>et al</w:t>
      </w:r>
      <w:r w:rsidR="008F1911">
        <w:t xml:space="preserve">., 2017 and Oram </w:t>
      </w:r>
      <w:r w:rsidR="008F1911" w:rsidRPr="004B5630">
        <w:rPr>
          <w:i/>
        </w:rPr>
        <w:t>et al</w:t>
      </w:r>
      <w:r w:rsidR="008F1911">
        <w:t xml:space="preserve">., 2017) have shown that </w:t>
      </w:r>
      <w:r w:rsidR="00F30629">
        <w:t xml:space="preserve">globally </w:t>
      </w:r>
      <w:r w:rsidR="008F1911">
        <w:t>dichloromethane is incre</w:t>
      </w:r>
      <w:r w:rsidR="00F30629">
        <w:t xml:space="preserve">asing rapidly in the atmosphere. However, the recent Ozone Assessment (Engel and Rigby, 2018 ) </w:t>
      </w:r>
      <w:r w:rsidR="009A3525">
        <w:t xml:space="preserve">showed recent </w:t>
      </w:r>
      <w:r w:rsidR="00F30629">
        <w:t xml:space="preserve">(2015 to 2016) </w:t>
      </w:r>
      <w:r w:rsidR="009A3525">
        <w:t>global growth rates have declined and are small compared to previous years</w:t>
      </w:r>
      <w:r w:rsidR="00F30629">
        <w:t>.</w:t>
      </w:r>
      <w:r w:rsidR="009A3525">
        <w:t xml:space="preserve"> Engel and Rigby, 2018 concluded</w:t>
      </w:r>
      <w:r w:rsidR="00F30629">
        <w:t xml:space="preserve"> </w:t>
      </w:r>
      <w:r w:rsidR="009A3525">
        <w:t>that</w:t>
      </w:r>
      <w:r w:rsidR="00C10464">
        <w:t xml:space="preserve"> currently it can’t be determined whether the</w:t>
      </w:r>
      <w:r w:rsidR="00F30629">
        <w:t xml:space="preserve"> recent decrease in growth rate reflects a stabilization of emissions or </w:t>
      </w:r>
      <w:r w:rsidR="00C10464">
        <w:t>reflects</w:t>
      </w:r>
      <w:r w:rsidR="00F30629">
        <w:t xml:space="preserve"> the large</w:t>
      </w:r>
      <w:r w:rsidR="009A3525">
        <w:t xml:space="preserve"> atmospheric variability</w:t>
      </w:r>
      <w:r w:rsidR="00C10464">
        <w:t>.</w:t>
      </w:r>
    </w:p>
    <w:p w14:paraId="0208455B" w14:textId="77777777" w:rsidR="009704AD" w:rsidRPr="00B30C7C" w:rsidRDefault="009704AD" w:rsidP="00F53352">
      <w:pPr>
        <w:pStyle w:val="BodyText2"/>
      </w:pPr>
      <w:r w:rsidRPr="00B30C7C">
        <w:t xml:space="preserve">The rate of decline of </w:t>
      </w:r>
      <w:r w:rsidR="00897A18">
        <w:t>methyl chloroform</w:t>
      </w:r>
      <w:r w:rsidRPr="00B30C7C">
        <w:t xml:space="preserve"> is consistent with its relatively short atmospheric lifetime and near-zero global emissions, whereas the rate of </w:t>
      </w:r>
      <w:r w:rsidR="005C46F0" w:rsidRPr="00B30C7C">
        <w:t>decline</w:t>
      </w:r>
      <w:r w:rsidRPr="00B30C7C">
        <w:t xml:space="preserve"> of </w:t>
      </w:r>
      <w:r w:rsidR="008264DC">
        <w:t>carbon tetrachloride</w:t>
      </w:r>
      <w:r w:rsidRPr="00B30C7C">
        <w:t xml:space="preserve"> in the atmosphere suggest</w:t>
      </w:r>
      <w:r w:rsidR="006A3E29">
        <w:t>s</w:t>
      </w:r>
      <w:r w:rsidRPr="00B30C7C">
        <w:t xml:space="preserve"> there are </w:t>
      </w:r>
      <w:r w:rsidR="0097154D" w:rsidRPr="00B30C7C">
        <w:t xml:space="preserve">remaining, </w:t>
      </w:r>
      <w:r w:rsidRPr="00B30C7C">
        <w:t xml:space="preserve">significant </w:t>
      </w:r>
      <w:r w:rsidR="008264DC">
        <w:t>carbon tetrachloride</w:t>
      </w:r>
      <w:r w:rsidRPr="00B30C7C">
        <w:t xml:space="preserve"> sources outside the control of the Montreal Protocol (Fraser </w:t>
      </w:r>
      <w:r w:rsidRPr="00B30C7C">
        <w:rPr>
          <w:i/>
        </w:rPr>
        <w:t>et al</w:t>
      </w:r>
      <w:r w:rsidRPr="00B30C7C">
        <w:t>., 2014</w:t>
      </w:r>
      <w:r w:rsidR="00EE649D">
        <w:t xml:space="preserve">; Liang </w:t>
      </w:r>
      <w:r w:rsidR="00EE649D" w:rsidRPr="00EE649D">
        <w:rPr>
          <w:i/>
        </w:rPr>
        <w:t>et al</w:t>
      </w:r>
      <w:r w:rsidR="00EE649D">
        <w:t>., 2016</w:t>
      </w:r>
      <w:r w:rsidRPr="00B30C7C">
        <w:t>).</w:t>
      </w:r>
    </w:p>
    <w:p w14:paraId="12596DD5" w14:textId="77777777" w:rsidR="00552120" w:rsidRDefault="00521B0C" w:rsidP="00777417">
      <w:pPr>
        <w:pStyle w:val="Heading2"/>
      </w:pPr>
      <w:bookmarkStart w:id="51" w:name="_Toc39840455"/>
      <w:r w:rsidRPr="00B30C7C">
        <w:lastRenderedPageBreak/>
        <w:t>Halons</w:t>
      </w:r>
      <w:bookmarkEnd w:id="50"/>
      <w:bookmarkEnd w:id="51"/>
    </w:p>
    <w:p w14:paraId="0BD73995" w14:textId="77777777" w:rsidR="00552120" w:rsidRDefault="009A5FE9" w:rsidP="003B6332">
      <w:pPr>
        <w:pStyle w:val="BodyText2"/>
      </w:pPr>
      <w:r w:rsidRPr="00B30C7C">
        <w:t>H-1211 is the most abundant halon in the background atmosphere (3</w:t>
      </w:r>
      <w:r w:rsidR="00310BC5" w:rsidRPr="00B30C7C">
        <w:t>.</w:t>
      </w:r>
      <w:r w:rsidR="00E75C0D">
        <w:t>4</w:t>
      </w:r>
      <w:r w:rsidRPr="00B30C7C">
        <w:t xml:space="preserve"> ppt, 201</w:t>
      </w:r>
      <w:r w:rsidR="008B42E6">
        <w:t>8</w:t>
      </w:r>
      <w:r w:rsidRPr="00B30C7C">
        <w:t>), followed by H-1301 (3.</w:t>
      </w:r>
      <w:r w:rsidR="00A04C25">
        <w:t>3</w:t>
      </w:r>
      <w:r w:rsidRPr="00B30C7C">
        <w:t xml:space="preserve"> ppt) and H-2402 (0.4 ppt</w:t>
      </w:r>
      <w:r w:rsidRPr="0043683B">
        <w:t xml:space="preserve">). </w:t>
      </w:r>
      <w:r w:rsidR="007C1FB5" w:rsidRPr="0043683B">
        <w:t>H-1211</w:t>
      </w:r>
      <w:r w:rsidR="008B42E6">
        <w:t xml:space="preserve"> </w:t>
      </w:r>
      <w:r w:rsidR="007C1FB5" w:rsidRPr="0043683B">
        <w:t>and</w:t>
      </w:r>
      <w:r w:rsidR="00293C48" w:rsidRPr="0043683B">
        <w:t xml:space="preserve"> </w:t>
      </w:r>
      <w:r w:rsidR="0072076D" w:rsidRPr="0043683B">
        <w:t>H-2402</w:t>
      </w:r>
      <w:r w:rsidR="00293C48" w:rsidRPr="0043683B">
        <w:t xml:space="preserve"> </w:t>
      </w:r>
      <w:r w:rsidR="007C1FB5" w:rsidRPr="0043683B">
        <w:t>are</w:t>
      </w:r>
      <w:r w:rsidR="00293C48" w:rsidRPr="0043683B">
        <w:t xml:space="preserve"> </w:t>
      </w:r>
      <w:r w:rsidR="007C1FB5" w:rsidRPr="0043683B">
        <w:t>in</w:t>
      </w:r>
      <w:r w:rsidR="00293C48" w:rsidRPr="0043683B">
        <w:t xml:space="preserve"> </w:t>
      </w:r>
      <w:r w:rsidR="007C1FB5" w:rsidRPr="0043683B">
        <w:t>decline</w:t>
      </w:r>
      <w:r w:rsidR="00293C48" w:rsidRPr="0043683B">
        <w:t xml:space="preserve"> </w:t>
      </w:r>
      <w:r w:rsidR="007C1FB5" w:rsidRPr="0043683B">
        <w:t>in</w:t>
      </w:r>
      <w:r w:rsidR="00293C48" w:rsidRPr="0043683B">
        <w:t xml:space="preserve"> </w:t>
      </w:r>
      <w:r w:rsidR="007C1FB5" w:rsidRPr="0043683B">
        <w:t>the</w:t>
      </w:r>
      <w:r w:rsidR="00293C48" w:rsidRPr="0043683B">
        <w:t xml:space="preserve"> </w:t>
      </w:r>
      <w:r w:rsidR="007C1FB5" w:rsidRPr="0043683B">
        <w:t>atmosphere</w:t>
      </w:r>
      <w:r w:rsidR="008B42E6">
        <w:t xml:space="preserve"> (-0.08</w:t>
      </w:r>
      <w:r w:rsidRPr="0043683B">
        <w:t xml:space="preserve"> ppt</w:t>
      </w:r>
      <w:r w:rsidR="0043701F" w:rsidRPr="0043683B">
        <w:t>/yr</w:t>
      </w:r>
      <w:r w:rsidRPr="0043683B">
        <w:t xml:space="preserve"> and -0.0</w:t>
      </w:r>
      <w:r w:rsidR="008B42E6">
        <w:t>06</w:t>
      </w:r>
      <w:r w:rsidR="00313AA5">
        <w:t xml:space="preserve"> ppt</w:t>
      </w:r>
      <w:r w:rsidR="0043701F" w:rsidRPr="0043683B">
        <w:t>/yr</w:t>
      </w:r>
      <w:r w:rsidR="00565AE2" w:rsidRPr="0043683B">
        <w:t xml:space="preserve"> respe</w:t>
      </w:r>
      <w:r w:rsidRPr="0043683B">
        <w:t xml:space="preserve">ctively, </w:t>
      </w:r>
      <w:r w:rsidR="007623ED" w:rsidRPr="0043683B">
        <w:t>201</w:t>
      </w:r>
      <w:r w:rsidR="008B42E6">
        <w:t>7</w:t>
      </w:r>
      <w:r w:rsidR="00FD2D8A" w:rsidRPr="0043683B">
        <w:t>-201</w:t>
      </w:r>
      <w:r w:rsidR="008B42E6">
        <w:t>8</w:t>
      </w:r>
      <w:r w:rsidR="00FD2D8A" w:rsidRPr="0043683B">
        <w:t>)</w:t>
      </w:r>
      <w:r w:rsidR="008B42E6">
        <w:t xml:space="preserve">. </w:t>
      </w:r>
      <w:r w:rsidR="003C4237">
        <w:t>H-1301 growth rates were reported as being negative in the previous report (-0.01 ppt/yr; 2016-2017), have now increased to 0.002 ppt/yr 2017-2018.</w:t>
      </w:r>
      <w:r w:rsidR="008B42E6" w:rsidRPr="0043683B">
        <w:t xml:space="preserve"> </w:t>
      </w:r>
      <w:r w:rsidR="007C1FB5" w:rsidRPr="0043683B">
        <w:t>Overall</w:t>
      </w:r>
      <w:r w:rsidR="00293C48" w:rsidRPr="0043683B">
        <w:t xml:space="preserve"> </w:t>
      </w:r>
      <w:r w:rsidR="007C1FB5" w:rsidRPr="0043683B">
        <w:t>halons</w:t>
      </w:r>
      <w:r w:rsidR="00293C48" w:rsidRPr="0043683B">
        <w:t xml:space="preserve"> </w:t>
      </w:r>
      <w:r w:rsidR="007C1FB5" w:rsidRPr="0043683B">
        <w:t>are</w:t>
      </w:r>
      <w:r w:rsidR="00293C48" w:rsidRPr="0043683B">
        <w:t xml:space="preserve"> </w:t>
      </w:r>
      <w:r w:rsidR="007C1FB5" w:rsidRPr="0043683B">
        <w:t>in</w:t>
      </w:r>
      <w:r w:rsidR="00293C48" w:rsidRPr="0043683B">
        <w:t xml:space="preserve"> </w:t>
      </w:r>
      <w:r w:rsidR="007C1FB5" w:rsidRPr="0043683B">
        <w:t>decline</w:t>
      </w:r>
      <w:r w:rsidR="00293C48" w:rsidRPr="0043683B">
        <w:t xml:space="preserve"> </w:t>
      </w:r>
      <w:r w:rsidR="007C1FB5" w:rsidRPr="0043683B">
        <w:t>by</w:t>
      </w:r>
      <w:r w:rsidR="00293C48" w:rsidRPr="00B30C7C">
        <w:t xml:space="preserve"> </w:t>
      </w:r>
      <w:r w:rsidR="00313AA5">
        <w:t>1</w:t>
      </w:r>
      <w:r w:rsidR="00310BC5" w:rsidRPr="00B30C7C">
        <w:t>.</w:t>
      </w:r>
      <w:r w:rsidR="003C4237">
        <w:t>2</w:t>
      </w:r>
      <w:r w:rsidR="007C1FB5" w:rsidRPr="00B30C7C">
        <w:t>%</w:t>
      </w:r>
      <w:r w:rsidR="00293C48" w:rsidRPr="00B30C7C">
        <w:t xml:space="preserve"> </w:t>
      </w:r>
      <w:r w:rsidR="007C1FB5" w:rsidRPr="00B30C7C">
        <w:t>per</w:t>
      </w:r>
      <w:r w:rsidR="00293C48" w:rsidRPr="00B30C7C">
        <w:t xml:space="preserve"> </w:t>
      </w:r>
      <w:r w:rsidR="007C1FB5" w:rsidRPr="00B30C7C">
        <w:t>year</w:t>
      </w:r>
      <w:r w:rsidR="00310BC5" w:rsidRPr="00B30C7C">
        <w:t xml:space="preserve"> (compared to </w:t>
      </w:r>
      <w:r w:rsidR="003C4237">
        <w:t>1.7</w:t>
      </w:r>
      <w:r w:rsidR="00310BC5" w:rsidRPr="00B30C7C">
        <w:t>%/yr 201</w:t>
      </w:r>
      <w:r w:rsidR="003C4237">
        <w:t>6</w:t>
      </w:r>
      <w:r w:rsidR="00310BC5" w:rsidRPr="00B30C7C">
        <w:t>-201</w:t>
      </w:r>
      <w:r w:rsidR="003C4237">
        <w:t>7</w:t>
      </w:r>
      <w:r w:rsidR="00310BC5" w:rsidRPr="00B30C7C">
        <w:t>)</w:t>
      </w:r>
      <w:r w:rsidR="007C1FB5" w:rsidRPr="00B30C7C">
        <w:t>,</w:t>
      </w:r>
      <w:r w:rsidR="00293C48" w:rsidRPr="00B30C7C">
        <w:t xml:space="preserve"> </w:t>
      </w:r>
      <w:r w:rsidR="00CF5312">
        <w:t>a</w:t>
      </w:r>
      <w:r w:rsidR="005D2163" w:rsidRPr="00B30C7C">
        <w:t xml:space="preserve"> larger </w:t>
      </w:r>
      <w:r w:rsidR="003732CC" w:rsidRPr="00B30C7C">
        <w:t>rate of decline</w:t>
      </w:r>
      <w:r w:rsidR="005D2163" w:rsidRPr="00B30C7C">
        <w:t xml:space="preserve"> (in percentage terms)</w:t>
      </w:r>
      <w:r w:rsidR="003732CC" w:rsidRPr="00B30C7C">
        <w:t xml:space="preserve"> </w:t>
      </w:r>
      <w:r w:rsidR="005D2163" w:rsidRPr="00B30C7C">
        <w:t xml:space="preserve">compared to </w:t>
      </w:r>
      <w:r w:rsidR="003732CC" w:rsidRPr="00B30C7C">
        <w:t xml:space="preserve">the </w:t>
      </w:r>
      <w:r w:rsidR="007C1FB5" w:rsidRPr="00B30C7C">
        <w:t>CFCs.</w:t>
      </w:r>
      <w:r w:rsidR="00293C48" w:rsidRPr="00B30C7C">
        <w:t xml:space="preserve"> </w:t>
      </w:r>
      <w:r w:rsidR="008409BA" w:rsidRPr="00B30C7C">
        <w:t>Bromine</w:t>
      </w:r>
      <w:r w:rsidR="00293C48" w:rsidRPr="00B30C7C">
        <w:t xml:space="preserve"> </w:t>
      </w:r>
      <w:r w:rsidR="008409BA" w:rsidRPr="00B30C7C">
        <w:t>in</w:t>
      </w:r>
      <w:r w:rsidR="00293C48" w:rsidRPr="00B30C7C">
        <w:t xml:space="preserve"> </w:t>
      </w:r>
      <w:r w:rsidR="008409BA" w:rsidRPr="00B30C7C">
        <w:t>the</w:t>
      </w:r>
      <w:r w:rsidR="00293C48" w:rsidRPr="00B30C7C">
        <w:t xml:space="preserve"> </w:t>
      </w:r>
      <w:r w:rsidR="008409BA" w:rsidRPr="00B30C7C">
        <w:t>atmosphere</w:t>
      </w:r>
      <w:r w:rsidR="00293C48" w:rsidRPr="00B30C7C">
        <w:t xml:space="preserve"> </w:t>
      </w:r>
      <w:r w:rsidR="008409BA" w:rsidRPr="00B30C7C">
        <w:t>from</w:t>
      </w:r>
      <w:r w:rsidR="00293C48" w:rsidRPr="00B30C7C">
        <w:t xml:space="preserve"> </w:t>
      </w:r>
      <w:r w:rsidR="008409BA" w:rsidRPr="00B30C7C">
        <w:t>halons</w:t>
      </w:r>
      <w:r w:rsidR="00293C48" w:rsidRPr="00B30C7C">
        <w:t xml:space="preserve"> </w:t>
      </w:r>
      <w:r w:rsidR="008409BA" w:rsidRPr="00B30C7C">
        <w:t>decreased</w:t>
      </w:r>
      <w:r w:rsidR="00293C48" w:rsidRPr="00B30C7C">
        <w:t xml:space="preserve"> </w:t>
      </w:r>
      <w:r w:rsidR="008409BA" w:rsidRPr="00B30C7C">
        <w:t>by</w:t>
      </w:r>
      <w:r w:rsidR="00293C48" w:rsidRPr="00B30C7C">
        <w:t xml:space="preserve"> </w:t>
      </w:r>
      <w:r w:rsidR="005E6C16" w:rsidRPr="00B30C7C">
        <w:t>0.</w:t>
      </w:r>
      <w:r w:rsidR="003C4237">
        <w:t>09</w:t>
      </w:r>
      <w:r w:rsidR="00293C48" w:rsidRPr="00B30C7C">
        <w:t xml:space="preserve"> </w:t>
      </w:r>
      <w:r w:rsidR="008409BA" w:rsidRPr="00B30C7C">
        <w:t>ppt</w:t>
      </w:r>
      <w:r w:rsidR="0043701F" w:rsidRPr="00B30C7C">
        <w:t>/yr</w:t>
      </w:r>
      <w:r w:rsidR="004745A0" w:rsidRPr="00B30C7C">
        <w:t xml:space="preserve"> (</w:t>
      </w:r>
      <w:r w:rsidR="00313AA5">
        <w:t>1</w:t>
      </w:r>
      <w:r w:rsidR="005D2163" w:rsidRPr="00B30C7C">
        <w:t>.</w:t>
      </w:r>
      <w:r w:rsidR="003C4237">
        <w:t>2</w:t>
      </w:r>
      <w:r w:rsidR="004745A0" w:rsidRPr="00B30C7C">
        <w:t>%)</w:t>
      </w:r>
      <w:r w:rsidR="00FD2D8A" w:rsidRPr="00B30C7C">
        <w:t xml:space="preserve">, </w:t>
      </w:r>
      <w:r w:rsidR="00FD2D8A" w:rsidRPr="0011282C">
        <w:t xml:space="preserve">which equates to about a </w:t>
      </w:r>
      <w:r w:rsidR="00CF5312" w:rsidRPr="0011282C">
        <w:t>5</w:t>
      </w:r>
      <w:r w:rsidR="00FD2D8A" w:rsidRPr="0011282C">
        <w:t xml:space="preserve"> ppt</w:t>
      </w:r>
      <w:r w:rsidR="0043701F" w:rsidRPr="0011282C">
        <w:t>/yr</w:t>
      </w:r>
      <w:r w:rsidR="00FD2D8A" w:rsidRPr="0011282C">
        <w:t xml:space="preserve"> decline in equivalent chlorine.</w:t>
      </w:r>
      <w:r w:rsidR="002A5F85" w:rsidRPr="00B30C7C">
        <w:t xml:space="preserve"> This is </w:t>
      </w:r>
      <w:r w:rsidR="00012B22">
        <w:t xml:space="preserve">a </w:t>
      </w:r>
      <w:r w:rsidR="002A5F85" w:rsidRPr="00B30C7C">
        <w:t xml:space="preserve">significant </w:t>
      </w:r>
      <w:r w:rsidR="00012B22">
        <w:t xml:space="preserve">decline </w:t>
      </w:r>
      <w:r w:rsidR="002A5F85" w:rsidRPr="00B30C7C">
        <w:t xml:space="preserve">– chlorine from </w:t>
      </w:r>
      <w:r w:rsidR="003C4237">
        <w:t>CFCs is declining currently by 7.8</w:t>
      </w:r>
      <w:r w:rsidR="002A5F85" w:rsidRPr="00B30C7C">
        <w:t xml:space="preserve"> ppt/yr. The decline in bromine from halons is a significant driver of likely ozone recovery (see </w:t>
      </w:r>
      <w:r w:rsidR="006A3E29">
        <w:t xml:space="preserve">Krummel </w:t>
      </w:r>
      <w:r w:rsidR="006A3E29" w:rsidRPr="006A3E29">
        <w:rPr>
          <w:i/>
        </w:rPr>
        <w:t>et al</w:t>
      </w:r>
      <w:r w:rsidR="006A3E29">
        <w:t>., 201</w:t>
      </w:r>
      <w:r w:rsidR="001645D0">
        <w:t>6</w:t>
      </w:r>
      <w:r w:rsidR="002A5F85" w:rsidRPr="00B30C7C">
        <w:t>).</w:t>
      </w:r>
      <w:r w:rsidR="003C4237">
        <w:t xml:space="preserve"> </w:t>
      </w:r>
    </w:p>
    <w:p w14:paraId="5AC8D242" w14:textId="77777777" w:rsidR="00521B0C" w:rsidRDefault="00093122" w:rsidP="007F292E">
      <w:pPr>
        <w:pStyle w:val="Heading2"/>
      </w:pPr>
      <w:bookmarkStart w:id="52" w:name="_Toc361152273"/>
      <w:bookmarkStart w:id="53" w:name="_Toc39840456"/>
      <w:r>
        <w:t>Other</w:t>
      </w:r>
      <w:r w:rsidR="00293C48">
        <w:t xml:space="preserve"> </w:t>
      </w:r>
      <w:r>
        <w:t>organobromine</w:t>
      </w:r>
      <w:r w:rsidR="00293C48">
        <w:t xml:space="preserve"> </w:t>
      </w:r>
      <w:r>
        <w:t>species</w:t>
      </w:r>
      <w:bookmarkEnd w:id="52"/>
      <w:bookmarkEnd w:id="53"/>
    </w:p>
    <w:p w14:paraId="6537129A" w14:textId="77777777" w:rsidR="003B6332" w:rsidRDefault="004745A0" w:rsidP="00FC4677">
      <w:pPr>
        <w:pStyle w:val="BodyText"/>
      </w:pPr>
      <w:r>
        <w:t>M</w:t>
      </w:r>
      <w:r w:rsidR="00F1136D">
        <w:t>ethyl bromide</w:t>
      </w:r>
      <w:r w:rsidR="00B7017F">
        <w:t xml:space="preserve"> is the most abundant (6.</w:t>
      </w:r>
      <w:r w:rsidR="00B121E3">
        <w:t>0</w:t>
      </w:r>
      <w:r w:rsidR="00CF5312">
        <w:t xml:space="preserve"> ppt</w:t>
      </w:r>
      <w:r w:rsidR="00B7017F">
        <w:t>) organobromine ODS in the background atmosphere</w:t>
      </w:r>
      <w:r w:rsidR="002A5F85">
        <w:t xml:space="preserve"> in 201</w:t>
      </w:r>
      <w:r w:rsidR="00B121E3">
        <w:t>8</w:t>
      </w:r>
      <w:r w:rsidR="00B7017F">
        <w:t>, followed by H-1211 (3.</w:t>
      </w:r>
      <w:r w:rsidR="000C259D">
        <w:t>4</w:t>
      </w:r>
      <w:r w:rsidR="00B7017F">
        <w:t xml:space="preserve"> ppt), H-1301 (3.</w:t>
      </w:r>
      <w:r w:rsidR="0011282C">
        <w:t>3</w:t>
      </w:r>
      <w:r w:rsidR="00B7017F">
        <w:t xml:space="preserve"> ppt), </w:t>
      </w:r>
      <w:r w:rsidR="00EC2722">
        <w:t xml:space="preserve">bromoform </w:t>
      </w:r>
      <w:r w:rsidR="00B7017F">
        <w:t>(</w:t>
      </w:r>
      <w:r w:rsidR="000C259D">
        <w:t>1</w:t>
      </w:r>
      <w:r w:rsidR="002A5F85">
        <w:t>.</w:t>
      </w:r>
      <w:r w:rsidR="00B121E3">
        <w:t>6</w:t>
      </w:r>
      <w:r w:rsidR="00B7017F">
        <w:t xml:space="preserve"> ppt) and </w:t>
      </w:r>
      <w:r w:rsidR="00EC2722">
        <w:t xml:space="preserve">dibromomethane </w:t>
      </w:r>
      <w:r w:rsidR="00B7017F">
        <w:t>(1</w:t>
      </w:r>
      <w:r w:rsidR="002A5F85">
        <w:t>.1</w:t>
      </w:r>
      <w:r w:rsidR="00B7017F">
        <w:t xml:space="preserve"> ppt).</w:t>
      </w:r>
    </w:p>
    <w:p w14:paraId="0CD19BFA" w14:textId="77777777" w:rsidR="00973250" w:rsidRDefault="00B121E3" w:rsidP="00973250">
      <w:pPr>
        <w:pStyle w:val="BodyText"/>
      </w:pPr>
      <w:r w:rsidRPr="00F50F17">
        <w:t>Methyl Bromi</w:t>
      </w:r>
      <w:r>
        <w:t>de showed a small decrease (0.07 ppt/yr 2017-2018</w:t>
      </w:r>
      <w:r w:rsidRPr="00F50F17">
        <w:t xml:space="preserve">) </w:t>
      </w:r>
      <w:r>
        <w:t xml:space="preserve">compared to the previous years </w:t>
      </w:r>
      <w:r w:rsidR="00530890" w:rsidRPr="00953969">
        <w:t>decrease (0.6 ppt/yr 2016-2017</w:t>
      </w:r>
      <w:r w:rsidR="00F50F17" w:rsidRPr="00953969">
        <w:t xml:space="preserve">) </w:t>
      </w:r>
      <w:r w:rsidR="001E14BE" w:rsidRPr="00953969">
        <w:t>in the background atmosphere</w:t>
      </w:r>
      <w:r w:rsidR="00953969" w:rsidRPr="00953969">
        <w:t>. There is an</w:t>
      </w:r>
      <w:r w:rsidR="002A5F85" w:rsidRPr="00953969">
        <w:t xml:space="preserve"> overall long-term decrease in </w:t>
      </w:r>
      <w:r w:rsidR="00897A18">
        <w:t>methyl bromide</w:t>
      </w:r>
      <w:r w:rsidR="002A5F85" w:rsidRPr="00953969">
        <w:t xml:space="preserve"> in the atmosphere</w:t>
      </w:r>
      <w:r w:rsidR="00973250" w:rsidRPr="00953969">
        <w:t xml:space="preserve"> since about 2000</w:t>
      </w:r>
      <w:r w:rsidR="002A5F85" w:rsidRPr="00953969">
        <w:t>, which briefly halted in 2012-2013</w:t>
      </w:r>
      <w:r w:rsidR="002E5DA5" w:rsidRPr="00953969">
        <w:t xml:space="preserve"> and 2014-2015</w:t>
      </w:r>
      <w:r w:rsidR="002A5F85" w:rsidRPr="00953969">
        <w:t>.</w:t>
      </w:r>
      <w:r w:rsidR="00E36FDA" w:rsidRPr="00953969">
        <w:t xml:space="preserve"> </w:t>
      </w:r>
      <w:r w:rsidR="00973250" w:rsidRPr="00953969">
        <w:t>Be</w:t>
      </w:r>
      <w:r w:rsidR="001645D0" w:rsidRPr="00953969">
        <w:t>cause there are significant na</w:t>
      </w:r>
      <w:r w:rsidR="00973250" w:rsidRPr="00953969">
        <w:t xml:space="preserve">tural emissions of </w:t>
      </w:r>
      <w:r w:rsidR="00897A18">
        <w:t>methyl bromide</w:t>
      </w:r>
      <w:r w:rsidR="00973250" w:rsidRPr="00953969">
        <w:t xml:space="preserve">, year-to-year variability in the rate of decline or growth is expected. </w:t>
      </w:r>
    </w:p>
    <w:p w14:paraId="60598D3A" w14:textId="77777777" w:rsidR="002261E5" w:rsidRDefault="007623ED" w:rsidP="00952F01">
      <w:pPr>
        <w:pStyle w:val="BodyText2"/>
      </w:pPr>
      <w:r w:rsidRPr="006D2E96">
        <w:t>Natural b</w:t>
      </w:r>
      <w:r w:rsidR="002A5F85" w:rsidRPr="006D2E96">
        <w:t xml:space="preserve">romoform showed </w:t>
      </w:r>
      <w:r w:rsidR="00973250" w:rsidRPr="006D2E96">
        <w:t>a</w:t>
      </w:r>
      <w:r w:rsidR="00583B4A" w:rsidRPr="006D2E96">
        <w:t xml:space="preserve"> de</w:t>
      </w:r>
      <w:r w:rsidR="00A508B9" w:rsidRPr="006D2E96">
        <w:t xml:space="preserve">crease </w:t>
      </w:r>
      <w:r w:rsidR="00E915DA" w:rsidRPr="006D2E96">
        <w:t>(</w:t>
      </w:r>
      <w:r w:rsidR="00A508B9" w:rsidRPr="006D2E96">
        <w:t>0.</w:t>
      </w:r>
      <w:r w:rsidR="00973250" w:rsidRPr="006D2E96">
        <w:t>2</w:t>
      </w:r>
      <w:r w:rsidR="00B121E3">
        <w:t>1</w:t>
      </w:r>
      <w:r w:rsidR="00A508B9" w:rsidRPr="006D2E96">
        <w:t xml:space="preserve"> ppt/yr</w:t>
      </w:r>
      <w:r w:rsidR="00E915DA" w:rsidRPr="006D2E96">
        <w:t>)</w:t>
      </w:r>
      <w:r w:rsidR="00A508B9" w:rsidRPr="006D2E96">
        <w:t xml:space="preserve"> and </w:t>
      </w:r>
      <w:r w:rsidRPr="006D2E96">
        <w:t xml:space="preserve">natural </w:t>
      </w:r>
      <w:r w:rsidR="00E915DA" w:rsidRPr="006D2E96">
        <w:t xml:space="preserve">dibromomethane </w:t>
      </w:r>
      <w:r w:rsidR="00B121E3">
        <w:t xml:space="preserve">also </w:t>
      </w:r>
      <w:r w:rsidR="00A508B9" w:rsidRPr="006D2E96">
        <w:t xml:space="preserve">showed a small </w:t>
      </w:r>
      <w:r w:rsidR="00B121E3">
        <w:t>de</w:t>
      </w:r>
      <w:r w:rsidR="00E915DA" w:rsidRPr="006D2E96">
        <w:t>crease (</w:t>
      </w:r>
      <w:r w:rsidR="00A508B9" w:rsidRPr="006D2E96">
        <w:t>0.0</w:t>
      </w:r>
      <w:r w:rsidR="00B121E3">
        <w:t>09</w:t>
      </w:r>
      <w:r w:rsidR="00A508B9" w:rsidRPr="006D2E96">
        <w:t xml:space="preserve"> ppt/yr)</w:t>
      </w:r>
      <w:r w:rsidR="00B121E3">
        <w:t xml:space="preserve"> in 2017-2018</w:t>
      </w:r>
      <w:r w:rsidR="00A508B9" w:rsidRPr="006D2E96">
        <w:t>. Overal</w:t>
      </w:r>
      <w:r w:rsidR="00565AE2" w:rsidRPr="006D2E96">
        <w:t>l</w:t>
      </w:r>
      <w:r w:rsidR="00A508B9" w:rsidRPr="006D2E96">
        <w:t xml:space="preserve"> bromine from all </w:t>
      </w:r>
      <w:r w:rsidR="009A5FE9" w:rsidRPr="006D2E96">
        <w:t xml:space="preserve">non-halon </w:t>
      </w:r>
      <w:r w:rsidR="00A508B9" w:rsidRPr="006D2E96">
        <w:t>ODS</w:t>
      </w:r>
      <w:r w:rsidR="009A5FE9" w:rsidRPr="006D2E96">
        <w:t>s</w:t>
      </w:r>
      <w:r w:rsidR="00A508B9" w:rsidRPr="006D2E96">
        <w:t xml:space="preserve"> </w:t>
      </w:r>
      <w:r w:rsidR="008A6E7F" w:rsidRPr="006D2E96">
        <w:t>de</w:t>
      </w:r>
      <w:r w:rsidR="00A508B9" w:rsidRPr="006D2E96">
        <w:t xml:space="preserve">creased by </w:t>
      </w:r>
      <w:r w:rsidR="00B121E3">
        <w:t>0</w:t>
      </w:r>
      <w:r w:rsidR="00973250" w:rsidRPr="006D2E96">
        <w:t>.</w:t>
      </w:r>
      <w:r w:rsidR="00B121E3">
        <w:t>73</w:t>
      </w:r>
      <w:r w:rsidR="00A508B9" w:rsidRPr="006D2E96">
        <w:t xml:space="preserve"> ppt</w:t>
      </w:r>
      <w:r w:rsidR="0043701F" w:rsidRPr="006D2E96">
        <w:t>/yr</w:t>
      </w:r>
      <w:r w:rsidR="00A508B9" w:rsidRPr="006D2E96">
        <w:t xml:space="preserve"> (201</w:t>
      </w:r>
      <w:r w:rsidR="00B121E3">
        <w:t>7</w:t>
      </w:r>
      <w:r w:rsidR="00A508B9" w:rsidRPr="006D2E96">
        <w:t>-201</w:t>
      </w:r>
      <w:r w:rsidR="00B121E3">
        <w:t>8</w:t>
      </w:r>
      <w:r w:rsidR="00A508B9" w:rsidRPr="006D2E96">
        <w:t xml:space="preserve">), </w:t>
      </w:r>
      <w:r w:rsidR="00973250" w:rsidRPr="006D2E96">
        <w:t>a</w:t>
      </w:r>
      <w:r w:rsidR="00A508B9" w:rsidRPr="006D2E96">
        <w:t xml:space="preserve"> </w:t>
      </w:r>
      <w:r w:rsidR="00B121E3">
        <w:t>5</w:t>
      </w:r>
      <w:r w:rsidR="00973250" w:rsidRPr="006D2E96">
        <w:t>.</w:t>
      </w:r>
      <w:r w:rsidR="00530890">
        <w:t>5</w:t>
      </w:r>
      <w:r w:rsidR="00A508B9" w:rsidRPr="006D2E96">
        <w:t xml:space="preserve">%/yr </w:t>
      </w:r>
      <w:r w:rsidR="008A6E7F" w:rsidRPr="006D2E96">
        <w:t>de</w:t>
      </w:r>
      <w:r w:rsidR="00A508B9" w:rsidRPr="006D2E96">
        <w:t xml:space="preserve">crease, largely due </w:t>
      </w:r>
      <w:r w:rsidR="00973250" w:rsidRPr="006D2E96">
        <w:t xml:space="preserve">to the </w:t>
      </w:r>
      <w:r w:rsidR="008A6E7F" w:rsidRPr="006D2E96">
        <w:t>de</w:t>
      </w:r>
      <w:r w:rsidR="00973250" w:rsidRPr="006D2E96">
        <w:t>crease in bromine from</w:t>
      </w:r>
      <w:r w:rsidR="001645D0" w:rsidRPr="006D2E96">
        <w:t xml:space="preserve"> </w:t>
      </w:r>
      <w:r w:rsidR="00E915DA" w:rsidRPr="006D2E96">
        <w:t>bromoform</w:t>
      </w:r>
      <w:r w:rsidR="00530890">
        <w:t xml:space="preserve"> and methyl bromide</w:t>
      </w:r>
      <w:r w:rsidR="00A508B9" w:rsidRPr="006D2E96">
        <w:t>.</w:t>
      </w:r>
      <w:r w:rsidR="00E915DA" w:rsidRPr="006D2E96">
        <w:t xml:space="preserve"> </w:t>
      </w:r>
      <w:bookmarkStart w:id="54" w:name="_Toc361152274"/>
      <w:bookmarkStart w:id="55" w:name="_Ref354484961"/>
      <w:bookmarkStart w:id="56" w:name="_Ref358817715"/>
      <w:r w:rsidR="00E915DA" w:rsidRPr="006D2E96">
        <w:t xml:space="preserve">This is the </w:t>
      </w:r>
      <w:r w:rsidR="000B0C77">
        <w:t>third</w:t>
      </w:r>
      <w:r w:rsidR="00530890">
        <w:t xml:space="preserve"> year in a row that</w:t>
      </w:r>
      <w:r w:rsidR="00E915DA" w:rsidRPr="006D2E96">
        <w:t xml:space="preserve"> b</w:t>
      </w:r>
      <w:r w:rsidR="00A82D03" w:rsidRPr="006D2E96">
        <w:t>a</w:t>
      </w:r>
      <w:r w:rsidR="00E915DA" w:rsidRPr="006D2E96">
        <w:t>ckground levels of bromoform</w:t>
      </w:r>
      <w:r w:rsidR="008A6E7F" w:rsidRPr="006D2E96">
        <w:t xml:space="preserve"> have decreased</w:t>
      </w:r>
      <w:r w:rsidR="00A82D03" w:rsidRPr="006D2E96">
        <w:t>.</w:t>
      </w:r>
      <w:r w:rsidR="00E915DA" w:rsidRPr="006D2E96">
        <w:t xml:space="preserve"> </w:t>
      </w:r>
      <w:r w:rsidR="00530890">
        <w:t>In</w:t>
      </w:r>
      <w:r w:rsidR="008A6E7F" w:rsidRPr="006D2E96">
        <w:t xml:space="preserve"> 2014-2015, </w:t>
      </w:r>
      <w:r w:rsidR="006D2E96" w:rsidRPr="006D2E96">
        <w:t>b</w:t>
      </w:r>
      <w:r w:rsidR="008A6E7F" w:rsidRPr="006D2E96">
        <w:t>romoform was</w:t>
      </w:r>
      <w:r w:rsidR="00973250" w:rsidRPr="006D2E96">
        <w:t xml:space="preserve"> at its highest concentration for the last decade. </w:t>
      </w:r>
      <w:r w:rsidR="00E915DA" w:rsidRPr="006D2E96">
        <w:t xml:space="preserve">Significant inter-annual variability is expected for naturally emitted dibromomethane and bromoform, which have oceanic sources. </w:t>
      </w:r>
      <w:bookmarkEnd w:id="54"/>
      <w:r w:rsidR="00E915DA" w:rsidRPr="006D2E96">
        <w:t>Long-term trends</w:t>
      </w:r>
      <w:r w:rsidR="000B0640" w:rsidRPr="006D2E96">
        <w:t xml:space="preserve"> (decadal) </w:t>
      </w:r>
      <w:r w:rsidR="00E915DA" w:rsidRPr="006D2E96">
        <w:t>have not been found for these species</w:t>
      </w:r>
      <w:r w:rsidR="00A82D03" w:rsidRPr="006D2E96">
        <w:t xml:space="preserve"> (Carpenter and Reimann, 2014).</w:t>
      </w:r>
    </w:p>
    <w:p w14:paraId="668BC7E1" w14:textId="77777777" w:rsidR="00371945" w:rsidRDefault="00371945" w:rsidP="00371945">
      <w:pPr>
        <w:pStyle w:val="Heading2"/>
      </w:pPr>
      <w:bookmarkStart w:id="57" w:name="_Toc39840457"/>
      <w:r>
        <w:t>Total chlorine and bromine: impact on stratospheric ozone</w:t>
      </w:r>
      <w:bookmarkEnd w:id="57"/>
    </w:p>
    <w:p w14:paraId="1B7FEC77" w14:textId="766D2AEE" w:rsidR="00777417" w:rsidRDefault="00777417" w:rsidP="003B6332">
      <w:pPr>
        <w:pStyle w:val="BodyText2"/>
      </w:pPr>
      <w:r w:rsidRPr="00D326FD">
        <w:t xml:space="preserve">Total chlorine from ODSs </w:t>
      </w:r>
      <w:r w:rsidR="00574DE3" w:rsidRPr="00D326FD">
        <w:t>(</w:t>
      </w:r>
      <w:r w:rsidR="00D2140D" w:rsidRPr="00475A16">
        <w:fldChar w:fldCharType="begin"/>
      </w:r>
      <w:r w:rsidR="00D2140D" w:rsidRPr="00475A16">
        <w:instrText xml:space="preserve"> REF _Ref37241264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4</w:t>
      </w:r>
      <w:r w:rsidR="00D2140D" w:rsidRPr="00475A16">
        <w:fldChar w:fldCharType="end"/>
      </w:r>
      <w:r w:rsidR="00574DE3" w:rsidRPr="00D326FD">
        <w:t xml:space="preserve">) </w:t>
      </w:r>
      <w:r w:rsidR="00226C87">
        <w:t>de</w:t>
      </w:r>
      <w:r w:rsidRPr="00D326FD">
        <w:t xml:space="preserve">creased </w:t>
      </w:r>
      <w:r w:rsidRPr="00890F01">
        <w:t xml:space="preserve">from </w:t>
      </w:r>
      <w:r w:rsidR="00A82D03" w:rsidRPr="00890F01">
        <w:t>3</w:t>
      </w:r>
      <w:r w:rsidR="00CC0941" w:rsidRPr="00890F01">
        <w:t>1</w:t>
      </w:r>
      <w:r w:rsidR="00226C87" w:rsidRPr="00890F01">
        <w:t>7</w:t>
      </w:r>
      <w:r w:rsidR="00D3648A" w:rsidRPr="00890F01">
        <w:t>1</w:t>
      </w:r>
      <w:r w:rsidRPr="00D326FD">
        <w:t xml:space="preserve"> ppt in 201</w:t>
      </w:r>
      <w:r w:rsidR="00226C87">
        <w:t>7</w:t>
      </w:r>
      <w:r w:rsidRPr="00D326FD">
        <w:t xml:space="preserve"> to </w:t>
      </w:r>
      <w:r w:rsidR="00226C87">
        <w:t>3163</w:t>
      </w:r>
      <w:r w:rsidRPr="00D326FD">
        <w:t xml:space="preserve"> ppt in 201</w:t>
      </w:r>
      <w:r w:rsidR="00226C87">
        <w:t>8</w:t>
      </w:r>
      <w:r w:rsidRPr="00D326FD">
        <w:t>, a</w:t>
      </w:r>
      <w:r w:rsidR="00226C87">
        <w:t xml:space="preserve"> de</w:t>
      </w:r>
      <w:r w:rsidR="00953969" w:rsidRPr="00D326FD">
        <w:t>crease</w:t>
      </w:r>
      <w:r w:rsidRPr="00D326FD">
        <w:t xml:space="preserve"> of </w:t>
      </w:r>
      <w:r w:rsidR="00226C87">
        <w:t>7.8</w:t>
      </w:r>
      <w:r w:rsidRPr="00D326FD">
        <w:t xml:space="preserve"> ppt (0.</w:t>
      </w:r>
      <w:r w:rsidR="00226C87">
        <w:t>25</w:t>
      </w:r>
      <w:r w:rsidR="007424F9">
        <w:t xml:space="preserve">%). This total is also </w:t>
      </w:r>
      <w:r w:rsidR="0027491D">
        <w:t>10% lower than its peak value in 1994.</w:t>
      </w:r>
      <w:r w:rsidR="0027491D" w:rsidRPr="00D326FD">
        <w:t xml:space="preserve"> </w:t>
      </w:r>
      <w:r w:rsidR="00D326FD" w:rsidRPr="00D326FD">
        <w:t>Tota</w:t>
      </w:r>
      <w:r w:rsidR="007424F9">
        <w:t>l chlorine from chlorocarbons decreased by 3.1 ppt (0.3</w:t>
      </w:r>
      <w:r w:rsidR="00F3057F">
        <w:t>%)</w:t>
      </w:r>
      <w:r w:rsidR="00D326FD" w:rsidRPr="00D326FD">
        <w:t>. T</w:t>
      </w:r>
      <w:r w:rsidRPr="00D326FD">
        <w:t>he overall dec</w:t>
      </w:r>
      <w:r w:rsidR="00F3057F">
        <w:t>line in chlorine from CFCs was 7.8</w:t>
      </w:r>
      <w:r w:rsidRPr="00D326FD">
        <w:t xml:space="preserve"> ppt (201</w:t>
      </w:r>
      <w:r w:rsidR="00F3057F">
        <w:t>7</w:t>
      </w:r>
      <w:r w:rsidRPr="00D326FD">
        <w:t>-201</w:t>
      </w:r>
      <w:r w:rsidR="00F3057F">
        <w:t>8</w:t>
      </w:r>
      <w:r w:rsidR="00D326FD" w:rsidRPr="00D326FD">
        <w:t>)</w:t>
      </w:r>
      <w:r w:rsidR="00A82D03" w:rsidRPr="00D326FD">
        <w:t xml:space="preserve"> </w:t>
      </w:r>
      <w:r w:rsidRPr="00D326FD">
        <w:t xml:space="preserve">and HCFC chlorine increased by </w:t>
      </w:r>
      <w:r w:rsidR="00F3057F">
        <w:t>3.3</w:t>
      </w:r>
      <w:r w:rsidRPr="00D326FD">
        <w:t xml:space="preserve"> ppt.</w:t>
      </w:r>
    </w:p>
    <w:tbl>
      <w:tblPr>
        <w:tblStyle w:val="TableCSIRO"/>
        <w:tblW w:w="0" w:type="auto"/>
        <w:tblInd w:w="0" w:type="dxa"/>
        <w:tblBorders>
          <w:bottom w:val="none" w:sz="0" w:space="0" w:color="auto"/>
        </w:tblBorders>
        <w:tblLook w:val="04A0" w:firstRow="1" w:lastRow="0" w:firstColumn="1" w:lastColumn="0" w:noHBand="0" w:noVBand="1"/>
      </w:tblPr>
      <w:tblGrid>
        <w:gridCol w:w="6394"/>
        <w:gridCol w:w="3245"/>
      </w:tblGrid>
      <w:tr w:rsidR="002C77A4" w14:paraId="3D2E957A" w14:textId="77777777" w:rsidTr="002C77A4">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Pr>
          <w:p w14:paraId="159F5006" w14:textId="77777777" w:rsidR="002C77A4" w:rsidRDefault="00D21F44" w:rsidP="002C77A4">
            <w:pPr>
              <w:pStyle w:val="Figure"/>
            </w:pPr>
            <w:r>
              <w:rPr>
                <w:noProof/>
              </w:rPr>
              <w:drawing>
                <wp:inline distT="0" distB="0" distL="0" distR="0" wp14:anchorId="12BDA717" wp14:editId="5F056704">
                  <wp:extent cx="3952800" cy="2041200"/>
                  <wp:effectExtent l="0" t="0" r="0" b="0"/>
                  <wp:docPr id="80" name="Picture 80" descr="Figure 4 shows total chlorine from chlorine-containing ozone depleting substances from 1980 to 2018 as measured at Cape Grim. It shows an increase in total chlorine until 1995 and then a gradu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E_ODS_2019_Fig 4.png"/>
                          <pic:cNvPicPr/>
                        </pic:nvPicPr>
                        <pic:blipFill>
                          <a:blip r:embed="rId28">
                            <a:extLst>
                              <a:ext uri="{28A0092B-C50C-407E-A947-70E740481C1C}">
                                <a14:useLocalDpi xmlns:a14="http://schemas.microsoft.com/office/drawing/2010/main" val="0"/>
                              </a:ext>
                            </a:extLst>
                          </a:blip>
                          <a:stretch>
                            <a:fillRect/>
                          </a:stretch>
                        </pic:blipFill>
                        <pic:spPr>
                          <a:xfrm>
                            <a:off x="0" y="0"/>
                            <a:ext cx="3952800" cy="2041200"/>
                          </a:xfrm>
                          <a:prstGeom prst="rect">
                            <a:avLst/>
                          </a:prstGeom>
                        </pic:spPr>
                      </pic:pic>
                    </a:graphicData>
                  </a:graphic>
                </wp:inline>
              </w:drawing>
            </w:r>
          </w:p>
        </w:tc>
        <w:tc>
          <w:tcPr>
            <w:tcW w:w="4820" w:type="dxa"/>
            <w:shd w:val="clear" w:color="auto" w:fill="auto"/>
          </w:tcPr>
          <w:p w14:paraId="1BCDB1E6" w14:textId="1EDF452A" w:rsidR="002C77A4" w:rsidRDefault="002C77A4" w:rsidP="002C77A4">
            <w:pPr>
              <w:pStyle w:val="CaptionFigure"/>
            </w:pPr>
            <w:bookmarkStart w:id="58" w:name="_Ref37241264"/>
            <w:bookmarkStart w:id="59" w:name="_Toc39840475"/>
            <w:r w:rsidRPr="002875EA">
              <w:rPr>
                <w:b/>
              </w:rPr>
              <w:t>Figure</w:t>
            </w:r>
            <w:r>
              <w:rPr>
                <w:b/>
              </w:rPr>
              <w:t xml:space="preserve"> </w:t>
            </w:r>
            <w:r w:rsidRPr="00A3156E">
              <w:rPr>
                <w:b/>
              </w:rPr>
              <w:fldChar w:fldCharType="begin"/>
            </w:r>
            <w:r w:rsidRPr="00A3156E">
              <w:rPr>
                <w:b/>
              </w:rPr>
              <w:instrText xml:space="preserve"> SEQ Figure \* ARABIC </w:instrText>
            </w:r>
            <w:r w:rsidRPr="00A3156E">
              <w:rPr>
                <w:b/>
              </w:rPr>
              <w:fldChar w:fldCharType="separate"/>
            </w:r>
            <w:r w:rsidR="00357127">
              <w:rPr>
                <w:b/>
                <w:noProof/>
              </w:rPr>
              <w:t>4</w:t>
            </w:r>
            <w:r w:rsidRPr="00A3156E">
              <w:rPr>
                <w:b/>
              </w:rPr>
              <w:fldChar w:fldCharType="end"/>
            </w:r>
            <w:bookmarkEnd w:id="58"/>
            <w:r w:rsidRPr="00050930">
              <w:rPr>
                <w:b/>
              </w:rPr>
              <w:t>.</w:t>
            </w:r>
            <w:r w:rsidRPr="00A663E2">
              <w:t xml:space="preserve"> Total chlorine from CFCs, HCFCs, </w:t>
            </w:r>
            <w:r w:rsidR="008264DC">
              <w:t>carbon tetrachloride</w:t>
            </w:r>
            <w:r>
              <w:t>: CCl</w:t>
            </w:r>
            <w:r w:rsidRPr="00A663E2">
              <w:rPr>
                <w:vertAlign w:val="subscript"/>
              </w:rPr>
              <w:t>4</w:t>
            </w:r>
            <w:r>
              <w:t xml:space="preserve">, </w:t>
            </w:r>
            <w:r w:rsidR="00897A18">
              <w:t>methyl chloroform</w:t>
            </w:r>
            <w:r>
              <w:t>: CH</w:t>
            </w:r>
            <w:r w:rsidRPr="00A663E2">
              <w:rPr>
                <w:vertAlign w:val="subscript"/>
              </w:rPr>
              <w:t>3</w:t>
            </w:r>
            <w:r>
              <w:t>CCl</w:t>
            </w:r>
            <w:r w:rsidRPr="00A663E2">
              <w:rPr>
                <w:vertAlign w:val="subscript"/>
              </w:rPr>
              <w:t>3</w:t>
            </w:r>
            <w:r>
              <w:t xml:space="preserve"> and other chlorine-</w:t>
            </w:r>
            <w:r w:rsidRPr="002C77A4">
              <w:t>containing</w:t>
            </w:r>
            <w:r>
              <w:t xml:space="preserve"> ODSs (</w:t>
            </w:r>
            <w:r w:rsidR="00475A16" w:rsidRPr="00475A16">
              <w:fldChar w:fldCharType="begin"/>
            </w:r>
            <w:r w:rsidR="00475A16" w:rsidRPr="00475A16">
              <w:instrText xml:space="preserve"> REF _Ref37241196 \h  \* MERGEFORMAT </w:instrText>
            </w:r>
            <w:r w:rsidR="00475A16" w:rsidRPr="00475A16">
              <w:fldChar w:fldCharType="separate"/>
            </w:r>
            <w:r w:rsidR="00475A16" w:rsidRPr="00475A16">
              <w:t xml:space="preserve">Table </w:t>
            </w:r>
            <w:r w:rsidR="00475A16" w:rsidRPr="00475A16">
              <w:rPr>
                <w:noProof/>
              </w:rPr>
              <w:t>1</w:t>
            </w:r>
            <w:r w:rsidR="00475A16" w:rsidRPr="00475A16">
              <w:fldChar w:fldCharType="end"/>
            </w:r>
            <w:r w:rsidRPr="00C531DF">
              <w:t>) as measured at Cape Grim</w:t>
            </w:r>
            <w:r>
              <w:t>.</w:t>
            </w:r>
            <w:bookmarkEnd w:id="59"/>
          </w:p>
        </w:tc>
      </w:tr>
    </w:tbl>
    <w:p w14:paraId="3F2949C1" w14:textId="77777777" w:rsidR="00952F01" w:rsidRDefault="00952F01" w:rsidP="00952F01"/>
    <w:p w14:paraId="2DFF4230" w14:textId="526B7718" w:rsidR="008236B6" w:rsidRDefault="00777417" w:rsidP="00AF7B4C">
      <w:pPr>
        <w:pStyle w:val="BodyText2"/>
      </w:pPr>
      <w:r w:rsidRPr="00475A16">
        <w:t xml:space="preserve">Total bromine from </w:t>
      </w:r>
      <w:proofErr w:type="spellStart"/>
      <w:r w:rsidRPr="00475A16">
        <w:t>organobromine</w:t>
      </w:r>
      <w:proofErr w:type="spellEnd"/>
      <w:r w:rsidRPr="00475A16">
        <w:t xml:space="preserve"> ODSs</w:t>
      </w:r>
      <w:r w:rsidR="009206C3" w:rsidRPr="00475A16">
        <w:t xml:space="preserve"> (</w:t>
      </w:r>
      <w:r w:rsidR="00D2140D" w:rsidRPr="00475A16">
        <w:fldChar w:fldCharType="begin"/>
      </w:r>
      <w:r w:rsidR="00D2140D" w:rsidRPr="00475A16">
        <w:instrText xml:space="preserve"> REF _Ref37241290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5</w:t>
      </w:r>
      <w:r w:rsidR="00D2140D" w:rsidRPr="00475A16">
        <w:fldChar w:fldCharType="end"/>
      </w:r>
      <w:r w:rsidR="00574DE3" w:rsidRPr="00475A16">
        <w:t>)</w:t>
      </w:r>
      <w:r w:rsidRPr="00475A16">
        <w:t xml:space="preserve"> was 2</w:t>
      </w:r>
      <w:r w:rsidR="00E86746" w:rsidRPr="00475A16">
        <w:t>0.4</w:t>
      </w:r>
      <w:r w:rsidRPr="00475A16">
        <w:t xml:space="preserve"> </w:t>
      </w:r>
      <w:proofErr w:type="spellStart"/>
      <w:r w:rsidRPr="00475A16">
        <w:t>ppt</w:t>
      </w:r>
      <w:proofErr w:type="spellEnd"/>
      <w:r w:rsidRPr="00475A16">
        <w:t xml:space="preserve"> (201</w:t>
      </w:r>
      <w:r w:rsidR="00E86746" w:rsidRPr="00475A16">
        <w:t>8</w:t>
      </w:r>
      <w:r w:rsidRPr="00475A16">
        <w:t>)</w:t>
      </w:r>
      <w:r w:rsidR="00F56968" w:rsidRPr="00475A16">
        <w:t xml:space="preserve"> - </w:t>
      </w:r>
      <w:r w:rsidR="006B4F34" w:rsidRPr="00475A16">
        <w:t>3</w:t>
      </w:r>
      <w:r w:rsidR="00F2013A" w:rsidRPr="00475A16">
        <w:t>6</w:t>
      </w:r>
      <w:r w:rsidR="004F601B" w:rsidRPr="00475A16">
        <w:t>% from halons, 29</w:t>
      </w:r>
      <w:r w:rsidRPr="00475A16">
        <w:t xml:space="preserve">% from </w:t>
      </w:r>
      <w:r w:rsidR="00897A18" w:rsidRPr="00475A16">
        <w:t>methyl bromide</w:t>
      </w:r>
      <w:r w:rsidRPr="00475A16">
        <w:t>,</w:t>
      </w:r>
      <w:r w:rsidRPr="00F2013A">
        <w:t xml:space="preserve"> 2</w:t>
      </w:r>
      <w:r w:rsidR="00E86746">
        <w:t>4</w:t>
      </w:r>
      <w:r w:rsidRPr="00F2013A">
        <w:t xml:space="preserve">% </w:t>
      </w:r>
      <w:r w:rsidR="00E86746">
        <w:t>bromoform and 11</w:t>
      </w:r>
      <w:r w:rsidR="00D43687" w:rsidRPr="00F2013A">
        <w:t>% dibr</w:t>
      </w:r>
      <w:r w:rsidR="006B4F34" w:rsidRPr="00F2013A">
        <w:t>omomethane</w:t>
      </w:r>
      <w:r w:rsidR="006B4F34" w:rsidRPr="007E3445">
        <w:t xml:space="preserve">. </w:t>
      </w:r>
      <w:r w:rsidRPr="007E3445">
        <w:t xml:space="preserve">Bromine from all ODSs </w:t>
      </w:r>
      <w:r w:rsidR="00C94DA3" w:rsidRPr="007E3445">
        <w:t>de</w:t>
      </w:r>
      <w:r w:rsidRPr="007E3445">
        <w:t xml:space="preserve">creased by </w:t>
      </w:r>
      <w:r w:rsidR="00E86746">
        <w:t>0</w:t>
      </w:r>
      <w:r w:rsidR="00D07BDC" w:rsidRPr="007E3445">
        <w:t>.</w:t>
      </w:r>
      <w:r w:rsidR="00E86746">
        <w:t>82</w:t>
      </w:r>
      <w:r w:rsidR="00D07BDC" w:rsidRPr="007E3445">
        <w:t xml:space="preserve"> </w:t>
      </w:r>
      <w:r w:rsidRPr="007E3445">
        <w:t>ppt (201</w:t>
      </w:r>
      <w:r w:rsidR="00E86746">
        <w:t>7</w:t>
      </w:r>
      <w:r w:rsidRPr="007E3445">
        <w:t>-2</w:t>
      </w:r>
      <w:r w:rsidR="00A72912" w:rsidRPr="007E3445">
        <w:t>01</w:t>
      </w:r>
      <w:r w:rsidR="00E86746">
        <w:t>8</w:t>
      </w:r>
      <w:r w:rsidRPr="007E3445">
        <w:t xml:space="preserve">, </w:t>
      </w:r>
      <w:r w:rsidR="00E86746">
        <w:t>3.9</w:t>
      </w:r>
      <w:r w:rsidRPr="007E3445">
        <w:t>%), due to -0.</w:t>
      </w:r>
      <w:r w:rsidR="00E86746">
        <w:t>09</w:t>
      </w:r>
      <w:r w:rsidRPr="007E3445">
        <w:t xml:space="preserve"> ppt/yr from the halons and </w:t>
      </w:r>
      <w:r w:rsidR="00C94DA3" w:rsidRPr="007E3445">
        <w:t>-</w:t>
      </w:r>
      <w:r w:rsidR="00E86746">
        <w:t>0</w:t>
      </w:r>
      <w:r w:rsidR="009E3F3E" w:rsidRPr="007E3445">
        <w:t>.</w:t>
      </w:r>
      <w:r w:rsidR="00E86746">
        <w:t>73</w:t>
      </w:r>
      <w:r w:rsidRPr="007E3445">
        <w:t xml:space="preserve"> ppt/yr from the non-halon ODSs.</w:t>
      </w:r>
      <w:r w:rsidR="003142BE" w:rsidRPr="007E3445">
        <w:t xml:space="preserve"> </w:t>
      </w:r>
      <w:r w:rsidR="008236B6" w:rsidRPr="007E3445">
        <w:t>The variability in total bromine compared to total chlorine is due to the relatively larger natural (therefore variable) contributions to bromine compared to chlorine.</w:t>
      </w:r>
    </w:p>
    <w:tbl>
      <w:tblPr>
        <w:tblStyle w:val="TableCSIRO"/>
        <w:tblW w:w="0" w:type="auto"/>
        <w:tblInd w:w="0" w:type="dxa"/>
        <w:tblBorders>
          <w:bottom w:val="none" w:sz="0" w:space="0" w:color="auto"/>
        </w:tblBorders>
        <w:tblLook w:val="04A0" w:firstRow="1" w:lastRow="0" w:firstColumn="1" w:lastColumn="0" w:noHBand="0" w:noVBand="1"/>
      </w:tblPr>
      <w:tblGrid>
        <w:gridCol w:w="6394"/>
        <w:gridCol w:w="3245"/>
      </w:tblGrid>
      <w:tr w:rsidR="002C77A4" w14:paraId="15E63DBB" w14:textId="77777777" w:rsidTr="002C77A4">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Pr>
          <w:p w14:paraId="349AF372" w14:textId="77777777" w:rsidR="002C77A4" w:rsidRDefault="009F3826" w:rsidP="002C77A4">
            <w:pPr>
              <w:pStyle w:val="Figure"/>
            </w:pPr>
            <w:r>
              <w:rPr>
                <w:noProof/>
              </w:rPr>
              <w:lastRenderedPageBreak/>
              <w:drawing>
                <wp:inline distT="0" distB="0" distL="0" distR="0" wp14:anchorId="2A0049F3" wp14:editId="7B59EA7E">
                  <wp:extent cx="3952800" cy="2041200"/>
                  <wp:effectExtent l="0" t="0" r="0" b="0"/>
                  <wp:docPr id="82" name="Picture 82" descr="Figure 5 is a graph showing total bromine from bromine containing ozone depleting substances from 1980 to 2018 as measured at Cape Grim. It shows an increase in total bromine until around 2000 and then a gradual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E_ODS_2019_Fig 5.png"/>
                          <pic:cNvPicPr/>
                        </pic:nvPicPr>
                        <pic:blipFill>
                          <a:blip r:embed="rId29">
                            <a:extLst>
                              <a:ext uri="{28A0092B-C50C-407E-A947-70E740481C1C}">
                                <a14:useLocalDpi xmlns:a14="http://schemas.microsoft.com/office/drawing/2010/main" val="0"/>
                              </a:ext>
                            </a:extLst>
                          </a:blip>
                          <a:stretch>
                            <a:fillRect/>
                          </a:stretch>
                        </pic:blipFill>
                        <pic:spPr>
                          <a:xfrm>
                            <a:off x="0" y="0"/>
                            <a:ext cx="3952800" cy="2041200"/>
                          </a:xfrm>
                          <a:prstGeom prst="rect">
                            <a:avLst/>
                          </a:prstGeom>
                        </pic:spPr>
                      </pic:pic>
                    </a:graphicData>
                  </a:graphic>
                </wp:inline>
              </w:drawing>
            </w:r>
          </w:p>
        </w:tc>
        <w:tc>
          <w:tcPr>
            <w:tcW w:w="4820" w:type="dxa"/>
            <w:shd w:val="clear" w:color="auto" w:fill="auto"/>
          </w:tcPr>
          <w:p w14:paraId="377A253F" w14:textId="38F248CB" w:rsidR="002C77A4" w:rsidRDefault="002C77A4" w:rsidP="002C77A4">
            <w:pPr>
              <w:pStyle w:val="CaptionFigure"/>
              <w:spacing w:after="0"/>
            </w:pPr>
            <w:bookmarkStart w:id="60" w:name="_Ref37241290"/>
            <w:bookmarkStart w:id="61" w:name="_Toc395015662"/>
            <w:bookmarkStart w:id="62" w:name="_Toc422844700"/>
            <w:bookmarkStart w:id="63" w:name="_Toc39840476"/>
            <w:r w:rsidRPr="002875EA">
              <w:rPr>
                <w:b/>
              </w:rPr>
              <w:t>Figure</w:t>
            </w:r>
            <w:r>
              <w:rPr>
                <w:b/>
              </w:rPr>
              <w:t xml:space="preserve"> </w:t>
            </w:r>
            <w:r w:rsidRPr="00050930">
              <w:rPr>
                <w:b/>
              </w:rPr>
              <w:fldChar w:fldCharType="begin"/>
            </w:r>
            <w:r w:rsidRPr="00050930">
              <w:rPr>
                <w:b/>
              </w:rPr>
              <w:instrText xml:space="preserve"> SEQ Figure \* ARABIC </w:instrText>
            </w:r>
            <w:r w:rsidRPr="00050930">
              <w:rPr>
                <w:b/>
              </w:rPr>
              <w:fldChar w:fldCharType="separate"/>
            </w:r>
            <w:r w:rsidR="00357127">
              <w:rPr>
                <w:b/>
                <w:noProof/>
              </w:rPr>
              <w:t>5</w:t>
            </w:r>
            <w:r w:rsidRPr="00050930">
              <w:rPr>
                <w:b/>
              </w:rPr>
              <w:fldChar w:fldCharType="end"/>
            </w:r>
            <w:bookmarkEnd w:id="60"/>
            <w:r w:rsidRPr="00050930">
              <w:rPr>
                <w:b/>
              </w:rPr>
              <w:t>.</w:t>
            </w:r>
            <w:r w:rsidRPr="00A663E2">
              <w:t xml:space="preserve"> Total bromine from </w:t>
            </w:r>
            <w:r w:rsidR="00897A18">
              <w:t>methyl bromide</w:t>
            </w:r>
            <w:r w:rsidRPr="00A663E2">
              <w:t>: CH</w:t>
            </w:r>
            <w:r w:rsidRPr="00A663E2">
              <w:rPr>
                <w:vertAlign w:val="subscript"/>
              </w:rPr>
              <w:t>3</w:t>
            </w:r>
            <w:r w:rsidRPr="00A663E2">
              <w:t>Br, h</w:t>
            </w:r>
            <w:r>
              <w:t>alons and other bromine-containing ODSs (dibromomethane - CH</w:t>
            </w:r>
            <w:r w:rsidRPr="00784BFB">
              <w:rPr>
                <w:vertAlign w:val="subscript"/>
              </w:rPr>
              <w:t>2</w:t>
            </w:r>
            <w:r>
              <w:t>Br</w:t>
            </w:r>
            <w:r w:rsidRPr="00784BFB">
              <w:rPr>
                <w:vertAlign w:val="subscript"/>
              </w:rPr>
              <w:t>2</w:t>
            </w:r>
            <w:r>
              <w:t xml:space="preserve"> </w:t>
            </w:r>
            <w:r w:rsidRPr="00A663E2">
              <w:t xml:space="preserve">and </w:t>
            </w:r>
            <w:bookmarkEnd w:id="61"/>
            <w:r>
              <w:t>bromoform - CHBr</w:t>
            </w:r>
            <w:r w:rsidRPr="00784BFB">
              <w:rPr>
                <w:vertAlign w:val="subscript"/>
              </w:rPr>
              <w:t>3</w:t>
            </w:r>
            <w:r w:rsidRPr="00276399">
              <w:t>) as measured at Cape Grim</w:t>
            </w:r>
            <w:bookmarkEnd w:id="62"/>
            <w:r>
              <w:t xml:space="preserve"> (</w:t>
            </w:r>
            <w:r w:rsidR="00475A16" w:rsidRPr="00475A16">
              <w:fldChar w:fldCharType="begin"/>
            </w:r>
            <w:r w:rsidR="00475A16" w:rsidRPr="00475A16">
              <w:instrText xml:space="preserve"> REF _Ref37241196 \h  \* MERGEFORMAT </w:instrText>
            </w:r>
            <w:r w:rsidR="00475A16" w:rsidRPr="00475A16">
              <w:fldChar w:fldCharType="separate"/>
            </w:r>
            <w:r w:rsidR="00475A16" w:rsidRPr="00475A16">
              <w:t xml:space="preserve">Table </w:t>
            </w:r>
            <w:r w:rsidR="00475A16" w:rsidRPr="00475A16">
              <w:rPr>
                <w:noProof/>
              </w:rPr>
              <w:t>1</w:t>
            </w:r>
            <w:r w:rsidR="00475A16" w:rsidRPr="00475A16">
              <w:fldChar w:fldCharType="end"/>
            </w:r>
            <w:r>
              <w:t>).</w:t>
            </w:r>
            <w:bookmarkEnd w:id="63"/>
          </w:p>
          <w:p w14:paraId="63F3AAA4" w14:textId="77777777" w:rsidR="002C77A4" w:rsidRDefault="002C77A4" w:rsidP="008236B6">
            <w:pPr>
              <w:pStyle w:val="BodyText"/>
            </w:pPr>
          </w:p>
        </w:tc>
      </w:tr>
    </w:tbl>
    <w:p w14:paraId="3CDAF4D8" w14:textId="77777777" w:rsidR="009E210F" w:rsidRDefault="009E210F" w:rsidP="009E210F"/>
    <w:p w14:paraId="36EFC801" w14:textId="41DF5BD4" w:rsidR="00436A64" w:rsidRDefault="00436A64" w:rsidP="00436A64">
      <w:pPr>
        <w:pStyle w:val="BodyText2"/>
      </w:pPr>
      <w:r w:rsidRPr="00B14C94">
        <w:t>The impact of total chlorine and bromine from ODSs on stratospheric ozone at polar and mid-latitudes i</w:t>
      </w:r>
      <w:r w:rsidR="00B104B7" w:rsidRPr="00B14C94">
        <w:t>s</w:t>
      </w:r>
      <w:r w:rsidRPr="00B14C94">
        <w:t xml:space="preserve"> discussed in detail </w:t>
      </w:r>
      <w:r w:rsidR="00371945" w:rsidRPr="00B14C94">
        <w:t>in the companion Repo</w:t>
      </w:r>
      <w:r w:rsidRPr="00B14C94">
        <w:t>rt on the 201</w:t>
      </w:r>
      <w:r w:rsidR="003572D8">
        <w:t>8</w:t>
      </w:r>
      <w:r w:rsidRPr="00B14C94">
        <w:t xml:space="preserve"> Antarctic Ozone Hole (Krummel </w:t>
      </w:r>
      <w:r w:rsidRPr="00B14C94">
        <w:rPr>
          <w:i/>
        </w:rPr>
        <w:t>et al</w:t>
      </w:r>
      <w:r w:rsidRPr="00B14C94">
        <w:t>., 201</w:t>
      </w:r>
      <w:r w:rsidR="003572D8">
        <w:t>9</w:t>
      </w:r>
      <w:r w:rsidR="009206C3">
        <w:t xml:space="preserve">). </w:t>
      </w:r>
      <w:r w:rsidR="00D2140D" w:rsidRPr="00475A16">
        <w:fldChar w:fldCharType="begin"/>
      </w:r>
      <w:r w:rsidR="00D2140D" w:rsidRPr="00475A16">
        <w:instrText xml:space="preserve"> REF _Ref37241313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6</w:t>
      </w:r>
      <w:r w:rsidR="00D2140D" w:rsidRPr="00475A16">
        <w:fldChar w:fldCharType="end"/>
      </w:r>
      <w:r w:rsidRPr="00B14C94">
        <w:t xml:space="preserve"> shows the strong correlation between ozone depletion over </w:t>
      </w:r>
      <w:r w:rsidR="001105DF" w:rsidRPr="00B14C94">
        <w:t>Antarctica</w:t>
      </w:r>
      <w:r w:rsidRPr="00B14C94">
        <w:t xml:space="preserve"> (Halley</w:t>
      </w:r>
      <w:r w:rsidR="00B104B7" w:rsidRPr="00B14C94">
        <w:t xml:space="preserve"> Station</w:t>
      </w:r>
      <w:r w:rsidRPr="00B14C94">
        <w:t>) and at mid-latitudes in the Southern Hemisphere (Melbourne). In both regions there is a strong indication of the onset of significant ozone recovery.</w:t>
      </w:r>
    </w:p>
    <w:p w14:paraId="27D8976C" w14:textId="4073330E" w:rsidR="00952F01" w:rsidRDefault="004861BE" w:rsidP="00952F01">
      <w:pPr>
        <w:pStyle w:val="Figure"/>
        <w:rPr>
          <w:highlight w:val="magenta"/>
        </w:rPr>
      </w:pPr>
      <w:r>
        <w:rPr>
          <w:noProof/>
        </w:rPr>
        <w:t>o</w:t>
      </w:r>
      <w:r w:rsidR="009F3826">
        <w:rPr>
          <w:noProof/>
        </w:rPr>
        <w:drawing>
          <wp:inline distT="0" distB="0" distL="0" distR="0" wp14:anchorId="6FC93CA0" wp14:editId="305586CA">
            <wp:extent cx="6120765" cy="2813050"/>
            <wp:effectExtent l="0" t="0" r="0" b="6350"/>
            <wp:docPr id="83" name="Picture 83" descr="Figure 6 shows two graphs mapping total ozone changes and total chlorine at both Antarctica and Melbourne. The graphs show a correlation between recovery of ozone and decreasing chlorine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oE_ODS_2019_Fig 6.png"/>
                    <pic:cNvPicPr/>
                  </pic:nvPicPr>
                  <pic:blipFill>
                    <a:blip r:embed="rId30">
                      <a:extLst>
                        <a:ext uri="{28A0092B-C50C-407E-A947-70E740481C1C}">
                          <a14:useLocalDpi xmlns:a14="http://schemas.microsoft.com/office/drawing/2010/main" val="0"/>
                        </a:ext>
                      </a:extLst>
                    </a:blip>
                    <a:stretch>
                      <a:fillRect/>
                    </a:stretch>
                  </pic:blipFill>
                  <pic:spPr>
                    <a:xfrm>
                      <a:off x="0" y="0"/>
                      <a:ext cx="6120765" cy="2813050"/>
                    </a:xfrm>
                    <a:prstGeom prst="rect">
                      <a:avLst/>
                    </a:prstGeom>
                  </pic:spPr>
                </pic:pic>
              </a:graphicData>
            </a:graphic>
          </wp:inline>
        </w:drawing>
      </w:r>
    </w:p>
    <w:p w14:paraId="3B35C188" w14:textId="77777777" w:rsidR="005E3983" w:rsidRDefault="00E33C26" w:rsidP="00EF296C">
      <w:pPr>
        <w:pStyle w:val="CaptionFigure"/>
      </w:pPr>
      <w:bookmarkStart w:id="64" w:name="_Ref37241313"/>
      <w:bookmarkStart w:id="65" w:name="_Toc39840477"/>
      <w:r w:rsidRPr="002875EA">
        <w:rPr>
          <w:b/>
        </w:rPr>
        <w:t>Figure</w:t>
      </w:r>
      <w:r w:rsidR="00A61BB9">
        <w:rPr>
          <w:b/>
        </w:rPr>
        <w:t xml:space="preserve"> </w:t>
      </w:r>
      <w:r w:rsidR="00D62610" w:rsidRPr="00A17D48">
        <w:rPr>
          <w:b/>
        </w:rPr>
        <w:fldChar w:fldCharType="begin"/>
      </w:r>
      <w:r w:rsidR="00610A0A" w:rsidRPr="00A17D48">
        <w:rPr>
          <w:b/>
        </w:rPr>
        <w:instrText xml:space="preserve"> SEQ Figure \* ARABIC </w:instrText>
      </w:r>
      <w:r w:rsidR="00D62610" w:rsidRPr="00A17D48">
        <w:rPr>
          <w:b/>
        </w:rPr>
        <w:fldChar w:fldCharType="separate"/>
      </w:r>
      <w:r w:rsidR="00357127">
        <w:rPr>
          <w:b/>
          <w:noProof/>
        </w:rPr>
        <w:t>6</w:t>
      </w:r>
      <w:r w:rsidR="00D62610" w:rsidRPr="00A17D48">
        <w:rPr>
          <w:b/>
          <w:noProof/>
        </w:rPr>
        <w:fldChar w:fldCharType="end"/>
      </w:r>
      <w:bookmarkEnd w:id="64"/>
      <w:r w:rsidRPr="00A17D48">
        <w:rPr>
          <w:b/>
        </w:rPr>
        <w:t>.</w:t>
      </w:r>
      <w:r w:rsidRPr="00A17D48">
        <w:t xml:space="preserve"> </w:t>
      </w:r>
      <w:r w:rsidR="00A17D48">
        <w:t>Total column ozone (DU) changes at Halley Station, Antarctica (76</w:t>
      </w:r>
      <w:r w:rsidR="00A17D48" w:rsidRPr="00A17D48">
        <w:rPr>
          <w:vertAlign w:val="superscript"/>
        </w:rPr>
        <w:t>o</w:t>
      </w:r>
      <w:r w:rsidR="00A17D48">
        <w:t>S), and Melbourne, Australia (38</w:t>
      </w:r>
      <w:r w:rsidR="00A17D48" w:rsidRPr="00A17D48">
        <w:rPr>
          <w:vertAlign w:val="superscript"/>
        </w:rPr>
        <w:t>o</w:t>
      </w:r>
      <w:r w:rsidR="00A17D48">
        <w:t>S) and Equivalent Effective Stratospheric Chlorine (EESC, ppb) changes at polar and mid-latitudes.</w:t>
      </w:r>
      <w:r w:rsidR="001645D0">
        <w:t xml:space="preserve"> The Melbourne ozone data are 11-year running means to</w:t>
      </w:r>
      <w:r w:rsidR="000906B4">
        <w:t xml:space="preserve"> minimize impacts of solar variability.</w:t>
      </w:r>
      <w:bookmarkEnd w:id="65"/>
      <w:r w:rsidR="00B2435C">
        <w:t xml:space="preserve"> </w:t>
      </w:r>
    </w:p>
    <w:p w14:paraId="184E5A32" w14:textId="77777777" w:rsidR="00371945" w:rsidRDefault="00371945" w:rsidP="00371945">
      <w:pPr>
        <w:pStyle w:val="Heading2"/>
      </w:pPr>
      <w:bookmarkStart w:id="66" w:name="_Toc39840458"/>
      <w:r>
        <w:t>Global radiative forcing from ODSs, HFCs and other SGGs</w:t>
      </w:r>
      <w:bookmarkEnd w:id="66"/>
    </w:p>
    <w:p w14:paraId="10E6F733" w14:textId="30D2A3D1" w:rsidR="00371945" w:rsidRDefault="00371945" w:rsidP="00AA1FCC">
      <w:pPr>
        <w:pStyle w:val="BodyText"/>
      </w:pPr>
      <w:r w:rsidRPr="00C40CC7">
        <w:t>ODSs and other synthetic greenhouse gases (SGGs, for example hydrofluorocarbons – HFCs) make a significant contribution to global radiative forcing (</w:t>
      </w:r>
      <w:r w:rsidR="00D2140D" w:rsidRPr="00475A16">
        <w:fldChar w:fldCharType="begin"/>
      </w:r>
      <w:r w:rsidR="00D2140D" w:rsidRPr="00475A16">
        <w:instrText xml:space="preserve"> REF _Ref37241333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7</w:t>
      </w:r>
      <w:r w:rsidR="00D2140D" w:rsidRPr="00475A16">
        <w:fldChar w:fldCharType="end"/>
      </w:r>
      <w:r w:rsidR="009206C3">
        <w:t>)</w:t>
      </w:r>
      <w:r w:rsidRPr="00C40CC7">
        <w:t xml:space="preserve">. SGGs </w:t>
      </w:r>
      <w:r w:rsidR="008236B6" w:rsidRPr="00C40CC7">
        <w:t>are</w:t>
      </w:r>
      <w:r w:rsidRPr="00C40CC7">
        <w:t xml:space="preserve"> the second most important driver of climate change after carbon dioxide since the 1950s. Radiative forcing from total SGGs almost stopped growing in the </w:t>
      </w:r>
      <w:r w:rsidR="001105DF" w:rsidRPr="00C40CC7">
        <w:t>background</w:t>
      </w:r>
      <w:r w:rsidRPr="00C40CC7">
        <w:t xml:space="preserve"> atmosphere in the 1990s, due to the </w:t>
      </w:r>
      <w:r w:rsidR="00BC4290" w:rsidRPr="00C40CC7">
        <w:t xml:space="preserve">overall </w:t>
      </w:r>
      <w:r w:rsidRPr="00C40CC7">
        <w:t xml:space="preserve">success of the Montreal Protocol, </w:t>
      </w:r>
      <w:r w:rsidR="00BC4290" w:rsidRPr="00C40CC7">
        <w:t xml:space="preserve">but </w:t>
      </w:r>
      <w:r w:rsidR="00B104B7" w:rsidRPr="00C40CC7">
        <w:t>re</w:t>
      </w:r>
      <w:r w:rsidR="00BC4290" w:rsidRPr="00C40CC7">
        <w:t xml:space="preserve">commenced </w:t>
      </w:r>
      <w:r w:rsidR="00B104B7" w:rsidRPr="00C40CC7">
        <w:t>growing</w:t>
      </w:r>
      <w:r w:rsidR="00BC4290" w:rsidRPr="00C40CC7">
        <w:t xml:space="preserve"> in the 200</w:t>
      </w:r>
      <w:r w:rsidR="00B104B7" w:rsidRPr="00C40CC7">
        <w:t>0</w:t>
      </w:r>
      <w:r w:rsidR="00BC4290" w:rsidRPr="00C40CC7">
        <w:t>s due to growing global emission</w:t>
      </w:r>
      <w:r w:rsidR="00B104B7" w:rsidRPr="00C40CC7">
        <w:t>s of HFC</w:t>
      </w:r>
      <w:r w:rsidR="00BC4290" w:rsidRPr="00C40CC7">
        <w:t>s and growing emissions of HCFCs</w:t>
      </w:r>
      <w:r w:rsidR="00F56968">
        <w:t xml:space="preserve"> </w:t>
      </w:r>
      <w:r w:rsidR="00F56968" w:rsidRPr="00E609EB">
        <w:t>and lately CFCs</w:t>
      </w:r>
      <w:r w:rsidR="00BC4290" w:rsidRPr="00E609EB">
        <w:t xml:space="preserve"> in</w:t>
      </w:r>
      <w:r w:rsidR="00BC4290" w:rsidRPr="00C40CC7">
        <w:t xml:space="preserve"> the developing world</w:t>
      </w:r>
      <w:r w:rsidR="00BC4290" w:rsidRPr="00C245D4">
        <w:t>. Montreal Protocol HCFC controls will impact these emissions from the developing world</w:t>
      </w:r>
      <w:r w:rsidR="00B57711" w:rsidRPr="00C245D4">
        <w:t xml:space="preserve"> (35% reduction by 2020)</w:t>
      </w:r>
      <w:r w:rsidR="00C245D4" w:rsidRPr="00C245D4">
        <w:t>. G</w:t>
      </w:r>
      <w:r w:rsidR="00BC4290" w:rsidRPr="00C245D4">
        <w:t>lobal HFC emissions should also commen</w:t>
      </w:r>
      <w:r w:rsidR="00B104B7" w:rsidRPr="00C245D4">
        <w:t xml:space="preserve">ce to be restrained </w:t>
      </w:r>
      <w:r w:rsidR="00780B45">
        <w:t>now that</w:t>
      </w:r>
      <w:r w:rsidR="00C245D4" w:rsidRPr="00C245D4">
        <w:t xml:space="preserve"> the Kigali Amendment to the Montreal Protocol </w:t>
      </w:r>
      <w:r w:rsidR="00780B45">
        <w:t>has entered into force (</w:t>
      </w:r>
      <w:r w:rsidR="00C245D4" w:rsidRPr="00C245D4">
        <w:t>1st January 2019</w:t>
      </w:r>
      <w:r w:rsidR="00780B45">
        <w:t>)</w:t>
      </w:r>
      <w:r w:rsidR="00C245D4" w:rsidRPr="00C245D4">
        <w:t xml:space="preserve">. The Kigali Amendment mandates a </w:t>
      </w:r>
      <w:r w:rsidR="00351AFA">
        <w:t>phase-down</w:t>
      </w:r>
      <w:r w:rsidR="00351AFA" w:rsidRPr="00C245D4">
        <w:t xml:space="preserve"> </w:t>
      </w:r>
      <w:r w:rsidR="00C245D4" w:rsidRPr="00C245D4">
        <w:t>schedule for HFC production and consumption</w:t>
      </w:r>
      <w:r w:rsidR="00BC4290" w:rsidRPr="00C245D4">
        <w:t>. Hopefully this will lead to an</w:t>
      </w:r>
      <w:r w:rsidR="00B104B7" w:rsidRPr="00C245D4">
        <w:t>other ‘plateau’ in radiative forc</w:t>
      </w:r>
      <w:r w:rsidR="00BC4290" w:rsidRPr="00C245D4">
        <w:t>ing from SGGs in the next 5-10 years.</w:t>
      </w:r>
    </w:p>
    <w:p w14:paraId="07A61A80" w14:textId="77777777" w:rsidR="006B105E" w:rsidRDefault="001C2862" w:rsidP="00A95EE9">
      <w:pPr>
        <w:pStyle w:val="BodyText2"/>
      </w:pPr>
      <w:r w:rsidRPr="0052570C">
        <w:t xml:space="preserve">Total radiative forcing due to SGGs is increasing by </w:t>
      </w:r>
      <w:r w:rsidR="008C0CA2">
        <w:t>0.5%/yr (2017</w:t>
      </w:r>
      <w:r w:rsidRPr="0052570C">
        <w:t>-201</w:t>
      </w:r>
      <w:r w:rsidR="008C0CA2">
        <w:t>8</w:t>
      </w:r>
      <w:r w:rsidRPr="0052570C">
        <w:t xml:space="preserve">). </w:t>
      </w:r>
      <w:r w:rsidR="00AA1FCC" w:rsidRPr="0052570C">
        <w:t>Radiative forcing from CFC</w:t>
      </w:r>
      <w:r w:rsidRPr="0052570C">
        <w:t>s</w:t>
      </w:r>
      <w:r w:rsidR="00695FE7" w:rsidRPr="0052570C">
        <w:t xml:space="preserve"> contributes </w:t>
      </w:r>
      <w:r w:rsidR="008C0CA2">
        <w:t>67</w:t>
      </w:r>
      <w:r w:rsidR="00AA1FCC" w:rsidRPr="0052570C">
        <w:t xml:space="preserve">% of </w:t>
      </w:r>
      <w:r w:rsidRPr="0052570C">
        <w:t xml:space="preserve">total </w:t>
      </w:r>
      <w:r w:rsidR="00AA1FCC" w:rsidRPr="0052570C">
        <w:t>SGG ra</w:t>
      </w:r>
      <w:r w:rsidRPr="0052570C">
        <w:t>dia</w:t>
      </w:r>
      <w:r w:rsidR="00AA1FCC" w:rsidRPr="0052570C">
        <w:t xml:space="preserve">tive forcing but is in decline by </w:t>
      </w:r>
      <w:r w:rsidR="008C0CA2">
        <w:t>0.5%/yr (2017-2018</w:t>
      </w:r>
      <w:r w:rsidR="00AA1FCC" w:rsidRPr="0052570C">
        <w:t>).</w:t>
      </w:r>
      <w:r w:rsidRPr="0052570C">
        <w:t xml:space="preserve"> HCFCs currently contribute </w:t>
      </w:r>
      <w:r w:rsidR="001F03C4">
        <w:t>16</w:t>
      </w:r>
      <w:r w:rsidRPr="0052570C">
        <w:t xml:space="preserve">% of SGG radiative </w:t>
      </w:r>
      <w:r w:rsidRPr="0052570C">
        <w:lastRenderedPageBreak/>
        <w:t xml:space="preserve">forcing and the HCFC contribution is increasing by </w:t>
      </w:r>
      <w:r w:rsidR="001B582B">
        <w:t>1%/yr (2017-2018</w:t>
      </w:r>
      <w:r w:rsidRPr="0052570C">
        <w:t xml:space="preserve">). </w:t>
      </w:r>
      <w:r w:rsidR="00BC5D0F" w:rsidRPr="0052570C">
        <w:t>The remaining ODSs (halons, chlorocarbons)</w:t>
      </w:r>
      <w:r w:rsidRPr="0052570C">
        <w:t xml:space="preserve"> current</w:t>
      </w:r>
      <w:r w:rsidR="008E2FEA" w:rsidRPr="0052570C">
        <w:t>ly</w:t>
      </w:r>
      <w:r w:rsidRPr="0052570C">
        <w:t xml:space="preserve"> contribute </w:t>
      </w:r>
      <w:r w:rsidR="001B582B">
        <w:t>4</w:t>
      </w:r>
      <w:r w:rsidR="00BC5D0F" w:rsidRPr="0052570C">
        <w:t>%</w:t>
      </w:r>
      <w:r w:rsidR="00236A2B" w:rsidRPr="0052570C">
        <w:t xml:space="preserve"> </w:t>
      </w:r>
      <w:r w:rsidR="001F03C4">
        <w:t xml:space="preserve">of </w:t>
      </w:r>
      <w:r w:rsidR="006E343C">
        <w:t>SGG radiative forcing but is in decline by</w:t>
      </w:r>
      <w:r w:rsidR="00C02A1B">
        <w:t xml:space="preserve"> 1.3</w:t>
      </w:r>
      <w:r w:rsidR="001F03C4">
        <w:t>%</w:t>
      </w:r>
      <w:r w:rsidR="006E343C">
        <w:t>/yr</w:t>
      </w:r>
      <w:r w:rsidR="001F03C4">
        <w:t xml:space="preserve"> </w:t>
      </w:r>
      <w:r w:rsidR="00C02A1B">
        <w:t>(2017-2018</w:t>
      </w:r>
      <w:r w:rsidR="006E343C" w:rsidRPr="0052570C">
        <w:t>)</w:t>
      </w:r>
      <w:r w:rsidR="00BC5D0F" w:rsidRPr="0052570C">
        <w:t>.</w:t>
      </w:r>
    </w:p>
    <w:p w14:paraId="0A53521B" w14:textId="77777777" w:rsidR="00371945" w:rsidRDefault="009F3826" w:rsidP="003D2DF3">
      <w:pPr>
        <w:pStyle w:val="Figure"/>
      </w:pPr>
      <w:r>
        <w:rPr>
          <w:noProof/>
        </w:rPr>
        <w:drawing>
          <wp:inline distT="0" distB="0" distL="0" distR="0" wp14:anchorId="0BA8FC07" wp14:editId="0189807A">
            <wp:extent cx="6120765" cy="1865630"/>
            <wp:effectExtent l="0" t="0" r="0" b="1270"/>
            <wp:docPr id="84" name="Picture 84" descr="Figure 7 includes two graphs showing global parts per billion of ozone depleting substances and other synthetic greenhouse gases from 1940 to 2018, alongside the radiative forcing of  the same g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oE_ODS_2019_Fig 7.png"/>
                    <pic:cNvPicPr/>
                  </pic:nvPicPr>
                  <pic:blipFill>
                    <a:blip r:embed="rId31">
                      <a:extLst>
                        <a:ext uri="{28A0092B-C50C-407E-A947-70E740481C1C}">
                          <a14:useLocalDpi xmlns:a14="http://schemas.microsoft.com/office/drawing/2010/main" val="0"/>
                        </a:ext>
                      </a:extLst>
                    </a:blip>
                    <a:stretch>
                      <a:fillRect/>
                    </a:stretch>
                  </pic:blipFill>
                  <pic:spPr>
                    <a:xfrm>
                      <a:off x="0" y="0"/>
                      <a:ext cx="6120765" cy="1865630"/>
                    </a:xfrm>
                    <a:prstGeom prst="rect">
                      <a:avLst/>
                    </a:prstGeom>
                  </pic:spPr>
                </pic:pic>
              </a:graphicData>
            </a:graphic>
          </wp:inline>
        </w:drawing>
      </w:r>
    </w:p>
    <w:p w14:paraId="398192BA" w14:textId="77777777" w:rsidR="003D2DF3" w:rsidRDefault="003D2DF3" w:rsidP="003D2DF3">
      <w:pPr>
        <w:pStyle w:val="CaptionFigure"/>
      </w:pPr>
      <w:bookmarkStart w:id="67" w:name="_Ref37241333"/>
      <w:bookmarkStart w:id="68" w:name="_Toc39840478"/>
      <w:r w:rsidRPr="002875EA">
        <w:rPr>
          <w:b/>
        </w:rPr>
        <w:t>Figure</w:t>
      </w:r>
      <w:r w:rsidRPr="00A17D48">
        <w:rPr>
          <w:b/>
        </w:rPr>
        <w:t xml:space="preserve"> </w:t>
      </w:r>
      <w:r w:rsidR="00D62610" w:rsidRPr="00A17D48">
        <w:rPr>
          <w:b/>
        </w:rPr>
        <w:fldChar w:fldCharType="begin"/>
      </w:r>
      <w:r w:rsidRPr="00A17D48">
        <w:rPr>
          <w:b/>
        </w:rPr>
        <w:instrText xml:space="preserve"> SEQ Figure \* ARABIC </w:instrText>
      </w:r>
      <w:r w:rsidR="00D62610" w:rsidRPr="00A17D48">
        <w:rPr>
          <w:b/>
        </w:rPr>
        <w:fldChar w:fldCharType="separate"/>
      </w:r>
      <w:r w:rsidR="00357127">
        <w:rPr>
          <w:b/>
          <w:noProof/>
        </w:rPr>
        <w:t>7</w:t>
      </w:r>
      <w:r w:rsidR="00D62610" w:rsidRPr="00A17D48">
        <w:rPr>
          <w:b/>
        </w:rPr>
        <w:fldChar w:fldCharType="end"/>
      </w:r>
      <w:bookmarkEnd w:id="67"/>
      <w:r w:rsidRPr="00A17D48">
        <w:rPr>
          <w:b/>
        </w:rPr>
        <w:t>.</w:t>
      </w:r>
      <w:r w:rsidRPr="00A17D48">
        <w:t xml:space="preserve"> </w:t>
      </w:r>
      <w:r w:rsidR="00A17D48">
        <w:t>Global abundance (ppb</w:t>
      </w:r>
      <w:r w:rsidR="00184C78">
        <w:t>, left</w:t>
      </w:r>
      <w:r w:rsidR="00A17D48">
        <w:t>)</w:t>
      </w:r>
      <w:r w:rsidR="00184C78">
        <w:t xml:space="preserve"> and radiative forcing (W/m</w:t>
      </w:r>
      <w:r w:rsidR="00184C78" w:rsidRPr="00184C78">
        <w:rPr>
          <w:vertAlign w:val="superscript"/>
        </w:rPr>
        <w:t>2</w:t>
      </w:r>
      <w:r w:rsidR="00184C78">
        <w:t>, right) of synthetic greenhouse gases (SGGs: HFCs, HCFCs, CFCs, others).</w:t>
      </w:r>
      <w:bookmarkEnd w:id="68"/>
    </w:p>
    <w:p w14:paraId="3AE6B6E6" w14:textId="77777777" w:rsidR="00FF365A" w:rsidRDefault="00FF365A" w:rsidP="00157B81">
      <w:pPr>
        <w:pStyle w:val="Heading1"/>
      </w:pPr>
      <w:bookmarkStart w:id="69" w:name="_Toc361152279"/>
      <w:bookmarkStart w:id="70" w:name="_Toc39840459"/>
      <w:bookmarkEnd w:id="55"/>
      <w:bookmarkEnd w:id="56"/>
      <w:r>
        <w:t>Global</w:t>
      </w:r>
      <w:r w:rsidR="00293C48">
        <w:t xml:space="preserve"> </w:t>
      </w:r>
      <w:r>
        <w:t>emissions</w:t>
      </w:r>
      <w:bookmarkEnd w:id="69"/>
      <w:r w:rsidR="00544EC5">
        <w:t xml:space="preserve"> of ODS</w:t>
      </w:r>
      <w:r w:rsidR="00777417">
        <w:t>s</w:t>
      </w:r>
      <w:bookmarkEnd w:id="70"/>
    </w:p>
    <w:p w14:paraId="40035A6A" w14:textId="7FC4ABC2" w:rsidR="00552120" w:rsidRDefault="00CC311D" w:rsidP="008E73C1">
      <w:pPr>
        <w:pStyle w:val="BodyText"/>
      </w:pPr>
      <w:r w:rsidRPr="00B30C7C">
        <w:t>Background</w:t>
      </w:r>
      <w:r w:rsidR="00293C48" w:rsidRPr="00B30C7C">
        <w:t xml:space="preserve"> </w:t>
      </w:r>
      <w:r w:rsidR="00544EC5" w:rsidRPr="00B30C7C">
        <w:t xml:space="preserve">ODS </w:t>
      </w:r>
      <w:r w:rsidRPr="00B30C7C">
        <w:t>observations</w:t>
      </w:r>
      <w:r w:rsidR="00293C48" w:rsidRPr="00B30C7C">
        <w:t xml:space="preserve"> </w:t>
      </w:r>
      <w:r w:rsidRPr="00B30C7C">
        <w:t>at</w:t>
      </w:r>
      <w:r w:rsidR="00293C48" w:rsidRPr="00B30C7C">
        <w:t xml:space="preserve"> </w:t>
      </w:r>
      <w:r w:rsidRPr="00B30C7C">
        <w:t>Cape</w:t>
      </w:r>
      <w:r w:rsidR="00293C48" w:rsidRPr="00B30C7C">
        <w:t xml:space="preserve"> </w:t>
      </w:r>
      <w:r w:rsidRPr="00B30C7C">
        <w:t>Grim</w:t>
      </w:r>
      <w:r w:rsidR="00293C48" w:rsidRPr="00B30C7C">
        <w:t xml:space="preserve"> </w:t>
      </w:r>
      <w:r w:rsidRPr="00B30C7C">
        <w:t>and</w:t>
      </w:r>
      <w:r w:rsidR="00293C48" w:rsidRPr="00B30C7C">
        <w:t xml:space="preserve"> </w:t>
      </w:r>
      <w:r w:rsidRPr="00B30C7C">
        <w:t>from</w:t>
      </w:r>
      <w:r w:rsidR="00293C48" w:rsidRPr="00B30C7C">
        <w:t xml:space="preserve"> </w:t>
      </w:r>
      <w:r w:rsidRPr="00B30C7C">
        <w:t>other</w:t>
      </w:r>
      <w:r w:rsidR="00293C48" w:rsidRPr="00B30C7C">
        <w:t xml:space="preserve"> </w:t>
      </w:r>
      <w:r w:rsidRPr="00B30C7C">
        <w:t>AGAGE</w:t>
      </w:r>
      <w:r w:rsidR="00293C48" w:rsidRPr="00B30C7C">
        <w:t xml:space="preserve"> </w:t>
      </w:r>
      <w:r w:rsidRPr="00B30C7C">
        <w:t>stations</w:t>
      </w:r>
      <w:r w:rsidR="00293C48" w:rsidRPr="00B30C7C">
        <w:t xml:space="preserve"> </w:t>
      </w:r>
      <w:r w:rsidRPr="00B30C7C">
        <w:t>in</w:t>
      </w:r>
      <w:r w:rsidR="00293C48" w:rsidRPr="00B30C7C">
        <w:t xml:space="preserve"> </w:t>
      </w:r>
      <w:r w:rsidRPr="00B30C7C">
        <w:t>the</w:t>
      </w:r>
      <w:r w:rsidR="00293C48" w:rsidRPr="00B30C7C">
        <w:t xml:space="preserve"> </w:t>
      </w:r>
      <w:r w:rsidR="0036275D">
        <w:t>N</w:t>
      </w:r>
      <w:r w:rsidRPr="00B30C7C">
        <w:t>orthern</w:t>
      </w:r>
      <w:r w:rsidR="00293C48" w:rsidRPr="00B30C7C">
        <w:t xml:space="preserve"> </w:t>
      </w:r>
      <w:r w:rsidRPr="00B30C7C">
        <w:t>and</w:t>
      </w:r>
      <w:r w:rsidR="00293C48" w:rsidRPr="00B30C7C">
        <w:t xml:space="preserve"> </w:t>
      </w:r>
      <w:r w:rsidR="0036275D">
        <w:t>S</w:t>
      </w:r>
      <w:r w:rsidRPr="00B30C7C">
        <w:t>outhern</w:t>
      </w:r>
      <w:r w:rsidR="00293C48" w:rsidRPr="00B30C7C">
        <w:t xml:space="preserve"> </w:t>
      </w:r>
      <w:r w:rsidR="0036275D">
        <w:t>H</w:t>
      </w:r>
      <w:r w:rsidRPr="00B30C7C">
        <w:t>emispheres</w:t>
      </w:r>
      <w:r w:rsidR="00293C48" w:rsidRPr="00B30C7C">
        <w:t xml:space="preserve"> </w:t>
      </w:r>
      <w:r w:rsidRPr="00B30C7C">
        <w:t>have</w:t>
      </w:r>
      <w:r w:rsidR="00293C48" w:rsidRPr="00B30C7C">
        <w:t xml:space="preserve"> </w:t>
      </w:r>
      <w:r w:rsidRPr="00B30C7C">
        <w:t>been</w:t>
      </w:r>
      <w:r w:rsidR="00293C48" w:rsidRPr="00B30C7C">
        <w:t xml:space="preserve"> </w:t>
      </w:r>
      <w:r w:rsidRPr="00B30C7C">
        <w:t>used</w:t>
      </w:r>
      <w:r w:rsidR="00293C48" w:rsidRPr="00B30C7C">
        <w:t xml:space="preserve"> </w:t>
      </w:r>
      <w:r w:rsidRPr="00B30C7C">
        <w:t>to</w:t>
      </w:r>
      <w:r w:rsidR="00293C48" w:rsidRPr="00B30C7C">
        <w:t xml:space="preserve"> </w:t>
      </w:r>
      <w:r w:rsidRPr="00B30C7C">
        <w:t>calculate</w:t>
      </w:r>
      <w:r w:rsidR="00293C48" w:rsidRPr="00B30C7C">
        <w:t xml:space="preserve"> </w:t>
      </w:r>
      <w:r w:rsidRPr="00B30C7C">
        <w:t>global</w:t>
      </w:r>
      <w:r w:rsidR="00293C48" w:rsidRPr="00B30C7C">
        <w:t xml:space="preserve"> </w:t>
      </w:r>
      <w:r w:rsidR="00544EC5" w:rsidRPr="00B30C7C">
        <w:t xml:space="preserve">ODS </w:t>
      </w:r>
      <w:r w:rsidRPr="00B30C7C">
        <w:t>emissions</w:t>
      </w:r>
      <w:r w:rsidR="00293C48" w:rsidRPr="00B30C7C">
        <w:t xml:space="preserve"> </w:t>
      </w:r>
      <w:r w:rsidRPr="00B30C7C">
        <w:t>up</w:t>
      </w:r>
      <w:r w:rsidR="00293C48" w:rsidRPr="00B30C7C">
        <w:t xml:space="preserve"> </w:t>
      </w:r>
      <w:r w:rsidRPr="00B30C7C">
        <w:t>to</w:t>
      </w:r>
      <w:r w:rsidR="00293C48" w:rsidRPr="00B30C7C">
        <w:t xml:space="preserve"> </w:t>
      </w:r>
      <w:r w:rsidR="00BB39C6">
        <w:t>2017</w:t>
      </w:r>
      <w:r w:rsidR="008C58AA">
        <w:t xml:space="preserve"> (the data for 2017 is preliminary and may change</w:t>
      </w:r>
      <w:r w:rsidR="00C75E37">
        <w:t xml:space="preserve"> with </w:t>
      </w:r>
      <w:r w:rsidR="00C75E37" w:rsidRPr="00475A16">
        <w:t>future updates</w:t>
      </w:r>
      <w:r w:rsidR="008C58AA" w:rsidRPr="00475A16">
        <w:t>)</w:t>
      </w:r>
      <w:r w:rsidR="00EA4AE8" w:rsidRPr="00475A16">
        <w:t xml:space="preserve"> </w:t>
      </w:r>
      <w:r w:rsidRPr="00475A16">
        <w:t>(</w:t>
      </w:r>
      <w:r w:rsidR="00D2140D" w:rsidRPr="00475A16">
        <w:fldChar w:fldCharType="begin"/>
      </w:r>
      <w:r w:rsidR="00D2140D" w:rsidRPr="00475A16">
        <w:instrText xml:space="preserve"> REF _Ref37241349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8</w:t>
      </w:r>
      <w:r w:rsidR="00D2140D" w:rsidRPr="00475A16">
        <w:fldChar w:fldCharType="end"/>
      </w:r>
      <w:r w:rsidR="000333FF" w:rsidRPr="00475A16">
        <w:t xml:space="preserve">; Rigby </w:t>
      </w:r>
      <w:r w:rsidR="000333FF" w:rsidRPr="00475A16">
        <w:rPr>
          <w:i/>
        </w:rPr>
        <w:t>et al</w:t>
      </w:r>
      <w:r w:rsidR="000333FF" w:rsidRPr="00475A16">
        <w:t>., 2014</w:t>
      </w:r>
      <w:r w:rsidR="00C31B01" w:rsidRPr="00475A16">
        <w:t xml:space="preserve"> and </w:t>
      </w:r>
      <w:r w:rsidR="00753E59" w:rsidRPr="00475A16">
        <w:t xml:space="preserve">updates; Vollmer </w:t>
      </w:r>
      <w:r w:rsidR="00753E59" w:rsidRPr="00475A16">
        <w:rPr>
          <w:i/>
        </w:rPr>
        <w:t>et al</w:t>
      </w:r>
      <w:r w:rsidR="00753E59" w:rsidRPr="00475A16">
        <w:t>., 2015)</w:t>
      </w:r>
      <w:r w:rsidRPr="00475A16">
        <w:t>.</w:t>
      </w:r>
      <w:r w:rsidR="00293C48" w:rsidRPr="00475A16">
        <w:t xml:space="preserve"> </w:t>
      </w:r>
      <w:r w:rsidR="00466593" w:rsidRPr="00475A16">
        <w:t>These</w:t>
      </w:r>
      <w:r w:rsidR="00293C48" w:rsidRPr="00475A16">
        <w:t xml:space="preserve"> </w:t>
      </w:r>
      <w:r w:rsidR="00466593" w:rsidRPr="00475A16">
        <w:t>emissions</w:t>
      </w:r>
      <w:r w:rsidR="00293C48" w:rsidRPr="00475A16">
        <w:t xml:space="preserve"> </w:t>
      </w:r>
      <w:r w:rsidR="00466593" w:rsidRPr="00475A16">
        <w:t>are</w:t>
      </w:r>
      <w:r w:rsidR="00293C48" w:rsidRPr="00475A16">
        <w:t xml:space="preserve"> </w:t>
      </w:r>
      <w:r w:rsidR="00466593" w:rsidRPr="00475A16">
        <w:t>derived</w:t>
      </w:r>
      <w:r w:rsidR="00293C48" w:rsidRPr="00475A16">
        <w:t xml:space="preserve"> </w:t>
      </w:r>
      <w:r w:rsidR="0043701F" w:rsidRPr="00475A16">
        <w:t>using</w:t>
      </w:r>
      <w:r w:rsidR="00293C48" w:rsidRPr="00475A16">
        <w:t xml:space="preserve"> </w:t>
      </w:r>
      <w:r w:rsidR="00466593" w:rsidRPr="00475A16">
        <w:t>the</w:t>
      </w:r>
      <w:r w:rsidR="00293C48" w:rsidRPr="00B30C7C">
        <w:t xml:space="preserve"> </w:t>
      </w:r>
      <w:r w:rsidR="00466593" w:rsidRPr="00B30C7C">
        <w:t>AGAGE</w:t>
      </w:r>
      <w:r w:rsidR="00293C48" w:rsidRPr="00B30C7C">
        <w:t xml:space="preserve"> </w:t>
      </w:r>
      <w:r w:rsidR="00466593" w:rsidRPr="00B30C7C">
        <w:t>12-box</w:t>
      </w:r>
      <w:r w:rsidR="00293C48" w:rsidRPr="00B30C7C">
        <w:t xml:space="preserve"> </w:t>
      </w:r>
      <w:r w:rsidR="00EB1B5C" w:rsidRPr="00B30C7C">
        <w:t>global</w:t>
      </w:r>
      <w:r w:rsidR="00293C48" w:rsidRPr="00B30C7C">
        <w:t xml:space="preserve"> </w:t>
      </w:r>
      <w:r w:rsidR="00EB1B5C" w:rsidRPr="00B30C7C">
        <w:t>model</w:t>
      </w:r>
      <w:r w:rsidR="00437C75" w:rsidRPr="00B30C7C">
        <w:t xml:space="preserve"> </w:t>
      </w:r>
      <w:r w:rsidR="00437C75" w:rsidRPr="00B30C7C">
        <w:rPr>
          <w:rFonts w:eastAsia="Times New Roman" w:cs="Arial"/>
          <w:color w:val="auto"/>
        </w:rPr>
        <w:t xml:space="preserve">of atmospheric chemistry and transport (Rigby </w:t>
      </w:r>
      <w:r w:rsidR="00437C75" w:rsidRPr="00B30C7C">
        <w:rPr>
          <w:rFonts w:eastAsia="Times New Roman" w:cs="Arial"/>
          <w:i/>
          <w:color w:val="auto"/>
        </w:rPr>
        <w:t>et al</w:t>
      </w:r>
      <w:r w:rsidR="00437C75" w:rsidRPr="00B30C7C">
        <w:rPr>
          <w:rFonts w:eastAsia="Times New Roman" w:cs="Arial"/>
          <w:color w:val="auto"/>
        </w:rPr>
        <w:t xml:space="preserve">., 2013) and a Bayesian inverse method based on Rigby </w:t>
      </w:r>
      <w:r w:rsidR="00437C75" w:rsidRPr="00B30C7C">
        <w:rPr>
          <w:rFonts w:eastAsia="Times New Roman" w:cs="Arial"/>
          <w:i/>
          <w:color w:val="auto"/>
        </w:rPr>
        <w:t>et al</w:t>
      </w:r>
      <w:r w:rsidR="00437C75" w:rsidRPr="00B30C7C">
        <w:rPr>
          <w:rFonts w:eastAsia="Times New Roman" w:cs="Arial"/>
          <w:color w:val="auto"/>
        </w:rPr>
        <w:t>. (2011, 2013).</w:t>
      </w:r>
      <w:r w:rsidR="00E34E28" w:rsidRPr="00B30C7C">
        <w:rPr>
          <w:rFonts w:eastAsia="Times New Roman" w:cs="Arial"/>
          <w:color w:val="auto"/>
        </w:rPr>
        <w:t xml:space="preserve"> ODS emissions have been calculated for </w:t>
      </w:r>
      <w:r w:rsidR="00565AE2" w:rsidRPr="00B30C7C">
        <w:rPr>
          <w:rFonts w:eastAsia="Times New Roman" w:cs="Arial"/>
          <w:color w:val="auto"/>
        </w:rPr>
        <w:t>recently identified</w:t>
      </w:r>
      <w:r w:rsidR="00E34E28" w:rsidRPr="00B30C7C">
        <w:rPr>
          <w:rFonts w:eastAsia="Times New Roman" w:cs="Arial"/>
          <w:color w:val="auto"/>
        </w:rPr>
        <w:t xml:space="preserve"> ODSs in the Cape Grim Air Archive</w:t>
      </w:r>
      <w:r w:rsidR="00784BFB" w:rsidRPr="00B30C7C">
        <w:rPr>
          <w:rFonts w:eastAsia="Times New Roman" w:cs="Arial"/>
          <w:color w:val="auto"/>
        </w:rPr>
        <w:t xml:space="preserve"> </w:t>
      </w:r>
      <w:r w:rsidR="00197FF8" w:rsidRPr="00B30C7C">
        <w:t>using</w:t>
      </w:r>
      <w:r w:rsidR="00B006F8" w:rsidRPr="00B30C7C">
        <w:t xml:space="preserve"> forward modelli</w:t>
      </w:r>
      <w:r w:rsidR="00197FF8" w:rsidRPr="00B30C7C">
        <w:t>ng in a 2-D atmospheric chemistry-transp</w:t>
      </w:r>
      <w:r w:rsidR="00784BFB" w:rsidRPr="00B30C7C">
        <w:t>ort model (</w:t>
      </w:r>
      <w:r w:rsidR="00784BFB" w:rsidRPr="00B30C7C">
        <w:rPr>
          <w:rFonts w:eastAsia="Times New Roman" w:cs="Arial"/>
          <w:color w:val="auto"/>
        </w:rPr>
        <w:t xml:space="preserve">Laube </w:t>
      </w:r>
      <w:r w:rsidR="00784BFB" w:rsidRPr="00B30C7C">
        <w:rPr>
          <w:rFonts w:eastAsia="Times New Roman" w:cs="Arial"/>
          <w:i/>
          <w:color w:val="auto"/>
        </w:rPr>
        <w:t>et al</w:t>
      </w:r>
      <w:r w:rsidR="00784BFB" w:rsidRPr="00B30C7C">
        <w:rPr>
          <w:rFonts w:eastAsia="Times New Roman" w:cs="Arial"/>
          <w:color w:val="auto"/>
        </w:rPr>
        <w:t xml:space="preserve">., 2014; Kloss </w:t>
      </w:r>
      <w:r w:rsidR="00784BFB" w:rsidRPr="00B30C7C">
        <w:rPr>
          <w:rFonts w:eastAsia="Times New Roman" w:cs="Arial"/>
          <w:i/>
          <w:color w:val="auto"/>
        </w:rPr>
        <w:t>et al</w:t>
      </w:r>
      <w:r w:rsidR="00784BFB" w:rsidRPr="00B30C7C">
        <w:rPr>
          <w:rFonts w:eastAsia="Times New Roman" w:cs="Arial"/>
          <w:color w:val="auto"/>
        </w:rPr>
        <w:t xml:space="preserve">., 2014) </w:t>
      </w:r>
      <w:r w:rsidR="00784BFB" w:rsidRPr="00B30C7C">
        <w:t xml:space="preserve">and Bayesian inverse modelling based using the FLEXPART dispersion model </w:t>
      </w:r>
      <w:r w:rsidR="00874B6D" w:rsidRPr="0082138B">
        <w:t>(</w:t>
      </w:r>
      <w:r w:rsidR="00874B6D">
        <w:t xml:space="preserve">Laube </w:t>
      </w:r>
      <w:r w:rsidR="00874B6D" w:rsidRPr="00197FF8">
        <w:rPr>
          <w:i/>
        </w:rPr>
        <w:t>et al</w:t>
      </w:r>
      <w:r w:rsidR="00874B6D">
        <w:t xml:space="preserve">., 2014; Kloss </w:t>
      </w:r>
      <w:r w:rsidR="00874B6D" w:rsidRPr="00197FF8">
        <w:rPr>
          <w:i/>
        </w:rPr>
        <w:t>et al</w:t>
      </w:r>
      <w:r w:rsidR="00874B6D">
        <w:t xml:space="preserve">., 2014; Rigby </w:t>
      </w:r>
      <w:r w:rsidR="00874B6D" w:rsidRPr="000333FF">
        <w:rPr>
          <w:i/>
        </w:rPr>
        <w:t>et al</w:t>
      </w:r>
      <w:r w:rsidR="00874B6D">
        <w:t xml:space="preserve">., 2014 and updates; </w:t>
      </w:r>
      <w:r w:rsidR="00874B6D" w:rsidRPr="0082138B">
        <w:t xml:space="preserve">Schoenenberger </w:t>
      </w:r>
      <w:r w:rsidR="00874B6D" w:rsidRPr="0082138B">
        <w:rPr>
          <w:i/>
        </w:rPr>
        <w:t>et al</w:t>
      </w:r>
      <w:r w:rsidR="00874B6D" w:rsidRPr="0082138B">
        <w:t>., 2015</w:t>
      </w:r>
      <w:r w:rsidR="00874B6D" w:rsidRPr="00B30C7C">
        <w:t xml:space="preserve">; Vollmer </w:t>
      </w:r>
      <w:r w:rsidR="00874B6D" w:rsidRPr="00B30C7C">
        <w:rPr>
          <w:i/>
        </w:rPr>
        <w:t>et al</w:t>
      </w:r>
      <w:r w:rsidR="008236B6">
        <w:t>., 2015</w:t>
      </w:r>
      <w:r w:rsidR="00874B6D">
        <w:t>)</w:t>
      </w:r>
      <w:r w:rsidR="00784BFB" w:rsidRPr="00B30C7C">
        <w:t>.</w:t>
      </w:r>
    </w:p>
    <w:p w14:paraId="1A1BC2CB" w14:textId="714A484E" w:rsidR="00A95EE9" w:rsidRPr="00127DB0" w:rsidRDefault="00A95EE9" w:rsidP="00A95EE9">
      <w:pPr>
        <w:pStyle w:val="BodyText"/>
      </w:pPr>
      <w:r w:rsidRPr="00127DB0">
        <w:t xml:space="preserve">Total global CFC emissions </w:t>
      </w:r>
      <w:r w:rsidR="00D91AB5" w:rsidRPr="00127DB0">
        <w:t>are declining,</w:t>
      </w:r>
      <w:r w:rsidRPr="00127DB0">
        <w:t xml:space="preserve"> dominated </w:t>
      </w:r>
      <w:r w:rsidR="00BB39C6" w:rsidRPr="00127DB0">
        <w:t>(90</w:t>
      </w:r>
      <w:r w:rsidR="00D91AB5" w:rsidRPr="00127DB0">
        <w:t>%) by emissio</w:t>
      </w:r>
      <w:r w:rsidR="00BB39C6" w:rsidRPr="00127DB0">
        <w:t xml:space="preserve">ns of CFC-11 </w:t>
      </w:r>
      <w:r w:rsidR="008C58AA" w:rsidRPr="00127DB0">
        <w:t xml:space="preserve">and CFC-12, </w:t>
      </w:r>
      <w:r w:rsidR="00B96FCC" w:rsidRPr="00127DB0">
        <w:t xml:space="preserve">currently </w:t>
      </w:r>
      <w:r w:rsidR="008C58AA" w:rsidRPr="00127DB0">
        <w:t>abou</w:t>
      </w:r>
      <w:r w:rsidR="00B96FCC" w:rsidRPr="00127DB0">
        <w:t>t 106</w:t>
      </w:r>
      <w:r w:rsidR="008C58AA" w:rsidRPr="00127DB0">
        <w:t xml:space="preserve"> k tonnes</w:t>
      </w:r>
      <w:r w:rsidR="00D90532" w:rsidRPr="00127DB0">
        <w:t>/yr</w:t>
      </w:r>
      <w:r w:rsidR="00B96FCC" w:rsidRPr="00127DB0">
        <w:t xml:space="preserve"> (2015-2017) (Rigby </w:t>
      </w:r>
      <w:r w:rsidR="00B96FCC" w:rsidRPr="00127DB0">
        <w:rPr>
          <w:i/>
        </w:rPr>
        <w:t>et al</w:t>
      </w:r>
      <w:r w:rsidR="00B96FCC" w:rsidRPr="00127DB0">
        <w:t>., 2014 and updates</w:t>
      </w:r>
      <w:r w:rsidR="008C58AA" w:rsidRPr="00127DB0">
        <w:t>)</w:t>
      </w:r>
      <w:r w:rsidRPr="00127DB0">
        <w:t>. Since the peak emissions of CFCs in the late 1980s (11</w:t>
      </w:r>
      <w:r w:rsidR="00AB6D06" w:rsidRPr="00127DB0">
        <w:t>28</w:t>
      </w:r>
      <w:r w:rsidRPr="00127DB0">
        <w:t xml:space="preserve"> k tonnes, 1987), overall CFC emissions have declined by </w:t>
      </w:r>
      <w:r w:rsidR="00F050F5" w:rsidRPr="00127DB0">
        <w:t>8</w:t>
      </w:r>
      <w:r w:rsidRPr="00127DB0">
        <w:t xml:space="preserve">%/yr, attesting to the success of the Montreal Protocol controls on CFC production and consumption. </w:t>
      </w:r>
      <w:r w:rsidR="005B7BE6" w:rsidRPr="00127DB0">
        <w:t>Two recent papers,</w:t>
      </w:r>
      <w:r w:rsidR="0047036D" w:rsidRPr="00127DB0">
        <w:t xml:space="preserve"> Montzka </w:t>
      </w:r>
      <w:r w:rsidR="0047036D" w:rsidRPr="00127DB0">
        <w:rPr>
          <w:i/>
        </w:rPr>
        <w:t>et al</w:t>
      </w:r>
      <w:r w:rsidR="0047036D" w:rsidRPr="00127DB0">
        <w:t>., 2018</w:t>
      </w:r>
      <w:r w:rsidR="005B7BE6" w:rsidRPr="00127DB0">
        <w:t xml:space="preserve"> and Rigby </w:t>
      </w:r>
      <w:r w:rsidR="005B7BE6" w:rsidRPr="00127DB0">
        <w:rPr>
          <w:i/>
        </w:rPr>
        <w:t>et al</w:t>
      </w:r>
      <w:r w:rsidR="005B7BE6" w:rsidRPr="00127DB0">
        <w:t>., 2019</w:t>
      </w:r>
      <w:r w:rsidR="0047036D" w:rsidRPr="00127DB0">
        <w:t xml:space="preserve">, </w:t>
      </w:r>
      <w:r w:rsidR="006F7057" w:rsidRPr="00127DB0">
        <w:t xml:space="preserve">found an unexpected increase in global emissions of CFC-11. The conclusions from </w:t>
      </w:r>
      <w:r w:rsidR="00D90532" w:rsidRPr="00127DB0">
        <w:t>both studies</w:t>
      </w:r>
      <w:r w:rsidR="006F7057" w:rsidRPr="00127DB0">
        <w:t xml:space="preserve"> suggest that the increase is </w:t>
      </w:r>
      <w:r w:rsidR="00351AFA" w:rsidRPr="00127DB0">
        <w:t xml:space="preserve">probably </w:t>
      </w:r>
      <w:r w:rsidR="006F7057" w:rsidRPr="00127DB0">
        <w:t xml:space="preserve">not related to </w:t>
      </w:r>
      <w:r w:rsidR="00351AFA" w:rsidRPr="00127DB0">
        <w:t>existing banks</w:t>
      </w:r>
      <w:r w:rsidR="006F7057" w:rsidRPr="00127DB0">
        <w:t xml:space="preserve"> of CFC-11 </w:t>
      </w:r>
      <w:r w:rsidR="00351AFA" w:rsidRPr="00127DB0">
        <w:t xml:space="preserve">but rather </w:t>
      </w:r>
      <w:r w:rsidR="00351AFA" w:rsidRPr="00E609EB">
        <w:t>new</w:t>
      </w:r>
      <w:r w:rsidR="00F56968" w:rsidRPr="00E609EB">
        <w:t xml:space="preserve"> production and</w:t>
      </w:r>
      <w:r w:rsidR="00351AFA" w:rsidRPr="00E609EB">
        <w:t xml:space="preserve"> uses</w:t>
      </w:r>
      <w:r w:rsidR="00F56968" w:rsidRPr="00E609EB">
        <w:t xml:space="preserve"> in east Asia, predominantly east China</w:t>
      </w:r>
      <w:r w:rsidR="006F7057" w:rsidRPr="00E609EB">
        <w:t>.</w:t>
      </w:r>
      <w:r w:rsidR="006F7057" w:rsidRPr="00127DB0">
        <w:t xml:space="preserve"> </w:t>
      </w:r>
      <w:r w:rsidR="00381714" w:rsidRPr="00127DB0">
        <w:t>G</w:t>
      </w:r>
      <w:r w:rsidRPr="00127DB0">
        <w:t xml:space="preserve">lobal CFC-11 emissions </w:t>
      </w:r>
      <w:r w:rsidR="00A649A6" w:rsidRPr="00127DB0">
        <w:t xml:space="preserve">from Rigby </w:t>
      </w:r>
      <w:r w:rsidR="00A649A6" w:rsidRPr="00127DB0">
        <w:rPr>
          <w:i/>
        </w:rPr>
        <w:t>et al</w:t>
      </w:r>
      <w:r w:rsidR="00B96FCC" w:rsidRPr="00127DB0">
        <w:t>., 2019</w:t>
      </w:r>
      <w:r w:rsidR="00BB39C6" w:rsidRPr="00127DB0">
        <w:t xml:space="preserve"> </w:t>
      </w:r>
      <w:r w:rsidR="00D90532" w:rsidRPr="00127DB0">
        <w:t xml:space="preserve">75 </w:t>
      </w:r>
      <w:r w:rsidR="00A649A6" w:rsidRPr="00127DB0">
        <w:t>k tonnes</w:t>
      </w:r>
      <w:r w:rsidR="00D90532" w:rsidRPr="00127DB0">
        <w:t>/yr (2014-2017)</w:t>
      </w:r>
      <w:r w:rsidR="00A649A6" w:rsidRPr="00127DB0">
        <w:t xml:space="preserve"> </w:t>
      </w:r>
      <w:r w:rsidR="00D90532" w:rsidRPr="00127DB0">
        <w:t xml:space="preserve">represent a rise of 11 ktonnes/yr above </w:t>
      </w:r>
      <w:r w:rsidR="00127DB0" w:rsidRPr="00127DB0">
        <w:t xml:space="preserve">the </w:t>
      </w:r>
      <w:r w:rsidR="00D90532" w:rsidRPr="00127DB0">
        <w:t>2008-2012</w:t>
      </w:r>
      <w:r w:rsidR="00127DB0" w:rsidRPr="00127DB0">
        <w:t xml:space="preserve"> period</w:t>
      </w:r>
      <w:r w:rsidR="00A649A6" w:rsidRPr="00127DB0">
        <w:t>.</w:t>
      </w:r>
      <w:r w:rsidRPr="00127DB0">
        <w:t xml:space="preserve"> </w:t>
      </w:r>
    </w:p>
    <w:p w14:paraId="360C97CD" w14:textId="77777777" w:rsidR="008435E6" w:rsidRDefault="008435E6" w:rsidP="008435E6">
      <w:pPr>
        <w:pStyle w:val="BodyText"/>
      </w:pPr>
      <w:r>
        <w:t>Global emissions of CFC-12 have declined substantially since its peak in the 1980s, and emissions continue to decline. Since the peak emissions of CFC-12 in the late 1980s (513 k tonnes, 1988</w:t>
      </w:r>
      <w:r w:rsidRPr="00F050F5">
        <w:t xml:space="preserve">), </w:t>
      </w:r>
      <w:r w:rsidRPr="0047036D">
        <w:t>CFC</w:t>
      </w:r>
      <w:r>
        <w:t>-12</w:t>
      </w:r>
      <w:r w:rsidRPr="0047036D">
        <w:t xml:space="preserve"> emissions have declined by </w:t>
      </w:r>
      <w:r>
        <w:t>94% (10</w:t>
      </w:r>
      <w:r w:rsidRPr="0047036D">
        <w:t>%/yr</w:t>
      </w:r>
      <w:r>
        <w:t xml:space="preserve">). Current global CFC-12 emissions are about 34 ktonnes/yr (2015-2017) </w:t>
      </w:r>
      <w:r w:rsidRPr="00127DB0">
        <w:t xml:space="preserve">(Rigby </w:t>
      </w:r>
      <w:r w:rsidRPr="00127DB0">
        <w:rPr>
          <w:i/>
        </w:rPr>
        <w:t>et al</w:t>
      </w:r>
      <w:r w:rsidRPr="00127DB0">
        <w:t>., 2014 and updates</w:t>
      </w:r>
      <w:r>
        <w:t>).</w:t>
      </w:r>
    </w:p>
    <w:p w14:paraId="1C2853D7" w14:textId="77777777" w:rsidR="00A95EE9" w:rsidRPr="00B30C7C" w:rsidRDefault="00A95EE9" w:rsidP="008435E6">
      <w:pPr>
        <w:pStyle w:val="BodyText"/>
      </w:pPr>
      <w:r w:rsidRPr="00EB6DE4">
        <w:t xml:space="preserve">The emissions of the other CFCs (CFC-113, -114, -115), including the minor CFCs, </w:t>
      </w:r>
      <w:r w:rsidR="00EB6DE4" w:rsidRPr="00EB6DE4">
        <w:t>increased from</w:t>
      </w:r>
      <w:r w:rsidRPr="00EB6DE4">
        <w:t xml:space="preserve"> a total of </w:t>
      </w:r>
      <w:r w:rsidR="0021522B">
        <w:t>11.1</w:t>
      </w:r>
      <w:r w:rsidRPr="00EB6DE4">
        <w:t xml:space="preserve"> k tonnes in 201</w:t>
      </w:r>
      <w:r w:rsidR="0021522B">
        <w:t>6</w:t>
      </w:r>
      <w:r w:rsidRPr="00EB6DE4">
        <w:t xml:space="preserve"> to </w:t>
      </w:r>
      <w:r w:rsidR="00EB6DE4" w:rsidRPr="00EB6DE4">
        <w:t>11</w:t>
      </w:r>
      <w:r w:rsidRPr="00EB6DE4">
        <w:t>.</w:t>
      </w:r>
      <w:r w:rsidR="0021522B">
        <w:t>9</w:t>
      </w:r>
      <w:r w:rsidRPr="00EB6DE4">
        <w:t xml:space="preserve"> k tonnes in 201</w:t>
      </w:r>
      <w:r w:rsidR="0021522B">
        <w:t>7</w:t>
      </w:r>
      <w:r w:rsidR="00EB6DE4" w:rsidRPr="00EB6DE4">
        <w:t xml:space="preserve">. </w:t>
      </w:r>
      <w:r w:rsidR="005447A7">
        <w:t xml:space="preserve">All </w:t>
      </w:r>
      <w:r w:rsidR="00EB6DE4">
        <w:t>of the increas</w:t>
      </w:r>
      <w:r w:rsidR="0021522B">
        <w:t>e is due to emissions of CFC-113 and CFC-115</w:t>
      </w:r>
      <w:r w:rsidR="00EB6DE4">
        <w:t>.</w:t>
      </w:r>
    </w:p>
    <w:p w14:paraId="522513B4" w14:textId="77777777" w:rsidR="00A95EE9" w:rsidRDefault="001E797D" w:rsidP="003819A0">
      <w:pPr>
        <w:pStyle w:val="BodyText"/>
      </w:pPr>
      <w:r w:rsidRPr="001E797D">
        <w:rPr>
          <w:color w:val="auto"/>
        </w:rPr>
        <w:t>Global carbon tetrachloride emissions average around 35 k tonnes/yr from 2015-2017</w:t>
      </w:r>
      <w:r>
        <w:rPr>
          <w:color w:val="auto"/>
        </w:rPr>
        <w:t xml:space="preserve"> (Engel and Rigby, 2018)</w:t>
      </w:r>
      <w:r w:rsidR="00A95EE9" w:rsidRPr="001E797D">
        <w:rPr>
          <w:color w:val="auto"/>
        </w:rPr>
        <w:t xml:space="preserve">. </w:t>
      </w:r>
      <w:r w:rsidR="00A95EE9" w:rsidRPr="006F436C">
        <w:t xml:space="preserve">Long-term, global </w:t>
      </w:r>
      <w:r w:rsidR="008264DC">
        <w:t>carbon tetrachloride</w:t>
      </w:r>
      <w:r w:rsidR="00A95EE9" w:rsidRPr="006F436C">
        <w:t xml:space="preserve"> emissions have declined slowly from a peak of around 120 k tonnes/yr in t</w:t>
      </w:r>
      <w:r w:rsidR="00C9500A" w:rsidRPr="006F436C">
        <w:t>he late 1970s, declining to 50 k tonnes/yr by 2005</w:t>
      </w:r>
      <w:r w:rsidR="00A95EE9" w:rsidRPr="006F436C">
        <w:t xml:space="preserve">, a long-term decline of about 3%/yr. Since 2005 global </w:t>
      </w:r>
      <w:r w:rsidR="008264DC">
        <w:t>carbon tetrachloride</w:t>
      </w:r>
      <w:r w:rsidR="00A95EE9" w:rsidRPr="006F436C">
        <w:t xml:space="preserve"> emissions</w:t>
      </w:r>
      <w:r w:rsidR="006F5F7F">
        <w:t xml:space="preserve"> have fluctuated between increases and decreases but overall</w:t>
      </w:r>
      <w:r w:rsidR="00A95EE9" w:rsidRPr="006F436C">
        <w:t xml:space="preserve"> have declined steadily by about 1</w:t>
      </w:r>
      <w:r w:rsidR="006F436C" w:rsidRPr="006F436C">
        <w:t>-2</w:t>
      </w:r>
      <w:r w:rsidR="00A95EE9" w:rsidRPr="006F436C">
        <w:t xml:space="preserve"> </w:t>
      </w:r>
      <w:r w:rsidR="005D1FA3" w:rsidRPr="006F436C">
        <w:t>k tonne per year</w:t>
      </w:r>
      <w:r w:rsidR="006F436C" w:rsidRPr="006F436C">
        <w:t xml:space="preserve"> (3</w:t>
      </w:r>
      <w:r w:rsidR="00A95EE9" w:rsidRPr="006F436C">
        <w:t xml:space="preserve">%/yr) until </w:t>
      </w:r>
      <w:r w:rsidR="006F5F7F">
        <w:t>2017</w:t>
      </w:r>
      <w:r w:rsidR="00A95EE9" w:rsidRPr="006F436C">
        <w:t xml:space="preserve">. The decline in global </w:t>
      </w:r>
      <w:r w:rsidR="008264DC">
        <w:t>carbon tetrachloride</w:t>
      </w:r>
      <w:r w:rsidR="00A95EE9" w:rsidRPr="006F436C">
        <w:t xml:space="preserve"> emissions is not as rapid as anticipated under the Montreal Protocol (Montzka and Reimann, 2011; Carpenter and Reimann, 2014</w:t>
      </w:r>
      <w:r w:rsidR="00F56968" w:rsidRPr="00E609EB">
        <w:t xml:space="preserve">; Lunt </w:t>
      </w:r>
      <w:r w:rsidR="00F56968" w:rsidRPr="00E609EB">
        <w:rPr>
          <w:i/>
        </w:rPr>
        <w:t>et al</w:t>
      </w:r>
      <w:r w:rsidR="00F56968" w:rsidRPr="00E609EB">
        <w:t>., 2018</w:t>
      </w:r>
      <w:r w:rsidR="00A95EE9" w:rsidRPr="006F436C">
        <w:t xml:space="preserve">). A partial explanation may be that global emissions of </w:t>
      </w:r>
      <w:r w:rsidR="008264DC">
        <w:t>carbon tetrachloride</w:t>
      </w:r>
      <w:r w:rsidR="00A95EE9" w:rsidRPr="006F436C">
        <w:t xml:space="preserve"> from land-fills and chlor-alkali plants may be significant, and not yet accounted for, in global budgets (Fraser </w:t>
      </w:r>
      <w:r w:rsidR="00A95EE9" w:rsidRPr="006F436C">
        <w:rPr>
          <w:i/>
        </w:rPr>
        <w:t>et al</w:t>
      </w:r>
      <w:r w:rsidR="00A95EE9" w:rsidRPr="006F436C">
        <w:t xml:space="preserve">., 2014; Hu </w:t>
      </w:r>
      <w:r w:rsidR="00A95EE9" w:rsidRPr="006F436C">
        <w:rPr>
          <w:i/>
        </w:rPr>
        <w:t>et al</w:t>
      </w:r>
      <w:r w:rsidR="00A95EE9" w:rsidRPr="006F436C">
        <w:t xml:space="preserve">., 2016, Liang </w:t>
      </w:r>
      <w:r w:rsidR="00A95EE9" w:rsidRPr="006F436C">
        <w:rPr>
          <w:i/>
        </w:rPr>
        <w:t>et al</w:t>
      </w:r>
      <w:r w:rsidR="00A95EE9" w:rsidRPr="006F436C">
        <w:t>., 2016).</w:t>
      </w:r>
      <w:r w:rsidR="00F56968">
        <w:t xml:space="preserve"> </w:t>
      </w:r>
    </w:p>
    <w:p w14:paraId="7371CDDC" w14:textId="77777777" w:rsidR="00C742F6" w:rsidRDefault="00C742F6" w:rsidP="003819A0">
      <w:pPr>
        <w:pStyle w:val="BodyText"/>
      </w:pPr>
    </w:p>
    <w:tbl>
      <w:tblPr>
        <w:tblStyle w:val="TableCSIRO"/>
        <w:tblW w:w="0" w:type="auto"/>
        <w:tblInd w:w="0" w:type="dxa"/>
        <w:tblBorders>
          <w:bottom w:val="none" w:sz="0" w:space="0" w:color="auto"/>
          <w:insideH w:val="single" w:sz="4" w:space="0" w:color="auto"/>
          <w:insideV w:val="single" w:sz="4" w:space="0" w:color="auto"/>
        </w:tblBorders>
        <w:tblLook w:val="04A0" w:firstRow="1" w:lastRow="0" w:firstColumn="1" w:lastColumn="0" w:noHBand="0" w:noVBand="1"/>
      </w:tblPr>
      <w:tblGrid>
        <w:gridCol w:w="5697"/>
        <w:gridCol w:w="3942"/>
      </w:tblGrid>
      <w:tr w:rsidR="008E73C1" w14:paraId="139F0BF5" w14:textId="77777777" w:rsidTr="00122E6E">
        <w:trPr>
          <w:cnfStyle w:val="100000000000" w:firstRow="1" w:lastRow="0" w:firstColumn="0" w:lastColumn="0" w:oddVBand="0" w:evenVBand="0" w:oddHBand="0" w:evenHBand="0" w:firstRowFirstColumn="0" w:firstRowLastColumn="0" w:lastRowFirstColumn="0" w:lastRowLastColumn="0"/>
        </w:trPr>
        <w:tc>
          <w:tcPr>
            <w:tcW w:w="4819" w:type="dxa"/>
            <w:tcBorders>
              <w:right w:val="nil"/>
            </w:tcBorders>
            <w:shd w:val="clear" w:color="auto" w:fill="auto"/>
          </w:tcPr>
          <w:p w14:paraId="6FF35938" w14:textId="77777777" w:rsidR="008E73C1" w:rsidRDefault="00E41CA9" w:rsidP="008E73C1">
            <w:pPr>
              <w:pStyle w:val="Figure"/>
            </w:pPr>
            <w:r>
              <w:rPr>
                <w:noProof/>
              </w:rPr>
              <w:lastRenderedPageBreak/>
              <w:drawing>
                <wp:inline distT="0" distB="0" distL="0" distR="0" wp14:anchorId="6A5CA9EC" wp14:editId="31488B62">
                  <wp:extent cx="3510000" cy="5140800"/>
                  <wp:effectExtent l="0" t="0" r="0" b="3175"/>
                  <wp:docPr id="13" name="Picture 13" descr="Figure 8 has five graphs showing the global annual emissions of ozone depleting substances from 1980 and 2018 in mega tonnes.  The trend in emissions decreases for all ozone depleting substances except for hydrochlorofluorocar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E_ODS_2019_Fig 8.png"/>
                          <pic:cNvPicPr/>
                        </pic:nvPicPr>
                        <pic:blipFill>
                          <a:blip r:embed="rId32">
                            <a:extLst>
                              <a:ext uri="{28A0092B-C50C-407E-A947-70E740481C1C}">
                                <a14:useLocalDpi xmlns:a14="http://schemas.microsoft.com/office/drawing/2010/main" val="0"/>
                              </a:ext>
                            </a:extLst>
                          </a:blip>
                          <a:stretch>
                            <a:fillRect/>
                          </a:stretch>
                        </pic:blipFill>
                        <pic:spPr>
                          <a:xfrm>
                            <a:off x="0" y="0"/>
                            <a:ext cx="3510000" cy="5140800"/>
                          </a:xfrm>
                          <a:prstGeom prst="rect">
                            <a:avLst/>
                          </a:prstGeom>
                        </pic:spPr>
                      </pic:pic>
                    </a:graphicData>
                  </a:graphic>
                </wp:inline>
              </w:drawing>
            </w:r>
          </w:p>
        </w:tc>
        <w:tc>
          <w:tcPr>
            <w:tcW w:w="4820" w:type="dxa"/>
            <w:tcBorders>
              <w:top w:val="nil"/>
              <w:left w:val="nil"/>
              <w:bottom w:val="nil"/>
            </w:tcBorders>
            <w:shd w:val="clear" w:color="auto" w:fill="auto"/>
          </w:tcPr>
          <w:p w14:paraId="65B2B38D" w14:textId="77777777" w:rsidR="008E73C1" w:rsidRDefault="008E73C1" w:rsidP="008E73C1">
            <w:pPr>
              <w:pStyle w:val="CaptionFigure"/>
            </w:pPr>
            <w:bookmarkStart w:id="71" w:name="_Ref37241349"/>
            <w:bookmarkStart w:id="72" w:name="_Toc361152304"/>
            <w:bookmarkStart w:id="73" w:name="_Toc395015663"/>
            <w:bookmarkStart w:id="74" w:name="_Toc422844701"/>
            <w:bookmarkStart w:id="75" w:name="_Toc39840479"/>
            <w:r w:rsidRPr="00874834">
              <w:rPr>
                <w:b/>
              </w:rPr>
              <w:t>Figure</w:t>
            </w:r>
            <w:r w:rsidRPr="00050930">
              <w:rPr>
                <w:b/>
              </w:rPr>
              <w:t xml:space="preserve"> </w:t>
            </w:r>
            <w:r w:rsidRPr="00050930">
              <w:rPr>
                <w:b/>
              </w:rPr>
              <w:fldChar w:fldCharType="begin"/>
            </w:r>
            <w:r w:rsidRPr="00050930">
              <w:rPr>
                <w:b/>
              </w:rPr>
              <w:instrText xml:space="preserve"> SEQ Figure \* ARABIC </w:instrText>
            </w:r>
            <w:r w:rsidRPr="00050930">
              <w:rPr>
                <w:b/>
              </w:rPr>
              <w:fldChar w:fldCharType="separate"/>
            </w:r>
            <w:r w:rsidR="00357127">
              <w:rPr>
                <w:b/>
                <w:noProof/>
              </w:rPr>
              <w:t>8</w:t>
            </w:r>
            <w:r w:rsidRPr="00050930">
              <w:rPr>
                <w:b/>
              </w:rPr>
              <w:fldChar w:fldCharType="end"/>
            </w:r>
            <w:bookmarkEnd w:id="71"/>
            <w:r w:rsidRPr="00050930">
              <w:rPr>
                <w:b/>
              </w:rPr>
              <w:t>.</w:t>
            </w:r>
            <w:r>
              <w:t xml:space="preserve"> Global annual emissions (M tonnes) of ODSs (CFCs, chlorinated solvents (</w:t>
            </w:r>
            <w:r w:rsidR="00897A18">
              <w:t>methyl chloroform</w:t>
            </w:r>
            <w:r>
              <w:t>: CH</w:t>
            </w:r>
            <w:r w:rsidRPr="00EC572B">
              <w:rPr>
                <w:vertAlign w:val="subscript"/>
              </w:rPr>
              <w:t>3</w:t>
            </w:r>
            <w:r>
              <w:t>CCl</w:t>
            </w:r>
            <w:r w:rsidRPr="00EC572B">
              <w:rPr>
                <w:vertAlign w:val="subscript"/>
              </w:rPr>
              <w:t>3</w:t>
            </w:r>
            <w:r>
              <w:t xml:space="preserve">, </w:t>
            </w:r>
            <w:r w:rsidR="008264DC">
              <w:t>carbon tetrachloride</w:t>
            </w:r>
            <w:r>
              <w:t>: CCl</w:t>
            </w:r>
            <w:r w:rsidRPr="00EC572B">
              <w:rPr>
                <w:vertAlign w:val="subscript"/>
              </w:rPr>
              <w:t>4</w:t>
            </w:r>
            <w:r>
              <w:t xml:space="preserve">), methyl chloride, dichloromethane, chloroform, halons, </w:t>
            </w:r>
            <w:r w:rsidR="00897A18">
              <w:t>methyl bromide</w:t>
            </w:r>
            <w:r>
              <w:t>: CH</w:t>
            </w:r>
            <w:r w:rsidRPr="006075BA">
              <w:rPr>
                <w:vertAlign w:val="subscript"/>
              </w:rPr>
              <w:t>3</w:t>
            </w:r>
            <w:r>
              <w:t xml:space="preserve">Br, HCFCs) derived from global AGAGE data by inverse modelling using the 12-box AGAGE global transport model, by </w:t>
            </w:r>
            <w:r w:rsidRPr="00B30C7C">
              <w:t xml:space="preserve">forward modelling </w:t>
            </w:r>
            <w:r>
              <w:t>using</w:t>
            </w:r>
            <w:r w:rsidRPr="00B30C7C">
              <w:t xml:space="preserve"> a 2-D atmosph</w:t>
            </w:r>
            <w:r>
              <w:t xml:space="preserve">eric chemistry-transport model </w:t>
            </w:r>
            <w:r w:rsidRPr="0082138B">
              <w:t xml:space="preserve">and by </w:t>
            </w:r>
            <w:r>
              <w:t xml:space="preserve">Bayesian inverse modelling </w:t>
            </w:r>
            <w:r w:rsidRPr="0082138B">
              <w:t>using the FLEXPART dispersion model</w:t>
            </w:r>
            <w:r>
              <w:t>.</w:t>
            </w:r>
            <w:bookmarkEnd w:id="72"/>
            <w:r w:rsidRPr="004444A3">
              <w:t xml:space="preserve"> </w:t>
            </w:r>
            <w:r>
              <w:t xml:space="preserve">For </w:t>
            </w:r>
            <w:r w:rsidR="00897A18">
              <w:t>methyl bromide</w:t>
            </w:r>
            <w:r>
              <w:t>, pre-1998 emissions are scaled from global atmospheric concentrations</w:t>
            </w:r>
            <w:bookmarkEnd w:id="73"/>
            <w:bookmarkEnd w:id="74"/>
            <w:r>
              <w:t>.</w:t>
            </w:r>
            <w:bookmarkEnd w:id="75"/>
          </w:p>
        </w:tc>
      </w:tr>
    </w:tbl>
    <w:p w14:paraId="579A606A" w14:textId="77777777" w:rsidR="00A95EE9" w:rsidRPr="00DC0A93" w:rsidRDefault="00A95EE9" w:rsidP="00A95EE9">
      <w:pPr>
        <w:pStyle w:val="BodyText"/>
        <w:rPr>
          <w:color w:val="auto"/>
        </w:rPr>
      </w:pPr>
      <w:r w:rsidRPr="00DC0A93">
        <w:rPr>
          <w:color w:val="auto"/>
        </w:rPr>
        <w:t xml:space="preserve">Global </w:t>
      </w:r>
      <w:r w:rsidR="00897A18">
        <w:rPr>
          <w:color w:val="auto"/>
        </w:rPr>
        <w:t>methyl chloroform</w:t>
      </w:r>
      <w:r w:rsidRPr="00DC0A93">
        <w:rPr>
          <w:color w:val="auto"/>
        </w:rPr>
        <w:t xml:space="preserve"> emissions </w:t>
      </w:r>
      <w:r w:rsidR="00DC0A93" w:rsidRPr="00DC0A93">
        <w:rPr>
          <w:color w:val="auto"/>
        </w:rPr>
        <w:t xml:space="preserve">peaked in 1990 at 669 k tonnes. Emissions have declined almost every year since, with a small increase in 2008 (8.1 k tonnes) </w:t>
      </w:r>
      <w:r w:rsidRPr="00DC0A93">
        <w:rPr>
          <w:color w:val="auto"/>
        </w:rPr>
        <w:t>then declining signif</w:t>
      </w:r>
      <w:r w:rsidR="00A1650B" w:rsidRPr="00DC0A93">
        <w:rPr>
          <w:color w:val="auto"/>
        </w:rPr>
        <w:t xml:space="preserve">icantly to </w:t>
      </w:r>
      <w:r w:rsidR="00185B86">
        <w:rPr>
          <w:color w:val="auto"/>
        </w:rPr>
        <w:t>2.3 k tonnes in 2017</w:t>
      </w:r>
      <w:r w:rsidRPr="00DC0A93">
        <w:rPr>
          <w:color w:val="auto"/>
        </w:rPr>
        <w:t>. Over the past 5 years (201</w:t>
      </w:r>
      <w:r w:rsidR="00185B86">
        <w:rPr>
          <w:color w:val="auto"/>
        </w:rPr>
        <w:t>3</w:t>
      </w:r>
      <w:r w:rsidRPr="00DC0A93">
        <w:rPr>
          <w:color w:val="auto"/>
        </w:rPr>
        <w:t>-201</w:t>
      </w:r>
      <w:r w:rsidR="00185B86">
        <w:rPr>
          <w:color w:val="auto"/>
        </w:rPr>
        <w:t>7</w:t>
      </w:r>
      <w:r w:rsidRPr="00DC0A93">
        <w:rPr>
          <w:color w:val="auto"/>
        </w:rPr>
        <w:t>) global emissions have averaged 2.</w:t>
      </w:r>
      <w:r w:rsidR="00A1650B" w:rsidRPr="00DC0A93">
        <w:rPr>
          <w:color w:val="auto"/>
        </w:rPr>
        <w:t>2</w:t>
      </w:r>
      <w:r w:rsidRPr="00DC0A93">
        <w:rPr>
          <w:color w:val="auto"/>
        </w:rPr>
        <w:t xml:space="preserve"> k tonnes/yr. The long term decline in </w:t>
      </w:r>
      <w:r w:rsidR="00897A18">
        <w:rPr>
          <w:color w:val="auto"/>
        </w:rPr>
        <w:t>methyl chloroform</w:t>
      </w:r>
      <w:r w:rsidRPr="00DC0A93">
        <w:rPr>
          <w:color w:val="auto"/>
        </w:rPr>
        <w:t xml:space="preserve"> emissions is in excess of 20%/yr, which is about what is expected for an ODS with low (</w:t>
      </w:r>
      <w:r w:rsidRPr="00DC0A93">
        <w:rPr>
          <w:color w:val="auto"/>
        </w:rPr>
        <w:sym w:font="Symbol" w:char="F07E"/>
      </w:r>
      <w:r w:rsidRPr="00DC0A93">
        <w:rPr>
          <w:color w:val="auto"/>
        </w:rPr>
        <w:t>zero) emissions and an atmospheric lifetime of about 5 years.</w:t>
      </w:r>
    </w:p>
    <w:p w14:paraId="58719501" w14:textId="77777777" w:rsidR="00A95EE9" w:rsidRDefault="00A95EE9" w:rsidP="00A95EE9">
      <w:pPr>
        <w:pStyle w:val="BodyText"/>
      </w:pPr>
      <w:r w:rsidRPr="00B30C7C">
        <w:t>Global HCFC emissi</w:t>
      </w:r>
      <w:r>
        <w:t xml:space="preserve">ons </w:t>
      </w:r>
      <w:r w:rsidRPr="00B30C7C">
        <w:t>peaked in 2010 (48</w:t>
      </w:r>
      <w:r w:rsidR="000B3AE0">
        <w:t>8</w:t>
      </w:r>
      <w:r w:rsidRPr="00B30C7C">
        <w:t xml:space="preserve"> k tonnes) and have since declined (</w:t>
      </w:r>
      <w:r w:rsidR="000B3AE0">
        <w:t>6</w:t>
      </w:r>
      <w:r w:rsidRPr="00B30C7C">
        <w:t>%) to 4</w:t>
      </w:r>
      <w:r w:rsidR="008F464D">
        <w:t>60</w:t>
      </w:r>
      <w:r w:rsidRPr="00B30C7C">
        <w:t xml:space="preserve"> k tonnes in 201</w:t>
      </w:r>
      <w:r w:rsidR="008F464D">
        <w:t>7</w:t>
      </w:r>
      <w:r w:rsidRPr="00B30C7C">
        <w:t>, a decline of about 1</w:t>
      </w:r>
      <w:r w:rsidR="000B3AE0">
        <w:t>%/yr</w:t>
      </w:r>
      <w:r>
        <w:t xml:space="preserve">. </w:t>
      </w:r>
      <w:r w:rsidRPr="00B30C7C">
        <w:t>Th</w:t>
      </w:r>
      <w:r>
        <w:t xml:space="preserve">e </w:t>
      </w:r>
      <w:r w:rsidRPr="00B30C7C">
        <w:t>decline</w:t>
      </w:r>
      <w:r>
        <w:t xml:space="preserve"> in emissions since 2010 </w:t>
      </w:r>
      <w:r w:rsidRPr="00B30C7C">
        <w:t>is encouraging in relation to the overall long-term decline in ODSs that will bring about, possibly hasten, ozone layer recovery. Throughout the period from the late-1970s to 2010, total HCFC emissions increased by about 4%/yr. HCFC-22 emissions peaked in 20</w:t>
      </w:r>
      <w:r>
        <w:t>10</w:t>
      </w:r>
      <w:r w:rsidRPr="00B30C7C">
        <w:t xml:space="preserve"> at 3</w:t>
      </w:r>
      <w:r>
        <w:t>8</w:t>
      </w:r>
      <w:r w:rsidR="000B3AE0">
        <w:t>6</w:t>
      </w:r>
      <w:r w:rsidRPr="00B30C7C">
        <w:t xml:space="preserve"> k tonnes declining</w:t>
      </w:r>
      <w:r w:rsidR="000B3AE0">
        <w:t xml:space="preserve"> (0.7</w:t>
      </w:r>
      <w:r>
        <w:t>%/yr)</w:t>
      </w:r>
      <w:r w:rsidRPr="00B30C7C">
        <w:t xml:space="preserve"> to 3</w:t>
      </w:r>
      <w:r w:rsidR="00F3239C">
        <w:t>72</w:t>
      </w:r>
      <w:r w:rsidRPr="00B30C7C">
        <w:t xml:space="preserve"> k tonnes in 201</w:t>
      </w:r>
      <w:r w:rsidR="00F3239C">
        <w:t>7</w:t>
      </w:r>
      <w:r w:rsidRPr="00B30C7C">
        <w:t xml:space="preserve">; HCFC-141b: 68 k tonnes (2012) to </w:t>
      </w:r>
      <w:r w:rsidR="000B3AE0">
        <w:t>58</w:t>
      </w:r>
      <w:r w:rsidRPr="00B30C7C">
        <w:t xml:space="preserve"> k tonnes (</w:t>
      </w:r>
      <w:r>
        <w:t xml:space="preserve">4%/yr, </w:t>
      </w:r>
      <w:r w:rsidRPr="00B30C7C">
        <w:t>201</w:t>
      </w:r>
      <w:r w:rsidR="00F3239C">
        <w:t>7</w:t>
      </w:r>
      <w:r w:rsidRPr="00B30C7C">
        <w:t>); HCFC-142b: 39 k tonnes (2008) to 2</w:t>
      </w:r>
      <w:r w:rsidR="00F91021">
        <w:t>4</w:t>
      </w:r>
      <w:r w:rsidR="00F3239C">
        <w:t>.5</w:t>
      </w:r>
      <w:r w:rsidRPr="00B30C7C">
        <w:t xml:space="preserve"> k tonnes (</w:t>
      </w:r>
      <w:r>
        <w:t xml:space="preserve">6%/yr, </w:t>
      </w:r>
      <w:r w:rsidRPr="00B30C7C">
        <w:t>201</w:t>
      </w:r>
      <w:r w:rsidR="00F3239C">
        <w:t>7</w:t>
      </w:r>
      <w:r w:rsidRPr="00B30C7C">
        <w:t>).</w:t>
      </w:r>
      <w:r>
        <w:t xml:space="preserve"> Declining HCFC emissions cause the observed slowing of the recent HCFC concentration growth rates in the atmosphere (see Section 2.2). HCFC concentrations </w:t>
      </w:r>
      <w:r w:rsidR="00F3239C">
        <w:t>appear to have</w:t>
      </w:r>
      <w:r>
        <w:t xml:space="preserve"> peak</w:t>
      </w:r>
      <w:r w:rsidR="00F3239C">
        <w:t>ed</w:t>
      </w:r>
      <w:r>
        <w:t xml:space="preserve"> and </w:t>
      </w:r>
      <w:r w:rsidR="00F3239C">
        <w:t>have started</w:t>
      </w:r>
      <w:r>
        <w:t xml:space="preserve"> to decline.</w:t>
      </w:r>
    </w:p>
    <w:p w14:paraId="186E20AE" w14:textId="77777777" w:rsidR="00A95EE9" w:rsidRDefault="00A95EE9" w:rsidP="00A95EE9">
      <w:pPr>
        <w:pStyle w:val="BodyText"/>
      </w:pPr>
      <w:r w:rsidRPr="00347390">
        <w:t xml:space="preserve">Data on halon emissions are now available back to </w:t>
      </w:r>
      <w:r w:rsidRPr="00E609EB">
        <w:t>the 19</w:t>
      </w:r>
      <w:r w:rsidR="007C419E" w:rsidRPr="00E609EB">
        <w:t>7</w:t>
      </w:r>
      <w:r w:rsidRPr="00E609EB">
        <w:t>0s, based</w:t>
      </w:r>
      <w:r w:rsidRPr="00347390">
        <w:t xml:space="preserve"> on AGAGE </w:t>
      </w:r>
      <w:r w:rsidRPr="00347390">
        <w:rPr>
          <w:i/>
        </w:rPr>
        <w:t>in situ</w:t>
      </w:r>
      <w:r w:rsidRPr="00347390">
        <w:t xml:space="preserve"> and Cape Grim Air Archive data (Vollmer </w:t>
      </w:r>
      <w:r w:rsidRPr="00347390">
        <w:rPr>
          <w:i/>
        </w:rPr>
        <w:t>et al</w:t>
      </w:r>
      <w:r w:rsidR="008E452B">
        <w:t>., 2016</w:t>
      </w:r>
      <w:r w:rsidRPr="00347390">
        <w:t xml:space="preserve">). Total global halon </w:t>
      </w:r>
      <w:r w:rsidR="000B6575" w:rsidRPr="00347390">
        <w:t>emissions continue to decline (6.9</w:t>
      </w:r>
      <w:r w:rsidRPr="00347390">
        <w:t xml:space="preserve"> k </w:t>
      </w:r>
      <w:r w:rsidR="000B6575" w:rsidRPr="00347390">
        <w:t>tonn</w:t>
      </w:r>
      <w:r w:rsidR="00F3239C">
        <w:t>es in 2012, 4.9 k tonnes in 2017</w:t>
      </w:r>
      <w:r w:rsidRPr="00347390">
        <w:t xml:space="preserve">), </w:t>
      </w:r>
      <w:r w:rsidRPr="002C6553">
        <w:t>dominated (</w:t>
      </w:r>
      <w:r w:rsidRPr="002C6553">
        <w:sym w:font="Symbol" w:char="F07E"/>
      </w:r>
      <w:r w:rsidR="003C4642" w:rsidRPr="002C6553">
        <w:t>7</w:t>
      </w:r>
      <w:r w:rsidRPr="002C6553">
        <w:t>0%) by halon-121</w:t>
      </w:r>
      <w:r w:rsidR="003C4642" w:rsidRPr="002C6553">
        <w:t xml:space="preserve">1 </w:t>
      </w:r>
      <w:r w:rsidR="00B92012">
        <w:t>emissions, which declined by 1.2</w:t>
      </w:r>
      <w:r w:rsidRPr="002C6553">
        <w:t xml:space="preserve"> k tonnes over the same period. Peak total halon emissions (18 k tonnes) occurre</w:t>
      </w:r>
      <w:r w:rsidR="003C4642" w:rsidRPr="002C6553">
        <w:t>d in 1990 and have declined to 4.9</w:t>
      </w:r>
      <w:r w:rsidRPr="002C6553">
        <w:t xml:space="preserve"> k tonnes in 201</w:t>
      </w:r>
      <w:r w:rsidR="00B92012">
        <w:t>7</w:t>
      </w:r>
      <w:r w:rsidRPr="002C6553">
        <w:t xml:space="preserve"> (</w:t>
      </w:r>
      <w:r w:rsidRPr="002C6553">
        <w:sym w:font="Symbol" w:char="F07E"/>
      </w:r>
      <w:r w:rsidR="002C6553" w:rsidRPr="002C6553">
        <w:t>5%/yr; H-1211: 4.5%/yr, H-1301: 5.5</w:t>
      </w:r>
      <w:r w:rsidRPr="002C6553">
        <w:t>%/yr, H-2402: 6%/yr).</w:t>
      </w:r>
    </w:p>
    <w:p w14:paraId="53E87A78" w14:textId="77777777" w:rsidR="00A95EE9" w:rsidRPr="00B30C7C" w:rsidRDefault="00A95EE9" w:rsidP="00A95EE9">
      <w:pPr>
        <w:pStyle w:val="BodyText"/>
      </w:pPr>
      <w:r w:rsidRPr="00AD1396">
        <w:t xml:space="preserve">Global </w:t>
      </w:r>
      <w:r w:rsidR="00897A18">
        <w:t>methyl bromide</w:t>
      </w:r>
      <w:r w:rsidRPr="00AD1396">
        <w:t xml:space="preserve"> emissions have been estimated from AGAGE data, including Cape Grim (Rigby </w:t>
      </w:r>
      <w:r w:rsidRPr="00AD1396">
        <w:rPr>
          <w:i/>
        </w:rPr>
        <w:t>et al</w:t>
      </w:r>
      <w:r w:rsidRPr="00AD1396">
        <w:t xml:space="preserve">., 2014) and these have </w:t>
      </w:r>
      <w:r w:rsidR="00E35E40">
        <w:t xml:space="preserve">only </w:t>
      </w:r>
      <w:r w:rsidRPr="00AD1396">
        <w:t>been updated</w:t>
      </w:r>
      <w:r w:rsidR="00595187" w:rsidRPr="00AD1396">
        <w:t xml:space="preserve"> to 2016</w:t>
      </w:r>
      <w:r w:rsidR="004E1D20" w:rsidRPr="00AD1396">
        <w:t xml:space="preserve">. The </w:t>
      </w:r>
      <w:r w:rsidRPr="00AD1396">
        <w:t xml:space="preserve">emission estimates start in </w:t>
      </w:r>
      <w:r w:rsidR="000C0C39" w:rsidRPr="00AD1396">
        <w:t>2000 (196</w:t>
      </w:r>
      <w:r w:rsidR="00901859" w:rsidRPr="00AD1396">
        <w:t xml:space="preserve"> k tonnes)</w:t>
      </w:r>
      <w:r w:rsidRPr="00AD1396">
        <w:t>, declining</w:t>
      </w:r>
      <w:r w:rsidR="00E35E40">
        <w:t xml:space="preserve"> steadily to 141</w:t>
      </w:r>
      <w:r w:rsidRPr="00AD1396">
        <w:t xml:space="preserve"> k tonnes in 201</w:t>
      </w:r>
      <w:r w:rsidR="00595187" w:rsidRPr="00AD1396">
        <w:t>6</w:t>
      </w:r>
      <w:r w:rsidRPr="00AD1396">
        <w:t xml:space="preserve">, a long-term decline of </w:t>
      </w:r>
      <w:r w:rsidR="00901859" w:rsidRPr="00AD1396">
        <w:t>about 1.5</w:t>
      </w:r>
      <w:r w:rsidR="00531C04" w:rsidRPr="00AD1396">
        <w:t>% per year</w:t>
      </w:r>
      <w:r w:rsidRPr="00AD1396">
        <w:t xml:space="preserve">. </w:t>
      </w:r>
      <w:r w:rsidR="006D2277">
        <w:t>M</w:t>
      </w:r>
      <w:r w:rsidR="00897A18">
        <w:t>ethyl bromide</w:t>
      </w:r>
      <w:r w:rsidRPr="00AD1396">
        <w:t xml:space="preserve"> emissions</w:t>
      </w:r>
      <w:r w:rsidR="00901859" w:rsidRPr="00AD1396">
        <w:t xml:space="preserve"> from 2013</w:t>
      </w:r>
      <w:r w:rsidR="0098432F" w:rsidRPr="00AD1396">
        <w:t>-2016 ar</w:t>
      </w:r>
      <w:r w:rsidR="00E35E40">
        <w:t>e fairly steady, ranging from 137-14</w:t>
      </w:r>
      <w:r w:rsidR="00901859" w:rsidRPr="00AD1396">
        <w:t>1</w:t>
      </w:r>
      <w:r w:rsidR="0098432F" w:rsidRPr="00AD1396">
        <w:t xml:space="preserve"> ktonnes</w:t>
      </w:r>
      <w:r w:rsidRPr="00AD1396">
        <w:t xml:space="preserve"> </w:t>
      </w:r>
      <w:r w:rsidR="0098432F" w:rsidRPr="00AD1396">
        <w:t xml:space="preserve">suggesting </w:t>
      </w:r>
      <w:r w:rsidRPr="00AD1396">
        <w:t xml:space="preserve">the long-term decline in </w:t>
      </w:r>
      <w:r w:rsidR="00897A18">
        <w:t>methyl bromide</w:t>
      </w:r>
      <w:r w:rsidRPr="00AD1396">
        <w:t xml:space="preserve"> emissions</w:t>
      </w:r>
      <w:r w:rsidR="0098432F" w:rsidRPr="00AD1396">
        <w:t xml:space="preserve"> may have</w:t>
      </w:r>
      <w:r w:rsidRPr="00AD1396">
        <w:t xml:space="preserve"> </w:t>
      </w:r>
      <w:r w:rsidR="00351AFA">
        <w:t>levelled off</w:t>
      </w:r>
      <w:r w:rsidR="00D25010">
        <w:t xml:space="preserve"> in line with developing country phase-out in 2015</w:t>
      </w:r>
      <w:r w:rsidR="0098432F" w:rsidRPr="00AD1396">
        <w:t>.</w:t>
      </w:r>
    </w:p>
    <w:p w14:paraId="18AF1D78" w14:textId="36FE1BBA" w:rsidR="005E3983" w:rsidRPr="00475A16" w:rsidRDefault="00A95EE9" w:rsidP="00215144">
      <w:pPr>
        <w:pStyle w:val="BodyText"/>
      </w:pPr>
      <w:r w:rsidRPr="00475A16">
        <w:lastRenderedPageBreak/>
        <w:t xml:space="preserve">The total ODS global emissions for the Montreal Protocol ODSs (CFCs, HCFCs, halons, </w:t>
      </w:r>
      <w:r w:rsidR="00897A18" w:rsidRPr="00475A16">
        <w:t>methyl chloroform</w:t>
      </w:r>
      <w:r w:rsidRPr="00475A16">
        <w:t xml:space="preserve">, </w:t>
      </w:r>
      <w:r w:rsidR="008264DC" w:rsidRPr="00475A16">
        <w:t>carbon tetrachloride</w:t>
      </w:r>
      <w:r w:rsidRPr="00475A16">
        <w:t xml:space="preserve"> and </w:t>
      </w:r>
      <w:r w:rsidR="00897A18" w:rsidRPr="00475A16">
        <w:t>methyl bromide</w:t>
      </w:r>
      <w:r w:rsidRPr="00475A16">
        <w:t xml:space="preserve">) in </w:t>
      </w:r>
      <w:r w:rsidR="009206C3" w:rsidRPr="00475A16">
        <w:t>ODP tonnes are shown in</w:t>
      </w:r>
      <w:r w:rsidR="00D2140D" w:rsidRPr="00475A16">
        <w:t xml:space="preserve"> </w:t>
      </w:r>
      <w:r w:rsidR="00D2140D" w:rsidRPr="00475A16">
        <w:fldChar w:fldCharType="begin"/>
      </w:r>
      <w:r w:rsidR="00D2140D" w:rsidRPr="00475A16">
        <w:instrText xml:space="preserve"> REF _Ref37241375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9</w:t>
      </w:r>
      <w:r w:rsidR="00D2140D" w:rsidRPr="00475A16">
        <w:fldChar w:fldCharType="end"/>
      </w:r>
      <w:r w:rsidRPr="00475A16">
        <w:t>, together with the global atmospheric concentration data for these species expressed as equivalent chlorine. The combined global emissions of the Montreal Protocol ODSs peaked at 14</w:t>
      </w:r>
      <w:r w:rsidR="00722D11" w:rsidRPr="00475A16">
        <w:t>60 k tonnes</w:t>
      </w:r>
      <w:r w:rsidRPr="00475A16">
        <w:t xml:space="preserve"> in the late 1980s, declining, thanks to the Montreal Protocol restrictions on ODS production and consumption, at </w:t>
      </w:r>
      <w:r w:rsidR="00AC5FDA" w:rsidRPr="00475A16">
        <w:t>10</w:t>
      </w:r>
      <w:r w:rsidR="00AC287D" w:rsidRPr="00475A16">
        <w:t>%</w:t>
      </w:r>
      <w:r w:rsidR="00AC5FDA" w:rsidRPr="00475A16">
        <w:t xml:space="preserve"> </w:t>
      </w:r>
      <w:r w:rsidRPr="00475A16">
        <w:t>per year</w:t>
      </w:r>
      <w:r w:rsidR="00155ADE" w:rsidRPr="00475A16">
        <w:t xml:space="preserve"> from 1990</w:t>
      </w:r>
      <w:r w:rsidRPr="00475A16">
        <w:t xml:space="preserve"> to</w:t>
      </w:r>
      <w:r w:rsidR="00AC5FDA" w:rsidRPr="00475A16">
        <w:t xml:space="preserve"> 2000 and then 3% per year from 2000 to 2017, to reach</w:t>
      </w:r>
      <w:r w:rsidRPr="00475A16">
        <w:t xml:space="preserve"> </w:t>
      </w:r>
      <w:r w:rsidR="00722D11" w:rsidRPr="00475A16">
        <w:t>290</w:t>
      </w:r>
      <w:r w:rsidRPr="00475A16">
        <w:t xml:space="preserve"> tonnes in 201</w:t>
      </w:r>
      <w:r w:rsidR="00722D11" w:rsidRPr="00475A16">
        <w:t>7</w:t>
      </w:r>
      <w:r w:rsidRPr="00475A16">
        <w:t xml:space="preserve">. </w:t>
      </w:r>
      <w:r w:rsidR="00AC287D" w:rsidRPr="00475A16">
        <w:t xml:space="preserve">Note the significant contribution of </w:t>
      </w:r>
      <w:r w:rsidR="00897A18" w:rsidRPr="00475A16">
        <w:t>methyl bromide</w:t>
      </w:r>
      <w:r w:rsidR="00AC287D" w:rsidRPr="00475A16">
        <w:t xml:space="preserve"> to global emis</w:t>
      </w:r>
      <w:r w:rsidR="00793835" w:rsidRPr="00475A16">
        <w:t>sions in, for example, 2016 (</w:t>
      </w:r>
      <w:r w:rsidR="00475A16" w:rsidRPr="00475A16">
        <w:sym w:font="Symbol" w:char="F07E"/>
      </w:r>
      <w:r w:rsidR="00793835" w:rsidRPr="00475A16">
        <w:t>30</w:t>
      </w:r>
      <w:r w:rsidR="00AC287D" w:rsidRPr="00475A16">
        <w:t>%), most</w:t>
      </w:r>
      <w:r w:rsidR="009C7318" w:rsidRPr="00475A16">
        <w:t xml:space="preserve"> (96% in Australia in 2016</w:t>
      </w:r>
      <w:r w:rsidR="00215144" w:rsidRPr="00475A16">
        <w:t>, see below)</w:t>
      </w:r>
      <w:r w:rsidR="00AC287D" w:rsidRPr="00475A16">
        <w:t xml:space="preserve"> of which is from QPS consumption (not controlled by the Montreal Protocol).</w:t>
      </w:r>
      <w:r w:rsidR="00215144" w:rsidRPr="00475A16">
        <w:t xml:space="preserve"> At peak ODS emissions in the l</w:t>
      </w:r>
      <w:r w:rsidR="009C7318" w:rsidRPr="00475A16">
        <w:t xml:space="preserve">ate 1980s, </w:t>
      </w:r>
      <w:r w:rsidR="00897A18" w:rsidRPr="00475A16">
        <w:t>methyl bromide</w:t>
      </w:r>
      <w:r w:rsidR="009C7318" w:rsidRPr="00475A16">
        <w:t xml:space="preserve"> contributed only 7</w:t>
      </w:r>
      <w:r w:rsidR="00215144" w:rsidRPr="00475A16">
        <w:t>%.</w:t>
      </w:r>
      <w:r w:rsidR="00AC287D" w:rsidRPr="00475A16">
        <w:t xml:space="preserve"> </w:t>
      </w:r>
    </w:p>
    <w:p w14:paraId="110A5033" w14:textId="4D7A77ED" w:rsidR="00A95EE9" w:rsidRDefault="00A95EE9" w:rsidP="004C41C9">
      <w:pPr>
        <w:pStyle w:val="BodyText2"/>
      </w:pPr>
      <w:r w:rsidRPr="00475A16">
        <w:t>The total global concentrations of ODSs, expressed as equivalent chlorine</w:t>
      </w:r>
      <w:r w:rsidR="00531C04" w:rsidRPr="00475A16">
        <w:t xml:space="preserve"> (</w:t>
      </w:r>
      <w:r w:rsidR="00D2140D" w:rsidRPr="00475A16">
        <w:fldChar w:fldCharType="begin"/>
      </w:r>
      <w:r w:rsidR="00D2140D" w:rsidRPr="00475A16">
        <w:instrText xml:space="preserve"> REF _Ref37241375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9</w:t>
      </w:r>
      <w:r w:rsidR="00D2140D" w:rsidRPr="00475A16">
        <w:fldChar w:fldCharType="end"/>
      </w:r>
      <w:r w:rsidR="00215144" w:rsidRPr="00475A16">
        <w:t>)</w:t>
      </w:r>
      <w:r w:rsidRPr="00475A16">
        <w:t>, peaked later in the mid-1990s at</w:t>
      </w:r>
      <w:r w:rsidRPr="00EA5AB4">
        <w:t xml:space="preserve"> </w:t>
      </w:r>
      <w:r w:rsidR="00EA5AB4" w:rsidRPr="00EA5AB4">
        <w:t>4135 ppt (4.14</w:t>
      </w:r>
      <w:r w:rsidRPr="00EA5AB4">
        <w:t xml:space="preserve"> ppb) declining slowly (</w:t>
      </w:r>
      <w:r w:rsidR="00EA5AB4" w:rsidRPr="00EA5AB4">
        <w:t>24</w:t>
      </w:r>
      <w:r w:rsidRPr="00EA5AB4">
        <w:t xml:space="preserve"> ppt per year) to </w:t>
      </w:r>
      <w:r w:rsidR="00EA5AB4" w:rsidRPr="00EA5AB4">
        <w:t>3.6</w:t>
      </w:r>
      <w:r w:rsidRPr="00EA5AB4">
        <w:t xml:space="preserve"> ppb by 201</w:t>
      </w:r>
      <w:r w:rsidR="009B789E">
        <w:t>7</w:t>
      </w:r>
      <w:r w:rsidRPr="00EA5AB4">
        <w:t xml:space="preserve">, resulting largely from the long (50-100+ years) lifetimes for </w:t>
      </w:r>
      <w:r w:rsidR="008264DC">
        <w:t>carbon tetrachloride</w:t>
      </w:r>
      <w:r w:rsidRPr="00EA5AB4">
        <w:t xml:space="preserve"> and CFCs in the atmosphere.</w:t>
      </w:r>
    </w:p>
    <w:p w14:paraId="53B37291" w14:textId="77777777" w:rsidR="00716D73" w:rsidRDefault="00AC5FDA" w:rsidP="00716D73">
      <w:pPr>
        <w:pStyle w:val="Figure"/>
      </w:pPr>
      <w:r>
        <w:rPr>
          <w:noProof/>
        </w:rPr>
        <w:drawing>
          <wp:inline distT="0" distB="0" distL="0" distR="0" wp14:anchorId="28EBA755" wp14:editId="6FB64200">
            <wp:extent cx="6120765" cy="1815465"/>
            <wp:effectExtent l="0" t="0" r="0" b="0"/>
            <wp:docPr id="10" name="Picture 10" descr="Figure 9 has two graphs showing global emissions of ozone depleting substances controlled by the Montreal Protocol in both kilo tonnes and global equivalent chlo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E_ODS_2019_Fig 9.png"/>
                    <pic:cNvPicPr/>
                  </pic:nvPicPr>
                  <pic:blipFill>
                    <a:blip r:embed="rId33"/>
                    <a:stretch>
                      <a:fillRect/>
                    </a:stretch>
                  </pic:blipFill>
                  <pic:spPr>
                    <a:xfrm>
                      <a:off x="0" y="0"/>
                      <a:ext cx="6120765" cy="1815465"/>
                    </a:xfrm>
                    <a:prstGeom prst="rect">
                      <a:avLst/>
                    </a:prstGeom>
                  </pic:spPr>
                </pic:pic>
              </a:graphicData>
            </a:graphic>
          </wp:inline>
        </w:drawing>
      </w:r>
    </w:p>
    <w:p w14:paraId="263F0DCD" w14:textId="77777777" w:rsidR="005E3983" w:rsidRDefault="00A3156E" w:rsidP="00694272">
      <w:pPr>
        <w:pStyle w:val="CaptionFigure"/>
      </w:pPr>
      <w:bookmarkStart w:id="76" w:name="_Ref37241375"/>
      <w:bookmarkStart w:id="77" w:name="_Toc39840480"/>
      <w:r w:rsidRPr="00EA5AB4">
        <w:rPr>
          <w:b/>
        </w:rPr>
        <w:t>Figure</w:t>
      </w:r>
      <w:r w:rsidRPr="00A3156E">
        <w:rPr>
          <w:b/>
        </w:rPr>
        <w:t xml:space="preserve"> </w:t>
      </w:r>
      <w:r w:rsidR="00D62610" w:rsidRPr="00A3156E">
        <w:rPr>
          <w:b/>
        </w:rPr>
        <w:fldChar w:fldCharType="begin"/>
      </w:r>
      <w:r w:rsidRPr="00A3156E">
        <w:rPr>
          <w:b/>
        </w:rPr>
        <w:instrText xml:space="preserve"> SEQ Figure \* ARABIC </w:instrText>
      </w:r>
      <w:r w:rsidR="00D62610" w:rsidRPr="00A3156E">
        <w:rPr>
          <w:b/>
        </w:rPr>
        <w:fldChar w:fldCharType="separate"/>
      </w:r>
      <w:r w:rsidR="00357127">
        <w:rPr>
          <w:b/>
          <w:noProof/>
        </w:rPr>
        <w:t>9</w:t>
      </w:r>
      <w:r w:rsidR="00D62610" w:rsidRPr="00A3156E">
        <w:rPr>
          <w:b/>
        </w:rPr>
        <w:fldChar w:fldCharType="end"/>
      </w:r>
      <w:bookmarkEnd w:id="76"/>
      <w:r w:rsidR="00A50D31">
        <w:t>. Global emissions</w:t>
      </w:r>
      <w:r w:rsidR="00732AC9">
        <w:t xml:space="preserve"> </w:t>
      </w:r>
      <w:r w:rsidR="00A50D31">
        <w:t xml:space="preserve">(ODP tonnes) </w:t>
      </w:r>
      <w:r w:rsidR="00D22E88">
        <w:t xml:space="preserve">of the Montreal Protocol ODSs </w:t>
      </w:r>
      <w:r w:rsidR="00A50D31">
        <w:t>and global equivalent chlorine (ppt</w:t>
      </w:r>
      <w:r w:rsidR="008B664E">
        <w:t>)</w:t>
      </w:r>
      <w:r w:rsidR="0072076D">
        <w:t>, both der</w:t>
      </w:r>
      <w:r w:rsidR="00D22E88">
        <w:t xml:space="preserve">ived from </w:t>
      </w:r>
      <w:r w:rsidR="00A50D31">
        <w:t>AGAGE data (</w:t>
      </w:r>
      <w:r w:rsidR="0082138B">
        <w:t xml:space="preserve">Fraser </w:t>
      </w:r>
      <w:r w:rsidR="0082138B" w:rsidRPr="0082138B">
        <w:rPr>
          <w:i/>
        </w:rPr>
        <w:t>et al</w:t>
      </w:r>
      <w:r w:rsidR="0082138B">
        <w:t xml:space="preserve">., 2014a; </w:t>
      </w:r>
      <w:r w:rsidR="00A50D31">
        <w:t xml:space="preserve">Rigby </w:t>
      </w:r>
      <w:r w:rsidR="00A50D31" w:rsidRPr="0072076D">
        <w:rPr>
          <w:i/>
        </w:rPr>
        <w:t>et al</w:t>
      </w:r>
      <w:r w:rsidR="00A50D31">
        <w:t>., 2014</w:t>
      </w:r>
      <w:r w:rsidR="000845E0">
        <w:t xml:space="preserve"> and subsequent updates</w:t>
      </w:r>
      <w:r w:rsidR="00A50D31">
        <w:t>)</w:t>
      </w:r>
      <w:r w:rsidR="00D22E88">
        <w:t xml:space="preserve"> using the 12-box AGAGE model. </w:t>
      </w:r>
      <w:r w:rsidR="004444A3">
        <w:t xml:space="preserve">For </w:t>
      </w:r>
      <w:r w:rsidR="00897A18">
        <w:t>methyl bromide</w:t>
      </w:r>
      <w:r w:rsidR="004444A3">
        <w:t xml:space="preserve">, pre-1998 emissions are scaled </w:t>
      </w:r>
      <w:r w:rsidR="00DE0D5F">
        <w:t xml:space="preserve">to post-1998 </w:t>
      </w:r>
      <w:r w:rsidR="004444A3">
        <w:t>from global atmospheric concentrations</w:t>
      </w:r>
      <w:r w:rsidR="00DE0D5F">
        <w:t>, 1978</w:t>
      </w:r>
      <w:r w:rsidR="00DE0D5F" w:rsidRPr="00DB14EB">
        <w:t>-201</w:t>
      </w:r>
      <w:r w:rsidR="004923FE" w:rsidRPr="00DB14EB">
        <w:t>8</w:t>
      </w:r>
      <w:r w:rsidR="00C21B5F">
        <w:t>.</w:t>
      </w:r>
      <w:bookmarkEnd w:id="77"/>
    </w:p>
    <w:p w14:paraId="5C01453E" w14:textId="77777777" w:rsidR="004E7F34" w:rsidRDefault="004E7F34" w:rsidP="004E7F34">
      <w:pPr>
        <w:pStyle w:val="Heading1"/>
      </w:pPr>
      <w:bookmarkStart w:id="78" w:name="_Toc361152283"/>
      <w:bookmarkStart w:id="79" w:name="_Toc39840460"/>
      <w:r>
        <w:t>Australian</w:t>
      </w:r>
      <w:r w:rsidR="00E1466F">
        <w:t xml:space="preserve"> ODS </w:t>
      </w:r>
      <w:r>
        <w:t>imports</w:t>
      </w:r>
      <w:bookmarkEnd w:id="78"/>
      <w:r w:rsidR="000C45B5">
        <w:t xml:space="preserve"> and banks</w:t>
      </w:r>
      <w:bookmarkEnd w:id="79"/>
    </w:p>
    <w:p w14:paraId="37CA3836" w14:textId="4A5CD6C1" w:rsidR="004E7F34" w:rsidRDefault="004E7F34" w:rsidP="00CC47C7">
      <w:pPr>
        <w:pStyle w:val="BodyText"/>
      </w:pPr>
      <w:r w:rsidRPr="00437BA1">
        <w:t>Data</w:t>
      </w:r>
      <w:r w:rsidR="00293C48" w:rsidRPr="00437BA1">
        <w:t xml:space="preserve"> </w:t>
      </w:r>
      <w:r w:rsidRPr="00437BA1">
        <w:t>on</w:t>
      </w:r>
      <w:r w:rsidR="00293C48" w:rsidRPr="00437BA1">
        <w:t xml:space="preserve"> </w:t>
      </w:r>
      <w:r w:rsidRPr="00437BA1">
        <w:t>Australian</w:t>
      </w:r>
      <w:r w:rsidR="00293C48" w:rsidRPr="00437BA1">
        <w:t xml:space="preserve"> </w:t>
      </w:r>
      <w:r w:rsidRPr="00437BA1">
        <w:t>imports</w:t>
      </w:r>
      <w:r w:rsidR="00293C48" w:rsidRPr="00437BA1">
        <w:t xml:space="preserve"> </w:t>
      </w:r>
      <w:r w:rsidRPr="00437BA1">
        <w:t>of</w:t>
      </w:r>
      <w:r w:rsidR="00293C48" w:rsidRPr="00437BA1">
        <w:t xml:space="preserve"> </w:t>
      </w:r>
      <w:r w:rsidR="00003FE2" w:rsidRPr="00437BA1">
        <w:t>ODSs</w:t>
      </w:r>
      <w:r w:rsidR="00003FE2">
        <w:t xml:space="preserve"> </w:t>
      </w:r>
      <w:r>
        <w:t>ar</w:t>
      </w:r>
      <w:r w:rsidR="00DA63DF">
        <w:t>e</w:t>
      </w:r>
      <w:r w:rsidR="00293C48">
        <w:t xml:space="preserve"> </w:t>
      </w:r>
      <w:r>
        <w:t>reported</w:t>
      </w:r>
      <w:r w:rsidR="00293C48">
        <w:t xml:space="preserve"> </w:t>
      </w:r>
      <w:r>
        <w:t>to</w:t>
      </w:r>
      <w:r w:rsidR="00293C48">
        <w:t xml:space="preserve"> </w:t>
      </w:r>
      <w:r w:rsidR="00AC4292">
        <w:t xml:space="preserve">the Australian </w:t>
      </w:r>
      <w:r w:rsidR="008B664E">
        <w:t>G</w:t>
      </w:r>
      <w:r w:rsidR="00AC4292">
        <w:t xml:space="preserve">overnment (Department of </w:t>
      </w:r>
      <w:r w:rsidR="004414D1">
        <w:t xml:space="preserve">Agriculture, Water and </w:t>
      </w:r>
      <w:r w:rsidR="00AC4292">
        <w:t>the Environment - D</w:t>
      </w:r>
      <w:r w:rsidR="004414D1">
        <w:t>AWE</w:t>
      </w:r>
      <w:r w:rsidR="00AC4292">
        <w:t>)</w:t>
      </w:r>
      <w:r w:rsidR="00293C48">
        <w:t xml:space="preserve"> </w:t>
      </w:r>
      <w:r>
        <w:t>under</w:t>
      </w:r>
      <w:r w:rsidR="00293C48">
        <w:t xml:space="preserve"> </w:t>
      </w:r>
      <w:r>
        <w:t>licensing</w:t>
      </w:r>
      <w:r w:rsidR="00293C48">
        <w:t xml:space="preserve"> </w:t>
      </w:r>
      <w:r>
        <w:t>arrangements</w:t>
      </w:r>
      <w:r w:rsidR="00293C48">
        <w:t xml:space="preserve"> </w:t>
      </w:r>
      <w:r w:rsidR="00003FE2">
        <w:t xml:space="preserve">in </w:t>
      </w:r>
      <w:r>
        <w:t>the</w:t>
      </w:r>
      <w:r w:rsidR="00293C48">
        <w:t xml:space="preserve"> </w:t>
      </w:r>
      <w:r w:rsidRPr="00A415EE">
        <w:rPr>
          <w:i/>
        </w:rPr>
        <w:t>Ozone</w:t>
      </w:r>
      <w:r w:rsidR="00293C48">
        <w:rPr>
          <w:i/>
        </w:rPr>
        <w:t xml:space="preserve"> </w:t>
      </w:r>
      <w:r w:rsidRPr="00A415EE">
        <w:rPr>
          <w:i/>
        </w:rPr>
        <w:t>Protection</w:t>
      </w:r>
      <w:r w:rsidR="00293C48">
        <w:rPr>
          <w:i/>
        </w:rPr>
        <w:t xml:space="preserve"> </w:t>
      </w:r>
      <w:r w:rsidRPr="00A415EE">
        <w:rPr>
          <w:i/>
        </w:rPr>
        <w:t>and</w:t>
      </w:r>
      <w:r w:rsidR="00293C48">
        <w:rPr>
          <w:i/>
        </w:rPr>
        <w:t xml:space="preserve"> </w:t>
      </w:r>
      <w:r w:rsidRPr="00A415EE">
        <w:rPr>
          <w:i/>
        </w:rPr>
        <w:t>Synthetic</w:t>
      </w:r>
      <w:r w:rsidR="00293C48">
        <w:rPr>
          <w:i/>
        </w:rPr>
        <w:t xml:space="preserve"> </w:t>
      </w:r>
      <w:r w:rsidRPr="00A415EE">
        <w:rPr>
          <w:i/>
        </w:rPr>
        <w:t>Greenhouse</w:t>
      </w:r>
      <w:r w:rsidR="00293C48">
        <w:rPr>
          <w:i/>
        </w:rPr>
        <w:t xml:space="preserve"> </w:t>
      </w:r>
      <w:r w:rsidRPr="00A415EE">
        <w:rPr>
          <w:i/>
        </w:rPr>
        <w:t>Gas</w:t>
      </w:r>
      <w:r w:rsidR="00293C48">
        <w:rPr>
          <w:i/>
        </w:rPr>
        <w:t xml:space="preserve"> </w:t>
      </w:r>
      <w:r w:rsidRPr="00A415EE">
        <w:rPr>
          <w:i/>
        </w:rPr>
        <w:t>Management</w:t>
      </w:r>
      <w:r w:rsidR="00293C48">
        <w:rPr>
          <w:i/>
        </w:rPr>
        <w:t xml:space="preserve"> </w:t>
      </w:r>
      <w:r w:rsidRPr="00003FE2">
        <w:rPr>
          <w:i/>
        </w:rPr>
        <w:t>Act,</w:t>
      </w:r>
      <w:r w:rsidR="00293C48" w:rsidRPr="00003FE2">
        <w:rPr>
          <w:i/>
        </w:rPr>
        <w:t xml:space="preserve"> </w:t>
      </w:r>
      <w:r w:rsidR="00003FE2" w:rsidRPr="00003FE2">
        <w:rPr>
          <w:i/>
        </w:rPr>
        <w:t>1989</w:t>
      </w:r>
      <w:r w:rsidR="00003FE2">
        <w:t xml:space="preserve">, with the requirement being established under the Act in </w:t>
      </w:r>
      <w:r w:rsidR="002649CC">
        <w:t>1989</w:t>
      </w:r>
      <w:r>
        <w:t>.</w:t>
      </w:r>
      <w:r w:rsidR="00293C48">
        <w:t xml:space="preserve"> </w:t>
      </w:r>
      <w:r>
        <w:t>Australian</w:t>
      </w:r>
      <w:r w:rsidR="00293C48">
        <w:t xml:space="preserve"> </w:t>
      </w:r>
      <w:r>
        <w:t>imports</w:t>
      </w:r>
      <w:r w:rsidR="00293C48">
        <w:t xml:space="preserve"> </w:t>
      </w:r>
      <w:r>
        <w:t>are</w:t>
      </w:r>
      <w:r w:rsidR="00293C48">
        <w:t xml:space="preserve"> </w:t>
      </w:r>
      <w:r>
        <w:t>documented</w:t>
      </w:r>
      <w:r w:rsidR="00293C48">
        <w:t xml:space="preserve"> </w:t>
      </w:r>
      <w:r>
        <w:t>in</w:t>
      </w:r>
      <w:r w:rsidR="00293C48">
        <w:t xml:space="preserve"> </w:t>
      </w:r>
      <w:r>
        <w:t>the</w:t>
      </w:r>
      <w:r w:rsidR="00293C48">
        <w:t xml:space="preserve"> </w:t>
      </w:r>
      <w:r w:rsidR="00AC4292">
        <w:t>D</w:t>
      </w:r>
      <w:r w:rsidR="004414D1">
        <w:t>AWE</w:t>
      </w:r>
      <w:r w:rsidR="00293C48">
        <w:t xml:space="preserve"> </w:t>
      </w:r>
      <w:r w:rsidRPr="00AC4292">
        <w:rPr>
          <w:i/>
        </w:rPr>
        <w:t>Ozone</w:t>
      </w:r>
      <w:r w:rsidR="00293C48" w:rsidRPr="00AC4292">
        <w:rPr>
          <w:i/>
        </w:rPr>
        <w:t xml:space="preserve"> </w:t>
      </w:r>
      <w:r w:rsidRPr="00AC4292">
        <w:rPr>
          <w:i/>
        </w:rPr>
        <w:t>Licensi</w:t>
      </w:r>
      <w:r w:rsidR="009545D5" w:rsidRPr="00AC4292">
        <w:rPr>
          <w:i/>
        </w:rPr>
        <w:t>ng</w:t>
      </w:r>
      <w:r w:rsidR="00293C48" w:rsidRPr="00AC4292">
        <w:rPr>
          <w:i/>
        </w:rPr>
        <w:t xml:space="preserve"> </w:t>
      </w:r>
      <w:r w:rsidR="009545D5" w:rsidRPr="00AC4292">
        <w:rPr>
          <w:i/>
        </w:rPr>
        <w:t>and</w:t>
      </w:r>
      <w:r w:rsidR="00293C48" w:rsidRPr="00AC4292">
        <w:rPr>
          <w:i/>
        </w:rPr>
        <w:t xml:space="preserve"> </w:t>
      </w:r>
      <w:r w:rsidR="009545D5" w:rsidRPr="00AC4292">
        <w:rPr>
          <w:i/>
        </w:rPr>
        <w:t>Reporting</w:t>
      </w:r>
      <w:r w:rsidR="00293C48" w:rsidRPr="00AC4292">
        <w:rPr>
          <w:i/>
        </w:rPr>
        <w:t xml:space="preserve"> </w:t>
      </w:r>
      <w:r w:rsidR="009545D5" w:rsidRPr="00AC4292">
        <w:rPr>
          <w:i/>
        </w:rPr>
        <w:t>System</w:t>
      </w:r>
      <w:r w:rsidR="00293C48">
        <w:t xml:space="preserve"> </w:t>
      </w:r>
      <w:r w:rsidR="009545D5">
        <w:t>(OLaRS:</w:t>
      </w:r>
      <w:r w:rsidR="00293C48">
        <w:t xml:space="preserve"> </w:t>
      </w:r>
      <w:r>
        <w:t>A.</w:t>
      </w:r>
      <w:r w:rsidR="00293C48">
        <w:t xml:space="preserve"> </w:t>
      </w:r>
      <w:r>
        <w:t>Gabriel,</w:t>
      </w:r>
      <w:r w:rsidR="00293C48">
        <w:t xml:space="preserve"> </w:t>
      </w:r>
      <w:r w:rsidR="004414D1">
        <w:t>AWE</w:t>
      </w:r>
      <w:r w:rsidR="009545D5">
        <w:t>,</w:t>
      </w:r>
      <w:r w:rsidR="00293C48">
        <w:t xml:space="preserve"> </w:t>
      </w:r>
      <w:r w:rsidR="009545D5">
        <w:t>private</w:t>
      </w:r>
      <w:r w:rsidR="00293C48">
        <w:t xml:space="preserve"> </w:t>
      </w:r>
      <w:r w:rsidR="009545D5">
        <w:t>communication</w:t>
      </w:r>
      <w:r w:rsidR="000E71BE">
        <w:t>s</w:t>
      </w:r>
      <w:r w:rsidR="009545D5">
        <w:t>,</w:t>
      </w:r>
      <w:r w:rsidR="000E71BE">
        <w:t xml:space="preserve"> </w:t>
      </w:r>
      <w:r w:rsidR="009545D5">
        <w:t>201</w:t>
      </w:r>
      <w:r w:rsidR="00F447C5">
        <w:t>4</w:t>
      </w:r>
      <w:r w:rsidR="000B6575">
        <w:t>-2017</w:t>
      </w:r>
      <w:r>
        <w:t>),</w:t>
      </w:r>
      <w:r w:rsidR="00293C48">
        <w:t xml:space="preserve"> </w:t>
      </w:r>
      <w:r>
        <w:t>which</w:t>
      </w:r>
      <w:r w:rsidR="00293C48">
        <w:t xml:space="preserve"> </w:t>
      </w:r>
      <w:r>
        <w:t>was</w:t>
      </w:r>
      <w:r w:rsidR="00293C48">
        <w:t xml:space="preserve"> </w:t>
      </w:r>
      <w:r>
        <w:t>introduced</w:t>
      </w:r>
      <w:r w:rsidR="00AC4292">
        <w:t xml:space="preserve"> </w:t>
      </w:r>
      <w:r>
        <w:t>during</w:t>
      </w:r>
      <w:r w:rsidR="00293C48">
        <w:t xml:space="preserve"> </w:t>
      </w:r>
      <w:r w:rsidR="002649CC">
        <w:t>2011, replacing previous import data recording systems.</w:t>
      </w:r>
      <w:r w:rsidR="00293C48">
        <w:t xml:space="preserve"> </w:t>
      </w:r>
      <w:proofErr w:type="spellStart"/>
      <w:r>
        <w:t>OLaRS</w:t>
      </w:r>
      <w:proofErr w:type="spellEnd"/>
      <w:r w:rsidR="00293C48">
        <w:t xml:space="preserve"> </w:t>
      </w:r>
      <w:r>
        <w:t>details</w:t>
      </w:r>
      <w:r w:rsidR="00293C48">
        <w:t xml:space="preserve"> </w:t>
      </w:r>
      <w:r>
        <w:t>imports</w:t>
      </w:r>
      <w:r w:rsidR="00293C48">
        <w:t xml:space="preserve"> </w:t>
      </w:r>
      <w:r>
        <w:t>of</w:t>
      </w:r>
      <w:r w:rsidR="00293C48">
        <w:t xml:space="preserve"> </w:t>
      </w:r>
      <w:r>
        <w:t>bulk</w:t>
      </w:r>
      <w:r w:rsidR="00293C48">
        <w:t xml:space="preserve"> </w:t>
      </w:r>
      <w:r>
        <w:t>and</w:t>
      </w:r>
      <w:r w:rsidR="00293C48">
        <w:t xml:space="preserve"> </w:t>
      </w:r>
      <w:r>
        <w:t>pre-charged</w:t>
      </w:r>
      <w:r w:rsidR="00293C48">
        <w:t xml:space="preserve"> </w:t>
      </w:r>
      <w:r w:rsidR="00264E84">
        <w:t xml:space="preserve">refrigeration and air conditioning equipment containing </w:t>
      </w:r>
      <w:r>
        <w:t>HCFCs</w:t>
      </w:r>
      <w:r w:rsidR="00360F0D">
        <w:t xml:space="preserve"> </w:t>
      </w:r>
      <w:r>
        <w:t>(individual</w:t>
      </w:r>
      <w:r w:rsidR="00AC4292">
        <w:t xml:space="preserve"> HCFCs or HCFC </w:t>
      </w:r>
      <w:r>
        <w:t>blends)</w:t>
      </w:r>
      <w:r w:rsidR="00293C48">
        <w:t xml:space="preserve"> </w:t>
      </w:r>
      <w:r>
        <w:t>and</w:t>
      </w:r>
      <w:r w:rsidR="00293C48">
        <w:t xml:space="preserve"> </w:t>
      </w:r>
      <w:r>
        <w:t>other</w:t>
      </w:r>
      <w:r w:rsidR="00293C48">
        <w:t xml:space="preserve"> </w:t>
      </w:r>
      <w:r w:rsidR="00264E84">
        <w:t xml:space="preserve">bulk </w:t>
      </w:r>
      <w:r>
        <w:t>ODSs</w:t>
      </w:r>
      <w:r w:rsidR="00293C48">
        <w:t xml:space="preserve"> </w:t>
      </w:r>
      <w:r>
        <w:t>(in</w:t>
      </w:r>
      <w:r w:rsidR="00293C48">
        <w:t xml:space="preserve"> </w:t>
      </w:r>
      <w:r>
        <w:t>particular</w:t>
      </w:r>
      <w:r w:rsidR="00293C48">
        <w:t xml:space="preserve"> </w:t>
      </w:r>
      <w:r>
        <w:t>carbon</w:t>
      </w:r>
      <w:r w:rsidR="00293C48">
        <w:t xml:space="preserve"> </w:t>
      </w:r>
      <w:r>
        <w:t>tetrachloride</w:t>
      </w:r>
      <w:r w:rsidR="00897A18">
        <w:t xml:space="preserve"> and methyl bromide</w:t>
      </w:r>
      <w:r w:rsidR="00C24270">
        <w:t>).</w:t>
      </w:r>
    </w:p>
    <w:p w14:paraId="63DB3D8A" w14:textId="7A234F79" w:rsidR="00F242EF" w:rsidRDefault="004E7F34" w:rsidP="00050930">
      <w:pPr>
        <w:pStyle w:val="BodyText"/>
      </w:pPr>
      <w:r w:rsidRPr="002B01F8">
        <w:t>For</w:t>
      </w:r>
      <w:r w:rsidR="00293C48" w:rsidRPr="002B01F8">
        <w:t xml:space="preserve"> </w:t>
      </w:r>
      <w:r w:rsidRPr="002B01F8">
        <w:t>2012</w:t>
      </w:r>
      <w:r w:rsidR="00F447C5">
        <w:t xml:space="preserve"> </w:t>
      </w:r>
      <w:r w:rsidR="000845E0">
        <w:t xml:space="preserve">– </w:t>
      </w:r>
      <w:proofErr w:type="gramStart"/>
      <w:r w:rsidR="000845E0">
        <w:t>201</w:t>
      </w:r>
      <w:r w:rsidR="00F535F6">
        <w:t>8</w:t>
      </w:r>
      <w:r w:rsidR="002D310E">
        <w:t xml:space="preserve"> </w:t>
      </w:r>
      <w:r w:rsidR="000845E0">
        <w:t xml:space="preserve"> </w:t>
      </w:r>
      <w:r>
        <w:t>(</w:t>
      </w:r>
      <w:proofErr w:type="gramEnd"/>
      <w:r>
        <w:t>January</w:t>
      </w:r>
      <w:r w:rsidR="00293C48">
        <w:t xml:space="preserve"> </w:t>
      </w:r>
      <w:r>
        <w:t>–</w:t>
      </w:r>
      <w:r w:rsidR="00293C48">
        <w:t xml:space="preserve"> </w:t>
      </w:r>
      <w:r>
        <w:t>December)</w:t>
      </w:r>
      <w:r w:rsidR="00293C48">
        <w:t xml:space="preserve"> </w:t>
      </w:r>
      <w:r>
        <w:t>imports</w:t>
      </w:r>
      <w:r w:rsidR="00293C48">
        <w:t xml:space="preserve"> </w:t>
      </w:r>
      <w:r w:rsidR="000845E0">
        <w:t>are</w:t>
      </w:r>
      <w:r w:rsidR="00293C48">
        <w:t xml:space="preserve"> </w:t>
      </w:r>
      <w:r>
        <w:t>reported</w:t>
      </w:r>
      <w:r w:rsidR="00293C48">
        <w:t xml:space="preserve"> </w:t>
      </w:r>
      <w:r>
        <w:t>entirely</w:t>
      </w:r>
      <w:r w:rsidR="00293C48">
        <w:t xml:space="preserve"> </w:t>
      </w:r>
      <w:r>
        <w:t>via</w:t>
      </w:r>
      <w:r w:rsidR="00293C48">
        <w:t xml:space="preserve"> </w:t>
      </w:r>
      <w:r>
        <w:t>the</w:t>
      </w:r>
      <w:r w:rsidR="00293C48">
        <w:t xml:space="preserve"> </w:t>
      </w:r>
      <w:proofErr w:type="spellStart"/>
      <w:r>
        <w:t>OLaRS</w:t>
      </w:r>
      <w:proofErr w:type="spellEnd"/>
      <w:r w:rsidR="00293C48">
        <w:t xml:space="preserve"> </w:t>
      </w:r>
      <w:r>
        <w:t>protocol.</w:t>
      </w:r>
      <w:r w:rsidR="00293C48">
        <w:t xml:space="preserve"> </w:t>
      </w:r>
      <w:r w:rsidR="00897A18">
        <w:t>Methyl bromide</w:t>
      </w:r>
      <w:r w:rsidR="00D709AC">
        <w:t xml:space="preserve"> data </w:t>
      </w:r>
      <w:r w:rsidR="00D667AF">
        <w:t xml:space="preserve">were </w:t>
      </w:r>
      <w:r w:rsidR="00D709AC">
        <w:t xml:space="preserve">reported separately </w:t>
      </w:r>
      <w:r w:rsidR="00D667AF">
        <w:t xml:space="preserve">up until 2015, but are now incorporated into </w:t>
      </w:r>
      <w:proofErr w:type="spellStart"/>
      <w:r w:rsidR="00D709AC">
        <w:t>OLaRS</w:t>
      </w:r>
      <w:proofErr w:type="spellEnd"/>
      <w:r w:rsidR="00D709AC">
        <w:t xml:space="preserve">. </w:t>
      </w:r>
      <w:r w:rsidRPr="00F242EF">
        <w:t>For</w:t>
      </w:r>
      <w:r w:rsidR="00293C48" w:rsidRPr="00F242EF">
        <w:t xml:space="preserve"> </w:t>
      </w:r>
      <w:r w:rsidRPr="00F242EF">
        <w:t>2008-2010</w:t>
      </w:r>
      <w:r>
        <w:t>,</w:t>
      </w:r>
      <w:r w:rsidR="00293C48">
        <w:t xml:space="preserve"> </w:t>
      </w:r>
      <w:r>
        <w:t>the</w:t>
      </w:r>
      <w:r w:rsidR="00293C48">
        <w:t xml:space="preserve"> </w:t>
      </w:r>
      <w:r w:rsidR="0000018E">
        <w:t>ODS</w:t>
      </w:r>
      <w:r w:rsidR="00293C48">
        <w:t xml:space="preserve"> </w:t>
      </w:r>
      <w:r>
        <w:t>imports</w:t>
      </w:r>
      <w:r w:rsidR="00293C48">
        <w:t xml:space="preserve"> </w:t>
      </w:r>
      <w:r>
        <w:t>are</w:t>
      </w:r>
      <w:r w:rsidR="00293C48">
        <w:t xml:space="preserve"> </w:t>
      </w:r>
      <w:r>
        <w:t>reported</w:t>
      </w:r>
      <w:r w:rsidR="00293C48">
        <w:t xml:space="preserve"> </w:t>
      </w:r>
      <w:r>
        <w:t>using</w:t>
      </w:r>
      <w:r w:rsidR="00293C48">
        <w:t xml:space="preserve"> </w:t>
      </w:r>
      <w:r>
        <w:t>the</w:t>
      </w:r>
      <w:r w:rsidR="00293C48">
        <w:t xml:space="preserve"> </w:t>
      </w:r>
      <w:r w:rsidR="0072076D">
        <w:t>pre-</w:t>
      </w:r>
      <w:proofErr w:type="spellStart"/>
      <w:r w:rsidR="0072076D">
        <w:t>OLa</w:t>
      </w:r>
      <w:r>
        <w:t>RS</w:t>
      </w:r>
      <w:proofErr w:type="spellEnd"/>
      <w:r w:rsidR="00293C48">
        <w:t xml:space="preserve"> </w:t>
      </w:r>
      <w:r>
        <w:t>protocol.</w:t>
      </w:r>
      <w:r w:rsidR="00293C48">
        <w:t xml:space="preserve"> </w:t>
      </w:r>
      <w:r>
        <w:t>Imports</w:t>
      </w:r>
      <w:r w:rsidR="00293C48">
        <w:t xml:space="preserve"> </w:t>
      </w:r>
      <w:r>
        <w:t>of</w:t>
      </w:r>
      <w:r w:rsidR="00293C48">
        <w:t xml:space="preserve"> </w:t>
      </w:r>
      <w:r w:rsidR="0000018E">
        <w:t>ODS</w:t>
      </w:r>
      <w:r w:rsidR="005D05C4">
        <w:t>s</w:t>
      </w:r>
      <w:r w:rsidR="00293C48">
        <w:t xml:space="preserve"> </w:t>
      </w:r>
      <w:r>
        <w:t>are</w:t>
      </w:r>
      <w:r w:rsidR="00293C48">
        <w:t xml:space="preserve"> </w:t>
      </w:r>
      <w:r>
        <w:t>shown</w:t>
      </w:r>
      <w:r w:rsidR="00293C48">
        <w:t xml:space="preserve"> </w:t>
      </w:r>
      <w:r>
        <w:t>in</w:t>
      </w:r>
      <w:r w:rsidR="00293C48">
        <w:t xml:space="preserve"> </w:t>
      </w:r>
      <w:r w:rsidR="00D2140D" w:rsidRPr="00475A16">
        <w:fldChar w:fldCharType="begin"/>
      </w:r>
      <w:r w:rsidR="00D2140D" w:rsidRPr="00475A16">
        <w:instrText xml:space="preserve"> REF _Ref37241422 \h </w:instrText>
      </w:r>
      <w:r w:rsidR="00475A16" w:rsidRPr="00475A16">
        <w:instrText xml:space="preserve"> \* MERGEFORMAT </w:instrText>
      </w:r>
      <w:r w:rsidR="00D2140D" w:rsidRPr="00475A16">
        <w:fldChar w:fldCharType="separate"/>
      </w:r>
      <w:r w:rsidR="00D2140D" w:rsidRPr="00475A16">
        <w:t xml:space="preserve">Table </w:t>
      </w:r>
      <w:r w:rsidR="00D2140D" w:rsidRPr="00475A16">
        <w:rPr>
          <w:noProof/>
        </w:rPr>
        <w:t>2</w:t>
      </w:r>
      <w:r w:rsidR="00D2140D" w:rsidRPr="00475A16">
        <w:fldChar w:fldCharType="end"/>
      </w:r>
      <w:r w:rsidR="00D2140D" w:rsidRPr="00475A16">
        <w:t xml:space="preserve"> </w:t>
      </w:r>
      <w:r w:rsidR="00085972" w:rsidRPr="00475A16">
        <w:t>and</w:t>
      </w:r>
      <w:r w:rsidR="00D2140D" w:rsidRPr="00475A16">
        <w:t xml:space="preserve"> </w:t>
      </w:r>
      <w:r w:rsidR="00D2140D" w:rsidRPr="00475A16">
        <w:fldChar w:fldCharType="begin"/>
      </w:r>
      <w:r w:rsidR="00D2140D" w:rsidRPr="00475A16">
        <w:instrText xml:space="preserve"> REF _Ref37241408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10</w:t>
      </w:r>
      <w:r w:rsidR="00D2140D" w:rsidRPr="00475A16">
        <w:fldChar w:fldCharType="end"/>
      </w:r>
      <w:r w:rsidR="00050930" w:rsidRPr="001A459C">
        <w:t>.</w:t>
      </w:r>
    </w:p>
    <w:p w14:paraId="6CD4D3BC" w14:textId="5195570D" w:rsidR="00E63298" w:rsidRPr="00AE02E7" w:rsidRDefault="00E63298" w:rsidP="00E63298">
      <w:pPr>
        <w:pStyle w:val="BodyText"/>
        <w:rPr>
          <w:highlight w:val="magenta"/>
        </w:rPr>
      </w:pPr>
      <w:r w:rsidRPr="00D94860">
        <w:t>There is an overall decline in Australian ODS imports from o</w:t>
      </w:r>
      <w:r w:rsidR="00D94860" w:rsidRPr="00D94860">
        <w:t xml:space="preserve">ver 15,000 tonnes in 1991 to </w:t>
      </w:r>
      <w:r w:rsidR="00D47879">
        <w:t>790</w:t>
      </w:r>
      <w:r w:rsidR="00D47879" w:rsidRPr="00D94860">
        <w:t xml:space="preserve"> </w:t>
      </w:r>
      <w:r w:rsidR="007C1930" w:rsidRPr="00D94860">
        <w:t>tonnes i</w:t>
      </w:r>
      <w:r w:rsidR="00F535F6">
        <w:t>n 2018</w:t>
      </w:r>
      <w:r w:rsidRPr="00D94860">
        <w:t>, a long-term decline of about 2</w:t>
      </w:r>
      <w:r w:rsidR="007405FB" w:rsidRPr="00D94860">
        <w:t>5</w:t>
      </w:r>
      <w:r w:rsidR="00D94860" w:rsidRPr="00D94860">
        <w:t>0 tonnes per year</w:t>
      </w:r>
      <w:r w:rsidR="007A3FF1">
        <w:t xml:space="preserve"> since 1995. ODS imports in 2018 decreased by 1</w:t>
      </w:r>
      <w:r w:rsidR="00C953DF">
        <w:t>57</w:t>
      </w:r>
      <w:r w:rsidRPr="00D94860">
        <w:t xml:space="preserve"> tonnes</w:t>
      </w:r>
      <w:r w:rsidR="00C953DF">
        <w:t xml:space="preserve"> from the previous year to 790</w:t>
      </w:r>
      <w:r w:rsidRPr="00D94860">
        <w:t xml:space="preserve"> tonnes, due to </w:t>
      </w:r>
      <w:r w:rsidR="00897A18">
        <w:t>methyl bromide</w:t>
      </w:r>
      <w:r w:rsidRPr="00D94860">
        <w:t xml:space="preserve"> imports </w:t>
      </w:r>
      <w:r w:rsidR="007A3FF1">
        <w:t>reducing</w:t>
      </w:r>
      <w:r w:rsidRPr="00D94860">
        <w:t xml:space="preserve"> from </w:t>
      </w:r>
      <w:r w:rsidR="00C953DF">
        <w:t>91</w:t>
      </w:r>
      <w:r w:rsidR="00A106C4">
        <w:t>5 tonnes (2017</w:t>
      </w:r>
      <w:r w:rsidRPr="00D94860">
        <w:t>)</w:t>
      </w:r>
      <w:r w:rsidR="00D94860" w:rsidRPr="00D94860">
        <w:t xml:space="preserve"> to </w:t>
      </w:r>
      <w:r w:rsidR="005079C3">
        <w:t>742</w:t>
      </w:r>
      <w:r w:rsidR="00A106C4">
        <w:t xml:space="preserve"> tonnes (2018</w:t>
      </w:r>
      <w:r w:rsidRPr="00D94860">
        <w:t xml:space="preserve">), </w:t>
      </w:r>
      <w:r w:rsidR="00D47879">
        <w:t>for all applications.</w:t>
      </w:r>
    </w:p>
    <w:p w14:paraId="3BCBD61F" w14:textId="56A08753" w:rsidR="00CA52DE" w:rsidRDefault="00E63298" w:rsidP="00695E43">
      <w:pPr>
        <w:pStyle w:val="BodyText"/>
      </w:pPr>
      <w:r w:rsidRPr="0039491D">
        <w:t>In 1991</w:t>
      </w:r>
      <w:r w:rsidR="00475A16">
        <w:t>,</w:t>
      </w:r>
      <w:r w:rsidRPr="0039491D">
        <w:t xml:space="preserve"> CFCs were the major ODS imports (7,144 tonnes), </w:t>
      </w:r>
      <w:r w:rsidR="0039491D" w:rsidRPr="0039491D">
        <w:t>but they declined rapidly to 371</w:t>
      </w:r>
      <w:r w:rsidRPr="0039491D">
        <w:t xml:space="preserve"> tonnes by 1996, an overall decline of about 50% per year</w:t>
      </w:r>
      <w:r w:rsidR="00264E84">
        <w:t xml:space="preserve"> as a result of the phase-out by the Montreal Protocol, except for a few essential uses</w:t>
      </w:r>
      <w:r w:rsidRPr="0039491D">
        <w:t>. By 2003 CFC imports were virtually zero. Methyl chloroform (MC) was the second largest ODS import in 1991 (4,700 tonnes) but imports ceased by 1996. HCFCs imports nearly doubled between 1991 (2,400 tonnes) and 1998 (4,200 tonnes); since 1998 there has been a long term declin</w:t>
      </w:r>
      <w:r w:rsidR="00A106C4">
        <w:t>e in HCFC imports, falling to 45 tonnes per year from 2016-2018</w:t>
      </w:r>
      <w:r w:rsidRPr="0039491D">
        <w:t xml:space="preserve">. Australia has reached </w:t>
      </w:r>
      <w:r w:rsidR="00132DAA" w:rsidRPr="0039491D">
        <w:t>its</w:t>
      </w:r>
      <w:r w:rsidRPr="0039491D">
        <w:t xml:space="preserve"> second last step in its HCFC phase out, with an annual import limit for HCFCs of 45 tonnes from 2016 to 2029 (</w:t>
      </w:r>
      <w:proofErr w:type="spellStart"/>
      <w:r w:rsidRPr="0039491D">
        <w:t>D</w:t>
      </w:r>
      <w:r w:rsidR="000F2745">
        <w:t>oEE</w:t>
      </w:r>
      <w:proofErr w:type="spellEnd"/>
      <w:r w:rsidRPr="0039491D">
        <w:t>, 2016)</w:t>
      </w:r>
    </w:p>
    <w:p w14:paraId="15E242CC" w14:textId="77777777" w:rsidR="00370119" w:rsidRDefault="00370119" w:rsidP="00370119">
      <w:pPr>
        <w:pStyle w:val="Figure"/>
      </w:pPr>
      <w:r>
        <w:rPr>
          <w:noProof/>
        </w:rPr>
        <w:lastRenderedPageBreak/>
        <w:drawing>
          <wp:inline distT="0" distB="0" distL="0" distR="0" wp14:anchorId="6FE7311B" wp14:editId="7FBBF0FB">
            <wp:extent cx="6040631" cy="1829024"/>
            <wp:effectExtent l="0" t="0" r="0" b="0"/>
            <wp:docPr id="28" name="Picture 28" descr="Figure 10 has two graphs showing Australian imports of ozone depleting gases, one showing all methyl bromide included, and one showing only non quarantine and pre shipment uses of methyl brom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E_2016_ODS emiss_Fig 8_ln.png"/>
                    <pic:cNvPicPr/>
                  </pic:nvPicPr>
                  <pic:blipFill>
                    <a:blip r:embed="rId34"/>
                    <a:stretch>
                      <a:fillRect/>
                    </a:stretch>
                  </pic:blipFill>
                  <pic:spPr>
                    <a:xfrm>
                      <a:off x="0" y="0"/>
                      <a:ext cx="6040631" cy="1829024"/>
                    </a:xfrm>
                    <a:prstGeom prst="rect">
                      <a:avLst/>
                    </a:prstGeom>
                  </pic:spPr>
                </pic:pic>
              </a:graphicData>
            </a:graphic>
          </wp:inline>
        </w:drawing>
      </w:r>
    </w:p>
    <w:p w14:paraId="2429564A" w14:textId="1AD2D837" w:rsidR="00370119" w:rsidRDefault="00370119" w:rsidP="00370119">
      <w:pPr>
        <w:pStyle w:val="CaptionFigure"/>
      </w:pPr>
      <w:bookmarkStart w:id="80" w:name="_Ref37241408"/>
      <w:bookmarkStart w:id="81" w:name="_Toc39840481"/>
      <w:r w:rsidRPr="00F60C8A">
        <w:rPr>
          <w:b/>
        </w:rPr>
        <w:t>Figure</w:t>
      </w:r>
      <w:r w:rsidRPr="00A3156E">
        <w:rPr>
          <w:b/>
        </w:rPr>
        <w:t xml:space="preserve"> </w:t>
      </w:r>
      <w:r w:rsidRPr="00A3156E">
        <w:rPr>
          <w:b/>
        </w:rPr>
        <w:fldChar w:fldCharType="begin"/>
      </w:r>
      <w:r w:rsidRPr="00A3156E">
        <w:rPr>
          <w:b/>
        </w:rPr>
        <w:instrText xml:space="preserve"> SEQ Figure \* ARABIC </w:instrText>
      </w:r>
      <w:r w:rsidRPr="00A3156E">
        <w:rPr>
          <w:b/>
        </w:rPr>
        <w:fldChar w:fldCharType="separate"/>
      </w:r>
      <w:r w:rsidR="00357127">
        <w:rPr>
          <w:b/>
          <w:noProof/>
        </w:rPr>
        <w:t>10</w:t>
      </w:r>
      <w:r w:rsidRPr="00A3156E">
        <w:rPr>
          <w:b/>
        </w:rPr>
        <w:fldChar w:fldCharType="end"/>
      </w:r>
      <w:bookmarkEnd w:id="80"/>
      <w:r w:rsidRPr="00050930">
        <w:rPr>
          <w:b/>
        </w:rPr>
        <w:t>.</w:t>
      </w:r>
      <w:r>
        <w:t xml:space="preserve"> Australian imports (tonnes) of ODSs (CFCs, HCFCs, halons, MC: CH</w:t>
      </w:r>
      <w:r w:rsidRPr="00A663E2">
        <w:rPr>
          <w:vertAlign w:val="subscript"/>
        </w:rPr>
        <w:t>3</w:t>
      </w:r>
      <w:r>
        <w:t>CCl</w:t>
      </w:r>
      <w:r w:rsidRPr="00A663E2">
        <w:rPr>
          <w:vertAlign w:val="subscript"/>
        </w:rPr>
        <w:t>3</w:t>
      </w:r>
      <w:r>
        <w:t>, MB: CH</w:t>
      </w:r>
      <w:r w:rsidRPr="00BE78EF">
        <w:rPr>
          <w:vertAlign w:val="subscript"/>
        </w:rPr>
        <w:t>3</w:t>
      </w:r>
      <w:r>
        <w:t>Br – total left, MB: CH</w:t>
      </w:r>
      <w:r w:rsidRPr="00184C78">
        <w:rPr>
          <w:vertAlign w:val="subscript"/>
        </w:rPr>
        <w:t>3</w:t>
      </w:r>
      <w:r>
        <w:t xml:space="preserve">Br – </w:t>
      </w:r>
      <w:proofErr w:type="spellStart"/>
      <w:r>
        <w:t>nQPS</w:t>
      </w:r>
      <w:proofErr w:type="spellEnd"/>
      <w:r>
        <w:t xml:space="preserve"> right) (A. Gabriel, </w:t>
      </w:r>
      <w:r w:rsidR="004414D1">
        <w:t>AWE</w:t>
      </w:r>
      <w:r>
        <w:t>, private com</w:t>
      </w:r>
      <w:r w:rsidR="00F60C8A">
        <w:t xml:space="preserve">munication, </w:t>
      </w:r>
      <w:r w:rsidR="00F60C8A" w:rsidRPr="00677443">
        <w:t>201</w:t>
      </w:r>
      <w:r w:rsidR="00F96FC2" w:rsidRPr="00677443">
        <w:t>9</w:t>
      </w:r>
      <w:r w:rsidR="00F60C8A">
        <w:t>). The 2012</w:t>
      </w:r>
      <w:r w:rsidR="00F60C8A" w:rsidRPr="00A106C4">
        <w:t>-201</w:t>
      </w:r>
      <w:r w:rsidR="00DB24C5" w:rsidRPr="00A106C4">
        <w:t>8</w:t>
      </w:r>
      <w:r>
        <w:t xml:space="preserve"> data are from the </w:t>
      </w:r>
      <w:proofErr w:type="spellStart"/>
      <w:r>
        <w:t>OLaRS</w:t>
      </w:r>
      <w:proofErr w:type="spellEnd"/>
      <w:r>
        <w:t xml:space="preserve"> data base, 2010 and earlier are pre-</w:t>
      </w:r>
      <w:proofErr w:type="spellStart"/>
      <w:r>
        <w:t>OLaRS</w:t>
      </w:r>
      <w:proofErr w:type="spellEnd"/>
      <w:r>
        <w:t xml:space="preserve"> data, and 2011 is a mixture of </w:t>
      </w:r>
      <w:proofErr w:type="spellStart"/>
      <w:r>
        <w:t>OLaRS</w:t>
      </w:r>
      <w:proofErr w:type="spellEnd"/>
      <w:r>
        <w:t xml:space="preserve"> and pre-</w:t>
      </w:r>
      <w:proofErr w:type="spellStart"/>
      <w:r>
        <w:t>OlaRS</w:t>
      </w:r>
      <w:proofErr w:type="spellEnd"/>
      <w:r>
        <w:t xml:space="preserve"> data</w:t>
      </w:r>
      <w:r w:rsidR="00BC51BD">
        <w:t>.</w:t>
      </w:r>
      <w:bookmarkEnd w:id="81"/>
    </w:p>
    <w:p w14:paraId="60E027FA" w14:textId="15C7E995" w:rsidR="00CA52DE" w:rsidRPr="00A2751B" w:rsidRDefault="00CA52DE" w:rsidP="00CA52DE">
      <w:pPr>
        <w:pStyle w:val="BodyText"/>
        <w:tabs>
          <w:tab w:val="left" w:pos="6804"/>
        </w:tabs>
      </w:pPr>
      <w:r w:rsidRPr="00F60C8A">
        <w:t xml:space="preserve">Methyl bromide (MB) imports were just over 1,000 tonnes per year in the early 1990s, falling to about 350 tonnes in 2007, a long-term decline of 8% per year, </w:t>
      </w:r>
      <w:r w:rsidR="00B823C0" w:rsidRPr="00475A16">
        <w:t xml:space="preserve">due </w:t>
      </w:r>
      <w:r w:rsidR="00B823C0">
        <w:t xml:space="preserve">in part </w:t>
      </w:r>
      <w:r w:rsidR="00B823C0" w:rsidRPr="00475A16">
        <w:t>to declining n</w:t>
      </w:r>
      <w:r w:rsidR="00B823C0">
        <w:t>on</w:t>
      </w:r>
      <w:r w:rsidR="00B823C0" w:rsidRPr="00475A16">
        <w:t>-QPS methyl bromide use</w:t>
      </w:r>
      <w:r w:rsidR="00B823C0">
        <w:t xml:space="preserve"> and also a decline in QPS use (possibly due to reduced grain production as a result of the severe drought in SE Australia)</w:t>
      </w:r>
      <w:r w:rsidR="00AE0E38">
        <w:t xml:space="preserve"> (Note: MB values used here are imports – exports)</w:t>
      </w:r>
      <w:r w:rsidRPr="00F60C8A">
        <w:t xml:space="preserve">. After 2007, </w:t>
      </w:r>
      <w:r w:rsidR="00897A18">
        <w:t>methyl bromide</w:t>
      </w:r>
      <w:r w:rsidRPr="00F60C8A">
        <w:t xml:space="preserve"> imports increased</w:t>
      </w:r>
      <w:r w:rsidR="002F3B2F">
        <w:t xml:space="preserve"> and by 2011 had reached over 72</w:t>
      </w:r>
      <w:r w:rsidRPr="00F60C8A">
        <w:t>0 tonnes, twice as large as the 2007 imports</w:t>
      </w:r>
      <w:r w:rsidRPr="008D0477">
        <w:t>. Since 2011, imports have declined again to 5</w:t>
      </w:r>
      <w:r w:rsidR="00E94B1B">
        <w:t>19 tonnes in 2014, rising to 91</w:t>
      </w:r>
      <w:r w:rsidR="00F60C8A" w:rsidRPr="008D0477">
        <w:t>5 tonnes in 2017</w:t>
      </w:r>
      <w:r w:rsidRPr="008D0477">
        <w:t xml:space="preserve">, the highest </w:t>
      </w:r>
      <w:r w:rsidR="00897A18">
        <w:t>methyl bromide</w:t>
      </w:r>
      <w:r w:rsidRPr="008D0477">
        <w:t xml:space="preserve"> imports since 2000. </w:t>
      </w:r>
      <w:r w:rsidR="007A3A86">
        <w:t>Methyl bromid</w:t>
      </w:r>
      <w:r w:rsidR="00E94B1B">
        <w:t>e imports in 2018 dropped to 742</w:t>
      </w:r>
      <w:r w:rsidR="007A3A86">
        <w:t xml:space="preserve"> tonnes. </w:t>
      </w:r>
      <w:r w:rsidRPr="008D0477">
        <w:t xml:space="preserve">The increase in </w:t>
      </w:r>
      <w:r w:rsidR="00897A18">
        <w:t>methyl bromide</w:t>
      </w:r>
      <w:r w:rsidRPr="008D0477">
        <w:t xml:space="preserve"> imports since 2007 has been driven by an increase in QPS use of </w:t>
      </w:r>
      <w:r w:rsidR="00897A18">
        <w:t>methyl bromide</w:t>
      </w:r>
      <w:r w:rsidRPr="008D0477">
        <w:t xml:space="preserve">. Variations in QPS demand for </w:t>
      </w:r>
      <w:r w:rsidR="00897A18">
        <w:t>methyl bromide</w:t>
      </w:r>
      <w:r w:rsidRPr="008D0477">
        <w:t xml:space="preserve"> in Australia will likely follow overall grain and wood products production trends, trading partner requirements and the use of </w:t>
      </w:r>
      <w:r w:rsidR="00897A18">
        <w:t>methyl bromide</w:t>
      </w:r>
      <w:r w:rsidRPr="008D0477">
        <w:t xml:space="preserve"> alternatives (for example phosphine and sulfuryl fluoride). Grain production increased from about 20 M tonnes at the height of the </w:t>
      </w:r>
      <w:r w:rsidR="006300EE" w:rsidRPr="008D0477">
        <w:t>recent drought (2006/2007) to 62 M tonnes in 2016/2017</w:t>
      </w:r>
      <w:r w:rsidR="00A17670">
        <w:t xml:space="preserve"> and 42 M tonnes in 2017/2018</w:t>
      </w:r>
      <w:r w:rsidR="006300EE" w:rsidRPr="008D0477">
        <w:t xml:space="preserve"> (ABARES, 2018</w:t>
      </w:r>
      <w:r w:rsidR="009C1DCA">
        <w:t>a, ABARES, 2018b</w:t>
      </w:r>
      <w:r w:rsidRPr="008D0477">
        <w:t xml:space="preserve">). Imports of </w:t>
      </w:r>
      <w:r w:rsidR="00897A18">
        <w:t>methyl bromide</w:t>
      </w:r>
      <w:r w:rsidRPr="008D0477">
        <w:t xml:space="preserve"> for non-QPS use fell to 30-35 tonnes by the mid-2000s and have staye</w:t>
      </w:r>
      <w:r w:rsidR="00F60C8A" w:rsidRPr="008D0477">
        <w:t xml:space="preserve">d at </w:t>
      </w:r>
      <w:r w:rsidR="00AE0E38">
        <w:t>around</w:t>
      </w:r>
      <w:r w:rsidR="00D667AF" w:rsidRPr="008D0477">
        <w:t xml:space="preserve"> </w:t>
      </w:r>
      <w:r w:rsidR="00AE0E38">
        <w:t>30 tonnes to 2018</w:t>
      </w:r>
      <w:r w:rsidRPr="008D0477">
        <w:t>.</w:t>
      </w:r>
    </w:p>
    <w:p w14:paraId="126A8C85" w14:textId="30932C5F" w:rsidR="005F03CF" w:rsidRPr="00475A16" w:rsidRDefault="005F03CF" w:rsidP="009D417E">
      <w:pPr>
        <w:pStyle w:val="BodyText"/>
        <w:rPr>
          <w:rFonts w:eastAsia="Times New Roman"/>
          <w:bCs/>
        </w:rPr>
      </w:pPr>
      <w:r w:rsidRPr="005F03CF">
        <w:t xml:space="preserve">The Australian CFC bank (in operational refrigeration/air conditioning equipment) is now estimated to be less than 450 tonnes. The Australian HCFC-22 bank has been estimated at 13450 tonnes in 2007 with a projected decline to 2858 tonnes in 2018 (Brodribb and McCann, 2013). A more recent estimate (Brodribb and McCann, 2018) estimates the Australian HCFC-22 Bank at 5584 tonnes for 2018. </w:t>
      </w:r>
      <w:r w:rsidRPr="005F03CF">
        <w:rPr>
          <w:bCs/>
        </w:rPr>
        <w:t>The only other significant ODS bank in operational equipment is HCFC-</w:t>
      </w:r>
      <w:r w:rsidRPr="00475A16">
        <w:rPr>
          <w:bCs/>
        </w:rPr>
        <w:t>123, with a bank of 2320 tonnes in 2003 with a projected decline to 311 tonnes in 2018 (</w:t>
      </w:r>
      <w:r w:rsidR="00D2140D" w:rsidRPr="00475A16">
        <w:rPr>
          <w:bCs/>
        </w:rPr>
        <w:fldChar w:fldCharType="begin"/>
      </w:r>
      <w:r w:rsidR="00D2140D" w:rsidRPr="00475A16">
        <w:rPr>
          <w:bCs/>
        </w:rPr>
        <w:instrText xml:space="preserve"> REF _Ref37241444 \h </w:instrText>
      </w:r>
      <w:r w:rsidR="00475A16" w:rsidRPr="00475A16">
        <w:rPr>
          <w:bCs/>
        </w:rPr>
        <w:instrText xml:space="preserve"> \* MERGEFORMAT </w:instrText>
      </w:r>
      <w:r w:rsidR="00D2140D" w:rsidRPr="00475A16">
        <w:rPr>
          <w:bCs/>
        </w:rPr>
      </w:r>
      <w:r w:rsidR="00D2140D" w:rsidRPr="00475A16">
        <w:rPr>
          <w:bCs/>
        </w:rPr>
        <w:fldChar w:fldCharType="separate"/>
      </w:r>
      <w:r w:rsidR="00D2140D" w:rsidRPr="00475A16">
        <w:rPr>
          <w:bCs/>
        </w:rPr>
        <w:t xml:space="preserve">Figure </w:t>
      </w:r>
      <w:r w:rsidR="00D2140D" w:rsidRPr="00475A16">
        <w:rPr>
          <w:bCs/>
          <w:noProof/>
        </w:rPr>
        <w:t>11</w:t>
      </w:r>
      <w:r w:rsidR="00D2140D" w:rsidRPr="00475A16">
        <w:rPr>
          <w:bCs/>
        </w:rPr>
        <w:fldChar w:fldCharType="end"/>
      </w:r>
      <w:r w:rsidRPr="00475A16">
        <w:rPr>
          <w:bCs/>
        </w:rPr>
        <w:t xml:space="preserve">; </w:t>
      </w:r>
      <w:proofErr w:type="spellStart"/>
      <w:r w:rsidRPr="00475A16">
        <w:rPr>
          <w:bCs/>
        </w:rPr>
        <w:t>Brodribb</w:t>
      </w:r>
      <w:proofErr w:type="spellEnd"/>
      <w:r w:rsidRPr="00475A16">
        <w:rPr>
          <w:bCs/>
        </w:rPr>
        <w:t xml:space="preserve"> and McCann, 2013), this has now been updated to 198 tonnes in 2018 (Brodribb and McCann, 2018)</w:t>
      </w:r>
      <w:r w:rsidRPr="00475A16">
        <w:rPr>
          <w:rFonts w:eastAsia="Times New Roman"/>
          <w:bCs/>
        </w:rPr>
        <w:t xml:space="preserve">. </w:t>
      </w:r>
      <w:r w:rsidR="008207B7" w:rsidRPr="00475A16">
        <w:rPr>
          <w:rFonts w:eastAsia="Times New Roman"/>
          <w:bCs/>
        </w:rPr>
        <w:t xml:space="preserve">The updated bank and bank emissions from Brodribb and McCann, 2018 are included in </w:t>
      </w:r>
      <w:r w:rsidR="00D2140D" w:rsidRPr="00475A16">
        <w:rPr>
          <w:rFonts w:eastAsia="Times New Roman"/>
          <w:bCs/>
        </w:rPr>
        <w:fldChar w:fldCharType="begin"/>
      </w:r>
      <w:r w:rsidR="00D2140D" w:rsidRPr="00475A16">
        <w:rPr>
          <w:rFonts w:eastAsia="Times New Roman"/>
          <w:bCs/>
        </w:rPr>
        <w:instrText xml:space="preserve"> REF _Ref37241444 \h </w:instrText>
      </w:r>
      <w:r w:rsidR="00475A16" w:rsidRPr="00475A16">
        <w:rPr>
          <w:rFonts w:eastAsia="Times New Roman"/>
          <w:bCs/>
        </w:rPr>
        <w:instrText xml:space="preserve"> \* MERGEFORMAT </w:instrText>
      </w:r>
      <w:r w:rsidR="00D2140D" w:rsidRPr="00475A16">
        <w:rPr>
          <w:rFonts w:eastAsia="Times New Roman"/>
          <w:bCs/>
        </w:rPr>
      </w:r>
      <w:r w:rsidR="00D2140D" w:rsidRPr="00475A16">
        <w:rPr>
          <w:rFonts w:eastAsia="Times New Roman"/>
          <w:bCs/>
        </w:rPr>
        <w:fldChar w:fldCharType="separate"/>
      </w:r>
      <w:r w:rsidR="00D2140D" w:rsidRPr="00475A16">
        <w:rPr>
          <w:bCs/>
        </w:rPr>
        <w:t xml:space="preserve">Figure </w:t>
      </w:r>
      <w:r w:rsidR="00D2140D" w:rsidRPr="00475A16">
        <w:rPr>
          <w:bCs/>
          <w:noProof/>
        </w:rPr>
        <w:t>11</w:t>
      </w:r>
      <w:r w:rsidR="00D2140D" w:rsidRPr="00475A16">
        <w:rPr>
          <w:rFonts w:eastAsia="Times New Roman"/>
          <w:bCs/>
        </w:rPr>
        <w:fldChar w:fldCharType="end"/>
      </w:r>
      <w:r w:rsidR="00D2140D" w:rsidRPr="00475A16">
        <w:rPr>
          <w:rFonts w:eastAsia="Times New Roman"/>
          <w:bCs/>
        </w:rPr>
        <w:t xml:space="preserve"> </w:t>
      </w:r>
      <w:r w:rsidR="008207B7" w:rsidRPr="00475A16">
        <w:rPr>
          <w:rFonts w:eastAsia="Times New Roman"/>
          <w:bCs/>
        </w:rPr>
        <w:t xml:space="preserve">(dashed lines: burgundy=banks, black=bank emissions). </w:t>
      </w:r>
    </w:p>
    <w:p w14:paraId="1C9D96F8" w14:textId="191A011F" w:rsidR="005F03CF" w:rsidRDefault="005F03CF" w:rsidP="005F03CF">
      <w:pPr>
        <w:pStyle w:val="BodyText2"/>
      </w:pPr>
      <w:r w:rsidRPr="00475A16">
        <w:rPr>
          <w:bCs/>
        </w:rPr>
        <w:t>Australian HCFC-22 and HCFC-123 emissions have been estimated using refrigerant bank data and</w:t>
      </w:r>
      <w:r w:rsidR="00012B22" w:rsidRPr="00475A16">
        <w:rPr>
          <w:bCs/>
        </w:rPr>
        <w:t xml:space="preserve"> specific emission factors for</w:t>
      </w:r>
      <w:r w:rsidRPr="00475A16">
        <w:rPr>
          <w:bCs/>
        </w:rPr>
        <w:t xml:space="preserve"> refrigeration/air conditioning </w:t>
      </w:r>
      <w:r w:rsidR="00012B22" w:rsidRPr="00475A16">
        <w:rPr>
          <w:bCs/>
        </w:rPr>
        <w:t>equipment</w:t>
      </w:r>
      <w:r w:rsidRPr="00475A16">
        <w:rPr>
          <w:bCs/>
        </w:rPr>
        <w:t xml:space="preserve"> (</w:t>
      </w:r>
      <w:r w:rsidR="00D2140D" w:rsidRPr="00475A16">
        <w:rPr>
          <w:bCs/>
        </w:rPr>
        <w:fldChar w:fldCharType="begin"/>
      </w:r>
      <w:r w:rsidR="00D2140D" w:rsidRPr="00475A16">
        <w:rPr>
          <w:bCs/>
        </w:rPr>
        <w:instrText xml:space="preserve"> REF _Ref37241444 \h </w:instrText>
      </w:r>
      <w:r w:rsidR="00475A16" w:rsidRPr="00475A16">
        <w:rPr>
          <w:bCs/>
        </w:rPr>
        <w:instrText xml:space="preserve"> \* MERGEFORMAT </w:instrText>
      </w:r>
      <w:r w:rsidR="00D2140D" w:rsidRPr="00475A16">
        <w:rPr>
          <w:bCs/>
        </w:rPr>
      </w:r>
      <w:r w:rsidR="00D2140D" w:rsidRPr="00475A16">
        <w:rPr>
          <w:bCs/>
        </w:rPr>
        <w:fldChar w:fldCharType="separate"/>
      </w:r>
      <w:r w:rsidR="00D2140D" w:rsidRPr="00475A16">
        <w:rPr>
          <w:bCs/>
        </w:rPr>
        <w:t xml:space="preserve">Figure </w:t>
      </w:r>
      <w:r w:rsidR="00D2140D" w:rsidRPr="00475A16">
        <w:rPr>
          <w:bCs/>
          <w:noProof/>
        </w:rPr>
        <w:t>11</w:t>
      </w:r>
      <w:r w:rsidR="00D2140D" w:rsidRPr="00475A16">
        <w:rPr>
          <w:bCs/>
        </w:rPr>
        <w:fldChar w:fldCharType="end"/>
      </w:r>
      <w:r w:rsidRPr="00475A16">
        <w:rPr>
          <w:bCs/>
        </w:rPr>
        <w:t xml:space="preserve">; </w:t>
      </w:r>
      <w:proofErr w:type="spellStart"/>
      <w:r w:rsidRPr="00475A16">
        <w:rPr>
          <w:bCs/>
        </w:rPr>
        <w:t>Brodribb</w:t>
      </w:r>
      <w:proofErr w:type="spellEnd"/>
      <w:r w:rsidRPr="00475A16">
        <w:rPr>
          <w:bCs/>
        </w:rPr>
        <w:t xml:space="preserve"> and McCann, 2015a, 2018). HCFC-22 emissions</w:t>
      </w:r>
      <w:r w:rsidRPr="005F03CF">
        <w:t xml:space="preserve"> have declined from 1320 tonnes in 2003 to 180 tonnes in 2018 (Brodribb and McCann, 2013). The emissions have been updated in Brodribb and McCann, 2018 and report Australian emissions of HFCF-22 for 2018 of 323 tonnes and HCFC-123 emissions of about 4 tonnes.</w:t>
      </w:r>
      <w:r>
        <w:t xml:space="preserve"> </w:t>
      </w:r>
    </w:p>
    <w:tbl>
      <w:tblPr>
        <w:tblStyle w:val="TableCSIRO"/>
        <w:tblW w:w="0" w:type="auto"/>
        <w:tblInd w:w="0" w:type="dxa"/>
        <w:tblBorders>
          <w:bottom w:val="none" w:sz="0" w:space="0" w:color="auto"/>
        </w:tblBorders>
        <w:tblLook w:val="04A0" w:firstRow="1" w:lastRow="0" w:firstColumn="1" w:lastColumn="0" w:noHBand="0" w:noVBand="1"/>
      </w:tblPr>
      <w:tblGrid>
        <w:gridCol w:w="7400"/>
        <w:gridCol w:w="2239"/>
      </w:tblGrid>
      <w:tr w:rsidR="00CA52DE" w14:paraId="76018CB1" w14:textId="77777777" w:rsidTr="00CA52DE">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Pr>
          <w:p w14:paraId="64B57AF6" w14:textId="77777777" w:rsidR="00CA52DE" w:rsidRDefault="009D417E" w:rsidP="00CA52DE">
            <w:pPr>
              <w:pStyle w:val="Figure"/>
            </w:pPr>
            <w:r>
              <w:rPr>
                <w:noProof/>
              </w:rPr>
              <w:drawing>
                <wp:inline distT="0" distB="0" distL="0" distR="0" wp14:anchorId="0FFBB965" wp14:editId="1458C2E9">
                  <wp:extent cx="4590000" cy="2188800"/>
                  <wp:effectExtent l="0" t="0" r="1270" b="2540"/>
                  <wp:docPr id="11" name="Picture 11" descr="Figure 11 is a graph showing Australia's bank of hydrochlorofluorocarbons from 2004 to 2018 in kilo tonnes.  It shows a decreas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E_ODS_2019_Fig 11_2018.png"/>
                          <pic:cNvPicPr/>
                        </pic:nvPicPr>
                        <pic:blipFill>
                          <a:blip r:embed="rId35">
                            <a:extLst>
                              <a:ext uri="{28A0092B-C50C-407E-A947-70E740481C1C}">
                                <a14:useLocalDpi xmlns:a14="http://schemas.microsoft.com/office/drawing/2010/main" val="0"/>
                              </a:ext>
                            </a:extLst>
                          </a:blip>
                          <a:stretch>
                            <a:fillRect/>
                          </a:stretch>
                        </pic:blipFill>
                        <pic:spPr>
                          <a:xfrm>
                            <a:off x="0" y="0"/>
                            <a:ext cx="4590000" cy="2188800"/>
                          </a:xfrm>
                          <a:prstGeom prst="rect">
                            <a:avLst/>
                          </a:prstGeom>
                        </pic:spPr>
                      </pic:pic>
                    </a:graphicData>
                  </a:graphic>
                </wp:inline>
              </w:drawing>
            </w:r>
          </w:p>
        </w:tc>
        <w:tc>
          <w:tcPr>
            <w:tcW w:w="4820" w:type="dxa"/>
            <w:shd w:val="clear" w:color="auto" w:fill="auto"/>
          </w:tcPr>
          <w:p w14:paraId="213B2B87" w14:textId="77777777" w:rsidR="00CA52DE" w:rsidRDefault="00CA52DE" w:rsidP="004148F8">
            <w:pPr>
              <w:pStyle w:val="CaptionFigure"/>
            </w:pPr>
            <w:bookmarkStart w:id="82" w:name="_Ref37241444"/>
            <w:bookmarkStart w:id="83" w:name="_Toc39840482"/>
            <w:r w:rsidRPr="00A61BB9">
              <w:rPr>
                <w:b/>
              </w:rPr>
              <w:t xml:space="preserve">Figure </w:t>
            </w:r>
            <w:r w:rsidRPr="00A61BB9">
              <w:rPr>
                <w:b/>
              </w:rPr>
              <w:fldChar w:fldCharType="begin"/>
            </w:r>
            <w:r w:rsidRPr="00A61BB9">
              <w:rPr>
                <w:b/>
              </w:rPr>
              <w:instrText xml:space="preserve"> SEQ Figure \* ARABIC </w:instrText>
            </w:r>
            <w:r w:rsidRPr="00A61BB9">
              <w:rPr>
                <w:b/>
              </w:rPr>
              <w:fldChar w:fldCharType="separate"/>
            </w:r>
            <w:r w:rsidR="00357127">
              <w:rPr>
                <w:b/>
                <w:noProof/>
              </w:rPr>
              <w:t>11</w:t>
            </w:r>
            <w:r w:rsidRPr="00A61BB9">
              <w:rPr>
                <w:b/>
              </w:rPr>
              <w:fldChar w:fldCharType="end"/>
            </w:r>
            <w:bookmarkEnd w:id="82"/>
            <w:r w:rsidRPr="00C23E3A">
              <w:t>. Australian HCFC-22 and HCFC-123 banks</w:t>
            </w:r>
            <w:r>
              <w:t xml:space="preserve"> </w:t>
            </w:r>
            <w:r w:rsidRPr="00C34024">
              <w:t>and HCFC-22 bank emissions</w:t>
            </w:r>
            <w:r w:rsidRPr="00C23E3A">
              <w:t xml:space="preserve"> (Brodribb </w:t>
            </w:r>
            <w:r>
              <w:t>and</w:t>
            </w:r>
            <w:r w:rsidRPr="00C23E3A">
              <w:t xml:space="preserve"> McCann, 2013, 2014, 2015</w:t>
            </w:r>
            <w:r>
              <w:t>a</w:t>
            </w:r>
            <w:r w:rsidRPr="00C23E3A">
              <w:t>).</w:t>
            </w:r>
            <w:r w:rsidR="00705F6E">
              <w:t xml:space="preserve"> </w:t>
            </w:r>
            <w:r w:rsidR="008207B7">
              <w:t xml:space="preserve">Dashed line is from </w:t>
            </w:r>
            <w:r w:rsidR="008207B7" w:rsidRPr="00C23E3A">
              <w:t xml:space="preserve">Brodribb </w:t>
            </w:r>
            <w:r w:rsidR="008207B7">
              <w:t>and</w:t>
            </w:r>
            <w:r w:rsidR="008207B7" w:rsidRPr="00C23E3A">
              <w:t xml:space="preserve"> McCann</w:t>
            </w:r>
            <w:r w:rsidR="008207B7">
              <w:t>, 2018: burgundy= banks, black=bank emissions.</w:t>
            </w:r>
            <w:bookmarkEnd w:id="83"/>
          </w:p>
        </w:tc>
      </w:tr>
    </w:tbl>
    <w:p w14:paraId="347F5A69" w14:textId="77777777" w:rsidR="00940F88" w:rsidRPr="00940F88" w:rsidRDefault="00940F88" w:rsidP="00940F88">
      <w:pPr>
        <w:sectPr w:rsidR="00940F88" w:rsidRPr="00940F88" w:rsidSect="00A95EE9">
          <w:type w:val="continuous"/>
          <w:pgSz w:w="11907" w:h="16840" w:code="9"/>
          <w:pgMar w:top="1134" w:right="1134" w:bottom="1134" w:left="1134" w:header="567" w:footer="567" w:gutter="0"/>
          <w:cols w:space="284"/>
          <w:docGrid w:linePitch="360"/>
        </w:sectPr>
      </w:pPr>
      <w:bookmarkStart w:id="84" w:name="_Ref358818086"/>
      <w:bookmarkStart w:id="85" w:name="_Ref361301838"/>
      <w:bookmarkStart w:id="86" w:name="_Toc361152322"/>
    </w:p>
    <w:p w14:paraId="14BC4E95" w14:textId="6241BFA8" w:rsidR="004E7F34" w:rsidRDefault="00325637" w:rsidP="008B4630">
      <w:pPr>
        <w:pStyle w:val="Caption"/>
        <w:tabs>
          <w:tab w:val="left" w:pos="3261"/>
        </w:tabs>
      </w:pPr>
      <w:bookmarkStart w:id="87" w:name="_Ref37241422"/>
      <w:bookmarkStart w:id="88" w:name="_Toc39840494"/>
      <w:r w:rsidRPr="00050930">
        <w:rPr>
          <w:b/>
        </w:rPr>
        <w:lastRenderedPageBreak/>
        <w:t>Table</w:t>
      </w:r>
      <w:r w:rsidR="00293C48" w:rsidRPr="00050930">
        <w:rPr>
          <w:b/>
        </w:rPr>
        <w:t xml:space="preserve"> </w:t>
      </w:r>
      <w:r w:rsidR="00D62610" w:rsidRPr="00050930">
        <w:rPr>
          <w:b/>
        </w:rPr>
        <w:fldChar w:fldCharType="begin"/>
      </w:r>
      <w:r w:rsidRPr="00050930">
        <w:rPr>
          <w:b/>
        </w:rPr>
        <w:instrText xml:space="preserve"> SEQ Table \* ARABIC </w:instrText>
      </w:r>
      <w:r w:rsidR="00D62610" w:rsidRPr="00050930">
        <w:rPr>
          <w:b/>
        </w:rPr>
        <w:fldChar w:fldCharType="separate"/>
      </w:r>
      <w:r w:rsidR="00357127">
        <w:rPr>
          <w:b/>
          <w:noProof/>
        </w:rPr>
        <w:t>2</w:t>
      </w:r>
      <w:r w:rsidR="00D62610" w:rsidRPr="00050930">
        <w:rPr>
          <w:b/>
        </w:rPr>
        <w:fldChar w:fldCharType="end"/>
      </w:r>
      <w:bookmarkEnd w:id="84"/>
      <w:bookmarkEnd w:id="85"/>
      <w:bookmarkEnd w:id="87"/>
      <w:r w:rsidR="004E7F34" w:rsidRPr="00050930">
        <w:rPr>
          <w:b/>
        </w:rPr>
        <w:t>.</w:t>
      </w:r>
      <w:r w:rsidR="00293C48">
        <w:t xml:space="preserve"> </w:t>
      </w:r>
      <w:r w:rsidR="00BE78EF">
        <w:t>Australian</w:t>
      </w:r>
      <w:r w:rsidR="00293C48">
        <w:t xml:space="preserve"> </w:t>
      </w:r>
      <w:r w:rsidR="00BE78EF">
        <w:t>imports</w:t>
      </w:r>
      <w:r w:rsidR="00293C48">
        <w:t xml:space="preserve"> </w:t>
      </w:r>
      <w:r w:rsidR="00BE78EF">
        <w:t>(</w:t>
      </w:r>
      <w:r w:rsidR="006936A7">
        <w:t xml:space="preserve">bulk and pre-charged equipment, </w:t>
      </w:r>
      <w:r w:rsidR="00BE78EF">
        <w:t>tonnes)</w:t>
      </w:r>
      <w:r w:rsidR="00293C48">
        <w:t xml:space="preserve"> </w:t>
      </w:r>
      <w:r w:rsidR="00BE78EF">
        <w:t>of</w:t>
      </w:r>
      <w:r w:rsidR="00293C48">
        <w:t xml:space="preserve"> </w:t>
      </w:r>
      <w:r w:rsidR="00BE78EF">
        <w:t>ODSs</w:t>
      </w:r>
      <w:r w:rsidR="00293C48">
        <w:t xml:space="preserve"> </w:t>
      </w:r>
      <w:r w:rsidR="00BE78EF">
        <w:t>(</w:t>
      </w:r>
      <w:r w:rsidR="00A663E2">
        <w:t xml:space="preserve">CFCs, </w:t>
      </w:r>
      <w:r w:rsidR="00BE78EF">
        <w:t>HCFCs,</w:t>
      </w:r>
      <w:r w:rsidR="00293C48">
        <w:t xml:space="preserve"> </w:t>
      </w:r>
      <w:r w:rsidR="00A663E2">
        <w:t>MC: CH</w:t>
      </w:r>
      <w:r w:rsidR="00A663E2" w:rsidRPr="00A663E2">
        <w:rPr>
          <w:vertAlign w:val="subscript"/>
        </w:rPr>
        <w:t>3</w:t>
      </w:r>
      <w:r w:rsidR="00A663E2">
        <w:t>CCl</w:t>
      </w:r>
      <w:r w:rsidR="00A663E2" w:rsidRPr="00A663E2">
        <w:rPr>
          <w:vertAlign w:val="subscript"/>
        </w:rPr>
        <w:t>3</w:t>
      </w:r>
      <w:r w:rsidR="00A663E2">
        <w:t xml:space="preserve">, halons, MB: </w:t>
      </w:r>
      <w:r w:rsidR="00BE78EF">
        <w:t>CH</w:t>
      </w:r>
      <w:r w:rsidR="00BE78EF" w:rsidRPr="00BE78EF">
        <w:rPr>
          <w:vertAlign w:val="subscript"/>
        </w:rPr>
        <w:t>3</w:t>
      </w:r>
      <w:r w:rsidR="005C5BC1">
        <w:t>Br)</w:t>
      </w:r>
      <w:r w:rsidR="0020091A">
        <w:t xml:space="preserve"> 1</w:t>
      </w:r>
      <w:r w:rsidR="00907A5D">
        <w:t>992</w:t>
      </w:r>
      <w:r w:rsidR="00FC250D" w:rsidRPr="00A97A31">
        <w:t>-</w:t>
      </w:r>
      <w:r w:rsidR="00907A5D">
        <w:t>2018</w:t>
      </w:r>
      <w:r w:rsidR="00A663E2" w:rsidRPr="00FE11A9">
        <w:t xml:space="preserve">; </w:t>
      </w:r>
      <w:r w:rsidR="00BE78EF" w:rsidRPr="00FE11A9">
        <w:t>2012</w:t>
      </w:r>
      <w:r w:rsidR="00907A5D">
        <w:t>-2018</w:t>
      </w:r>
      <w:r w:rsidR="000768FE">
        <w:t xml:space="preserve"> </w:t>
      </w:r>
      <w:r w:rsidR="00BE78EF">
        <w:t>data</w:t>
      </w:r>
      <w:r w:rsidR="00293C48">
        <w:t xml:space="preserve"> </w:t>
      </w:r>
      <w:r w:rsidR="00BE78EF">
        <w:t>are</w:t>
      </w:r>
      <w:r w:rsidR="00293C48">
        <w:t xml:space="preserve"> </w:t>
      </w:r>
      <w:r w:rsidR="00BE78EF">
        <w:t>from</w:t>
      </w:r>
      <w:r w:rsidR="00293C48">
        <w:t xml:space="preserve"> </w:t>
      </w:r>
      <w:r w:rsidR="00BE78EF">
        <w:t>the</w:t>
      </w:r>
      <w:r w:rsidR="00293C48">
        <w:t xml:space="preserve"> </w:t>
      </w:r>
      <w:proofErr w:type="spellStart"/>
      <w:r w:rsidR="00BE78EF">
        <w:t>OLaRS</w:t>
      </w:r>
      <w:proofErr w:type="spellEnd"/>
      <w:r w:rsidR="00293C48">
        <w:t xml:space="preserve"> </w:t>
      </w:r>
      <w:r w:rsidR="00BE78EF">
        <w:t>data</w:t>
      </w:r>
      <w:r w:rsidR="00293C48">
        <w:t xml:space="preserve"> </w:t>
      </w:r>
      <w:r w:rsidR="00BE78EF">
        <w:t>base,</w:t>
      </w:r>
      <w:r w:rsidR="00293C48">
        <w:t xml:space="preserve"> </w:t>
      </w:r>
      <w:r w:rsidR="00BE78EF">
        <w:t>2010</w:t>
      </w:r>
      <w:r w:rsidR="00293C48">
        <w:t xml:space="preserve"> </w:t>
      </w:r>
      <w:r w:rsidR="00BE78EF">
        <w:t>and</w:t>
      </w:r>
      <w:r w:rsidR="00293C48">
        <w:t xml:space="preserve"> </w:t>
      </w:r>
      <w:r w:rsidR="00BE78EF">
        <w:t>ear</w:t>
      </w:r>
      <w:r w:rsidR="0000018E">
        <w:t>l</w:t>
      </w:r>
      <w:r w:rsidR="00BE78EF">
        <w:t>ier</w:t>
      </w:r>
      <w:r w:rsidR="00293C48">
        <w:t xml:space="preserve"> </w:t>
      </w:r>
      <w:r w:rsidR="00BE78EF">
        <w:t>are</w:t>
      </w:r>
      <w:r w:rsidR="00293C48">
        <w:t xml:space="preserve"> </w:t>
      </w:r>
      <w:r w:rsidR="00BE78EF">
        <w:t>pre-</w:t>
      </w:r>
      <w:proofErr w:type="spellStart"/>
      <w:r w:rsidR="00BE78EF">
        <w:t>OLaRS</w:t>
      </w:r>
      <w:proofErr w:type="spellEnd"/>
      <w:r w:rsidR="00293C48">
        <w:t xml:space="preserve"> </w:t>
      </w:r>
      <w:r w:rsidR="00BE78EF">
        <w:t>data,</w:t>
      </w:r>
      <w:r w:rsidR="00293C48">
        <w:t xml:space="preserve"> </w:t>
      </w:r>
      <w:r w:rsidR="00BE78EF">
        <w:t>and</w:t>
      </w:r>
      <w:r w:rsidR="00293C48">
        <w:t xml:space="preserve"> </w:t>
      </w:r>
      <w:r w:rsidR="00BE78EF">
        <w:t>2011</w:t>
      </w:r>
      <w:r w:rsidR="00293C48">
        <w:t xml:space="preserve"> </w:t>
      </w:r>
      <w:r w:rsidR="00BE78EF">
        <w:t>is</w:t>
      </w:r>
      <w:r w:rsidR="00293C48">
        <w:t xml:space="preserve"> </w:t>
      </w:r>
      <w:r w:rsidR="00BE78EF">
        <w:t>a</w:t>
      </w:r>
      <w:r w:rsidR="00293C48">
        <w:t xml:space="preserve"> </w:t>
      </w:r>
      <w:r w:rsidR="00BE78EF">
        <w:t>mixture</w:t>
      </w:r>
      <w:r w:rsidR="00293C48">
        <w:t xml:space="preserve"> </w:t>
      </w:r>
      <w:r w:rsidR="00BE78EF">
        <w:t>of</w:t>
      </w:r>
      <w:r w:rsidR="00293C48">
        <w:t xml:space="preserve"> </w:t>
      </w:r>
      <w:proofErr w:type="spellStart"/>
      <w:r w:rsidR="00BE78EF">
        <w:t>OLaRS</w:t>
      </w:r>
      <w:proofErr w:type="spellEnd"/>
      <w:r w:rsidR="00293C48">
        <w:t xml:space="preserve"> </w:t>
      </w:r>
      <w:r w:rsidR="00BE78EF">
        <w:t>and</w:t>
      </w:r>
      <w:r w:rsidR="00293C48">
        <w:t xml:space="preserve"> </w:t>
      </w:r>
      <w:r w:rsidR="00BE78EF">
        <w:t>pre-</w:t>
      </w:r>
      <w:proofErr w:type="spellStart"/>
      <w:r w:rsidR="00BE78EF">
        <w:t>OlaRS</w:t>
      </w:r>
      <w:proofErr w:type="spellEnd"/>
      <w:r w:rsidR="00293C48">
        <w:t xml:space="preserve"> </w:t>
      </w:r>
      <w:r w:rsidR="00BE78EF">
        <w:t>data</w:t>
      </w:r>
      <w:r w:rsidR="00A663E2">
        <w:t xml:space="preserve"> (</w:t>
      </w:r>
      <w:r w:rsidR="0072076D">
        <w:t xml:space="preserve">A. Gabriel, </w:t>
      </w:r>
      <w:r w:rsidR="00A663E2">
        <w:t>D</w:t>
      </w:r>
      <w:r w:rsidR="00CA5054">
        <w:t>AWE</w:t>
      </w:r>
      <w:r w:rsidR="00A663E2">
        <w:t>, private communication</w:t>
      </w:r>
      <w:r w:rsidR="000768FE">
        <w:t>s</w:t>
      </w:r>
      <w:r w:rsidR="00A663E2">
        <w:t>, 201</w:t>
      </w:r>
      <w:r w:rsidR="00AF177B">
        <w:t>4</w:t>
      </w:r>
      <w:r w:rsidR="000768FE">
        <w:t>-2016</w:t>
      </w:r>
      <w:r w:rsidR="00A663E2">
        <w:t>)</w:t>
      </w:r>
      <w:r w:rsidR="00BE78EF">
        <w:t>.</w:t>
      </w:r>
      <w:bookmarkEnd w:id="86"/>
      <w:r w:rsidR="00A663E2">
        <w:t xml:space="preserve"> The only significant </w:t>
      </w:r>
      <w:r w:rsidR="008264DC">
        <w:t>carbon tetrachloride</w:t>
      </w:r>
      <w:r w:rsidR="00360F0D">
        <w:t xml:space="preserve"> (</w:t>
      </w:r>
      <w:r w:rsidR="005A3D5B">
        <w:t>CCl</w:t>
      </w:r>
      <w:r w:rsidR="005A3D5B" w:rsidRPr="005A3D5B">
        <w:rPr>
          <w:vertAlign w:val="subscript"/>
        </w:rPr>
        <w:t>4</w:t>
      </w:r>
      <w:r w:rsidR="00360F0D">
        <w:t>) i</w:t>
      </w:r>
      <w:r w:rsidR="00A663E2">
        <w:t xml:space="preserve">mports were </w:t>
      </w:r>
      <w:r w:rsidR="001C5F3C">
        <w:sym w:font="Symbol" w:char="F07E"/>
      </w:r>
      <w:r w:rsidR="00A663E2">
        <w:t>0.5 tonnes in 1995/1996</w:t>
      </w:r>
      <w:r w:rsidR="00FC250D">
        <w:t xml:space="preserve"> (not listed)</w:t>
      </w:r>
      <w:r w:rsidR="00AF177B">
        <w:t>. ODS imports less than 0.1 tonne are not listed, but included in total</w:t>
      </w:r>
      <w:r w:rsidR="00F77DF3">
        <w:t xml:space="preserve"> ODS</w:t>
      </w:r>
      <w:r w:rsidR="00AF177B">
        <w:t>.</w:t>
      </w:r>
      <w:r w:rsidR="00EA094A">
        <w:t xml:space="preserve"> </w:t>
      </w:r>
      <w:r w:rsidR="00897A18">
        <w:t>Methyl bromide</w:t>
      </w:r>
      <w:r w:rsidR="00C83A58">
        <w:t xml:space="preserve"> imports are listed as for QPS and non-QPS uses. </w:t>
      </w:r>
      <w:r w:rsidR="00EA094A">
        <w:t xml:space="preserve">Small quantities of </w:t>
      </w:r>
      <w:r w:rsidR="00897A18">
        <w:t>methyl bromide</w:t>
      </w:r>
      <w:r w:rsidR="00EA094A">
        <w:t xml:space="preserve"> imports </w:t>
      </w:r>
      <w:r w:rsidR="003E5C07">
        <w:t>are exported (do not influence Australian emissions); significant quantities HCFC-123 imports are exported or used as feedstock (do not influence Australian emissions)</w:t>
      </w:r>
      <w:r w:rsidR="0086438D">
        <w:t xml:space="preserve"> – for example 10 tonnes exported and 3 tonnes used for feedstock in 2014</w:t>
      </w:r>
      <w:r w:rsidR="003E0C31">
        <w:t xml:space="preserve">, </w:t>
      </w:r>
      <w:r w:rsidR="00475A16">
        <w:sym w:font="Symbol" w:char="F07E"/>
      </w:r>
      <w:r w:rsidR="003E0C31">
        <w:t>1 tonne exported 2015</w:t>
      </w:r>
      <w:r w:rsidR="0086438D">
        <w:t>)</w:t>
      </w:r>
      <w:r w:rsidR="00C0399B">
        <w:t>.</w:t>
      </w:r>
      <w:bookmarkEnd w:id="88"/>
    </w:p>
    <w:tbl>
      <w:tblPr>
        <w:tblStyle w:val="TableCSIRO"/>
        <w:tblW w:w="15209" w:type="dxa"/>
        <w:jc w:val="center"/>
        <w:tblInd w:w="0" w:type="dxa"/>
        <w:tblLayout w:type="fixed"/>
        <w:tblCellMar>
          <w:top w:w="0" w:type="dxa"/>
          <w:left w:w="0" w:type="dxa"/>
          <w:bottom w:w="0" w:type="dxa"/>
          <w:right w:w="28" w:type="dxa"/>
        </w:tblCellMar>
        <w:tblLook w:val="04A0" w:firstRow="1" w:lastRow="0" w:firstColumn="1" w:lastColumn="0" w:noHBand="0" w:noVBand="1"/>
      </w:tblPr>
      <w:tblGrid>
        <w:gridCol w:w="1122"/>
        <w:gridCol w:w="539"/>
        <w:gridCol w:w="539"/>
        <w:gridCol w:w="53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454"/>
        <w:gridCol w:w="454"/>
        <w:gridCol w:w="454"/>
        <w:gridCol w:w="454"/>
        <w:gridCol w:w="454"/>
      </w:tblGrid>
      <w:tr w:rsidR="00F535F6" w:rsidRPr="002875EA" w14:paraId="7B7FF06B" w14:textId="77777777" w:rsidTr="00CA11C1">
        <w:trPr>
          <w:cnfStyle w:val="100000000000" w:firstRow="1" w:lastRow="0" w:firstColumn="0" w:lastColumn="0" w:oddVBand="0" w:evenVBand="0" w:oddHBand="0" w:evenHBand="0" w:firstRowFirstColumn="0" w:firstRowLastColumn="0" w:lastRowFirstColumn="0" w:lastRowLastColumn="0"/>
          <w:trHeight w:val="258"/>
          <w:jc w:val="center"/>
        </w:trPr>
        <w:tc>
          <w:tcPr>
            <w:tcW w:w="1122" w:type="dxa"/>
            <w:tcMar>
              <w:left w:w="28" w:type="dxa"/>
              <w:right w:w="0" w:type="dxa"/>
            </w:tcMar>
            <w:vAlign w:val="center"/>
          </w:tcPr>
          <w:p w14:paraId="171F54D7" w14:textId="77777777" w:rsidR="00C47CB1" w:rsidRPr="003B6332" w:rsidRDefault="00C47CB1" w:rsidP="00A04790">
            <w:pPr>
              <w:pStyle w:val="TableHeader"/>
              <w:jc w:val="right"/>
            </w:pPr>
          </w:p>
        </w:tc>
        <w:tc>
          <w:tcPr>
            <w:tcW w:w="539" w:type="dxa"/>
            <w:vAlign w:val="center"/>
          </w:tcPr>
          <w:p w14:paraId="2806841D" w14:textId="77777777" w:rsidR="00C47CB1" w:rsidRPr="002875EA" w:rsidRDefault="00C47CB1" w:rsidP="00A04790">
            <w:pPr>
              <w:pStyle w:val="TableHeader"/>
              <w:jc w:val="right"/>
            </w:pPr>
            <w:r w:rsidRPr="002875EA">
              <w:t>1991</w:t>
            </w:r>
          </w:p>
        </w:tc>
        <w:tc>
          <w:tcPr>
            <w:tcW w:w="539" w:type="dxa"/>
            <w:vAlign w:val="center"/>
          </w:tcPr>
          <w:p w14:paraId="1D07155E" w14:textId="77777777" w:rsidR="00C47CB1" w:rsidRPr="002875EA" w:rsidRDefault="00C47CB1" w:rsidP="00A04790">
            <w:pPr>
              <w:pStyle w:val="TableHeader"/>
              <w:jc w:val="right"/>
            </w:pPr>
            <w:r w:rsidRPr="002875EA">
              <w:t>1992</w:t>
            </w:r>
          </w:p>
        </w:tc>
        <w:tc>
          <w:tcPr>
            <w:tcW w:w="539" w:type="dxa"/>
            <w:vAlign w:val="center"/>
          </w:tcPr>
          <w:p w14:paraId="33CB7FE8" w14:textId="77777777" w:rsidR="00C47CB1" w:rsidRPr="002875EA" w:rsidRDefault="00C47CB1" w:rsidP="00A04790">
            <w:pPr>
              <w:pStyle w:val="TableHeader"/>
              <w:jc w:val="right"/>
            </w:pPr>
            <w:r w:rsidRPr="002875EA">
              <w:t>1993</w:t>
            </w:r>
          </w:p>
        </w:tc>
        <w:tc>
          <w:tcPr>
            <w:tcW w:w="510" w:type="dxa"/>
            <w:vAlign w:val="center"/>
          </w:tcPr>
          <w:p w14:paraId="20F6A912" w14:textId="77777777" w:rsidR="00C47CB1" w:rsidRPr="002875EA" w:rsidRDefault="00C47CB1" w:rsidP="00A04790">
            <w:pPr>
              <w:pStyle w:val="TableHeader"/>
              <w:jc w:val="right"/>
            </w:pPr>
            <w:r w:rsidRPr="002875EA">
              <w:t>1994</w:t>
            </w:r>
          </w:p>
        </w:tc>
        <w:tc>
          <w:tcPr>
            <w:tcW w:w="510" w:type="dxa"/>
            <w:vAlign w:val="center"/>
          </w:tcPr>
          <w:p w14:paraId="31C0DD73" w14:textId="77777777" w:rsidR="00C47CB1" w:rsidRPr="002875EA" w:rsidRDefault="00C47CB1" w:rsidP="00A04790">
            <w:pPr>
              <w:pStyle w:val="TableHeader"/>
              <w:jc w:val="right"/>
            </w:pPr>
            <w:r w:rsidRPr="002875EA">
              <w:t>1995</w:t>
            </w:r>
          </w:p>
        </w:tc>
        <w:tc>
          <w:tcPr>
            <w:tcW w:w="510" w:type="dxa"/>
            <w:vAlign w:val="center"/>
          </w:tcPr>
          <w:p w14:paraId="4EFC4A4F" w14:textId="77777777" w:rsidR="00C47CB1" w:rsidRPr="002875EA" w:rsidRDefault="00C47CB1" w:rsidP="00A04790">
            <w:pPr>
              <w:pStyle w:val="TableHeader"/>
              <w:jc w:val="right"/>
            </w:pPr>
            <w:r w:rsidRPr="002875EA">
              <w:t>1996</w:t>
            </w:r>
          </w:p>
        </w:tc>
        <w:tc>
          <w:tcPr>
            <w:tcW w:w="510" w:type="dxa"/>
            <w:vAlign w:val="center"/>
          </w:tcPr>
          <w:p w14:paraId="3FBBA81E" w14:textId="77777777" w:rsidR="00C47CB1" w:rsidRPr="002875EA" w:rsidRDefault="00C47CB1" w:rsidP="00A04790">
            <w:pPr>
              <w:pStyle w:val="TableHeader"/>
              <w:jc w:val="right"/>
            </w:pPr>
            <w:r w:rsidRPr="002875EA">
              <w:t>1997</w:t>
            </w:r>
          </w:p>
        </w:tc>
        <w:tc>
          <w:tcPr>
            <w:tcW w:w="510" w:type="dxa"/>
            <w:vAlign w:val="center"/>
          </w:tcPr>
          <w:p w14:paraId="1D2D6490" w14:textId="77777777" w:rsidR="00C47CB1" w:rsidRPr="002875EA" w:rsidRDefault="00C47CB1" w:rsidP="00A04790">
            <w:pPr>
              <w:pStyle w:val="TableHeader"/>
              <w:jc w:val="right"/>
            </w:pPr>
            <w:r w:rsidRPr="002875EA">
              <w:t>1998</w:t>
            </w:r>
          </w:p>
        </w:tc>
        <w:tc>
          <w:tcPr>
            <w:tcW w:w="510" w:type="dxa"/>
            <w:vAlign w:val="center"/>
          </w:tcPr>
          <w:p w14:paraId="71779DBC" w14:textId="77777777" w:rsidR="00C47CB1" w:rsidRPr="002875EA" w:rsidRDefault="00C47CB1" w:rsidP="00A04790">
            <w:pPr>
              <w:pStyle w:val="TableHeader"/>
              <w:jc w:val="right"/>
            </w:pPr>
            <w:r w:rsidRPr="002875EA">
              <w:t>1999</w:t>
            </w:r>
          </w:p>
        </w:tc>
        <w:tc>
          <w:tcPr>
            <w:tcW w:w="510" w:type="dxa"/>
            <w:vAlign w:val="center"/>
          </w:tcPr>
          <w:p w14:paraId="14EB22B2" w14:textId="77777777" w:rsidR="00C47CB1" w:rsidRPr="002875EA" w:rsidRDefault="00C47CB1" w:rsidP="00A04790">
            <w:pPr>
              <w:pStyle w:val="TableHeader"/>
              <w:jc w:val="right"/>
            </w:pPr>
            <w:r w:rsidRPr="002875EA">
              <w:t>2000</w:t>
            </w:r>
          </w:p>
        </w:tc>
        <w:tc>
          <w:tcPr>
            <w:tcW w:w="510" w:type="dxa"/>
            <w:vAlign w:val="center"/>
          </w:tcPr>
          <w:p w14:paraId="1B9EC1A3" w14:textId="77777777" w:rsidR="00C47CB1" w:rsidRPr="002875EA" w:rsidRDefault="00C47CB1" w:rsidP="00A04790">
            <w:pPr>
              <w:pStyle w:val="TableHeader"/>
              <w:jc w:val="right"/>
            </w:pPr>
            <w:r w:rsidRPr="002875EA">
              <w:t>2001</w:t>
            </w:r>
          </w:p>
        </w:tc>
        <w:tc>
          <w:tcPr>
            <w:tcW w:w="510" w:type="dxa"/>
            <w:vAlign w:val="center"/>
          </w:tcPr>
          <w:p w14:paraId="34773BD2" w14:textId="77777777" w:rsidR="00C47CB1" w:rsidRPr="002875EA" w:rsidRDefault="00C47CB1" w:rsidP="00A04790">
            <w:pPr>
              <w:pStyle w:val="TableHeader"/>
              <w:jc w:val="right"/>
            </w:pPr>
            <w:r w:rsidRPr="002875EA">
              <w:t>2002</w:t>
            </w:r>
          </w:p>
        </w:tc>
        <w:tc>
          <w:tcPr>
            <w:tcW w:w="510" w:type="dxa"/>
            <w:vAlign w:val="center"/>
          </w:tcPr>
          <w:p w14:paraId="5D3EA434" w14:textId="77777777" w:rsidR="00C47CB1" w:rsidRPr="002875EA" w:rsidRDefault="00C47CB1" w:rsidP="00A04790">
            <w:pPr>
              <w:pStyle w:val="TableHeader"/>
              <w:jc w:val="right"/>
            </w:pPr>
            <w:r w:rsidRPr="002875EA">
              <w:t>2003</w:t>
            </w:r>
          </w:p>
        </w:tc>
        <w:tc>
          <w:tcPr>
            <w:tcW w:w="510" w:type="dxa"/>
            <w:vAlign w:val="center"/>
          </w:tcPr>
          <w:p w14:paraId="472E5294" w14:textId="77777777" w:rsidR="00C47CB1" w:rsidRPr="002875EA" w:rsidRDefault="00C47CB1" w:rsidP="00A04790">
            <w:pPr>
              <w:pStyle w:val="TableHeader"/>
              <w:jc w:val="right"/>
            </w:pPr>
            <w:r w:rsidRPr="002875EA">
              <w:t>2004</w:t>
            </w:r>
          </w:p>
        </w:tc>
        <w:tc>
          <w:tcPr>
            <w:tcW w:w="510" w:type="dxa"/>
            <w:vAlign w:val="center"/>
          </w:tcPr>
          <w:p w14:paraId="5722E2FD" w14:textId="77777777" w:rsidR="00C47CB1" w:rsidRPr="002875EA" w:rsidRDefault="00C47CB1" w:rsidP="00A04790">
            <w:pPr>
              <w:pStyle w:val="TableHeader"/>
              <w:jc w:val="right"/>
            </w:pPr>
            <w:r w:rsidRPr="002875EA">
              <w:t>2005</w:t>
            </w:r>
          </w:p>
        </w:tc>
        <w:tc>
          <w:tcPr>
            <w:tcW w:w="510" w:type="dxa"/>
            <w:vAlign w:val="center"/>
          </w:tcPr>
          <w:p w14:paraId="706ADAF9" w14:textId="77777777" w:rsidR="00C47CB1" w:rsidRPr="002875EA" w:rsidRDefault="00C47CB1" w:rsidP="00A04790">
            <w:pPr>
              <w:pStyle w:val="TableHeader"/>
              <w:jc w:val="right"/>
            </w:pPr>
            <w:r w:rsidRPr="002875EA">
              <w:t>2006</w:t>
            </w:r>
          </w:p>
        </w:tc>
        <w:tc>
          <w:tcPr>
            <w:tcW w:w="510" w:type="dxa"/>
            <w:vAlign w:val="center"/>
          </w:tcPr>
          <w:p w14:paraId="4E5F8535" w14:textId="77777777" w:rsidR="00C47CB1" w:rsidRPr="002875EA" w:rsidRDefault="00C47CB1" w:rsidP="00A04790">
            <w:pPr>
              <w:pStyle w:val="TableHeader"/>
              <w:jc w:val="right"/>
            </w:pPr>
            <w:r w:rsidRPr="002875EA">
              <w:t>2007</w:t>
            </w:r>
          </w:p>
        </w:tc>
        <w:tc>
          <w:tcPr>
            <w:tcW w:w="510" w:type="dxa"/>
            <w:vAlign w:val="center"/>
          </w:tcPr>
          <w:p w14:paraId="41861ABF" w14:textId="77777777" w:rsidR="00C47CB1" w:rsidRPr="002875EA" w:rsidRDefault="00C47CB1" w:rsidP="00A04790">
            <w:pPr>
              <w:pStyle w:val="TableHeader"/>
              <w:jc w:val="right"/>
            </w:pPr>
            <w:r w:rsidRPr="002875EA">
              <w:t>2008</w:t>
            </w:r>
          </w:p>
        </w:tc>
        <w:tc>
          <w:tcPr>
            <w:tcW w:w="510" w:type="dxa"/>
            <w:vAlign w:val="center"/>
          </w:tcPr>
          <w:p w14:paraId="50BCD8B8" w14:textId="77777777" w:rsidR="00C47CB1" w:rsidRPr="002875EA" w:rsidRDefault="00C47CB1" w:rsidP="00A04790">
            <w:pPr>
              <w:pStyle w:val="TableHeader"/>
              <w:jc w:val="right"/>
            </w:pPr>
            <w:r w:rsidRPr="002875EA">
              <w:t>2009</w:t>
            </w:r>
          </w:p>
        </w:tc>
        <w:tc>
          <w:tcPr>
            <w:tcW w:w="510" w:type="dxa"/>
            <w:vAlign w:val="center"/>
          </w:tcPr>
          <w:p w14:paraId="77D2E1AF" w14:textId="77777777" w:rsidR="00C47CB1" w:rsidRPr="002875EA" w:rsidRDefault="00C47CB1" w:rsidP="00A04790">
            <w:pPr>
              <w:pStyle w:val="TableHeader"/>
              <w:jc w:val="right"/>
            </w:pPr>
            <w:r w:rsidRPr="002875EA">
              <w:t>2010</w:t>
            </w:r>
          </w:p>
        </w:tc>
        <w:tc>
          <w:tcPr>
            <w:tcW w:w="510" w:type="dxa"/>
            <w:vAlign w:val="center"/>
          </w:tcPr>
          <w:p w14:paraId="7028E46B" w14:textId="77777777" w:rsidR="00C47CB1" w:rsidRPr="002875EA" w:rsidRDefault="00C47CB1" w:rsidP="00A04790">
            <w:pPr>
              <w:pStyle w:val="TableHeader"/>
              <w:jc w:val="right"/>
            </w:pPr>
            <w:r w:rsidRPr="002875EA">
              <w:t>2011</w:t>
            </w:r>
          </w:p>
        </w:tc>
        <w:tc>
          <w:tcPr>
            <w:tcW w:w="510" w:type="dxa"/>
            <w:vAlign w:val="center"/>
          </w:tcPr>
          <w:p w14:paraId="6BCFC1CC" w14:textId="77777777" w:rsidR="00C47CB1" w:rsidRPr="002875EA" w:rsidRDefault="00C47CB1" w:rsidP="00A04790">
            <w:pPr>
              <w:pStyle w:val="TableHeader"/>
              <w:jc w:val="right"/>
            </w:pPr>
            <w:r w:rsidRPr="002875EA">
              <w:t>2012</w:t>
            </w:r>
          </w:p>
        </w:tc>
        <w:tc>
          <w:tcPr>
            <w:tcW w:w="510" w:type="dxa"/>
            <w:vAlign w:val="center"/>
          </w:tcPr>
          <w:p w14:paraId="1C4AA2BA" w14:textId="77777777" w:rsidR="00C47CB1" w:rsidRPr="002875EA" w:rsidRDefault="00C47CB1" w:rsidP="00A04790">
            <w:pPr>
              <w:pStyle w:val="TableHeader"/>
              <w:jc w:val="right"/>
            </w:pPr>
            <w:r w:rsidRPr="002875EA">
              <w:t>2013</w:t>
            </w:r>
          </w:p>
        </w:tc>
        <w:tc>
          <w:tcPr>
            <w:tcW w:w="454" w:type="dxa"/>
            <w:vAlign w:val="center"/>
          </w:tcPr>
          <w:p w14:paraId="76517788" w14:textId="77777777" w:rsidR="00C47CB1" w:rsidRPr="002875EA" w:rsidRDefault="00C47CB1" w:rsidP="00A04790">
            <w:pPr>
              <w:pStyle w:val="TableHeader"/>
              <w:jc w:val="right"/>
            </w:pPr>
            <w:r w:rsidRPr="002875EA">
              <w:t>2014</w:t>
            </w:r>
          </w:p>
        </w:tc>
        <w:tc>
          <w:tcPr>
            <w:tcW w:w="454" w:type="dxa"/>
            <w:vAlign w:val="center"/>
          </w:tcPr>
          <w:p w14:paraId="2E63A4ED" w14:textId="77777777" w:rsidR="00C47CB1" w:rsidRPr="002875EA" w:rsidRDefault="00C47CB1" w:rsidP="00A04790">
            <w:pPr>
              <w:pStyle w:val="TableHeader"/>
              <w:jc w:val="right"/>
            </w:pPr>
            <w:r w:rsidRPr="002875EA">
              <w:t>2015</w:t>
            </w:r>
          </w:p>
        </w:tc>
        <w:tc>
          <w:tcPr>
            <w:tcW w:w="454" w:type="dxa"/>
            <w:vAlign w:val="center"/>
          </w:tcPr>
          <w:p w14:paraId="3FBAF024" w14:textId="77777777" w:rsidR="00C47CB1" w:rsidRPr="002875EA" w:rsidRDefault="00C47CB1" w:rsidP="00A04790">
            <w:pPr>
              <w:pStyle w:val="TableHeader"/>
              <w:jc w:val="right"/>
            </w:pPr>
            <w:r w:rsidRPr="002875EA">
              <w:t>2016</w:t>
            </w:r>
          </w:p>
        </w:tc>
        <w:tc>
          <w:tcPr>
            <w:tcW w:w="454" w:type="dxa"/>
            <w:vAlign w:val="center"/>
          </w:tcPr>
          <w:p w14:paraId="019B58F8" w14:textId="77777777" w:rsidR="00C47CB1" w:rsidRPr="002875EA" w:rsidRDefault="00C47CB1" w:rsidP="00A04790">
            <w:pPr>
              <w:pStyle w:val="TableHeader"/>
              <w:jc w:val="right"/>
            </w:pPr>
            <w:r w:rsidRPr="002875EA">
              <w:t>2017</w:t>
            </w:r>
          </w:p>
        </w:tc>
        <w:tc>
          <w:tcPr>
            <w:tcW w:w="454" w:type="dxa"/>
            <w:vAlign w:val="center"/>
          </w:tcPr>
          <w:p w14:paraId="3FB0C4F0" w14:textId="77777777" w:rsidR="00C47CB1" w:rsidRPr="002875EA" w:rsidRDefault="00C47CB1" w:rsidP="00A04790">
            <w:pPr>
              <w:pStyle w:val="TableHeader"/>
              <w:jc w:val="right"/>
            </w:pPr>
            <w:r>
              <w:t>2018</w:t>
            </w:r>
          </w:p>
        </w:tc>
      </w:tr>
      <w:tr w:rsidR="00F535F6" w:rsidRPr="002875EA" w14:paraId="24D034E4" w14:textId="77777777" w:rsidTr="00CA11C1">
        <w:trPr>
          <w:trHeight w:val="271"/>
          <w:jc w:val="center"/>
        </w:trPr>
        <w:tc>
          <w:tcPr>
            <w:tcW w:w="1122" w:type="dxa"/>
            <w:tcMar>
              <w:left w:w="28" w:type="dxa"/>
              <w:right w:w="0" w:type="dxa"/>
            </w:tcMar>
          </w:tcPr>
          <w:p w14:paraId="76373E3E" w14:textId="77777777" w:rsidR="00C47CB1" w:rsidRPr="002875EA" w:rsidRDefault="00C47CB1" w:rsidP="00C47CB1">
            <w:pPr>
              <w:pStyle w:val="TableLeft"/>
            </w:pPr>
            <w:r w:rsidRPr="002875EA">
              <w:t>CFC-11</w:t>
            </w:r>
          </w:p>
        </w:tc>
        <w:tc>
          <w:tcPr>
            <w:tcW w:w="539" w:type="dxa"/>
            <w:vAlign w:val="center"/>
          </w:tcPr>
          <w:p w14:paraId="405BB6A7" w14:textId="77777777" w:rsidR="00C47CB1" w:rsidRPr="002875EA" w:rsidRDefault="00C47CB1" w:rsidP="00A04790">
            <w:pPr>
              <w:pStyle w:val="TableRight"/>
            </w:pPr>
            <w:r w:rsidRPr="002875EA">
              <w:t>1759</w:t>
            </w:r>
          </w:p>
        </w:tc>
        <w:tc>
          <w:tcPr>
            <w:tcW w:w="539" w:type="dxa"/>
            <w:vAlign w:val="center"/>
          </w:tcPr>
          <w:p w14:paraId="197AEE53" w14:textId="77777777" w:rsidR="00C47CB1" w:rsidRPr="002875EA" w:rsidRDefault="00C47CB1" w:rsidP="00A04790">
            <w:pPr>
              <w:pStyle w:val="TableRight"/>
            </w:pPr>
            <w:r w:rsidRPr="002875EA">
              <w:t>1786</w:t>
            </w:r>
          </w:p>
        </w:tc>
        <w:tc>
          <w:tcPr>
            <w:tcW w:w="539" w:type="dxa"/>
            <w:vAlign w:val="center"/>
          </w:tcPr>
          <w:p w14:paraId="1C15AED6" w14:textId="77777777" w:rsidR="00C47CB1" w:rsidRPr="002875EA" w:rsidRDefault="00C47CB1" w:rsidP="00A04790">
            <w:pPr>
              <w:pStyle w:val="TableRight"/>
            </w:pPr>
            <w:r w:rsidRPr="002875EA">
              <w:t>1443</w:t>
            </w:r>
          </w:p>
        </w:tc>
        <w:tc>
          <w:tcPr>
            <w:tcW w:w="510" w:type="dxa"/>
            <w:vAlign w:val="center"/>
          </w:tcPr>
          <w:p w14:paraId="06E10291" w14:textId="77777777" w:rsidR="00C47CB1" w:rsidRPr="002875EA" w:rsidRDefault="00C47CB1" w:rsidP="00A04790">
            <w:pPr>
              <w:pStyle w:val="TableRight"/>
            </w:pPr>
            <w:r w:rsidRPr="002875EA">
              <w:t>927</w:t>
            </w:r>
          </w:p>
        </w:tc>
        <w:tc>
          <w:tcPr>
            <w:tcW w:w="510" w:type="dxa"/>
            <w:vAlign w:val="center"/>
          </w:tcPr>
          <w:p w14:paraId="012C1859" w14:textId="77777777" w:rsidR="00C47CB1" w:rsidRPr="002875EA" w:rsidRDefault="00C47CB1" w:rsidP="00A04790">
            <w:pPr>
              <w:pStyle w:val="TableRight"/>
            </w:pPr>
            <w:r w:rsidRPr="002875EA">
              <w:rPr>
                <w:color w:val="FF0000"/>
              </w:rPr>
              <w:t>498</w:t>
            </w:r>
          </w:p>
        </w:tc>
        <w:tc>
          <w:tcPr>
            <w:tcW w:w="510" w:type="dxa"/>
            <w:vAlign w:val="center"/>
          </w:tcPr>
          <w:p w14:paraId="13AEAD21" w14:textId="77777777" w:rsidR="00C47CB1" w:rsidRPr="002875EA" w:rsidRDefault="00C47CB1" w:rsidP="00A04790">
            <w:pPr>
              <w:pStyle w:val="TableRight"/>
            </w:pPr>
            <w:r w:rsidRPr="002875EA">
              <w:t>69</w:t>
            </w:r>
          </w:p>
        </w:tc>
        <w:tc>
          <w:tcPr>
            <w:tcW w:w="510" w:type="dxa"/>
            <w:vAlign w:val="center"/>
          </w:tcPr>
          <w:p w14:paraId="2F349791" w14:textId="77777777" w:rsidR="00C47CB1" w:rsidRPr="002875EA" w:rsidRDefault="00C47CB1" w:rsidP="00A04790">
            <w:pPr>
              <w:pStyle w:val="TableRight"/>
            </w:pPr>
            <w:r w:rsidRPr="002875EA">
              <w:t>52</w:t>
            </w:r>
          </w:p>
        </w:tc>
        <w:tc>
          <w:tcPr>
            <w:tcW w:w="510" w:type="dxa"/>
            <w:vAlign w:val="center"/>
          </w:tcPr>
          <w:p w14:paraId="0FA76D15" w14:textId="77777777" w:rsidR="00C47CB1" w:rsidRPr="002875EA" w:rsidRDefault="00C47CB1" w:rsidP="00A04790">
            <w:pPr>
              <w:pStyle w:val="TableRight"/>
            </w:pPr>
            <w:r w:rsidRPr="002875EA">
              <w:t>90</w:t>
            </w:r>
          </w:p>
        </w:tc>
        <w:tc>
          <w:tcPr>
            <w:tcW w:w="510" w:type="dxa"/>
            <w:vAlign w:val="center"/>
          </w:tcPr>
          <w:p w14:paraId="251080D4" w14:textId="77777777" w:rsidR="00C47CB1" w:rsidRPr="002875EA" w:rsidRDefault="00C47CB1" w:rsidP="00A04790">
            <w:pPr>
              <w:pStyle w:val="TableRight"/>
            </w:pPr>
            <w:r w:rsidRPr="002875EA">
              <w:t>90</w:t>
            </w:r>
          </w:p>
        </w:tc>
        <w:tc>
          <w:tcPr>
            <w:tcW w:w="510" w:type="dxa"/>
            <w:vAlign w:val="center"/>
          </w:tcPr>
          <w:p w14:paraId="052B1E12" w14:textId="77777777" w:rsidR="00C47CB1" w:rsidRPr="002875EA" w:rsidRDefault="00C47CB1" w:rsidP="00A04790">
            <w:pPr>
              <w:pStyle w:val="TableRight"/>
            </w:pPr>
          </w:p>
        </w:tc>
        <w:tc>
          <w:tcPr>
            <w:tcW w:w="510" w:type="dxa"/>
            <w:vAlign w:val="center"/>
          </w:tcPr>
          <w:p w14:paraId="622D5A96" w14:textId="77777777" w:rsidR="00C47CB1" w:rsidRPr="002875EA" w:rsidRDefault="00C47CB1" w:rsidP="00A04790">
            <w:pPr>
              <w:pStyle w:val="TableRight"/>
            </w:pPr>
          </w:p>
        </w:tc>
        <w:tc>
          <w:tcPr>
            <w:tcW w:w="510" w:type="dxa"/>
            <w:vAlign w:val="center"/>
          </w:tcPr>
          <w:p w14:paraId="00F91DFA" w14:textId="77777777" w:rsidR="00C47CB1" w:rsidRPr="002875EA" w:rsidRDefault="00C47CB1" w:rsidP="00A04790">
            <w:pPr>
              <w:pStyle w:val="TableRight"/>
            </w:pPr>
          </w:p>
        </w:tc>
        <w:tc>
          <w:tcPr>
            <w:tcW w:w="510" w:type="dxa"/>
            <w:vAlign w:val="center"/>
          </w:tcPr>
          <w:p w14:paraId="6FFFA3C9" w14:textId="77777777" w:rsidR="00C47CB1" w:rsidRPr="002875EA" w:rsidRDefault="00C47CB1" w:rsidP="00A04790">
            <w:pPr>
              <w:pStyle w:val="TableRight"/>
            </w:pPr>
            <w:r w:rsidRPr="002875EA">
              <w:t>1</w:t>
            </w:r>
          </w:p>
        </w:tc>
        <w:tc>
          <w:tcPr>
            <w:tcW w:w="510" w:type="dxa"/>
            <w:vAlign w:val="center"/>
          </w:tcPr>
          <w:p w14:paraId="3D3B370E" w14:textId="77777777" w:rsidR="00C47CB1" w:rsidRPr="002875EA" w:rsidRDefault="00C47CB1" w:rsidP="00A04790">
            <w:pPr>
              <w:pStyle w:val="TableRight"/>
            </w:pPr>
          </w:p>
        </w:tc>
        <w:tc>
          <w:tcPr>
            <w:tcW w:w="510" w:type="dxa"/>
            <w:vAlign w:val="center"/>
          </w:tcPr>
          <w:p w14:paraId="23BBDBCB" w14:textId="77777777" w:rsidR="00C47CB1" w:rsidRPr="002875EA" w:rsidRDefault="00C47CB1" w:rsidP="00A04790">
            <w:pPr>
              <w:pStyle w:val="TableRight"/>
            </w:pPr>
          </w:p>
        </w:tc>
        <w:tc>
          <w:tcPr>
            <w:tcW w:w="510" w:type="dxa"/>
            <w:vAlign w:val="center"/>
          </w:tcPr>
          <w:p w14:paraId="78EBCE10" w14:textId="77777777" w:rsidR="00C47CB1" w:rsidRPr="002875EA" w:rsidRDefault="00C47CB1" w:rsidP="00A04790">
            <w:pPr>
              <w:pStyle w:val="TableRight"/>
            </w:pPr>
          </w:p>
        </w:tc>
        <w:tc>
          <w:tcPr>
            <w:tcW w:w="510" w:type="dxa"/>
            <w:vAlign w:val="center"/>
          </w:tcPr>
          <w:p w14:paraId="094D3B6B" w14:textId="77777777" w:rsidR="00C47CB1" w:rsidRPr="002875EA" w:rsidRDefault="00C47CB1" w:rsidP="00A04790">
            <w:pPr>
              <w:pStyle w:val="TableRight"/>
            </w:pPr>
          </w:p>
        </w:tc>
        <w:tc>
          <w:tcPr>
            <w:tcW w:w="510" w:type="dxa"/>
            <w:vAlign w:val="center"/>
          </w:tcPr>
          <w:p w14:paraId="72ED383B" w14:textId="77777777" w:rsidR="00C47CB1" w:rsidRPr="002875EA" w:rsidRDefault="00C47CB1" w:rsidP="00A04790">
            <w:pPr>
              <w:pStyle w:val="TableRight"/>
            </w:pPr>
          </w:p>
        </w:tc>
        <w:tc>
          <w:tcPr>
            <w:tcW w:w="510" w:type="dxa"/>
            <w:vAlign w:val="center"/>
          </w:tcPr>
          <w:p w14:paraId="119330C3" w14:textId="77777777" w:rsidR="00C47CB1" w:rsidRPr="002875EA" w:rsidRDefault="00C47CB1" w:rsidP="00A04790">
            <w:pPr>
              <w:pStyle w:val="TableRight"/>
            </w:pPr>
          </w:p>
        </w:tc>
        <w:tc>
          <w:tcPr>
            <w:tcW w:w="510" w:type="dxa"/>
            <w:vAlign w:val="center"/>
          </w:tcPr>
          <w:p w14:paraId="56C27018" w14:textId="77777777" w:rsidR="00C47CB1" w:rsidRPr="002875EA" w:rsidRDefault="00C47CB1" w:rsidP="00A04790">
            <w:pPr>
              <w:pStyle w:val="TableRight"/>
            </w:pPr>
          </w:p>
        </w:tc>
        <w:tc>
          <w:tcPr>
            <w:tcW w:w="510" w:type="dxa"/>
            <w:vAlign w:val="center"/>
          </w:tcPr>
          <w:p w14:paraId="7C533EF4" w14:textId="77777777" w:rsidR="00C47CB1" w:rsidRPr="002875EA" w:rsidRDefault="00C47CB1" w:rsidP="00A04790">
            <w:pPr>
              <w:pStyle w:val="TableRight"/>
            </w:pPr>
          </w:p>
        </w:tc>
        <w:tc>
          <w:tcPr>
            <w:tcW w:w="510" w:type="dxa"/>
            <w:vAlign w:val="center"/>
          </w:tcPr>
          <w:p w14:paraId="20A3089C" w14:textId="77777777" w:rsidR="00C47CB1" w:rsidRPr="002875EA" w:rsidRDefault="00C47CB1" w:rsidP="00A04790">
            <w:pPr>
              <w:pStyle w:val="TableRight"/>
            </w:pPr>
          </w:p>
        </w:tc>
        <w:tc>
          <w:tcPr>
            <w:tcW w:w="510" w:type="dxa"/>
            <w:vAlign w:val="center"/>
          </w:tcPr>
          <w:p w14:paraId="298E06CA" w14:textId="77777777" w:rsidR="00C47CB1" w:rsidRPr="002875EA" w:rsidRDefault="00C47CB1" w:rsidP="00A04790">
            <w:pPr>
              <w:pStyle w:val="TableRight"/>
            </w:pPr>
          </w:p>
        </w:tc>
        <w:tc>
          <w:tcPr>
            <w:tcW w:w="454" w:type="dxa"/>
            <w:vAlign w:val="center"/>
          </w:tcPr>
          <w:p w14:paraId="48A73D1D" w14:textId="77777777" w:rsidR="00C47CB1" w:rsidRPr="002875EA" w:rsidRDefault="00C47CB1" w:rsidP="00A04790">
            <w:pPr>
              <w:pStyle w:val="TableRight"/>
            </w:pPr>
          </w:p>
        </w:tc>
        <w:tc>
          <w:tcPr>
            <w:tcW w:w="454" w:type="dxa"/>
            <w:vAlign w:val="center"/>
          </w:tcPr>
          <w:p w14:paraId="52E0512F" w14:textId="77777777" w:rsidR="00C47CB1" w:rsidRPr="002875EA" w:rsidRDefault="00C47CB1" w:rsidP="00A04790">
            <w:pPr>
              <w:pStyle w:val="TableRight"/>
            </w:pPr>
          </w:p>
        </w:tc>
        <w:tc>
          <w:tcPr>
            <w:tcW w:w="454" w:type="dxa"/>
            <w:vAlign w:val="center"/>
          </w:tcPr>
          <w:p w14:paraId="02975524" w14:textId="77777777" w:rsidR="00C47CB1" w:rsidRPr="002875EA" w:rsidRDefault="00C47CB1" w:rsidP="00A04790">
            <w:pPr>
              <w:pStyle w:val="TableRight"/>
            </w:pPr>
          </w:p>
        </w:tc>
        <w:tc>
          <w:tcPr>
            <w:tcW w:w="454" w:type="dxa"/>
            <w:vAlign w:val="center"/>
          </w:tcPr>
          <w:p w14:paraId="02A9EA1F" w14:textId="77777777" w:rsidR="00C47CB1" w:rsidRPr="002875EA" w:rsidRDefault="00C47CB1" w:rsidP="00A04790">
            <w:pPr>
              <w:pStyle w:val="TableRight"/>
            </w:pPr>
          </w:p>
        </w:tc>
        <w:tc>
          <w:tcPr>
            <w:tcW w:w="454" w:type="dxa"/>
            <w:vAlign w:val="center"/>
          </w:tcPr>
          <w:p w14:paraId="4B8768E7" w14:textId="77777777" w:rsidR="00C47CB1" w:rsidRPr="002875EA" w:rsidRDefault="00C47CB1" w:rsidP="00A04790">
            <w:pPr>
              <w:pStyle w:val="TableRight"/>
            </w:pPr>
          </w:p>
        </w:tc>
      </w:tr>
      <w:tr w:rsidR="00F535F6" w:rsidRPr="002875EA" w14:paraId="7C23F2A6"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6289CBE5" w14:textId="77777777" w:rsidR="00C47CB1" w:rsidRPr="002875EA" w:rsidRDefault="00C47CB1" w:rsidP="00C47CB1">
            <w:pPr>
              <w:pStyle w:val="TableLeft"/>
            </w:pPr>
            <w:r w:rsidRPr="002875EA">
              <w:t>CFC-12</w:t>
            </w:r>
          </w:p>
        </w:tc>
        <w:tc>
          <w:tcPr>
            <w:tcW w:w="539" w:type="dxa"/>
            <w:vAlign w:val="center"/>
          </w:tcPr>
          <w:p w14:paraId="5B5FEB74" w14:textId="77777777" w:rsidR="00C47CB1" w:rsidRPr="002875EA" w:rsidRDefault="00C47CB1" w:rsidP="00A04790">
            <w:pPr>
              <w:pStyle w:val="TableRight"/>
            </w:pPr>
            <w:r w:rsidRPr="002875EA">
              <w:t>4049</w:t>
            </w:r>
          </w:p>
        </w:tc>
        <w:tc>
          <w:tcPr>
            <w:tcW w:w="539" w:type="dxa"/>
            <w:vAlign w:val="center"/>
          </w:tcPr>
          <w:p w14:paraId="09D8A420" w14:textId="77777777" w:rsidR="00C47CB1" w:rsidRPr="002875EA" w:rsidRDefault="00C47CB1" w:rsidP="00A04790">
            <w:pPr>
              <w:pStyle w:val="TableRight"/>
            </w:pPr>
            <w:r w:rsidRPr="002875EA">
              <w:t>3054</w:t>
            </w:r>
          </w:p>
        </w:tc>
        <w:tc>
          <w:tcPr>
            <w:tcW w:w="539" w:type="dxa"/>
            <w:vAlign w:val="center"/>
          </w:tcPr>
          <w:p w14:paraId="571D1114" w14:textId="77777777" w:rsidR="00C47CB1" w:rsidRPr="002875EA" w:rsidRDefault="00C47CB1" w:rsidP="00A04790">
            <w:pPr>
              <w:pStyle w:val="TableRight"/>
            </w:pPr>
            <w:r w:rsidRPr="002875EA">
              <w:t>3205</w:t>
            </w:r>
          </w:p>
        </w:tc>
        <w:tc>
          <w:tcPr>
            <w:tcW w:w="510" w:type="dxa"/>
            <w:vAlign w:val="center"/>
          </w:tcPr>
          <w:p w14:paraId="1125019D" w14:textId="77777777" w:rsidR="00C47CB1" w:rsidRPr="002875EA" w:rsidRDefault="00C47CB1" w:rsidP="00A04790">
            <w:pPr>
              <w:pStyle w:val="TableRight"/>
            </w:pPr>
            <w:r w:rsidRPr="002875EA">
              <w:t>2784</w:t>
            </w:r>
          </w:p>
        </w:tc>
        <w:tc>
          <w:tcPr>
            <w:tcW w:w="510" w:type="dxa"/>
            <w:vAlign w:val="center"/>
          </w:tcPr>
          <w:p w14:paraId="53BB933D" w14:textId="77777777" w:rsidR="00C47CB1" w:rsidRPr="002875EA" w:rsidRDefault="00C47CB1" w:rsidP="00A04790">
            <w:pPr>
              <w:pStyle w:val="TableRight"/>
            </w:pPr>
            <w:r w:rsidRPr="002875EA">
              <w:t>2229</w:t>
            </w:r>
          </w:p>
        </w:tc>
        <w:tc>
          <w:tcPr>
            <w:tcW w:w="510" w:type="dxa"/>
            <w:vAlign w:val="center"/>
          </w:tcPr>
          <w:p w14:paraId="5E0C75A2" w14:textId="77777777" w:rsidR="00C47CB1" w:rsidRPr="002875EA" w:rsidRDefault="00C47CB1" w:rsidP="00A04790">
            <w:pPr>
              <w:pStyle w:val="TableRight"/>
            </w:pPr>
            <w:r w:rsidRPr="002875EA">
              <w:t>181</w:t>
            </w:r>
          </w:p>
        </w:tc>
        <w:tc>
          <w:tcPr>
            <w:tcW w:w="510" w:type="dxa"/>
            <w:vAlign w:val="center"/>
          </w:tcPr>
          <w:p w14:paraId="1F09A5F7" w14:textId="77777777" w:rsidR="00C47CB1" w:rsidRPr="002875EA" w:rsidRDefault="00C47CB1" w:rsidP="00A04790">
            <w:pPr>
              <w:pStyle w:val="TableRight"/>
            </w:pPr>
            <w:r w:rsidRPr="002875EA">
              <w:t>129</w:t>
            </w:r>
          </w:p>
        </w:tc>
        <w:tc>
          <w:tcPr>
            <w:tcW w:w="510" w:type="dxa"/>
            <w:vAlign w:val="center"/>
          </w:tcPr>
          <w:p w14:paraId="5030AD9A" w14:textId="77777777" w:rsidR="00C47CB1" w:rsidRPr="002875EA" w:rsidRDefault="00C47CB1" w:rsidP="00A04790">
            <w:pPr>
              <w:pStyle w:val="TableRight"/>
            </w:pPr>
            <w:r w:rsidRPr="002875EA">
              <w:t>182</w:t>
            </w:r>
          </w:p>
        </w:tc>
        <w:tc>
          <w:tcPr>
            <w:tcW w:w="510" w:type="dxa"/>
            <w:vAlign w:val="center"/>
          </w:tcPr>
          <w:p w14:paraId="7680C19C" w14:textId="77777777" w:rsidR="00C47CB1" w:rsidRPr="002875EA" w:rsidRDefault="00C47CB1" w:rsidP="00A04790">
            <w:pPr>
              <w:pStyle w:val="TableRight"/>
            </w:pPr>
            <w:r w:rsidRPr="002875EA">
              <w:t>182</w:t>
            </w:r>
          </w:p>
        </w:tc>
        <w:tc>
          <w:tcPr>
            <w:tcW w:w="510" w:type="dxa"/>
            <w:vAlign w:val="center"/>
          </w:tcPr>
          <w:p w14:paraId="4490879D" w14:textId="77777777" w:rsidR="00C47CB1" w:rsidRPr="002875EA" w:rsidRDefault="00C47CB1" w:rsidP="00A04790">
            <w:pPr>
              <w:pStyle w:val="TableRight"/>
            </w:pPr>
            <w:r w:rsidRPr="002875EA">
              <w:t>8</w:t>
            </w:r>
          </w:p>
        </w:tc>
        <w:tc>
          <w:tcPr>
            <w:tcW w:w="510" w:type="dxa"/>
            <w:vAlign w:val="center"/>
          </w:tcPr>
          <w:p w14:paraId="77AF7B4E" w14:textId="77777777" w:rsidR="00C47CB1" w:rsidRPr="002875EA" w:rsidRDefault="00C47CB1" w:rsidP="00A04790">
            <w:pPr>
              <w:pStyle w:val="TableRight"/>
            </w:pPr>
            <w:r w:rsidRPr="002875EA">
              <w:t>8</w:t>
            </w:r>
          </w:p>
        </w:tc>
        <w:tc>
          <w:tcPr>
            <w:tcW w:w="510" w:type="dxa"/>
            <w:vAlign w:val="center"/>
          </w:tcPr>
          <w:p w14:paraId="221A6768" w14:textId="77777777" w:rsidR="00C47CB1" w:rsidRPr="002875EA" w:rsidRDefault="00C47CB1" w:rsidP="00A04790">
            <w:pPr>
              <w:pStyle w:val="TableRight"/>
            </w:pPr>
            <w:r w:rsidRPr="002875EA">
              <w:t>8</w:t>
            </w:r>
          </w:p>
        </w:tc>
        <w:tc>
          <w:tcPr>
            <w:tcW w:w="510" w:type="dxa"/>
            <w:vAlign w:val="center"/>
          </w:tcPr>
          <w:p w14:paraId="69FDD539" w14:textId="77777777" w:rsidR="00C47CB1" w:rsidRPr="002875EA" w:rsidRDefault="00C47CB1" w:rsidP="00A04790">
            <w:pPr>
              <w:pStyle w:val="TableRight"/>
            </w:pPr>
          </w:p>
        </w:tc>
        <w:tc>
          <w:tcPr>
            <w:tcW w:w="510" w:type="dxa"/>
            <w:vAlign w:val="center"/>
          </w:tcPr>
          <w:p w14:paraId="49E9E0BF" w14:textId="77777777" w:rsidR="00C47CB1" w:rsidRPr="002875EA" w:rsidRDefault="00C47CB1" w:rsidP="00A04790">
            <w:pPr>
              <w:pStyle w:val="TableRight"/>
            </w:pPr>
          </w:p>
        </w:tc>
        <w:tc>
          <w:tcPr>
            <w:tcW w:w="510" w:type="dxa"/>
            <w:vAlign w:val="center"/>
          </w:tcPr>
          <w:p w14:paraId="2C5FCE96" w14:textId="77777777" w:rsidR="00C47CB1" w:rsidRPr="002875EA" w:rsidRDefault="00C47CB1" w:rsidP="00A04790">
            <w:pPr>
              <w:pStyle w:val="TableRight"/>
            </w:pPr>
          </w:p>
        </w:tc>
        <w:tc>
          <w:tcPr>
            <w:tcW w:w="510" w:type="dxa"/>
            <w:vAlign w:val="center"/>
          </w:tcPr>
          <w:p w14:paraId="72852A1B" w14:textId="77777777" w:rsidR="00C47CB1" w:rsidRPr="002875EA" w:rsidRDefault="00C47CB1" w:rsidP="00A04790">
            <w:pPr>
              <w:pStyle w:val="TableRight"/>
            </w:pPr>
          </w:p>
        </w:tc>
        <w:tc>
          <w:tcPr>
            <w:tcW w:w="510" w:type="dxa"/>
            <w:vAlign w:val="center"/>
          </w:tcPr>
          <w:p w14:paraId="79AD30EF" w14:textId="77777777" w:rsidR="00C47CB1" w:rsidRPr="002875EA" w:rsidRDefault="00C47CB1" w:rsidP="00A04790">
            <w:pPr>
              <w:pStyle w:val="TableRight"/>
            </w:pPr>
          </w:p>
        </w:tc>
        <w:tc>
          <w:tcPr>
            <w:tcW w:w="510" w:type="dxa"/>
            <w:vAlign w:val="center"/>
          </w:tcPr>
          <w:p w14:paraId="043B4D05" w14:textId="77777777" w:rsidR="00C47CB1" w:rsidRPr="002875EA" w:rsidRDefault="00C47CB1" w:rsidP="00A04790">
            <w:pPr>
              <w:pStyle w:val="TableRight"/>
            </w:pPr>
          </w:p>
        </w:tc>
        <w:tc>
          <w:tcPr>
            <w:tcW w:w="510" w:type="dxa"/>
            <w:vAlign w:val="center"/>
          </w:tcPr>
          <w:p w14:paraId="72066698" w14:textId="77777777" w:rsidR="00C47CB1" w:rsidRPr="002875EA" w:rsidRDefault="00C47CB1" w:rsidP="00A04790">
            <w:pPr>
              <w:pStyle w:val="TableRight"/>
            </w:pPr>
          </w:p>
        </w:tc>
        <w:tc>
          <w:tcPr>
            <w:tcW w:w="510" w:type="dxa"/>
            <w:vAlign w:val="center"/>
          </w:tcPr>
          <w:p w14:paraId="7A9AD4BE" w14:textId="77777777" w:rsidR="00C47CB1" w:rsidRPr="002875EA" w:rsidRDefault="00C47CB1" w:rsidP="00A04790">
            <w:pPr>
              <w:pStyle w:val="TableRight"/>
            </w:pPr>
          </w:p>
        </w:tc>
        <w:tc>
          <w:tcPr>
            <w:tcW w:w="510" w:type="dxa"/>
            <w:vAlign w:val="center"/>
          </w:tcPr>
          <w:p w14:paraId="20E08339" w14:textId="77777777" w:rsidR="00C47CB1" w:rsidRPr="002875EA" w:rsidRDefault="00C47CB1" w:rsidP="00A04790">
            <w:pPr>
              <w:pStyle w:val="TableRight"/>
            </w:pPr>
          </w:p>
        </w:tc>
        <w:tc>
          <w:tcPr>
            <w:tcW w:w="510" w:type="dxa"/>
            <w:vAlign w:val="center"/>
          </w:tcPr>
          <w:p w14:paraId="6016E178" w14:textId="77777777" w:rsidR="00C47CB1" w:rsidRPr="002875EA" w:rsidRDefault="00C47CB1" w:rsidP="00A04790">
            <w:pPr>
              <w:pStyle w:val="TableRight"/>
            </w:pPr>
          </w:p>
        </w:tc>
        <w:tc>
          <w:tcPr>
            <w:tcW w:w="510" w:type="dxa"/>
            <w:vAlign w:val="center"/>
          </w:tcPr>
          <w:p w14:paraId="68D4A889" w14:textId="77777777" w:rsidR="00C47CB1" w:rsidRPr="002875EA" w:rsidRDefault="00C47CB1" w:rsidP="00A04790">
            <w:pPr>
              <w:pStyle w:val="TableRight"/>
            </w:pPr>
          </w:p>
        </w:tc>
        <w:tc>
          <w:tcPr>
            <w:tcW w:w="454" w:type="dxa"/>
            <w:vAlign w:val="center"/>
          </w:tcPr>
          <w:p w14:paraId="415277D8" w14:textId="77777777" w:rsidR="00C47CB1" w:rsidRPr="002875EA" w:rsidRDefault="00C47CB1" w:rsidP="00A04790">
            <w:pPr>
              <w:pStyle w:val="TableRight"/>
            </w:pPr>
          </w:p>
        </w:tc>
        <w:tc>
          <w:tcPr>
            <w:tcW w:w="454" w:type="dxa"/>
            <w:vAlign w:val="center"/>
          </w:tcPr>
          <w:p w14:paraId="13CC7EC6" w14:textId="77777777" w:rsidR="00C47CB1" w:rsidRPr="002875EA" w:rsidRDefault="00496301" w:rsidP="00A04790">
            <w:pPr>
              <w:pStyle w:val="TableRight"/>
            </w:pPr>
            <w:r>
              <w:t>0.0</w:t>
            </w:r>
          </w:p>
        </w:tc>
        <w:tc>
          <w:tcPr>
            <w:tcW w:w="454" w:type="dxa"/>
            <w:vAlign w:val="center"/>
          </w:tcPr>
          <w:p w14:paraId="27283B96" w14:textId="77777777" w:rsidR="00C47CB1" w:rsidRPr="002875EA" w:rsidRDefault="00C47CB1" w:rsidP="00A04790">
            <w:pPr>
              <w:pStyle w:val="TableRight"/>
            </w:pPr>
          </w:p>
        </w:tc>
        <w:tc>
          <w:tcPr>
            <w:tcW w:w="454" w:type="dxa"/>
            <w:vAlign w:val="center"/>
          </w:tcPr>
          <w:p w14:paraId="4D82B22C" w14:textId="77777777" w:rsidR="00C47CB1" w:rsidRPr="002875EA" w:rsidRDefault="00496301" w:rsidP="00A04790">
            <w:pPr>
              <w:pStyle w:val="TableRight"/>
            </w:pPr>
            <w:r>
              <w:t>0.0</w:t>
            </w:r>
          </w:p>
        </w:tc>
        <w:tc>
          <w:tcPr>
            <w:tcW w:w="454" w:type="dxa"/>
            <w:vAlign w:val="center"/>
          </w:tcPr>
          <w:p w14:paraId="29FA232B" w14:textId="77777777" w:rsidR="00C47CB1" w:rsidRPr="002875EA" w:rsidRDefault="00C47CB1" w:rsidP="00A04790">
            <w:pPr>
              <w:pStyle w:val="TableRight"/>
            </w:pPr>
          </w:p>
        </w:tc>
      </w:tr>
      <w:tr w:rsidR="00F535F6" w:rsidRPr="002875EA" w14:paraId="30F9828A" w14:textId="77777777" w:rsidTr="00CA11C1">
        <w:trPr>
          <w:trHeight w:val="258"/>
          <w:jc w:val="center"/>
        </w:trPr>
        <w:tc>
          <w:tcPr>
            <w:tcW w:w="1122" w:type="dxa"/>
            <w:tcMar>
              <w:left w:w="28" w:type="dxa"/>
              <w:right w:w="0" w:type="dxa"/>
            </w:tcMar>
          </w:tcPr>
          <w:p w14:paraId="0A20B5D5" w14:textId="77777777" w:rsidR="00C47CB1" w:rsidRPr="002875EA" w:rsidRDefault="00C47CB1" w:rsidP="00C47CB1">
            <w:pPr>
              <w:pStyle w:val="TableLeft"/>
            </w:pPr>
            <w:r w:rsidRPr="002875EA">
              <w:t>CFC-113</w:t>
            </w:r>
          </w:p>
        </w:tc>
        <w:tc>
          <w:tcPr>
            <w:tcW w:w="539" w:type="dxa"/>
            <w:vAlign w:val="center"/>
          </w:tcPr>
          <w:p w14:paraId="23EC52AB" w14:textId="77777777" w:rsidR="00C47CB1" w:rsidRPr="002875EA" w:rsidRDefault="00C47CB1" w:rsidP="00A04790">
            <w:pPr>
              <w:pStyle w:val="TableRight"/>
            </w:pPr>
            <w:r w:rsidRPr="002875EA">
              <w:t>999</w:t>
            </w:r>
          </w:p>
        </w:tc>
        <w:tc>
          <w:tcPr>
            <w:tcW w:w="539" w:type="dxa"/>
            <w:vAlign w:val="center"/>
          </w:tcPr>
          <w:p w14:paraId="3C2C3CFE" w14:textId="77777777" w:rsidR="00C47CB1" w:rsidRPr="002875EA" w:rsidRDefault="00C47CB1" w:rsidP="00A04790">
            <w:pPr>
              <w:pStyle w:val="TableRight"/>
            </w:pPr>
            <w:r w:rsidRPr="002875EA">
              <w:t>808</w:t>
            </w:r>
          </w:p>
        </w:tc>
        <w:tc>
          <w:tcPr>
            <w:tcW w:w="539" w:type="dxa"/>
            <w:vAlign w:val="center"/>
          </w:tcPr>
          <w:p w14:paraId="082CB212" w14:textId="77777777" w:rsidR="00C47CB1" w:rsidRPr="002875EA" w:rsidRDefault="00C47CB1" w:rsidP="00A04790">
            <w:pPr>
              <w:pStyle w:val="TableRight"/>
            </w:pPr>
            <w:r w:rsidRPr="002875EA">
              <w:t>485</w:t>
            </w:r>
          </w:p>
        </w:tc>
        <w:tc>
          <w:tcPr>
            <w:tcW w:w="510" w:type="dxa"/>
            <w:vAlign w:val="center"/>
          </w:tcPr>
          <w:p w14:paraId="35B80F31" w14:textId="77777777" w:rsidR="00C47CB1" w:rsidRPr="002875EA" w:rsidRDefault="00C47CB1" w:rsidP="00A04790">
            <w:pPr>
              <w:pStyle w:val="TableRight"/>
            </w:pPr>
            <w:r w:rsidRPr="002875EA">
              <w:t>168</w:t>
            </w:r>
          </w:p>
        </w:tc>
        <w:tc>
          <w:tcPr>
            <w:tcW w:w="510" w:type="dxa"/>
            <w:vAlign w:val="center"/>
          </w:tcPr>
          <w:p w14:paraId="712B9C8B" w14:textId="77777777" w:rsidR="00C47CB1" w:rsidRPr="002875EA" w:rsidRDefault="00C47CB1" w:rsidP="00A04790">
            <w:pPr>
              <w:pStyle w:val="TableRight"/>
            </w:pPr>
            <w:r w:rsidRPr="002875EA">
              <w:t>236</w:t>
            </w:r>
          </w:p>
        </w:tc>
        <w:tc>
          <w:tcPr>
            <w:tcW w:w="510" w:type="dxa"/>
            <w:vAlign w:val="center"/>
          </w:tcPr>
          <w:p w14:paraId="31218738" w14:textId="77777777" w:rsidR="00C47CB1" w:rsidRPr="002875EA" w:rsidRDefault="00C47CB1" w:rsidP="00A04790">
            <w:pPr>
              <w:pStyle w:val="TableRight"/>
            </w:pPr>
            <w:r w:rsidRPr="002875EA">
              <w:rPr>
                <w:color w:val="FF0000"/>
              </w:rPr>
              <w:t>118</w:t>
            </w:r>
          </w:p>
        </w:tc>
        <w:tc>
          <w:tcPr>
            <w:tcW w:w="510" w:type="dxa"/>
            <w:vAlign w:val="center"/>
          </w:tcPr>
          <w:p w14:paraId="6E4D3998" w14:textId="77777777" w:rsidR="00C47CB1" w:rsidRPr="002875EA" w:rsidRDefault="00C47CB1" w:rsidP="00A04790">
            <w:pPr>
              <w:pStyle w:val="TableRight"/>
            </w:pPr>
            <w:r w:rsidRPr="002875EA">
              <w:t>0.1</w:t>
            </w:r>
          </w:p>
        </w:tc>
        <w:tc>
          <w:tcPr>
            <w:tcW w:w="510" w:type="dxa"/>
            <w:vAlign w:val="center"/>
          </w:tcPr>
          <w:p w14:paraId="23A77CA6" w14:textId="77777777" w:rsidR="00C47CB1" w:rsidRPr="002875EA" w:rsidRDefault="00C47CB1" w:rsidP="00A04790">
            <w:pPr>
              <w:pStyle w:val="TableRight"/>
            </w:pPr>
            <w:r w:rsidRPr="002875EA">
              <w:rPr>
                <w:color w:val="FF0000"/>
              </w:rPr>
              <w:t>0.1</w:t>
            </w:r>
          </w:p>
        </w:tc>
        <w:tc>
          <w:tcPr>
            <w:tcW w:w="510" w:type="dxa"/>
            <w:vAlign w:val="center"/>
          </w:tcPr>
          <w:p w14:paraId="6B65ACAA" w14:textId="77777777" w:rsidR="00C47CB1" w:rsidRPr="002875EA" w:rsidRDefault="00C47CB1" w:rsidP="00A04790">
            <w:pPr>
              <w:pStyle w:val="TableRight"/>
            </w:pPr>
            <w:r w:rsidRPr="002875EA">
              <w:t>0.1</w:t>
            </w:r>
          </w:p>
        </w:tc>
        <w:tc>
          <w:tcPr>
            <w:tcW w:w="510" w:type="dxa"/>
            <w:vAlign w:val="center"/>
          </w:tcPr>
          <w:p w14:paraId="369DF716" w14:textId="77777777" w:rsidR="00C47CB1" w:rsidRPr="002875EA" w:rsidRDefault="00C47CB1" w:rsidP="00A04790">
            <w:pPr>
              <w:pStyle w:val="TableRight"/>
            </w:pPr>
          </w:p>
        </w:tc>
        <w:tc>
          <w:tcPr>
            <w:tcW w:w="510" w:type="dxa"/>
            <w:vAlign w:val="center"/>
          </w:tcPr>
          <w:p w14:paraId="651CCE3F" w14:textId="77777777" w:rsidR="00C47CB1" w:rsidRPr="002875EA" w:rsidRDefault="00C47CB1" w:rsidP="00A04790">
            <w:pPr>
              <w:pStyle w:val="TableRight"/>
            </w:pPr>
          </w:p>
        </w:tc>
        <w:tc>
          <w:tcPr>
            <w:tcW w:w="510" w:type="dxa"/>
            <w:vAlign w:val="center"/>
          </w:tcPr>
          <w:p w14:paraId="1D213D20" w14:textId="77777777" w:rsidR="00C47CB1" w:rsidRPr="002875EA" w:rsidRDefault="00C47CB1" w:rsidP="00A04790">
            <w:pPr>
              <w:pStyle w:val="TableRight"/>
            </w:pPr>
          </w:p>
        </w:tc>
        <w:tc>
          <w:tcPr>
            <w:tcW w:w="510" w:type="dxa"/>
            <w:vAlign w:val="center"/>
          </w:tcPr>
          <w:p w14:paraId="1F32C03B" w14:textId="77777777" w:rsidR="00C47CB1" w:rsidRPr="002875EA" w:rsidRDefault="00C47CB1" w:rsidP="00A04790">
            <w:pPr>
              <w:pStyle w:val="TableRight"/>
            </w:pPr>
          </w:p>
        </w:tc>
        <w:tc>
          <w:tcPr>
            <w:tcW w:w="510" w:type="dxa"/>
            <w:vAlign w:val="center"/>
          </w:tcPr>
          <w:p w14:paraId="79055579" w14:textId="77777777" w:rsidR="00C47CB1" w:rsidRPr="002875EA" w:rsidRDefault="00C47CB1" w:rsidP="00A04790">
            <w:pPr>
              <w:pStyle w:val="TableRight"/>
            </w:pPr>
          </w:p>
        </w:tc>
        <w:tc>
          <w:tcPr>
            <w:tcW w:w="510" w:type="dxa"/>
            <w:vAlign w:val="center"/>
          </w:tcPr>
          <w:p w14:paraId="5CACEC14" w14:textId="77777777" w:rsidR="00C47CB1" w:rsidRPr="002875EA" w:rsidRDefault="00C47CB1" w:rsidP="00A04790">
            <w:pPr>
              <w:pStyle w:val="TableRight"/>
            </w:pPr>
          </w:p>
        </w:tc>
        <w:tc>
          <w:tcPr>
            <w:tcW w:w="510" w:type="dxa"/>
            <w:vAlign w:val="center"/>
          </w:tcPr>
          <w:p w14:paraId="70E9B579" w14:textId="77777777" w:rsidR="00C47CB1" w:rsidRPr="002875EA" w:rsidRDefault="00C47CB1" w:rsidP="00A04790">
            <w:pPr>
              <w:pStyle w:val="TableRight"/>
            </w:pPr>
          </w:p>
        </w:tc>
        <w:tc>
          <w:tcPr>
            <w:tcW w:w="510" w:type="dxa"/>
            <w:vAlign w:val="center"/>
          </w:tcPr>
          <w:p w14:paraId="50E3C69C" w14:textId="77777777" w:rsidR="00C47CB1" w:rsidRPr="002875EA" w:rsidRDefault="00C47CB1" w:rsidP="00A04790">
            <w:pPr>
              <w:pStyle w:val="TableRight"/>
            </w:pPr>
          </w:p>
        </w:tc>
        <w:tc>
          <w:tcPr>
            <w:tcW w:w="510" w:type="dxa"/>
            <w:vAlign w:val="center"/>
          </w:tcPr>
          <w:p w14:paraId="4D473EFD" w14:textId="77777777" w:rsidR="00C47CB1" w:rsidRPr="002875EA" w:rsidRDefault="00C47CB1" w:rsidP="00A04790">
            <w:pPr>
              <w:pStyle w:val="TableRight"/>
            </w:pPr>
          </w:p>
        </w:tc>
        <w:tc>
          <w:tcPr>
            <w:tcW w:w="510" w:type="dxa"/>
            <w:vAlign w:val="center"/>
          </w:tcPr>
          <w:p w14:paraId="41485477" w14:textId="77777777" w:rsidR="00C47CB1" w:rsidRPr="002875EA" w:rsidRDefault="00C47CB1" w:rsidP="00A04790">
            <w:pPr>
              <w:pStyle w:val="TableRight"/>
            </w:pPr>
          </w:p>
        </w:tc>
        <w:tc>
          <w:tcPr>
            <w:tcW w:w="510" w:type="dxa"/>
            <w:vAlign w:val="center"/>
          </w:tcPr>
          <w:p w14:paraId="0EDD29EE" w14:textId="77777777" w:rsidR="00C47CB1" w:rsidRPr="002875EA" w:rsidRDefault="00C47CB1" w:rsidP="00A04790">
            <w:pPr>
              <w:pStyle w:val="TableRight"/>
            </w:pPr>
          </w:p>
        </w:tc>
        <w:tc>
          <w:tcPr>
            <w:tcW w:w="510" w:type="dxa"/>
            <w:vAlign w:val="center"/>
          </w:tcPr>
          <w:p w14:paraId="559E5AFD" w14:textId="77777777" w:rsidR="00C47CB1" w:rsidRPr="002875EA" w:rsidRDefault="00C47CB1" w:rsidP="00A04790">
            <w:pPr>
              <w:pStyle w:val="TableRight"/>
            </w:pPr>
          </w:p>
        </w:tc>
        <w:tc>
          <w:tcPr>
            <w:tcW w:w="510" w:type="dxa"/>
            <w:vAlign w:val="center"/>
          </w:tcPr>
          <w:p w14:paraId="37157959" w14:textId="77777777" w:rsidR="00C47CB1" w:rsidRPr="002875EA" w:rsidRDefault="00C47CB1" w:rsidP="00A04790">
            <w:pPr>
              <w:pStyle w:val="TableRight"/>
            </w:pPr>
          </w:p>
        </w:tc>
        <w:tc>
          <w:tcPr>
            <w:tcW w:w="510" w:type="dxa"/>
            <w:vAlign w:val="center"/>
          </w:tcPr>
          <w:p w14:paraId="4DDD1237" w14:textId="77777777" w:rsidR="00C47CB1" w:rsidRPr="002875EA" w:rsidRDefault="00C47CB1" w:rsidP="00A04790">
            <w:pPr>
              <w:pStyle w:val="TableRight"/>
            </w:pPr>
          </w:p>
        </w:tc>
        <w:tc>
          <w:tcPr>
            <w:tcW w:w="454" w:type="dxa"/>
            <w:vAlign w:val="center"/>
          </w:tcPr>
          <w:p w14:paraId="35109B60" w14:textId="77777777" w:rsidR="00C47CB1" w:rsidRPr="002875EA" w:rsidRDefault="00C47CB1" w:rsidP="00A04790">
            <w:pPr>
              <w:pStyle w:val="TableRight"/>
            </w:pPr>
          </w:p>
        </w:tc>
        <w:tc>
          <w:tcPr>
            <w:tcW w:w="454" w:type="dxa"/>
            <w:vAlign w:val="center"/>
          </w:tcPr>
          <w:p w14:paraId="59259215" w14:textId="77777777" w:rsidR="00C47CB1" w:rsidRPr="002875EA" w:rsidRDefault="00C47CB1" w:rsidP="00A04790">
            <w:pPr>
              <w:pStyle w:val="TableRight"/>
            </w:pPr>
          </w:p>
        </w:tc>
        <w:tc>
          <w:tcPr>
            <w:tcW w:w="454" w:type="dxa"/>
            <w:vAlign w:val="center"/>
          </w:tcPr>
          <w:p w14:paraId="1162122A" w14:textId="77777777" w:rsidR="00C47CB1" w:rsidRPr="002875EA" w:rsidRDefault="00C47CB1" w:rsidP="00A04790">
            <w:pPr>
              <w:pStyle w:val="TableRight"/>
            </w:pPr>
          </w:p>
        </w:tc>
        <w:tc>
          <w:tcPr>
            <w:tcW w:w="454" w:type="dxa"/>
            <w:vAlign w:val="center"/>
          </w:tcPr>
          <w:p w14:paraId="7A5F8343" w14:textId="77777777" w:rsidR="00C47CB1" w:rsidRPr="002875EA" w:rsidRDefault="00C47CB1" w:rsidP="00A04790">
            <w:pPr>
              <w:pStyle w:val="TableRight"/>
            </w:pPr>
          </w:p>
        </w:tc>
        <w:tc>
          <w:tcPr>
            <w:tcW w:w="454" w:type="dxa"/>
            <w:vAlign w:val="center"/>
          </w:tcPr>
          <w:p w14:paraId="3D3B8F69" w14:textId="77777777" w:rsidR="00C47CB1" w:rsidRPr="002875EA" w:rsidRDefault="00C47CB1" w:rsidP="00A04790">
            <w:pPr>
              <w:pStyle w:val="TableRight"/>
            </w:pPr>
          </w:p>
        </w:tc>
      </w:tr>
      <w:tr w:rsidR="00F535F6" w:rsidRPr="002875EA" w14:paraId="321AFCF3" w14:textId="77777777" w:rsidTr="00CA11C1">
        <w:trPr>
          <w:cnfStyle w:val="000000010000" w:firstRow="0" w:lastRow="0" w:firstColumn="0" w:lastColumn="0" w:oddVBand="0" w:evenVBand="0" w:oddHBand="0" w:evenHBand="1" w:firstRowFirstColumn="0" w:firstRowLastColumn="0" w:lastRowFirstColumn="0" w:lastRowLastColumn="0"/>
          <w:trHeight w:val="271"/>
          <w:jc w:val="center"/>
        </w:trPr>
        <w:tc>
          <w:tcPr>
            <w:tcW w:w="1122" w:type="dxa"/>
            <w:tcMar>
              <w:left w:w="28" w:type="dxa"/>
              <w:right w:w="0" w:type="dxa"/>
            </w:tcMar>
          </w:tcPr>
          <w:p w14:paraId="6F11C857" w14:textId="77777777" w:rsidR="00C47CB1" w:rsidRPr="002875EA" w:rsidRDefault="00C47CB1" w:rsidP="00C47CB1">
            <w:pPr>
              <w:pStyle w:val="TableLeft"/>
            </w:pPr>
            <w:r w:rsidRPr="002875EA">
              <w:t>CFC-114</w:t>
            </w:r>
          </w:p>
        </w:tc>
        <w:tc>
          <w:tcPr>
            <w:tcW w:w="539" w:type="dxa"/>
            <w:vAlign w:val="center"/>
          </w:tcPr>
          <w:p w14:paraId="183F9424" w14:textId="77777777" w:rsidR="00C47CB1" w:rsidRPr="002875EA" w:rsidRDefault="00C47CB1" w:rsidP="00A04790">
            <w:pPr>
              <w:pStyle w:val="TableRight"/>
            </w:pPr>
            <w:r w:rsidRPr="002875EA">
              <w:t>6</w:t>
            </w:r>
          </w:p>
        </w:tc>
        <w:tc>
          <w:tcPr>
            <w:tcW w:w="539" w:type="dxa"/>
            <w:vAlign w:val="center"/>
          </w:tcPr>
          <w:p w14:paraId="5A22D728" w14:textId="77777777" w:rsidR="00C47CB1" w:rsidRPr="002875EA" w:rsidRDefault="00C47CB1" w:rsidP="00A04790">
            <w:pPr>
              <w:pStyle w:val="TableRight"/>
            </w:pPr>
            <w:r w:rsidRPr="002875EA">
              <w:t>19</w:t>
            </w:r>
          </w:p>
        </w:tc>
        <w:tc>
          <w:tcPr>
            <w:tcW w:w="539" w:type="dxa"/>
            <w:vAlign w:val="center"/>
          </w:tcPr>
          <w:p w14:paraId="05A50E93" w14:textId="77777777" w:rsidR="00C47CB1" w:rsidRPr="002875EA" w:rsidRDefault="00C47CB1" w:rsidP="00A04790">
            <w:pPr>
              <w:pStyle w:val="TableRight"/>
            </w:pPr>
            <w:r w:rsidRPr="002875EA">
              <w:t>6</w:t>
            </w:r>
          </w:p>
        </w:tc>
        <w:tc>
          <w:tcPr>
            <w:tcW w:w="510" w:type="dxa"/>
            <w:vAlign w:val="center"/>
          </w:tcPr>
          <w:p w14:paraId="282CC63D" w14:textId="77777777" w:rsidR="00C47CB1" w:rsidRPr="002875EA" w:rsidRDefault="00C47CB1" w:rsidP="00A04790">
            <w:pPr>
              <w:pStyle w:val="TableRight"/>
            </w:pPr>
            <w:r w:rsidRPr="002875EA">
              <w:t>11</w:t>
            </w:r>
          </w:p>
        </w:tc>
        <w:tc>
          <w:tcPr>
            <w:tcW w:w="510" w:type="dxa"/>
            <w:vAlign w:val="center"/>
          </w:tcPr>
          <w:p w14:paraId="58BDEBC6" w14:textId="77777777" w:rsidR="00C47CB1" w:rsidRPr="002875EA" w:rsidRDefault="00C47CB1" w:rsidP="00A04790">
            <w:pPr>
              <w:pStyle w:val="TableRight"/>
            </w:pPr>
            <w:r w:rsidRPr="002875EA">
              <w:rPr>
                <w:color w:val="FF0000"/>
              </w:rPr>
              <w:t>7</w:t>
            </w:r>
          </w:p>
        </w:tc>
        <w:tc>
          <w:tcPr>
            <w:tcW w:w="510" w:type="dxa"/>
            <w:vAlign w:val="center"/>
          </w:tcPr>
          <w:p w14:paraId="090AEE10" w14:textId="77777777" w:rsidR="00C47CB1" w:rsidRPr="002875EA" w:rsidRDefault="00C47CB1" w:rsidP="00A04790">
            <w:pPr>
              <w:pStyle w:val="TableRight"/>
            </w:pPr>
            <w:r w:rsidRPr="002875EA">
              <w:t>3</w:t>
            </w:r>
          </w:p>
        </w:tc>
        <w:tc>
          <w:tcPr>
            <w:tcW w:w="510" w:type="dxa"/>
            <w:vAlign w:val="center"/>
          </w:tcPr>
          <w:p w14:paraId="035B9B35" w14:textId="77777777" w:rsidR="00C47CB1" w:rsidRPr="002875EA" w:rsidRDefault="00C47CB1" w:rsidP="00A04790">
            <w:pPr>
              <w:pStyle w:val="TableRight"/>
            </w:pPr>
            <w:r w:rsidRPr="002875EA">
              <w:t>3</w:t>
            </w:r>
          </w:p>
        </w:tc>
        <w:tc>
          <w:tcPr>
            <w:tcW w:w="510" w:type="dxa"/>
            <w:vAlign w:val="center"/>
          </w:tcPr>
          <w:p w14:paraId="6C5DE6FD" w14:textId="77777777" w:rsidR="00C47CB1" w:rsidRPr="002875EA" w:rsidRDefault="00C47CB1" w:rsidP="00A04790">
            <w:pPr>
              <w:pStyle w:val="TableRight"/>
            </w:pPr>
            <w:r w:rsidRPr="002875EA">
              <w:t>3</w:t>
            </w:r>
          </w:p>
        </w:tc>
        <w:tc>
          <w:tcPr>
            <w:tcW w:w="510" w:type="dxa"/>
            <w:vAlign w:val="center"/>
          </w:tcPr>
          <w:p w14:paraId="69737497" w14:textId="77777777" w:rsidR="00C47CB1" w:rsidRPr="002875EA" w:rsidRDefault="00C47CB1" w:rsidP="00A04790">
            <w:pPr>
              <w:pStyle w:val="TableRight"/>
            </w:pPr>
            <w:r w:rsidRPr="002875EA">
              <w:t>3</w:t>
            </w:r>
          </w:p>
        </w:tc>
        <w:tc>
          <w:tcPr>
            <w:tcW w:w="510" w:type="dxa"/>
            <w:vAlign w:val="center"/>
          </w:tcPr>
          <w:p w14:paraId="0D4CA84A" w14:textId="77777777" w:rsidR="00C47CB1" w:rsidRPr="002875EA" w:rsidRDefault="00C47CB1" w:rsidP="00A04790">
            <w:pPr>
              <w:pStyle w:val="TableRight"/>
            </w:pPr>
            <w:r w:rsidRPr="002875EA">
              <w:t>1</w:t>
            </w:r>
            <w:r w:rsidR="00496301">
              <w:t>.4</w:t>
            </w:r>
          </w:p>
        </w:tc>
        <w:tc>
          <w:tcPr>
            <w:tcW w:w="510" w:type="dxa"/>
            <w:vAlign w:val="center"/>
          </w:tcPr>
          <w:p w14:paraId="50E0D3C8" w14:textId="77777777" w:rsidR="00C47CB1" w:rsidRPr="002875EA" w:rsidRDefault="00C47CB1" w:rsidP="00A04790">
            <w:pPr>
              <w:pStyle w:val="TableRight"/>
            </w:pPr>
            <w:r w:rsidRPr="002875EA">
              <w:t>1</w:t>
            </w:r>
            <w:r w:rsidR="00496301">
              <w:t>.4</w:t>
            </w:r>
          </w:p>
        </w:tc>
        <w:tc>
          <w:tcPr>
            <w:tcW w:w="510" w:type="dxa"/>
            <w:vAlign w:val="center"/>
          </w:tcPr>
          <w:p w14:paraId="5C2982A3" w14:textId="77777777" w:rsidR="00C47CB1" w:rsidRPr="002875EA" w:rsidRDefault="00C47CB1" w:rsidP="00A04790">
            <w:pPr>
              <w:pStyle w:val="TableRight"/>
            </w:pPr>
            <w:r w:rsidRPr="002875EA">
              <w:t>1</w:t>
            </w:r>
            <w:r w:rsidR="00496301">
              <w:t>.5</w:t>
            </w:r>
          </w:p>
        </w:tc>
        <w:tc>
          <w:tcPr>
            <w:tcW w:w="510" w:type="dxa"/>
            <w:vAlign w:val="center"/>
          </w:tcPr>
          <w:p w14:paraId="3F857F08" w14:textId="77777777" w:rsidR="00C47CB1" w:rsidRPr="002875EA" w:rsidRDefault="00C47CB1" w:rsidP="00A04790">
            <w:pPr>
              <w:pStyle w:val="TableRight"/>
            </w:pPr>
          </w:p>
        </w:tc>
        <w:tc>
          <w:tcPr>
            <w:tcW w:w="510" w:type="dxa"/>
            <w:vAlign w:val="center"/>
          </w:tcPr>
          <w:p w14:paraId="7F672B3F" w14:textId="77777777" w:rsidR="00C47CB1" w:rsidRPr="002875EA" w:rsidRDefault="00C47CB1" w:rsidP="00A04790">
            <w:pPr>
              <w:pStyle w:val="TableRight"/>
            </w:pPr>
          </w:p>
        </w:tc>
        <w:tc>
          <w:tcPr>
            <w:tcW w:w="510" w:type="dxa"/>
            <w:vAlign w:val="center"/>
          </w:tcPr>
          <w:p w14:paraId="33F30BD2" w14:textId="77777777" w:rsidR="00C47CB1" w:rsidRPr="002875EA" w:rsidRDefault="00C47CB1" w:rsidP="00A04790">
            <w:pPr>
              <w:pStyle w:val="TableRight"/>
            </w:pPr>
          </w:p>
        </w:tc>
        <w:tc>
          <w:tcPr>
            <w:tcW w:w="510" w:type="dxa"/>
            <w:vAlign w:val="center"/>
          </w:tcPr>
          <w:p w14:paraId="0E193B8D" w14:textId="77777777" w:rsidR="00C47CB1" w:rsidRPr="002875EA" w:rsidRDefault="00C47CB1" w:rsidP="00A04790">
            <w:pPr>
              <w:pStyle w:val="TableRight"/>
            </w:pPr>
          </w:p>
        </w:tc>
        <w:tc>
          <w:tcPr>
            <w:tcW w:w="510" w:type="dxa"/>
            <w:vAlign w:val="center"/>
          </w:tcPr>
          <w:p w14:paraId="790E55E7" w14:textId="77777777" w:rsidR="00C47CB1" w:rsidRPr="002875EA" w:rsidRDefault="00C47CB1" w:rsidP="00A04790">
            <w:pPr>
              <w:pStyle w:val="TableRight"/>
            </w:pPr>
          </w:p>
        </w:tc>
        <w:tc>
          <w:tcPr>
            <w:tcW w:w="510" w:type="dxa"/>
            <w:vAlign w:val="center"/>
          </w:tcPr>
          <w:p w14:paraId="36027C46" w14:textId="77777777" w:rsidR="00C47CB1" w:rsidRPr="002875EA" w:rsidRDefault="00C47CB1" w:rsidP="00A04790">
            <w:pPr>
              <w:pStyle w:val="TableRight"/>
            </w:pPr>
          </w:p>
        </w:tc>
        <w:tc>
          <w:tcPr>
            <w:tcW w:w="510" w:type="dxa"/>
            <w:vAlign w:val="center"/>
          </w:tcPr>
          <w:p w14:paraId="18665EED" w14:textId="77777777" w:rsidR="00C47CB1" w:rsidRPr="002875EA" w:rsidRDefault="00C47CB1" w:rsidP="00A04790">
            <w:pPr>
              <w:pStyle w:val="TableRight"/>
            </w:pPr>
          </w:p>
        </w:tc>
        <w:tc>
          <w:tcPr>
            <w:tcW w:w="510" w:type="dxa"/>
            <w:vAlign w:val="center"/>
          </w:tcPr>
          <w:p w14:paraId="2A54673E" w14:textId="77777777" w:rsidR="00C47CB1" w:rsidRPr="002875EA" w:rsidRDefault="00C47CB1" w:rsidP="00A04790">
            <w:pPr>
              <w:pStyle w:val="TableRight"/>
            </w:pPr>
          </w:p>
        </w:tc>
        <w:tc>
          <w:tcPr>
            <w:tcW w:w="510" w:type="dxa"/>
            <w:vAlign w:val="center"/>
          </w:tcPr>
          <w:p w14:paraId="03097165" w14:textId="77777777" w:rsidR="00C47CB1" w:rsidRPr="002875EA" w:rsidRDefault="00C47CB1" w:rsidP="00A04790">
            <w:pPr>
              <w:pStyle w:val="TableRight"/>
            </w:pPr>
          </w:p>
        </w:tc>
        <w:tc>
          <w:tcPr>
            <w:tcW w:w="510" w:type="dxa"/>
            <w:vAlign w:val="center"/>
          </w:tcPr>
          <w:p w14:paraId="1C4FE831" w14:textId="77777777" w:rsidR="00C47CB1" w:rsidRPr="002875EA" w:rsidRDefault="00C47CB1" w:rsidP="00A04790">
            <w:pPr>
              <w:pStyle w:val="TableRight"/>
            </w:pPr>
          </w:p>
        </w:tc>
        <w:tc>
          <w:tcPr>
            <w:tcW w:w="510" w:type="dxa"/>
            <w:vAlign w:val="center"/>
          </w:tcPr>
          <w:p w14:paraId="408B51A1" w14:textId="77777777" w:rsidR="00C47CB1" w:rsidRPr="002875EA" w:rsidRDefault="00C47CB1" w:rsidP="00A04790">
            <w:pPr>
              <w:pStyle w:val="TableRight"/>
            </w:pPr>
          </w:p>
        </w:tc>
        <w:tc>
          <w:tcPr>
            <w:tcW w:w="454" w:type="dxa"/>
            <w:vAlign w:val="center"/>
          </w:tcPr>
          <w:p w14:paraId="3BC77650" w14:textId="77777777" w:rsidR="00C47CB1" w:rsidRPr="002875EA" w:rsidRDefault="00C47CB1" w:rsidP="00A04790">
            <w:pPr>
              <w:pStyle w:val="TableRight"/>
            </w:pPr>
          </w:p>
        </w:tc>
        <w:tc>
          <w:tcPr>
            <w:tcW w:w="454" w:type="dxa"/>
            <w:vAlign w:val="center"/>
          </w:tcPr>
          <w:p w14:paraId="6E12B952" w14:textId="77777777" w:rsidR="00C47CB1" w:rsidRPr="002875EA" w:rsidRDefault="00C47CB1" w:rsidP="00A04790">
            <w:pPr>
              <w:pStyle w:val="TableRight"/>
            </w:pPr>
          </w:p>
        </w:tc>
        <w:tc>
          <w:tcPr>
            <w:tcW w:w="454" w:type="dxa"/>
            <w:vAlign w:val="center"/>
          </w:tcPr>
          <w:p w14:paraId="5F5C6BF5" w14:textId="77777777" w:rsidR="00C47CB1" w:rsidRPr="002875EA" w:rsidRDefault="00C47CB1" w:rsidP="00A04790">
            <w:pPr>
              <w:pStyle w:val="TableRight"/>
            </w:pPr>
          </w:p>
        </w:tc>
        <w:tc>
          <w:tcPr>
            <w:tcW w:w="454" w:type="dxa"/>
            <w:vAlign w:val="center"/>
          </w:tcPr>
          <w:p w14:paraId="77A688DE" w14:textId="77777777" w:rsidR="00C47CB1" w:rsidRPr="002875EA" w:rsidRDefault="00C47CB1" w:rsidP="00A04790">
            <w:pPr>
              <w:pStyle w:val="TableRight"/>
            </w:pPr>
          </w:p>
        </w:tc>
        <w:tc>
          <w:tcPr>
            <w:tcW w:w="454" w:type="dxa"/>
            <w:vAlign w:val="center"/>
          </w:tcPr>
          <w:p w14:paraId="4ADD97F2" w14:textId="77777777" w:rsidR="00C47CB1" w:rsidRPr="002875EA" w:rsidRDefault="00C47CB1" w:rsidP="00A04790">
            <w:pPr>
              <w:pStyle w:val="TableRight"/>
            </w:pPr>
          </w:p>
        </w:tc>
      </w:tr>
      <w:tr w:rsidR="00F535F6" w:rsidRPr="002875EA" w14:paraId="1F589141" w14:textId="77777777" w:rsidTr="00CA11C1">
        <w:trPr>
          <w:trHeight w:val="258"/>
          <w:jc w:val="center"/>
        </w:trPr>
        <w:tc>
          <w:tcPr>
            <w:tcW w:w="1122" w:type="dxa"/>
            <w:tcMar>
              <w:left w:w="28" w:type="dxa"/>
              <w:right w:w="0" w:type="dxa"/>
            </w:tcMar>
          </w:tcPr>
          <w:p w14:paraId="5066CE8B" w14:textId="77777777" w:rsidR="00C47CB1" w:rsidRPr="002875EA" w:rsidRDefault="00C47CB1" w:rsidP="00C47CB1">
            <w:pPr>
              <w:pStyle w:val="TableLeft"/>
            </w:pPr>
            <w:r w:rsidRPr="002875EA">
              <w:t>CFC-115</w:t>
            </w:r>
          </w:p>
        </w:tc>
        <w:tc>
          <w:tcPr>
            <w:tcW w:w="539" w:type="dxa"/>
            <w:vAlign w:val="center"/>
          </w:tcPr>
          <w:p w14:paraId="130E834A" w14:textId="77777777" w:rsidR="00C47CB1" w:rsidRPr="002875EA" w:rsidRDefault="00C47CB1" w:rsidP="00A04790">
            <w:pPr>
              <w:pStyle w:val="TableRight"/>
            </w:pPr>
            <w:r w:rsidRPr="002875EA">
              <w:t>331</w:t>
            </w:r>
          </w:p>
        </w:tc>
        <w:tc>
          <w:tcPr>
            <w:tcW w:w="539" w:type="dxa"/>
            <w:vAlign w:val="center"/>
          </w:tcPr>
          <w:p w14:paraId="2ECF6ABA" w14:textId="77777777" w:rsidR="00C47CB1" w:rsidRPr="002875EA" w:rsidRDefault="00C47CB1" w:rsidP="00A04790">
            <w:pPr>
              <w:pStyle w:val="TableRight"/>
            </w:pPr>
            <w:r w:rsidRPr="002875EA">
              <w:t>84</w:t>
            </w:r>
          </w:p>
        </w:tc>
        <w:tc>
          <w:tcPr>
            <w:tcW w:w="539" w:type="dxa"/>
            <w:vAlign w:val="center"/>
          </w:tcPr>
          <w:p w14:paraId="663E27ED" w14:textId="77777777" w:rsidR="00C47CB1" w:rsidRPr="002875EA" w:rsidRDefault="00C47CB1" w:rsidP="00A04790">
            <w:pPr>
              <w:pStyle w:val="TableRight"/>
            </w:pPr>
            <w:r w:rsidRPr="002875EA">
              <w:t>172</w:t>
            </w:r>
          </w:p>
        </w:tc>
        <w:tc>
          <w:tcPr>
            <w:tcW w:w="510" w:type="dxa"/>
            <w:vAlign w:val="center"/>
          </w:tcPr>
          <w:p w14:paraId="798E9E70" w14:textId="77777777" w:rsidR="00C47CB1" w:rsidRPr="002875EA" w:rsidRDefault="00C47CB1" w:rsidP="00A04790">
            <w:pPr>
              <w:pStyle w:val="TableRight"/>
            </w:pPr>
            <w:r w:rsidRPr="002875EA">
              <w:t>64</w:t>
            </w:r>
          </w:p>
        </w:tc>
        <w:tc>
          <w:tcPr>
            <w:tcW w:w="510" w:type="dxa"/>
            <w:vAlign w:val="center"/>
          </w:tcPr>
          <w:p w14:paraId="6F612BBE" w14:textId="77777777" w:rsidR="00C47CB1" w:rsidRPr="002875EA" w:rsidRDefault="00C47CB1" w:rsidP="00A04790">
            <w:pPr>
              <w:pStyle w:val="TableRight"/>
            </w:pPr>
            <w:r w:rsidRPr="002875EA">
              <w:t>46</w:t>
            </w:r>
          </w:p>
        </w:tc>
        <w:tc>
          <w:tcPr>
            <w:tcW w:w="510" w:type="dxa"/>
            <w:vAlign w:val="center"/>
          </w:tcPr>
          <w:p w14:paraId="7DD7F801" w14:textId="77777777" w:rsidR="00C47CB1" w:rsidRPr="002875EA" w:rsidRDefault="00C47CB1" w:rsidP="00A04790">
            <w:pPr>
              <w:pStyle w:val="TableRight"/>
            </w:pPr>
          </w:p>
        </w:tc>
        <w:tc>
          <w:tcPr>
            <w:tcW w:w="510" w:type="dxa"/>
            <w:vAlign w:val="center"/>
          </w:tcPr>
          <w:p w14:paraId="6152326D" w14:textId="77777777" w:rsidR="00C47CB1" w:rsidRPr="002875EA" w:rsidRDefault="00C47CB1" w:rsidP="00A04790">
            <w:pPr>
              <w:pStyle w:val="TableRight"/>
            </w:pPr>
          </w:p>
        </w:tc>
        <w:tc>
          <w:tcPr>
            <w:tcW w:w="510" w:type="dxa"/>
            <w:vAlign w:val="center"/>
          </w:tcPr>
          <w:p w14:paraId="29656760" w14:textId="77777777" w:rsidR="00C47CB1" w:rsidRPr="002875EA" w:rsidRDefault="00C47CB1" w:rsidP="00A04790">
            <w:pPr>
              <w:pStyle w:val="TableRight"/>
            </w:pPr>
          </w:p>
        </w:tc>
        <w:tc>
          <w:tcPr>
            <w:tcW w:w="510" w:type="dxa"/>
            <w:vAlign w:val="center"/>
          </w:tcPr>
          <w:p w14:paraId="323B974E" w14:textId="77777777" w:rsidR="00C47CB1" w:rsidRPr="002875EA" w:rsidRDefault="00C47CB1" w:rsidP="00A04790">
            <w:pPr>
              <w:pStyle w:val="TableRight"/>
            </w:pPr>
          </w:p>
        </w:tc>
        <w:tc>
          <w:tcPr>
            <w:tcW w:w="510" w:type="dxa"/>
            <w:vAlign w:val="center"/>
          </w:tcPr>
          <w:p w14:paraId="3328657A" w14:textId="77777777" w:rsidR="00C47CB1" w:rsidRPr="002875EA" w:rsidRDefault="00C47CB1" w:rsidP="00A04790">
            <w:pPr>
              <w:pStyle w:val="TableRight"/>
            </w:pPr>
          </w:p>
        </w:tc>
        <w:tc>
          <w:tcPr>
            <w:tcW w:w="510" w:type="dxa"/>
            <w:vAlign w:val="center"/>
          </w:tcPr>
          <w:p w14:paraId="2FC9C081" w14:textId="77777777" w:rsidR="00C47CB1" w:rsidRPr="002875EA" w:rsidRDefault="00C47CB1" w:rsidP="00A04790">
            <w:pPr>
              <w:pStyle w:val="TableRight"/>
            </w:pPr>
          </w:p>
        </w:tc>
        <w:tc>
          <w:tcPr>
            <w:tcW w:w="510" w:type="dxa"/>
            <w:vAlign w:val="center"/>
          </w:tcPr>
          <w:p w14:paraId="69EADDC4" w14:textId="77777777" w:rsidR="00C47CB1" w:rsidRPr="002875EA" w:rsidRDefault="00C47CB1" w:rsidP="00A04790">
            <w:pPr>
              <w:pStyle w:val="TableRight"/>
            </w:pPr>
          </w:p>
        </w:tc>
        <w:tc>
          <w:tcPr>
            <w:tcW w:w="510" w:type="dxa"/>
            <w:vAlign w:val="center"/>
          </w:tcPr>
          <w:p w14:paraId="724A9E4A" w14:textId="77777777" w:rsidR="00C47CB1" w:rsidRPr="002875EA" w:rsidRDefault="00C47CB1" w:rsidP="00A04790">
            <w:pPr>
              <w:pStyle w:val="TableRight"/>
            </w:pPr>
          </w:p>
        </w:tc>
        <w:tc>
          <w:tcPr>
            <w:tcW w:w="510" w:type="dxa"/>
            <w:vAlign w:val="center"/>
          </w:tcPr>
          <w:p w14:paraId="33A760EA" w14:textId="77777777" w:rsidR="00C47CB1" w:rsidRPr="002875EA" w:rsidRDefault="00C47CB1" w:rsidP="00A04790">
            <w:pPr>
              <w:pStyle w:val="TableRight"/>
            </w:pPr>
          </w:p>
        </w:tc>
        <w:tc>
          <w:tcPr>
            <w:tcW w:w="510" w:type="dxa"/>
            <w:vAlign w:val="center"/>
          </w:tcPr>
          <w:p w14:paraId="373DB75E" w14:textId="77777777" w:rsidR="00C47CB1" w:rsidRPr="002875EA" w:rsidRDefault="00C47CB1" w:rsidP="00A04790">
            <w:pPr>
              <w:pStyle w:val="TableRight"/>
            </w:pPr>
          </w:p>
        </w:tc>
        <w:tc>
          <w:tcPr>
            <w:tcW w:w="510" w:type="dxa"/>
            <w:vAlign w:val="center"/>
          </w:tcPr>
          <w:p w14:paraId="55B05A21" w14:textId="77777777" w:rsidR="00C47CB1" w:rsidRPr="002875EA" w:rsidRDefault="00C47CB1" w:rsidP="00A04790">
            <w:pPr>
              <w:pStyle w:val="TableRight"/>
            </w:pPr>
          </w:p>
        </w:tc>
        <w:tc>
          <w:tcPr>
            <w:tcW w:w="510" w:type="dxa"/>
            <w:vAlign w:val="center"/>
          </w:tcPr>
          <w:p w14:paraId="697E7AAE" w14:textId="77777777" w:rsidR="00C47CB1" w:rsidRPr="002875EA" w:rsidRDefault="00C47CB1" w:rsidP="00A04790">
            <w:pPr>
              <w:pStyle w:val="TableRight"/>
            </w:pPr>
          </w:p>
        </w:tc>
        <w:tc>
          <w:tcPr>
            <w:tcW w:w="510" w:type="dxa"/>
            <w:vAlign w:val="center"/>
          </w:tcPr>
          <w:p w14:paraId="3435451F" w14:textId="77777777" w:rsidR="00C47CB1" w:rsidRPr="002875EA" w:rsidRDefault="00C47CB1" w:rsidP="00A04790">
            <w:pPr>
              <w:pStyle w:val="TableRight"/>
            </w:pPr>
          </w:p>
        </w:tc>
        <w:tc>
          <w:tcPr>
            <w:tcW w:w="510" w:type="dxa"/>
            <w:vAlign w:val="center"/>
          </w:tcPr>
          <w:p w14:paraId="7AA97CEA" w14:textId="77777777" w:rsidR="00C47CB1" w:rsidRPr="002875EA" w:rsidRDefault="00C47CB1" w:rsidP="00A04790">
            <w:pPr>
              <w:pStyle w:val="TableRight"/>
            </w:pPr>
          </w:p>
        </w:tc>
        <w:tc>
          <w:tcPr>
            <w:tcW w:w="510" w:type="dxa"/>
            <w:vAlign w:val="center"/>
          </w:tcPr>
          <w:p w14:paraId="532A2839" w14:textId="77777777" w:rsidR="00C47CB1" w:rsidRPr="002875EA" w:rsidRDefault="00C47CB1" w:rsidP="00A04790">
            <w:pPr>
              <w:pStyle w:val="TableRight"/>
            </w:pPr>
          </w:p>
        </w:tc>
        <w:tc>
          <w:tcPr>
            <w:tcW w:w="510" w:type="dxa"/>
            <w:vAlign w:val="center"/>
          </w:tcPr>
          <w:p w14:paraId="1355FF6E" w14:textId="77777777" w:rsidR="00C47CB1" w:rsidRPr="002875EA" w:rsidRDefault="00C47CB1" w:rsidP="00A04790">
            <w:pPr>
              <w:pStyle w:val="TableRight"/>
            </w:pPr>
          </w:p>
        </w:tc>
        <w:tc>
          <w:tcPr>
            <w:tcW w:w="510" w:type="dxa"/>
            <w:vAlign w:val="center"/>
          </w:tcPr>
          <w:p w14:paraId="6534E7F0" w14:textId="77777777" w:rsidR="00C47CB1" w:rsidRPr="002875EA" w:rsidRDefault="00C47CB1" w:rsidP="00A04790">
            <w:pPr>
              <w:pStyle w:val="TableRight"/>
            </w:pPr>
          </w:p>
        </w:tc>
        <w:tc>
          <w:tcPr>
            <w:tcW w:w="510" w:type="dxa"/>
            <w:vAlign w:val="center"/>
          </w:tcPr>
          <w:p w14:paraId="39B2DF3E" w14:textId="77777777" w:rsidR="00C47CB1" w:rsidRPr="002875EA" w:rsidRDefault="00D312E7" w:rsidP="00A04790">
            <w:pPr>
              <w:pStyle w:val="TableRight"/>
            </w:pPr>
            <w:r>
              <w:t>0.0</w:t>
            </w:r>
          </w:p>
        </w:tc>
        <w:tc>
          <w:tcPr>
            <w:tcW w:w="454" w:type="dxa"/>
            <w:vAlign w:val="center"/>
          </w:tcPr>
          <w:p w14:paraId="1E2B2D6F" w14:textId="77777777" w:rsidR="00C47CB1" w:rsidRPr="002875EA" w:rsidRDefault="00C47CB1" w:rsidP="00A04790">
            <w:pPr>
              <w:pStyle w:val="TableRight"/>
            </w:pPr>
          </w:p>
        </w:tc>
        <w:tc>
          <w:tcPr>
            <w:tcW w:w="454" w:type="dxa"/>
            <w:vAlign w:val="center"/>
          </w:tcPr>
          <w:p w14:paraId="797AC1FA" w14:textId="77777777" w:rsidR="00C47CB1" w:rsidRPr="002875EA" w:rsidRDefault="00C47CB1" w:rsidP="00A04790">
            <w:pPr>
              <w:pStyle w:val="TableRight"/>
            </w:pPr>
          </w:p>
        </w:tc>
        <w:tc>
          <w:tcPr>
            <w:tcW w:w="454" w:type="dxa"/>
            <w:vAlign w:val="center"/>
          </w:tcPr>
          <w:p w14:paraId="75709F09" w14:textId="77777777" w:rsidR="00C47CB1" w:rsidRPr="002875EA" w:rsidRDefault="00C47CB1" w:rsidP="00A04790">
            <w:pPr>
              <w:pStyle w:val="TableRight"/>
            </w:pPr>
          </w:p>
        </w:tc>
        <w:tc>
          <w:tcPr>
            <w:tcW w:w="454" w:type="dxa"/>
            <w:vAlign w:val="center"/>
          </w:tcPr>
          <w:p w14:paraId="7C9208FD" w14:textId="77777777" w:rsidR="00C47CB1" w:rsidRPr="002875EA" w:rsidRDefault="00C47CB1" w:rsidP="00A04790">
            <w:pPr>
              <w:pStyle w:val="TableRight"/>
            </w:pPr>
          </w:p>
        </w:tc>
        <w:tc>
          <w:tcPr>
            <w:tcW w:w="454" w:type="dxa"/>
            <w:vAlign w:val="center"/>
          </w:tcPr>
          <w:p w14:paraId="096FC155" w14:textId="77777777" w:rsidR="00C47CB1" w:rsidRPr="002875EA" w:rsidRDefault="00C47CB1" w:rsidP="00A04790">
            <w:pPr>
              <w:pStyle w:val="TableRight"/>
            </w:pPr>
          </w:p>
        </w:tc>
      </w:tr>
      <w:tr w:rsidR="00F535F6" w:rsidRPr="002875EA" w14:paraId="08251589"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23C92702" w14:textId="77777777" w:rsidR="00C47CB1" w:rsidRPr="002875EA" w:rsidRDefault="00C47CB1" w:rsidP="00C47CB1">
            <w:pPr>
              <w:pStyle w:val="TableLeft"/>
              <w:rPr>
                <w:b/>
              </w:rPr>
            </w:pPr>
            <w:r w:rsidRPr="002875EA">
              <w:rPr>
                <w:b/>
              </w:rPr>
              <w:t>Total CFCs</w:t>
            </w:r>
          </w:p>
        </w:tc>
        <w:tc>
          <w:tcPr>
            <w:tcW w:w="539" w:type="dxa"/>
            <w:vAlign w:val="center"/>
          </w:tcPr>
          <w:p w14:paraId="76EA3AA2" w14:textId="77777777" w:rsidR="00C47CB1" w:rsidRPr="002875EA" w:rsidRDefault="00C47CB1" w:rsidP="00A04790">
            <w:pPr>
              <w:pStyle w:val="TableRight"/>
              <w:rPr>
                <w:b/>
              </w:rPr>
            </w:pPr>
            <w:r w:rsidRPr="002875EA">
              <w:rPr>
                <w:b/>
              </w:rPr>
              <w:t>7144</w:t>
            </w:r>
          </w:p>
        </w:tc>
        <w:tc>
          <w:tcPr>
            <w:tcW w:w="539" w:type="dxa"/>
            <w:vAlign w:val="center"/>
          </w:tcPr>
          <w:p w14:paraId="12D860ED" w14:textId="77777777" w:rsidR="00C47CB1" w:rsidRPr="002875EA" w:rsidRDefault="00C47CB1" w:rsidP="00A04790">
            <w:pPr>
              <w:pStyle w:val="TableRight"/>
              <w:rPr>
                <w:b/>
              </w:rPr>
            </w:pPr>
            <w:r w:rsidRPr="002875EA">
              <w:rPr>
                <w:b/>
              </w:rPr>
              <w:t>5751</w:t>
            </w:r>
          </w:p>
        </w:tc>
        <w:tc>
          <w:tcPr>
            <w:tcW w:w="539" w:type="dxa"/>
            <w:vAlign w:val="center"/>
          </w:tcPr>
          <w:p w14:paraId="120B122F" w14:textId="77777777" w:rsidR="00C47CB1" w:rsidRPr="002875EA" w:rsidRDefault="00C47CB1" w:rsidP="00A04790">
            <w:pPr>
              <w:pStyle w:val="TableRight"/>
              <w:rPr>
                <w:b/>
              </w:rPr>
            </w:pPr>
            <w:r w:rsidRPr="002875EA">
              <w:rPr>
                <w:b/>
              </w:rPr>
              <w:t>5311</w:t>
            </w:r>
          </w:p>
        </w:tc>
        <w:tc>
          <w:tcPr>
            <w:tcW w:w="510" w:type="dxa"/>
            <w:vAlign w:val="center"/>
          </w:tcPr>
          <w:p w14:paraId="4DC53D63" w14:textId="77777777" w:rsidR="00C47CB1" w:rsidRPr="002875EA" w:rsidRDefault="00C47CB1" w:rsidP="00A04790">
            <w:pPr>
              <w:pStyle w:val="TableRight"/>
              <w:rPr>
                <w:b/>
              </w:rPr>
            </w:pPr>
            <w:r w:rsidRPr="002875EA">
              <w:rPr>
                <w:b/>
              </w:rPr>
              <w:t>3954</w:t>
            </w:r>
          </w:p>
        </w:tc>
        <w:tc>
          <w:tcPr>
            <w:tcW w:w="510" w:type="dxa"/>
            <w:vAlign w:val="center"/>
          </w:tcPr>
          <w:p w14:paraId="22D0CE2B" w14:textId="77777777" w:rsidR="00C47CB1" w:rsidRPr="002875EA" w:rsidRDefault="00C47CB1" w:rsidP="00A04790">
            <w:pPr>
              <w:pStyle w:val="TableRight"/>
              <w:rPr>
                <w:b/>
              </w:rPr>
            </w:pPr>
            <w:r w:rsidRPr="002875EA">
              <w:rPr>
                <w:b/>
              </w:rPr>
              <w:t>301</w:t>
            </w:r>
            <w:r w:rsidR="00154277">
              <w:rPr>
                <w:b/>
              </w:rPr>
              <w:t>6</w:t>
            </w:r>
          </w:p>
        </w:tc>
        <w:tc>
          <w:tcPr>
            <w:tcW w:w="510" w:type="dxa"/>
            <w:vAlign w:val="center"/>
          </w:tcPr>
          <w:p w14:paraId="3F81FADF" w14:textId="77777777" w:rsidR="00C47CB1" w:rsidRPr="002875EA" w:rsidRDefault="00C47CB1" w:rsidP="00A04790">
            <w:pPr>
              <w:pStyle w:val="TableRight"/>
              <w:rPr>
                <w:b/>
              </w:rPr>
            </w:pPr>
            <w:r w:rsidRPr="002875EA">
              <w:rPr>
                <w:b/>
              </w:rPr>
              <w:t>37</w:t>
            </w:r>
            <w:r w:rsidR="00154277">
              <w:rPr>
                <w:b/>
              </w:rPr>
              <w:t>1</w:t>
            </w:r>
          </w:p>
        </w:tc>
        <w:tc>
          <w:tcPr>
            <w:tcW w:w="510" w:type="dxa"/>
            <w:vAlign w:val="center"/>
          </w:tcPr>
          <w:p w14:paraId="78822024" w14:textId="77777777" w:rsidR="00C47CB1" w:rsidRPr="002875EA" w:rsidRDefault="00C47CB1" w:rsidP="00A04790">
            <w:pPr>
              <w:pStyle w:val="TableRight"/>
              <w:rPr>
                <w:b/>
              </w:rPr>
            </w:pPr>
            <w:r w:rsidRPr="002875EA">
              <w:rPr>
                <w:b/>
              </w:rPr>
              <w:t>184</w:t>
            </w:r>
          </w:p>
        </w:tc>
        <w:tc>
          <w:tcPr>
            <w:tcW w:w="510" w:type="dxa"/>
            <w:vAlign w:val="center"/>
          </w:tcPr>
          <w:p w14:paraId="3317EAD5" w14:textId="77777777" w:rsidR="00C47CB1" w:rsidRPr="002875EA" w:rsidRDefault="00C47CB1" w:rsidP="00A04790">
            <w:pPr>
              <w:pStyle w:val="TableRight"/>
              <w:rPr>
                <w:b/>
              </w:rPr>
            </w:pPr>
            <w:r w:rsidRPr="002875EA">
              <w:rPr>
                <w:b/>
              </w:rPr>
              <w:t>275</w:t>
            </w:r>
          </w:p>
        </w:tc>
        <w:tc>
          <w:tcPr>
            <w:tcW w:w="510" w:type="dxa"/>
            <w:vAlign w:val="center"/>
          </w:tcPr>
          <w:p w14:paraId="3798BAA1" w14:textId="77777777" w:rsidR="00C47CB1" w:rsidRPr="002875EA" w:rsidRDefault="00C47CB1" w:rsidP="00A04790">
            <w:pPr>
              <w:pStyle w:val="TableRight"/>
              <w:rPr>
                <w:b/>
              </w:rPr>
            </w:pPr>
            <w:r w:rsidRPr="002875EA">
              <w:rPr>
                <w:b/>
              </w:rPr>
              <w:t>275</w:t>
            </w:r>
          </w:p>
        </w:tc>
        <w:tc>
          <w:tcPr>
            <w:tcW w:w="510" w:type="dxa"/>
            <w:vAlign w:val="center"/>
          </w:tcPr>
          <w:p w14:paraId="793C96BD" w14:textId="77777777" w:rsidR="00C47CB1" w:rsidRPr="002875EA" w:rsidRDefault="00C47CB1" w:rsidP="00A04790">
            <w:pPr>
              <w:pStyle w:val="TableRight"/>
              <w:rPr>
                <w:b/>
              </w:rPr>
            </w:pPr>
            <w:r w:rsidRPr="002875EA">
              <w:rPr>
                <w:b/>
              </w:rPr>
              <w:t>9</w:t>
            </w:r>
          </w:p>
        </w:tc>
        <w:tc>
          <w:tcPr>
            <w:tcW w:w="510" w:type="dxa"/>
            <w:vAlign w:val="center"/>
          </w:tcPr>
          <w:p w14:paraId="246FD237" w14:textId="77777777" w:rsidR="00C47CB1" w:rsidRPr="002875EA" w:rsidRDefault="00C47CB1" w:rsidP="00A04790">
            <w:pPr>
              <w:pStyle w:val="TableRight"/>
              <w:rPr>
                <w:b/>
              </w:rPr>
            </w:pPr>
            <w:r w:rsidRPr="002875EA">
              <w:rPr>
                <w:b/>
              </w:rPr>
              <w:t>9</w:t>
            </w:r>
          </w:p>
        </w:tc>
        <w:tc>
          <w:tcPr>
            <w:tcW w:w="510" w:type="dxa"/>
            <w:vAlign w:val="center"/>
          </w:tcPr>
          <w:p w14:paraId="70E03DB4" w14:textId="77777777" w:rsidR="00C47CB1" w:rsidRPr="002875EA" w:rsidRDefault="00C47CB1" w:rsidP="00A04790">
            <w:pPr>
              <w:pStyle w:val="TableRight"/>
              <w:rPr>
                <w:b/>
              </w:rPr>
            </w:pPr>
            <w:r w:rsidRPr="002875EA">
              <w:rPr>
                <w:b/>
              </w:rPr>
              <w:t>10</w:t>
            </w:r>
          </w:p>
        </w:tc>
        <w:tc>
          <w:tcPr>
            <w:tcW w:w="510" w:type="dxa"/>
            <w:vAlign w:val="center"/>
          </w:tcPr>
          <w:p w14:paraId="65AC054B" w14:textId="77777777" w:rsidR="00C47CB1" w:rsidRPr="002875EA" w:rsidRDefault="00C47CB1" w:rsidP="00A04790">
            <w:pPr>
              <w:pStyle w:val="TableRight"/>
              <w:rPr>
                <w:b/>
              </w:rPr>
            </w:pPr>
            <w:r w:rsidRPr="002875EA">
              <w:rPr>
                <w:b/>
              </w:rPr>
              <w:t>1</w:t>
            </w:r>
          </w:p>
        </w:tc>
        <w:tc>
          <w:tcPr>
            <w:tcW w:w="510" w:type="dxa"/>
            <w:vAlign w:val="center"/>
          </w:tcPr>
          <w:p w14:paraId="13540576" w14:textId="77777777" w:rsidR="00C47CB1" w:rsidRPr="00496301" w:rsidRDefault="00C47CB1" w:rsidP="00A04790">
            <w:pPr>
              <w:pStyle w:val="TableRight"/>
              <w:rPr>
                <w:b/>
              </w:rPr>
            </w:pPr>
          </w:p>
        </w:tc>
        <w:tc>
          <w:tcPr>
            <w:tcW w:w="510" w:type="dxa"/>
            <w:vAlign w:val="center"/>
          </w:tcPr>
          <w:p w14:paraId="196232F9" w14:textId="77777777" w:rsidR="00C47CB1" w:rsidRPr="00496301" w:rsidRDefault="00C47CB1" w:rsidP="00A04790">
            <w:pPr>
              <w:pStyle w:val="TableRight"/>
              <w:rPr>
                <w:b/>
              </w:rPr>
            </w:pPr>
          </w:p>
        </w:tc>
        <w:tc>
          <w:tcPr>
            <w:tcW w:w="510" w:type="dxa"/>
            <w:vAlign w:val="center"/>
          </w:tcPr>
          <w:p w14:paraId="674A2949" w14:textId="77777777" w:rsidR="00C47CB1" w:rsidRPr="00496301" w:rsidRDefault="00C47CB1" w:rsidP="00A04790">
            <w:pPr>
              <w:pStyle w:val="TableRight"/>
              <w:rPr>
                <w:b/>
              </w:rPr>
            </w:pPr>
          </w:p>
        </w:tc>
        <w:tc>
          <w:tcPr>
            <w:tcW w:w="510" w:type="dxa"/>
            <w:vAlign w:val="center"/>
          </w:tcPr>
          <w:p w14:paraId="231EC384" w14:textId="77777777" w:rsidR="00C47CB1" w:rsidRPr="00496301" w:rsidRDefault="00C47CB1" w:rsidP="00A04790">
            <w:pPr>
              <w:pStyle w:val="TableRight"/>
              <w:rPr>
                <w:b/>
              </w:rPr>
            </w:pPr>
          </w:p>
        </w:tc>
        <w:tc>
          <w:tcPr>
            <w:tcW w:w="510" w:type="dxa"/>
            <w:vAlign w:val="center"/>
          </w:tcPr>
          <w:p w14:paraId="6E3F6B4D" w14:textId="77777777" w:rsidR="00C47CB1" w:rsidRPr="00496301" w:rsidRDefault="00C47CB1" w:rsidP="00A04790">
            <w:pPr>
              <w:pStyle w:val="TableRight"/>
              <w:rPr>
                <w:b/>
              </w:rPr>
            </w:pPr>
          </w:p>
        </w:tc>
        <w:tc>
          <w:tcPr>
            <w:tcW w:w="510" w:type="dxa"/>
            <w:vAlign w:val="center"/>
          </w:tcPr>
          <w:p w14:paraId="12046CB3" w14:textId="77777777" w:rsidR="00C47CB1" w:rsidRPr="00496301" w:rsidRDefault="00C47CB1" w:rsidP="00A04790">
            <w:pPr>
              <w:pStyle w:val="TableRight"/>
              <w:rPr>
                <w:b/>
              </w:rPr>
            </w:pPr>
          </w:p>
        </w:tc>
        <w:tc>
          <w:tcPr>
            <w:tcW w:w="510" w:type="dxa"/>
            <w:vAlign w:val="center"/>
          </w:tcPr>
          <w:p w14:paraId="4ECACF17" w14:textId="77777777" w:rsidR="00C47CB1" w:rsidRPr="00496301" w:rsidRDefault="00C47CB1" w:rsidP="00A04790">
            <w:pPr>
              <w:pStyle w:val="TableRight"/>
              <w:rPr>
                <w:b/>
              </w:rPr>
            </w:pPr>
          </w:p>
        </w:tc>
        <w:tc>
          <w:tcPr>
            <w:tcW w:w="510" w:type="dxa"/>
            <w:vAlign w:val="center"/>
          </w:tcPr>
          <w:p w14:paraId="55778ACF" w14:textId="77777777" w:rsidR="00C47CB1" w:rsidRPr="00496301" w:rsidRDefault="00C47CB1" w:rsidP="00A04790">
            <w:pPr>
              <w:pStyle w:val="TableRight"/>
              <w:rPr>
                <w:b/>
              </w:rPr>
            </w:pPr>
          </w:p>
        </w:tc>
        <w:tc>
          <w:tcPr>
            <w:tcW w:w="510" w:type="dxa"/>
            <w:vAlign w:val="center"/>
          </w:tcPr>
          <w:p w14:paraId="6614FECA" w14:textId="77777777" w:rsidR="00C47CB1" w:rsidRPr="00496301" w:rsidRDefault="00C47CB1" w:rsidP="00A04790">
            <w:pPr>
              <w:pStyle w:val="TableRight"/>
              <w:rPr>
                <w:b/>
              </w:rPr>
            </w:pPr>
          </w:p>
        </w:tc>
        <w:tc>
          <w:tcPr>
            <w:tcW w:w="510" w:type="dxa"/>
            <w:vAlign w:val="center"/>
          </w:tcPr>
          <w:p w14:paraId="4E7F722F" w14:textId="77777777" w:rsidR="00C47CB1" w:rsidRPr="00496301" w:rsidRDefault="00D312E7" w:rsidP="00A04790">
            <w:pPr>
              <w:pStyle w:val="TableRight"/>
              <w:rPr>
                <w:b/>
              </w:rPr>
            </w:pPr>
            <w:r w:rsidRPr="00496301">
              <w:rPr>
                <w:b/>
              </w:rPr>
              <w:t>0.0</w:t>
            </w:r>
          </w:p>
        </w:tc>
        <w:tc>
          <w:tcPr>
            <w:tcW w:w="454" w:type="dxa"/>
            <w:vAlign w:val="center"/>
          </w:tcPr>
          <w:p w14:paraId="0A4C5702" w14:textId="77777777" w:rsidR="00C47CB1" w:rsidRPr="00496301" w:rsidRDefault="00C47CB1" w:rsidP="00A04790">
            <w:pPr>
              <w:pStyle w:val="TableRight"/>
              <w:rPr>
                <w:b/>
              </w:rPr>
            </w:pPr>
          </w:p>
        </w:tc>
        <w:tc>
          <w:tcPr>
            <w:tcW w:w="454" w:type="dxa"/>
            <w:vAlign w:val="center"/>
          </w:tcPr>
          <w:p w14:paraId="2DB2AAB7" w14:textId="77777777" w:rsidR="00C47CB1" w:rsidRPr="00496301" w:rsidRDefault="00496301" w:rsidP="00A04790">
            <w:pPr>
              <w:pStyle w:val="TableRight"/>
              <w:rPr>
                <w:b/>
              </w:rPr>
            </w:pPr>
            <w:r>
              <w:rPr>
                <w:b/>
              </w:rPr>
              <w:t>0.0</w:t>
            </w:r>
          </w:p>
        </w:tc>
        <w:tc>
          <w:tcPr>
            <w:tcW w:w="454" w:type="dxa"/>
            <w:vAlign w:val="center"/>
          </w:tcPr>
          <w:p w14:paraId="3A4BF0CB" w14:textId="77777777" w:rsidR="00C47CB1" w:rsidRPr="00496301" w:rsidRDefault="00C47CB1" w:rsidP="00A04790">
            <w:pPr>
              <w:pStyle w:val="TableRight"/>
              <w:rPr>
                <w:b/>
              </w:rPr>
            </w:pPr>
          </w:p>
        </w:tc>
        <w:tc>
          <w:tcPr>
            <w:tcW w:w="454" w:type="dxa"/>
            <w:vAlign w:val="center"/>
          </w:tcPr>
          <w:p w14:paraId="0E616C13" w14:textId="77777777" w:rsidR="00C47CB1" w:rsidRPr="00496301" w:rsidRDefault="00496301" w:rsidP="00A04790">
            <w:pPr>
              <w:pStyle w:val="TableRight"/>
              <w:rPr>
                <w:b/>
              </w:rPr>
            </w:pPr>
            <w:r>
              <w:rPr>
                <w:b/>
              </w:rPr>
              <w:t>0.0</w:t>
            </w:r>
          </w:p>
        </w:tc>
        <w:tc>
          <w:tcPr>
            <w:tcW w:w="454" w:type="dxa"/>
            <w:vAlign w:val="center"/>
          </w:tcPr>
          <w:p w14:paraId="4A7BBD97" w14:textId="77777777" w:rsidR="00C47CB1" w:rsidRPr="00496301" w:rsidRDefault="00C47CB1" w:rsidP="00A04790">
            <w:pPr>
              <w:pStyle w:val="TableRight"/>
              <w:rPr>
                <w:b/>
              </w:rPr>
            </w:pPr>
          </w:p>
        </w:tc>
      </w:tr>
      <w:tr w:rsidR="00F535F6" w:rsidRPr="002875EA" w14:paraId="27088316" w14:textId="77777777" w:rsidTr="00CA11C1">
        <w:trPr>
          <w:trHeight w:val="271"/>
          <w:jc w:val="center"/>
        </w:trPr>
        <w:tc>
          <w:tcPr>
            <w:tcW w:w="1122" w:type="dxa"/>
            <w:tcMar>
              <w:left w:w="28" w:type="dxa"/>
              <w:right w:w="0" w:type="dxa"/>
            </w:tcMar>
          </w:tcPr>
          <w:p w14:paraId="11B7EDC8" w14:textId="77777777" w:rsidR="00C47CB1" w:rsidRPr="002875EA" w:rsidRDefault="00C47CB1" w:rsidP="00C47CB1">
            <w:pPr>
              <w:pStyle w:val="TableLeft"/>
            </w:pPr>
            <w:r w:rsidRPr="002875EA">
              <w:t>HCFC-22</w:t>
            </w:r>
          </w:p>
        </w:tc>
        <w:tc>
          <w:tcPr>
            <w:tcW w:w="539" w:type="dxa"/>
            <w:vAlign w:val="center"/>
          </w:tcPr>
          <w:p w14:paraId="5829D04C" w14:textId="77777777" w:rsidR="00C47CB1" w:rsidRPr="002875EA" w:rsidRDefault="00C47CB1" w:rsidP="00A04790">
            <w:pPr>
              <w:pStyle w:val="TableRight"/>
            </w:pPr>
            <w:r w:rsidRPr="002875EA">
              <w:t>2402</w:t>
            </w:r>
          </w:p>
        </w:tc>
        <w:tc>
          <w:tcPr>
            <w:tcW w:w="539" w:type="dxa"/>
            <w:vAlign w:val="center"/>
          </w:tcPr>
          <w:p w14:paraId="5728C7C1" w14:textId="77777777" w:rsidR="00C47CB1" w:rsidRPr="002875EA" w:rsidRDefault="00C47CB1" w:rsidP="00A04790">
            <w:pPr>
              <w:pStyle w:val="TableRight"/>
            </w:pPr>
            <w:r w:rsidRPr="002875EA">
              <w:t>2252</w:t>
            </w:r>
          </w:p>
        </w:tc>
        <w:tc>
          <w:tcPr>
            <w:tcW w:w="539" w:type="dxa"/>
            <w:vAlign w:val="center"/>
          </w:tcPr>
          <w:p w14:paraId="52841047" w14:textId="77777777" w:rsidR="00C47CB1" w:rsidRPr="002875EA" w:rsidRDefault="00C47CB1" w:rsidP="00A04790">
            <w:pPr>
              <w:pStyle w:val="TableRight"/>
            </w:pPr>
            <w:r w:rsidRPr="002875EA">
              <w:t>2940</w:t>
            </w:r>
          </w:p>
        </w:tc>
        <w:tc>
          <w:tcPr>
            <w:tcW w:w="510" w:type="dxa"/>
            <w:vAlign w:val="center"/>
          </w:tcPr>
          <w:p w14:paraId="2F71537A" w14:textId="77777777" w:rsidR="00C47CB1" w:rsidRPr="002875EA" w:rsidRDefault="00C47CB1" w:rsidP="00A04790">
            <w:pPr>
              <w:pStyle w:val="TableRight"/>
            </w:pPr>
            <w:r w:rsidRPr="002875EA">
              <w:t>13</w:t>
            </w:r>
            <w:r w:rsidR="00154277">
              <w:t>2</w:t>
            </w:r>
            <w:r w:rsidRPr="002875EA">
              <w:t>8</w:t>
            </w:r>
          </w:p>
        </w:tc>
        <w:tc>
          <w:tcPr>
            <w:tcW w:w="510" w:type="dxa"/>
            <w:vAlign w:val="center"/>
          </w:tcPr>
          <w:p w14:paraId="299C4770" w14:textId="77777777" w:rsidR="00C47CB1" w:rsidRPr="002875EA" w:rsidRDefault="00C47CB1" w:rsidP="00A04790">
            <w:pPr>
              <w:pStyle w:val="TableRight"/>
            </w:pPr>
            <w:r w:rsidRPr="002875EA">
              <w:t>1663</w:t>
            </w:r>
          </w:p>
        </w:tc>
        <w:tc>
          <w:tcPr>
            <w:tcW w:w="510" w:type="dxa"/>
            <w:vAlign w:val="center"/>
          </w:tcPr>
          <w:p w14:paraId="6B6D5E8A" w14:textId="77777777" w:rsidR="00C47CB1" w:rsidRPr="002875EA" w:rsidRDefault="00C47CB1" w:rsidP="00A04790">
            <w:pPr>
              <w:pStyle w:val="TableRight"/>
            </w:pPr>
            <w:r w:rsidRPr="002875EA">
              <w:t>2626</w:t>
            </w:r>
          </w:p>
        </w:tc>
        <w:tc>
          <w:tcPr>
            <w:tcW w:w="510" w:type="dxa"/>
            <w:vAlign w:val="center"/>
          </w:tcPr>
          <w:p w14:paraId="5DD0BF94" w14:textId="77777777" w:rsidR="00C47CB1" w:rsidRPr="002875EA" w:rsidRDefault="00C47CB1" w:rsidP="00A04790">
            <w:pPr>
              <w:pStyle w:val="TableRight"/>
            </w:pPr>
            <w:r w:rsidRPr="002875EA">
              <w:t>3056</w:t>
            </w:r>
          </w:p>
        </w:tc>
        <w:tc>
          <w:tcPr>
            <w:tcW w:w="510" w:type="dxa"/>
            <w:vAlign w:val="center"/>
          </w:tcPr>
          <w:p w14:paraId="2C527CE4" w14:textId="77777777" w:rsidR="00C47CB1" w:rsidRPr="002875EA" w:rsidRDefault="00C47CB1" w:rsidP="00A04790">
            <w:pPr>
              <w:pStyle w:val="TableRight"/>
            </w:pPr>
            <w:r w:rsidRPr="002875EA">
              <w:t>2900</w:t>
            </w:r>
          </w:p>
        </w:tc>
        <w:tc>
          <w:tcPr>
            <w:tcW w:w="510" w:type="dxa"/>
            <w:vAlign w:val="center"/>
          </w:tcPr>
          <w:p w14:paraId="738DEE6C" w14:textId="77777777" w:rsidR="00C47CB1" w:rsidRPr="002875EA" w:rsidRDefault="00C47CB1" w:rsidP="00A04790">
            <w:pPr>
              <w:pStyle w:val="TableRight"/>
            </w:pPr>
            <w:r w:rsidRPr="002875EA">
              <w:t>2955</w:t>
            </w:r>
          </w:p>
        </w:tc>
        <w:tc>
          <w:tcPr>
            <w:tcW w:w="510" w:type="dxa"/>
            <w:vAlign w:val="center"/>
          </w:tcPr>
          <w:p w14:paraId="27009CE6" w14:textId="77777777" w:rsidR="00C47CB1" w:rsidRPr="002875EA" w:rsidRDefault="00C47CB1" w:rsidP="00A04790">
            <w:pPr>
              <w:pStyle w:val="TableRight"/>
            </w:pPr>
            <w:r w:rsidRPr="002875EA">
              <w:t>2160</w:t>
            </w:r>
          </w:p>
        </w:tc>
        <w:tc>
          <w:tcPr>
            <w:tcW w:w="510" w:type="dxa"/>
            <w:vAlign w:val="center"/>
          </w:tcPr>
          <w:p w14:paraId="5D8FDA2D" w14:textId="77777777" w:rsidR="00C47CB1" w:rsidRPr="002875EA" w:rsidRDefault="00C47CB1" w:rsidP="00A04790">
            <w:pPr>
              <w:pStyle w:val="TableRight"/>
            </w:pPr>
            <w:r w:rsidRPr="002875EA">
              <w:t>2228</w:t>
            </w:r>
          </w:p>
        </w:tc>
        <w:tc>
          <w:tcPr>
            <w:tcW w:w="510" w:type="dxa"/>
            <w:vAlign w:val="center"/>
          </w:tcPr>
          <w:p w14:paraId="72B1DA25" w14:textId="77777777" w:rsidR="00C47CB1" w:rsidRPr="002875EA" w:rsidRDefault="00C47CB1" w:rsidP="00A04790">
            <w:pPr>
              <w:pStyle w:val="TableRight"/>
            </w:pPr>
            <w:r w:rsidRPr="002875EA">
              <w:t>2557</w:t>
            </w:r>
          </w:p>
        </w:tc>
        <w:tc>
          <w:tcPr>
            <w:tcW w:w="510" w:type="dxa"/>
            <w:vAlign w:val="center"/>
          </w:tcPr>
          <w:p w14:paraId="2C0AA991" w14:textId="77777777" w:rsidR="00C47CB1" w:rsidRPr="002875EA" w:rsidRDefault="00C47CB1" w:rsidP="00A04790">
            <w:pPr>
              <w:pStyle w:val="TableRight"/>
            </w:pPr>
            <w:r w:rsidRPr="002875EA">
              <w:t>2054</w:t>
            </w:r>
          </w:p>
        </w:tc>
        <w:tc>
          <w:tcPr>
            <w:tcW w:w="510" w:type="dxa"/>
            <w:vAlign w:val="center"/>
          </w:tcPr>
          <w:p w14:paraId="3017D759" w14:textId="77777777" w:rsidR="00C47CB1" w:rsidRPr="002875EA" w:rsidRDefault="00C47CB1" w:rsidP="00A04790">
            <w:pPr>
              <w:pStyle w:val="TableRight"/>
            </w:pPr>
            <w:r w:rsidRPr="002875EA">
              <w:t>2053</w:t>
            </w:r>
          </w:p>
        </w:tc>
        <w:tc>
          <w:tcPr>
            <w:tcW w:w="510" w:type="dxa"/>
            <w:vAlign w:val="center"/>
          </w:tcPr>
          <w:p w14:paraId="1DAD499A" w14:textId="77777777" w:rsidR="00C47CB1" w:rsidRPr="002875EA" w:rsidRDefault="00C47CB1" w:rsidP="00A04790">
            <w:pPr>
              <w:pStyle w:val="TableRight"/>
            </w:pPr>
            <w:r w:rsidRPr="002875EA">
              <w:t>1979</w:t>
            </w:r>
          </w:p>
        </w:tc>
        <w:tc>
          <w:tcPr>
            <w:tcW w:w="510" w:type="dxa"/>
            <w:vAlign w:val="center"/>
          </w:tcPr>
          <w:p w14:paraId="1BED4B60" w14:textId="77777777" w:rsidR="00C47CB1" w:rsidRPr="002875EA" w:rsidRDefault="00C47CB1" w:rsidP="00A04790">
            <w:pPr>
              <w:pStyle w:val="TableRight"/>
            </w:pPr>
            <w:r w:rsidRPr="002875EA">
              <w:t>1843</w:t>
            </w:r>
          </w:p>
        </w:tc>
        <w:tc>
          <w:tcPr>
            <w:tcW w:w="510" w:type="dxa"/>
            <w:vAlign w:val="center"/>
          </w:tcPr>
          <w:p w14:paraId="79715EB7" w14:textId="77777777" w:rsidR="00C47CB1" w:rsidRPr="002875EA" w:rsidRDefault="00C47CB1" w:rsidP="00A04790">
            <w:pPr>
              <w:pStyle w:val="TableRight"/>
            </w:pPr>
            <w:r w:rsidRPr="00154277">
              <w:rPr>
                <w:color w:val="FF0000"/>
              </w:rPr>
              <w:t>1808</w:t>
            </w:r>
          </w:p>
        </w:tc>
        <w:tc>
          <w:tcPr>
            <w:tcW w:w="510" w:type="dxa"/>
            <w:vAlign w:val="center"/>
          </w:tcPr>
          <w:p w14:paraId="0D4B7F34" w14:textId="77777777" w:rsidR="00C47CB1" w:rsidRPr="002875EA" w:rsidRDefault="00C47CB1" w:rsidP="00A04790">
            <w:pPr>
              <w:pStyle w:val="TableRight"/>
            </w:pPr>
            <w:r w:rsidRPr="002875EA">
              <w:t>1773</w:t>
            </w:r>
          </w:p>
        </w:tc>
        <w:tc>
          <w:tcPr>
            <w:tcW w:w="510" w:type="dxa"/>
            <w:vAlign w:val="center"/>
          </w:tcPr>
          <w:p w14:paraId="245BB6F3" w14:textId="77777777" w:rsidR="00C47CB1" w:rsidRPr="003E0789" w:rsidRDefault="00C47CB1" w:rsidP="00A04790">
            <w:pPr>
              <w:pStyle w:val="TableRight"/>
              <w:rPr>
                <w:highlight w:val="cyan"/>
              </w:rPr>
            </w:pPr>
            <w:r w:rsidRPr="00B00E08">
              <w:t>1878</w:t>
            </w:r>
          </w:p>
        </w:tc>
        <w:tc>
          <w:tcPr>
            <w:tcW w:w="510" w:type="dxa"/>
            <w:vAlign w:val="center"/>
          </w:tcPr>
          <w:p w14:paraId="6D863F92" w14:textId="77777777" w:rsidR="00C47CB1" w:rsidRPr="003E0789" w:rsidRDefault="00C47CB1" w:rsidP="00A04790">
            <w:pPr>
              <w:pStyle w:val="TableRight"/>
              <w:rPr>
                <w:highlight w:val="cyan"/>
              </w:rPr>
            </w:pPr>
            <w:r w:rsidRPr="00B00E08">
              <w:t>1224</w:t>
            </w:r>
          </w:p>
        </w:tc>
        <w:tc>
          <w:tcPr>
            <w:tcW w:w="510" w:type="dxa"/>
            <w:vAlign w:val="center"/>
          </w:tcPr>
          <w:p w14:paraId="5241C630" w14:textId="77777777" w:rsidR="00C47CB1" w:rsidRPr="002875EA" w:rsidRDefault="009035A5" w:rsidP="00A04790">
            <w:pPr>
              <w:pStyle w:val="TableRight"/>
            </w:pPr>
            <w:r>
              <w:t>1280</w:t>
            </w:r>
          </w:p>
        </w:tc>
        <w:tc>
          <w:tcPr>
            <w:tcW w:w="510" w:type="dxa"/>
            <w:vAlign w:val="center"/>
          </w:tcPr>
          <w:p w14:paraId="405D0CE8" w14:textId="77777777" w:rsidR="00C47CB1" w:rsidRPr="002875EA" w:rsidRDefault="00C47CB1" w:rsidP="00A04790">
            <w:pPr>
              <w:pStyle w:val="TableRight"/>
            </w:pPr>
            <w:r w:rsidRPr="002875EA">
              <w:t>758</w:t>
            </w:r>
          </w:p>
        </w:tc>
        <w:tc>
          <w:tcPr>
            <w:tcW w:w="510" w:type="dxa"/>
            <w:vAlign w:val="center"/>
          </w:tcPr>
          <w:p w14:paraId="4CC50895" w14:textId="77777777" w:rsidR="00C47CB1" w:rsidRPr="002875EA" w:rsidRDefault="00C47CB1" w:rsidP="00A04790">
            <w:pPr>
              <w:pStyle w:val="TableRight"/>
            </w:pPr>
            <w:r w:rsidRPr="002875EA">
              <w:t>714</w:t>
            </w:r>
          </w:p>
        </w:tc>
        <w:tc>
          <w:tcPr>
            <w:tcW w:w="454" w:type="dxa"/>
            <w:vAlign w:val="center"/>
          </w:tcPr>
          <w:p w14:paraId="3DE70FF9" w14:textId="77777777" w:rsidR="00C47CB1" w:rsidRPr="002875EA" w:rsidRDefault="009035A5" w:rsidP="00A04790">
            <w:pPr>
              <w:pStyle w:val="TableRight"/>
            </w:pPr>
            <w:r>
              <w:t>181</w:t>
            </w:r>
          </w:p>
        </w:tc>
        <w:tc>
          <w:tcPr>
            <w:tcW w:w="454" w:type="dxa"/>
            <w:vAlign w:val="center"/>
          </w:tcPr>
          <w:p w14:paraId="645CA71C" w14:textId="77777777" w:rsidR="00C47CB1" w:rsidRPr="002875EA" w:rsidRDefault="00C47CB1" w:rsidP="00A04790">
            <w:pPr>
              <w:pStyle w:val="TableRight"/>
            </w:pPr>
            <w:r w:rsidRPr="002875EA">
              <w:t>181</w:t>
            </w:r>
          </w:p>
        </w:tc>
        <w:tc>
          <w:tcPr>
            <w:tcW w:w="454" w:type="dxa"/>
            <w:vAlign w:val="center"/>
          </w:tcPr>
          <w:p w14:paraId="5183CD57" w14:textId="77777777" w:rsidR="00C47CB1" w:rsidRPr="002875EA" w:rsidRDefault="00C47CB1" w:rsidP="00A04790">
            <w:pPr>
              <w:pStyle w:val="TableRight"/>
            </w:pPr>
            <w:r w:rsidRPr="002875EA">
              <w:t>45</w:t>
            </w:r>
          </w:p>
        </w:tc>
        <w:tc>
          <w:tcPr>
            <w:tcW w:w="454" w:type="dxa"/>
            <w:vAlign w:val="center"/>
          </w:tcPr>
          <w:p w14:paraId="48695939" w14:textId="77777777" w:rsidR="00C47CB1" w:rsidRPr="002875EA" w:rsidRDefault="009035A5" w:rsidP="00A04790">
            <w:pPr>
              <w:pStyle w:val="TableRight"/>
            </w:pPr>
            <w:r>
              <w:t>42</w:t>
            </w:r>
          </w:p>
        </w:tc>
        <w:tc>
          <w:tcPr>
            <w:tcW w:w="454" w:type="dxa"/>
            <w:vAlign w:val="center"/>
          </w:tcPr>
          <w:p w14:paraId="0C90B8A6" w14:textId="77777777" w:rsidR="00C47CB1" w:rsidRPr="002875EA" w:rsidRDefault="00C47CB1" w:rsidP="00A04790">
            <w:pPr>
              <w:pStyle w:val="TableRight"/>
            </w:pPr>
            <w:r>
              <w:t>45</w:t>
            </w:r>
          </w:p>
        </w:tc>
      </w:tr>
      <w:tr w:rsidR="00F535F6" w:rsidRPr="002875EA" w14:paraId="35FA2F3F"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0C99A11C" w14:textId="77777777" w:rsidR="00C47CB1" w:rsidRPr="002875EA" w:rsidRDefault="00C47CB1" w:rsidP="00C47CB1">
            <w:pPr>
              <w:pStyle w:val="TableLeft"/>
            </w:pPr>
            <w:r w:rsidRPr="002875EA">
              <w:t>HCFC-123</w:t>
            </w:r>
          </w:p>
        </w:tc>
        <w:tc>
          <w:tcPr>
            <w:tcW w:w="539" w:type="dxa"/>
            <w:vAlign w:val="center"/>
          </w:tcPr>
          <w:p w14:paraId="7CC678E6" w14:textId="77777777" w:rsidR="00C47CB1" w:rsidRPr="002875EA" w:rsidRDefault="00C47CB1" w:rsidP="00A04790">
            <w:pPr>
              <w:pStyle w:val="TableRight"/>
            </w:pPr>
          </w:p>
        </w:tc>
        <w:tc>
          <w:tcPr>
            <w:tcW w:w="539" w:type="dxa"/>
            <w:vAlign w:val="center"/>
          </w:tcPr>
          <w:p w14:paraId="65190591" w14:textId="77777777" w:rsidR="00C47CB1" w:rsidRPr="002875EA" w:rsidRDefault="00C47CB1" w:rsidP="00A04790">
            <w:pPr>
              <w:pStyle w:val="TableRight"/>
            </w:pPr>
            <w:r w:rsidRPr="002875EA">
              <w:t>17</w:t>
            </w:r>
          </w:p>
        </w:tc>
        <w:tc>
          <w:tcPr>
            <w:tcW w:w="539" w:type="dxa"/>
            <w:vAlign w:val="center"/>
          </w:tcPr>
          <w:p w14:paraId="0BF768D1" w14:textId="77777777" w:rsidR="00C47CB1" w:rsidRPr="002875EA" w:rsidRDefault="00C47CB1" w:rsidP="00A04790">
            <w:pPr>
              <w:pStyle w:val="TableRight"/>
            </w:pPr>
            <w:r w:rsidRPr="002875EA">
              <w:t>60</w:t>
            </w:r>
          </w:p>
        </w:tc>
        <w:tc>
          <w:tcPr>
            <w:tcW w:w="510" w:type="dxa"/>
            <w:vAlign w:val="center"/>
          </w:tcPr>
          <w:p w14:paraId="2D7CC4F0" w14:textId="77777777" w:rsidR="00C47CB1" w:rsidRPr="002875EA" w:rsidRDefault="00C47CB1" w:rsidP="00A04790">
            <w:pPr>
              <w:pStyle w:val="TableRight"/>
            </w:pPr>
            <w:r w:rsidRPr="002875EA">
              <w:rPr>
                <w:color w:val="FF0000"/>
              </w:rPr>
              <w:t>67</w:t>
            </w:r>
          </w:p>
        </w:tc>
        <w:tc>
          <w:tcPr>
            <w:tcW w:w="510" w:type="dxa"/>
            <w:vAlign w:val="center"/>
          </w:tcPr>
          <w:p w14:paraId="269BE8B5" w14:textId="77777777" w:rsidR="00C47CB1" w:rsidRPr="002875EA" w:rsidRDefault="00C47CB1" w:rsidP="00A04790">
            <w:pPr>
              <w:pStyle w:val="TableRight"/>
            </w:pPr>
            <w:r w:rsidRPr="002875EA">
              <w:t>74</w:t>
            </w:r>
          </w:p>
        </w:tc>
        <w:tc>
          <w:tcPr>
            <w:tcW w:w="510" w:type="dxa"/>
            <w:vAlign w:val="center"/>
          </w:tcPr>
          <w:p w14:paraId="463B201A" w14:textId="77777777" w:rsidR="00C47CB1" w:rsidRPr="002875EA" w:rsidRDefault="00C47CB1" w:rsidP="00A04790">
            <w:pPr>
              <w:pStyle w:val="TableRight"/>
            </w:pPr>
            <w:r w:rsidRPr="002875EA">
              <w:t>59</w:t>
            </w:r>
          </w:p>
        </w:tc>
        <w:tc>
          <w:tcPr>
            <w:tcW w:w="510" w:type="dxa"/>
            <w:vAlign w:val="center"/>
          </w:tcPr>
          <w:p w14:paraId="654B4FB3" w14:textId="77777777" w:rsidR="00C47CB1" w:rsidRPr="002875EA" w:rsidRDefault="00C47CB1" w:rsidP="00A04790">
            <w:pPr>
              <w:pStyle w:val="TableRight"/>
            </w:pPr>
            <w:r w:rsidRPr="002875EA">
              <w:t>52</w:t>
            </w:r>
          </w:p>
        </w:tc>
        <w:tc>
          <w:tcPr>
            <w:tcW w:w="510" w:type="dxa"/>
            <w:vAlign w:val="center"/>
          </w:tcPr>
          <w:p w14:paraId="153D6018" w14:textId="77777777" w:rsidR="00C47CB1" w:rsidRPr="002875EA" w:rsidRDefault="00C47CB1" w:rsidP="00A04790">
            <w:pPr>
              <w:pStyle w:val="TableRight"/>
            </w:pPr>
            <w:r w:rsidRPr="002875EA">
              <w:t>72</w:t>
            </w:r>
          </w:p>
        </w:tc>
        <w:tc>
          <w:tcPr>
            <w:tcW w:w="510" w:type="dxa"/>
            <w:vAlign w:val="center"/>
          </w:tcPr>
          <w:p w14:paraId="6E9C38EE" w14:textId="77777777" w:rsidR="00C47CB1" w:rsidRPr="002875EA" w:rsidRDefault="00C47CB1" w:rsidP="00A04790">
            <w:pPr>
              <w:pStyle w:val="TableRight"/>
            </w:pPr>
            <w:r w:rsidRPr="002875EA">
              <w:t>76</w:t>
            </w:r>
          </w:p>
        </w:tc>
        <w:tc>
          <w:tcPr>
            <w:tcW w:w="510" w:type="dxa"/>
            <w:vAlign w:val="center"/>
          </w:tcPr>
          <w:p w14:paraId="7A40F5D9" w14:textId="77777777" w:rsidR="00C47CB1" w:rsidRPr="002875EA" w:rsidRDefault="00C47CB1" w:rsidP="00A04790">
            <w:pPr>
              <w:pStyle w:val="TableRight"/>
            </w:pPr>
            <w:r w:rsidRPr="002875EA">
              <w:t>20</w:t>
            </w:r>
          </w:p>
        </w:tc>
        <w:tc>
          <w:tcPr>
            <w:tcW w:w="510" w:type="dxa"/>
            <w:vAlign w:val="center"/>
          </w:tcPr>
          <w:p w14:paraId="29247B8C" w14:textId="77777777" w:rsidR="00C47CB1" w:rsidRPr="002875EA" w:rsidRDefault="00C47CB1" w:rsidP="00A04790">
            <w:pPr>
              <w:pStyle w:val="TableRight"/>
            </w:pPr>
            <w:r w:rsidRPr="002875EA">
              <w:t>7</w:t>
            </w:r>
          </w:p>
        </w:tc>
        <w:tc>
          <w:tcPr>
            <w:tcW w:w="510" w:type="dxa"/>
            <w:vAlign w:val="center"/>
          </w:tcPr>
          <w:p w14:paraId="77A46B1E" w14:textId="77777777" w:rsidR="00C47CB1" w:rsidRPr="002875EA" w:rsidRDefault="00C47CB1" w:rsidP="00A04790">
            <w:pPr>
              <w:pStyle w:val="TableRight"/>
            </w:pPr>
            <w:r w:rsidRPr="002875EA">
              <w:t>34</w:t>
            </w:r>
          </w:p>
        </w:tc>
        <w:tc>
          <w:tcPr>
            <w:tcW w:w="510" w:type="dxa"/>
            <w:vAlign w:val="center"/>
          </w:tcPr>
          <w:p w14:paraId="79AE661D" w14:textId="77777777" w:rsidR="00C47CB1" w:rsidRPr="002875EA" w:rsidRDefault="00C47CB1" w:rsidP="00A04790">
            <w:pPr>
              <w:pStyle w:val="TableRight"/>
            </w:pPr>
            <w:r w:rsidRPr="002875EA">
              <w:t>11</w:t>
            </w:r>
          </w:p>
        </w:tc>
        <w:tc>
          <w:tcPr>
            <w:tcW w:w="510" w:type="dxa"/>
            <w:vAlign w:val="center"/>
          </w:tcPr>
          <w:p w14:paraId="32906F6E" w14:textId="77777777" w:rsidR="00C47CB1" w:rsidRPr="002875EA" w:rsidRDefault="00C47CB1" w:rsidP="00A04790">
            <w:pPr>
              <w:pStyle w:val="TableRight"/>
            </w:pPr>
            <w:r w:rsidRPr="002875EA">
              <w:t>31</w:t>
            </w:r>
          </w:p>
        </w:tc>
        <w:tc>
          <w:tcPr>
            <w:tcW w:w="510" w:type="dxa"/>
            <w:vAlign w:val="center"/>
          </w:tcPr>
          <w:p w14:paraId="6A0FA367" w14:textId="77777777" w:rsidR="00C47CB1" w:rsidRPr="002875EA" w:rsidRDefault="00C47CB1" w:rsidP="00A04790">
            <w:pPr>
              <w:pStyle w:val="TableRight"/>
            </w:pPr>
            <w:r w:rsidRPr="002875EA">
              <w:t>28</w:t>
            </w:r>
          </w:p>
        </w:tc>
        <w:tc>
          <w:tcPr>
            <w:tcW w:w="510" w:type="dxa"/>
            <w:vAlign w:val="center"/>
          </w:tcPr>
          <w:p w14:paraId="74FC9B74" w14:textId="77777777" w:rsidR="00C47CB1" w:rsidRPr="002875EA" w:rsidRDefault="00C47CB1" w:rsidP="00A04790">
            <w:pPr>
              <w:pStyle w:val="TableRight"/>
            </w:pPr>
            <w:r w:rsidRPr="002875EA">
              <w:t>15</w:t>
            </w:r>
          </w:p>
        </w:tc>
        <w:tc>
          <w:tcPr>
            <w:tcW w:w="510" w:type="dxa"/>
            <w:vAlign w:val="center"/>
          </w:tcPr>
          <w:p w14:paraId="19E4A6B5" w14:textId="77777777" w:rsidR="00C47CB1" w:rsidRPr="002875EA" w:rsidRDefault="00C47CB1" w:rsidP="00A04790">
            <w:pPr>
              <w:pStyle w:val="TableRight"/>
            </w:pPr>
            <w:r w:rsidRPr="00154277">
              <w:rPr>
                <w:color w:val="FF0000"/>
              </w:rPr>
              <w:t>18</w:t>
            </w:r>
          </w:p>
        </w:tc>
        <w:tc>
          <w:tcPr>
            <w:tcW w:w="510" w:type="dxa"/>
            <w:vAlign w:val="center"/>
          </w:tcPr>
          <w:p w14:paraId="73DC2114" w14:textId="77777777" w:rsidR="00C47CB1" w:rsidRPr="002875EA" w:rsidRDefault="00C47CB1" w:rsidP="00A04790">
            <w:pPr>
              <w:pStyle w:val="TableRight"/>
            </w:pPr>
            <w:r w:rsidRPr="002875EA">
              <w:t>21</w:t>
            </w:r>
          </w:p>
        </w:tc>
        <w:tc>
          <w:tcPr>
            <w:tcW w:w="510" w:type="dxa"/>
            <w:vAlign w:val="center"/>
          </w:tcPr>
          <w:p w14:paraId="5EEDE65D" w14:textId="77777777" w:rsidR="00C47CB1" w:rsidRPr="002875EA" w:rsidRDefault="00C47CB1" w:rsidP="00A04790">
            <w:pPr>
              <w:pStyle w:val="TableRight"/>
            </w:pPr>
            <w:r w:rsidRPr="002875EA">
              <w:t>48</w:t>
            </w:r>
          </w:p>
        </w:tc>
        <w:tc>
          <w:tcPr>
            <w:tcW w:w="510" w:type="dxa"/>
            <w:vAlign w:val="center"/>
          </w:tcPr>
          <w:p w14:paraId="67AB5F6A" w14:textId="77777777" w:rsidR="00C47CB1" w:rsidRPr="002875EA" w:rsidRDefault="00C47CB1" w:rsidP="00A04790">
            <w:pPr>
              <w:pStyle w:val="TableRight"/>
            </w:pPr>
            <w:r w:rsidRPr="002875EA">
              <w:t>26</w:t>
            </w:r>
          </w:p>
        </w:tc>
        <w:tc>
          <w:tcPr>
            <w:tcW w:w="510" w:type="dxa"/>
            <w:vAlign w:val="center"/>
          </w:tcPr>
          <w:p w14:paraId="34785959" w14:textId="77777777" w:rsidR="00C47CB1" w:rsidRPr="002875EA" w:rsidRDefault="003E6040" w:rsidP="00A04790">
            <w:pPr>
              <w:pStyle w:val="TableRight"/>
            </w:pPr>
            <w:r>
              <w:t>8</w:t>
            </w:r>
          </w:p>
        </w:tc>
        <w:tc>
          <w:tcPr>
            <w:tcW w:w="510" w:type="dxa"/>
            <w:vAlign w:val="center"/>
          </w:tcPr>
          <w:p w14:paraId="08087E22" w14:textId="77777777" w:rsidR="00C47CB1" w:rsidRPr="002875EA" w:rsidRDefault="00A30342" w:rsidP="00A04790">
            <w:pPr>
              <w:pStyle w:val="TableRight"/>
            </w:pPr>
            <w:r>
              <w:t>20</w:t>
            </w:r>
          </w:p>
        </w:tc>
        <w:tc>
          <w:tcPr>
            <w:tcW w:w="510" w:type="dxa"/>
            <w:vAlign w:val="center"/>
          </w:tcPr>
          <w:p w14:paraId="48DB86D0" w14:textId="77777777" w:rsidR="00C47CB1" w:rsidRPr="002875EA" w:rsidRDefault="00A30342" w:rsidP="00A04790">
            <w:pPr>
              <w:pStyle w:val="TableRight"/>
            </w:pPr>
            <w:r>
              <w:t>14</w:t>
            </w:r>
          </w:p>
        </w:tc>
        <w:tc>
          <w:tcPr>
            <w:tcW w:w="454" w:type="dxa"/>
            <w:vAlign w:val="center"/>
          </w:tcPr>
          <w:p w14:paraId="28CFB6B3" w14:textId="77777777" w:rsidR="00C47CB1" w:rsidRPr="002875EA" w:rsidRDefault="00A30342" w:rsidP="00A04790">
            <w:pPr>
              <w:pStyle w:val="TableRight"/>
            </w:pPr>
            <w:r>
              <w:t>4</w:t>
            </w:r>
          </w:p>
        </w:tc>
        <w:tc>
          <w:tcPr>
            <w:tcW w:w="454" w:type="dxa"/>
            <w:vAlign w:val="center"/>
          </w:tcPr>
          <w:p w14:paraId="43A0C266" w14:textId="77777777" w:rsidR="00C47CB1" w:rsidRPr="002875EA" w:rsidRDefault="00C47CB1" w:rsidP="00A04790">
            <w:pPr>
              <w:pStyle w:val="TableRight"/>
            </w:pPr>
            <w:r w:rsidRPr="002875EA">
              <w:t>9</w:t>
            </w:r>
          </w:p>
        </w:tc>
        <w:tc>
          <w:tcPr>
            <w:tcW w:w="454" w:type="dxa"/>
            <w:vAlign w:val="center"/>
          </w:tcPr>
          <w:p w14:paraId="094EA6F0" w14:textId="77777777" w:rsidR="00C47CB1" w:rsidRPr="002875EA" w:rsidRDefault="00C47CB1" w:rsidP="00A04790">
            <w:pPr>
              <w:pStyle w:val="TableRight"/>
            </w:pPr>
          </w:p>
        </w:tc>
        <w:tc>
          <w:tcPr>
            <w:tcW w:w="454" w:type="dxa"/>
            <w:vAlign w:val="center"/>
          </w:tcPr>
          <w:p w14:paraId="2966FD89" w14:textId="77777777" w:rsidR="00C47CB1" w:rsidRPr="002875EA" w:rsidRDefault="00C47CB1" w:rsidP="00A04790">
            <w:pPr>
              <w:pStyle w:val="TableRight"/>
            </w:pPr>
          </w:p>
        </w:tc>
        <w:tc>
          <w:tcPr>
            <w:tcW w:w="454" w:type="dxa"/>
            <w:vAlign w:val="center"/>
          </w:tcPr>
          <w:p w14:paraId="6F193B05" w14:textId="77777777" w:rsidR="00C47CB1" w:rsidRPr="002875EA" w:rsidRDefault="00C47CB1" w:rsidP="00A04790">
            <w:pPr>
              <w:pStyle w:val="TableRight"/>
            </w:pPr>
          </w:p>
        </w:tc>
      </w:tr>
      <w:tr w:rsidR="00F535F6" w:rsidRPr="002875EA" w14:paraId="6D0B36BE" w14:textId="77777777" w:rsidTr="00CA11C1">
        <w:trPr>
          <w:trHeight w:val="258"/>
          <w:jc w:val="center"/>
        </w:trPr>
        <w:tc>
          <w:tcPr>
            <w:tcW w:w="1122" w:type="dxa"/>
            <w:tcMar>
              <w:left w:w="28" w:type="dxa"/>
              <w:right w:w="0" w:type="dxa"/>
            </w:tcMar>
          </w:tcPr>
          <w:p w14:paraId="59F34440" w14:textId="77777777" w:rsidR="00C47CB1" w:rsidRPr="002875EA" w:rsidRDefault="00C47CB1" w:rsidP="00C47CB1">
            <w:pPr>
              <w:pStyle w:val="TableLeft"/>
            </w:pPr>
            <w:r w:rsidRPr="002875EA">
              <w:t>HCFC-124</w:t>
            </w:r>
          </w:p>
        </w:tc>
        <w:tc>
          <w:tcPr>
            <w:tcW w:w="539" w:type="dxa"/>
            <w:vAlign w:val="center"/>
          </w:tcPr>
          <w:p w14:paraId="648E2636" w14:textId="77777777" w:rsidR="00C47CB1" w:rsidRPr="002875EA" w:rsidRDefault="00C47CB1" w:rsidP="00A04790">
            <w:pPr>
              <w:pStyle w:val="TableRight"/>
            </w:pPr>
          </w:p>
        </w:tc>
        <w:tc>
          <w:tcPr>
            <w:tcW w:w="539" w:type="dxa"/>
            <w:vAlign w:val="center"/>
          </w:tcPr>
          <w:p w14:paraId="3C5CD317" w14:textId="77777777" w:rsidR="00C47CB1" w:rsidRPr="002875EA" w:rsidRDefault="00C47CB1" w:rsidP="00A04790">
            <w:pPr>
              <w:pStyle w:val="TableRight"/>
            </w:pPr>
          </w:p>
        </w:tc>
        <w:tc>
          <w:tcPr>
            <w:tcW w:w="539" w:type="dxa"/>
            <w:vAlign w:val="center"/>
          </w:tcPr>
          <w:p w14:paraId="501ADB4B" w14:textId="77777777" w:rsidR="00C47CB1" w:rsidRPr="002875EA" w:rsidRDefault="00C47CB1" w:rsidP="00A04790">
            <w:pPr>
              <w:pStyle w:val="TableRight"/>
            </w:pPr>
            <w:r w:rsidRPr="002875EA">
              <w:t>8</w:t>
            </w:r>
          </w:p>
        </w:tc>
        <w:tc>
          <w:tcPr>
            <w:tcW w:w="510" w:type="dxa"/>
            <w:vAlign w:val="center"/>
          </w:tcPr>
          <w:p w14:paraId="315BA018" w14:textId="77777777" w:rsidR="00C47CB1" w:rsidRPr="002875EA" w:rsidRDefault="00C47CB1" w:rsidP="00A04790">
            <w:pPr>
              <w:pStyle w:val="TableRight"/>
            </w:pPr>
            <w:r w:rsidRPr="002875EA">
              <w:t>2</w:t>
            </w:r>
          </w:p>
        </w:tc>
        <w:tc>
          <w:tcPr>
            <w:tcW w:w="510" w:type="dxa"/>
            <w:vAlign w:val="center"/>
          </w:tcPr>
          <w:p w14:paraId="23197603" w14:textId="77777777" w:rsidR="00C47CB1" w:rsidRPr="002875EA" w:rsidRDefault="00C47CB1" w:rsidP="00A04790">
            <w:pPr>
              <w:pStyle w:val="TableRight"/>
            </w:pPr>
            <w:r w:rsidRPr="002875EA">
              <w:t>49</w:t>
            </w:r>
          </w:p>
        </w:tc>
        <w:tc>
          <w:tcPr>
            <w:tcW w:w="510" w:type="dxa"/>
            <w:vAlign w:val="center"/>
          </w:tcPr>
          <w:p w14:paraId="22D11AE5" w14:textId="77777777" w:rsidR="00C47CB1" w:rsidRPr="002875EA" w:rsidRDefault="00C47CB1" w:rsidP="00A04790">
            <w:pPr>
              <w:pStyle w:val="TableRight"/>
            </w:pPr>
            <w:r w:rsidRPr="002875EA">
              <w:t>93</w:t>
            </w:r>
          </w:p>
        </w:tc>
        <w:tc>
          <w:tcPr>
            <w:tcW w:w="510" w:type="dxa"/>
            <w:vAlign w:val="center"/>
          </w:tcPr>
          <w:p w14:paraId="4B0199CF" w14:textId="77777777" w:rsidR="00C47CB1" w:rsidRPr="002875EA" w:rsidRDefault="00C47CB1" w:rsidP="00A04790">
            <w:pPr>
              <w:pStyle w:val="TableRight"/>
            </w:pPr>
            <w:r w:rsidRPr="002875EA">
              <w:t>195</w:t>
            </w:r>
          </w:p>
        </w:tc>
        <w:tc>
          <w:tcPr>
            <w:tcW w:w="510" w:type="dxa"/>
            <w:vAlign w:val="center"/>
          </w:tcPr>
          <w:p w14:paraId="17767324" w14:textId="77777777" w:rsidR="00C47CB1" w:rsidRPr="002875EA" w:rsidRDefault="00C47CB1" w:rsidP="00A04790">
            <w:pPr>
              <w:pStyle w:val="TableRight"/>
            </w:pPr>
            <w:r w:rsidRPr="002875EA">
              <w:t>189</w:t>
            </w:r>
          </w:p>
        </w:tc>
        <w:tc>
          <w:tcPr>
            <w:tcW w:w="510" w:type="dxa"/>
            <w:vAlign w:val="center"/>
          </w:tcPr>
          <w:p w14:paraId="362BF6DC" w14:textId="77777777" w:rsidR="00C47CB1" w:rsidRPr="002875EA" w:rsidRDefault="00C47CB1" w:rsidP="00A04790">
            <w:pPr>
              <w:pStyle w:val="TableRight"/>
            </w:pPr>
            <w:r w:rsidRPr="002875EA">
              <w:t>140</w:t>
            </w:r>
          </w:p>
        </w:tc>
        <w:tc>
          <w:tcPr>
            <w:tcW w:w="510" w:type="dxa"/>
            <w:vAlign w:val="center"/>
          </w:tcPr>
          <w:p w14:paraId="4FAA1409" w14:textId="77777777" w:rsidR="00C47CB1" w:rsidRPr="002875EA" w:rsidRDefault="00C47CB1" w:rsidP="00A04790">
            <w:pPr>
              <w:pStyle w:val="TableRight"/>
            </w:pPr>
            <w:r w:rsidRPr="002875EA">
              <w:t>56</w:t>
            </w:r>
          </w:p>
        </w:tc>
        <w:tc>
          <w:tcPr>
            <w:tcW w:w="510" w:type="dxa"/>
            <w:vAlign w:val="center"/>
          </w:tcPr>
          <w:p w14:paraId="4ACF8D5D" w14:textId="77777777" w:rsidR="00C47CB1" w:rsidRPr="002875EA" w:rsidRDefault="00C47CB1" w:rsidP="00A04790">
            <w:pPr>
              <w:pStyle w:val="TableRight"/>
            </w:pPr>
            <w:r w:rsidRPr="002875EA">
              <w:t>60</w:t>
            </w:r>
          </w:p>
        </w:tc>
        <w:tc>
          <w:tcPr>
            <w:tcW w:w="510" w:type="dxa"/>
            <w:vAlign w:val="center"/>
          </w:tcPr>
          <w:p w14:paraId="176EF870" w14:textId="77777777" w:rsidR="00C47CB1" w:rsidRPr="002875EA" w:rsidRDefault="00C47CB1" w:rsidP="00A04790">
            <w:pPr>
              <w:pStyle w:val="TableRight"/>
            </w:pPr>
            <w:r w:rsidRPr="002875EA">
              <w:t>46</w:t>
            </w:r>
          </w:p>
        </w:tc>
        <w:tc>
          <w:tcPr>
            <w:tcW w:w="510" w:type="dxa"/>
            <w:vAlign w:val="center"/>
          </w:tcPr>
          <w:p w14:paraId="173D9763" w14:textId="77777777" w:rsidR="00C47CB1" w:rsidRPr="002875EA" w:rsidRDefault="00C47CB1" w:rsidP="00A04790">
            <w:pPr>
              <w:pStyle w:val="TableRight"/>
            </w:pPr>
            <w:r w:rsidRPr="002875EA">
              <w:t>64</w:t>
            </w:r>
          </w:p>
        </w:tc>
        <w:tc>
          <w:tcPr>
            <w:tcW w:w="510" w:type="dxa"/>
            <w:vAlign w:val="center"/>
          </w:tcPr>
          <w:p w14:paraId="30E57B5F" w14:textId="77777777" w:rsidR="00C47CB1" w:rsidRPr="002875EA" w:rsidRDefault="00C47CB1" w:rsidP="00A04790">
            <w:pPr>
              <w:pStyle w:val="TableRight"/>
            </w:pPr>
            <w:r w:rsidRPr="002875EA">
              <w:t>43</w:t>
            </w:r>
          </w:p>
        </w:tc>
        <w:tc>
          <w:tcPr>
            <w:tcW w:w="510" w:type="dxa"/>
            <w:vAlign w:val="center"/>
          </w:tcPr>
          <w:p w14:paraId="6EBAAD25" w14:textId="77777777" w:rsidR="00C47CB1" w:rsidRPr="002875EA" w:rsidRDefault="00C47CB1" w:rsidP="00A04790">
            <w:pPr>
              <w:pStyle w:val="TableRight"/>
            </w:pPr>
            <w:r w:rsidRPr="002875EA">
              <w:t>29</w:t>
            </w:r>
          </w:p>
        </w:tc>
        <w:tc>
          <w:tcPr>
            <w:tcW w:w="510" w:type="dxa"/>
            <w:vAlign w:val="center"/>
          </w:tcPr>
          <w:p w14:paraId="0A916925" w14:textId="77777777" w:rsidR="00C47CB1" w:rsidRPr="002875EA" w:rsidRDefault="00C47CB1" w:rsidP="00A04790">
            <w:pPr>
              <w:pStyle w:val="TableRight"/>
            </w:pPr>
            <w:r w:rsidRPr="002875EA">
              <w:t>15</w:t>
            </w:r>
          </w:p>
        </w:tc>
        <w:tc>
          <w:tcPr>
            <w:tcW w:w="510" w:type="dxa"/>
            <w:vAlign w:val="center"/>
          </w:tcPr>
          <w:p w14:paraId="077B57EF" w14:textId="77777777" w:rsidR="00C47CB1" w:rsidRPr="002875EA" w:rsidRDefault="00C47CB1" w:rsidP="00A04790">
            <w:pPr>
              <w:pStyle w:val="TableRight"/>
            </w:pPr>
            <w:r w:rsidRPr="00154277">
              <w:rPr>
                <w:color w:val="FF0000"/>
              </w:rPr>
              <w:t>18</w:t>
            </w:r>
          </w:p>
        </w:tc>
        <w:tc>
          <w:tcPr>
            <w:tcW w:w="510" w:type="dxa"/>
            <w:vAlign w:val="center"/>
          </w:tcPr>
          <w:p w14:paraId="21E914BD" w14:textId="77777777" w:rsidR="00C47CB1" w:rsidRPr="002875EA" w:rsidRDefault="00C47CB1" w:rsidP="00A04790">
            <w:pPr>
              <w:pStyle w:val="TableRight"/>
            </w:pPr>
            <w:r w:rsidRPr="002875EA">
              <w:t>20</w:t>
            </w:r>
          </w:p>
        </w:tc>
        <w:tc>
          <w:tcPr>
            <w:tcW w:w="510" w:type="dxa"/>
            <w:vAlign w:val="center"/>
          </w:tcPr>
          <w:p w14:paraId="05CD50E2" w14:textId="77777777" w:rsidR="00C47CB1" w:rsidRPr="002875EA" w:rsidRDefault="00C47CB1" w:rsidP="00A04790">
            <w:pPr>
              <w:pStyle w:val="TableRight"/>
            </w:pPr>
            <w:r w:rsidRPr="002875EA">
              <w:t>13</w:t>
            </w:r>
          </w:p>
        </w:tc>
        <w:tc>
          <w:tcPr>
            <w:tcW w:w="510" w:type="dxa"/>
            <w:vAlign w:val="center"/>
          </w:tcPr>
          <w:p w14:paraId="30A4A6C0" w14:textId="77777777" w:rsidR="00C47CB1" w:rsidRPr="002875EA" w:rsidRDefault="00A30342" w:rsidP="00A04790">
            <w:pPr>
              <w:pStyle w:val="TableRight"/>
            </w:pPr>
            <w:r>
              <w:t>32</w:t>
            </w:r>
          </w:p>
        </w:tc>
        <w:tc>
          <w:tcPr>
            <w:tcW w:w="510" w:type="dxa"/>
            <w:vAlign w:val="center"/>
          </w:tcPr>
          <w:p w14:paraId="379DD384" w14:textId="77777777" w:rsidR="00C47CB1" w:rsidRPr="002875EA" w:rsidRDefault="00C47CB1" w:rsidP="00A04790">
            <w:pPr>
              <w:pStyle w:val="TableRight"/>
            </w:pPr>
            <w:r w:rsidRPr="002875EA">
              <w:t>5</w:t>
            </w:r>
          </w:p>
        </w:tc>
        <w:tc>
          <w:tcPr>
            <w:tcW w:w="510" w:type="dxa"/>
            <w:vAlign w:val="center"/>
          </w:tcPr>
          <w:p w14:paraId="3CC83889" w14:textId="77777777" w:rsidR="00C47CB1" w:rsidRPr="002875EA" w:rsidRDefault="00C47CB1" w:rsidP="00A04790">
            <w:pPr>
              <w:pStyle w:val="TableRight"/>
            </w:pPr>
            <w:r w:rsidRPr="002875EA">
              <w:t>4</w:t>
            </w:r>
          </w:p>
        </w:tc>
        <w:tc>
          <w:tcPr>
            <w:tcW w:w="510" w:type="dxa"/>
            <w:vAlign w:val="center"/>
          </w:tcPr>
          <w:p w14:paraId="682DA17B" w14:textId="77777777" w:rsidR="00C47CB1" w:rsidRPr="002875EA" w:rsidRDefault="00A30342" w:rsidP="00A04790">
            <w:pPr>
              <w:pStyle w:val="TableRight"/>
            </w:pPr>
            <w:r>
              <w:t>4</w:t>
            </w:r>
          </w:p>
        </w:tc>
        <w:tc>
          <w:tcPr>
            <w:tcW w:w="454" w:type="dxa"/>
            <w:vAlign w:val="center"/>
          </w:tcPr>
          <w:p w14:paraId="3998D0FD" w14:textId="77777777" w:rsidR="00C47CB1" w:rsidRPr="002875EA" w:rsidRDefault="00C47CB1" w:rsidP="00A04790">
            <w:pPr>
              <w:pStyle w:val="TableRight"/>
            </w:pPr>
            <w:r w:rsidRPr="002875EA">
              <w:t>0.5</w:t>
            </w:r>
          </w:p>
        </w:tc>
        <w:tc>
          <w:tcPr>
            <w:tcW w:w="454" w:type="dxa"/>
            <w:vAlign w:val="center"/>
          </w:tcPr>
          <w:p w14:paraId="36964391" w14:textId="77777777" w:rsidR="00C47CB1" w:rsidRPr="002875EA" w:rsidRDefault="00C47CB1" w:rsidP="00A04790">
            <w:pPr>
              <w:pStyle w:val="TableRight"/>
            </w:pPr>
            <w:r w:rsidRPr="002875EA">
              <w:t>1</w:t>
            </w:r>
          </w:p>
        </w:tc>
        <w:tc>
          <w:tcPr>
            <w:tcW w:w="454" w:type="dxa"/>
            <w:vAlign w:val="center"/>
          </w:tcPr>
          <w:p w14:paraId="3DAADA5B" w14:textId="77777777" w:rsidR="00C47CB1" w:rsidRPr="002875EA" w:rsidRDefault="00C47CB1" w:rsidP="00A04790">
            <w:pPr>
              <w:pStyle w:val="TableRight"/>
            </w:pPr>
          </w:p>
        </w:tc>
        <w:tc>
          <w:tcPr>
            <w:tcW w:w="454" w:type="dxa"/>
            <w:vAlign w:val="center"/>
          </w:tcPr>
          <w:p w14:paraId="5E87B63D" w14:textId="77777777" w:rsidR="00C47CB1" w:rsidRPr="002875EA" w:rsidRDefault="00C47CB1" w:rsidP="00A04790">
            <w:pPr>
              <w:pStyle w:val="TableRight"/>
            </w:pPr>
          </w:p>
        </w:tc>
        <w:tc>
          <w:tcPr>
            <w:tcW w:w="454" w:type="dxa"/>
            <w:vAlign w:val="center"/>
          </w:tcPr>
          <w:p w14:paraId="1767328E" w14:textId="77777777" w:rsidR="00C47CB1" w:rsidRPr="002875EA" w:rsidRDefault="00C47CB1" w:rsidP="00A04790">
            <w:pPr>
              <w:pStyle w:val="TableRight"/>
            </w:pPr>
          </w:p>
        </w:tc>
      </w:tr>
      <w:tr w:rsidR="00F535F6" w:rsidRPr="002875EA" w14:paraId="38B2D77F" w14:textId="77777777" w:rsidTr="00CA11C1">
        <w:trPr>
          <w:cnfStyle w:val="000000010000" w:firstRow="0" w:lastRow="0" w:firstColumn="0" w:lastColumn="0" w:oddVBand="0" w:evenVBand="0" w:oddHBand="0" w:evenHBand="1" w:firstRowFirstColumn="0" w:firstRowLastColumn="0" w:lastRowFirstColumn="0" w:lastRowLastColumn="0"/>
          <w:trHeight w:val="271"/>
          <w:jc w:val="center"/>
        </w:trPr>
        <w:tc>
          <w:tcPr>
            <w:tcW w:w="1122" w:type="dxa"/>
            <w:tcMar>
              <w:left w:w="28" w:type="dxa"/>
              <w:right w:w="0" w:type="dxa"/>
            </w:tcMar>
          </w:tcPr>
          <w:p w14:paraId="624009F6" w14:textId="77777777" w:rsidR="00C47CB1" w:rsidRPr="002875EA" w:rsidRDefault="00C47CB1" w:rsidP="00C47CB1">
            <w:pPr>
              <w:pStyle w:val="TableLeft"/>
            </w:pPr>
            <w:r w:rsidRPr="002875EA">
              <w:t>HCFC-141b</w:t>
            </w:r>
          </w:p>
        </w:tc>
        <w:tc>
          <w:tcPr>
            <w:tcW w:w="539" w:type="dxa"/>
            <w:vAlign w:val="center"/>
          </w:tcPr>
          <w:p w14:paraId="4DCB14C8" w14:textId="77777777" w:rsidR="00C47CB1" w:rsidRPr="002875EA" w:rsidRDefault="00C47CB1" w:rsidP="00A04790">
            <w:pPr>
              <w:pStyle w:val="TableRight"/>
            </w:pPr>
          </w:p>
        </w:tc>
        <w:tc>
          <w:tcPr>
            <w:tcW w:w="539" w:type="dxa"/>
            <w:vAlign w:val="center"/>
          </w:tcPr>
          <w:p w14:paraId="02E92483" w14:textId="77777777" w:rsidR="00C47CB1" w:rsidRPr="002875EA" w:rsidRDefault="00C47CB1" w:rsidP="00A04790">
            <w:pPr>
              <w:pStyle w:val="TableRight"/>
            </w:pPr>
            <w:r w:rsidRPr="002875EA">
              <w:t>30</w:t>
            </w:r>
          </w:p>
        </w:tc>
        <w:tc>
          <w:tcPr>
            <w:tcW w:w="539" w:type="dxa"/>
            <w:vAlign w:val="center"/>
          </w:tcPr>
          <w:p w14:paraId="452A5FA0" w14:textId="77777777" w:rsidR="00C47CB1" w:rsidRPr="002875EA" w:rsidRDefault="00C47CB1" w:rsidP="00A04790">
            <w:pPr>
              <w:pStyle w:val="TableRight"/>
            </w:pPr>
            <w:r w:rsidRPr="002875EA">
              <w:t>269</w:t>
            </w:r>
          </w:p>
        </w:tc>
        <w:tc>
          <w:tcPr>
            <w:tcW w:w="510" w:type="dxa"/>
            <w:vAlign w:val="center"/>
          </w:tcPr>
          <w:p w14:paraId="05A35326" w14:textId="77777777" w:rsidR="00C47CB1" w:rsidRPr="002875EA" w:rsidRDefault="00C47CB1" w:rsidP="00A04790">
            <w:pPr>
              <w:pStyle w:val="TableRight"/>
            </w:pPr>
            <w:r w:rsidRPr="002875EA">
              <w:t>411</w:t>
            </w:r>
          </w:p>
        </w:tc>
        <w:tc>
          <w:tcPr>
            <w:tcW w:w="510" w:type="dxa"/>
            <w:vAlign w:val="center"/>
          </w:tcPr>
          <w:p w14:paraId="65B99100" w14:textId="77777777" w:rsidR="00C47CB1" w:rsidRPr="002875EA" w:rsidRDefault="00C47CB1" w:rsidP="00A04790">
            <w:pPr>
              <w:pStyle w:val="TableRight"/>
            </w:pPr>
            <w:r w:rsidRPr="002875EA">
              <w:t>522</w:t>
            </w:r>
          </w:p>
        </w:tc>
        <w:tc>
          <w:tcPr>
            <w:tcW w:w="510" w:type="dxa"/>
            <w:vAlign w:val="center"/>
          </w:tcPr>
          <w:p w14:paraId="1AFC8FAF" w14:textId="77777777" w:rsidR="00C47CB1" w:rsidRPr="002875EA" w:rsidRDefault="00C47CB1" w:rsidP="00A04790">
            <w:pPr>
              <w:pStyle w:val="TableRight"/>
            </w:pPr>
            <w:r w:rsidRPr="002875EA">
              <w:t>579</w:t>
            </w:r>
          </w:p>
        </w:tc>
        <w:tc>
          <w:tcPr>
            <w:tcW w:w="510" w:type="dxa"/>
            <w:vAlign w:val="center"/>
          </w:tcPr>
          <w:p w14:paraId="6620E884" w14:textId="77777777" w:rsidR="00C47CB1" w:rsidRPr="002875EA" w:rsidRDefault="00C47CB1" w:rsidP="00A04790">
            <w:pPr>
              <w:pStyle w:val="TableRight"/>
            </w:pPr>
            <w:r w:rsidRPr="002875EA">
              <w:t>639</w:t>
            </w:r>
          </w:p>
        </w:tc>
        <w:tc>
          <w:tcPr>
            <w:tcW w:w="510" w:type="dxa"/>
            <w:vAlign w:val="center"/>
          </w:tcPr>
          <w:p w14:paraId="1784F5C9" w14:textId="77777777" w:rsidR="00C47CB1" w:rsidRPr="002875EA" w:rsidRDefault="00C47CB1" w:rsidP="00A04790">
            <w:pPr>
              <w:pStyle w:val="TableRight"/>
            </w:pPr>
            <w:r w:rsidRPr="002875EA">
              <w:t>827</w:t>
            </w:r>
          </w:p>
        </w:tc>
        <w:tc>
          <w:tcPr>
            <w:tcW w:w="510" w:type="dxa"/>
            <w:vAlign w:val="center"/>
          </w:tcPr>
          <w:p w14:paraId="62D5CDB9" w14:textId="77777777" w:rsidR="00C47CB1" w:rsidRPr="002875EA" w:rsidRDefault="00C47CB1" w:rsidP="00A04790">
            <w:pPr>
              <w:pStyle w:val="TableRight"/>
            </w:pPr>
            <w:r w:rsidRPr="002875EA">
              <w:t>813</w:t>
            </w:r>
          </w:p>
        </w:tc>
        <w:tc>
          <w:tcPr>
            <w:tcW w:w="510" w:type="dxa"/>
            <w:vAlign w:val="center"/>
          </w:tcPr>
          <w:p w14:paraId="3F422AC4" w14:textId="77777777" w:rsidR="00C47CB1" w:rsidRPr="002875EA" w:rsidRDefault="00C47CB1" w:rsidP="00A04790">
            <w:pPr>
              <w:pStyle w:val="TableRight"/>
            </w:pPr>
            <w:r w:rsidRPr="002875EA">
              <w:t>892</w:t>
            </w:r>
          </w:p>
        </w:tc>
        <w:tc>
          <w:tcPr>
            <w:tcW w:w="510" w:type="dxa"/>
            <w:vAlign w:val="center"/>
          </w:tcPr>
          <w:p w14:paraId="686F8501" w14:textId="77777777" w:rsidR="00C47CB1" w:rsidRPr="002875EA" w:rsidRDefault="00C47CB1" w:rsidP="00A04790">
            <w:pPr>
              <w:pStyle w:val="TableRight"/>
            </w:pPr>
            <w:r w:rsidRPr="002875EA">
              <w:t>301</w:t>
            </w:r>
          </w:p>
        </w:tc>
        <w:tc>
          <w:tcPr>
            <w:tcW w:w="510" w:type="dxa"/>
            <w:vAlign w:val="center"/>
          </w:tcPr>
          <w:p w14:paraId="194E7578" w14:textId="77777777" w:rsidR="00C47CB1" w:rsidRPr="002875EA" w:rsidRDefault="00C47CB1" w:rsidP="00A04790">
            <w:pPr>
              <w:pStyle w:val="TableRight"/>
            </w:pPr>
            <w:r w:rsidRPr="002875EA">
              <w:t>446</w:t>
            </w:r>
          </w:p>
        </w:tc>
        <w:tc>
          <w:tcPr>
            <w:tcW w:w="510" w:type="dxa"/>
            <w:vAlign w:val="center"/>
          </w:tcPr>
          <w:p w14:paraId="71FD4AF7" w14:textId="77777777" w:rsidR="00C47CB1" w:rsidRPr="002875EA" w:rsidRDefault="00C47CB1" w:rsidP="00A04790">
            <w:pPr>
              <w:pStyle w:val="TableRight"/>
            </w:pPr>
            <w:r w:rsidRPr="002875EA">
              <w:t>473</w:t>
            </w:r>
          </w:p>
        </w:tc>
        <w:tc>
          <w:tcPr>
            <w:tcW w:w="510" w:type="dxa"/>
            <w:vAlign w:val="center"/>
          </w:tcPr>
          <w:p w14:paraId="1D31E5C9" w14:textId="77777777" w:rsidR="00C47CB1" w:rsidRPr="002875EA" w:rsidRDefault="00C47CB1" w:rsidP="00A04790">
            <w:pPr>
              <w:pStyle w:val="TableRight"/>
            </w:pPr>
            <w:r w:rsidRPr="002875EA">
              <w:t>396</w:t>
            </w:r>
          </w:p>
        </w:tc>
        <w:tc>
          <w:tcPr>
            <w:tcW w:w="510" w:type="dxa"/>
            <w:vAlign w:val="center"/>
          </w:tcPr>
          <w:p w14:paraId="1E4913D5" w14:textId="77777777" w:rsidR="00C47CB1" w:rsidRPr="002875EA" w:rsidRDefault="00C47CB1" w:rsidP="00A04790">
            <w:pPr>
              <w:pStyle w:val="TableRight"/>
            </w:pPr>
            <w:r w:rsidRPr="002875EA">
              <w:t>428</w:t>
            </w:r>
          </w:p>
        </w:tc>
        <w:tc>
          <w:tcPr>
            <w:tcW w:w="510" w:type="dxa"/>
            <w:vAlign w:val="center"/>
          </w:tcPr>
          <w:p w14:paraId="748A949D" w14:textId="77777777" w:rsidR="00C47CB1" w:rsidRPr="002875EA" w:rsidRDefault="00C47CB1" w:rsidP="00A04790">
            <w:pPr>
              <w:pStyle w:val="TableRight"/>
            </w:pPr>
            <w:r w:rsidRPr="002875EA">
              <w:t>241</w:t>
            </w:r>
          </w:p>
        </w:tc>
        <w:tc>
          <w:tcPr>
            <w:tcW w:w="510" w:type="dxa"/>
            <w:vAlign w:val="center"/>
          </w:tcPr>
          <w:p w14:paraId="03743AC2" w14:textId="77777777" w:rsidR="00C47CB1" w:rsidRPr="002875EA" w:rsidRDefault="00C47CB1" w:rsidP="00A04790">
            <w:pPr>
              <w:pStyle w:val="TableRight"/>
            </w:pPr>
            <w:r w:rsidRPr="00154277">
              <w:rPr>
                <w:color w:val="FF0000"/>
              </w:rPr>
              <w:t>198</w:t>
            </w:r>
          </w:p>
        </w:tc>
        <w:tc>
          <w:tcPr>
            <w:tcW w:w="510" w:type="dxa"/>
            <w:vAlign w:val="center"/>
          </w:tcPr>
          <w:p w14:paraId="1CFED15C" w14:textId="77777777" w:rsidR="00C47CB1" w:rsidRPr="002875EA" w:rsidRDefault="00C47CB1" w:rsidP="00A04790">
            <w:pPr>
              <w:pStyle w:val="TableRight"/>
            </w:pPr>
            <w:r w:rsidRPr="002875EA">
              <w:t>155</w:t>
            </w:r>
          </w:p>
        </w:tc>
        <w:tc>
          <w:tcPr>
            <w:tcW w:w="510" w:type="dxa"/>
            <w:vAlign w:val="center"/>
          </w:tcPr>
          <w:p w14:paraId="76B288B1" w14:textId="77777777" w:rsidR="00C47CB1" w:rsidRPr="002875EA" w:rsidRDefault="00C47CB1" w:rsidP="00A04790">
            <w:pPr>
              <w:pStyle w:val="TableRight"/>
            </w:pPr>
            <w:r w:rsidRPr="002875EA">
              <w:t>76</w:t>
            </w:r>
          </w:p>
        </w:tc>
        <w:tc>
          <w:tcPr>
            <w:tcW w:w="510" w:type="dxa"/>
            <w:vAlign w:val="center"/>
          </w:tcPr>
          <w:p w14:paraId="3A32D913" w14:textId="77777777" w:rsidR="00C47CB1" w:rsidRPr="002875EA" w:rsidRDefault="00C47CB1" w:rsidP="00A04790">
            <w:pPr>
              <w:pStyle w:val="TableRight"/>
            </w:pPr>
            <w:r w:rsidRPr="002875EA">
              <w:t>49</w:t>
            </w:r>
          </w:p>
        </w:tc>
        <w:tc>
          <w:tcPr>
            <w:tcW w:w="510" w:type="dxa"/>
            <w:vAlign w:val="center"/>
          </w:tcPr>
          <w:p w14:paraId="4BBE8199" w14:textId="77777777" w:rsidR="00C47CB1" w:rsidRPr="002875EA" w:rsidRDefault="00C47CB1" w:rsidP="00A04790">
            <w:pPr>
              <w:pStyle w:val="TableRight"/>
            </w:pPr>
            <w:r w:rsidRPr="002875EA">
              <w:t>3</w:t>
            </w:r>
          </w:p>
        </w:tc>
        <w:tc>
          <w:tcPr>
            <w:tcW w:w="510" w:type="dxa"/>
            <w:vAlign w:val="center"/>
          </w:tcPr>
          <w:p w14:paraId="667EA04C" w14:textId="77777777" w:rsidR="00C47CB1" w:rsidRPr="002875EA" w:rsidRDefault="00C47CB1" w:rsidP="00A04790">
            <w:pPr>
              <w:pStyle w:val="TableRight"/>
            </w:pPr>
          </w:p>
        </w:tc>
        <w:tc>
          <w:tcPr>
            <w:tcW w:w="510" w:type="dxa"/>
            <w:vAlign w:val="center"/>
          </w:tcPr>
          <w:p w14:paraId="22D87C05" w14:textId="77777777" w:rsidR="00C47CB1" w:rsidRPr="002875EA" w:rsidRDefault="00C47CB1" w:rsidP="00A04790">
            <w:pPr>
              <w:pStyle w:val="TableRight"/>
            </w:pPr>
            <w:r w:rsidRPr="002875EA">
              <w:t>1</w:t>
            </w:r>
          </w:p>
        </w:tc>
        <w:tc>
          <w:tcPr>
            <w:tcW w:w="454" w:type="dxa"/>
            <w:vAlign w:val="center"/>
          </w:tcPr>
          <w:p w14:paraId="661AA1AF" w14:textId="77777777" w:rsidR="00C47CB1" w:rsidRPr="002875EA" w:rsidRDefault="00C47CB1" w:rsidP="00A04790">
            <w:pPr>
              <w:pStyle w:val="TableRight"/>
            </w:pPr>
          </w:p>
        </w:tc>
        <w:tc>
          <w:tcPr>
            <w:tcW w:w="454" w:type="dxa"/>
            <w:vAlign w:val="center"/>
          </w:tcPr>
          <w:p w14:paraId="26B9968F" w14:textId="77777777" w:rsidR="00C47CB1" w:rsidRPr="002875EA" w:rsidRDefault="00C47CB1" w:rsidP="00A04790">
            <w:pPr>
              <w:pStyle w:val="TableRight"/>
            </w:pPr>
          </w:p>
        </w:tc>
        <w:tc>
          <w:tcPr>
            <w:tcW w:w="454" w:type="dxa"/>
            <w:vAlign w:val="center"/>
          </w:tcPr>
          <w:p w14:paraId="38D1B993" w14:textId="77777777" w:rsidR="00C47CB1" w:rsidRPr="002875EA" w:rsidRDefault="00C47CB1" w:rsidP="00A04790">
            <w:pPr>
              <w:pStyle w:val="TableRight"/>
            </w:pPr>
          </w:p>
        </w:tc>
        <w:tc>
          <w:tcPr>
            <w:tcW w:w="454" w:type="dxa"/>
            <w:vAlign w:val="center"/>
          </w:tcPr>
          <w:p w14:paraId="60C91D22" w14:textId="77777777" w:rsidR="00C47CB1" w:rsidRPr="002875EA" w:rsidRDefault="00C47CB1" w:rsidP="00A04790">
            <w:pPr>
              <w:pStyle w:val="TableRight"/>
            </w:pPr>
          </w:p>
        </w:tc>
        <w:tc>
          <w:tcPr>
            <w:tcW w:w="454" w:type="dxa"/>
            <w:vAlign w:val="center"/>
          </w:tcPr>
          <w:p w14:paraId="1E6F8E4D" w14:textId="77777777" w:rsidR="00C47CB1" w:rsidRPr="002875EA" w:rsidRDefault="00C47CB1" w:rsidP="00A04790">
            <w:pPr>
              <w:pStyle w:val="TableRight"/>
            </w:pPr>
          </w:p>
        </w:tc>
      </w:tr>
      <w:tr w:rsidR="00F535F6" w:rsidRPr="002875EA" w14:paraId="6920ED26" w14:textId="77777777" w:rsidTr="00CA11C1">
        <w:trPr>
          <w:trHeight w:val="258"/>
          <w:jc w:val="center"/>
        </w:trPr>
        <w:tc>
          <w:tcPr>
            <w:tcW w:w="1122" w:type="dxa"/>
            <w:tcMar>
              <w:left w:w="28" w:type="dxa"/>
              <w:right w:w="0" w:type="dxa"/>
            </w:tcMar>
          </w:tcPr>
          <w:p w14:paraId="4001ED77" w14:textId="77777777" w:rsidR="00C47CB1" w:rsidRPr="002875EA" w:rsidRDefault="00C47CB1" w:rsidP="00C47CB1">
            <w:pPr>
              <w:pStyle w:val="TableLeft"/>
            </w:pPr>
            <w:r w:rsidRPr="002875EA">
              <w:t>HCFC-142b</w:t>
            </w:r>
          </w:p>
        </w:tc>
        <w:tc>
          <w:tcPr>
            <w:tcW w:w="539" w:type="dxa"/>
            <w:vAlign w:val="center"/>
          </w:tcPr>
          <w:p w14:paraId="24FFCF44" w14:textId="77777777" w:rsidR="00C47CB1" w:rsidRPr="002875EA" w:rsidRDefault="00C47CB1" w:rsidP="00A04790">
            <w:pPr>
              <w:pStyle w:val="TableRight"/>
            </w:pPr>
          </w:p>
        </w:tc>
        <w:tc>
          <w:tcPr>
            <w:tcW w:w="539" w:type="dxa"/>
            <w:vAlign w:val="center"/>
          </w:tcPr>
          <w:p w14:paraId="04BF1FCD" w14:textId="77777777" w:rsidR="00C47CB1" w:rsidRPr="002875EA" w:rsidRDefault="00C47CB1" w:rsidP="00A04790">
            <w:pPr>
              <w:pStyle w:val="TableRight"/>
            </w:pPr>
            <w:r w:rsidRPr="002875EA">
              <w:t>3</w:t>
            </w:r>
          </w:p>
        </w:tc>
        <w:tc>
          <w:tcPr>
            <w:tcW w:w="539" w:type="dxa"/>
            <w:vAlign w:val="center"/>
          </w:tcPr>
          <w:p w14:paraId="3333A283" w14:textId="77777777" w:rsidR="00C47CB1" w:rsidRPr="002875EA" w:rsidRDefault="00C47CB1" w:rsidP="00A04790">
            <w:pPr>
              <w:pStyle w:val="TableRight"/>
            </w:pPr>
            <w:r w:rsidRPr="002875EA">
              <w:t>23</w:t>
            </w:r>
          </w:p>
        </w:tc>
        <w:tc>
          <w:tcPr>
            <w:tcW w:w="510" w:type="dxa"/>
            <w:vAlign w:val="center"/>
          </w:tcPr>
          <w:p w14:paraId="5EEE476A" w14:textId="77777777" w:rsidR="00C47CB1" w:rsidRPr="002875EA" w:rsidRDefault="00C47CB1" w:rsidP="00A04790">
            <w:pPr>
              <w:pStyle w:val="TableRight"/>
            </w:pPr>
            <w:r w:rsidRPr="002875EA">
              <w:t>14</w:t>
            </w:r>
          </w:p>
        </w:tc>
        <w:tc>
          <w:tcPr>
            <w:tcW w:w="510" w:type="dxa"/>
            <w:vAlign w:val="center"/>
          </w:tcPr>
          <w:p w14:paraId="7636A6D0" w14:textId="77777777" w:rsidR="00C47CB1" w:rsidRPr="002875EA" w:rsidRDefault="00C47CB1" w:rsidP="00A04790">
            <w:pPr>
              <w:pStyle w:val="TableRight"/>
            </w:pPr>
            <w:r w:rsidRPr="002875EA">
              <w:t>29</w:t>
            </w:r>
          </w:p>
        </w:tc>
        <w:tc>
          <w:tcPr>
            <w:tcW w:w="510" w:type="dxa"/>
            <w:vAlign w:val="center"/>
          </w:tcPr>
          <w:p w14:paraId="29AA7CB0" w14:textId="77777777" w:rsidR="00C47CB1" w:rsidRPr="002875EA" w:rsidRDefault="00C47CB1" w:rsidP="00A04790">
            <w:pPr>
              <w:pStyle w:val="TableRight"/>
            </w:pPr>
            <w:r w:rsidRPr="002875EA">
              <w:rPr>
                <w:color w:val="FF0000"/>
              </w:rPr>
              <w:t>89</w:t>
            </w:r>
          </w:p>
        </w:tc>
        <w:tc>
          <w:tcPr>
            <w:tcW w:w="510" w:type="dxa"/>
            <w:vAlign w:val="center"/>
          </w:tcPr>
          <w:p w14:paraId="0C7E40FC" w14:textId="77777777" w:rsidR="00C47CB1" w:rsidRPr="002875EA" w:rsidRDefault="00C47CB1" w:rsidP="00A04790">
            <w:pPr>
              <w:pStyle w:val="TableRight"/>
            </w:pPr>
            <w:r w:rsidRPr="002875EA">
              <w:t>130</w:t>
            </w:r>
          </w:p>
        </w:tc>
        <w:tc>
          <w:tcPr>
            <w:tcW w:w="510" w:type="dxa"/>
            <w:vAlign w:val="center"/>
          </w:tcPr>
          <w:p w14:paraId="628FBD3D" w14:textId="77777777" w:rsidR="00C47CB1" w:rsidRPr="002875EA" w:rsidRDefault="00C47CB1" w:rsidP="00A04790">
            <w:pPr>
              <w:pStyle w:val="TableRight"/>
            </w:pPr>
            <w:r w:rsidRPr="002875EA">
              <w:t>141</w:t>
            </w:r>
          </w:p>
        </w:tc>
        <w:tc>
          <w:tcPr>
            <w:tcW w:w="510" w:type="dxa"/>
            <w:vAlign w:val="center"/>
          </w:tcPr>
          <w:p w14:paraId="3F5BC81E" w14:textId="77777777" w:rsidR="00C47CB1" w:rsidRPr="002875EA" w:rsidRDefault="00C47CB1" w:rsidP="00A04790">
            <w:pPr>
              <w:pStyle w:val="TableRight"/>
            </w:pPr>
            <w:r w:rsidRPr="002875EA">
              <w:t>87</w:t>
            </w:r>
          </w:p>
        </w:tc>
        <w:tc>
          <w:tcPr>
            <w:tcW w:w="510" w:type="dxa"/>
            <w:vAlign w:val="center"/>
          </w:tcPr>
          <w:p w14:paraId="3F190383" w14:textId="77777777" w:rsidR="00C47CB1" w:rsidRPr="002875EA" w:rsidRDefault="00C47CB1" w:rsidP="00A04790">
            <w:pPr>
              <w:pStyle w:val="TableRight"/>
            </w:pPr>
            <w:r w:rsidRPr="002875EA">
              <w:t>59</w:t>
            </w:r>
          </w:p>
        </w:tc>
        <w:tc>
          <w:tcPr>
            <w:tcW w:w="510" w:type="dxa"/>
            <w:vAlign w:val="center"/>
          </w:tcPr>
          <w:p w14:paraId="3DA87F8C" w14:textId="77777777" w:rsidR="00C47CB1" w:rsidRPr="002875EA" w:rsidRDefault="00C47CB1" w:rsidP="00A04790">
            <w:pPr>
              <w:pStyle w:val="TableRight"/>
            </w:pPr>
            <w:r w:rsidRPr="002875EA">
              <w:t>52</w:t>
            </w:r>
          </w:p>
        </w:tc>
        <w:tc>
          <w:tcPr>
            <w:tcW w:w="510" w:type="dxa"/>
            <w:vAlign w:val="center"/>
          </w:tcPr>
          <w:p w14:paraId="0431F83A" w14:textId="77777777" w:rsidR="00C47CB1" w:rsidRPr="002875EA" w:rsidRDefault="00C47CB1" w:rsidP="00A04790">
            <w:pPr>
              <w:pStyle w:val="TableRight"/>
            </w:pPr>
            <w:r w:rsidRPr="002875EA">
              <w:t>40</w:t>
            </w:r>
          </w:p>
        </w:tc>
        <w:tc>
          <w:tcPr>
            <w:tcW w:w="510" w:type="dxa"/>
            <w:vAlign w:val="center"/>
          </w:tcPr>
          <w:p w14:paraId="0C0C7ECC" w14:textId="77777777" w:rsidR="00C47CB1" w:rsidRPr="002875EA" w:rsidRDefault="00C47CB1" w:rsidP="00A04790">
            <w:pPr>
              <w:pStyle w:val="TableRight"/>
            </w:pPr>
            <w:r w:rsidRPr="002875EA">
              <w:t>54</w:t>
            </w:r>
          </w:p>
        </w:tc>
        <w:tc>
          <w:tcPr>
            <w:tcW w:w="510" w:type="dxa"/>
            <w:vAlign w:val="center"/>
          </w:tcPr>
          <w:p w14:paraId="566914A7" w14:textId="77777777" w:rsidR="00C47CB1" w:rsidRPr="002875EA" w:rsidRDefault="00C47CB1" w:rsidP="00A04790">
            <w:pPr>
              <w:pStyle w:val="TableRight"/>
            </w:pPr>
            <w:r w:rsidRPr="002875EA">
              <w:t>27</w:t>
            </w:r>
          </w:p>
        </w:tc>
        <w:tc>
          <w:tcPr>
            <w:tcW w:w="510" w:type="dxa"/>
            <w:vAlign w:val="center"/>
          </w:tcPr>
          <w:p w14:paraId="184A1B85" w14:textId="77777777" w:rsidR="00C47CB1" w:rsidRPr="002875EA" w:rsidRDefault="00C47CB1" w:rsidP="00A04790">
            <w:pPr>
              <w:pStyle w:val="TableRight"/>
            </w:pPr>
            <w:r w:rsidRPr="002875EA">
              <w:t>84</w:t>
            </w:r>
          </w:p>
        </w:tc>
        <w:tc>
          <w:tcPr>
            <w:tcW w:w="510" w:type="dxa"/>
            <w:vAlign w:val="center"/>
          </w:tcPr>
          <w:p w14:paraId="6E0E706A" w14:textId="77777777" w:rsidR="00C47CB1" w:rsidRPr="002875EA" w:rsidRDefault="00C47CB1" w:rsidP="00A04790">
            <w:pPr>
              <w:pStyle w:val="TableRight"/>
            </w:pPr>
            <w:r w:rsidRPr="002875EA">
              <w:t>40</w:t>
            </w:r>
          </w:p>
        </w:tc>
        <w:tc>
          <w:tcPr>
            <w:tcW w:w="510" w:type="dxa"/>
            <w:vAlign w:val="center"/>
          </w:tcPr>
          <w:p w14:paraId="3AFB8E11" w14:textId="77777777" w:rsidR="00C47CB1" w:rsidRPr="002875EA" w:rsidRDefault="00C47CB1" w:rsidP="00A04790">
            <w:pPr>
              <w:pStyle w:val="TableRight"/>
            </w:pPr>
            <w:r w:rsidRPr="00154277">
              <w:rPr>
                <w:color w:val="FF0000"/>
              </w:rPr>
              <w:t>26</w:t>
            </w:r>
          </w:p>
        </w:tc>
        <w:tc>
          <w:tcPr>
            <w:tcW w:w="510" w:type="dxa"/>
            <w:vAlign w:val="center"/>
          </w:tcPr>
          <w:p w14:paraId="5F85E9E1" w14:textId="77777777" w:rsidR="00C47CB1" w:rsidRPr="002875EA" w:rsidRDefault="00C47CB1" w:rsidP="00A04790">
            <w:pPr>
              <w:pStyle w:val="TableRight"/>
            </w:pPr>
            <w:r w:rsidRPr="002875EA">
              <w:t>12</w:t>
            </w:r>
          </w:p>
        </w:tc>
        <w:tc>
          <w:tcPr>
            <w:tcW w:w="510" w:type="dxa"/>
            <w:vAlign w:val="center"/>
          </w:tcPr>
          <w:p w14:paraId="2F6A566C" w14:textId="77777777" w:rsidR="00C47CB1" w:rsidRPr="002875EA" w:rsidRDefault="00C47CB1" w:rsidP="00A04790">
            <w:pPr>
              <w:pStyle w:val="TableRight"/>
            </w:pPr>
            <w:r w:rsidRPr="002875EA">
              <w:t>8</w:t>
            </w:r>
          </w:p>
        </w:tc>
        <w:tc>
          <w:tcPr>
            <w:tcW w:w="510" w:type="dxa"/>
            <w:vAlign w:val="center"/>
          </w:tcPr>
          <w:p w14:paraId="1D82467A" w14:textId="77777777" w:rsidR="00C47CB1" w:rsidRPr="002875EA" w:rsidRDefault="00A30342" w:rsidP="00A04790">
            <w:pPr>
              <w:pStyle w:val="TableRight"/>
            </w:pPr>
            <w:r>
              <w:t>5</w:t>
            </w:r>
          </w:p>
        </w:tc>
        <w:tc>
          <w:tcPr>
            <w:tcW w:w="510" w:type="dxa"/>
            <w:vAlign w:val="center"/>
          </w:tcPr>
          <w:p w14:paraId="29D6769C" w14:textId="77777777" w:rsidR="00C47CB1" w:rsidRPr="002875EA" w:rsidRDefault="00C47CB1" w:rsidP="00A04790">
            <w:pPr>
              <w:pStyle w:val="TableRight"/>
            </w:pPr>
            <w:r w:rsidRPr="002875EA">
              <w:t>3</w:t>
            </w:r>
          </w:p>
        </w:tc>
        <w:tc>
          <w:tcPr>
            <w:tcW w:w="510" w:type="dxa"/>
            <w:vAlign w:val="center"/>
          </w:tcPr>
          <w:p w14:paraId="239112AB" w14:textId="77777777" w:rsidR="00C47CB1" w:rsidRPr="002875EA" w:rsidRDefault="00C47CB1" w:rsidP="00A04790">
            <w:pPr>
              <w:pStyle w:val="TableRight"/>
            </w:pPr>
            <w:r w:rsidRPr="002875EA">
              <w:t>2</w:t>
            </w:r>
          </w:p>
        </w:tc>
        <w:tc>
          <w:tcPr>
            <w:tcW w:w="510" w:type="dxa"/>
            <w:vAlign w:val="center"/>
          </w:tcPr>
          <w:p w14:paraId="0F85F55A" w14:textId="77777777" w:rsidR="00C47CB1" w:rsidRPr="002875EA" w:rsidRDefault="00A30342" w:rsidP="00A04790">
            <w:pPr>
              <w:pStyle w:val="TableRight"/>
            </w:pPr>
            <w:r>
              <w:t>2</w:t>
            </w:r>
          </w:p>
        </w:tc>
        <w:tc>
          <w:tcPr>
            <w:tcW w:w="454" w:type="dxa"/>
            <w:vAlign w:val="center"/>
          </w:tcPr>
          <w:p w14:paraId="21223F43" w14:textId="77777777" w:rsidR="00C47CB1" w:rsidRPr="002875EA" w:rsidRDefault="00C47CB1" w:rsidP="00A04790">
            <w:pPr>
              <w:pStyle w:val="TableRight"/>
            </w:pPr>
            <w:r w:rsidRPr="002875EA">
              <w:t>0.3</w:t>
            </w:r>
          </w:p>
        </w:tc>
        <w:tc>
          <w:tcPr>
            <w:tcW w:w="454" w:type="dxa"/>
            <w:vAlign w:val="center"/>
          </w:tcPr>
          <w:p w14:paraId="39E19E58" w14:textId="77777777" w:rsidR="00C47CB1" w:rsidRPr="002875EA" w:rsidRDefault="00C47CB1" w:rsidP="00A04790">
            <w:pPr>
              <w:pStyle w:val="TableRight"/>
            </w:pPr>
          </w:p>
        </w:tc>
        <w:tc>
          <w:tcPr>
            <w:tcW w:w="454" w:type="dxa"/>
            <w:vAlign w:val="center"/>
          </w:tcPr>
          <w:p w14:paraId="1F8467DE" w14:textId="77777777" w:rsidR="00C47CB1" w:rsidRPr="002875EA" w:rsidRDefault="00C47CB1" w:rsidP="00A04790">
            <w:pPr>
              <w:pStyle w:val="TableRight"/>
            </w:pPr>
          </w:p>
        </w:tc>
        <w:tc>
          <w:tcPr>
            <w:tcW w:w="454" w:type="dxa"/>
            <w:vAlign w:val="center"/>
          </w:tcPr>
          <w:p w14:paraId="35917795" w14:textId="77777777" w:rsidR="00C47CB1" w:rsidRPr="002875EA" w:rsidRDefault="00C47CB1" w:rsidP="00A04790">
            <w:pPr>
              <w:pStyle w:val="TableRight"/>
            </w:pPr>
          </w:p>
        </w:tc>
        <w:tc>
          <w:tcPr>
            <w:tcW w:w="454" w:type="dxa"/>
            <w:vAlign w:val="center"/>
          </w:tcPr>
          <w:p w14:paraId="28A550FE" w14:textId="77777777" w:rsidR="00C47CB1" w:rsidRPr="002875EA" w:rsidRDefault="00C47CB1" w:rsidP="00A04790">
            <w:pPr>
              <w:pStyle w:val="TableRight"/>
            </w:pPr>
          </w:p>
        </w:tc>
      </w:tr>
      <w:tr w:rsidR="00F535F6" w:rsidRPr="002875EA" w14:paraId="6AC0266C"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2F36B295" w14:textId="77777777" w:rsidR="00C47CB1" w:rsidRPr="002875EA" w:rsidRDefault="00C47CB1" w:rsidP="00C47CB1">
            <w:pPr>
              <w:pStyle w:val="TableLeft"/>
            </w:pPr>
            <w:r w:rsidRPr="002875EA">
              <w:t>HCFC-225ca</w:t>
            </w:r>
          </w:p>
        </w:tc>
        <w:tc>
          <w:tcPr>
            <w:tcW w:w="539" w:type="dxa"/>
            <w:vAlign w:val="center"/>
          </w:tcPr>
          <w:p w14:paraId="606DC78F" w14:textId="77777777" w:rsidR="00C47CB1" w:rsidRPr="002875EA" w:rsidRDefault="00C47CB1" w:rsidP="00A04790">
            <w:pPr>
              <w:pStyle w:val="TableRight"/>
            </w:pPr>
          </w:p>
        </w:tc>
        <w:tc>
          <w:tcPr>
            <w:tcW w:w="539" w:type="dxa"/>
            <w:vAlign w:val="center"/>
          </w:tcPr>
          <w:p w14:paraId="6E8D9316" w14:textId="77777777" w:rsidR="00C47CB1" w:rsidRPr="002875EA" w:rsidRDefault="00C47CB1" w:rsidP="00A04790">
            <w:pPr>
              <w:pStyle w:val="TableRight"/>
            </w:pPr>
          </w:p>
        </w:tc>
        <w:tc>
          <w:tcPr>
            <w:tcW w:w="539" w:type="dxa"/>
            <w:vAlign w:val="center"/>
          </w:tcPr>
          <w:p w14:paraId="4850A08A" w14:textId="77777777" w:rsidR="00C47CB1" w:rsidRPr="002875EA" w:rsidRDefault="00C47CB1" w:rsidP="00A04790">
            <w:pPr>
              <w:pStyle w:val="TableRight"/>
            </w:pPr>
            <w:r w:rsidRPr="002875EA">
              <w:t>1</w:t>
            </w:r>
            <w:r w:rsidR="00496301">
              <w:t>.2</w:t>
            </w:r>
          </w:p>
        </w:tc>
        <w:tc>
          <w:tcPr>
            <w:tcW w:w="510" w:type="dxa"/>
            <w:vAlign w:val="center"/>
          </w:tcPr>
          <w:p w14:paraId="582B9730" w14:textId="77777777" w:rsidR="00C47CB1" w:rsidRPr="002875EA" w:rsidRDefault="00C47CB1" w:rsidP="00A04790">
            <w:pPr>
              <w:pStyle w:val="TableRight"/>
              <w:rPr>
                <w:color w:val="FF0000"/>
              </w:rPr>
            </w:pPr>
            <w:r w:rsidRPr="002875EA">
              <w:rPr>
                <w:color w:val="FF0000"/>
              </w:rPr>
              <w:t>1</w:t>
            </w:r>
          </w:p>
        </w:tc>
        <w:tc>
          <w:tcPr>
            <w:tcW w:w="510" w:type="dxa"/>
            <w:vAlign w:val="center"/>
          </w:tcPr>
          <w:p w14:paraId="1B53EA1A" w14:textId="77777777" w:rsidR="00C47CB1" w:rsidRPr="002875EA" w:rsidRDefault="00C47CB1" w:rsidP="00A04790">
            <w:pPr>
              <w:pStyle w:val="TableRight"/>
              <w:rPr>
                <w:color w:val="FF0000"/>
              </w:rPr>
            </w:pPr>
            <w:r w:rsidRPr="002875EA">
              <w:rPr>
                <w:color w:val="FF0000"/>
              </w:rPr>
              <w:t>0.9</w:t>
            </w:r>
          </w:p>
        </w:tc>
        <w:tc>
          <w:tcPr>
            <w:tcW w:w="510" w:type="dxa"/>
            <w:vAlign w:val="center"/>
          </w:tcPr>
          <w:p w14:paraId="7D489CDE" w14:textId="77777777" w:rsidR="00C47CB1" w:rsidRPr="002875EA" w:rsidRDefault="00C47CB1" w:rsidP="00A04790">
            <w:pPr>
              <w:pStyle w:val="TableRight"/>
              <w:rPr>
                <w:color w:val="FF0000"/>
              </w:rPr>
            </w:pPr>
            <w:r w:rsidRPr="002875EA">
              <w:rPr>
                <w:color w:val="FF0000"/>
              </w:rPr>
              <w:t>0.8</w:t>
            </w:r>
          </w:p>
        </w:tc>
        <w:tc>
          <w:tcPr>
            <w:tcW w:w="510" w:type="dxa"/>
            <w:vAlign w:val="center"/>
          </w:tcPr>
          <w:p w14:paraId="65B6DE0B" w14:textId="77777777" w:rsidR="00C47CB1" w:rsidRPr="002875EA" w:rsidRDefault="00C47CB1" w:rsidP="00A04790">
            <w:pPr>
              <w:pStyle w:val="TableRight"/>
              <w:rPr>
                <w:color w:val="FF0000"/>
              </w:rPr>
            </w:pPr>
            <w:r w:rsidRPr="002875EA">
              <w:rPr>
                <w:color w:val="FF0000"/>
              </w:rPr>
              <w:t>0.7</w:t>
            </w:r>
          </w:p>
        </w:tc>
        <w:tc>
          <w:tcPr>
            <w:tcW w:w="510" w:type="dxa"/>
            <w:vAlign w:val="center"/>
          </w:tcPr>
          <w:p w14:paraId="33712D54" w14:textId="77777777" w:rsidR="00C47CB1" w:rsidRPr="002875EA" w:rsidRDefault="00C47CB1" w:rsidP="00A04790">
            <w:pPr>
              <w:pStyle w:val="TableRight"/>
              <w:rPr>
                <w:color w:val="FF0000"/>
              </w:rPr>
            </w:pPr>
            <w:r w:rsidRPr="002875EA">
              <w:rPr>
                <w:color w:val="FF0000"/>
              </w:rPr>
              <w:t>0.6</w:t>
            </w:r>
          </w:p>
        </w:tc>
        <w:tc>
          <w:tcPr>
            <w:tcW w:w="510" w:type="dxa"/>
            <w:vAlign w:val="center"/>
          </w:tcPr>
          <w:p w14:paraId="17E4C77C" w14:textId="77777777" w:rsidR="00C47CB1" w:rsidRPr="002875EA" w:rsidRDefault="00C47CB1" w:rsidP="00A04790">
            <w:pPr>
              <w:pStyle w:val="TableRight"/>
              <w:rPr>
                <w:color w:val="FF0000"/>
              </w:rPr>
            </w:pPr>
            <w:r w:rsidRPr="002875EA">
              <w:rPr>
                <w:color w:val="FF0000"/>
              </w:rPr>
              <w:t>0.4</w:t>
            </w:r>
          </w:p>
        </w:tc>
        <w:tc>
          <w:tcPr>
            <w:tcW w:w="510" w:type="dxa"/>
            <w:vAlign w:val="center"/>
          </w:tcPr>
          <w:p w14:paraId="3EC59CF7" w14:textId="77777777" w:rsidR="00C47CB1" w:rsidRPr="002875EA" w:rsidRDefault="00C47CB1" w:rsidP="00A04790">
            <w:pPr>
              <w:pStyle w:val="TableRight"/>
            </w:pPr>
            <w:r w:rsidRPr="002875EA">
              <w:t>0.3</w:t>
            </w:r>
          </w:p>
        </w:tc>
        <w:tc>
          <w:tcPr>
            <w:tcW w:w="510" w:type="dxa"/>
            <w:vAlign w:val="center"/>
          </w:tcPr>
          <w:p w14:paraId="3E237D0F" w14:textId="77777777" w:rsidR="00C47CB1" w:rsidRPr="002875EA" w:rsidRDefault="00C47CB1" w:rsidP="00A04790">
            <w:pPr>
              <w:pStyle w:val="TableRight"/>
            </w:pPr>
            <w:r w:rsidRPr="002875EA">
              <w:t>0.6</w:t>
            </w:r>
          </w:p>
        </w:tc>
        <w:tc>
          <w:tcPr>
            <w:tcW w:w="510" w:type="dxa"/>
            <w:vAlign w:val="center"/>
          </w:tcPr>
          <w:p w14:paraId="72816D4E" w14:textId="77777777" w:rsidR="00C47CB1" w:rsidRPr="002875EA" w:rsidRDefault="00C47CB1" w:rsidP="00A04790">
            <w:pPr>
              <w:pStyle w:val="TableRight"/>
            </w:pPr>
            <w:r w:rsidRPr="002875EA">
              <w:t>0.2</w:t>
            </w:r>
          </w:p>
        </w:tc>
        <w:tc>
          <w:tcPr>
            <w:tcW w:w="510" w:type="dxa"/>
            <w:vAlign w:val="center"/>
          </w:tcPr>
          <w:p w14:paraId="6A4B46C3" w14:textId="77777777" w:rsidR="00C47CB1" w:rsidRPr="002875EA" w:rsidRDefault="00C47CB1" w:rsidP="00A04790">
            <w:pPr>
              <w:pStyle w:val="TableRight"/>
            </w:pPr>
            <w:r w:rsidRPr="002875EA">
              <w:t>0.2</w:t>
            </w:r>
          </w:p>
        </w:tc>
        <w:tc>
          <w:tcPr>
            <w:tcW w:w="510" w:type="dxa"/>
            <w:vAlign w:val="center"/>
          </w:tcPr>
          <w:p w14:paraId="64E6A9BD" w14:textId="77777777" w:rsidR="00C47CB1" w:rsidRPr="002875EA" w:rsidRDefault="00C47CB1" w:rsidP="00A04790">
            <w:pPr>
              <w:pStyle w:val="TableRight"/>
            </w:pPr>
            <w:r w:rsidRPr="002875EA">
              <w:t>0.4</w:t>
            </w:r>
          </w:p>
        </w:tc>
        <w:tc>
          <w:tcPr>
            <w:tcW w:w="510" w:type="dxa"/>
            <w:vAlign w:val="center"/>
          </w:tcPr>
          <w:p w14:paraId="000A9E04" w14:textId="77777777" w:rsidR="00C47CB1" w:rsidRPr="002875EA" w:rsidRDefault="00C47CB1" w:rsidP="00A04790">
            <w:pPr>
              <w:pStyle w:val="TableRight"/>
            </w:pPr>
            <w:r w:rsidRPr="002875EA">
              <w:t>0.7</w:t>
            </w:r>
          </w:p>
        </w:tc>
        <w:tc>
          <w:tcPr>
            <w:tcW w:w="510" w:type="dxa"/>
            <w:vAlign w:val="center"/>
          </w:tcPr>
          <w:p w14:paraId="325CB793" w14:textId="77777777" w:rsidR="00C47CB1" w:rsidRPr="002875EA" w:rsidRDefault="00C47CB1" w:rsidP="00A04790">
            <w:pPr>
              <w:pStyle w:val="TableRight"/>
            </w:pPr>
            <w:r w:rsidRPr="002875EA">
              <w:t>0.3</w:t>
            </w:r>
          </w:p>
        </w:tc>
        <w:tc>
          <w:tcPr>
            <w:tcW w:w="510" w:type="dxa"/>
            <w:vAlign w:val="center"/>
          </w:tcPr>
          <w:p w14:paraId="29FB5E1E" w14:textId="77777777" w:rsidR="00C47CB1" w:rsidRPr="002875EA" w:rsidRDefault="00C47CB1" w:rsidP="00A04790">
            <w:pPr>
              <w:pStyle w:val="TableRight"/>
              <w:rPr>
                <w:color w:val="FF0000"/>
              </w:rPr>
            </w:pPr>
            <w:r w:rsidRPr="002875EA">
              <w:rPr>
                <w:color w:val="FF0000"/>
              </w:rPr>
              <w:t>0.</w:t>
            </w:r>
            <w:r w:rsidR="00A30342">
              <w:rPr>
                <w:color w:val="FF0000"/>
              </w:rPr>
              <w:t>4</w:t>
            </w:r>
          </w:p>
        </w:tc>
        <w:tc>
          <w:tcPr>
            <w:tcW w:w="510" w:type="dxa"/>
            <w:vAlign w:val="center"/>
          </w:tcPr>
          <w:p w14:paraId="2B56729A" w14:textId="77777777" w:rsidR="00C47CB1" w:rsidRPr="002875EA" w:rsidRDefault="00C47CB1" w:rsidP="00A04790">
            <w:pPr>
              <w:pStyle w:val="TableRight"/>
              <w:rPr>
                <w:color w:val="FF0000"/>
              </w:rPr>
            </w:pPr>
            <w:r w:rsidRPr="002875EA">
              <w:rPr>
                <w:color w:val="FF0000"/>
              </w:rPr>
              <w:t>0.</w:t>
            </w:r>
            <w:r w:rsidR="00A30342">
              <w:rPr>
                <w:color w:val="FF0000"/>
              </w:rPr>
              <w:t>4</w:t>
            </w:r>
          </w:p>
        </w:tc>
        <w:tc>
          <w:tcPr>
            <w:tcW w:w="510" w:type="dxa"/>
            <w:vAlign w:val="center"/>
          </w:tcPr>
          <w:p w14:paraId="2E773F49" w14:textId="77777777" w:rsidR="00C47CB1" w:rsidRPr="002875EA" w:rsidRDefault="00C47CB1" w:rsidP="00A04790">
            <w:pPr>
              <w:pStyle w:val="TableRight"/>
            </w:pPr>
            <w:r w:rsidRPr="002875EA">
              <w:t>0.5</w:t>
            </w:r>
          </w:p>
        </w:tc>
        <w:tc>
          <w:tcPr>
            <w:tcW w:w="510" w:type="dxa"/>
            <w:vAlign w:val="center"/>
          </w:tcPr>
          <w:p w14:paraId="2FC395FB" w14:textId="77777777" w:rsidR="00C47CB1" w:rsidRPr="002875EA" w:rsidRDefault="00C47CB1" w:rsidP="00A04790">
            <w:pPr>
              <w:pStyle w:val="TableRight"/>
            </w:pPr>
            <w:r w:rsidRPr="002875EA">
              <w:t>0.3</w:t>
            </w:r>
          </w:p>
        </w:tc>
        <w:tc>
          <w:tcPr>
            <w:tcW w:w="510" w:type="dxa"/>
            <w:vAlign w:val="center"/>
          </w:tcPr>
          <w:p w14:paraId="7D5D9C71" w14:textId="77777777" w:rsidR="00C47CB1" w:rsidRPr="002875EA" w:rsidRDefault="00C47CB1" w:rsidP="00A04790">
            <w:pPr>
              <w:pStyle w:val="TableRight"/>
            </w:pPr>
            <w:r w:rsidRPr="002875EA">
              <w:rPr>
                <w:color w:val="FF0000"/>
              </w:rPr>
              <w:t>0.4</w:t>
            </w:r>
          </w:p>
        </w:tc>
        <w:tc>
          <w:tcPr>
            <w:tcW w:w="510" w:type="dxa"/>
            <w:vAlign w:val="center"/>
          </w:tcPr>
          <w:p w14:paraId="0B47883A" w14:textId="77777777" w:rsidR="00C47CB1" w:rsidRPr="002875EA" w:rsidRDefault="00C47CB1" w:rsidP="00A04790">
            <w:pPr>
              <w:pStyle w:val="TableRight"/>
            </w:pPr>
            <w:r w:rsidRPr="002875EA">
              <w:t>0.5</w:t>
            </w:r>
          </w:p>
        </w:tc>
        <w:tc>
          <w:tcPr>
            <w:tcW w:w="510" w:type="dxa"/>
            <w:vAlign w:val="center"/>
          </w:tcPr>
          <w:p w14:paraId="5241BF35" w14:textId="77777777" w:rsidR="00C47CB1" w:rsidRPr="002875EA" w:rsidRDefault="00C47CB1" w:rsidP="00A04790">
            <w:pPr>
              <w:pStyle w:val="TableRight"/>
            </w:pPr>
            <w:r w:rsidRPr="002875EA">
              <w:rPr>
                <w:color w:val="FF0000"/>
              </w:rPr>
              <w:t>0.4</w:t>
            </w:r>
          </w:p>
        </w:tc>
        <w:tc>
          <w:tcPr>
            <w:tcW w:w="454" w:type="dxa"/>
            <w:vAlign w:val="center"/>
          </w:tcPr>
          <w:p w14:paraId="3F513F8D" w14:textId="77777777" w:rsidR="00C47CB1" w:rsidRPr="002875EA" w:rsidRDefault="00C47CB1" w:rsidP="00A04790">
            <w:pPr>
              <w:pStyle w:val="TableRight"/>
            </w:pPr>
            <w:r w:rsidRPr="002875EA">
              <w:t>0.3</w:t>
            </w:r>
          </w:p>
        </w:tc>
        <w:tc>
          <w:tcPr>
            <w:tcW w:w="454" w:type="dxa"/>
            <w:vAlign w:val="center"/>
          </w:tcPr>
          <w:p w14:paraId="2AFFE242" w14:textId="77777777" w:rsidR="00C47CB1" w:rsidRPr="002875EA" w:rsidRDefault="00C47CB1" w:rsidP="00A04790">
            <w:pPr>
              <w:pStyle w:val="TableRight"/>
            </w:pPr>
            <w:r w:rsidRPr="002875EA">
              <w:t>0.3</w:t>
            </w:r>
          </w:p>
        </w:tc>
        <w:tc>
          <w:tcPr>
            <w:tcW w:w="454" w:type="dxa"/>
            <w:vAlign w:val="center"/>
          </w:tcPr>
          <w:p w14:paraId="3597D63E" w14:textId="77777777" w:rsidR="00C47CB1" w:rsidRPr="002875EA" w:rsidRDefault="00C47CB1" w:rsidP="00A04790">
            <w:pPr>
              <w:pStyle w:val="TableRight"/>
            </w:pPr>
            <w:r w:rsidRPr="002875EA">
              <w:t>0.3</w:t>
            </w:r>
          </w:p>
        </w:tc>
        <w:tc>
          <w:tcPr>
            <w:tcW w:w="454" w:type="dxa"/>
            <w:vAlign w:val="center"/>
          </w:tcPr>
          <w:p w14:paraId="1D02E151" w14:textId="77777777" w:rsidR="00C47CB1" w:rsidRPr="002875EA" w:rsidRDefault="00C47CB1" w:rsidP="00A04790">
            <w:pPr>
              <w:pStyle w:val="TableRight"/>
            </w:pPr>
          </w:p>
        </w:tc>
        <w:tc>
          <w:tcPr>
            <w:tcW w:w="454" w:type="dxa"/>
            <w:vAlign w:val="center"/>
          </w:tcPr>
          <w:p w14:paraId="128A9D45" w14:textId="77777777" w:rsidR="00C47CB1" w:rsidRPr="002875EA" w:rsidRDefault="00C47CB1" w:rsidP="00A04790">
            <w:pPr>
              <w:pStyle w:val="TableRight"/>
            </w:pPr>
          </w:p>
        </w:tc>
      </w:tr>
      <w:tr w:rsidR="00F535F6" w:rsidRPr="002875EA" w14:paraId="25FA7F25" w14:textId="77777777" w:rsidTr="00CA11C1">
        <w:trPr>
          <w:trHeight w:val="271"/>
          <w:jc w:val="center"/>
        </w:trPr>
        <w:tc>
          <w:tcPr>
            <w:tcW w:w="1122" w:type="dxa"/>
            <w:tcMar>
              <w:left w:w="28" w:type="dxa"/>
              <w:right w:w="0" w:type="dxa"/>
            </w:tcMar>
          </w:tcPr>
          <w:p w14:paraId="688EEC93" w14:textId="77777777" w:rsidR="00C47CB1" w:rsidRPr="002875EA" w:rsidRDefault="00C47CB1" w:rsidP="00C47CB1">
            <w:pPr>
              <w:pStyle w:val="TableLeft"/>
              <w:rPr>
                <w:b/>
              </w:rPr>
            </w:pPr>
            <w:r w:rsidRPr="002875EA">
              <w:rPr>
                <w:b/>
              </w:rPr>
              <w:t>Total HCFCs</w:t>
            </w:r>
          </w:p>
        </w:tc>
        <w:tc>
          <w:tcPr>
            <w:tcW w:w="539" w:type="dxa"/>
            <w:vAlign w:val="center"/>
          </w:tcPr>
          <w:p w14:paraId="4E16C075" w14:textId="77777777" w:rsidR="00C47CB1" w:rsidRPr="002875EA" w:rsidRDefault="00C47CB1" w:rsidP="00A04790">
            <w:pPr>
              <w:pStyle w:val="TableRight"/>
              <w:rPr>
                <w:b/>
              </w:rPr>
            </w:pPr>
            <w:r w:rsidRPr="002875EA">
              <w:rPr>
                <w:b/>
              </w:rPr>
              <w:t>2402</w:t>
            </w:r>
          </w:p>
        </w:tc>
        <w:tc>
          <w:tcPr>
            <w:tcW w:w="539" w:type="dxa"/>
            <w:vAlign w:val="center"/>
          </w:tcPr>
          <w:p w14:paraId="59E22869" w14:textId="77777777" w:rsidR="00C47CB1" w:rsidRPr="002875EA" w:rsidRDefault="00C47CB1" w:rsidP="00A04790">
            <w:pPr>
              <w:pStyle w:val="TableRight"/>
              <w:rPr>
                <w:b/>
              </w:rPr>
            </w:pPr>
            <w:r w:rsidRPr="002875EA">
              <w:rPr>
                <w:b/>
              </w:rPr>
              <w:t>2302</w:t>
            </w:r>
          </w:p>
        </w:tc>
        <w:tc>
          <w:tcPr>
            <w:tcW w:w="539" w:type="dxa"/>
            <w:vAlign w:val="center"/>
          </w:tcPr>
          <w:p w14:paraId="5435312A" w14:textId="77777777" w:rsidR="00C47CB1" w:rsidRPr="002875EA" w:rsidRDefault="00C47CB1" w:rsidP="00A04790">
            <w:pPr>
              <w:pStyle w:val="TableRight"/>
              <w:rPr>
                <w:b/>
              </w:rPr>
            </w:pPr>
            <w:r w:rsidRPr="002875EA">
              <w:rPr>
                <w:b/>
              </w:rPr>
              <w:t>3301</w:t>
            </w:r>
          </w:p>
        </w:tc>
        <w:tc>
          <w:tcPr>
            <w:tcW w:w="510" w:type="dxa"/>
            <w:vAlign w:val="center"/>
          </w:tcPr>
          <w:p w14:paraId="17ABFD1D" w14:textId="77777777" w:rsidR="00C47CB1" w:rsidRPr="002875EA" w:rsidRDefault="00C47CB1" w:rsidP="00A04790">
            <w:pPr>
              <w:pStyle w:val="TableRight"/>
              <w:rPr>
                <w:b/>
              </w:rPr>
            </w:pPr>
            <w:r w:rsidRPr="002875EA">
              <w:rPr>
                <w:b/>
              </w:rPr>
              <w:t>1823</w:t>
            </w:r>
          </w:p>
        </w:tc>
        <w:tc>
          <w:tcPr>
            <w:tcW w:w="510" w:type="dxa"/>
            <w:vAlign w:val="center"/>
          </w:tcPr>
          <w:p w14:paraId="3C1A07BE" w14:textId="77777777" w:rsidR="00C47CB1" w:rsidRPr="002875EA" w:rsidRDefault="00C47CB1" w:rsidP="00A04790">
            <w:pPr>
              <w:pStyle w:val="TableRight"/>
              <w:rPr>
                <w:b/>
              </w:rPr>
            </w:pPr>
            <w:r w:rsidRPr="002875EA">
              <w:rPr>
                <w:b/>
              </w:rPr>
              <w:t>2338</w:t>
            </w:r>
          </w:p>
        </w:tc>
        <w:tc>
          <w:tcPr>
            <w:tcW w:w="510" w:type="dxa"/>
            <w:vAlign w:val="center"/>
          </w:tcPr>
          <w:p w14:paraId="4DA7E56E" w14:textId="77777777" w:rsidR="00C47CB1" w:rsidRPr="002875EA" w:rsidRDefault="00C47CB1" w:rsidP="00A04790">
            <w:pPr>
              <w:pStyle w:val="TableRight"/>
              <w:rPr>
                <w:b/>
              </w:rPr>
            </w:pPr>
            <w:r w:rsidRPr="002875EA">
              <w:rPr>
                <w:b/>
              </w:rPr>
              <w:t>3448</w:t>
            </w:r>
          </w:p>
        </w:tc>
        <w:tc>
          <w:tcPr>
            <w:tcW w:w="510" w:type="dxa"/>
            <w:vAlign w:val="center"/>
          </w:tcPr>
          <w:p w14:paraId="3D198BE5" w14:textId="77777777" w:rsidR="00C47CB1" w:rsidRPr="002875EA" w:rsidRDefault="00C47CB1" w:rsidP="00A04790">
            <w:pPr>
              <w:pStyle w:val="TableRight"/>
              <w:rPr>
                <w:b/>
              </w:rPr>
            </w:pPr>
            <w:r w:rsidRPr="002875EA">
              <w:rPr>
                <w:b/>
              </w:rPr>
              <w:t>4071</w:t>
            </w:r>
          </w:p>
        </w:tc>
        <w:tc>
          <w:tcPr>
            <w:tcW w:w="510" w:type="dxa"/>
            <w:vAlign w:val="center"/>
          </w:tcPr>
          <w:p w14:paraId="1818AF5A" w14:textId="77777777" w:rsidR="00C47CB1" w:rsidRPr="002875EA" w:rsidRDefault="00C47CB1" w:rsidP="00A04790">
            <w:pPr>
              <w:pStyle w:val="TableRight"/>
              <w:rPr>
                <w:b/>
              </w:rPr>
            </w:pPr>
            <w:r w:rsidRPr="002875EA">
              <w:rPr>
                <w:b/>
              </w:rPr>
              <w:t>41</w:t>
            </w:r>
            <w:r w:rsidR="00F64F7A">
              <w:rPr>
                <w:b/>
              </w:rPr>
              <w:t>29</w:t>
            </w:r>
          </w:p>
        </w:tc>
        <w:tc>
          <w:tcPr>
            <w:tcW w:w="510" w:type="dxa"/>
            <w:vAlign w:val="center"/>
          </w:tcPr>
          <w:p w14:paraId="060BDD66" w14:textId="77777777" w:rsidR="00C47CB1" w:rsidRPr="002875EA" w:rsidRDefault="00F64F7A" w:rsidP="00A04790">
            <w:pPr>
              <w:pStyle w:val="TableRight"/>
              <w:rPr>
                <w:b/>
              </w:rPr>
            </w:pPr>
            <w:r>
              <w:rPr>
                <w:b/>
              </w:rPr>
              <w:t>4071</w:t>
            </w:r>
          </w:p>
        </w:tc>
        <w:tc>
          <w:tcPr>
            <w:tcW w:w="510" w:type="dxa"/>
            <w:vAlign w:val="center"/>
          </w:tcPr>
          <w:p w14:paraId="10395365" w14:textId="77777777" w:rsidR="00C47CB1" w:rsidRPr="002875EA" w:rsidRDefault="00C47CB1" w:rsidP="00A04790">
            <w:pPr>
              <w:pStyle w:val="TableRight"/>
              <w:rPr>
                <w:b/>
              </w:rPr>
            </w:pPr>
            <w:r w:rsidRPr="002875EA">
              <w:rPr>
                <w:b/>
              </w:rPr>
              <w:t>3187</w:t>
            </w:r>
          </w:p>
        </w:tc>
        <w:tc>
          <w:tcPr>
            <w:tcW w:w="510" w:type="dxa"/>
            <w:vAlign w:val="center"/>
          </w:tcPr>
          <w:p w14:paraId="02410C28" w14:textId="77777777" w:rsidR="00C47CB1" w:rsidRPr="002875EA" w:rsidRDefault="00C47CB1" w:rsidP="00A04790">
            <w:pPr>
              <w:pStyle w:val="TableRight"/>
              <w:rPr>
                <w:b/>
              </w:rPr>
            </w:pPr>
            <w:r w:rsidRPr="002875EA">
              <w:rPr>
                <w:b/>
              </w:rPr>
              <w:t>2648</w:t>
            </w:r>
          </w:p>
        </w:tc>
        <w:tc>
          <w:tcPr>
            <w:tcW w:w="510" w:type="dxa"/>
            <w:vAlign w:val="center"/>
          </w:tcPr>
          <w:p w14:paraId="147C126E" w14:textId="77777777" w:rsidR="00C47CB1" w:rsidRPr="002875EA" w:rsidRDefault="00C47CB1" w:rsidP="00A04790">
            <w:pPr>
              <w:pStyle w:val="TableRight"/>
              <w:rPr>
                <w:b/>
              </w:rPr>
            </w:pPr>
            <w:r w:rsidRPr="002875EA">
              <w:rPr>
                <w:b/>
              </w:rPr>
              <w:t>3123</w:t>
            </w:r>
          </w:p>
        </w:tc>
        <w:tc>
          <w:tcPr>
            <w:tcW w:w="510" w:type="dxa"/>
            <w:vAlign w:val="center"/>
          </w:tcPr>
          <w:p w14:paraId="76DBCCC4" w14:textId="77777777" w:rsidR="00C47CB1" w:rsidRPr="002875EA" w:rsidRDefault="00C47CB1" w:rsidP="00A04790">
            <w:pPr>
              <w:pStyle w:val="TableRight"/>
              <w:rPr>
                <w:b/>
              </w:rPr>
            </w:pPr>
            <w:r w:rsidRPr="002875EA">
              <w:rPr>
                <w:b/>
              </w:rPr>
              <w:t>2656</w:t>
            </w:r>
          </w:p>
        </w:tc>
        <w:tc>
          <w:tcPr>
            <w:tcW w:w="510" w:type="dxa"/>
            <w:vAlign w:val="center"/>
          </w:tcPr>
          <w:p w14:paraId="694B84FE" w14:textId="77777777" w:rsidR="00C47CB1" w:rsidRPr="002875EA" w:rsidRDefault="00C47CB1" w:rsidP="00A04790">
            <w:pPr>
              <w:pStyle w:val="TableRight"/>
              <w:rPr>
                <w:b/>
              </w:rPr>
            </w:pPr>
            <w:r w:rsidRPr="002875EA">
              <w:rPr>
                <w:b/>
              </w:rPr>
              <w:t>2551</w:t>
            </w:r>
          </w:p>
        </w:tc>
        <w:tc>
          <w:tcPr>
            <w:tcW w:w="510" w:type="dxa"/>
            <w:vAlign w:val="center"/>
          </w:tcPr>
          <w:p w14:paraId="113A05FA" w14:textId="77777777" w:rsidR="00C47CB1" w:rsidRPr="002875EA" w:rsidRDefault="00C47CB1" w:rsidP="00A04790">
            <w:pPr>
              <w:pStyle w:val="TableRight"/>
              <w:rPr>
                <w:b/>
              </w:rPr>
            </w:pPr>
            <w:r w:rsidRPr="002875EA">
              <w:rPr>
                <w:b/>
              </w:rPr>
              <w:t>2548</w:t>
            </w:r>
          </w:p>
        </w:tc>
        <w:tc>
          <w:tcPr>
            <w:tcW w:w="510" w:type="dxa"/>
            <w:vAlign w:val="center"/>
          </w:tcPr>
          <w:p w14:paraId="7A040B67" w14:textId="77777777" w:rsidR="00C47CB1" w:rsidRPr="002875EA" w:rsidRDefault="00C47CB1" w:rsidP="00A04790">
            <w:pPr>
              <w:pStyle w:val="TableRight"/>
              <w:rPr>
                <w:b/>
              </w:rPr>
            </w:pPr>
            <w:r w:rsidRPr="002875EA">
              <w:rPr>
                <w:b/>
              </w:rPr>
              <w:t>2156</w:t>
            </w:r>
          </w:p>
        </w:tc>
        <w:tc>
          <w:tcPr>
            <w:tcW w:w="510" w:type="dxa"/>
            <w:vAlign w:val="center"/>
          </w:tcPr>
          <w:p w14:paraId="0836687B" w14:textId="77777777" w:rsidR="00C47CB1" w:rsidRPr="002875EA" w:rsidRDefault="00C47CB1" w:rsidP="00A04790">
            <w:pPr>
              <w:pStyle w:val="TableRight"/>
              <w:rPr>
                <w:b/>
              </w:rPr>
            </w:pPr>
            <w:r w:rsidRPr="002875EA">
              <w:rPr>
                <w:b/>
              </w:rPr>
              <w:t>2068</w:t>
            </w:r>
          </w:p>
        </w:tc>
        <w:tc>
          <w:tcPr>
            <w:tcW w:w="510" w:type="dxa"/>
            <w:vAlign w:val="center"/>
          </w:tcPr>
          <w:p w14:paraId="2A52E61D" w14:textId="77777777" w:rsidR="00C47CB1" w:rsidRPr="002875EA" w:rsidRDefault="00C47CB1" w:rsidP="00A04790">
            <w:pPr>
              <w:pStyle w:val="TableRight"/>
              <w:rPr>
                <w:b/>
              </w:rPr>
            </w:pPr>
            <w:r w:rsidRPr="002875EA">
              <w:rPr>
                <w:b/>
              </w:rPr>
              <w:t>1981</w:t>
            </w:r>
          </w:p>
        </w:tc>
        <w:tc>
          <w:tcPr>
            <w:tcW w:w="510" w:type="dxa"/>
            <w:vAlign w:val="center"/>
          </w:tcPr>
          <w:p w14:paraId="4952BF8D" w14:textId="77777777" w:rsidR="00C47CB1" w:rsidRPr="00A30342" w:rsidRDefault="00C47CB1" w:rsidP="00A04790">
            <w:pPr>
              <w:pStyle w:val="TableRight"/>
              <w:rPr>
                <w:b/>
                <w:highlight w:val="cyan"/>
              </w:rPr>
            </w:pPr>
            <w:r w:rsidRPr="00B00E08">
              <w:rPr>
                <w:b/>
              </w:rPr>
              <w:t>2023</w:t>
            </w:r>
          </w:p>
        </w:tc>
        <w:tc>
          <w:tcPr>
            <w:tcW w:w="510" w:type="dxa"/>
            <w:vAlign w:val="center"/>
          </w:tcPr>
          <w:p w14:paraId="068B55F9" w14:textId="77777777" w:rsidR="00C47CB1" w:rsidRPr="00A30342" w:rsidRDefault="00C47CB1" w:rsidP="00A04790">
            <w:pPr>
              <w:pStyle w:val="TableRight"/>
              <w:rPr>
                <w:b/>
                <w:highlight w:val="cyan"/>
              </w:rPr>
            </w:pPr>
            <w:r w:rsidRPr="00B00E08">
              <w:rPr>
                <w:b/>
              </w:rPr>
              <w:t>133</w:t>
            </w:r>
            <w:r w:rsidR="00B00E08" w:rsidRPr="00B00E08">
              <w:rPr>
                <w:b/>
              </w:rPr>
              <w:t>6</w:t>
            </w:r>
          </w:p>
        </w:tc>
        <w:tc>
          <w:tcPr>
            <w:tcW w:w="510" w:type="dxa"/>
            <w:vAlign w:val="center"/>
          </w:tcPr>
          <w:p w14:paraId="2A6DEB74" w14:textId="77777777" w:rsidR="00C47CB1" w:rsidRPr="002875EA" w:rsidRDefault="00C47CB1" w:rsidP="00A04790">
            <w:pPr>
              <w:pStyle w:val="TableRight"/>
              <w:rPr>
                <w:b/>
              </w:rPr>
            </w:pPr>
            <w:r w:rsidRPr="002875EA">
              <w:rPr>
                <w:b/>
              </w:rPr>
              <w:t>13</w:t>
            </w:r>
            <w:r w:rsidR="00A30342">
              <w:rPr>
                <w:b/>
              </w:rPr>
              <w:t>00</w:t>
            </w:r>
          </w:p>
        </w:tc>
        <w:tc>
          <w:tcPr>
            <w:tcW w:w="510" w:type="dxa"/>
            <w:vAlign w:val="center"/>
          </w:tcPr>
          <w:p w14:paraId="55EE8B3E" w14:textId="77777777" w:rsidR="00C47CB1" w:rsidRPr="002875EA" w:rsidRDefault="00C47CB1" w:rsidP="00A04790">
            <w:pPr>
              <w:pStyle w:val="TableRight"/>
              <w:rPr>
                <w:b/>
              </w:rPr>
            </w:pPr>
            <w:r w:rsidRPr="002875EA">
              <w:rPr>
                <w:b/>
              </w:rPr>
              <w:t>7</w:t>
            </w:r>
            <w:r w:rsidR="00A30342">
              <w:rPr>
                <w:b/>
              </w:rPr>
              <w:t>84</w:t>
            </w:r>
          </w:p>
        </w:tc>
        <w:tc>
          <w:tcPr>
            <w:tcW w:w="510" w:type="dxa"/>
            <w:vAlign w:val="center"/>
          </w:tcPr>
          <w:p w14:paraId="3B60BC04" w14:textId="77777777" w:rsidR="00C47CB1" w:rsidRPr="002875EA" w:rsidRDefault="00C47CB1" w:rsidP="00A04790">
            <w:pPr>
              <w:pStyle w:val="TableRight"/>
              <w:rPr>
                <w:b/>
              </w:rPr>
            </w:pPr>
            <w:r w:rsidRPr="002875EA">
              <w:rPr>
                <w:b/>
              </w:rPr>
              <w:t>7</w:t>
            </w:r>
            <w:r w:rsidR="00A30342">
              <w:rPr>
                <w:b/>
              </w:rPr>
              <w:t>34</w:t>
            </w:r>
          </w:p>
        </w:tc>
        <w:tc>
          <w:tcPr>
            <w:tcW w:w="454" w:type="dxa"/>
            <w:vAlign w:val="center"/>
          </w:tcPr>
          <w:p w14:paraId="0919ADEA" w14:textId="77777777" w:rsidR="00C47CB1" w:rsidRPr="002875EA" w:rsidRDefault="00C47CB1" w:rsidP="00A04790">
            <w:pPr>
              <w:pStyle w:val="TableRight"/>
              <w:rPr>
                <w:b/>
              </w:rPr>
            </w:pPr>
            <w:r w:rsidRPr="002875EA">
              <w:rPr>
                <w:b/>
              </w:rPr>
              <w:t>1</w:t>
            </w:r>
            <w:r w:rsidR="00A30342">
              <w:rPr>
                <w:b/>
              </w:rPr>
              <w:t>86</w:t>
            </w:r>
          </w:p>
        </w:tc>
        <w:tc>
          <w:tcPr>
            <w:tcW w:w="454" w:type="dxa"/>
            <w:vAlign w:val="center"/>
          </w:tcPr>
          <w:p w14:paraId="39318FEC" w14:textId="77777777" w:rsidR="00C47CB1" w:rsidRPr="002875EA" w:rsidRDefault="00C47CB1" w:rsidP="00A04790">
            <w:pPr>
              <w:pStyle w:val="TableRight"/>
              <w:rPr>
                <w:b/>
              </w:rPr>
            </w:pPr>
            <w:r w:rsidRPr="002875EA">
              <w:rPr>
                <w:b/>
              </w:rPr>
              <w:t>192</w:t>
            </w:r>
          </w:p>
        </w:tc>
        <w:tc>
          <w:tcPr>
            <w:tcW w:w="454" w:type="dxa"/>
            <w:vAlign w:val="center"/>
          </w:tcPr>
          <w:p w14:paraId="3D6B2721" w14:textId="77777777" w:rsidR="00C47CB1" w:rsidRPr="002875EA" w:rsidRDefault="00A30342" w:rsidP="00A04790">
            <w:pPr>
              <w:pStyle w:val="TableRight"/>
              <w:rPr>
                <w:b/>
              </w:rPr>
            </w:pPr>
            <w:r>
              <w:rPr>
                <w:b/>
              </w:rPr>
              <w:t>46</w:t>
            </w:r>
          </w:p>
        </w:tc>
        <w:tc>
          <w:tcPr>
            <w:tcW w:w="454" w:type="dxa"/>
            <w:vAlign w:val="center"/>
          </w:tcPr>
          <w:p w14:paraId="52C8E106" w14:textId="77777777" w:rsidR="00C47CB1" w:rsidRPr="002875EA" w:rsidRDefault="00A30342" w:rsidP="00A04790">
            <w:pPr>
              <w:pStyle w:val="TableRight"/>
              <w:rPr>
                <w:b/>
              </w:rPr>
            </w:pPr>
            <w:r>
              <w:rPr>
                <w:b/>
              </w:rPr>
              <w:t>42</w:t>
            </w:r>
          </w:p>
        </w:tc>
        <w:tc>
          <w:tcPr>
            <w:tcW w:w="454" w:type="dxa"/>
            <w:vAlign w:val="center"/>
          </w:tcPr>
          <w:p w14:paraId="7F6D7A51" w14:textId="77777777" w:rsidR="00C47CB1" w:rsidRPr="002875EA" w:rsidRDefault="00C47CB1" w:rsidP="00A04790">
            <w:pPr>
              <w:pStyle w:val="TableRight"/>
              <w:rPr>
                <w:b/>
              </w:rPr>
            </w:pPr>
            <w:r>
              <w:rPr>
                <w:b/>
              </w:rPr>
              <w:t>45</w:t>
            </w:r>
          </w:p>
        </w:tc>
      </w:tr>
      <w:tr w:rsidR="00F535F6" w:rsidRPr="002875EA" w14:paraId="20B75463"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15EC82E3" w14:textId="77777777" w:rsidR="00C47CB1" w:rsidRPr="002875EA" w:rsidRDefault="00C47CB1" w:rsidP="00C47CB1">
            <w:pPr>
              <w:pStyle w:val="TableLeft"/>
              <w:rPr>
                <w:b/>
              </w:rPr>
            </w:pPr>
            <w:r w:rsidRPr="002875EA">
              <w:rPr>
                <w:b/>
              </w:rPr>
              <w:t>CH</w:t>
            </w:r>
            <w:r w:rsidRPr="002875EA">
              <w:rPr>
                <w:b/>
                <w:vertAlign w:val="subscript"/>
              </w:rPr>
              <w:t>3</w:t>
            </w:r>
            <w:r w:rsidRPr="002875EA">
              <w:rPr>
                <w:b/>
              </w:rPr>
              <w:t>CCl</w:t>
            </w:r>
            <w:r w:rsidRPr="002875EA">
              <w:rPr>
                <w:b/>
                <w:vertAlign w:val="subscript"/>
              </w:rPr>
              <w:t>3</w:t>
            </w:r>
          </w:p>
        </w:tc>
        <w:tc>
          <w:tcPr>
            <w:tcW w:w="539" w:type="dxa"/>
            <w:vAlign w:val="center"/>
          </w:tcPr>
          <w:p w14:paraId="2D660D24" w14:textId="77777777" w:rsidR="00C47CB1" w:rsidRPr="002875EA" w:rsidRDefault="00C47CB1" w:rsidP="00A04790">
            <w:pPr>
              <w:pStyle w:val="TableRight"/>
              <w:rPr>
                <w:b/>
              </w:rPr>
            </w:pPr>
            <w:r w:rsidRPr="002875EA">
              <w:rPr>
                <w:b/>
              </w:rPr>
              <w:t>4680</w:t>
            </w:r>
          </w:p>
        </w:tc>
        <w:tc>
          <w:tcPr>
            <w:tcW w:w="539" w:type="dxa"/>
            <w:vAlign w:val="center"/>
          </w:tcPr>
          <w:p w14:paraId="3F12ED47" w14:textId="77777777" w:rsidR="00C47CB1" w:rsidRPr="002875EA" w:rsidRDefault="00C47CB1" w:rsidP="00A04790">
            <w:pPr>
              <w:pStyle w:val="TableRight"/>
              <w:rPr>
                <w:b/>
              </w:rPr>
            </w:pPr>
            <w:r w:rsidRPr="002875EA">
              <w:rPr>
                <w:b/>
              </w:rPr>
              <w:t>5086</w:t>
            </w:r>
          </w:p>
        </w:tc>
        <w:tc>
          <w:tcPr>
            <w:tcW w:w="539" w:type="dxa"/>
            <w:vAlign w:val="center"/>
          </w:tcPr>
          <w:p w14:paraId="54259668" w14:textId="77777777" w:rsidR="00C47CB1" w:rsidRPr="002875EA" w:rsidRDefault="00C47CB1" w:rsidP="00A04790">
            <w:pPr>
              <w:pStyle w:val="TableRight"/>
              <w:rPr>
                <w:b/>
              </w:rPr>
            </w:pPr>
            <w:r w:rsidRPr="002875EA">
              <w:rPr>
                <w:b/>
              </w:rPr>
              <w:t>3586</w:t>
            </w:r>
          </w:p>
        </w:tc>
        <w:tc>
          <w:tcPr>
            <w:tcW w:w="510" w:type="dxa"/>
            <w:vAlign w:val="center"/>
          </w:tcPr>
          <w:p w14:paraId="4107F6E9" w14:textId="77777777" w:rsidR="00C47CB1" w:rsidRPr="002875EA" w:rsidRDefault="00C47CB1" w:rsidP="00A04790">
            <w:pPr>
              <w:pStyle w:val="TableRight"/>
              <w:rPr>
                <w:b/>
              </w:rPr>
            </w:pPr>
            <w:r w:rsidRPr="002875EA">
              <w:rPr>
                <w:b/>
              </w:rPr>
              <w:t>2273</w:t>
            </w:r>
          </w:p>
        </w:tc>
        <w:tc>
          <w:tcPr>
            <w:tcW w:w="510" w:type="dxa"/>
            <w:vAlign w:val="center"/>
          </w:tcPr>
          <w:p w14:paraId="69982E65" w14:textId="77777777" w:rsidR="00C47CB1" w:rsidRPr="002875EA" w:rsidRDefault="00C47CB1" w:rsidP="00A04790">
            <w:pPr>
              <w:pStyle w:val="TableRight"/>
              <w:rPr>
                <w:b/>
              </w:rPr>
            </w:pPr>
            <w:r w:rsidRPr="002875EA">
              <w:rPr>
                <w:b/>
              </w:rPr>
              <w:t>846</w:t>
            </w:r>
          </w:p>
        </w:tc>
        <w:tc>
          <w:tcPr>
            <w:tcW w:w="510" w:type="dxa"/>
            <w:vAlign w:val="center"/>
          </w:tcPr>
          <w:p w14:paraId="0E38CC29" w14:textId="77777777" w:rsidR="00C47CB1" w:rsidRPr="002875EA" w:rsidRDefault="00C47CB1" w:rsidP="00A04790">
            <w:pPr>
              <w:pStyle w:val="TableRight"/>
            </w:pPr>
            <w:r w:rsidRPr="002875EA">
              <w:t>0.1</w:t>
            </w:r>
          </w:p>
        </w:tc>
        <w:tc>
          <w:tcPr>
            <w:tcW w:w="510" w:type="dxa"/>
            <w:vAlign w:val="center"/>
          </w:tcPr>
          <w:p w14:paraId="33FCF0DA" w14:textId="77777777" w:rsidR="00C47CB1" w:rsidRPr="002875EA" w:rsidRDefault="00F64F7A" w:rsidP="00A04790">
            <w:pPr>
              <w:pStyle w:val="TableRight"/>
            </w:pPr>
            <w:r>
              <w:t>0.1</w:t>
            </w:r>
          </w:p>
        </w:tc>
        <w:tc>
          <w:tcPr>
            <w:tcW w:w="510" w:type="dxa"/>
            <w:vAlign w:val="center"/>
          </w:tcPr>
          <w:p w14:paraId="09B09844" w14:textId="77777777" w:rsidR="00C47CB1" w:rsidRPr="002875EA" w:rsidRDefault="00F64F7A" w:rsidP="00A04790">
            <w:pPr>
              <w:pStyle w:val="TableRight"/>
            </w:pPr>
            <w:r w:rsidRPr="00F64F7A">
              <w:rPr>
                <w:color w:val="FF0000"/>
              </w:rPr>
              <w:t>0.1</w:t>
            </w:r>
          </w:p>
        </w:tc>
        <w:tc>
          <w:tcPr>
            <w:tcW w:w="510" w:type="dxa"/>
            <w:vAlign w:val="center"/>
          </w:tcPr>
          <w:p w14:paraId="56CE1D9A" w14:textId="77777777" w:rsidR="00C47CB1" w:rsidRPr="002875EA" w:rsidRDefault="00F64F7A" w:rsidP="00A04790">
            <w:pPr>
              <w:pStyle w:val="TableRight"/>
            </w:pPr>
            <w:r>
              <w:t>0.1</w:t>
            </w:r>
          </w:p>
        </w:tc>
        <w:tc>
          <w:tcPr>
            <w:tcW w:w="510" w:type="dxa"/>
            <w:vAlign w:val="center"/>
          </w:tcPr>
          <w:p w14:paraId="3C527FED" w14:textId="77777777" w:rsidR="00C47CB1" w:rsidRPr="002875EA" w:rsidRDefault="00C47CB1" w:rsidP="00A04790">
            <w:pPr>
              <w:pStyle w:val="TableRight"/>
            </w:pPr>
          </w:p>
        </w:tc>
        <w:tc>
          <w:tcPr>
            <w:tcW w:w="510" w:type="dxa"/>
            <w:vAlign w:val="center"/>
          </w:tcPr>
          <w:p w14:paraId="44027EEA" w14:textId="77777777" w:rsidR="00C47CB1" w:rsidRPr="002875EA" w:rsidRDefault="00C47CB1" w:rsidP="00A04790">
            <w:pPr>
              <w:pStyle w:val="TableRight"/>
            </w:pPr>
          </w:p>
        </w:tc>
        <w:tc>
          <w:tcPr>
            <w:tcW w:w="510" w:type="dxa"/>
            <w:vAlign w:val="center"/>
          </w:tcPr>
          <w:p w14:paraId="2ECBAC5A" w14:textId="77777777" w:rsidR="00C47CB1" w:rsidRPr="002875EA" w:rsidRDefault="00C47CB1" w:rsidP="00A04790">
            <w:pPr>
              <w:pStyle w:val="TableRight"/>
            </w:pPr>
          </w:p>
        </w:tc>
        <w:tc>
          <w:tcPr>
            <w:tcW w:w="510" w:type="dxa"/>
            <w:vAlign w:val="center"/>
          </w:tcPr>
          <w:p w14:paraId="569FCE43" w14:textId="77777777" w:rsidR="00C47CB1" w:rsidRPr="002875EA" w:rsidRDefault="00C47CB1" w:rsidP="00A04790">
            <w:pPr>
              <w:pStyle w:val="TableRight"/>
            </w:pPr>
          </w:p>
        </w:tc>
        <w:tc>
          <w:tcPr>
            <w:tcW w:w="510" w:type="dxa"/>
            <w:vAlign w:val="center"/>
          </w:tcPr>
          <w:p w14:paraId="4BB8CAD0" w14:textId="77777777" w:rsidR="00C47CB1" w:rsidRPr="002875EA" w:rsidRDefault="00C47CB1" w:rsidP="00A04790">
            <w:pPr>
              <w:pStyle w:val="TableRight"/>
            </w:pPr>
          </w:p>
        </w:tc>
        <w:tc>
          <w:tcPr>
            <w:tcW w:w="510" w:type="dxa"/>
            <w:vAlign w:val="center"/>
          </w:tcPr>
          <w:p w14:paraId="0B496BAD" w14:textId="77777777" w:rsidR="00C47CB1" w:rsidRPr="002875EA" w:rsidRDefault="00C47CB1" w:rsidP="00A04790">
            <w:pPr>
              <w:pStyle w:val="TableRight"/>
            </w:pPr>
          </w:p>
        </w:tc>
        <w:tc>
          <w:tcPr>
            <w:tcW w:w="510" w:type="dxa"/>
            <w:vAlign w:val="center"/>
          </w:tcPr>
          <w:p w14:paraId="1AB484B9" w14:textId="77777777" w:rsidR="00C47CB1" w:rsidRPr="002875EA" w:rsidRDefault="00C47CB1" w:rsidP="00A04790">
            <w:pPr>
              <w:pStyle w:val="TableRight"/>
            </w:pPr>
          </w:p>
        </w:tc>
        <w:tc>
          <w:tcPr>
            <w:tcW w:w="510" w:type="dxa"/>
            <w:vAlign w:val="center"/>
          </w:tcPr>
          <w:p w14:paraId="1A545B84" w14:textId="77777777" w:rsidR="00C47CB1" w:rsidRPr="002875EA" w:rsidRDefault="00C47CB1" w:rsidP="00A04790">
            <w:pPr>
              <w:pStyle w:val="TableRight"/>
            </w:pPr>
          </w:p>
        </w:tc>
        <w:tc>
          <w:tcPr>
            <w:tcW w:w="510" w:type="dxa"/>
            <w:vAlign w:val="center"/>
          </w:tcPr>
          <w:p w14:paraId="3147942C" w14:textId="77777777" w:rsidR="00C47CB1" w:rsidRPr="002875EA" w:rsidRDefault="00C47CB1" w:rsidP="00A04790">
            <w:pPr>
              <w:pStyle w:val="TableRight"/>
            </w:pPr>
          </w:p>
        </w:tc>
        <w:tc>
          <w:tcPr>
            <w:tcW w:w="510" w:type="dxa"/>
            <w:vAlign w:val="center"/>
          </w:tcPr>
          <w:p w14:paraId="220C1ED3" w14:textId="77777777" w:rsidR="00C47CB1" w:rsidRPr="002875EA" w:rsidRDefault="00C47CB1" w:rsidP="00A04790">
            <w:pPr>
              <w:pStyle w:val="TableRight"/>
            </w:pPr>
          </w:p>
        </w:tc>
        <w:tc>
          <w:tcPr>
            <w:tcW w:w="510" w:type="dxa"/>
            <w:vAlign w:val="center"/>
          </w:tcPr>
          <w:p w14:paraId="46073907" w14:textId="77777777" w:rsidR="00C47CB1" w:rsidRPr="002875EA" w:rsidRDefault="00C47CB1" w:rsidP="00A04790">
            <w:pPr>
              <w:pStyle w:val="TableRight"/>
            </w:pPr>
          </w:p>
        </w:tc>
        <w:tc>
          <w:tcPr>
            <w:tcW w:w="510" w:type="dxa"/>
            <w:vAlign w:val="center"/>
          </w:tcPr>
          <w:p w14:paraId="1E239A1C" w14:textId="77777777" w:rsidR="00C47CB1" w:rsidRPr="002875EA" w:rsidRDefault="00C47CB1" w:rsidP="00A04790">
            <w:pPr>
              <w:pStyle w:val="TableRight"/>
            </w:pPr>
          </w:p>
        </w:tc>
        <w:tc>
          <w:tcPr>
            <w:tcW w:w="510" w:type="dxa"/>
            <w:vAlign w:val="center"/>
          </w:tcPr>
          <w:p w14:paraId="56DBF279" w14:textId="77777777" w:rsidR="00C47CB1" w:rsidRPr="002875EA" w:rsidRDefault="00C47CB1" w:rsidP="00A04790">
            <w:pPr>
              <w:pStyle w:val="TableRight"/>
            </w:pPr>
          </w:p>
        </w:tc>
        <w:tc>
          <w:tcPr>
            <w:tcW w:w="510" w:type="dxa"/>
            <w:vAlign w:val="center"/>
          </w:tcPr>
          <w:p w14:paraId="4EF1DEAD" w14:textId="77777777" w:rsidR="00C47CB1" w:rsidRPr="002875EA" w:rsidRDefault="00C47CB1" w:rsidP="00A04790">
            <w:pPr>
              <w:pStyle w:val="TableRight"/>
            </w:pPr>
          </w:p>
        </w:tc>
        <w:tc>
          <w:tcPr>
            <w:tcW w:w="454" w:type="dxa"/>
            <w:vAlign w:val="center"/>
          </w:tcPr>
          <w:p w14:paraId="2FF88112" w14:textId="77777777" w:rsidR="00C47CB1" w:rsidRPr="002875EA" w:rsidRDefault="00C47CB1" w:rsidP="00A04790">
            <w:pPr>
              <w:pStyle w:val="TableRight"/>
            </w:pPr>
          </w:p>
        </w:tc>
        <w:tc>
          <w:tcPr>
            <w:tcW w:w="454" w:type="dxa"/>
            <w:vAlign w:val="center"/>
          </w:tcPr>
          <w:p w14:paraId="6B7C4A6E" w14:textId="77777777" w:rsidR="00C47CB1" w:rsidRPr="002875EA" w:rsidRDefault="00C47CB1" w:rsidP="00A04790">
            <w:pPr>
              <w:pStyle w:val="TableRight"/>
            </w:pPr>
          </w:p>
        </w:tc>
        <w:tc>
          <w:tcPr>
            <w:tcW w:w="454" w:type="dxa"/>
            <w:vAlign w:val="center"/>
          </w:tcPr>
          <w:p w14:paraId="1A405553" w14:textId="77777777" w:rsidR="00C47CB1" w:rsidRPr="002875EA" w:rsidRDefault="00C47CB1" w:rsidP="00A04790">
            <w:pPr>
              <w:pStyle w:val="TableRight"/>
            </w:pPr>
          </w:p>
        </w:tc>
        <w:tc>
          <w:tcPr>
            <w:tcW w:w="454" w:type="dxa"/>
            <w:vAlign w:val="center"/>
          </w:tcPr>
          <w:p w14:paraId="31161244" w14:textId="77777777" w:rsidR="00C47CB1" w:rsidRPr="002875EA" w:rsidRDefault="00C47CB1" w:rsidP="00A04790">
            <w:pPr>
              <w:pStyle w:val="TableRight"/>
            </w:pPr>
          </w:p>
        </w:tc>
        <w:tc>
          <w:tcPr>
            <w:tcW w:w="454" w:type="dxa"/>
            <w:vAlign w:val="center"/>
          </w:tcPr>
          <w:p w14:paraId="36C78EA0" w14:textId="77777777" w:rsidR="00C47CB1" w:rsidRPr="002875EA" w:rsidRDefault="00C47CB1" w:rsidP="00A04790">
            <w:pPr>
              <w:pStyle w:val="TableRight"/>
            </w:pPr>
          </w:p>
        </w:tc>
      </w:tr>
      <w:tr w:rsidR="00F535F6" w:rsidRPr="002875EA" w14:paraId="7D761793" w14:textId="77777777" w:rsidTr="00CA11C1">
        <w:trPr>
          <w:trHeight w:val="271"/>
          <w:jc w:val="center"/>
        </w:trPr>
        <w:tc>
          <w:tcPr>
            <w:tcW w:w="1122" w:type="dxa"/>
            <w:tcMar>
              <w:left w:w="28" w:type="dxa"/>
              <w:right w:w="0" w:type="dxa"/>
            </w:tcMar>
          </w:tcPr>
          <w:p w14:paraId="342D1FA6" w14:textId="77777777" w:rsidR="00C47CB1" w:rsidRPr="002875EA" w:rsidRDefault="00C47CB1" w:rsidP="00C47CB1">
            <w:pPr>
              <w:pStyle w:val="TableLeft"/>
            </w:pPr>
            <w:r w:rsidRPr="002875EA">
              <w:t>H-1211</w:t>
            </w:r>
          </w:p>
        </w:tc>
        <w:tc>
          <w:tcPr>
            <w:tcW w:w="539" w:type="dxa"/>
            <w:vAlign w:val="center"/>
          </w:tcPr>
          <w:p w14:paraId="4223FA4C" w14:textId="77777777" w:rsidR="00C47CB1" w:rsidRPr="002875EA" w:rsidRDefault="00C47CB1" w:rsidP="00A04790">
            <w:pPr>
              <w:pStyle w:val="TableRight"/>
            </w:pPr>
            <w:r w:rsidRPr="002875EA">
              <w:t>111</w:t>
            </w:r>
          </w:p>
        </w:tc>
        <w:tc>
          <w:tcPr>
            <w:tcW w:w="539" w:type="dxa"/>
            <w:vAlign w:val="center"/>
          </w:tcPr>
          <w:p w14:paraId="79460B06" w14:textId="77777777" w:rsidR="00C47CB1" w:rsidRPr="002875EA" w:rsidRDefault="00C47CB1" w:rsidP="00A04790">
            <w:pPr>
              <w:pStyle w:val="TableRight"/>
            </w:pPr>
            <w:r w:rsidRPr="002875EA">
              <w:t>14</w:t>
            </w:r>
          </w:p>
        </w:tc>
        <w:tc>
          <w:tcPr>
            <w:tcW w:w="539" w:type="dxa"/>
            <w:vAlign w:val="center"/>
          </w:tcPr>
          <w:p w14:paraId="0F21E815" w14:textId="77777777" w:rsidR="00C47CB1" w:rsidRPr="002875EA" w:rsidRDefault="00C47CB1" w:rsidP="00A04790">
            <w:pPr>
              <w:pStyle w:val="TableRight"/>
            </w:pPr>
          </w:p>
        </w:tc>
        <w:tc>
          <w:tcPr>
            <w:tcW w:w="510" w:type="dxa"/>
            <w:vAlign w:val="center"/>
          </w:tcPr>
          <w:p w14:paraId="22D12DB2" w14:textId="77777777" w:rsidR="00C47CB1" w:rsidRPr="002875EA" w:rsidRDefault="00C47CB1" w:rsidP="00A04790">
            <w:pPr>
              <w:pStyle w:val="TableRight"/>
            </w:pPr>
          </w:p>
        </w:tc>
        <w:tc>
          <w:tcPr>
            <w:tcW w:w="510" w:type="dxa"/>
            <w:vAlign w:val="center"/>
          </w:tcPr>
          <w:p w14:paraId="4DD2C4C1" w14:textId="77777777" w:rsidR="00C47CB1" w:rsidRPr="002875EA" w:rsidRDefault="00C47CB1" w:rsidP="00A04790">
            <w:pPr>
              <w:pStyle w:val="TableRight"/>
            </w:pPr>
          </w:p>
        </w:tc>
        <w:tc>
          <w:tcPr>
            <w:tcW w:w="510" w:type="dxa"/>
            <w:vAlign w:val="center"/>
          </w:tcPr>
          <w:p w14:paraId="29D2F7B5" w14:textId="77777777" w:rsidR="00C47CB1" w:rsidRPr="002875EA" w:rsidRDefault="00C47CB1" w:rsidP="00A04790">
            <w:pPr>
              <w:pStyle w:val="TableRight"/>
            </w:pPr>
          </w:p>
        </w:tc>
        <w:tc>
          <w:tcPr>
            <w:tcW w:w="510" w:type="dxa"/>
            <w:vAlign w:val="center"/>
          </w:tcPr>
          <w:p w14:paraId="1D759B32" w14:textId="77777777" w:rsidR="00C47CB1" w:rsidRPr="002875EA" w:rsidRDefault="00C47CB1" w:rsidP="00A04790">
            <w:pPr>
              <w:pStyle w:val="TableRight"/>
            </w:pPr>
          </w:p>
        </w:tc>
        <w:tc>
          <w:tcPr>
            <w:tcW w:w="510" w:type="dxa"/>
            <w:vAlign w:val="center"/>
          </w:tcPr>
          <w:p w14:paraId="43CF88BB" w14:textId="77777777" w:rsidR="00C47CB1" w:rsidRPr="002875EA" w:rsidRDefault="00C47CB1" w:rsidP="00A04790">
            <w:pPr>
              <w:pStyle w:val="TableRight"/>
            </w:pPr>
          </w:p>
        </w:tc>
        <w:tc>
          <w:tcPr>
            <w:tcW w:w="510" w:type="dxa"/>
            <w:vAlign w:val="center"/>
          </w:tcPr>
          <w:p w14:paraId="0BBD5749" w14:textId="77777777" w:rsidR="00C47CB1" w:rsidRPr="002875EA" w:rsidRDefault="00C47CB1" w:rsidP="00A04790">
            <w:pPr>
              <w:pStyle w:val="TableRight"/>
            </w:pPr>
          </w:p>
        </w:tc>
        <w:tc>
          <w:tcPr>
            <w:tcW w:w="510" w:type="dxa"/>
            <w:vAlign w:val="center"/>
          </w:tcPr>
          <w:p w14:paraId="79CA4DD4" w14:textId="77777777" w:rsidR="00C47CB1" w:rsidRPr="002875EA" w:rsidRDefault="00C47CB1" w:rsidP="00A04790">
            <w:pPr>
              <w:pStyle w:val="TableRight"/>
            </w:pPr>
          </w:p>
        </w:tc>
        <w:tc>
          <w:tcPr>
            <w:tcW w:w="510" w:type="dxa"/>
            <w:vAlign w:val="center"/>
          </w:tcPr>
          <w:p w14:paraId="6118B4B3" w14:textId="77777777" w:rsidR="00C47CB1" w:rsidRPr="002875EA" w:rsidRDefault="00C47CB1" w:rsidP="00A04790">
            <w:pPr>
              <w:pStyle w:val="TableRight"/>
            </w:pPr>
          </w:p>
        </w:tc>
        <w:tc>
          <w:tcPr>
            <w:tcW w:w="510" w:type="dxa"/>
            <w:vAlign w:val="center"/>
          </w:tcPr>
          <w:p w14:paraId="0BD92C72" w14:textId="77777777" w:rsidR="00C47CB1" w:rsidRPr="002875EA" w:rsidRDefault="00C47CB1" w:rsidP="00A04790">
            <w:pPr>
              <w:pStyle w:val="TableRight"/>
            </w:pPr>
          </w:p>
        </w:tc>
        <w:tc>
          <w:tcPr>
            <w:tcW w:w="510" w:type="dxa"/>
            <w:vAlign w:val="center"/>
          </w:tcPr>
          <w:p w14:paraId="258AB6BB" w14:textId="77777777" w:rsidR="00C47CB1" w:rsidRPr="002875EA" w:rsidRDefault="00C47CB1" w:rsidP="00A04790">
            <w:pPr>
              <w:pStyle w:val="TableRight"/>
            </w:pPr>
          </w:p>
        </w:tc>
        <w:tc>
          <w:tcPr>
            <w:tcW w:w="510" w:type="dxa"/>
            <w:vAlign w:val="center"/>
          </w:tcPr>
          <w:p w14:paraId="5590E8F1" w14:textId="77777777" w:rsidR="00C47CB1" w:rsidRPr="002875EA" w:rsidRDefault="00C47CB1" w:rsidP="00A04790">
            <w:pPr>
              <w:pStyle w:val="TableRight"/>
            </w:pPr>
          </w:p>
        </w:tc>
        <w:tc>
          <w:tcPr>
            <w:tcW w:w="510" w:type="dxa"/>
            <w:vAlign w:val="center"/>
          </w:tcPr>
          <w:p w14:paraId="33454A8E" w14:textId="77777777" w:rsidR="00C47CB1" w:rsidRPr="002875EA" w:rsidRDefault="00C47CB1" w:rsidP="00A04790">
            <w:pPr>
              <w:pStyle w:val="TableRight"/>
            </w:pPr>
          </w:p>
        </w:tc>
        <w:tc>
          <w:tcPr>
            <w:tcW w:w="510" w:type="dxa"/>
            <w:vAlign w:val="center"/>
          </w:tcPr>
          <w:p w14:paraId="0449FDBC" w14:textId="77777777" w:rsidR="00C47CB1" w:rsidRPr="002875EA" w:rsidRDefault="00C47CB1" w:rsidP="00A04790">
            <w:pPr>
              <w:pStyle w:val="TableRight"/>
            </w:pPr>
          </w:p>
        </w:tc>
        <w:tc>
          <w:tcPr>
            <w:tcW w:w="510" w:type="dxa"/>
            <w:vAlign w:val="center"/>
          </w:tcPr>
          <w:p w14:paraId="2597C81A" w14:textId="77777777" w:rsidR="00C47CB1" w:rsidRPr="002875EA" w:rsidRDefault="00C47CB1" w:rsidP="00A04790">
            <w:pPr>
              <w:pStyle w:val="TableRight"/>
            </w:pPr>
          </w:p>
        </w:tc>
        <w:tc>
          <w:tcPr>
            <w:tcW w:w="510" w:type="dxa"/>
            <w:vAlign w:val="center"/>
          </w:tcPr>
          <w:p w14:paraId="4AE446C4" w14:textId="77777777" w:rsidR="00C47CB1" w:rsidRPr="002875EA" w:rsidRDefault="00C47CB1" w:rsidP="00A04790">
            <w:pPr>
              <w:pStyle w:val="TableRight"/>
            </w:pPr>
          </w:p>
        </w:tc>
        <w:tc>
          <w:tcPr>
            <w:tcW w:w="510" w:type="dxa"/>
            <w:vAlign w:val="center"/>
          </w:tcPr>
          <w:p w14:paraId="327BA552" w14:textId="77777777" w:rsidR="00C47CB1" w:rsidRPr="002875EA" w:rsidRDefault="00C47CB1" w:rsidP="00A04790">
            <w:pPr>
              <w:pStyle w:val="TableRight"/>
            </w:pPr>
          </w:p>
        </w:tc>
        <w:tc>
          <w:tcPr>
            <w:tcW w:w="510" w:type="dxa"/>
            <w:vAlign w:val="center"/>
          </w:tcPr>
          <w:p w14:paraId="4C8205A4" w14:textId="77777777" w:rsidR="00C47CB1" w:rsidRPr="002875EA" w:rsidRDefault="00C47CB1" w:rsidP="00A04790">
            <w:pPr>
              <w:pStyle w:val="TableRight"/>
            </w:pPr>
          </w:p>
        </w:tc>
        <w:tc>
          <w:tcPr>
            <w:tcW w:w="510" w:type="dxa"/>
            <w:vAlign w:val="center"/>
          </w:tcPr>
          <w:p w14:paraId="331F5007" w14:textId="77777777" w:rsidR="00C47CB1" w:rsidRPr="002875EA" w:rsidRDefault="00C47CB1" w:rsidP="00A04790">
            <w:pPr>
              <w:pStyle w:val="TableRight"/>
            </w:pPr>
          </w:p>
        </w:tc>
        <w:tc>
          <w:tcPr>
            <w:tcW w:w="510" w:type="dxa"/>
            <w:vAlign w:val="center"/>
          </w:tcPr>
          <w:p w14:paraId="534DE227" w14:textId="77777777" w:rsidR="00C47CB1" w:rsidRPr="002875EA" w:rsidRDefault="00C47CB1" w:rsidP="00A04790">
            <w:pPr>
              <w:pStyle w:val="TableRight"/>
            </w:pPr>
          </w:p>
        </w:tc>
        <w:tc>
          <w:tcPr>
            <w:tcW w:w="510" w:type="dxa"/>
            <w:vAlign w:val="center"/>
          </w:tcPr>
          <w:p w14:paraId="6DE9C230" w14:textId="77777777" w:rsidR="00C47CB1" w:rsidRPr="002875EA" w:rsidRDefault="00C47CB1" w:rsidP="00A04790">
            <w:pPr>
              <w:pStyle w:val="TableRight"/>
            </w:pPr>
            <w:r w:rsidRPr="002875EA">
              <w:t>0.1</w:t>
            </w:r>
          </w:p>
        </w:tc>
        <w:tc>
          <w:tcPr>
            <w:tcW w:w="454" w:type="dxa"/>
            <w:vAlign w:val="center"/>
          </w:tcPr>
          <w:p w14:paraId="3BCBAB57" w14:textId="77777777" w:rsidR="00C47CB1" w:rsidRPr="002875EA" w:rsidRDefault="00C47CB1" w:rsidP="00A04790">
            <w:pPr>
              <w:pStyle w:val="TableRight"/>
            </w:pPr>
            <w:r w:rsidRPr="002875EA">
              <w:t>0.4</w:t>
            </w:r>
          </w:p>
        </w:tc>
        <w:tc>
          <w:tcPr>
            <w:tcW w:w="454" w:type="dxa"/>
            <w:vAlign w:val="center"/>
          </w:tcPr>
          <w:p w14:paraId="0F7904D8" w14:textId="77777777" w:rsidR="00C47CB1" w:rsidRPr="002875EA" w:rsidRDefault="00C47CB1" w:rsidP="00A04790">
            <w:pPr>
              <w:pStyle w:val="TableRight"/>
            </w:pPr>
          </w:p>
        </w:tc>
        <w:tc>
          <w:tcPr>
            <w:tcW w:w="454" w:type="dxa"/>
            <w:vAlign w:val="center"/>
          </w:tcPr>
          <w:p w14:paraId="30BB9CF3" w14:textId="77777777" w:rsidR="00C47CB1" w:rsidRPr="002875EA" w:rsidRDefault="00C47CB1" w:rsidP="00A04790">
            <w:pPr>
              <w:pStyle w:val="TableRight"/>
            </w:pPr>
          </w:p>
        </w:tc>
        <w:tc>
          <w:tcPr>
            <w:tcW w:w="454" w:type="dxa"/>
            <w:vAlign w:val="center"/>
          </w:tcPr>
          <w:p w14:paraId="2880DEE2" w14:textId="77777777" w:rsidR="00C47CB1" w:rsidRPr="002875EA" w:rsidRDefault="00C47CB1" w:rsidP="00A04790">
            <w:pPr>
              <w:pStyle w:val="TableRight"/>
            </w:pPr>
            <w:r w:rsidRPr="002875EA">
              <w:t>1</w:t>
            </w:r>
          </w:p>
        </w:tc>
        <w:tc>
          <w:tcPr>
            <w:tcW w:w="454" w:type="dxa"/>
            <w:vAlign w:val="center"/>
          </w:tcPr>
          <w:p w14:paraId="72F35E50" w14:textId="77777777" w:rsidR="00C47CB1" w:rsidRPr="002875EA" w:rsidRDefault="00C47CB1" w:rsidP="00A04790">
            <w:pPr>
              <w:pStyle w:val="TableRight"/>
            </w:pPr>
            <w:r>
              <w:t>0.</w:t>
            </w:r>
            <w:r w:rsidR="00496301">
              <w:t>3</w:t>
            </w:r>
          </w:p>
        </w:tc>
      </w:tr>
      <w:tr w:rsidR="00F535F6" w:rsidRPr="002875EA" w14:paraId="3F331C57"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36734DA0" w14:textId="77777777" w:rsidR="00C47CB1" w:rsidRPr="002875EA" w:rsidRDefault="00C47CB1" w:rsidP="00C47CB1">
            <w:pPr>
              <w:pStyle w:val="TableLeft"/>
            </w:pPr>
            <w:r w:rsidRPr="002875EA">
              <w:t>H-1301</w:t>
            </w:r>
          </w:p>
        </w:tc>
        <w:tc>
          <w:tcPr>
            <w:tcW w:w="539" w:type="dxa"/>
            <w:vAlign w:val="center"/>
          </w:tcPr>
          <w:p w14:paraId="0075CA45" w14:textId="77777777" w:rsidR="00C47CB1" w:rsidRPr="002875EA" w:rsidRDefault="00C47CB1" w:rsidP="00A04790">
            <w:pPr>
              <w:pStyle w:val="TableRight"/>
            </w:pPr>
            <w:r w:rsidRPr="002875EA">
              <w:t>11</w:t>
            </w:r>
          </w:p>
        </w:tc>
        <w:tc>
          <w:tcPr>
            <w:tcW w:w="539" w:type="dxa"/>
            <w:vAlign w:val="center"/>
          </w:tcPr>
          <w:p w14:paraId="41DD760F" w14:textId="77777777" w:rsidR="00C47CB1" w:rsidRPr="002875EA" w:rsidRDefault="00C47CB1" w:rsidP="00A04790">
            <w:pPr>
              <w:pStyle w:val="TableRight"/>
            </w:pPr>
            <w:r w:rsidRPr="002875EA">
              <w:t>39</w:t>
            </w:r>
          </w:p>
        </w:tc>
        <w:tc>
          <w:tcPr>
            <w:tcW w:w="539" w:type="dxa"/>
            <w:vAlign w:val="center"/>
          </w:tcPr>
          <w:p w14:paraId="6806F1BE" w14:textId="77777777" w:rsidR="00C47CB1" w:rsidRPr="002875EA" w:rsidRDefault="00C47CB1" w:rsidP="00A04790">
            <w:pPr>
              <w:pStyle w:val="TableRight"/>
            </w:pPr>
          </w:p>
        </w:tc>
        <w:tc>
          <w:tcPr>
            <w:tcW w:w="510" w:type="dxa"/>
            <w:vAlign w:val="center"/>
          </w:tcPr>
          <w:p w14:paraId="6D74F896" w14:textId="77777777" w:rsidR="00C47CB1" w:rsidRPr="002875EA" w:rsidRDefault="00C47CB1" w:rsidP="00A04790">
            <w:pPr>
              <w:pStyle w:val="TableRight"/>
            </w:pPr>
          </w:p>
        </w:tc>
        <w:tc>
          <w:tcPr>
            <w:tcW w:w="510" w:type="dxa"/>
            <w:vAlign w:val="center"/>
          </w:tcPr>
          <w:p w14:paraId="3B718848" w14:textId="77777777" w:rsidR="00C47CB1" w:rsidRPr="002875EA" w:rsidRDefault="00C47CB1" w:rsidP="00A04790">
            <w:pPr>
              <w:pStyle w:val="TableRight"/>
            </w:pPr>
          </w:p>
        </w:tc>
        <w:tc>
          <w:tcPr>
            <w:tcW w:w="510" w:type="dxa"/>
            <w:vAlign w:val="center"/>
          </w:tcPr>
          <w:p w14:paraId="0D85FA51" w14:textId="77777777" w:rsidR="00C47CB1" w:rsidRPr="002875EA" w:rsidRDefault="00C47CB1" w:rsidP="00A04790">
            <w:pPr>
              <w:pStyle w:val="TableRight"/>
            </w:pPr>
          </w:p>
        </w:tc>
        <w:tc>
          <w:tcPr>
            <w:tcW w:w="510" w:type="dxa"/>
            <w:vAlign w:val="center"/>
          </w:tcPr>
          <w:p w14:paraId="67E0A5D4" w14:textId="77777777" w:rsidR="00C47CB1" w:rsidRPr="002875EA" w:rsidRDefault="00C47CB1" w:rsidP="00A04790">
            <w:pPr>
              <w:pStyle w:val="TableRight"/>
            </w:pPr>
          </w:p>
        </w:tc>
        <w:tc>
          <w:tcPr>
            <w:tcW w:w="510" w:type="dxa"/>
            <w:vAlign w:val="center"/>
          </w:tcPr>
          <w:p w14:paraId="30469CE5" w14:textId="77777777" w:rsidR="00C47CB1" w:rsidRPr="002875EA" w:rsidRDefault="00C47CB1" w:rsidP="00A04790">
            <w:pPr>
              <w:pStyle w:val="TableRight"/>
            </w:pPr>
          </w:p>
        </w:tc>
        <w:tc>
          <w:tcPr>
            <w:tcW w:w="510" w:type="dxa"/>
            <w:vAlign w:val="center"/>
          </w:tcPr>
          <w:p w14:paraId="1FFDBFBB" w14:textId="77777777" w:rsidR="00C47CB1" w:rsidRPr="002875EA" w:rsidRDefault="00F64F7A" w:rsidP="00A04790">
            <w:pPr>
              <w:pStyle w:val="TableRight"/>
            </w:pPr>
            <w:r>
              <w:t>1</w:t>
            </w:r>
          </w:p>
        </w:tc>
        <w:tc>
          <w:tcPr>
            <w:tcW w:w="510" w:type="dxa"/>
            <w:vAlign w:val="center"/>
          </w:tcPr>
          <w:p w14:paraId="64B127CC" w14:textId="77777777" w:rsidR="00C47CB1" w:rsidRPr="002875EA" w:rsidRDefault="00C47CB1" w:rsidP="00A04790">
            <w:pPr>
              <w:pStyle w:val="TableRight"/>
            </w:pPr>
          </w:p>
        </w:tc>
        <w:tc>
          <w:tcPr>
            <w:tcW w:w="510" w:type="dxa"/>
            <w:vAlign w:val="center"/>
          </w:tcPr>
          <w:p w14:paraId="7B50A628" w14:textId="77777777" w:rsidR="00C47CB1" w:rsidRPr="002875EA" w:rsidRDefault="00C47CB1" w:rsidP="00A04790">
            <w:pPr>
              <w:pStyle w:val="TableRight"/>
            </w:pPr>
          </w:p>
        </w:tc>
        <w:tc>
          <w:tcPr>
            <w:tcW w:w="510" w:type="dxa"/>
            <w:vAlign w:val="center"/>
          </w:tcPr>
          <w:p w14:paraId="60033FB2" w14:textId="77777777" w:rsidR="00C47CB1" w:rsidRPr="002875EA" w:rsidRDefault="00C47CB1" w:rsidP="00A04790">
            <w:pPr>
              <w:pStyle w:val="TableRight"/>
            </w:pPr>
          </w:p>
        </w:tc>
        <w:tc>
          <w:tcPr>
            <w:tcW w:w="510" w:type="dxa"/>
            <w:vAlign w:val="center"/>
          </w:tcPr>
          <w:p w14:paraId="77AF708B" w14:textId="77777777" w:rsidR="00C47CB1" w:rsidRPr="002875EA" w:rsidRDefault="00C47CB1" w:rsidP="00A04790">
            <w:pPr>
              <w:pStyle w:val="TableRight"/>
            </w:pPr>
          </w:p>
        </w:tc>
        <w:tc>
          <w:tcPr>
            <w:tcW w:w="510" w:type="dxa"/>
            <w:vAlign w:val="center"/>
          </w:tcPr>
          <w:p w14:paraId="207D7F61" w14:textId="77777777" w:rsidR="00C47CB1" w:rsidRPr="002875EA" w:rsidRDefault="00C47CB1" w:rsidP="00A04790">
            <w:pPr>
              <w:pStyle w:val="TableRight"/>
            </w:pPr>
          </w:p>
        </w:tc>
        <w:tc>
          <w:tcPr>
            <w:tcW w:w="510" w:type="dxa"/>
            <w:vAlign w:val="center"/>
          </w:tcPr>
          <w:p w14:paraId="098C81E3" w14:textId="77777777" w:rsidR="00C47CB1" w:rsidRPr="002875EA" w:rsidRDefault="00C47CB1" w:rsidP="00A04790">
            <w:pPr>
              <w:pStyle w:val="TableRight"/>
            </w:pPr>
          </w:p>
        </w:tc>
        <w:tc>
          <w:tcPr>
            <w:tcW w:w="510" w:type="dxa"/>
            <w:vAlign w:val="center"/>
          </w:tcPr>
          <w:p w14:paraId="6E5F862D" w14:textId="77777777" w:rsidR="00C47CB1" w:rsidRPr="002875EA" w:rsidRDefault="00C47CB1" w:rsidP="00A04790">
            <w:pPr>
              <w:pStyle w:val="TableRight"/>
            </w:pPr>
          </w:p>
        </w:tc>
        <w:tc>
          <w:tcPr>
            <w:tcW w:w="510" w:type="dxa"/>
            <w:vAlign w:val="center"/>
          </w:tcPr>
          <w:p w14:paraId="61AB6CB3" w14:textId="77777777" w:rsidR="00C47CB1" w:rsidRPr="002875EA" w:rsidRDefault="00C47CB1" w:rsidP="00A04790">
            <w:pPr>
              <w:pStyle w:val="TableRight"/>
            </w:pPr>
          </w:p>
        </w:tc>
        <w:tc>
          <w:tcPr>
            <w:tcW w:w="510" w:type="dxa"/>
            <w:vAlign w:val="center"/>
          </w:tcPr>
          <w:p w14:paraId="0875EEB7" w14:textId="77777777" w:rsidR="00C47CB1" w:rsidRPr="002875EA" w:rsidRDefault="00C47CB1" w:rsidP="00A04790">
            <w:pPr>
              <w:pStyle w:val="TableRight"/>
            </w:pPr>
          </w:p>
        </w:tc>
        <w:tc>
          <w:tcPr>
            <w:tcW w:w="510" w:type="dxa"/>
            <w:vAlign w:val="center"/>
          </w:tcPr>
          <w:p w14:paraId="2F53943C" w14:textId="77777777" w:rsidR="00C47CB1" w:rsidRPr="002875EA" w:rsidRDefault="00C47CB1" w:rsidP="00A04790">
            <w:pPr>
              <w:pStyle w:val="TableRight"/>
            </w:pPr>
          </w:p>
        </w:tc>
        <w:tc>
          <w:tcPr>
            <w:tcW w:w="510" w:type="dxa"/>
            <w:vAlign w:val="center"/>
          </w:tcPr>
          <w:p w14:paraId="346A8CA7" w14:textId="77777777" w:rsidR="00C47CB1" w:rsidRPr="002875EA" w:rsidRDefault="00C47CB1" w:rsidP="00A04790">
            <w:pPr>
              <w:pStyle w:val="TableRight"/>
            </w:pPr>
          </w:p>
        </w:tc>
        <w:tc>
          <w:tcPr>
            <w:tcW w:w="510" w:type="dxa"/>
            <w:vAlign w:val="center"/>
          </w:tcPr>
          <w:p w14:paraId="76A2A7C0" w14:textId="77777777" w:rsidR="00C47CB1" w:rsidRPr="002875EA" w:rsidRDefault="00C47CB1" w:rsidP="00A04790">
            <w:pPr>
              <w:pStyle w:val="TableRight"/>
            </w:pPr>
          </w:p>
        </w:tc>
        <w:tc>
          <w:tcPr>
            <w:tcW w:w="510" w:type="dxa"/>
            <w:vAlign w:val="center"/>
          </w:tcPr>
          <w:p w14:paraId="590A5CB8" w14:textId="77777777" w:rsidR="00C47CB1" w:rsidRPr="002875EA" w:rsidRDefault="00C47CB1" w:rsidP="00A04790">
            <w:pPr>
              <w:pStyle w:val="TableRight"/>
            </w:pPr>
          </w:p>
        </w:tc>
        <w:tc>
          <w:tcPr>
            <w:tcW w:w="510" w:type="dxa"/>
            <w:vAlign w:val="center"/>
          </w:tcPr>
          <w:p w14:paraId="7D93F54D" w14:textId="77777777" w:rsidR="00C47CB1" w:rsidRPr="002875EA" w:rsidRDefault="00C47CB1" w:rsidP="00A04790">
            <w:pPr>
              <w:pStyle w:val="TableRight"/>
            </w:pPr>
            <w:r w:rsidRPr="002875EA">
              <w:t>1</w:t>
            </w:r>
          </w:p>
        </w:tc>
        <w:tc>
          <w:tcPr>
            <w:tcW w:w="454" w:type="dxa"/>
            <w:vAlign w:val="center"/>
          </w:tcPr>
          <w:p w14:paraId="303691D8" w14:textId="77777777" w:rsidR="00C47CB1" w:rsidRPr="002875EA" w:rsidRDefault="00B00E08" w:rsidP="00A04790">
            <w:pPr>
              <w:pStyle w:val="TableRight"/>
            </w:pPr>
            <w:r>
              <w:t>3</w:t>
            </w:r>
          </w:p>
        </w:tc>
        <w:tc>
          <w:tcPr>
            <w:tcW w:w="454" w:type="dxa"/>
            <w:vAlign w:val="center"/>
          </w:tcPr>
          <w:p w14:paraId="3885E383" w14:textId="77777777" w:rsidR="00C47CB1" w:rsidRPr="002875EA" w:rsidRDefault="00C47CB1" w:rsidP="00A04790">
            <w:pPr>
              <w:pStyle w:val="TableRight"/>
            </w:pPr>
          </w:p>
        </w:tc>
        <w:tc>
          <w:tcPr>
            <w:tcW w:w="454" w:type="dxa"/>
            <w:vAlign w:val="center"/>
          </w:tcPr>
          <w:p w14:paraId="0375DC7B" w14:textId="77777777" w:rsidR="00C47CB1" w:rsidRPr="002875EA" w:rsidRDefault="00C47CB1" w:rsidP="00A04790">
            <w:pPr>
              <w:pStyle w:val="TableRight"/>
            </w:pPr>
          </w:p>
        </w:tc>
        <w:tc>
          <w:tcPr>
            <w:tcW w:w="454" w:type="dxa"/>
            <w:vAlign w:val="center"/>
          </w:tcPr>
          <w:p w14:paraId="5B97FD86" w14:textId="77777777" w:rsidR="00C47CB1" w:rsidRPr="002875EA" w:rsidRDefault="00B407D2" w:rsidP="00A04790">
            <w:pPr>
              <w:pStyle w:val="TableRight"/>
            </w:pPr>
            <w:r>
              <w:t>1</w:t>
            </w:r>
          </w:p>
        </w:tc>
        <w:tc>
          <w:tcPr>
            <w:tcW w:w="454" w:type="dxa"/>
            <w:vAlign w:val="center"/>
          </w:tcPr>
          <w:p w14:paraId="70E5E946" w14:textId="77777777" w:rsidR="00C47CB1" w:rsidRPr="002875EA" w:rsidRDefault="00C47CB1" w:rsidP="00A04790">
            <w:pPr>
              <w:pStyle w:val="TableRight"/>
            </w:pPr>
            <w:r>
              <w:t>2.0</w:t>
            </w:r>
          </w:p>
        </w:tc>
      </w:tr>
      <w:tr w:rsidR="00F535F6" w:rsidRPr="002875EA" w14:paraId="59BFF65E" w14:textId="77777777" w:rsidTr="00CA11C1">
        <w:trPr>
          <w:trHeight w:val="258"/>
          <w:jc w:val="center"/>
        </w:trPr>
        <w:tc>
          <w:tcPr>
            <w:tcW w:w="1122" w:type="dxa"/>
            <w:tcMar>
              <w:left w:w="28" w:type="dxa"/>
              <w:right w:w="0" w:type="dxa"/>
            </w:tcMar>
          </w:tcPr>
          <w:p w14:paraId="26D2FD77" w14:textId="77777777" w:rsidR="00C47CB1" w:rsidRPr="002875EA" w:rsidRDefault="00C47CB1" w:rsidP="00C47CB1">
            <w:pPr>
              <w:pStyle w:val="TableLeft"/>
              <w:rPr>
                <w:b/>
              </w:rPr>
            </w:pPr>
            <w:r w:rsidRPr="002875EA">
              <w:rPr>
                <w:b/>
              </w:rPr>
              <w:t>Total halon</w:t>
            </w:r>
          </w:p>
        </w:tc>
        <w:tc>
          <w:tcPr>
            <w:tcW w:w="539" w:type="dxa"/>
            <w:vAlign w:val="center"/>
          </w:tcPr>
          <w:p w14:paraId="07527921" w14:textId="77777777" w:rsidR="00C47CB1" w:rsidRPr="002875EA" w:rsidRDefault="00C47CB1" w:rsidP="00A04790">
            <w:pPr>
              <w:pStyle w:val="TableRight"/>
              <w:rPr>
                <w:b/>
              </w:rPr>
            </w:pPr>
            <w:r w:rsidRPr="002875EA">
              <w:rPr>
                <w:b/>
              </w:rPr>
              <w:t>122</w:t>
            </w:r>
          </w:p>
        </w:tc>
        <w:tc>
          <w:tcPr>
            <w:tcW w:w="539" w:type="dxa"/>
            <w:vAlign w:val="center"/>
          </w:tcPr>
          <w:p w14:paraId="01FD91A0" w14:textId="77777777" w:rsidR="00C47CB1" w:rsidRPr="002875EA" w:rsidRDefault="00C47CB1" w:rsidP="00A04790">
            <w:pPr>
              <w:pStyle w:val="TableRight"/>
              <w:rPr>
                <w:b/>
              </w:rPr>
            </w:pPr>
            <w:r w:rsidRPr="002875EA">
              <w:rPr>
                <w:b/>
              </w:rPr>
              <w:t>53</w:t>
            </w:r>
          </w:p>
        </w:tc>
        <w:tc>
          <w:tcPr>
            <w:tcW w:w="539" w:type="dxa"/>
            <w:vAlign w:val="center"/>
          </w:tcPr>
          <w:p w14:paraId="77C86829" w14:textId="77777777" w:rsidR="00C47CB1" w:rsidRPr="002875EA" w:rsidRDefault="00C47CB1" w:rsidP="00A04790">
            <w:pPr>
              <w:pStyle w:val="TableRight"/>
            </w:pPr>
          </w:p>
        </w:tc>
        <w:tc>
          <w:tcPr>
            <w:tcW w:w="510" w:type="dxa"/>
            <w:vAlign w:val="center"/>
          </w:tcPr>
          <w:p w14:paraId="5E50E036" w14:textId="77777777" w:rsidR="00C47CB1" w:rsidRPr="002875EA" w:rsidRDefault="00C47CB1" w:rsidP="00A04790">
            <w:pPr>
              <w:pStyle w:val="TableRight"/>
            </w:pPr>
          </w:p>
        </w:tc>
        <w:tc>
          <w:tcPr>
            <w:tcW w:w="510" w:type="dxa"/>
            <w:vAlign w:val="center"/>
          </w:tcPr>
          <w:p w14:paraId="5FB65700" w14:textId="77777777" w:rsidR="00C47CB1" w:rsidRPr="002875EA" w:rsidRDefault="00C47CB1" w:rsidP="00A04790">
            <w:pPr>
              <w:pStyle w:val="TableRight"/>
            </w:pPr>
          </w:p>
        </w:tc>
        <w:tc>
          <w:tcPr>
            <w:tcW w:w="510" w:type="dxa"/>
            <w:vAlign w:val="center"/>
          </w:tcPr>
          <w:p w14:paraId="71347D9A" w14:textId="77777777" w:rsidR="00C47CB1" w:rsidRPr="002875EA" w:rsidRDefault="00C47CB1" w:rsidP="00A04790">
            <w:pPr>
              <w:pStyle w:val="TableRight"/>
            </w:pPr>
          </w:p>
        </w:tc>
        <w:tc>
          <w:tcPr>
            <w:tcW w:w="510" w:type="dxa"/>
            <w:vAlign w:val="center"/>
          </w:tcPr>
          <w:p w14:paraId="05C37EA6" w14:textId="77777777" w:rsidR="00C47CB1" w:rsidRPr="002875EA" w:rsidRDefault="00C47CB1" w:rsidP="00A04790">
            <w:pPr>
              <w:pStyle w:val="TableRight"/>
            </w:pPr>
          </w:p>
        </w:tc>
        <w:tc>
          <w:tcPr>
            <w:tcW w:w="510" w:type="dxa"/>
            <w:vAlign w:val="center"/>
          </w:tcPr>
          <w:p w14:paraId="37DE69F7" w14:textId="77777777" w:rsidR="00C47CB1" w:rsidRPr="002875EA" w:rsidRDefault="00C47CB1" w:rsidP="00A04790">
            <w:pPr>
              <w:pStyle w:val="TableRight"/>
            </w:pPr>
          </w:p>
        </w:tc>
        <w:tc>
          <w:tcPr>
            <w:tcW w:w="510" w:type="dxa"/>
            <w:vAlign w:val="center"/>
          </w:tcPr>
          <w:p w14:paraId="6A940364" w14:textId="77777777" w:rsidR="00C47CB1" w:rsidRPr="00F64F7A" w:rsidRDefault="00F64F7A" w:rsidP="00A04790">
            <w:pPr>
              <w:pStyle w:val="TableRight"/>
              <w:rPr>
                <w:b/>
              </w:rPr>
            </w:pPr>
            <w:r w:rsidRPr="00F64F7A">
              <w:rPr>
                <w:b/>
              </w:rPr>
              <w:t>1</w:t>
            </w:r>
          </w:p>
        </w:tc>
        <w:tc>
          <w:tcPr>
            <w:tcW w:w="510" w:type="dxa"/>
            <w:vAlign w:val="center"/>
          </w:tcPr>
          <w:p w14:paraId="4B530B4A" w14:textId="77777777" w:rsidR="00C47CB1" w:rsidRPr="00F64F7A" w:rsidRDefault="00C47CB1" w:rsidP="00A04790">
            <w:pPr>
              <w:pStyle w:val="TableRight"/>
              <w:rPr>
                <w:b/>
              </w:rPr>
            </w:pPr>
          </w:p>
        </w:tc>
        <w:tc>
          <w:tcPr>
            <w:tcW w:w="510" w:type="dxa"/>
            <w:vAlign w:val="center"/>
          </w:tcPr>
          <w:p w14:paraId="4BE4E84E" w14:textId="77777777" w:rsidR="00C47CB1" w:rsidRPr="002875EA" w:rsidRDefault="00C47CB1" w:rsidP="00A04790">
            <w:pPr>
              <w:pStyle w:val="TableRight"/>
            </w:pPr>
          </w:p>
        </w:tc>
        <w:tc>
          <w:tcPr>
            <w:tcW w:w="510" w:type="dxa"/>
            <w:vAlign w:val="center"/>
          </w:tcPr>
          <w:p w14:paraId="27B0CAAF" w14:textId="77777777" w:rsidR="00C47CB1" w:rsidRPr="002875EA" w:rsidRDefault="00C47CB1" w:rsidP="00A04790">
            <w:pPr>
              <w:pStyle w:val="TableRight"/>
            </w:pPr>
          </w:p>
        </w:tc>
        <w:tc>
          <w:tcPr>
            <w:tcW w:w="510" w:type="dxa"/>
            <w:vAlign w:val="center"/>
          </w:tcPr>
          <w:p w14:paraId="445C66F4" w14:textId="77777777" w:rsidR="00C47CB1" w:rsidRPr="002875EA" w:rsidRDefault="00C47CB1" w:rsidP="00A04790">
            <w:pPr>
              <w:pStyle w:val="TableRight"/>
            </w:pPr>
          </w:p>
        </w:tc>
        <w:tc>
          <w:tcPr>
            <w:tcW w:w="510" w:type="dxa"/>
            <w:vAlign w:val="center"/>
          </w:tcPr>
          <w:p w14:paraId="27E66E24" w14:textId="77777777" w:rsidR="00C47CB1" w:rsidRPr="002875EA" w:rsidRDefault="00C47CB1" w:rsidP="00A04790">
            <w:pPr>
              <w:pStyle w:val="TableRight"/>
            </w:pPr>
          </w:p>
        </w:tc>
        <w:tc>
          <w:tcPr>
            <w:tcW w:w="510" w:type="dxa"/>
            <w:vAlign w:val="center"/>
          </w:tcPr>
          <w:p w14:paraId="4E1C2A34" w14:textId="77777777" w:rsidR="00C47CB1" w:rsidRPr="002875EA" w:rsidRDefault="00C47CB1" w:rsidP="00A04790">
            <w:pPr>
              <w:pStyle w:val="TableRight"/>
            </w:pPr>
          </w:p>
        </w:tc>
        <w:tc>
          <w:tcPr>
            <w:tcW w:w="510" w:type="dxa"/>
            <w:vAlign w:val="center"/>
          </w:tcPr>
          <w:p w14:paraId="298BDF8A" w14:textId="77777777" w:rsidR="00C47CB1" w:rsidRPr="002875EA" w:rsidRDefault="00C47CB1" w:rsidP="00A04790">
            <w:pPr>
              <w:pStyle w:val="TableRight"/>
            </w:pPr>
          </w:p>
        </w:tc>
        <w:tc>
          <w:tcPr>
            <w:tcW w:w="510" w:type="dxa"/>
            <w:vAlign w:val="center"/>
          </w:tcPr>
          <w:p w14:paraId="760B7205" w14:textId="77777777" w:rsidR="00C47CB1" w:rsidRPr="002875EA" w:rsidRDefault="00C47CB1" w:rsidP="00A04790">
            <w:pPr>
              <w:pStyle w:val="TableRight"/>
            </w:pPr>
          </w:p>
        </w:tc>
        <w:tc>
          <w:tcPr>
            <w:tcW w:w="510" w:type="dxa"/>
            <w:vAlign w:val="center"/>
          </w:tcPr>
          <w:p w14:paraId="30220F32" w14:textId="77777777" w:rsidR="00C47CB1" w:rsidRPr="002875EA" w:rsidRDefault="00C47CB1" w:rsidP="00A04790">
            <w:pPr>
              <w:pStyle w:val="TableRight"/>
            </w:pPr>
          </w:p>
        </w:tc>
        <w:tc>
          <w:tcPr>
            <w:tcW w:w="510" w:type="dxa"/>
            <w:vAlign w:val="center"/>
          </w:tcPr>
          <w:p w14:paraId="25ADC1DD" w14:textId="77777777" w:rsidR="00C47CB1" w:rsidRPr="002875EA" w:rsidRDefault="00C47CB1" w:rsidP="00A04790">
            <w:pPr>
              <w:pStyle w:val="TableRight"/>
            </w:pPr>
          </w:p>
        </w:tc>
        <w:tc>
          <w:tcPr>
            <w:tcW w:w="510" w:type="dxa"/>
            <w:vAlign w:val="center"/>
          </w:tcPr>
          <w:p w14:paraId="15F306D1" w14:textId="77777777" w:rsidR="00C47CB1" w:rsidRPr="002875EA" w:rsidRDefault="00C47CB1" w:rsidP="00A04790">
            <w:pPr>
              <w:pStyle w:val="TableRight"/>
            </w:pPr>
          </w:p>
        </w:tc>
        <w:tc>
          <w:tcPr>
            <w:tcW w:w="510" w:type="dxa"/>
            <w:vAlign w:val="center"/>
          </w:tcPr>
          <w:p w14:paraId="27593700" w14:textId="77777777" w:rsidR="00C47CB1" w:rsidRPr="002875EA" w:rsidRDefault="00C47CB1" w:rsidP="00A04790">
            <w:pPr>
              <w:pStyle w:val="TableRight"/>
            </w:pPr>
          </w:p>
        </w:tc>
        <w:tc>
          <w:tcPr>
            <w:tcW w:w="510" w:type="dxa"/>
            <w:vAlign w:val="center"/>
          </w:tcPr>
          <w:p w14:paraId="249FC1E2" w14:textId="77777777" w:rsidR="00C47CB1" w:rsidRPr="002875EA" w:rsidRDefault="00C47CB1" w:rsidP="00A04790">
            <w:pPr>
              <w:pStyle w:val="TableRight"/>
            </w:pPr>
          </w:p>
        </w:tc>
        <w:tc>
          <w:tcPr>
            <w:tcW w:w="510" w:type="dxa"/>
            <w:vAlign w:val="center"/>
          </w:tcPr>
          <w:p w14:paraId="1FDDCE80" w14:textId="77777777" w:rsidR="00C47CB1" w:rsidRPr="002875EA" w:rsidRDefault="00C47CB1" w:rsidP="00A04790">
            <w:pPr>
              <w:pStyle w:val="TableRight"/>
              <w:rPr>
                <w:b/>
              </w:rPr>
            </w:pPr>
            <w:r w:rsidRPr="002875EA">
              <w:rPr>
                <w:b/>
              </w:rPr>
              <w:t>1</w:t>
            </w:r>
          </w:p>
        </w:tc>
        <w:tc>
          <w:tcPr>
            <w:tcW w:w="454" w:type="dxa"/>
            <w:vAlign w:val="center"/>
          </w:tcPr>
          <w:p w14:paraId="1B47BE59" w14:textId="77777777" w:rsidR="00C47CB1" w:rsidRPr="002875EA" w:rsidRDefault="00C47CB1" w:rsidP="00A04790">
            <w:pPr>
              <w:pStyle w:val="TableRight"/>
              <w:rPr>
                <w:b/>
              </w:rPr>
            </w:pPr>
            <w:r w:rsidRPr="002875EA">
              <w:rPr>
                <w:b/>
              </w:rPr>
              <w:t>3</w:t>
            </w:r>
          </w:p>
        </w:tc>
        <w:tc>
          <w:tcPr>
            <w:tcW w:w="454" w:type="dxa"/>
            <w:vAlign w:val="center"/>
          </w:tcPr>
          <w:p w14:paraId="2A5E1880" w14:textId="77777777" w:rsidR="00C47CB1" w:rsidRPr="002875EA" w:rsidRDefault="00C47CB1" w:rsidP="00A04790">
            <w:pPr>
              <w:pStyle w:val="TableRight"/>
              <w:rPr>
                <w:b/>
              </w:rPr>
            </w:pPr>
          </w:p>
        </w:tc>
        <w:tc>
          <w:tcPr>
            <w:tcW w:w="454" w:type="dxa"/>
            <w:vAlign w:val="center"/>
          </w:tcPr>
          <w:p w14:paraId="76DEBADE" w14:textId="77777777" w:rsidR="00C47CB1" w:rsidRPr="002875EA" w:rsidRDefault="00C47CB1" w:rsidP="00A04790">
            <w:pPr>
              <w:pStyle w:val="TableRight"/>
              <w:rPr>
                <w:b/>
              </w:rPr>
            </w:pPr>
          </w:p>
        </w:tc>
        <w:tc>
          <w:tcPr>
            <w:tcW w:w="454" w:type="dxa"/>
            <w:vAlign w:val="center"/>
          </w:tcPr>
          <w:p w14:paraId="59B3C4B8" w14:textId="77777777" w:rsidR="00C47CB1" w:rsidRPr="002875EA" w:rsidRDefault="00B407D2" w:rsidP="00A04790">
            <w:pPr>
              <w:pStyle w:val="TableRight"/>
              <w:rPr>
                <w:b/>
              </w:rPr>
            </w:pPr>
            <w:r>
              <w:rPr>
                <w:b/>
              </w:rPr>
              <w:t>2</w:t>
            </w:r>
          </w:p>
        </w:tc>
        <w:tc>
          <w:tcPr>
            <w:tcW w:w="454" w:type="dxa"/>
            <w:vAlign w:val="center"/>
          </w:tcPr>
          <w:p w14:paraId="608E9A3D" w14:textId="77777777" w:rsidR="00C47CB1" w:rsidRPr="002875EA" w:rsidRDefault="00C47CB1" w:rsidP="00A04790">
            <w:pPr>
              <w:pStyle w:val="TableRight"/>
              <w:rPr>
                <w:b/>
              </w:rPr>
            </w:pPr>
            <w:r>
              <w:rPr>
                <w:b/>
              </w:rPr>
              <w:t>2</w:t>
            </w:r>
          </w:p>
        </w:tc>
      </w:tr>
      <w:tr w:rsidR="00F535F6" w:rsidRPr="002875EA" w14:paraId="51FEC058" w14:textId="77777777" w:rsidTr="00CA11C1">
        <w:trPr>
          <w:cnfStyle w:val="000000010000" w:firstRow="0" w:lastRow="0" w:firstColumn="0" w:lastColumn="0" w:oddVBand="0" w:evenVBand="0" w:oddHBand="0" w:evenHBand="1" w:firstRowFirstColumn="0" w:firstRowLastColumn="0" w:lastRowFirstColumn="0" w:lastRowLastColumn="0"/>
          <w:trHeight w:val="271"/>
          <w:jc w:val="center"/>
        </w:trPr>
        <w:tc>
          <w:tcPr>
            <w:tcW w:w="1122" w:type="dxa"/>
            <w:tcMar>
              <w:left w:w="28" w:type="dxa"/>
              <w:right w:w="0" w:type="dxa"/>
            </w:tcMar>
          </w:tcPr>
          <w:p w14:paraId="345B56AE" w14:textId="77777777" w:rsidR="00C47CB1" w:rsidRPr="002875EA" w:rsidRDefault="00C47CB1" w:rsidP="00C47CB1">
            <w:pPr>
              <w:pStyle w:val="TableLeft"/>
            </w:pPr>
            <w:r w:rsidRPr="002875EA">
              <w:t>MB-</w:t>
            </w:r>
            <w:proofErr w:type="spellStart"/>
            <w:r w:rsidRPr="002875EA">
              <w:t>nQPS</w:t>
            </w:r>
            <w:proofErr w:type="spellEnd"/>
          </w:p>
        </w:tc>
        <w:tc>
          <w:tcPr>
            <w:tcW w:w="539" w:type="dxa"/>
            <w:vAlign w:val="center"/>
          </w:tcPr>
          <w:p w14:paraId="2F192595" w14:textId="77777777" w:rsidR="00C47CB1" w:rsidRPr="00F64F7A" w:rsidRDefault="00C47CB1" w:rsidP="00A04790">
            <w:pPr>
              <w:pStyle w:val="TableRight"/>
            </w:pPr>
            <w:r w:rsidRPr="00F64F7A">
              <w:t>876</w:t>
            </w:r>
          </w:p>
        </w:tc>
        <w:tc>
          <w:tcPr>
            <w:tcW w:w="539" w:type="dxa"/>
            <w:vAlign w:val="center"/>
          </w:tcPr>
          <w:p w14:paraId="72C38CD5" w14:textId="77777777" w:rsidR="00C47CB1" w:rsidRPr="00F64F7A" w:rsidRDefault="00C47CB1" w:rsidP="00A04790">
            <w:pPr>
              <w:pStyle w:val="TableRight"/>
            </w:pPr>
            <w:r w:rsidRPr="00F64F7A">
              <w:t>799</w:t>
            </w:r>
          </w:p>
        </w:tc>
        <w:tc>
          <w:tcPr>
            <w:tcW w:w="539" w:type="dxa"/>
            <w:vAlign w:val="center"/>
          </w:tcPr>
          <w:p w14:paraId="52FEC110" w14:textId="77777777" w:rsidR="00C47CB1" w:rsidRPr="00F64F7A" w:rsidRDefault="00C47CB1" w:rsidP="00A04790">
            <w:pPr>
              <w:pStyle w:val="TableRight"/>
            </w:pPr>
            <w:r w:rsidRPr="00F64F7A">
              <w:t>921</w:t>
            </w:r>
          </w:p>
        </w:tc>
        <w:tc>
          <w:tcPr>
            <w:tcW w:w="510" w:type="dxa"/>
            <w:vAlign w:val="center"/>
          </w:tcPr>
          <w:p w14:paraId="12415C0E" w14:textId="77777777" w:rsidR="00C47CB1" w:rsidRPr="00F64F7A" w:rsidRDefault="00C47CB1" w:rsidP="00A04790">
            <w:pPr>
              <w:pStyle w:val="TableRight"/>
            </w:pPr>
            <w:r w:rsidRPr="00F64F7A">
              <w:t>704</w:t>
            </w:r>
          </w:p>
        </w:tc>
        <w:tc>
          <w:tcPr>
            <w:tcW w:w="510" w:type="dxa"/>
            <w:vAlign w:val="center"/>
          </w:tcPr>
          <w:p w14:paraId="7075455F" w14:textId="77777777" w:rsidR="00C47CB1" w:rsidRPr="00F64F7A" w:rsidRDefault="00C47CB1" w:rsidP="00A04790">
            <w:pPr>
              <w:pStyle w:val="TableRight"/>
            </w:pPr>
            <w:r w:rsidRPr="00F64F7A">
              <w:t>664</w:t>
            </w:r>
          </w:p>
        </w:tc>
        <w:tc>
          <w:tcPr>
            <w:tcW w:w="510" w:type="dxa"/>
            <w:vAlign w:val="center"/>
          </w:tcPr>
          <w:p w14:paraId="5DF347DE" w14:textId="77777777" w:rsidR="00C47CB1" w:rsidRPr="00F64F7A" w:rsidRDefault="00C47CB1" w:rsidP="00A04790">
            <w:pPr>
              <w:pStyle w:val="TableRight"/>
            </w:pPr>
            <w:r w:rsidRPr="00F64F7A">
              <w:t>631</w:t>
            </w:r>
          </w:p>
        </w:tc>
        <w:tc>
          <w:tcPr>
            <w:tcW w:w="510" w:type="dxa"/>
            <w:vAlign w:val="center"/>
          </w:tcPr>
          <w:p w14:paraId="59190150" w14:textId="77777777" w:rsidR="00C47CB1" w:rsidRPr="00F64F7A" w:rsidRDefault="00942E3A" w:rsidP="00A04790">
            <w:pPr>
              <w:pStyle w:val="TableRight"/>
            </w:pPr>
            <w:r w:rsidRPr="00F64F7A">
              <w:t>660</w:t>
            </w:r>
          </w:p>
        </w:tc>
        <w:tc>
          <w:tcPr>
            <w:tcW w:w="510" w:type="dxa"/>
            <w:vAlign w:val="center"/>
          </w:tcPr>
          <w:p w14:paraId="2F5448F5" w14:textId="77777777" w:rsidR="00C47CB1" w:rsidRPr="00F64F7A" w:rsidRDefault="00942E3A" w:rsidP="00A04790">
            <w:pPr>
              <w:pStyle w:val="TableRight"/>
            </w:pPr>
            <w:r w:rsidRPr="00F64F7A">
              <w:t>569</w:t>
            </w:r>
          </w:p>
        </w:tc>
        <w:tc>
          <w:tcPr>
            <w:tcW w:w="510" w:type="dxa"/>
            <w:vAlign w:val="center"/>
          </w:tcPr>
          <w:p w14:paraId="4F7FB240" w14:textId="77777777" w:rsidR="00C47CB1" w:rsidRPr="00F64F7A" w:rsidRDefault="00C47CB1" w:rsidP="00A04790">
            <w:pPr>
              <w:pStyle w:val="TableRight"/>
            </w:pPr>
            <w:r w:rsidRPr="00F64F7A">
              <w:t>507</w:t>
            </w:r>
          </w:p>
        </w:tc>
        <w:tc>
          <w:tcPr>
            <w:tcW w:w="510" w:type="dxa"/>
            <w:vAlign w:val="center"/>
          </w:tcPr>
          <w:p w14:paraId="70E61385" w14:textId="77777777" w:rsidR="00C47CB1" w:rsidRPr="00F64F7A" w:rsidRDefault="00C47CB1" w:rsidP="00A04790">
            <w:pPr>
              <w:pStyle w:val="TableRight"/>
            </w:pPr>
            <w:r w:rsidRPr="00F64F7A">
              <w:t>45</w:t>
            </w:r>
            <w:r w:rsidR="00942E3A" w:rsidRPr="00F64F7A">
              <w:t>2</w:t>
            </w:r>
          </w:p>
        </w:tc>
        <w:tc>
          <w:tcPr>
            <w:tcW w:w="510" w:type="dxa"/>
            <w:vAlign w:val="center"/>
          </w:tcPr>
          <w:p w14:paraId="4587C017" w14:textId="77777777" w:rsidR="00C47CB1" w:rsidRPr="00F64F7A" w:rsidRDefault="00942E3A" w:rsidP="00A04790">
            <w:pPr>
              <w:pStyle w:val="TableRight"/>
            </w:pPr>
            <w:r w:rsidRPr="00F64F7A">
              <w:t>335</w:t>
            </w:r>
          </w:p>
        </w:tc>
        <w:tc>
          <w:tcPr>
            <w:tcW w:w="510" w:type="dxa"/>
            <w:vAlign w:val="center"/>
          </w:tcPr>
          <w:p w14:paraId="03E1060E" w14:textId="77777777" w:rsidR="00C47CB1" w:rsidRPr="00F64F7A" w:rsidRDefault="00C47CB1" w:rsidP="00A04790">
            <w:pPr>
              <w:pStyle w:val="TableRight"/>
            </w:pPr>
            <w:r w:rsidRPr="00F64F7A">
              <w:t>323</w:t>
            </w:r>
          </w:p>
        </w:tc>
        <w:tc>
          <w:tcPr>
            <w:tcW w:w="510" w:type="dxa"/>
            <w:vAlign w:val="center"/>
          </w:tcPr>
          <w:p w14:paraId="6AB1F670" w14:textId="77777777" w:rsidR="00C47CB1" w:rsidRPr="00F64F7A" w:rsidRDefault="00C47CB1" w:rsidP="00A04790">
            <w:pPr>
              <w:pStyle w:val="TableRight"/>
            </w:pPr>
            <w:r w:rsidRPr="00F64F7A">
              <w:t>183</w:t>
            </w:r>
          </w:p>
        </w:tc>
        <w:tc>
          <w:tcPr>
            <w:tcW w:w="510" w:type="dxa"/>
            <w:vAlign w:val="center"/>
          </w:tcPr>
          <w:p w14:paraId="48481F19" w14:textId="77777777" w:rsidR="00C47CB1" w:rsidRPr="00F64F7A" w:rsidRDefault="00C47CB1" w:rsidP="00A04790">
            <w:pPr>
              <w:pStyle w:val="TableRight"/>
            </w:pPr>
            <w:r w:rsidRPr="00F64F7A">
              <w:t>207</w:t>
            </w:r>
          </w:p>
        </w:tc>
        <w:tc>
          <w:tcPr>
            <w:tcW w:w="510" w:type="dxa"/>
            <w:vAlign w:val="center"/>
          </w:tcPr>
          <w:p w14:paraId="11DDD7F4" w14:textId="77777777" w:rsidR="00C47CB1" w:rsidRPr="00F64F7A" w:rsidRDefault="00C47CB1" w:rsidP="00A04790">
            <w:pPr>
              <w:pStyle w:val="TableRight"/>
            </w:pPr>
            <w:r w:rsidRPr="00F64F7A">
              <w:t>119</w:t>
            </w:r>
          </w:p>
        </w:tc>
        <w:tc>
          <w:tcPr>
            <w:tcW w:w="510" w:type="dxa"/>
            <w:vAlign w:val="center"/>
          </w:tcPr>
          <w:p w14:paraId="06B26544" w14:textId="77777777" w:rsidR="00C47CB1" w:rsidRPr="00F64F7A" w:rsidRDefault="00C47CB1" w:rsidP="00A04790">
            <w:pPr>
              <w:pStyle w:val="TableRight"/>
            </w:pPr>
            <w:r w:rsidRPr="00F64F7A">
              <w:t>55</w:t>
            </w:r>
          </w:p>
        </w:tc>
        <w:tc>
          <w:tcPr>
            <w:tcW w:w="510" w:type="dxa"/>
            <w:vAlign w:val="center"/>
          </w:tcPr>
          <w:p w14:paraId="04E388F8" w14:textId="77777777" w:rsidR="00C47CB1" w:rsidRPr="00F64F7A" w:rsidRDefault="00C47CB1" w:rsidP="00A04790">
            <w:pPr>
              <w:pStyle w:val="TableRight"/>
            </w:pPr>
            <w:r w:rsidRPr="00F64F7A">
              <w:t>46</w:t>
            </w:r>
          </w:p>
        </w:tc>
        <w:tc>
          <w:tcPr>
            <w:tcW w:w="510" w:type="dxa"/>
            <w:vAlign w:val="center"/>
          </w:tcPr>
          <w:p w14:paraId="280A4C77" w14:textId="77777777" w:rsidR="00C47CB1" w:rsidRPr="00F64F7A" w:rsidRDefault="00C47CB1" w:rsidP="00A04790">
            <w:pPr>
              <w:pStyle w:val="TableRight"/>
            </w:pPr>
            <w:r w:rsidRPr="00F64F7A">
              <w:t>41</w:t>
            </w:r>
          </w:p>
        </w:tc>
        <w:tc>
          <w:tcPr>
            <w:tcW w:w="510" w:type="dxa"/>
            <w:vAlign w:val="center"/>
          </w:tcPr>
          <w:p w14:paraId="2E2437D0" w14:textId="77777777" w:rsidR="00C47CB1" w:rsidRPr="00F64F7A" w:rsidRDefault="00C47CB1" w:rsidP="00A04790">
            <w:pPr>
              <w:pStyle w:val="TableRight"/>
            </w:pPr>
            <w:r w:rsidRPr="00F64F7A">
              <w:t>33</w:t>
            </w:r>
          </w:p>
        </w:tc>
        <w:tc>
          <w:tcPr>
            <w:tcW w:w="510" w:type="dxa"/>
            <w:vAlign w:val="center"/>
          </w:tcPr>
          <w:p w14:paraId="3E7E0473" w14:textId="77777777" w:rsidR="00C47CB1" w:rsidRPr="00F64F7A" w:rsidRDefault="00C47CB1" w:rsidP="00A04790">
            <w:pPr>
              <w:pStyle w:val="TableRight"/>
            </w:pPr>
            <w:r w:rsidRPr="00F64F7A">
              <w:t>34</w:t>
            </w:r>
          </w:p>
        </w:tc>
        <w:tc>
          <w:tcPr>
            <w:tcW w:w="510" w:type="dxa"/>
            <w:vAlign w:val="center"/>
          </w:tcPr>
          <w:p w14:paraId="037D7A1C" w14:textId="77777777" w:rsidR="00C47CB1" w:rsidRPr="00F64F7A" w:rsidRDefault="00C47CB1" w:rsidP="00A04790">
            <w:pPr>
              <w:pStyle w:val="TableRight"/>
              <w:rPr>
                <w:color w:val="005E7E" w:themeColor="background2" w:themeShade="40"/>
              </w:rPr>
            </w:pPr>
            <w:r w:rsidRPr="00F64F7A">
              <w:rPr>
                <w:color w:val="005E7E" w:themeColor="background2" w:themeShade="40"/>
              </w:rPr>
              <w:t>33</w:t>
            </w:r>
          </w:p>
        </w:tc>
        <w:tc>
          <w:tcPr>
            <w:tcW w:w="510" w:type="dxa"/>
            <w:vAlign w:val="center"/>
          </w:tcPr>
          <w:p w14:paraId="7FC23ED6" w14:textId="77777777" w:rsidR="00C47CB1" w:rsidRPr="00F64F7A" w:rsidRDefault="00C47CB1" w:rsidP="00A04790">
            <w:pPr>
              <w:pStyle w:val="TableRight"/>
              <w:rPr>
                <w:color w:val="005E7E" w:themeColor="background2" w:themeShade="40"/>
              </w:rPr>
            </w:pPr>
            <w:r w:rsidRPr="00F64F7A">
              <w:rPr>
                <w:color w:val="005E7E" w:themeColor="background2" w:themeShade="40"/>
              </w:rPr>
              <w:t>33</w:t>
            </w:r>
          </w:p>
        </w:tc>
        <w:tc>
          <w:tcPr>
            <w:tcW w:w="510" w:type="dxa"/>
            <w:vAlign w:val="center"/>
          </w:tcPr>
          <w:p w14:paraId="59F1A08F" w14:textId="77777777" w:rsidR="00C47CB1" w:rsidRPr="00F64F7A" w:rsidRDefault="00C47CB1" w:rsidP="00A04790">
            <w:pPr>
              <w:pStyle w:val="TableRight"/>
              <w:rPr>
                <w:color w:val="005E7E" w:themeColor="background2" w:themeShade="40"/>
              </w:rPr>
            </w:pPr>
            <w:r w:rsidRPr="00F64F7A">
              <w:rPr>
                <w:color w:val="005E7E" w:themeColor="background2" w:themeShade="40"/>
              </w:rPr>
              <w:t>3</w:t>
            </w:r>
            <w:r w:rsidR="00BB3ED0" w:rsidRPr="00F64F7A">
              <w:rPr>
                <w:color w:val="005E7E" w:themeColor="background2" w:themeShade="40"/>
              </w:rPr>
              <w:t>2</w:t>
            </w:r>
          </w:p>
        </w:tc>
        <w:tc>
          <w:tcPr>
            <w:tcW w:w="454" w:type="dxa"/>
            <w:vAlign w:val="center"/>
          </w:tcPr>
          <w:p w14:paraId="25A981DD" w14:textId="77777777" w:rsidR="00C47CB1" w:rsidRPr="00F64F7A" w:rsidRDefault="00C47CB1" w:rsidP="00A04790">
            <w:pPr>
              <w:pStyle w:val="TableRight"/>
            </w:pPr>
            <w:r w:rsidRPr="00F64F7A">
              <w:t>30</w:t>
            </w:r>
          </w:p>
        </w:tc>
        <w:tc>
          <w:tcPr>
            <w:tcW w:w="454" w:type="dxa"/>
            <w:vAlign w:val="center"/>
          </w:tcPr>
          <w:p w14:paraId="72E7D50C" w14:textId="77777777" w:rsidR="00C47CB1" w:rsidRPr="00F64F7A" w:rsidRDefault="00C47CB1" w:rsidP="00A04790">
            <w:pPr>
              <w:pStyle w:val="TableRight"/>
            </w:pPr>
            <w:r w:rsidRPr="00F64F7A">
              <w:t>30</w:t>
            </w:r>
          </w:p>
        </w:tc>
        <w:tc>
          <w:tcPr>
            <w:tcW w:w="454" w:type="dxa"/>
            <w:vAlign w:val="center"/>
          </w:tcPr>
          <w:p w14:paraId="42E51E6D" w14:textId="77777777" w:rsidR="00C47CB1" w:rsidRPr="00F64F7A" w:rsidRDefault="00C47CB1" w:rsidP="00A04790">
            <w:pPr>
              <w:pStyle w:val="TableRight"/>
            </w:pPr>
            <w:r w:rsidRPr="00F64F7A">
              <w:t>28</w:t>
            </w:r>
          </w:p>
        </w:tc>
        <w:tc>
          <w:tcPr>
            <w:tcW w:w="454" w:type="dxa"/>
            <w:vAlign w:val="center"/>
          </w:tcPr>
          <w:p w14:paraId="6ACD192E" w14:textId="77777777" w:rsidR="00C47CB1" w:rsidRPr="00F64F7A" w:rsidRDefault="008D5BDC" w:rsidP="00A04790">
            <w:pPr>
              <w:pStyle w:val="TableRight"/>
            </w:pPr>
            <w:r w:rsidRPr="00F64F7A">
              <w:t>30</w:t>
            </w:r>
          </w:p>
        </w:tc>
        <w:tc>
          <w:tcPr>
            <w:tcW w:w="454" w:type="dxa"/>
            <w:vAlign w:val="center"/>
          </w:tcPr>
          <w:p w14:paraId="594BF4E4" w14:textId="77777777" w:rsidR="00C47CB1" w:rsidRPr="00F64F7A" w:rsidRDefault="00FE1B3D" w:rsidP="00A04790">
            <w:pPr>
              <w:pStyle w:val="TableRight"/>
            </w:pPr>
            <w:r w:rsidRPr="00F64F7A">
              <w:t>30</w:t>
            </w:r>
          </w:p>
        </w:tc>
      </w:tr>
      <w:tr w:rsidR="00F535F6" w:rsidRPr="002875EA" w14:paraId="4868C13F" w14:textId="77777777" w:rsidTr="00CA11C1">
        <w:trPr>
          <w:trHeight w:val="258"/>
          <w:jc w:val="center"/>
        </w:trPr>
        <w:tc>
          <w:tcPr>
            <w:tcW w:w="1122" w:type="dxa"/>
            <w:tcMar>
              <w:left w:w="28" w:type="dxa"/>
              <w:right w:w="0" w:type="dxa"/>
            </w:tcMar>
          </w:tcPr>
          <w:p w14:paraId="3525D0ED" w14:textId="77777777" w:rsidR="00C47CB1" w:rsidRPr="002875EA" w:rsidRDefault="00C47CB1" w:rsidP="00C47CB1">
            <w:pPr>
              <w:pStyle w:val="TableLeft"/>
            </w:pPr>
            <w:r w:rsidRPr="002875EA">
              <w:t>MB-QPS</w:t>
            </w:r>
          </w:p>
        </w:tc>
        <w:tc>
          <w:tcPr>
            <w:tcW w:w="539" w:type="dxa"/>
            <w:vAlign w:val="center"/>
          </w:tcPr>
          <w:p w14:paraId="06CCEF97" w14:textId="77777777" w:rsidR="00C47CB1" w:rsidRPr="00F64F7A" w:rsidRDefault="00C47CB1" w:rsidP="00A04790">
            <w:pPr>
              <w:pStyle w:val="TableRight"/>
            </w:pPr>
            <w:r w:rsidRPr="00F64F7A">
              <w:t>172</w:t>
            </w:r>
          </w:p>
        </w:tc>
        <w:tc>
          <w:tcPr>
            <w:tcW w:w="539" w:type="dxa"/>
            <w:vAlign w:val="center"/>
          </w:tcPr>
          <w:p w14:paraId="7F101F03" w14:textId="77777777" w:rsidR="00C47CB1" w:rsidRPr="00F64F7A" w:rsidRDefault="00C47CB1" w:rsidP="00A04790">
            <w:pPr>
              <w:pStyle w:val="TableRight"/>
            </w:pPr>
            <w:r w:rsidRPr="00F64F7A">
              <w:t>160</w:t>
            </w:r>
          </w:p>
        </w:tc>
        <w:tc>
          <w:tcPr>
            <w:tcW w:w="539" w:type="dxa"/>
            <w:vAlign w:val="center"/>
          </w:tcPr>
          <w:p w14:paraId="2882A7E8" w14:textId="77777777" w:rsidR="00C47CB1" w:rsidRPr="00F64F7A" w:rsidRDefault="00C47CB1" w:rsidP="00A04790">
            <w:pPr>
              <w:pStyle w:val="TableRight"/>
            </w:pPr>
            <w:r w:rsidRPr="00F64F7A">
              <w:t>166</w:t>
            </w:r>
          </w:p>
        </w:tc>
        <w:tc>
          <w:tcPr>
            <w:tcW w:w="510" w:type="dxa"/>
            <w:vAlign w:val="center"/>
          </w:tcPr>
          <w:p w14:paraId="377045D3" w14:textId="77777777" w:rsidR="00C47CB1" w:rsidRPr="00F64F7A" w:rsidRDefault="00C47CB1" w:rsidP="00A04790">
            <w:pPr>
              <w:pStyle w:val="TableRight"/>
            </w:pPr>
            <w:r w:rsidRPr="00F64F7A">
              <w:t>172</w:t>
            </w:r>
          </w:p>
        </w:tc>
        <w:tc>
          <w:tcPr>
            <w:tcW w:w="510" w:type="dxa"/>
            <w:vAlign w:val="center"/>
          </w:tcPr>
          <w:p w14:paraId="6933819F" w14:textId="77777777" w:rsidR="00C47CB1" w:rsidRPr="00F64F7A" w:rsidRDefault="00C47CB1" w:rsidP="00A04790">
            <w:pPr>
              <w:pStyle w:val="TableRight"/>
            </w:pPr>
            <w:r w:rsidRPr="00F64F7A">
              <w:t>168</w:t>
            </w:r>
          </w:p>
        </w:tc>
        <w:tc>
          <w:tcPr>
            <w:tcW w:w="510" w:type="dxa"/>
            <w:vAlign w:val="center"/>
          </w:tcPr>
          <w:p w14:paraId="7800A605" w14:textId="77777777" w:rsidR="00C47CB1" w:rsidRPr="00F64F7A" w:rsidRDefault="00C47CB1" w:rsidP="00A04790">
            <w:pPr>
              <w:pStyle w:val="TableRight"/>
            </w:pPr>
            <w:r w:rsidRPr="00F64F7A">
              <w:t>276</w:t>
            </w:r>
          </w:p>
        </w:tc>
        <w:tc>
          <w:tcPr>
            <w:tcW w:w="510" w:type="dxa"/>
            <w:vAlign w:val="center"/>
          </w:tcPr>
          <w:p w14:paraId="4BEE1849" w14:textId="77777777" w:rsidR="00C47CB1" w:rsidRPr="00F64F7A" w:rsidRDefault="00C47CB1" w:rsidP="00A04790">
            <w:pPr>
              <w:pStyle w:val="TableRight"/>
            </w:pPr>
            <w:r w:rsidRPr="00F64F7A">
              <w:t>259</w:t>
            </w:r>
          </w:p>
        </w:tc>
        <w:tc>
          <w:tcPr>
            <w:tcW w:w="510" w:type="dxa"/>
            <w:vAlign w:val="center"/>
          </w:tcPr>
          <w:p w14:paraId="082675C6" w14:textId="77777777" w:rsidR="00C47CB1" w:rsidRPr="00F64F7A" w:rsidRDefault="00C47CB1" w:rsidP="00A04790">
            <w:pPr>
              <w:pStyle w:val="TableRight"/>
            </w:pPr>
            <w:r w:rsidRPr="00F64F7A">
              <w:t>352</w:t>
            </w:r>
          </w:p>
        </w:tc>
        <w:tc>
          <w:tcPr>
            <w:tcW w:w="510" w:type="dxa"/>
            <w:vAlign w:val="center"/>
          </w:tcPr>
          <w:p w14:paraId="4680EAD2" w14:textId="77777777" w:rsidR="00C47CB1" w:rsidRPr="00F64F7A" w:rsidRDefault="00C47CB1" w:rsidP="00A04790">
            <w:pPr>
              <w:pStyle w:val="TableRight"/>
            </w:pPr>
            <w:r w:rsidRPr="00F64F7A">
              <w:t>425</w:t>
            </w:r>
          </w:p>
        </w:tc>
        <w:tc>
          <w:tcPr>
            <w:tcW w:w="510" w:type="dxa"/>
            <w:vAlign w:val="center"/>
          </w:tcPr>
          <w:p w14:paraId="5ABD557A" w14:textId="77777777" w:rsidR="00C47CB1" w:rsidRPr="00F64F7A" w:rsidRDefault="00C47CB1" w:rsidP="00A04790">
            <w:pPr>
              <w:pStyle w:val="TableRight"/>
            </w:pPr>
            <w:r w:rsidRPr="00F64F7A">
              <w:t>51</w:t>
            </w:r>
            <w:r w:rsidR="00942E3A" w:rsidRPr="00F64F7A">
              <w:t>6</w:t>
            </w:r>
          </w:p>
        </w:tc>
        <w:tc>
          <w:tcPr>
            <w:tcW w:w="510" w:type="dxa"/>
            <w:vAlign w:val="center"/>
          </w:tcPr>
          <w:p w14:paraId="2C850555" w14:textId="77777777" w:rsidR="00C47CB1" w:rsidRPr="00F64F7A" w:rsidRDefault="00BB3ED0" w:rsidP="00A04790">
            <w:pPr>
              <w:pStyle w:val="TableRight"/>
            </w:pPr>
            <w:r w:rsidRPr="00F64F7A">
              <w:t>475</w:t>
            </w:r>
          </w:p>
        </w:tc>
        <w:tc>
          <w:tcPr>
            <w:tcW w:w="510" w:type="dxa"/>
            <w:vAlign w:val="center"/>
          </w:tcPr>
          <w:p w14:paraId="062A69D2" w14:textId="77777777" w:rsidR="00C47CB1" w:rsidRPr="00F64F7A" w:rsidRDefault="00C47CB1" w:rsidP="00A04790">
            <w:pPr>
              <w:pStyle w:val="TableRight"/>
            </w:pPr>
            <w:r w:rsidRPr="00F64F7A">
              <w:t>415</w:t>
            </w:r>
          </w:p>
        </w:tc>
        <w:tc>
          <w:tcPr>
            <w:tcW w:w="510" w:type="dxa"/>
            <w:vAlign w:val="center"/>
          </w:tcPr>
          <w:p w14:paraId="242A4BE6" w14:textId="77777777" w:rsidR="00C47CB1" w:rsidRPr="00F64F7A" w:rsidRDefault="00C47CB1" w:rsidP="00A04790">
            <w:pPr>
              <w:pStyle w:val="TableRight"/>
            </w:pPr>
            <w:r w:rsidRPr="00F64F7A">
              <w:t>441</w:t>
            </w:r>
          </w:p>
        </w:tc>
        <w:tc>
          <w:tcPr>
            <w:tcW w:w="510" w:type="dxa"/>
            <w:vAlign w:val="center"/>
          </w:tcPr>
          <w:p w14:paraId="05AE6949" w14:textId="77777777" w:rsidR="00C47CB1" w:rsidRPr="00F64F7A" w:rsidRDefault="00C47CB1" w:rsidP="00A04790">
            <w:pPr>
              <w:pStyle w:val="TableRight"/>
            </w:pPr>
            <w:r w:rsidRPr="00F64F7A">
              <w:t>390</w:t>
            </w:r>
          </w:p>
        </w:tc>
        <w:tc>
          <w:tcPr>
            <w:tcW w:w="510" w:type="dxa"/>
            <w:vAlign w:val="center"/>
          </w:tcPr>
          <w:p w14:paraId="0F09C7E0" w14:textId="77777777" w:rsidR="00C47CB1" w:rsidRPr="00F64F7A" w:rsidRDefault="009035A5" w:rsidP="00A04790">
            <w:pPr>
              <w:pStyle w:val="TableRight"/>
            </w:pPr>
            <w:r>
              <w:t>358</w:t>
            </w:r>
          </w:p>
        </w:tc>
        <w:tc>
          <w:tcPr>
            <w:tcW w:w="510" w:type="dxa"/>
            <w:vAlign w:val="center"/>
          </w:tcPr>
          <w:p w14:paraId="05459241" w14:textId="77777777" w:rsidR="00C47CB1" w:rsidRPr="00F64F7A" w:rsidRDefault="009035A5" w:rsidP="00A04790">
            <w:pPr>
              <w:pStyle w:val="TableRight"/>
            </w:pPr>
            <w:r>
              <w:t>355</w:t>
            </w:r>
          </w:p>
        </w:tc>
        <w:tc>
          <w:tcPr>
            <w:tcW w:w="510" w:type="dxa"/>
            <w:vAlign w:val="center"/>
          </w:tcPr>
          <w:p w14:paraId="59086BBA" w14:textId="77777777" w:rsidR="00C47CB1" w:rsidRPr="00F64F7A" w:rsidRDefault="009035A5" w:rsidP="00A04790">
            <w:pPr>
              <w:pStyle w:val="TableRight"/>
            </w:pPr>
            <w:r>
              <w:t>288</w:t>
            </w:r>
          </w:p>
        </w:tc>
        <w:tc>
          <w:tcPr>
            <w:tcW w:w="510" w:type="dxa"/>
            <w:vAlign w:val="center"/>
          </w:tcPr>
          <w:p w14:paraId="3319AD8A" w14:textId="77777777" w:rsidR="00C47CB1" w:rsidRPr="00F64F7A" w:rsidRDefault="009035A5" w:rsidP="00A04790">
            <w:pPr>
              <w:pStyle w:val="TableRight"/>
            </w:pPr>
            <w:r>
              <w:t>401</w:t>
            </w:r>
          </w:p>
        </w:tc>
        <w:tc>
          <w:tcPr>
            <w:tcW w:w="510" w:type="dxa"/>
            <w:vAlign w:val="center"/>
          </w:tcPr>
          <w:p w14:paraId="7B236158" w14:textId="77777777" w:rsidR="00C47CB1" w:rsidRPr="00F64F7A" w:rsidRDefault="00C47CB1" w:rsidP="00A04790">
            <w:pPr>
              <w:pStyle w:val="TableRight"/>
            </w:pPr>
            <w:r w:rsidRPr="00F64F7A">
              <w:t>509</w:t>
            </w:r>
          </w:p>
        </w:tc>
        <w:tc>
          <w:tcPr>
            <w:tcW w:w="510" w:type="dxa"/>
            <w:vAlign w:val="center"/>
          </w:tcPr>
          <w:p w14:paraId="175A617C" w14:textId="77777777" w:rsidR="00C47CB1" w:rsidRPr="00F64F7A" w:rsidRDefault="00C47CB1" w:rsidP="00A04790">
            <w:pPr>
              <w:pStyle w:val="TableRight"/>
            </w:pPr>
            <w:r w:rsidRPr="00F64F7A">
              <w:t>472</w:t>
            </w:r>
          </w:p>
        </w:tc>
        <w:tc>
          <w:tcPr>
            <w:tcW w:w="510" w:type="dxa"/>
            <w:vAlign w:val="center"/>
          </w:tcPr>
          <w:p w14:paraId="015A96E9" w14:textId="77777777" w:rsidR="00C47CB1" w:rsidRPr="00F64F7A" w:rsidRDefault="00C47CB1" w:rsidP="00A04790">
            <w:pPr>
              <w:pStyle w:val="TableRight"/>
              <w:rPr>
                <w:color w:val="005E7E" w:themeColor="background2" w:themeShade="40"/>
              </w:rPr>
            </w:pPr>
            <w:r w:rsidRPr="00F64F7A">
              <w:rPr>
                <w:color w:val="005E7E" w:themeColor="background2" w:themeShade="40"/>
              </w:rPr>
              <w:t>6</w:t>
            </w:r>
            <w:r w:rsidR="00BB3ED0" w:rsidRPr="00F64F7A">
              <w:rPr>
                <w:color w:val="005E7E" w:themeColor="background2" w:themeShade="40"/>
              </w:rPr>
              <w:t>89</w:t>
            </w:r>
          </w:p>
        </w:tc>
        <w:tc>
          <w:tcPr>
            <w:tcW w:w="510" w:type="dxa"/>
            <w:vAlign w:val="center"/>
          </w:tcPr>
          <w:p w14:paraId="0B5C195A" w14:textId="77777777" w:rsidR="00C47CB1" w:rsidRPr="00F64F7A" w:rsidRDefault="00C47CB1" w:rsidP="00A04790">
            <w:pPr>
              <w:pStyle w:val="TableRight"/>
              <w:rPr>
                <w:color w:val="005E7E" w:themeColor="background2" w:themeShade="40"/>
              </w:rPr>
            </w:pPr>
            <w:r w:rsidRPr="00F64F7A">
              <w:rPr>
                <w:color w:val="005E7E" w:themeColor="background2" w:themeShade="40"/>
              </w:rPr>
              <w:t>676</w:t>
            </w:r>
          </w:p>
        </w:tc>
        <w:tc>
          <w:tcPr>
            <w:tcW w:w="510" w:type="dxa"/>
            <w:vAlign w:val="center"/>
          </w:tcPr>
          <w:p w14:paraId="674547B8" w14:textId="77777777" w:rsidR="00C47CB1" w:rsidRPr="00F64F7A" w:rsidRDefault="00C47CB1" w:rsidP="00A04790">
            <w:pPr>
              <w:pStyle w:val="TableRight"/>
              <w:rPr>
                <w:color w:val="005E7E" w:themeColor="background2" w:themeShade="40"/>
              </w:rPr>
            </w:pPr>
            <w:r w:rsidRPr="00F64F7A">
              <w:rPr>
                <w:color w:val="005E7E" w:themeColor="background2" w:themeShade="40"/>
              </w:rPr>
              <w:t>618</w:t>
            </w:r>
          </w:p>
        </w:tc>
        <w:tc>
          <w:tcPr>
            <w:tcW w:w="454" w:type="dxa"/>
            <w:vAlign w:val="center"/>
          </w:tcPr>
          <w:p w14:paraId="67DD41C2" w14:textId="77777777" w:rsidR="00C47CB1" w:rsidRPr="00F64F7A" w:rsidRDefault="009035A5" w:rsidP="00A04790">
            <w:pPr>
              <w:pStyle w:val="TableRight"/>
            </w:pPr>
            <w:r>
              <w:t>489</w:t>
            </w:r>
          </w:p>
        </w:tc>
        <w:tc>
          <w:tcPr>
            <w:tcW w:w="454" w:type="dxa"/>
            <w:vAlign w:val="center"/>
          </w:tcPr>
          <w:p w14:paraId="2E30A4D1" w14:textId="77777777" w:rsidR="00C47CB1" w:rsidRPr="00F64F7A" w:rsidRDefault="00C47CB1" w:rsidP="00A04790">
            <w:pPr>
              <w:pStyle w:val="TableRight"/>
            </w:pPr>
            <w:r w:rsidRPr="00F64F7A">
              <w:t>864</w:t>
            </w:r>
          </w:p>
        </w:tc>
        <w:tc>
          <w:tcPr>
            <w:tcW w:w="454" w:type="dxa"/>
            <w:vAlign w:val="center"/>
          </w:tcPr>
          <w:p w14:paraId="1B2FAAA3" w14:textId="77777777" w:rsidR="00C47CB1" w:rsidRPr="00F64F7A" w:rsidRDefault="00C47CB1" w:rsidP="00A04790">
            <w:pPr>
              <w:pStyle w:val="TableRight"/>
            </w:pPr>
            <w:r w:rsidRPr="00F64F7A">
              <w:t>6</w:t>
            </w:r>
            <w:r w:rsidR="009035A5">
              <w:t>5</w:t>
            </w:r>
            <w:r w:rsidRPr="00F64F7A">
              <w:t>3</w:t>
            </w:r>
          </w:p>
        </w:tc>
        <w:tc>
          <w:tcPr>
            <w:tcW w:w="454" w:type="dxa"/>
            <w:vAlign w:val="center"/>
          </w:tcPr>
          <w:p w14:paraId="0EB1F859" w14:textId="77777777" w:rsidR="00C47CB1" w:rsidRPr="00F64F7A" w:rsidRDefault="009035A5" w:rsidP="00A04790">
            <w:pPr>
              <w:pStyle w:val="TableRight"/>
            </w:pPr>
            <w:r>
              <w:t>88</w:t>
            </w:r>
            <w:r w:rsidR="00C47CB1" w:rsidRPr="00F64F7A">
              <w:t>5</w:t>
            </w:r>
          </w:p>
        </w:tc>
        <w:tc>
          <w:tcPr>
            <w:tcW w:w="454" w:type="dxa"/>
            <w:vAlign w:val="center"/>
          </w:tcPr>
          <w:p w14:paraId="5C912C99" w14:textId="77777777" w:rsidR="00C47CB1" w:rsidRPr="00F64F7A" w:rsidRDefault="009035A5" w:rsidP="00A04790">
            <w:pPr>
              <w:pStyle w:val="TableRight"/>
            </w:pPr>
            <w:r>
              <w:t>713</w:t>
            </w:r>
          </w:p>
        </w:tc>
      </w:tr>
      <w:tr w:rsidR="00F535F6" w:rsidRPr="002875EA" w14:paraId="2067FFDF" w14:textId="77777777" w:rsidTr="00CA11C1">
        <w:trPr>
          <w:cnfStyle w:val="000000010000" w:firstRow="0" w:lastRow="0" w:firstColumn="0" w:lastColumn="0" w:oddVBand="0" w:evenVBand="0" w:oddHBand="0" w:evenHBand="1" w:firstRowFirstColumn="0" w:firstRowLastColumn="0" w:lastRowFirstColumn="0" w:lastRowLastColumn="0"/>
          <w:trHeight w:val="258"/>
          <w:jc w:val="center"/>
        </w:trPr>
        <w:tc>
          <w:tcPr>
            <w:tcW w:w="1122" w:type="dxa"/>
            <w:tcMar>
              <w:left w:w="28" w:type="dxa"/>
              <w:right w:w="0" w:type="dxa"/>
            </w:tcMar>
          </w:tcPr>
          <w:p w14:paraId="75CA7BA7" w14:textId="77777777" w:rsidR="00C47CB1" w:rsidRPr="002875EA" w:rsidRDefault="00C47CB1" w:rsidP="00C47CB1">
            <w:pPr>
              <w:pStyle w:val="TableLeft"/>
              <w:rPr>
                <w:b/>
              </w:rPr>
            </w:pPr>
            <w:r w:rsidRPr="002875EA">
              <w:rPr>
                <w:b/>
              </w:rPr>
              <w:t>Total MB</w:t>
            </w:r>
          </w:p>
        </w:tc>
        <w:tc>
          <w:tcPr>
            <w:tcW w:w="539" w:type="dxa"/>
            <w:vAlign w:val="center"/>
          </w:tcPr>
          <w:p w14:paraId="73F6B9D7" w14:textId="77777777" w:rsidR="00C47CB1" w:rsidRPr="002875EA" w:rsidRDefault="00C47CB1" w:rsidP="00A04790">
            <w:pPr>
              <w:pStyle w:val="TableRight"/>
              <w:rPr>
                <w:b/>
              </w:rPr>
            </w:pPr>
            <w:r w:rsidRPr="002875EA">
              <w:rPr>
                <w:b/>
              </w:rPr>
              <w:t>1048</w:t>
            </w:r>
          </w:p>
        </w:tc>
        <w:tc>
          <w:tcPr>
            <w:tcW w:w="539" w:type="dxa"/>
            <w:vAlign w:val="center"/>
          </w:tcPr>
          <w:p w14:paraId="5B4456D4" w14:textId="77777777" w:rsidR="00C47CB1" w:rsidRPr="002875EA" w:rsidRDefault="00C47CB1" w:rsidP="00A04790">
            <w:pPr>
              <w:pStyle w:val="TableRight"/>
              <w:rPr>
                <w:b/>
              </w:rPr>
            </w:pPr>
            <w:r w:rsidRPr="002875EA">
              <w:rPr>
                <w:b/>
              </w:rPr>
              <w:t>959</w:t>
            </w:r>
          </w:p>
        </w:tc>
        <w:tc>
          <w:tcPr>
            <w:tcW w:w="539" w:type="dxa"/>
            <w:vAlign w:val="center"/>
          </w:tcPr>
          <w:p w14:paraId="67C3E83E" w14:textId="77777777" w:rsidR="00C47CB1" w:rsidRPr="002875EA" w:rsidRDefault="00C47CB1" w:rsidP="00A04790">
            <w:pPr>
              <w:pStyle w:val="TableRight"/>
              <w:rPr>
                <w:b/>
              </w:rPr>
            </w:pPr>
            <w:r w:rsidRPr="002875EA">
              <w:rPr>
                <w:b/>
              </w:rPr>
              <w:t>1087</w:t>
            </w:r>
          </w:p>
        </w:tc>
        <w:tc>
          <w:tcPr>
            <w:tcW w:w="510" w:type="dxa"/>
            <w:vAlign w:val="center"/>
          </w:tcPr>
          <w:p w14:paraId="61B17B92" w14:textId="77777777" w:rsidR="00C47CB1" w:rsidRPr="002875EA" w:rsidRDefault="00C47CB1" w:rsidP="00A04790">
            <w:pPr>
              <w:pStyle w:val="TableRight"/>
              <w:rPr>
                <w:b/>
              </w:rPr>
            </w:pPr>
            <w:r w:rsidRPr="002875EA">
              <w:rPr>
                <w:b/>
              </w:rPr>
              <w:t>876</w:t>
            </w:r>
          </w:p>
        </w:tc>
        <w:tc>
          <w:tcPr>
            <w:tcW w:w="510" w:type="dxa"/>
            <w:vAlign w:val="center"/>
          </w:tcPr>
          <w:p w14:paraId="70DE8334" w14:textId="77777777" w:rsidR="00C47CB1" w:rsidRPr="002875EA" w:rsidRDefault="00C47CB1" w:rsidP="00A04790">
            <w:pPr>
              <w:pStyle w:val="TableRight"/>
              <w:rPr>
                <w:b/>
              </w:rPr>
            </w:pPr>
            <w:r w:rsidRPr="002875EA">
              <w:rPr>
                <w:b/>
              </w:rPr>
              <w:t>832</w:t>
            </w:r>
          </w:p>
        </w:tc>
        <w:tc>
          <w:tcPr>
            <w:tcW w:w="510" w:type="dxa"/>
            <w:vAlign w:val="center"/>
          </w:tcPr>
          <w:p w14:paraId="235C42B3" w14:textId="77777777" w:rsidR="00C47CB1" w:rsidRPr="002875EA" w:rsidRDefault="00C47CB1" w:rsidP="00A04790">
            <w:pPr>
              <w:pStyle w:val="TableRight"/>
              <w:rPr>
                <w:b/>
              </w:rPr>
            </w:pPr>
            <w:r w:rsidRPr="002875EA">
              <w:rPr>
                <w:b/>
              </w:rPr>
              <w:t>907</w:t>
            </w:r>
          </w:p>
        </w:tc>
        <w:tc>
          <w:tcPr>
            <w:tcW w:w="510" w:type="dxa"/>
            <w:vAlign w:val="center"/>
          </w:tcPr>
          <w:p w14:paraId="25779A94" w14:textId="77777777" w:rsidR="00C47CB1" w:rsidRPr="002875EA" w:rsidRDefault="00942E3A" w:rsidP="00A04790">
            <w:pPr>
              <w:pStyle w:val="TableRight"/>
              <w:rPr>
                <w:b/>
              </w:rPr>
            </w:pPr>
            <w:r w:rsidRPr="00F64F7A">
              <w:rPr>
                <w:b/>
              </w:rPr>
              <w:t>919</w:t>
            </w:r>
          </w:p>
        </w:tc>
        <w:tc>
          <w:tcPr>
            <w:tcW w:w="510" w:type="dxa"/>
            <w:vAlign w:val="center"/>
          </w:tcPr>
          <w:p w14:paraId="7871F987" w14:textId="77777777" w:rsidR="00C47CB1" w:rsidRPr="002875EA" w:rsidRDefault="00C47CB1" w:rsidP="00A04790">
            <w:pPr>
              <w:pStyle w:val="TableRight"/>
              <w:rPr>
                <w:b/>
              </w:rPr>
            </w:pPr>
            <w:r w:rsidRPr="002875EA">
              <w:rPr>
                <w:b/>
              </w:rPr>
              <w:t>921</w:t>
            </w:r>
          </w:p>
        </w:tc>
        <w:tc>
          <w:tcPr>
            <w:tcW w:w="510" w:type="dxa"/>
            <w:vAlign w:val="center"/>
          </w:tcPr>
          <w:p w14:paraId="477EA11C" w14:textId="77777777" w:rsidR="00C47CB1" w:rsidRPr="002875EA" w:rsidRDefault="00C47CB1" w:rsidP="00A04790">
            <w:pPr>
              <w:pStyle w:val="TableRight"/>
              <w:rPr>
                <w:b/>
              </w:rPr>
            </w:pPr>
            <w:r w:rsidRPr="002875EA">
              <w:rPr>
                <w:b/>
              </w:rPr>
              <w:t>932</w:t>
            </w:r>
          </w:p>
        </w:tc>
        <w:tc>
          <w:tcPr>
            <w:tcW w:w="510" w:type="dxa"/>
            <w:vAlign w:val="center"/>
          </w:tcPr>
          <w:p w14:paraId="5FF78CC1" w14:textId="77777777" w:rsidR="00C47CB1" w:rsidRPr="002875EA" w:rsidRDefault="00C47CB1" w:rsidP="00A04790">
            <w:pPr>
              <w:pStyle w:val="TableRight"/>
              <w:rPr>
                <w:b/>
              </w:rPr>
            </w:pPr>
            <w:r w:rsidRPr="002875EA">
              <w:rPr>
                <w:b/>
              </w:rPr>
              <w:t>968</w:t>
            </w:r>
          </w:p>
        </w:tc>
        <w:tc>
          <w:tcPr>
            <w:tcW w:w="510" w:type="dxa"/>
            <w:vAlign w:val="center"/>
          </w:tcPr>
          <w:p w14:paraId="36DFC34C" w14:textId="77777777" w:rsidR="00C47CB1" w:rsidRPr="00F64F7A" w:rsidRDefault="00C47CB1" w:rsidP="00A04790">
            <w:pPr>
              <w:pStyle w:val="TableRight"/>
              <w:rPr>
                <w:b/>
              </w:rPr>
            </w:pPr>
            <w:r w:rsidRPr="00F64F7A">
              <w:rPr>
                <w:b/>
              </w:rPr>
              <w:t>81</w:t>
            </w:r>
            <w:r w:rsidR="00942E3A" w:rsidRPr="00F64F7A">
              <w:rPr>
                <w:b/>
              </w:rPr>
              <w:t>0</w:t>
            </w:r>
          </w:p>
        </w:tc>
        <w:tc>
          <w:tcPr>
            <w:tcW w:w="510" w:type="dxa"/>
            <w:vAlign w:val="center"/>
          </w:tcPr>
          <w:p w14:paraId="415405C3" w14:textId="77777777" w:rsidR="00C47CB1" w:rsidRPr="002875EA" w:rsidRDefault="00C47CB1" w:rsidP="00A04790">
            <w:pPr>
              <w:pStyle w:val="TableRight"/>
              <w:rPr>
                <w:b/>
              </w:rPr>
            </w:pPr>
            <w:r w:rsidRPr="002875EA">
              <w:rPr>
                <w:b/>
              </w:rPr>
              <w:t>738</w:t>
            </w:r>
          </w:p>
        </w:tc>
        <w:tc>
          <w:tcPr>
            <w:tcW w:w="510" w:type="dxa"/>
            <w:vAlign w:val="center"/>
          </w:tcPr>
          <w:p w14:paraId="4F6DEACC" w14:textId="77777777" w:rsidR="00C47CB1" w:rsidRPr="002875EA" w:rsidRDefault="00C47CB1" w:rsidP="00A04790">
            <w:pPr>
              <w:pStyle w:val="TableRight"/>
              <w:rPr>
                <w:b/>
              </w:rPr>
            </w:pPr>
            <w:r w:rsidRPr="002875EA">
              <w:rPr>
                <w:b/>
              </w:rPr>
              <w:t>624</w:t>
            </w:r>
          </w:p>
        </w:tc>
        <w:tc>
          <w:tcPr>
            <w:tcW w:w="510" w:type="dxa"/>
            <w:vAlign w:val="center"/>
          </w:tcPr>
          <w:p w14:paraId="46D56F99" w14:textId="77777777" w:rsidR="00C47CB1" w:rsidRPr="002875EA" w:rsidRDefault="00C47CB1" w:rsidP="00A04790">
            <w:pPr>
              <w:pStyle w:val="TableRight"/>
              <w:rPr>
                <w:b/>
              </w:rPr>
            </w:pPr>
            <w:r w:rsidRPr="002875EA">
              <w:rPr>
                <w:b/>
              </w:rPr>
              <w:t>597</w:t>
            </w:r>
          </w:p>
        </w:tc>
        <w:tc>
          <w:tcPr>
            <w:tcW w:w="510" w:type="dxa"/>
            <w:vAlign w:val="center"/>
          </w:tcPr>
          <w:p w14:paraId="0527121C" w14:textId="77777777" w:rsidR="00C47CB1" w:rsidRPr="00F64F7A" w:rsidRDefault="00422144" w:rsidP="00A04790">
            <w:pPr>
              <w:pStyle w:val="TableRight"/>
              <w:rPr>
                <w:b/>
              </w:rPr>
            </w:pPr>
            <w:r w:rsidRPr="00F64F7A">
              <w:rPr>
                <w:b/>
              </w:rPr>
              <w:t>47</w:t>
            </w:r>
            <w:r w:rsidR="00590CDC" w:rsidRPr="00F64F7A">
              <w:rPr>
                <w:b/>
              </w:rPr>
              <w:t>7</w:t>
            </w:r>
          </w:p>
        </w:tc>
        <w:tc>
          <w:tcPr>
            <w:tcW w:w="510" w:type="dxa"/>
            <w:vAlign w:val="center"/>
          </w:tcPr>
          <w:p w14:paraId="46EE6143" w14:textId="77777777" w:rsidR="00C47CB1" w:rsidRPr="00F64F7A" w:rsidRDefault="00422144" w:rsidP="00A04790">
            <w:pPr>
              <w:pStyle w:val="TableRight"/>
              <w:rPr>
                <w:b/>
              </w:rPr>
            </w:pPr>
            <w:r w:rsidRPr="00F64F7A">
              <w:rPr>
                <w:b/>
              </w:rPr>
              <w:t>41</w:t>
            </w:r>
            <w:r w:rsidR="00590CDC" w:rsidRPr="00F64F7A">
              <w:rPr>
                <w:b/>
              </w:rPr>
              <w:t>0</w:t>
            </w:r>
          </w:p>
        </w:tc>
        <w:tc>
          <w:tcPr>
            <w:tcW w:w="510" w:type="dxa"/>
            <w:vAlign w:val="center"/>
          </w:tcPr>
          <w:p w14:paraId="42161DCF" w14:textId="77777777" w:rsidR="00C47CB1" w:rsidRPr="00F64F7A" w:rsidRDefault="00485CE1" w:rsidP="00A04790">
            <w:pPr>
              <w:pStyle w:val="TableRight"/>
              <w:rPr>
                <w:b/>
              </w:rPr>
            </w:pPr>
            <w:r w:rsidRPr="00F64F7A">
              <w:rPr>
                <w:b/>
              </w:rPr>
              <w:t>3</w:t>
            </w:r>
            <w:r w:rsidR="00590CDC" w:rsidRPr="00F64F7A">
              <w:rPr>
                <w:b/>
              </w:rPr>
              <w:t>34</w:t>
            </w:r>
          </w:p>
        </w:tc>
        <w:tc>
          <w:tcPr>
            <w:tcW w:w="510" w:type="dxa"/>
            <w:vAlign w:val="center"/>
          </w:tcPr>
          <w:p w14:paraId="65825933" w14:textId="77777777" w:rsidR="00C47CB1" w:rsidRPr="00F64F7A" w:rsidRDefault="006B33FF" w:rsidP="00A04790">
            <w:pPr>
              <w:pStyle w:val="TableRight"/>
              <w:rPr>
                <w:b/>
              </w:rPr>
            </w:pPr>
            <w:r w:rsidRPr="00F64F7A">
              <w:rPr>
                <w:b/>
              </w:rPr>
              <w:t>442</w:t>
            </w:r>
          </w:p>
        </w:tc>
        <w:tc>
          <w:tcPr>
            <w:tcW w:w="510" w:type="dxa"/>
            <w:vAlign w:val="center"/>
          </w:tcPr>
          <w:p w14:paraId="54A4F2E9" w14:textId="77777777" w:rsidR="00C47CB1" w:rsidRPr="009035A5" w:rsidRDefault="00C47CB1" w:rsidP="00A04790">
            <w:pPr>
              <w:pStyle w:val="TableRight"/>
              <w:rPr>
                <w:b/>
              </w:rPr>
            </w:pPr>
            <w:r w:rsidRPr="009035A5">
              <w:rPr>
                <w:b/>
              </w:rPr>
              <w:t>5</w:t>
            </w:r>
            <w:r w:rsidR="00154277" w:rsidRPr="009035A5">
              <w:rPr>
                <w:b/>
              </w:rPr>
              <w:t>43</w:t>
            </w:r>
          </w:p>
        </w:tc>
        <w:tc>
          <w:tcPr>
            <w:tcW w:w="510" w:type="dxa"/>
            <w:vAlign w:val="center"/>
          </w:tcPr>
          <w:p w14:paraId="5707B85F" w14:textId="77777777" w:rsidR="00C47CB1" w:rsidRPr="009035A5" w:rsidRDefault="00C47CB1" w:rsidP="00A04790">
            <w:pPr>
              <w:pStyle w:val="TableRight"/>
              <w:rPr>
                <w:b/>
              </w:rPr>
            </w:pPr>
            <w:r w:rsidRPr="009035A5">
              <w:rPr>
                <w:b/>
              </w:rPr>
              <w:t>5</w:t>
            </w:r>
            <w:r w:rsidR="00154277" w:rsidRPr="009035A5">
              <w:rPr>
                <w:b/>
              </w:rPr>
              <w:t>06</w:t>
            </w:r>
          </w:p>
        </w:tc>
        <w:tc>
          <w:tcPr>
            <w:tcW w:w="510" w:type="dxa"/>
            <w:vAlign w:val="center"/>
          </w:tcPr>
          <w:p w14:paraId="5E390BA5" w14:textId="77777777" w:rsidR="00C47CB1" w:rsidRPr="009035A5" w:rsidRDefault="000412B5" w:rsidP="00A04790">
            <w:pPr>
              <w:pStyle w:val="TableRight"/>
              <w:rPr>
                <w:b/>
                <w:color w:val="C00000"/>
              </w:rPr>
            </w:pPr>
            <w:r w:rsidRPr="009035A5">
              <w:rPr>
                <w:b/>
              </w:rPr>
              <w:t>722</w:t>
            </w:r>
          </w:p>
        </w:tc>
        <w:tc>
          <w:tcPr>
            <w:tcW w:w="510" w:type="dxa"/>
            <w:vAlign w:val="center"/>
          </w:tcPr>
          <w:p w14:paraId="4D80B1CD" w14:textId="77777777" w:rsidR="00C47CB1" w:rsidRPr="0092037A" w:rsidRDefault="000412B5" w:rsidP="00A04790">
            <w:pPr>
              <w:pStyle w:val="TableRight"/>
              <w:rPr>
                <w:b/>
                <w:color w:val="C00000"/>
              </w:rPr>
            </w:pPr>
            <w:r w:rsidRPr="009035A5">
              <w:rPr>
                <w:b/>
              </w:rPr>
              <w:t>709</w:t>
            </w:r>
          </w:p>
        </w:tc>
        <w:tc>
          <w:tcPr>
            <w:tcW w:w="510" w:type="dxa"/>
            <w:vAlign w:val="center"/>
          </w:tcPr>
          <w:p w14:paraId="5D31DEC9" w14:textId="77777777" w:rsidR="0092037A" w:rsidRPr="0092037A" w:rsidRDefault="0092037A" w:rsidP="0092037A">
            <w:pPr>
              <w:pStyle w:val="TableRight"/>
              <w:rPr>
                <w:b/>
              </w:rPr>
            </w:pPr>
            <w:r w:rsidRPr="009035A5">
              <w:rPr>
                <w:b/>
              </w:rPr>
              <w:t>719</w:t>
            </w:r>
          </w:p>
        </w:tc>
        <w:tc>
          <w:tcPr>
            <w:tcW w:w="454" w:type="dxa"/>
            <w:vAlign w:val="center"/>
          </w:tcPr>
          <w:p w14:paraId="5D3CB2A3" w14:textId="77777777" w:rsidR="00C47CB1" w:rsidRPr="002875EA" w:rsidRDefault="009035A5" w:rsidP="00A04790">
            <w:pPr>
              <w:pStyle w:val="TableRight"/>
              <w:rPr>
                <w:b/>
              </w:rPr>
            </w:pPr>
            <w:r>
              <w:rPr>
                <w:b/>
              </w:rPr>
              <w:t>519</w:t>
            </w:r>
          </w:p>
        </w:tc>
        <w:tc>
          <w:tcPr>
            <w:tcW w:w="454" w:type="dxa"/>
            <w:vAlign w:val="center"/>
          </w:tcPr>
          <w:p w14:paraId="7C9E0D73" w14:textId="77777777" w:rsidR="00C47CB1" w:rsidRPr="002875EA" w:rsidRDefault="00C47CB1" w:rsidP="00A04790">
            <w:pPr>
              <w:pStyle w:val="TableRight"/>
              <w:rPr>
                <w:b/>
              </w:rPr>
            </w:pPr>
            <w:r w:rsidRPr="002875EA">
              <w:rPr>
                <w:b/>
              </w:rPr>
              <w:t>894</w:t>
            </w:r>
          </w:p>
        </w:tc>
        <w:tc>
          <w:tcPr>
            <w:tcW w:w="454" w:type="dxa"/>
            <w:vAlign w:val="center"/>
          </w:tcPr>
          <w:p w14:paraId="5676E6BE" w14:textId="77777777" w:rsidR="00C47CB1" w:rsidRPr="000412B5" w:rsidRDefault="00C47CB1" w:rsidP="00A04790">
            <w:pPr>
              <w:pStyle w:val="TableRight"/>
              <w:rPr>
                <w:b/>
                <w:highlight w:val="yellow"/>
              </w:rPr>
            </w:pPr>
            <w:r w:rsidRPr="009035A5">
              <w:rPr>
                <w:b/>
              </w:rPr>
              <w:t>6</w:t>
            </w:r>
            <w:r w:rsidR="000412B5" w:rsidRPr="009035A5">
              <w:rPr>
                <w:b/>
              </w:rPr>
              <w:t>8</w:t>
            </w:r>
            <w:r w:rsidRPr="009035A5">
              <w:rPr>
                <w:b/>
              </w:rPr>
              <w:t>1</w:t>
            </w:r>
          </w:p>
        </w:tc>
        <w:tc>
          <w:tcPr>
            <w:tcW w:w="454" w:type="dxa"/>
            <w:vAlign w:val="center"/>
          </w:tcPr>
          <w:p w14:paraId="2A7EEB81" w14:textId="77777777" w:rsidR="00C47CB1" w:rsidRPr="000412B5" w:rsidRDefault="00C47CB1" w:rsidP="00A04790">
            <w:pPr>
              <w:pStyle w:val="TableRight"/>
              <w:rPr>
                <w:b/>
                <w:highlight w:val="yellow"/>
              </w:rPr>
            </w:pPr>
            <w:r w:rsidRPr="009035A5">
              <w:rPr>
                <w:b/>
              </w:rPr>
              <w:t>9</w:t>
            </w:r>
            <w:r w:rsidR="000412B5" w:rsidRPr="009035A5">
              <w:rPr>
                <w:b/>
              </w:rPr>
              <w:t>1</w:t>
            </w:r>
            <w:r w:rsidRPr="009035A5">
              <w:rPr>
                <w:b/>
              </w:rPr>
              <w:t>5</w:t>
            </w:r>
          </w:p>
        </w:tc>
        <w:tc>
          <w:tcPr>
            <w:tcW w:w="454" w:type="dxa"/>
            <w:vAlign w:val="center"/>
          </w:tcPr>
          <w:p w14:paraId="621D7D97" w14:textId="77777777" w:rsidR="00C47CB1" w:rsidRPr="000412B5" w:rsidRDefault="00C47CB1" w:rsidP="00A04790">
            <w:pPr>
              <w:pStyle w:val="TableRight"/>
              <w:rPr>
                <w:b/>
                <w:highlight w:val="yellow"/>
              </w:rPr>
            </w:pPr>
            <w:r w:rsidRPr="009035A5">
              <w:rPr>
                <w:b/>
              </w:rPr>
              <w:t>7</w:t>
            </w:r>
            <w:r w:rsidR="000412B5" w:rsidRPr="009035A5">
              <w:rPr>
                <w:b/>
              </w:rPr>
              <w:t>42</w:t>
            </w:r>
          </w:p>
        </w:tc>
      </w:tr>
      <w:tr w:rsidR="00F535F6" w14:paraId="21B3DB44" w14:textId="77777777" w:rsidTr="00CA11C1">
        <w:trPr>
          <w:trHeight w:val="258"/>
          <w:jc w:val="center"/>
        </w:trPr>
        <w:tc>
          <w:tcPr>
            <w:tcW w:w="1122" w:type="dxa"/>
            <w:tcMar>
              <w:left w:w="28" w:type="dxa"/>
              <w:right w:w="0" w:type="dxa"/>
            </w:tcMar>
          </w:tcPr>
          <w:p w14:paraId="50CFC4B5" w14:textId="77777777" w:rsidR="00C47CB1" w:rsidRPr="002875EA" w:rsidRDefault="00C47CB1" w:rsidP="00C47CB1">
            <w:pPr>
              <w:pStyle w:val="TableLeft"/>
              <w:rPr>
                <w:b/>
              </w:rPr>
            </w:pPr>
            <w:r w:rsidRPr="002875EA">
              <w:rPr>
                <w:b/>
              </w:rPr>
              <w:t>Total ODSs</w:t>
            </w:r>
          </w:p>
        </w:tc>
        <w:tc>
          <w:tcPr>
            <w:tcW w:w="539" w:type="dxa"/>
            <w:vAlign w:val="center"/>
          </w:tcPr>
          <w:p w14:paraId="4DBA4485" w14:textId="77777777" w:rsidR="00C47CB1" w:rsidRPr="002875EA" w:rsidRDefault="00C47CB1" w:rsidP="00A04790">
            <w:pPr>
              <w:pStyle w:val="TableRight"/>
              <w:rPr>
                <w:b/>
              </w:rPr>
            </w:pPr>
            <w:r w:rsidRPr="002875EA">
              <w:rPr>
                <w:b/>
              </w:rPr>
              <w:t>15396</w:t>
            </w:r>
          </w:p>
        </w:tc>
        <w:tc>
          <w:tcPr>
            <w:tcW w:w="539" w:type="dxa"/>
            <w:vAlign w:val="center"/>
          </w:tcPr>
          <w:p w14:paraId="7DE38A50" w14:textId="77777777" w:rsidR="00C47CB1" w:rsidRPr="002875EA" w:rsidRDefault="00C47CB1" w:rsidP="00A04790">
            <w:pPr>
              <w:pStyle w:val="TableRight"/>
              <w:rPr>
                <w:b/>
              </w:rPr>
            </w:pPr>
            <w:r w:rsidRPr="002875EA">
              <w:rPr>
                <w:b/>
              </w:rPr>
              <w:t>14151</w:t>
            </w:r>
          </w:p>
        </w:tc>
        <w:tc>
          <w:tcPr>
            <w:tcW w:w="539" w:type="dxa"/>
            <w:vAlign w:val="center"/>
          </w:tcPr>
          <w:p w14:paraId="1D3E23C3" w14:textId="77777777" w:rsidR="00C47CB1" w:rsidRPr="002875EA" w:rsidRDefault="00C47CB1" w:rsidP="00A04790">
            <w:pPr>
              <w:pStyle w:val="TableRight"/>
              <w:rPr>
                <w:b/>
              </w:rPr>
            </w:pPr>
            <w:r w:rsidRPr="002875EA">
              <w:rPr>
                <w:b/>
              </w:rPr>
              <w:t>13285</w:t>
            </w:r>
          </w:p>
        </w:tc>
        <w:tc>
          <w:tcPr>
            <w:tcW w:w="510" w:type="dxa"/>
            <w:vAlign w:val="center"/>
          </w:tcPr>
          <w:p w14:paraId="73EEBDB0" w14:textId="77777777" w:rsidR="00C47CB1" w:rsidRPr="002875EA" w:rsidRDefault="00C47CB1" w:rsidP="00A04790">
            <w:pPr>
              <w:pStyle w:val="TableRight"/>
              <w:rPr>
                <w:b/>
              </w:rPr>
            </w:pPr>
            <w:r w:rsidRPr="002875EA">
              <w:rPr>
                <w:b/>
              </w:rPr>
              <w:t>8926</w:t>
            </w:r>
          </w:p>
        </w:tc>
        <w:tc>
          <w:tcPr>
            <w:tcW w:w="510" w:type="dxa"/>
            <w:vAlign w:val="center"/>
          </w:tcPr>
          <w:p w14:paraId="28EFFE94" w14:textId="77777777" w:rsidR="00C47CB1" w:rsidRPr="002875EA" w:rsidRDefault="00C47CB1" w:rsidP="00A04790">
            <w:pPr>
              <w:pStyle w:val="TableRight"/>
              <w:rPr>
                <w:b/>
              </w:rPr>
            </w:pPr>
            <w:r w:rsidRPr="002875EA">
              <w:rPr>
                <w:b/>
              </w:rPr>
              <w:t>7032</w:t>
            </w:r>
          </w:p>
        </w:tc>
        <w:tc>
          <w:tcPr>
            <w:tcW w:w="510" w:type="dxa"/>
            <w:vAlign w:val="center"/>
          </w:tcPr>
          <w:p w14:paraId="1A062E23" w14:textId="77777777" w:rsidR="00C47CB1" w:rsidRPr="002875EA" w:rsidRDefault="00C47CB1" w:rsidP="00A04790">
            <w:pPr>
              <w:pStyle w:val="TableRight"/>
              <w:rPr>
                <w:b/>
              </w:rPr>
            </w:pPr>
            <w:r w:rsidRPr="002875EA">
              <w:rPr>
                <w:b/>
              </w:rPr>
              <w:t>4726</w:t>
            </w:r>
          </w:p>
        </w:tc>
        <w:tc>
          <w:tcPr>
            <w:tcW w:w="510" w:type="dxa"/>
            <w:vAlign w:val="center"/>
          </w:tcPr>
          <w:p w14:paraId="7A24BB4B" w14:textId="77777777" w:rsidR="006B33FF" w:rsidRPr="006B33FF" w:rsidRDefault="006B33FF" w:rsidP="006B33FF">
            <w:pPr>
              <w:pStyle w:val="TableRight"/>
              <w:rPr>
                <w:b/>
              </w:rPr>
            </w:pPr>
            <w:r w:rsidRPr="00F64F7A">
              <w:rPr>
                <w:b/>
              </w:rPr>
              <w:t>5174</w:t>
            </w:r>
          </w:p>
        </w:tc>
        <w:tc>
          <w:tcPr>
            <w:tcW w:w="510" w:type="dxa"/>
            <w:vAlign w:val="center"/>
          </w:tcPr>
          <w:p w14:paraId="6E32307E" w14:textId="77777777" w:rsidR="00C47CB1" w:rsidRPr="002875EA" w:rsidRDefault="00C47CB1" w:rsidP="00A04790">
            <w:pPr>
              <w:pStyle w:val="TableRight"/>
              <w:rPr>
                <w:b/>
              </w:rPr>
            </w:pPr>
            <w:r w:rsidRPr="00F64F7A">
              <w:rPr>
                <w:b/>
              </w:rPr>
              <w:t>53</w:t>
            </w:r>
            <w:r w:rsidR="006B33FF" w:rsidRPr="00F64F7A">
              <w:rPr>
                <w:b/>
              </w:rPr>
              <w:t>25</w:t>
            </w:r>
          </w:p>
        </w:tc>
        <w:tc>
          <w:tcPr>
            <w:tcW w:w="510" w:type="dxa"/>
            <w:vAlign w:val="center"/>
          </w:tcPr>
          <w:p w14:paraId="167B428B" w14:textId="77777777" w:rsidR="00C47CB1" w:rsidRPr="002875EA" w:rsidRDefault="00C47CB1" w:rsidP="00A04790">
            <w:pPr>
              <w:pStyle w:val="TableRight"/>
              <w:rPr>
                <w:b/>
              </w:rPr>
            </w:pPr>
            <w:r w:rsidRPr="00F64F7A">
              <w:rPr>
                <w:b/>
              </w:rPr>
              <w:t>5</w:t>
            </w:r>
            <w:r w:rsidR="006B33FF" w:rsidRPr="00F64F7A">
              <w:rPr>
                <w:b/>
              </w:rPr>
              <w:t>279</w:t>
            </w:r>
          </w:p>
        </w:tc>
        <w:tc>
          <w:tcPr>
            <w:tcW w:w="510" w:type="dxa"/>
            <w:vAlign w:val="center"/>
          </w:tcPr>
          <w:p w14:paraId="11B49036" w14:textId="77777777" w:rsidR="00C47CB1" w:rsidRPr="002875EA" w:rsidRDefault="00C47CB1" w:rsidP="00A04790">
            <w:pPr>
              <w:pStyle w:val="TableRight"/>
              <w:rPr>
                <w:b/>
              </w:rPr>
            </w:pPr>
            <w:r w:rsidRPr="002875EA">
              <w:rPr>
                <w:b/>
              </w:rPr>
              <w:t>4164</w:t>
            </w:r>
          </w:p>
        </w:tc>
        <w:tc>
          <w:tcPr>
            <w:tcW w:w="510" w:type="dxa"/>
            <w:vAlign w:val="center"/>
          </w:tcPr>
          <w:p w14:paraId="570D268E" w14:textId="77777777" w:rsidR="00C47CB1" w:rsidRPr="002875EA" w:rsidRDefault="00C47CB1" w:rsidP="00A04790">
            <w:pPr>
              <w:pStyle w:val="TableRight"/>
              <w:rPr>
                <w:b/>
              </w:rPr>
            </w:pPr>
            <w:r w:rsidRPr="002875EA">
              <w:rPr>
                <w:b/>
              </w:rPr>
              <w:t>3467</w:t>
            </w:r>
          </w:p>
        </w:tc>
        <w:tc>
          <w:tcPr>
            <w:tcW w:w="510" w:type="dxa"/>
            <w:vAlign w:val="center"/>
          </w:tcPr>
          <w:p w14:paraId="2E8D059B" w14:textId="77777777" w:rsidR="00C47CB1" w:rsidRPr="002875EA" w:rsidRDefault="00C47CB1" w:rsidP="00A04790">
            <w:pPr>
              <w:pStyle w:val="TableRight"/>
              <w:rPr>
                <w:b/>
              </w:rPr>
            </w:pPr>
            <w:r w:rsidRPr="002875EA">
              <w:rPr>
                <w:b/>
              </w:rPr>
              <w:t>3870</w:t>
            </w:r>
          </w:p>
        </w:tc>
        <w:tc>
          <w:tcPr>
            <w:tcW w:w="510" w:type="dxa"/>
            <w:vAlign w:val="center"/>
          </w:tcPr>
          <w:p w14:paraId="731CD3FC" w14:textId="77777777" w:rsidR="00C47CB1" w:rsidRPr="002875EA" w:rsidRDefault="00C47CB1" w:rsidP="00A04790">
            <w:pPr>
              <w:pStyle w:val="TableRight"/>
              <w:rPr>
                <w:b/>
              </w:rPr>
            </w:pPr>
            <w:r w:rsidRPr="002875EA">
              <w:rPr>
                <w:b/>
              </w:rPr>
              <w:t>3281</w:t>
            </w:r>
          </w:p>
        </w:tc>
        <w:tc>
          <w:tcPr>
            <w:tcW w:w="510" w:type="dxa"/>
            <w:vAlign w:val="center"/>
          </w:tcPr>
          <w:p w14:paraId="33FD7218" w14:textId="77777777" w:rsidR="00C47CB1" w:rsidRPr="002875EA" w:rsidRDefault="00C47CB1" w:rsidP="00A04790">
            <w:pPr>
              <w:pStyle w:val="TableRight"/>
              <w:rPr>
                <w:b/>
              </w:rPr>
            </w:pPr>
            <w:r w:rsidRPr="002875EA">
              <w:rPr>
                <w:b/>
              </w:rPr>
              <w:t>3148</w:t>
            </w:r>
          </w:p>
        </w:tc>
        <w:tc>
          <w:tcPr>
            <w:tcW w:w="510" w:type="dxa"/>
            <w:vAlign w:val="center"/>
          </w:tcPr>
          <w:p w14:paraId="1D0ECCD3" w14:textId="77777777" w:rsidR="00C47CB1" w:rsidRPr="00F64F7A" w:rsidRDefault="00C47CB1" w:rsidP="00A04790">
            <w:pPr>
              <w:pStyle w:val="TableRight"/>
              <w:rPr>
                <w:b/>
              </w:rPr>
            </w:pPr>
            <w:r w:rsidRPr="00F64F7A">
              <w:rPr>
                <w:b/>
              </w:rPr>
              <w:t>30</w:t>
            </w:r>
            <w:r w:rsidR="006B33FF" w:rsidRPr="00F64F7A">
              <w:rPr>
                <w:b/>
              </w:rPr>
              <w:t>25</w:t>
            </w:r>
          </w:p>
        </w:tc>
        <w:tc>
          <w:tcPr>
            <w:tcW w:w="510" w:type="dxa"/>
            <w:vAlign w:val="center"/>
          </w:tcPr>
          <w:p w14:paraId="5BD486C7" w14:textId="77777777" w:rsidR="00C47CB1" w:rsidRPr="00F64F7A" w:rsidRDefault="006B33FF" w:rsidP="00A04790">
            <w:pPr>
              <w:pStyle w:val="TableRight"/>
              <w:rPr>
                <w:b/>
              </w:rPr>
            </w:pPr>
            <w:r w:rsidRPr="00F64F7A">
              <w:rPr>
                <w:b/>
              </w:rPr>
              <w:t>2566</w:t>
            </w:r>
          </w:p>
        </w:tc>
        <w:tc>
          <w:tcPr>
            <w:tcW w:w="510" w:type="dxa"/>
            <w:vAlign w:val="center"/>
          </w:tcPr>
          <w:p w14:paraId="03436F1E" w14:textId="77777777" w:rsidR="00C47CB1" w:rsidRPr="00F64F7A" w:rsidRDefault="00C47CB1" w:rsidP="00A04790">
            <w:pPr>
              <w:pStyle w:val="TableRight"/>
              <w:rPr>
                <w:b/>
              </w:rPr>
            </w:pPr>
            <w:r w:rsidRPr="00F64F7A">
              <w:rPr>
                <w:b/>
              </w:rPr>
              <w:t>24</w:t>
            </w:r>
            <w:r w:rsidR="006B33FF" w:rsidRPr="00F64F7A">
              <w:rPr>
                <w:b/>
              </w:rPr>
              <w:t>02</w:t>
            </w:r>
          </w:p>
        </w:tc>
        <w:tc>
          <w:tcPr>
            <w:tcW w:w="510" w:type="dxa"/>
            <w:vAlign w:val="center"/>
          </w:tcPr>
          <w:p w14:paraId="4D0A77D0" w14:textId="77777777" w:rsidR="00C47CB1" w:rsidRPr="00F64F7A" w:rsidRDefault="00C47CB1" w:rsidP="00A04790">
            <w:pPr>
              <w:pStyle w:val="TableRight"/>
              <w:rPr>
                <w:b/>
              </w:rPr>
            </w:pPr>
            <w:r w:rsidRPr="00F64F7A">
              <w:rPr>
                <w:b/>
              </w:rPr>
              <w:t>24</w:t>
            </w:r>
            <w:r w:rsidR="006B33FF" w:rsidRPr="00F64F7A">
              <w:rPr>
                <w:b/>
              </w:rPr>
              <w:t>23</w:t>
            </w:r>
          </w:p>
        </w:tc>
        <w:tc>
          <w:tcPr>
            <w:tcW w:w="510" w:type="dxa"/>
            <w:vAlign w:val="center"/>
          </w:tcPr>
          <w:p w14:paraId="25A33CF6" w14:textId="77777777" w:rsidR="00C47CB1" w:rsidRPr="009035A5" w:rsidRDefault="00154277" w:rsidP="00A04790">
            <w:pPr>
              <w:pStyle w:val="TableRight"/>
              <w:rPr>
                <w:b/>
              </w:rPr>
            </w:pPr>
            <w:r w:rsidRPr="009035A5">
              <w:rPr>
                <w:b/>
              </w:rPr>
              <w:t>3610</w:t>
            </w:r>
          </w:p>
        </w:tc>
        <w:tc>
          <w:tcPr>
            <w:tcW w:w="510" w:type="dxa"/>
            <w:vAlign w:val="center"/>
          </w:tcPr>
          <w:p w14:paraId="02665E0C" w14:textId="77777777" w:rsidR="00C47CB1" w:rsidRPr="009035A5" w:rsidRDefault="00154277" w:rsidP="00A04790">
            <w:pPr>
              <w:pStyle w:val="TableRight"/>
              <w:rPr>
                <w:b/>
              </w:rPr>
            </w:pPr>
            <w:r w:rsidRPr="009035A5">
              <w:rPr>
                <w:b/>
              </w:rPr>
              <w:t>2886</w:t>
            </w:r>
          </w:p>
        </w:tc>
        <w:tc>
          <w:tcPr>
            <w:tcW w:w="510" w:type="dxa"/>
            <w:vAlign w:val="center"/>
          </w:tcPr>
          <w:p w14:paraId="2C329A13" w14:textId="77777777" w:rsidR="00C47CB1" w:rsidRPr="009035A5" w:rsidRDefault="00C47CB1" w:rsidP="00A04790">
            <w:pPr>
              <w:pStyle w:val="TableRight"/>
              <w:rPr>
                <w:b/>
              </w:rPr>
            </w:pPr>
            <w:r w:rsidRPr="009035A5">
              <w:rPr>
                <w:b/>
              </w:rPr>
              <w:t>20</w:t>
            </w:r>
            <w:r w:rsidR="00154277" w:rsidRPr="009035A5">
              <w:rPr>
                <w:b/>
              </w:rPr>
              <w:t>22</w:t>
            </w:r>
          </w:p>
        </w:tc>
        <w:tc>
          <w:tcPr>
            <w:tcW w:w="510" w:type="dxa"/>
            <w:vAlign w:val="center"/>
          </w:tcPr>
          <w:p w14:paraId="2C4D88B9" w14:textId="77777777" w:rsidR="00C47CB1" w:rsidRPr="002875EA" w:rsidRDefault="009035A5" w:rsidP="00A04790">
            <w:pPr>
              <w:pStyle w:val="TableRight"/>
              <w:rPr>
                <w:b/>
              </w:rPr>
            </w:pPr>
            <w:r>
              <w:rPr>
                <w:b/>
              </w:rPr>
              <w:t>1493</w:t>
            </w:r>
          </w:p>
        </w:tc>
        <w:tc>
          <w:tcPr>
            <w:tcW w:w="510" w:type="dxa"/>
            <w:vAlign w:val="center"/>
          </w:tcPr>
          <w:p w14:paraId="3582E611" w14:textId="77777777" w:rsidR="00C47CB1" w:rsidRPr="002875EA" w:rsidRDefault="00C47CB1" w:rsidP="00A04790">
            <w:pPr>
              <w:pStyle w:val="TableRight"/>
              <w:rPr>
                <w:b/>
              </w:rPr>
            </w:pPr>
            <w:r w:rsidRPr="002875EA">
              <w:rPr>
                <w:b/>
              </w:rPr>
              <w:t>1</w:t>
            </w:r>
            <w:r w:rsidR="009035A5">
              <w:rPr>
                <w:b/>
              </w:rPr>
              <w:t>455</w:t>
            </w:r>
          </w:p>
        </w:tc>
        <w:tc>
          <w:tcPr>
            <w:tcW w:w="454" w:type="dxa"/>
            <w:vAlign w:val="center"/>
          </w:tcPr>
          <w:p w14:paraId="79C0F13D" w14:textId="77777777" w:rsidR="00C47CB1" w:rsidRPr="002875EA" w:rsidRDefault="009035A5" w:rsidP="00A04790">
            <w:pPr>
              <w:pStyle w:val="TableRight"/>
              <w:rPr>
                <w:b/>
              </w:rPr>
            </w:pPr>
            <w:r>
              <w:rPr>
                <w:b/>
              </w:rPr>
              <w:t>70</w:t>
            </w:r>
            <w:r w:rsidR="00496301">
              <w:rPr>
                <w:b/>
              </w:rPr>
              <w:t>8</w:t>
            </w:r>
          </w:p>
        </w:tc>
        <w:tc>
          <w:tcPr>
            <w:tcW w:w="454" w:type="dxa"/>
            <w:vAlign w:val="center"/>
          </w:tcPr>
          <w:p w14:paraId="79F3B3E8" w14:textId="77777777" w:rsidR="00C47CB1" w:rsidRPr="002875EA" w:rsidRDefault="00C47CB1" w:rsidP="00A04790">
            <w:pPr>
              <w:pStyle w:val="TableRight"/>
              <w:rPr>
                <w:b/>
              </w:rPr>
            </w:pPr>
            <w:r w:rsidRPr="002875EA">
              <w:rPr>
                <w:b/>
              </w:rPr>
              <w:t>1086</w:t>
            </w:r>
          </w:p>
        </w:tc>
        <w:tc>
          <w:tcPr>
            <w:tcW w:w="454" w:type="dxa"/>
            <w:vAlign w:val="center"/>
          </w:tcPr>
          <w:p w14:paraId="1549CA23" w14:textId="77777777" w:rsidR="00C47CB1" w:rsidRPr="002875EA" w:rsidRDefault="00C47CB1" w:rsidP="00A04790">
            <w:pPr>
              <w:pStyle w:val="TableRight"/>
              <w:rPr>
                <w:b/>
              </w:rPr>
            </w:pPr>
            <w:r w:rsidRPr="002875EA">
              <w:rPr>
                <w:b/>
              </w:rPr>
              <w:t>7</w:t>
            </w:r>
            <w:r w:rsidR="009035A5">
              <w:rPr>
                <w:b/>
              </w:rPr>
              <w:t>27</w:t>
            </w:r>
          </w:p>
        </w:tc>
        <w:tc>
          <w:tcPr>
            <w:tcW w:w="454" w:type="dxa"/>
            <w:vAlign w:val="center"/>
          </w:tcPr>
          <w:p w14:paraId="4ADC681F" w14:textId="77777777" w:rsidR="00C47CB1" w:rsidRPr="002875EA" w:rsidRDefault="00C47CB1" w:rsidP="00A04790">
            <w:pPr>
              <w:pStyle w:val="TableRight"/>
              <w:rPr>
                <w:b/>
              </w:rPr>
            </w:pPr>
            <w:r w:rsidRPr="002875EA">
              <w:rPr>
                <w:b/>
              </w:rPr>
              <w:t>9</w:t>
            </w:r>
            <w:r w:rsidR="009035A5">
              <w:rPr>
                <w:b/>
              </w:rPr>
              <w:t>47</w:t>
            </w:r>
          </w:p>
        </w:tc>
        <w:tc>
          <w:tcPr>
            <w:tcW w:w="454" w:type="dxa"/>
            <w:vAlign w:val="center"/>
          </w:tcPr>
          <w:p w14:paraId="04934B13" w14:textId="77777777" w:rsidR="00C47CB1" w:rsidRDefault="009035A5" w:rsidP="00A04790">
            <w:pPr>
              <w:pStyle w:val="TableRight"/>
              <w:rPr>
                <w:b/>
              </w:rPr>
            </w:pPr>
            <w:r>
              <w:rPr>
                <w:b/>
              </w:rPr>
              <w:t>790</w:t>
            </w:r>
          </w:p>
        </w:tc>
      </w:tr>
    </w:tbl>
    <w:p w14:paraId="0BEF7E7F" w14:textId="77777777" w:rsidR="00EA390F" w:rsidRDefault="00EA390F" w:rsidP="00EA390F"/>
    <w:p w14:paraId="7DD489DA" w14:textId="77777777" w:rsidR="003B6332" w:rsidRDefault="003B6332" w:rsidP="006D1B0C">
      <w:pPr>
        <w:pStyle w:val="Heading1"/>
        <w:sectPr w:rsidR="003B6332" w:rsidSect="00716D73">
          <w:pgSz w:w="16840" w:h="11907" w:orient="landscape" w:code="9"/>
          <w:pgMar w:top="1134" w:right="1134" w:bottom="1134" w:left="1134" w:header="567" w:footer="567" w:gutter="0"/>
          <w:cols w:space="284"/>
          <w:docGrid w:linePitch="360"/>
        </w:sectPr>
      </w:pPr>
      <w:bookmarkStart w:id="89" w:name="_Toc361152285"/>
    </w:p>
    <w:p w14:paraId="5DB9677B" w14:textId="77777777" w:rsidR="006D1B0C" w:rsidRDefault="006936A7" w:rsidP="006D1B0C">
      <w:pPr>
        <w:pStyle w:val="Heading1"/>
      </w:pPr>
      <w:bookmarkStart w:id="90" w:name="_Toc39840461"/>
      <w:r>
        <w:lastRenderedPageBreak/>
        <w:t xml:space="preserve">Estimated </w:t>
      </w:r>
      <w:r w:rsidR="006D1B0C" w:rsidRPr="00577D70">
        <w:t>Australian</w:t>
      </w:r>
      <w:r w:rsidR="00293C48">
        <w:t xml:space="preserve"> </w:t>
      </w:r>
      <w:r>
        <w:t xml:space="preserve">ODS </w:t>
      </w:r>
      <w:r w:rsidR="006D1B0C" w:rsidRPr="00577D70">
        <w:t>emissions</w:t>
      </w:r>
      <w:r w:rsidR="00293C48">
        <w:t xml:space="preserve"> </w:t>
      </w:r>
      <w:bookmarkEnd w:id="89"/>
      <w:r w:rsidR="003818CB">
        <w:t>from Cape Grim data</w:t>
      </w:r>
      <w:bookmarkEnd w:id="90"/>
    </w:p>
    <w:p w14:paraId="2CC3BA1E" w14:textId="77777777" w:rsidR="003B6332" w:rsidRDefault="006936A7" w:rsidP="00CC47C7">
      <w:pPr>
        <w:pStyle w:val="BodyText"/>
      </w:pPr>
      <w:r>
        <w:t>Estimates of e</w:t>
      </w:r>
      <w:r w:rsidR="00D370CF" w:rsidRPr="006A155F">
        <w:t>missions</w:t>
      </w:r>
      <w:r w:rsidR="00293C48">
        <w:t xml:space="preserve"> </w:t>
      </w:r>
      <w:r w:rsidR="00D370CF" w:rsidRPr="006A155F">
        <w:t>of</w:t>
      </w:r>
      <w:r w:rsidR="00293C48">
        <w:t xml:space="preserve"> </w:t>
      </w:r>
      <w:r w:rsidR="00965A76">
        <w:t>CFCs</w:t>
      </w:r>
      <w:r w:rsidR="0084127E">
        <w:t xml:space="preserve">, HCFCs, </w:t>
      </w:r>
      <w:r w:rsidR="00897A18">
        <w:t>methyl chloroform</w:t>
      </w:r>
      <w:r w:rsidR="0084127E">
        <w:t xml:space="preserve">, </w:t>
      </w:r>
      <w:r w:rsidR="008264DC">
        <w:t>carbon tetrachloride</w:t>
      </w:r>
      <w:r w:rsidR="0084127E">
        <w:t xml:space="preserve">, halons and </w:t>
      </w:r>
      <w:r w:rsidR="00897A18">
        <w:t>methyl bromide</w:t>
      </w:r>
      <w:r w:rsidR="00614B31">
        <w:t xml:space="preserve"> </w:t>
      </w:r>
      <w:r w:rsidR="00D370CF" w:rsidRPr="006A155F">
        <w:t>from</w:t>
      </w:r>
      <w:r w:rsidR="00293C48">
        <w:t xml:space="preserve"> </w:t>
      </w:r>
      <w:r w:rsidR="00D370CF" w:rsidRPr="006A155F">
        <w:t>the</w:t>
      </w:r>
      <w:r w:rsidR="00293C48">
        <w:t xml:space="preserve"> </w:t>
      </w:r>
      <w:r w:rsidR="00D370CF" w:rsidRPr="006A155F">
        <w:t>Melbourne</w:t>
      </w:r>
      <w:r w:rsidR="00D370CF">
        <w:t>/Port</w:t>
      </w:r>
      <w:r w:rsidR="00293C48">
        <w:t xml:space="preserve"> </w:t>
      </w:r>
      <w:r w:rsidR="00D370CF">
        <w:t>Phillip</w:t>
      </w:r>
      <w:r w:rsidR="00293C48">
        <w:t xml:space="preserve"> </w:t>
      </w:r>
      <w:r w:rsidR="00D370CF" w:rsidRPr="006A155F">
        <w:t>region</w:t>
      </w:r>
      <w:r w:rsidR="00293C48">
        <w:t xml:space="preserve"> </w:t>
      </w:r>
      <w:r w:rsidR="00D370CF" w:rsidRPr="006A155F">
        <w:t>(</w:t>
      </w:r>
      <w:r w:rsidR="00D370CF" w:rsidRPr="00232F08">
        <w:t>Dunse</w:t>
      </w:r>
      <w:r w:rsidR="00293C48" w:rsidRPr="00232F08">
        <w:t xml:space="preserve"> </w:t>
      </w:r>
      <w:r w:rsidR="00D370CF" w:rsidRPr="00232F08">
        <w:rPr>
          <w:i/>
        </w:rPr>
        <w:t>et</w:t>
      </w:r>
      <w:r w:rsidR="00293C48" w:rsidRPr="00232F08">
        <w:rPr>
          <w:i/>
        </w:rPr>
        <w:t xml:space="preserve"> </w:t>
      </w:r>
      <w:r w:rsidR="00D370CF" w:rsidRPr="00232F08">
        <w:rPr>
          <w:i/>
        </w:rPr>
        <w:t>al</w:t>
      </w:r>
      <w:r w:rsidR="00D370CF" w:rsidRPr="00232F08">
        <w:t>.,</w:t>
      </w:r>
      <w:r w:rsidR="00293C48" w:rsidRPr="00232F08">
        <w:t xml:space="preserve"> </w:t>
      </w:r>
      <w:r w:rsidR="00D370CF" w:rsidRPr="00232F08">
        <w:t>2001,</w:t>
      </w:r>
      <w:r w:rsidR="00293C48" w:rsidRPr="00232F08">
        <w:t xml:space="preserve"> </w:t>
      </w:r>
      <w:r w:rsidR="00D370CF" w:rsidRPr="00232F08">
        <w:t>2005;</w:t>
      </w:r>
      <w:r w:rsidR="00293C48" w:rsidRPr="00232F08">
        <w:t xml:space="preserve"> </w:t>
      </w:r>
      <w:r w:rsidR="00D370CF" w:rsidRPr="00232F08">
        <w:t>Dunse</w:t>
      </w:r>
      <w:r w:rsidR="00293C48" w:rsidRPr="00232F08">
        <w:t xml:space="preserve"> </w:t>
      </w:r>
      <w:r w:rsidR="00D370CF" w:rsidRPr="00232F08">
        <w:t>2002</w:t>
      </w:r>
      <w:r w:rsidR="00614B31">
        <w:t xml:space="preserve">; </w:t>
      </w:r>
      <w:r w:rsidR="00A3094A">
        <w:t xml:space="preserve">Greally </w:t>
      </w:r>
      <w:r w:rsidR="00A3094A" w:rsidRPr="00A3094A">
        <w:rPr>
          <w:i/>
        </w:rPr>
        <w:t>et al</w:t>
      </w:r>
      <w:r w:rsidR="00A3094A">
        <w:t xml:space="preserve">., 2007; </w:t>
      </w:r>
      <w:r w:rsidR="00614B31">
        <w:t xml:space="preserve">Fraser </w:t>
      </w:r>
      <w:r w:rsidR="00614B31" w:rsidRPr="00614B31">
        <w:rPr>
          <w:i/>
        </w:rPr>
        <w:t>et al</w:t>
      </w:r>
      <w:r w:rsidR="00614B31">
        <w:t>., 2012, 2013, 2014</w:t>
      </w:r>
      <w:r w:rsidR="0084127E">
        <w:t>b</w:t>
      </w:r>
      <w:r w:rsidR="00D370CF" w:rsidRPr="006A155F">
        <w:t>),</w:t>
      </w:r>
      <w:r w:rsidR="00293C48">
        <w:t xml:space="preserve"> </w:t>
      </w:r>
      <w:r w:rsidR="00614B31">
        <w:t xml:space="preserve">have been made </w:t>
      </w:r>
      <w:r w:rsidR="00D370CF">
        <w:t>utilising</w:t>
      </w:r>
      <w:r w:rsidR="00293C48">
        <w:t xml:space="preserve"> </w:t>
      </w:r>
      <w:r w:rsidR="00D370CF" w:rsidRPr="00213A54">
        <w:rPr>
          <w:i/>
        </w:rPr>
        <w:t>i</w:t>
      </w:r>
      <w:r w:rsidR="00D370CF" w:rsidRPr="006A155F">
        <w:rPr>
          <w:i/>
          <w:iCs/>
        </w:rPr>
        <w:t>n</w:t>
      </w:r>
      <w:r w:rsidR="00293C48">
        <w:rPr>
          <w:i/>
          <w:iCs/>
        </w:rPr>
        <w:t xml:space="preserve"> </w:t>
      </w:r>
      <w:r w:rsidR="00D370CF" w:rsidRPr="006A155F">
        <w:rPr>
          <w:i/>
          <w:iCs/>
        </w:rPr>
        <w:t>situ</w:t>
      </w:r>
      <w:r w:rsidR="00293C48">
        <w:t xml:space="preserve"> </w:t>
      </w:r>
      <w:r w:rsidR="00D370CF" w:rsidRPr="006A155F">
        <w:t>measurements</w:t>
      </w:r>
      <w:r w:rsidR="00293C48">
        <w:t xml:space="preserve"> </w:t>
      </w:r>
      <w:r w:rsidR="00D370CF" w:rsidRPr="006A155F">
        <w:t>from</w:t>
      </w:r>
      <w:r w:rsidR="00293C48">
        <w:t xml:space="preserve"> </w:t>
      </w:r>
      <w:r w:rsidR="00D370CF" w:rsidRPr="006A155F">
        <w:t>the</w:t>
      </w:r>
      <w:r w:rsidR="00293C48">
        <w:t xml:space="preserve"> </w:t>
      </w:r>
      <w:r w:rsidR="00D370CF" w:rsidRPr="006A155F">
        <w:t>Cape</w:t>
      </w:r>
      <w:r w:rsidR="00293C48">
        <w:t xml:space="preserve"> </w:t>
      </w:r>
      <w:r w:rsidR="00D370CF" w:rsidRPr="006A155F">
        <w:t>Grim</w:t>
      </w:r>
      <w:r w:rsidR="00293C48">
        <w:t xml:space="preserve"> </w:t>
      </w:r>
      <w:r w:rsidR="00D370CF" w:rsidRPr="006A155F">
        <w:t>Baseline</w:t>
      </w:r>
      <w:r w:rsidR="00293C48">
        <w:t xml:space="preserve"> </w:t>
      </w:r>
      <w:r w:rsidR="00D370CF" w:rsidRPr="006A155F">
        <w:t>Air</w:t>
      </w:r>
      <w:r w:rsidR="00293C48">
        <w:t xml:space="preserve"> </w:t>
      </w:r>
      <w:r w:rsidR="00D370CF" w:rsidRPr="006A155F">
        <w:t>Pollution</w:t>
      </w:r>
      <w:r w:rsidR="00293C48">
        <w:t xml:space="preserve"> </w:t>
      </w:r>
      <w:r w:rsidR="00D370CF" w:rsidRPr="006A155F">
        <w:t>Station</w:t>
      </w:r>
      <w:r w:rsidR="00293C48">
        <w:t xml:space="preserve"> </w:t>
      </w:r>
      <w:r w:rsidR="00D370CF" w:rsidRPr="006A155F">
        <w:t>in</w:t>
      </w:r>
      <w:r w:rsidR="00293C48">
        <w:t xml:space="preserve"> </w:t>
      </w:r>
      <w:r w:rsidR="00D370CF" w:rsidRPr="006A155F">
        <w:t>Tasmania</w:t>
      </w:r>
      <w:r w:rsidR="00293C48">
        <w:t xml:space="preserve"> </w:t>
      </w:r>
      <w:r w:rsidR="00D370CF">
        <w:t>and</w:t>
      </w:r>
      <w:r w:rsidR="00293C48">
        <w:t xml:space="preserve"> </w:t>
      </w:r>
      <w:r w:rsidR="006874B5">
        <w:t>an</w:t>
      </w:r>
      <w:r w:rsidR="00293C48">
        <w:t xml:space="preserve"> </w:t>
      </w:r>
      <w:r w:rsidR="00D370CF">
        <w:t>interspecies</w:t>
      </w:r>
      <w:r w:rsidR="00293C48">
        <w:t xml:space="preserve"> </w:t>
      </w:r>
      <w:r w:rsidR="00D370CF">
        <w:t>correlation</w:t>
      </w:r>
      <w:r w:rsidR="00293C48">
        <w:t xml:space="preserve"> </w:t>
      </w:r>
      <w:r w:rsidR="00D370CF">
        <w:t>(ISC)</w:t>
      </w:r>
      <w:r w:rsidR="00293C48">
        <w:t xml:space="preserve"> </w:t>
      </w:r>
      <w:r w:rsidR="00D370CF">
        <w:t>technique</w:t>
      </w:r>
      <w:r w:rsidR="00293C48">
        <w:t xml:space="preserve"> </w:t>
      </w:r>
      <w:r w:rsidR="00D370CF">
        <w:t>with</w:t>
      </w:r>
      <w:r w:rsidR="00293C48">
        <w:t xml:space="preserve"> </w:t>
      </w:r>
      <w:r w:rsidR="00D370CF">
        <w:t>co-incident</w:t>
      </w:r>
      <w:r w:rsidR="00293C48">
        <w:t xml:space="preserve"> </w:t>
      </w:r>
      <w:r w:rsidR="00D370CF">
        <w:t>carbon</w:t>
      </w:r>
      <w:r w:rsidR="00293C48">
        <w:t xml:space="preserve"> </w:t>
      </w:r>
      <w:r w:rsidR="00D370CF">
        <w:t>monoxide</w:t>
      </w:r>
      <w:r w:rsidR="00293C48">
        <w:t xml:space="preserve"> </w:t>
      </w:r>
      <w:r w:rsidR="00D370CF">
        <w:t>(CO)</w:t>
      </w:r>
      <w:r w:rsidR="00293C48">
        <w:t xml:space="preserve"> </w:t>
      </w:r>
      <w:r w:rsidR="00D370CF">
        <w:t>measurements</w:t>
      </w:r>
      <w:r w:rsidR="00D370CF" w:rsidRPr="006A155F">
        <w:t>.</w:t>
      </w:r>
    </w:p>
    <w:p w14:paraId="6BC7E1F8" w14:textId="77777777" w:rsidR="00D370CF" w:rsidRDefault="00D370CF" w:rsidP="001405A5">
      <w:pPr>
        <w:pStyle w:val="BodyText"/>
      </w:pPr>
      <w:r>
        <w:t>The</w:t>
      </w:r>
      <w:r w:rsidR="00293C48">
        <w:t xml:space="preserve"> </w:t>
      </w:r>
      <w:r>
        <w:t>original</w:t>
      </w:r>
      <w:r w:rsidR="00293C48">
        <w:t xml:space="preserve"> </w:t>
      </w:r>
      <w:r w:rsidR="00AE55F6">
        <w:t xml:space="preserve">ISC </w:t>
      </w:r>
      <w:r>
        <w:t>emission</w:t>
      </w:r>
      <w:r w:rsidR="00293C48">
        <w:t xml:space="preserve"> </w:t>
      </w:r>
      <w:r>
        <w:t>estimates</w:t>
      </w:r>
      <w:r w:rsidR="00293C48">
        <w:t xml:space="preserve"> </w:t>
      </w:r>
      <w:r>
        <w:t>were</w:t>
      </w:r>
      <w:r w:rsidR="00293C48">
        <w:t xml:space="preserve"> </w:t>
      </w:r>
      <w:r>
        <w:t>based</w:t>
      </w:r>
      <w:r w:rsidR="00293C48">
        <w:t xml:space="preserve"> </w:t>
      </w:r>
      <w:r>
        <w:t>on</w:t>
      </w:r>
      <w:r w:rsidR="00293C48">
        <w:t xml:space="preserve"> </w:t>
      </w:r>
      <w:r>
        <w:t>an</w:t>
      </w:r>
      <w:r w:rsidR="00293C48">
        <w:t xml:space="preserve"> </w:t>
      </w:r>
      <w:r>
        <w:t>average</w:t>
      </w:r>
      <w:r w:rsidR="00293C48">
        <w:t xml:space="preserve"> </w:t>
      </w:r>
      <w:r w:rsidR="00614B31">
        <w:t>CO</w:t>
      </w:r>
      <w:r w:rsidR="00293C48">
        <w:t xml:space="preserve"> </w:t>
      </w:r>
      <w:r>
        <w:t>emission</w:t>
      </w:r>
      <w:r w:rsidR="00614B31">
        <w:t>s</w:t>
      </w:r>
      <w:r w:rsidR="00293C48">
        <w:t xml:space="preserve"> </w:t>
      </w:r>
      <w:r>
        <w:t>from</w:t>
      </w:r>
      <w:r w:rsidR="00293C48">
        <w:t xml:space="preserve"> </w:t>
      </w:r>
      <w:r>
        <w:t>the</w:t>
      </w:r>
      <w:r w:rsidR="00293C48">
        <w:t xml:space="preserve"> </w:t>
      </w:r>
      <w:r>
        <w:t>Melbourne/Port</w:t>
      </w:r>
      <w:r w:rsidR="00293C48">
        <w:t xml:space="preserve"> </w:t>
      </w:r>
      <w:r>
        <w:t>Phillip</w:t>
      </w:r>
      <w:r w:rsidR="00293C48">
        <w:t xml:space="preserve"> </w:t>
      </w:r>
      <w:r>
        <w:t>region</w:t>
      </w:r>
      <w:r w:rsidR="00293C48">
        <w:t xml:space="preserve"> </w:t>
      </w:r>
      <w:r>
        <w:t>(600</w:t>
      </w:r>
      <w:r w:rsidR="00293C48">
        <w:t xml:space="preserve"> </w:t>
      </w:r>
      <w:r>
        <w:t>k</w:t>
      </w:r>
      <w:r w:rsidR="00293C48">
        <w:t xml:space="preserve"> </w:t>
      </w:r>
      <w:r>
        <w:t>tonnes/yr)</w:t>
      </w:r>
      <w:r w:rsidR="00293C48">
        <w:t xml:space="preserve"> </w:t>
      </w:r>
      <w:r>
        <w:t>which</w:t>
      </w:r>
      <w:r w:rsidR="00293C48">
        <w:t xml:space="preserve"> </w:t>
      </w:r>
      <w:r>
        <w:t>w</w:t>
      </w:r>
      <w:r w:rsidR="00614B31">
        <w:t xml:space="preserve">ere </w:t>
      </w:r>
      <w:r>
        <w:t>assumed</w:t>
      </w:r>
      <w:r w:rsidR="00293C48">
        <w:t xml:space="preserve"> </w:t>
      </w:r>
      <w:r>
        <w:t>to</w:t>
      </w:r>
      <w:r w:rsidR="00293C48">
        <w:t xml:space="preserve"> </w:t>
      </w:r>
      <w:r>
        <w:t>have</w:t>
      </w:r>
      <w:r w:rsidR="00293C48">
        <w:t xml:space="preserve"> </w:t>
      </w:r>
      <w:r>
        <w:t>been</w:t>
      </w:r>
      <w:r w:rsidR="00293C48">
        <w:t xml:space="preserve"> </w:t>
      </w:r>
      <w:r>
        <w:t>relatively</w:t>
      </w:r>
      <w:r w:rsidR="00293C48">
        <w:t xml:space="preserve"> </w:t>
      </w:r>
      <w:r>
        <w:t>constant</w:t>
      </w:r>
      <w:r w:rsidR="00293C48">
        <w:t xml:space="preserve"> </w:t>
      </w:r>
      <w:r>
        <w:t>during</w:t>
      </w:r>
      <w:r w:rsidR="00293C48">
        <w:t xml:space="preserve"> </w:t>
      </w:r>
      <w:r>
        <w:t>2004-2009</w:t>
      </w:r>
      <w:r w:rsidR="00293C48">
        <w:t xml:space="preserve"> </w:t>
      </w:r>
      <w:r>
        <w:t>(</w:t>
      </w:r>
      <w:r w:rsidRPr="00232F08">
        <w:t>EPA,</w:t>
      </w:r>
      <w:r w:rsidR="00293C48" w:rsidRPr="00232F08">
        <w:t xml:space="preserve"> </w:t>
      </w:r>
      <w:r w:rsidRPr="00232F08">
        <w:t>1998</w:t>
      </w:r>
      <w:r>
        <w:t>).</w:t>
      </w:r>
      <w:r w:rsidR="00614B31">
        <w:t xml:space="preserve"> </w:t>
      </w:r>
      <w:r>
        <w:t>In</w:t>
      </w:r>
      <w:r w:rsidR="00293C48">
        <w:t xml:space="preserve"> </w:t>
      </w:r>
      <w:r w:rsidRPr="00232F08">
        <w:t>Fraser</w:t>
      </w:r>
      <w:r w:rsidR="00293C48" w:rsidRPr="00232F08">
        <w:t xml:space="preserve"> </w:t>
      </w:r>
      <w:r w:rsidRPr="00232F08">
        <w:rPr>
          <w:i/>
        </w:rPr>
        <w:t>et</w:t>
      </w:r>
      <w:r w:rsidR="00293C48" w:rsidRPr="00232F08">
        <w:rPr>
          <w:i/>
        </w:rPr>
        <w:t xml:space="preserve"> </w:t>
      </w:r>
      <w:r w:rsidRPr="00232F08">
        <w:rPr>
          <w:i/>
        </w:rPr>
        <w:t>al</w:t>
      </w:r>
      <w:r w:rsidRPr="00232F08">
        <w:t>.</w:t>
      </w:r>
      <w:r w:rsidR="00293C48" w:rsidRPr="00232F08">
        <w:t xml:space="preserve"> </w:t>
      </w:r>
      <w:r w:rsidRPr="00232F08">
        <w:t>(2012)</w:t>
      </w:r>
      <w:r w:rsidR="00293C48">
        <w:t xml:space="preserve">, </w:t>
      </w:r>
      <w:r>
        <w:t>revised</w:t>
      </w:r>
      <w:r w:rsidR="00293C48">
        <w:t xml:space="preserve"> </w:t>
      </w:r>
      <w:r>
        <w:t>estimates</w:t>
      </w:r>
      <w:r w:rsidR="00293C48">
        <w:t xml:space="preserve"> </w:t>
      </w:r>
      <w:r>
        <w:t>of</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rsidR="00614B31">
        <w:t>CO</w:t>
      </w:r>
      <w:r w:rsidR="00293C48">
        <w:t xml:space="preserve"> </w:t>
      </w:r>
      <w:r>
        <w:t>emission</w:t>
      </w:r>
      <w:r w:rsidR="00614B31">
        <w:t>s</w:t>
      </w:r>
      <w:r w:rsidR="00293C48">
        <w:t xml:space="preserve"> </w:t>
      </w:r>
      <w:r>
        <w:t>were</w:t>
      </w:r>
      <w:r w:rsidR="00293C48">
        <w:t xml:space="preserve"> </w:t>
      </w:r>
      <w:r>
        <w:t>used</w:t>
      </w:r>
      <w:r w:rsidR="00293C48">
        <w:t xml:space="preserve"> </w:t>
      </w:r>
      <w:r>
        <w:t>(</w:t>
      </w:r>
      <w:r w:rsidRPr="00232F08">
        <w:t>Delaney</w:t>
      </w:r>
      <w:r w:rsidR="00293C48" w:rsidRPr="00232F08">
        <w:t xml:space="preserve"> </w:t>
      </w:r>
      <w:r w:rsidR="00AD634B">
        <w:t>and</w:t>
      </w:r>
      <w:r w:rsidR="00293C48" w:rsidRPr="00232F08">
        <w:t xml:space="preserve"> </w:t>
      </w:r>
      <w:r w:rsidRPr="00232F08">
        <w:t>Marshall,</w:t>
      </w:r>
      <w:r w:rsidR="00293C48" w:rsidRPr="00232F08">
        <w:t xml:space="preserve"> </w:t>
      </w:r>
      <w:r w:rsidRPr="00232F08">
        <w:t>2011</w:t>
      </w:r>
      <w:r>
        <w:t>)</w:t>
      </w:r>
      <w:r w:rsidR="00293C48">
        <w:t xml:space="preserve"> </w:t>
      </w:r>
      <w:r>
        <w:t>with</w:t>
      </w:r>
      <w:r w:rsidR="00293C48">
        <w:t xml:space="preserve"> </w:t>
      </w:r>
      <w:r>
        <w:t>2002</w:t>
      </w:r>
      <w:r w:rsidR="00293C48">
        <w:t xml:space="preserve"> </w:t>
      </w:r>
      <w:r>
        <w:t>emissions</w:t>
      </w:r>
      <w:r w:rsidR="00293C48">
        <w:t xml:space="preserve"> </w:t>
      </w:r>
      <w:r>
        <w:t>estimated</w:t>
      </w:r>
      <w:r w:rsidR="00293C48">
        <w:t xml:space="preserve"> </w:t>
      </w:r>
      <w:r>
        <w:t>at</w:t>
      </w:r>
      <w:r w:rsidR="00293C48">
        <w:t xml:space="preserve"> </w:t>
      </w:r>
      <w:r>
        <w:t>605</w:t>
      </w:r>
      <w:r w:rsidR="00293C48">
        <w:t xml:space="preserve"> </w:t>
      </w:r>
      <w:r>
        <w:t>k</w:t>
      </w:r>
      <w:r w:rsidR="00293C48">
        <w:t xml:space="preserve"> </w:t>
      </w:r>
      <w:r>
        <w:t>tonnes</w:t>
      </w:r>
      <w:r w:rsidR="00293C48">
        <w:t xml:space="preserve"> </w:t>
      </w:r>
      <w:r>
        <w:t>and</w:t>
      </w:r>
      <w:r w:rsidR="00293C48">
        <w:t xml:space="preserve"> </w:t>
      </w:r>
      <w:r>
        <w:t>2006</w:t>
      </w:r>
      <w:r w:rsidR="00293C48">
        <w:t xml:space="preserve"> </w:t>
      </w:r>
      <w:r>
        <w:t>emissions</w:t>
      </w:r>
      <w:r w:rsidR="00293C48">
        <w:t xml:space="preserve"> </w:t>
      </w:r>
      <w:r>
        <w:t>at</w:t>
      </w:r>
      <w:r w:rsidR="00293C48">
        <w:t xml:space="preserve"> </w:t>
      </w:r>
      <w:r>
        <w:t>645</w:t>
      </w:r>
      <w:r w:rsidR="00264E84">
        <w:t xml:space="preserve"> k</w:t>
      </w:r>
      <w:r w:rsidR="00293C48">
        <w:t xml:space="preserve"> </w:t>
      </w:r>
      <w:r>
        <w:t>tonnes</w:t>
      </w:r>
      <w:r w:rsidR="000F2D92">
        <w:t xml:space="preserve">. Carbon monoxide </w:t>
      </w:r>
      <w:r>
        <w:t>emissions</w:t>
      </w:r>
      <w:r w:rsidR="00293C48">
        <w:t xml:space="preserve"> </w:t>
      </w:r>
      <w:r>
        <w:t>were</w:t>
      </w:r>
      <w:r w:rsidR="00293C48">
        <w:t xml:space="preserve"> </w:t>
      </w:r>
      <w:r>
        <w:t>assumed</w:t>
      </w:r>
      <w:r w:rsidR="00293C48">
        <w:t xml:space="preserve"> </w:t>
      </w:r>
      <w:r>
        <w:t>constant</w:t>
      </w:r>
      <w:r w:rsidR="00293C48">
        <w:t xml:space="preserve"> </w:t>
      </w:r>
      <w:r>
        <w:t>after</w:t>
      </w:r>
      <w:r w:rsidR="00293C48">
        <w:t xml:space="preserve"> </w:t>
      </w:r>
      <w:r>
        <w:t>2006</w:t>
      </w:r>
      <w:r w:rsidR="00293C48">
        <w:t xml:space="preserve"> </w:t>
      </w:r>
      <w:r>
        <w:t>for</w:t>
      </w:r>
      <w:r w:rsidR="00293C48">
        <w:t xml:space="preserve"> </w:t>
      </w:r>
      <w:r>
        <w:t>the</w:t>
      </w:r>
      <w:r w:rsidR="00293C48">
        <w:t xml:space="preserve"> </w:t>
      </w:r>
      <w:r>
        <w:t>Port</w:t>
      </w:r>
      <w:r w:rsidR="00293C48">
        <w:t xml:space="preserve"> </w:t>
      </w:r>
      <w:r>
        <w:t>Phillip</w:t>
      </w:r>
      <w:r w:rsidR="00293C48">
        <w:t xml:space="preserve"> </w:t>
      </w:r>
      <w:r>
        <w:t>region.</w:t>
      </w:r>
      <w:r w:rsidR="000F2D92">
        <w:t xml:space="preserve"> </w:t>
      </w:r>
      <w:r>
        <w:t>There</w:t>
      </w:r>
      <w:r w:rsidR="00293C48">
        <w:t xml:space="preserve"> </w:t>
      </w:r>
      <w:r>
        <w:t>has</w:t>
      </w:r>
      <w:r w:rsidR="00293C48">
        <w:t xml:space="preserve"> </w:t>
      </w:r>
      <w:r>
        <w:t>been</w:t>
      </w:r>
      <w:r w:rsidR="00293C48">
        <w:t xml:space="preserve"> </w:t>
      </w:r>
      <w:r>
        <w:t>a</w:t>
      </w:r>
      <w:r w:rsidR="00293C48">
        <w:t xml:space="preserve"> </w:t>
      </w:r>
      <w:r>
        <w:t>further</w:t>
      </w:r>
      <w:r w:rsidR="00293C48">
        <w:t xml:space="preserve"> </w:t>
      </w:r>
      <w:r>
        <w:t>revision</w:t>
      </w:r>
      <w:r w:rsidR="00293C48">
        <w:t xml:space="preserve"> </w:t>
      </w:r>
      <w:r>
        <w:t>of</w:t>
      </w:r>
      <w:r w:rsidR="00293C48">
        <w:t xml:space="preserve"> </w:t>
      </w:r>
      <w:r w:rsidR="002A70A0">
        <w:t>CO</w:t>
      </w:r>
      <w:r w:rsidR="00293C48">
        <w:t xml:space="preserve"> </w:t>
      </w:r>
      <w:r>
        <w:t>emissions</w:t>
      </w:r>
      <w:r w:rsidR="00293C48">
        <w:t xml:space="preserve"> </w:t>
      </w:r>
      <w:r>
        <w:t>from</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(S.</w:t>
      </w:r>
      <w:r w:rsidR="00293C48">
        <w:t xml:space="preserve"> </w:t>
      </w:r>
      <w:r w:rsidRPr="0060175A">
        <w:t>Walsh,</w:t>
      </w:r>
      <w:r w:rsidR="00293C48" w:rsidRPr="0060175A">
        <w:t xml:space="preserve"> </w:t>
      </w:r>
      <w:r w:rsidRPr="0060175A">
        <w:t>Victorian</w:t>
      </w:r>
      <w:r w:rsidR="00293C48" w:rsidRPr="0060175A">
        <w:t xml:space="preserve"> </w:t>
      </w:r>
      <w:r w:rsidRPr="0060175A">
        <w:t>EPA,</w:t>
      </w:r>
      <w:r w:rsidR="00293C48" w:rsidRPr="0060175A">
        <w:t xml:space="preserve"> </w:t>
      </w:r>
      <w:r w:rsidR="00DF78AD" w:rsidRPr="0060175A">
        <w:t>unpublished</w:t>
      </w:r>
      <w:r w:rsidR="00293C48" w:rsidRPr="0060175A">
        <w:t xml:space="preserve"> </w:t>
      </w:r>
      <w:r w:rsidR="00DF78AD" w:rsidRPr="0060175A">
        <w:t>data,</w:t>
      </w:r>
      <w:r w:rsidR="00293C48" w:rsidRPr="0060175A">
        <w:t xml:space="preserve"> </w:t>
      </w:r>
      <w:r w:rsidRPr="0060175A">
        <w:t>2013).</w:t>
      </w:r>
      <w:r w:rsidR="00293C48" w:rsidRPr="0060175A">
        <w:t xml:space="preserve"> </w:t>
      </w:r>
      <w:r w:rsidRPr="0060175A">
        <w:t>The</w:t>
      </w:r>
      <w:r w:rsidR="00293C48" w:rsidRPr="0060175A">
        <w:t xml:space="preserve"> </w:t>
      </w:r>
      <w:r w:rsidRPr="0060175A">
        <w:t>2006</w:t>
      </w:r>
      <w:r w:rsidR="00293C48" w:rsidRPr="0060175A">
        <w:t xml:space="preserve"> </w:t>
      </w:r>
      <w:r w:rsidRPr="0060175A">
        <w:t>Port</w:t>
      </w:r>
      <w:r w:rsidR="00293C48" w:rsidRPr="0060175A">
        <w:t xml:space="preserve"> </w:t>
      </w:r>
      <w:r w:rsidRPr="0060175A">
        <w:t>Phillip</w:t>
      </w:r>
      <w:r w:rsidR="00293C48" w:rsidRPr="0060175A">
        <w:t xml:space="preserve"> </w:t>
      </w:r>
      <w:r w:rsidR="002A70A0">
        <w:t xml:space="preserve">CO </w:t>
      </w:r>
      <w:r w:rsidRPr="0060175A">
        <w:t>emissions</w:t>
      </w:r>
      <w:r w:rsidR="00293C48" w:rsidRPr="0060175A">
        <w:t xml:space="preserve"> </w:t>
      </w:r>
      <w:r w:rsidRPr="0060175A">
        <w:t>are</w:t>
      </w:r>
      <w:r w:rsidR="00293C48" w:rsidRPr="0060175A">
        <w:t xml:space="preserve"> </w:t>
      </w:r>
      <w:r w:rsidRPr="0060175A">
        <w:t>now</w:t>
      </w:r>
      <w:r w:rsidR="00293C48" w:rsidRPr="0060175A">
        <w:t xml:space="preserve"> </w:t>
      </w:r>
      <w:r w:rsidRPr="0060175A">
        <w:t>estimated</w:t>
      </w:r>
      <w:r w:rsidR="00293C48" w:rsidRPr="0060175A">
        <w:t xml:space="preserve"> </w:t>
      </w:r>
      <w:r w:rsidRPr="0060175A">
        <w:t>to</w:t>
      </w:r>
      <w:r w:rsidR="00293C48" w:rsidRPr="0060175A">
        <w:t xml:space="preserve"> </w:t>
      </w:r>
      <w:r w:rsidRPr="0060175A">
        <w:t>have</w:t>
      </w:r>
      <w:r w:rsidR="00293C48" w:rsidRPr="0060175A">
        <w:t xml:space="preserve"> </w:t>
      </w:r>
      <w:r w:rsidRPr="0060175A">
        <w:t>been</w:t>
      </w:r>
      <w:r w:rsidR="008151FC">
        <w:t xml:space="preserve"> significantly higher at</w:t>
      </w:r>
      <w:r w:rsidR="00293C48" w:rsidRPr="0060175A">
        <w:t xml:space="preserve"> </w:t>
      </w:r>
      <w:r w:rsidRPr="0060175A">
        <w:t>796</w:t>
      </w:r>
      <w:r w:rsidR="00293C48">
        <w:t xml:space="preserve"> </w:t>
      </w:r>
      <w:r>
        <w:t>k</w:t>
      </w:r>
      <w:r w:rsidR="00293C48">
        <w:t xml:space="preserve"> </w:t>
      </w:r>
      <w:r>
        <w:t>tonnes,</w:t>
      </w:r>
      <w:r w:rsidR="00293C48">
        <w:t xml:space="preserve"> </w:t>
      </w:r>
      <w:r>
        <w:t>with</w:t>
      </w:r>
      <w:r w:rsidR="00293C48">
        <w:t xml:space="preserve"> </w:t>
      </w:r>
      <w:r>
        <w:t>the</w:t>
      </w:r>
      <w:r w:rsidR="00293C48">
        <w:t xml:space="preserve"> </w:t>
      </w:r>
      <w:r>
        <w:t>increase</w:t>
      </w:r>
      <w:r w:rsidR="00293C48">
        <w:t xml:space="preserve"> </w:t>
      </w:r>
      <w:r>
        <w:t>in</w:t>
      </w:r>
      <w:r w:rsidR="00293C48">
        <w:t xml:space="preserve"> </w:t>
      </w:r>
      <w:r>
        <w:t>emissions</w:t>
      </w:r>
      <w:r w:rsidR="0084127E">
        <w:t xml:space="preserve"> compare</w:t>
      </w:r>
      <w:r w:rsidR="002A70A0">
        <w:t>d</w:t>
      </w:r>
      <w:r w:rsidR="0084127E">
        <w:t xml:space="preserve"> </w:t>
      </w:r>
      <w:r w:rsidR="002A70A0">
        <w:t>to earlier estimates</w:t>
      </w:r>
      <w:r w:rsidR="00293C48">
        <w:t xml:space="preserve"> </w:t>
      </w:r>
      <w:r w:rsidRPr="006E1D5F">
        <w:t>due</w:t>
      </w:r>
      <w:r w:rsidR="0000018E">
        <w:t xml:space="preserve"> to</w:t>
      </w:r>
      <w:r w:rsidR="00293C48">
        <w:t xml:space="preserve"> </w:t>
      </w:r>
      <w:r>
        <w:t>increased</w:t>
      </w:r>
      <w:r w:rsidR="00293C48">
        <w:t xml:space="preserve"> </w:t>
      </w:r>
      <w:r>
        <w:t>emission</w:t>
      </w:r>
      <w:r w:rsidR="008B75D9">
        <w:t>s</w:t>
      </w:r>
      <w:r w:rsidR="00293C48">
        <w:t xml:space="preserve"> </w:t>
      </w:r>
      <w:r>
        <w:t>from</w:t>
      </w:r>
      <w:r w:rsidR="00293C48">
        <w:t xml:space="preserve"> </w:t>
      </w:r>
      <w:r>
        <w:t>vehicles</w:t>
      </w:r>
      <w:r w:rsidR="00293C48">
        <w:t xml:space="preserve"> </w:t>
      </w:r>
      <w:r>
        <w:t>and</w:t>
      </w:r>
      <w:r w:rsidR="00293C48">
        <w:t xml:space="preserve"> </w:t>
      </w:r>
      <w:r>
        <w:t>reduced</w:t>
      </w:r>
      <w:r w:rsidR="00293C48">
        <w:t xml:space="preserve"> </w:t>
      </w:r>
      <w:r>
        <w:t>emissions</w:t>
      </w:r>
      <w:r w:rsidR="00293C48">
        <w:t xml:space="preserve"> </w:t>
      </w:r>
      <w:r>
        <w:t>from</w:t>
      </w:r>
      <w:r w:rsidR="00293C48">
        <w:t xml:space="preserve"> </w:t>
      </w:r>
      <w:r>
        <w:t>wood</w:t>
      </w:r>
      <w:r w:rsidR="00293C48">
        <w:t xml:space="preserve"> </w:t>
      </w:r>
      <w:r>
        <w:t>heaters.</w:t>
      </w:r>
      <w:r w:rsidR="0020725A">
        <w:t xml:space="preserve"> </w:t>
      </w:r>
      <w:r w:rsidR="008151FC">
        <w:t>In this Report, the time-dependence of the Port Phillip CO e</w:t>
      </w:r>
      <w:r w:rsidR="00415D8E">
        <w:t xml:space="preserve">missions is estimated from the </w:t>
      </w:r>
      <w:r w:rsidR="008151FC">
        <w:t xml:space="preserve">episodes of Port Phillip CO pollution observed at Cape Grim. </w:t>
      </w:r>
      <w:r w:rsidR="002A70A0">
        <w:t>Using the</w:t>
      </w:r>
      <w:r w:rsidR="00A71517">
        <w:t xml:space="preserve"> revised data on </w:t>
      </w:r>
      <w:r w:rsidR="002A70A0">
        <w:t>CO</w:t>
      </w:r>
      <w:r w:rsidR="00A71517">
        <w:t xml:space="preserve"> emissions, </w:t>
      </w:r>
      <w:r>
        <w:t>Port</w:t>
      </w:r>
      <w:r w:rsidR="00293C48">
        <w:t xml:space="preserve"> </w:t>
      </w:r>
      <w:r>
        <w:t>Phillip</w:t>
      </w:r>
      <w:r w:rsidR="00293C48">
        <w:t xml:space="preserve"> </w:t>
      </w:r>
      <w:r w:rsidR="002A70A0">
        <w:t xml:space="preserve">ODS </w:t>
      </w:r>
      <w:r>
        <w:t>emissions</w:t>
      </w:r>
      <w:r w:rsidR="00293C48">
        <w:t xml:space="preserve"> </w:t>
      </w:r>
      <w:r>
        <w:t>have</w:t>
      </w:r>
      <w:r w:rsidR="00293C48">
        <w:t xml:space="preserve"> </w:t>
      </w:r>
      <w:r>
        <w:t>been</w:t>
      </w:r>
      <w:r w:rsidR="00293C48">
        <w:t xml:space="preserve"> </w:t>
      </w:r>
      <w:r>
        <w:t>calculated,</w:t>
      </w:r>
      <w:r w:rsidR="00293C48">
        <w:t xml:space="preserve"> </w:t>
      </w:r>
      <w:r w:rsidR="001405A5">
        <w:t>for</w:t>
      </w:r>
      <w:r w:rsidR="00293C48">
        <w:t xml:space="preserve"> </w:t>
      </w:r>
      <w:r w:rsidR="001405A5">
        <w:t>1994</w:t>
      </w:r>
      <w:r>
        <w:t>-</w:t>
      </w:r>
      <w:r w:rsidRPr="00FE11A9">
        <w:t>201</w:t>
      </w:r>
      <w:r w:rsidR="0093393C">
        <w:t>7</w:t>
      </w:r>
      <w:r>
        <w:t>,</w:t>
      </w:r>
      <w:r w:rsidR="00293C48">
        <w:t xml:space="preserve"> </w:t>
      </w:r>
      <w:r w:rsidR="001405A5">
        <w:t xml:space="preserve">using Cape Grim </w:t>
      </w:r>
      <w:r w:rsidR="001405A5" w:rsidRPr="001405A5">
        <w:rPr>
          <w:i/>
        </w:rPr>
        <w:t>in situ</w:t>
      </w:r>
      <w:r w:rsidR="001405A5">
        <w:t xml:space="preserve"> data and </w:t>
      </w:r>
      <w:r>
        <w:t>ISC,</w:t>
      </w:r>
      <w:r w:rsidR="00293C48">
        <w:t xml:space="preserve"> </w:t>
      </w:r>
      <w:r>
        <w:t>obtained</w:t>
      </w:r>
      <w:r w:rsidR="00293C48">
        <w:t xml:space="preserve"> </w:t>
      </w:r>
      <w:r>
        <w:t>from</w:t>
      </w:r>
      <w:r w:rsidR="00293C48">
        <w:t xml:space="preserve"> </w:t>
      </w:r>
      <w:r>
        <w:t>the</w:t>
      </w:r>
      <w:r w:rsidR="00293C48">
        <w:t xml:space="preserve"> </w:t>
      </w:r>
      <w:r w:rsidR="001405A5">
        <w:t xml:space="preserve">GC-ECD and GC-MS </w:t>
      </w:r>
      <w:r w:rsidR="004621F6">
        <w:t>instrument</w:t>
      </w:r>
      <w:r w:rsidR="001405A5">
        <w:t>s</w:t>
      </w:r>
      <w:r w:rsidR="002A70A0">
        <w:t xml:space="preserve"> </w:t>
      </w:r>
      <w:r>
        <w:t>at</w:t>
      </w:r>
      <w:r w:rsidR="00293C48">
        <w:t xml:space="preserve"> </w:t>
      </w:r>
      <w:r>
        <w:t>Cape</w:t>
      </w:r>
      <w:r w:rsidR="00293C48">
        <w:t xml:space="preserve"> </w:t>
      </w:r>
      <w:r>
        <w:t>Grim,</w:t>
      </w:r>
      <w:r w:rsidR="00293C48">
        <w:t xml:space="preserve"> </w:t>
      </w:r>
      <w:r w:rsidR="001405A5">
        <w:t xml:space="preserve">and </w:t>
      </w:r>
      <w:r>
        <w:t>scaled</w:t>
      </w:r>
      <w:r w:rsidR="00293C48">
        <w:t xml:space="preserve"> </w:t>
      </w:r>
      <w:r>
        <w:t>to</w:t>
      </w:r>
      <w:r w:rsidR="00293C48">
        <w:t xml:space="preserve"> </w:t>
      </w:r>
      <w:r>
        <w:t>Australian</w:t>
      </w:r>
      <w:r w:rsidR="00293C48">
        <w:t xml:space="preserve"> </w:t>
      </w:r>
      <w:r>
        <w:t>emissions</w:t>
      </w:r>
      <w:r w:rsidR="001405A5">
        <w:t>, where appropriate,</w:t>
      </w:r>
      <w:r w:rsidR="00293C48">
        <w:t xml:space="preserve"> </w:t>
      </w:r>
      <w:r>
        <w:t>on</w:t>
      </w:r>
      <w:r w:rsidR="00293C48">
        <w:t xml:space="preserve"> </w:t>
      </w:r>
      <w:r>
        <w:t>a</w:t>
      </w:r>
      <w:r w:rsidR="00293C48">
        <w:t xml:space="preserve"> </w:t>
      </w:r>
      <w:r>
        <w:t>population</w:t>
      </w:r>
      <w:r w:rsidR="00293C48">
        <w:t xml:space="preserve"> </w:t>
      </w:r>
      <w:r>
        <w:t>basis</w:t>
      </w:r>
      <w:r w:rsidR="00293C48">
        <w:t xml:space="preserve"> </w:t>
      </w:r>
      <w:r>
        <w:t>(using</w:t>
      </w:r>
      <w:r w:rsidR="00293C48">
        <w:t xml:space="preserve"> </w:t>
      </w:r>
      <w:r>
        <w:t>a</w:t>
      </w:r>
      <w:r w:rsidR="00293C48">
        <w:t xml:space="preserve"> </w:t>
      </w:r>
      <w:r>
        <w:t>population-based</w:t>
      </w:r>
      <w:r w:rsidR="00293C48">
        <w:t xml:space="preserve"> </w:t>
      </w:r>
      <w:r>
        <w:t>scale</w:t>
      </w:r>
      <w:r w:rsidR="00293C48">
        <w:t xml:space="preserve"> </w:t>
      </w:r>
      <w:r>
        <w:t>factor</w:t>
      </w:r>
      <w:r w:rsidR="00293C48">
        <w:t xml:space="preserve"> </w:t>
      </w:r>
      <w:r>
        <w:t>of</w:t>
      </w:r>
      <w:r w:rsidR="00293C48">
        <w:t xml:space="preserve"> </w:t>
      </w:r>
      <w:r>
        <w:t>5.4).</w:t>
      </w:r>
      <w:r w:rsidR="00293C48">
        <w:t xml:space="preserve"> </w:t>
      </w:r>
      <w:r>
        <w:t>NOAA</w:t>
      </w:r>
      <w:r w:rsidR="00293C48">
        <w:t xml:space="preserve"> </w:t>
      </w:r>
      <w:r>
        <w:t>air</w:t>
      </w:r>
      <w:r w:rsidR="00293C48">
        <w:t xml:space="preserve"> </w:t>
      </w:r>
      <w:r>
        <w:t>mass</w:t>
      </w:r>
      <w:r w:rsidR="00293C48">
        <w:t xml:space="preserve"> </w:t>
      </w:r>
      <w:r>
        <w:t>back</w:t>
      </w:r>
      <w:r w:rsidR="00293C48">
        <w:t xml:space="preserve"> </w:t>
      </w:r>
      <w:r>
        <w:t>trajectory</w:t>
      </w:r>
      <w:r w:rsidR="00293C48">
        <w:t xml:space="preserve"> </w:t>
      </w:r>
      <w:r>
        <w:t>analyses</w:t>
      </w:r>
      <w:r w:rsidR="00293C48">
        <w:t xml:space="preserve"> </w:t>
      </w:r>
      <w:r>
        <w:t>(</w:t>
      </w:r>
      <w:r w:rsidRPr="00232F08">
        <w:t>Draxler</w:t>
      </w:r>
      <w:r w:rsidR="00293C48" w:rsidRPr="00232F08">
        <w:t xml:space="preserve"> </w:t>
      </w:r>
      <w:r w:rsidR="00AD634B">
        <w:t>and</w:t>
      </w:r>
      <w:r w:rsidR="00293C48" w:rsidRPr="00232F08">
        <w:t xml:space="preserve"> </w:t>
      </w:r>
      <w:r w:rsidRPr="00232F08">
        <w:t>Hess,</w:t>
      </w:r>
      <w:r w:rsidR="00293C48" w:rsidRPr="00232F08">
        <w:t xml:space="preserve"> </w:t>
      </w:r>
      <w:r w:rsidRPr="00232F08">
        <w:t>1997</w:t>
      </w:r>
      <w:r>
        <w:t>)</w:t>
      </w:r>
      <w:r w:rsidR="00293C48">
        <w:t xml:space="preserve"> </w:t>
      </w:r>
      <w:r>
        <w:t>are</w:t>
      </w:r>
      <w:r w:rsidR="00293C48">
        <w:t xml:space="preserve"> </w:t>
      </w:r>
      <w:r>
        <w:t>used</w:t>
      </w:r>
      <w:r w:rsidR="00293C48">
        <w:t xml:space="preserve"> </w:t>
      </w:r>
      <w:r>
        <w:t>to</w:t>
      </w:r>
      <w:r w:rsidR="00293C48">
        <w:t xml:space="preserve"> </w:t>
      </w:r>
      <w:r>
        <w:t>ensure</w:t>
      </w:r>
      <w:r w:rsidR="00293C48">
        <w:t xml:space="preserve"> </w:t>
      </w:r>
      <w:r>
        <w:t>that</w:t>
      </w:r>
      <w:r w:rsidR="00293C48">
        <w:t xml:space="preserve"> </w:t>
      </w:r>
      <w:r>
        <w:t>the</w:t>
      </w:r>
      <w:r w:rsidR="00293C48">
        <w:t xml:space="preserve"> </w:t>
      </w:r>
      <w:r>
        <w:t>pollution</w:t>
      </w:r>
      <w:r w:rsidR="00293C48">
        <w:t xml:space="preserve"> </w:t>
      </w:r>
      <w:r>
        <w:t>events</w:t>
      </w:r>
      <w:r w:rsidR="00293C48">
        <w:t xml:space="preserve"> </w:t>
      </w:r>
      <w:r>
        <w:t>at</w:t>
      </w:r>
      <w:r w:rsidR="00293C48">
        <w:t xml:space="preserve"> </w:t>
      </w:r>
      <w:r>
        <w:t>Cape</w:t>
      </w:r>
      <w:r w:rsidR="00293C48">
        <w:t xml:space="preserve"> </w:t>
      </w:r>
      <w:r>
        <w:t>Grim</w:t>
      </w:r>
      <w:r w:rsidR="00293C48">
        <w:t xml:space="preserve"> </w:t>
      </w:r>
      <w:r>
        <w:t>used</w:t>
      </w:r>
      <w:r w:rsidR="00293C48">
        <w:t xml:space="preserve"> </w:t>
      </w:r>
      <w:r>
        <w:t>to</w:t>
      </w:r>
      <w:r w:rsidR="00293C48">
        <w:t xml:space="preserve"> </w:t>
      </w:r>
      <w:r>
        <w:t>derive</w:t>
      </w:r>
      <w:r w:rsidR="00293C48">
        <w:t xml:space="preserve"> </w:t>
      </w:r>
      <w:r>
        <w:t>Port</w:t>
      </w:r>
      <w:r w:rsidR="00293C48">
        <w:t xml:space="preserve"> </w:t>
      </w:r>
      <w:r>
        <w:t>Phillip</w:t>
      </w:r>
      <w:r w:rsidR="00293C48">
        <w:t xml:space="preserve"> </w:t>
      </w:r>
      <w:r>
        <w:t>emissions</w:t>
      </w:r>
      <w:r w:rsidR="00293C48">
        <w:t xml:space="preserve"> </w:t>
      </w:r>
      <w:r>
        <w:t>are</w:t>
      </w:r>
      <w:r w:rsidR="00293C48">
        <w:t xml:space="preserve"> </w:t>
      </w:r>
      <w:r>
        <w:t>imbedded</w:t>
      </w:r>
      <w:r w:rsidR="00293C48">
        <w:t xml:space="preserve"> </w:t>
      </w:r>
      <w:r>
        <w:t>in</w:t>
      </w:r>
      <w:r w:rsidR="00293C48">
        <w:t xml:space="preserve"> </w:t>
      </w:r>
      <w:r>
        <w:t>air</w:t>
      </w:r>
      <w:r w:rsidR="00293C48">
        <w:t xml:space="preserve"> </w:t>
      </w:r>
      <w:r>
        <w:t>masses</w:t>
      </w:r>
      <w:r w:rsidR="00293C48">
        <w:t xml:space="preserve"> </w:t>
      </w:r>
      <w:r>
        <w:t>that</w:t>
      </w:r>
      <w:r w:rsidR="00293C48">
        <w:t xml:space="preserve"> </w:t>
      </w:r>
      <w:r>
        <w:t>only</w:t>
      </w:r>
      <w:r w:rsidR="00293C48">
        <w:t xml:space="preserve"> </w:t>
      </w:r>
      <w:r>
        <w:t>pass</w:t>
      </w:r>
      <w:r w:rsidR="00293C48">
        <w:t xml:space="preserve"> </w:t>
      </w:r>
      <w:r>
        <w:t>over</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and</w:t>
      </w:r>
      <w:r w:rsidR="00293C48">
        <w:t xml:space="preserve"> </w:t>
      </w:r>
      <w:r>
        <w:t>do</w:t>
      </w:r>
      <w:r w:rsidR="00293C48">
        <w:t xml:space="preserve"> </w:t>
      </w:r>
      <w:r>
        <w:t>not</w:t>
      </w:r>
      <w:r w:rsidR="00293C48">
        <w:t xml:space="preserve"> </w:t>
      </w:r>
      <w:r>
        <w:t>include</w:t>
      </w:r>
      <w:r w:rsidR="00293C48">
        <w:t xml:space="preserve"> </w:t>
      </w:r>
      <w:r>
        <w:t>other</w:t>
      </w:r>
      <w:r w:rsidR="00293C48">
        <w:t xml:space="preserve"> </w:t>
      </w:r>
      <w:r>
        <w:t>possible</w:t>
      </w:r>
      <w:r w:rsidR="00293C48">
        <w:t xml:space="preserve"> </w:t>
      </w:r>
      <w:r w:rsidR="00A71517">
        <w:t>carbon monoxide</w:t>
      </w:r>
      <w:r w:rsidR="00293C48">
        <w:t xml:space="preserve"> </w:t>
      </w:r>
      <w:r>
        <w:t>source</w:t>
      </w:r>
      <w:r w:rsidR="00293C48">
        <w:t xml:space="preserve"> </w:t>
      </w:r>
      <w:r>
        <w:t>regions,</w:t>
      </w:r>
      <w:r w:rsidR="00293C48">
        <w:t xml:space="preserve"> </w:t>
      </w:r>
      <w:r>
        <w:t>in</w:t>
      </w:r>
      <w:r w:rsidR="00293C48">
        <w:t xml:space="preserve"> </w:t>
      </w:r>
      <w:r>
        <w:t>particular</w:t>
      </w:r>
      <w:r w:rsidR="00293C48">
        <w:t xml:space="preserve"> </w:t>
      </w:r>
      <w:r>
        <w:t>the</w:t>
      </w:r>
      <w:r w:rsidR="00293C48">
        <w:t xml:space="preserve"> </w:t>
      </w:r>
      <w:r>
        <w:t>Latrobe</w:t>
      </w:r>
      <w:r w:rsidR="00293C48">
        <w:t xml:space="preserve"> </w:t>
      </w:r>
      <w:r>
        <w:t>Valley.</w:t>
      </w:r>
    </w:p>
    <w:p w14:paraId="6E34D576" w14:textId="6785BFA6" w:rsidR="0079660A" w:rsidRDefault="0079660A" w:rsidP="0079660A">
      <w:pPr>
        <w:pStyle w:val="BodyText"/>
        <w:rPr>
          <w:lang w:val="en-GB"/>
        </w:rPr>
      </w:pPr>
      <w:r>
        <w:rPr>
          <w:lang w:val="en-GB"/>
        </w:rPr>
        <w:t>S</w:t>
      </w:r>
      <w:r w:rsidR="00632669">
        <w:rPr>
          <w:lang w:val="en-GB"/>
        </w:rPr>
        <w:t>outh</w:t>
      </w:r>
      <w:r w:rsidR="00607366">
        <w:rPr>
          <w:lang w:val="en-GB"/>
        </w:rPr>
        <w:t xml:space="preserve"> </w:t>
      </w:r>
      <w:r>
        <w:rPr>
          <w:lang w:val="en-GB"/>
        </w:rPr>
        <w:t>E</w:t>
      </w:r>
      <w:r w:rsidR="00632669">
        <w:rPr>
          <w:lang w:val="en-GB"/>
        </w:rPr>
        <w:t>ast (SE)</w:t>
      </w:r>
      <w:r>
        <w:rPr>
          <w:lang w:val="en-GB"/>
        </w:rPr>
        <w:t xml:space="preserve"> Australian ODS emissions can be calculated from Cape Grim data using</w:t>
      </w:r>
      <w:r w:rsidRPr="005705D6">
        <w:t xml:space="preserve"> </w:t>
      </w:r>
      <w:r>
        <w:t xml:space="preserve">the NAME model. </w:t>
      </w:r>
      <w:r>
        <w:rPr>
          <w:lang w:val="en-GB"/>
        </w:rPr>
        <w:t>NAME (</w:t>
      </w:r>
      <w:r w:rsidRPr="003E0C31">
        <w:rPr>
          <w:lang w:val="en-GB"/>
        </w:rPr>
        <w:t>Numerical A</w:t>
      </w:r>
      <w:r w:rsidR="003E0C31">
        <w:rPr>
          <w:lang w:val="en-GB"/>
        </w:rPr>
        <w:t>tmospheric d</w:t>
      </w:r>
      <w:r w:rsidRPr="003E0C31">
        <w:rPr>
          <w:lang w:val="en-GB"/>
        </w:rPr>
        <w:t>ispersion Modelling Environment</w:t>
      </w:r>
      <w:r>
        <w:rPr>
          <w:lang w:val="en-GB"/>
        </w:rPr>
        <w:t xml:space="preserve">) is a </w:t>
      </w:r>
      <w:proofErr w:type="spellStart"/>
      <w:r>
        <w:rPr>
          <w:lang w:val="en-GB"/>
        </w:rPr>
        <w:t>Lagrangian</w:t>
      </w:r>
      <w:proofErr w:type="spellEnd"/>
      <w:r>
        <w:rPr>
          <w:lang w:val="en-GB"/>
        </w:rPr>
        <w:t xml:space="preserve"> particle dispersion model (</w:t>
      </w:r>
      <w:proofErr w:type="spellStart"/>
      <w:r w:rsidRPr="00CC7074">
        <w:rPr>
          <w:lang w:val="en-GB"/>
        </w:rPr>
        <w:t>O’Doherty</w:t>
      </w:r>
      <w:proofErr w:type="spellEnd"/>
      <w:r w:rsidRPr="00CC7074">
        <w:rPr>
          <w:lang w:val="en-GB"/>
        </w:rPr>
        <w:t xml:space="preserve"> </w:t>
      </w:r>
      <w:r w:rsidRPr="00CC7074">
        <w:rPr>
          <w:i/>
          <w:lang w:val="en-GB"/>
        </w:rPr>
        <w:t>et al</w:t>
      </w:r>
      <w:r w:rsidRPr="00CC7074">
        <w:rPr>
          <w:lang w:val="en-GB"/>
        </w:rPr>
        <w:t>., 2009</w:t>
      </w:r>
      <w:r>
        <w:rPr>
          <w:lang w:val="en-GB"/>
        </w:rPr>
        <w:t xml:space="preserve">; </w:t>
      </w:r>
      <w:r w:rsidRPr="00CC7074">
        <w:rPr>
          <w:lang w:val="en-GB"/>
        </w:rPr>
        <w:t xml:space="preserve">Manning </w:t>
      </w:r>
      <w:r w:rsidRPr="00CC7074">
        <w:rPr>
          <w:i/>
          <w:lang w:val="en-GB"/>
        </w:rPr>
        <w:t>et al</w:t>
      </w:r>
      <w:r w:rsidRPr="00CC7074">
        <w:rPr>
          <w:lang w:val="en-GB"/>
        </w:rPr>
        <w:t>., 2003, 2011</w:t>
      </w:r>
      <w:r>
        <w:rPr>
          <w:lang w:val="en-GB"/>
        </w:rPr>
        <w:t>) driven by 3-dimensional wind fields from numerical weather predictions models. NAME has a horizontal resolution (grid boxes 40 km x 40 km) and a minimum boundary layer height of 100 m. NAME operates in a backward mode, so, for example, it identifies, within a 3 h</w:t>
      </w:r>
      <w:r w:rsidR="003142BE">
        <w:rPr>
          <w:lang w:val="en-GB"/>
        </w:rPr>
        <w:t>ou</w:t>
      </w:r>
      <w:r>
        <w:rPr>
          <w:lang w:val="en-GB"/>
        </w:rPr>
        <w:t xml:space="preserve">r period at Cape Grim, which grid boxes in </w:t>
      </w:r>
      <w:r w:rsidR="006874B5">
        <w:rPr>
          <w:lang w:val="en-GB"/>
        </w:rPr>
        <w:t>a</w:t>
      </w:r>
      <w:r>
        <w:rPr>
          <w:lang w:val="en-GB"/>
        </w:rPr>
        <w:t xml:space="preserve"> prescribed domain impact on Cape Grim </w:t>
      </w:r>
      <w:r w:rsidR="006874B5">
        <w:rPr>
          <w:lang w:val="en-GB"/>
        </w:rPr>
        <w:t>over</w:t>
      </w:r>
      <w:r>
        <w:rPr>
          <w:lang w:val="en-GB"/>
        </w:rPr>
        <w:t xml:space="preserve"> the previous 12 days. NAME releases 33000 particles at Cape Grim over </w:t>
      </w:r>
      <w:r w:rsidR="006874B5">
        <w:rPr>
          <w:lang w:val="en-GB"/>
        </w:rPr>
        <w:t>a</w:t>
      </w:r>
      <w:r>
        <w:rPr>
          <w:lang w:val="en-GB"/>
        </w:rPr>
        <w:t xml:space="preserve"> 3 hr period and the resultant 12 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w:t>
      </w:r>
      <w:r w:rsidR="00971BC0">
        <w:rPr>
          <w:lang w:val="en-GB"/>
        </w:rPr>
        <w:t>s</w:t>
      </w:r>
      <w:r>
        <w:rPr>
          <w:lang w:val="en-GB"/>
        </w:rPr>
        <w:t xml:space="preserve"> that sources outside the specified domain do not impact significantly on Cape Grim.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w:t>
      </w:r>
      <w:r w:rsidR="0000018E">
        <w:rPr>
          <w:lang w:val="en-GB"/>
        </w:rPr>
        <w:t>to</w:t>
      </w:r>
      <w:r>
        <w:rPr>
          <w:lang w:val="en-GB"/>
        </w:rPr>
        <w:t xml:space="preserve"> the prior estimates.</w:t>
      </w:r>
    </w:p>
    <w:p w14:paraId="7BEDFF22" w14:textId="15A9B61D" w:rsidR="0079660A" w:rsidRPr="00475A16" w:rsidRDefault="0079660A" w:rsidP="0079660A">
      <w:pPr>
        <w:pStyle w:val="BodyText"/>
      </w:pPr>
      <w:r>
        <w:t xml:space="preserve">The NAME model ‘sees’ emissions from Victoria/Tasmania or Victoria/Tasmania/New South Wales (depending on the domain used in the model) and are presented as 3-yr running averages of emissions (i.e. 2008 annual emissions are derived from 2007-2009 data). </w:t>
      </w:r>
      <w:r w:rsidRPr="00FE11A9">
        <w:t>The Australian emissions are calculated from NAME Victorian/Tasmanian or Victorian/Tasmanian/NSW emissions using population based scale factors of 3.7 and 1.7 respectively</w:t>
      </w:r>
      <w:r w:rsidR="006874B5" w:rsidRPr="00FE11A9">
        <w:t>, when appropriate,</w:t>
      </w:r>
      <w:r w:rsidR="000A6EB1">
        <w:t xml:space="preserve"> </w:t>
      </w:r>
      <w:r w:rsidR="000A6EB1" w:rsidRPr="00475A16">
        <w:t>and are</w:t>
      </w:r>
      <w:r w:rsidRPr="00475A16">
        <w:t xml:space="preserve"> shown </w:t>
      </w:r>
      <w:r w:rsidR="001924C8" w:rsidRPr="00475A16">
        <w:t>in</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w:t>
      </w:r>
    </w:p>
    <w:p w14:paraId="7461B183" w14:textId="77777777" w:rsidR="003B6332" w:rsidRDefault="006229C8" w:rsidP="0079660A">
      <w:pPr>
        <w:pStyle w:val="BodyText"/>
      </w:pPr>
      <w:r>
        <w:t>Australian halon emissions are derived from SE Australian emissions</w:t>
      </w:r>
      <w:r w:rsidR="00AE55F6">
        <w:t xml:space="preserve"> (ISC)</w:t>
      </w:r>
      <w:r>
        <w:t xml:space="preserve">, assuming </w:t>
      </w:r>
      <w:r w:rsidR="00A752BB" w:rsidRPr="00A752BB">
        <w:t xml:space="preserve">6-8 </w:t>
      </w:r>
      <w:r w:rsidRPr="00A752BB">
        <w:t>%</w:t>
      </w:r>
      <w:r>
        <w:t xml:space="preserve"> of SE Australian emissions are from the National Halon Bank located in Melbourne (</w:t>
      </w:r>
      <w:r w:rsidR="00A752BB">
        <w:t xml:space="preserve">see below; in </w:t>
      </w:r>
      <w:r>
        <w:t xml:space="preserve">Fraser </w:t>
      </w:r>
      <w:r w:rsidRPr="006229C8">
        <w:rPr>
          <w:i/>
        </w:rPr>
        <w:t>et al</w:t>
      </w:r>
      <w:r>
        <w:t>., 2013</w:t>
      </w:r>
      <w:r w:rsidR="00A752BB">
        <w:t>, 10% emission were assumed</w:t>
      </w:r>
      <w:r>
        <w:t xml:space="preserve">). The SE Australian </w:t>
      </w:r>
      <w:r w:rsidR="006874B5">
        <w:t>(</w:t>
      </w:r>
      <w:r>
        <w:t>non-Halon Bank</w:t>
      </w:r>
      <w:r w:rsidR="006874B5">
        <w:t>)</w:t>
      </w:r>
      <w:r>
        <w:t xml:space="preserve"> halon emissions are scaled to Australian emissions based on population.</w:t>
      </w:r>
    </w:p>
    <w:p w14:paraId="62E3D9A9" w14:textId="77777777" w:rsidR="006229C8" w:rsidRDefault="007F0DB3" w:rsidP="001405A5">
      <w:pPr>
        <w:pStyle w:val="BodyText"/>
      </w:pPr>
      <w:r w:rsidRPr="00177CC6">
        <w:t xml:space="preserve">Australian </w:t>
      </w:r>
      <w:r w:rsidR="00897A18">
        <w:t>methyl bromide</w:t>
      </w:r>
      <w:r w:rsidR="006229C8" w:rsidRPr="00177CC6">
        <w:t xml:space="preserve"> emissions</w:t>
      </w:r>
      <w:r w:rsidRPr="00177CC6">
        <w:t xml:space="preserve"> (QPS)</w:t>
      </w:r>
      <w:r w:rsidR="006229C8" w:rsidRPr="00177CC6">
        <w:t xml:space="preserve"> </w:t>
      </w:r>
      <w:r w:rsidR="00AE55F6" w:rsidRPr="00177CC6">
        <w:t>are scaled from SE Australian emissions (ISC)</w:t>
      </w:r>
      <w:r w:rsidRPr="00177CC6">
        <w:t xml:space="preserve">, less </w:t>
      </w:r>
      <w:r w:rsidR="00971BC0" w:rsidRPr="00177CC6">
        <w:t xml:space="preserve">non-QPS </w:t>
      </w:r>
      <w:r w:rsidR="00106B72" w:rsidRPr="00177CC6">
        <w:t xml:space="preserve">SE Australian </w:t>
      </w:r>
      <w:r w:rsidR="00971BC0" w:rsidRPr="00177CC6">
        <w:t>emission</w:t>
      </w:r>
      <w:r w:rsidRPr="00177CC6">
        <w:t>s</w:t>
      </w:r>
      <w:r w:rsidR="006229C8" w:rsidRPr="00177CC6">
        <w:t xml:space="preserve"> </w:t>
      </w:r>
      <w:r w:rsidRPr="00177CC6">
        <w:t xml:space="preserve">derived from non-QPS imports and a non-QPS emission factor </w:t>
      </w:r>
      <w:r w:rsidR="006229C8" w:rsidRPr="00177CC6">
        <w:t>app</w:t>
      </w:r>
      <w:r w:rsidRPr="00177CC6">
        <w:t xml:space="preserve">licable to </w:t>
      </w:r>
      <w:r w:rsidR="00897A18">
        <w:t>methyl bromide</w:t>
      </w:r>
      <w:r w:rsidRPr="00177CC6">
        <w:t xml:space="preserve"> use in Australia (</w:t>
      </w:r>
      <w:r w:rsidR="006229C8" w:rsidRPr="00177CC6">
        <w:t xml:space="preserve">100% of Australian non-QPS </w:t>
      </w:r>
      <w:r w:rsidR="00897A18">
        <w:t>methyl bromide</w:t>
      </w:r>
      <w:r w:rsidR="006229C8" w:rsidRPr="00177CC6">
        <w:t xml:space="preserve"> is assumed to originate in SE Australia</w:t>
      </w:r>
      <w:r w:rsidRPr="00177CC6">
        <w:t>)</w:t>
      </w:r>
      <w:r w:rsidR="006229C8" w:rsidRPr="00177CC6">
        <w:t xml:space="preserve">; </w:t>
      </w:r>
      <w:r w:rsidRPr="00177CC6">
        <w:t xml:space="preserve">the QPS scaling factor is based on </w:t>
      </w:r>
      <w:r w:rsidR="00106B72" w:rsidRPr="00177CC6">
        <w:t xml:space="preserve">the assumption that </w:t>
      </w:r>
      <w:r w:rsidR="006229C8" w:rsidRPr="00177CC6">
        <w:t>35% of Australian QPS</w:t>
      </w:r>
      <w:r w:rsidR="00600F78" w:rsidRPr="00177CC6">
        <w:t xml:space="preserve"> </w:t>
      </w:r>
      <w:r w:rsidR="00897A18">
        <w:t>methyl bromide</w:t>
      </w:r>
      <w:r w:rsidR="00600F78" w:rsidRPr="00177CC6">
        <w:t xml:space="preserve"> originat</w:t>
      </w:r>
      <w:r w:rsidRPr="00177CC6">
        <w:t>ing</w:t>
      </w:r>
      <w:r w:rsidR="00600F78" w:rsidRPr="00177CC6">
        <w:t xml:space="preserve"> from SE Australia grain export ports (35% of Australia’s grain exports originate from SE Australian ports).</w:t>
      </w:r>
      <w:r w:rsidRPr="00177CC6">
        <w:t xml:space="preserve"> Australian </w:t>
      </w:r>
      <w:r w:rsidR="00897A18">
        <w:t>methyl bromide</w:t>
      </w:r>
      <w:r w:rsidRPr="00177CC6">
        <w:t xml:space="preserve"> emissions (QPS plus non-QPS) are the sum of Australian </w:t>
      </w:r>
      <w:r w:rsidR="00897A18">
        <w:t>methyl bromide</w:t>
      </w:r>
      <w:r w:rsidRPr="00177CC6">
        <w:t xml:space="preserve"> emissions (QPS) plus SE Australian </w:t>
      </w:r>
      <w:r w:rsidR="00897A18">
        <w:t>methyl bromide</w:t>
      </w:r>
      <w:r w:rsidRPr="00177CC6">
        <w:t xml:space="preserve"> emissions (non-QPS).</w:t>
      </w:r>
    </w:p>
    <w:p w14:paraId="5A2217F6" w14:textId="2ABC44B0" w:rsidR="008A021F" w:rsidRDefault="008A021F" w:rsidP="001405A5">
      <w:pPr>
        <w:pStyle w:val="BodyText"/>
      </w:pPr>
      <w:r>
        <w:t xml:space="preserve">Australian HCFC-22 emissions have been estimated using an emissions model based on HCFC-22 imports, and estimates </w:t>
      </w:r>
      <w:r w:rsidRPr="00475A16">
        <w:t>of the HCFC-22 bank as refrigerants and refrigerant leakage rates from the bank (</w:t>
      </w:r>
      <w:r w:rsidR="00D2140D" w:rsidRPr="00475A16">
        <w:fldChar w:fldCharType="begin"/>
      </w:r>
      <w:r w:rsidR="00D2140D" w:rsidRPr="00475A16">
        <w:instrText xml:space="preserve"> REF _Ref37241444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11</w:t>
      </w:r>
      <w:r w:rsidR="00D2140D" w:rsidRPr="00475A16">
        <w:fldChar w:fldCharType="end"/>
      </w:r>
      <w:r w:rsidR="000E71BE" w:rsidRPr="00475A16">
        <w:t xml:space="preserve">; </w:t>
      </w:r>
      <w:proofErr w:type="spellStart"/>
      <w:r w:rsidRPr="00475A16">
        <w:t>Brodribb</w:t>
      </w:r>
      <w:proofErr w:type="spellEnd"/>
      <w:r w:rsidRPr="00475A16">
        <w:t xml:space="preserve"> and McCann,</w:t>
      </w:r>
      <w:r>
        <w:t xml:space="preserve"> 2015a).</w:t>
      </w:r>
    </w:p>
    <w:p w14:paraId="68FE23F6" w14:textId="78F6A031" w:rsidR="001405A5" w:rsidRDefault="001405A5" w:rsidP="00D2140D">
      <w:pPr>
        <w:pStyle w:val="BodyText2"/>
      </w:pPr>
      <w:r>
        <w:lastRenderedPageBreak/>
        <w:t>T</w:t>
      </w:r>
      <w:r w:rsidR="00446B55">
        <w:t xml:space="preserve">he Australian emissions of </w:t>
      </w:r>
      <w:r>
        <w:t>ODS</w:t>
      </w:r>
      <w:r w:rsidR="00446B55">
        <w:t>s</w:t>
      </w:r>
      <w:r w:rsidR="0079660A">
        <w:t xml:space="preserve"> - </w:t>
      </w:r>
      <w:r>
        <w:t xml:space="preserve">CFCs, HCFCs, halons, MB, </w:t>
      </w:r>
      <w:r w:rsidR="0079660A">
        <w:t>Montreal Protocol chlorocarbons (</w:t>
      </w:r>
      <w:r w:rsidR="00897A18">
        <w:t>methyl chloroform</w:t>
      </w:r>
      <w:r w:rsidR="0079660A">
        <w:t xml:space="preserve">, </w:t>
      </w:r>
      <w:r w:rsidR="008264DC">
        <w:t>carbon tetrachloride</w:t>
      </w:r>
      <w:r w:rsidR="0079660A">
        <w:t xml:space="preserve">) </w:t>
      </w:r>
      <w:r>
        <w:t>other chlor</w:t>
      </w:r>
      <w:r w:rsidR="0079660A">
        <w:t>ocarbons</w:t>
      </w:r>
      <w:r w:rsidR="00C472F0">
        <w:t xml:space="preserve"> (</w:t>
      </w:r>
      <w:r w:rsidR="00F83C5D">
        <w:t>dichloromethane</w:t>
      </w:r>
      <w:r w:rsidR="00C472F0">
        <w:t xml:space="preserve">, </w:t>
      </w:r>
      <w:r w:rsidR="00F83C5D">
        <w:t>chloroform</w:t>
      </w:r>
      <w:r w:rsidR="00C472F0">
        <w:t xml:space="preserve">, </w:t>
      </w:r>
      <w:r w:rsidR="008264DC">
        <w:t>trichloroethylene</w:t>
      </w:r>
      <w:r w:rsidR="00C472F0">
        <w:t xml:space="preserve">, </w:t>
      </w:r>
      <w:proofErr w:type="gramStart"/>
      <w:r w:rsidR="008264DC">
        <w:t>perchloroethylene</w:t>
      </w:r>
      <w:proofErr w:type="gramEnd"/>
      <w:r w:rsidR="00C472F0">
        <w:t>)</w:t>
      </w:r>
      <w:r w:rsidR="0079660A">
        <w:t xml:space="preserve"> - </w:t>
      </w:r>
      <w:r>
        <w:t>are presented as 3-year running averages (1995-201</w:t>
      </w:r>
      <w:r w:rsidR="0093393C">
        <w:t>7</w:t>
      </w:r>
      <w:r>
        <w:t>:</w:t>
      </w:r>
      <w:r w:rsidR="00D2140D">
        <w:t xml:space="preserve"> </w:t>
      </w:r>
      <w:r w:rsidR="00D2140D" w:rsidRPr="00475A16">
        <w:fldChar w:fldCharType="begin"/>
      </w:r>
      <w:r w:rsidR="00D2140D" w:rsidRPr="00475A16">
        <w:instrText xml:space="preserve"> REF _Ref37241561 \h </w:instrText>
      </w:r>
      <w:r w:rsidR="00475A16" w:rsidRPr="00475A16">
        <w:instrText xml:space="preserve"> \* MERGEFORMAT </w:instrText>
      </w:r>
      <w:r w:rsidR="00D2140D" w:rsidRPr="00475A16">
        <w:fldChar w:fldCharType="separate"/>
      </w:r>
      <w:r w:rsidR="00D2140D" w:rsidRPr="00475A16">
        <w:t xml:space="preserve">Table </w:t>
      </w:r>
      <w:r w:rsidR="00D2140D" w:rsidRPr="00475A16">
        <w:rPr>
          <w:noProof/>
        </w:rPr>
        <w:t>3</w:t>
      </w:r>
      <w:r w:rsidR="00D2140D" w:rsidRPr="00475A16">
        <w:fldChar w:fldCharType="end"/>
      </w:r>
      <w:r w:rsidR="004075AB" w:rsidRPr="00475A16">
        <w:t>,</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1A459C">
        <w:t>).</w:t>
      </w:r>
    </w:p>
    <w:p w14:paraId="25530616" w14:textId="77777777" w:rsidR="005A6A8D" w:rsidRDefault="00723A5B" w:rsidP="004148F8">
      <w:pPr>
        <w:pStyle w:val="CaptionFigure"/>
        <w:rPr>
          <w:b/>
        </w:rPr>
      </w:pPr>
      <w:bookmarkStart w:id="91" w:name="_GoBack"/>
      <w:r>
        <w:rPr>
          <w:b/>
          <w:noProof/>
        </w:rPr>
        <w:drawing>
          <wp:inline distT="0" distB="0" distL="0" distR="0" wp14:anchorId="035DC914" wp14:editId="1E2A3AD6">
            <wp:extent cx="6120765" cy="6776085"/>
            <wp:effectExtent l="0" t="0" r="0" b="5715"/>
            <wp:docPr id="14" name="Picture 14" descr="Figure 12 is a series of eighteen graphs showing Australian emissions of individual ozone depleting substances from 1994 to 2017.  All graphs show a substantial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E_ODS_2019_Fig 12.png"/>
                    <pic:cNvPicPr/>
                  </pic:nvPicPr>
                  <pic:blipFill>
                    <a:blip r:embed="rId36"/>
                    <a:stretch>
                      <a:fillRect/>
                    </a:stretch>
                  </pic:blipFill>
                  <pic:spPr>
                    <a:xfrm>
                      <a:off x="0" y="0"/>
                      <a:ext cx="6120765" cy="6776085"/>
                    </a:xfrm>
                    <a:prstGeom prst="rect">
                      <a:avLst/>
                    </a:prstGeom>
                  </pic:spPr>
                </pic:pic>
              </a:graphicData>
            </a:graphic>
          </wp:inline>
        </w:drawing>
      </w:r>
      <w:bookmarkEnd w:id="91"/>
    </w:p>
    <w:p w14:paraId="0E7D0194" w14:textId="2604E85D" w:rsidR="00062CA9" w:rsidRDefault="00A61BB9" w:rsidP="004148F8">
      <w:pPr>
        <w:pStyle w:val="CaptionFigure"/>
      </w:pPr>
      <w:bookmarkStart w:id="92" w:name="_Ref37241507"/>
      <w:bookmarkStart w:id="93" w:name="_Toc39840483"/>
      <w:r w:rsidRPr="00AE547C">
        <w:rPr>
          <w:b/>
        </w:rPr>
        <w:t>Figure</w:t>
      </w:r>
      <w:r w:rsidRPr="00A61BB9">
        <w:rPr>
          <w:b/>
        </w:rPr>
        <w:t xml:space="preserve"> </w:t>
      </w:r>
      <w:r w:rsidRPr="00A61BB9">
        <w:rPr>
          <w:b/>
        </w:rPr>
        <w:fldChar w:fldCharType="begin"/>
      </w:r>
      <w:r w:rsidRPr="00A61BB9">
        <w:rPr>
          <w:b/>
        </w:rPr>
        <w:instrText xml:space="preserve"> SEQ Figure \* ARABIC </w:instrText>
      </w:r>
      <w:r w:rsidRPr="00A61BB9">
        <w:rPr>
          <w:b/>
        </w:rPr>
        <w:fldChar w:fldCharType="separate"/>
      </w:r>
      <w:r w:rsidR="00357127">
        <w:rPr>
          <w:b/>
          <w:noProof/>
        </w:rPr>
        <w:t>12</w:t>
      </w:r>
      <w:r w:rsidRPr="00A61BB9">
        <w:rPr>
          <w:b/>
        </w:rPr>
        <w:fldChar w:fldCharType="end"/>
      </w:r>
      <w:bookmarkEnd w:id="92"/>
      <w:r w:rsidR="00356111">
        <w:rPr>
          <w:b/>
        </w:rPr>
        <w:t>.</w:t>
      </w:r>
      <w:r w:rsidR="00356111">
        <w:t xml:space="preserve"> Annual average (3-yr running </w:t>
      </w:r>
      <w:r w:rsidR="00356111" w:rsidRPr="00FA1B00">
        <w:t>means</w:t>
      </w:r>
      <w:r w:rsidR="00356111">
        <w:t xml:space="preserve">) Australian emissions of CFCs, </w:t>
      </w:r>
      <w:r w:rsidR="00897A18">
        <w:t>methyl bromide</w:t>
      </w:r>
      <w:r w:rsidR="00356111">
        <w:t>, HCFCs, halons and chlorocarbons (</w:t>
      </w:r>
      <w:r w:rsidR="00897A18">
        <w:t>methyl chloroform</w:t>
      </w:r>
      <w:r w:rsidR="00356111">
        <w:t xml:space="preserve">, </w:t>
      </w:r>
      <w:r w:rsidR="008264DC">
        <w:t>carbon tetrachloride</w:t>
      </w:r>
      <w:r w:rsidR="00356111">
        <w:t xml:space="preserve">, chloroform, dichloromethane, </w:t>
      </w:r>
      <w:r w:rsidR="008264DC">
        <w:t>trichloroethylene</w:t>
      </w:r>
      <w:r w:rsidR="00356111">
        <w:t xml:space="preserve">, </w:t>
      </w:r>
      <w:r w:rsidR="008264DC">
        <w:t>perchloroethylene</w:t>
      </w:r>
      <w:r w:rsidR="00356111">
        <w:t>) from Cape Grim AGAGE data, using ISC techniques</w:t>
      </w:r>
      <w:r w:rsidR="003E0C31">
        <w:t xml:space="preserve"> (</w:t>
      </w:r>
      <w:r w:rsidR="00E5569E">
        <w:t>orange</w:t>
      </w:r>
      <w:r w:rsidR="003E0C31">
        <w:t xml:space="preserve">: GC-ECD data; </w:t>
      </w:r>
      <w:r w:rsidR="00E5569E">
        <w:t>blue</w:t>
      </w:r>
      <w:r w:rsidR="003E0C31">
        <w:t>: GC-MS data)</w:t>
      </w:r>
      <w:r w:rsidR="00356111">
        <w:t xml:space="preserve">. </w:t>
      </w:r>
      <w:r w:rsidR="00897A18">
        <w:t>methyl bromide</w:t>
      </w:r>
      <w:r w:rsidR="00523529">
        <w:t xml:space="preserve"> emissions are for SE Australia. </w:t>
      </w:r>
      <w:r w:rsidR="00356111">
        <w:t>Australian emissions are scaled from SE Australian emissions on a population basis;</w:t>
      </w:r>
      <w:r w:rsidR="00D773E7">
        <w:t xml:space="preserve"> halon emissions are adjusted to account for SE Australian Halon Bank emissions</w:t>
      </w:r>
      <w:r w:rsidR="00004F47">
        <w:t xml:space="preserve">. </w:t>
      </w:r>
      <w:r w:rsidR="00356111">
        <w:t xml:space="preserve">NAME </w:t>
      </w:r>
      <w:r w:rsidR="00356111" w:rsidRPr="003F2A22">
        <w:t>emissions</w:t>
      </w:r>
      <w:r w:rsidR="00356111">
        <w:t xml:space="preserve"> are show in </w:t>
      </w:r>
      <w:r w:rsidR="00E5569E">
        <w:t>light blue</w:t>
      </w:r>
      <w:r w:rsidR="00356111">
        <w:t>.</w:t>
      </w:r>
      <w:r w:rsidR="004A65FE">
        <w:t xml:space="preserve"> HCFC-22 emissions from the refrigerant bank are show in </w:t>
      </w:r>
      <w:r w:rsidR="00E5569E">
        <w:t xml:space="preserve">red </w:t>
      </w:r>
      <w:r w:rsidR="004A65FE" w:rsidRPr="00F72DA0">
        <w:t>(Brodribb and McCann, 2015a).</w:t>
      </w:r>
      <w:bookmarkStart w:id="94" w:name="_Ref375227814"/>
      <w:bookmarkStart w:id="95" w:name="_Toc361152326"/>
      <w:bookmarkEnd w:id="93"/>
    </w:p>
    <w:p w14:paraId="6CB23ED7" w14:textId="77777777" w:rsidR="003F2A22" w:rsidRPr="003F2A22" w:rsidRDefault="003F2A22" w:rsidP="003F2A22">
      <w:pPr>
        <w:sectPr w:rsidR="003F2A22" w:rsidRPr="003F2A22" w:rsidSect="00326D04">
          <w:type w:val="continuous"/>
          <w:pgSz w:w="11907" w:h="16840" w:code="9"/>
          <w:pgMar w:top="1134" w:right="1134" w:bottom="1134" w:left="1134" w:header="567" w:footer="567" w:gutter="0"/>
          <w:cols w:space="284"/>
          <w:docGrid w:linePitch="360"/>
        </w:sectPr>
      </w:pPr>
    </w:p>
    <w:p w14:paraId="0D21A12A" w14:textId="1A335C3D" w:rsidR="005F7691" w:rsidRDefault="00050930" w:rsidP="00050930">
      <w:pPr>
        <w:pStyle w:val="Caption"/>
      </w:pPr>
      <w:bookmarkStart w:id="96" w:name="_Ref37241561"/>
      <w:bookmarkStart w:id="97" w:name="_Toc39840495"/>
      <w:bookmarkEnd w:id="94"/>
      <w:r w:rsidRPr="00B63AA3">
        <w:rPr>
          <w:b/>
        </w:rPr>
        <w:lastRenderedPageBreak/>
        <w:t>Table</w:t>
      </w:r>
      <w:r w:rsidRPr="00050930">
        <w:rPr>
          <w:b/>
        </w:rPr>
        <w:t xml:space="preserve"> </w:t>
      </w:r>
      <w:r w:rsidR="00D62610" w:rsidRPr="00050930">
        <w:rPr>
          <w:b/>
        </w:rPr>
        <w:fldChar w:fldCharType="begin"/>
      </w:r>
      <w:r w:rsidRPr="00050930">
        <w:rPr>
          <w:b/>
        </w:rPr>
        <w:instrText xml:space="preserve"> SEQ Table \* ARABIC </w:instrText>
      </w:r>
      <w:r w:rsidR="00D62610" w:rsidRPr="00050930">
        <w:rPr>
          <w:b/>
        </w:rPr>
        <w:fldChar w:fldCharType="separate"/>
      </w:r>
      <w:r w:rsidR="00357127">
        <w:rPr>
          <w:b/>
          <w:noProof/>
        </w:rPr>
        <w:t>3</w:t>
      </w:r>
      <w:r w:rsidR="00D62610" w:rsidRPr="00050930">
        <w:rPr>
          <w:b/>
        </w:rPr>
        <w:fldChar w:fldCharType="end"/>
      </w:r>
      <w:bookmarkEnd w:id="96"/>
      <w:r w:rsidR="005F7691" w:rsidRPr="00050930">
        <w:rPr>
          <w:b/>
        </w:rPr>
        <w:t>.</w:t>
      </w:r>
      <w:r w:rsidR="00293C48">
        <w:t xml:space="preserve"> </w:t>
      </w:r>
      <w:r w:rsidR="00965A76">
        <w:t>Annual</w:t>
      </w:r>
      <w:r w:rsidR="00293C48">
        <w:t xml:space="preserve"> </w:t>
      </w:r>
      <w:r w:rsidR="00965A76">
        <w:t>average</w:t>
      </w:r>
      <w:r w:rsidR="00293C48">
        <w:t xml:space="preserve"> </w:t>
      </w:r>
      <w:r w:rsidR="00965A76">
        <w:t>(3-yr</w:t>
      </w:r>
      <w:r w:rsidR="00293C48">
        <w:t xml:space="preserve"> </w:t>
      </w:r>
      <w:r w:rsidR="00965A76">
        <w:t>running</w:t>
      </w:r>
      <w:r w:rsidR="00293C48">
        <w:t xml:space="preserve"> </w:t>
      </w:r>
      <w:r w:rsidR="00965A76">
        <w:t>means</w:t>
      </w:r>
      <w:r w:rsidR="006756BC">
        <w:t>, i.e. 201</w:t>
      </w:r>
      <w:r w:rsidR="008151FC">
        <w:t>4</w:t>
      </w:r>
      <w:r w:rsidR="006756BC">
        <w:t xml:space="preserve"> = average of 201</w:t>
      </w:r>
      <w:r w:rsidR="008151FC">
        <w:t>3</w:t>
      </w:r>
      <w:r w:rsidR="0000018E">
        <w:t>, 201</w:t>
      </w:r>
      <w:r w:rsidR="008151FC">
        <w:t>4</w:t>
      </w:r>
      <w:r w:rsidR="0000018E">
        <w:t>, 201</w:t>
      </w:r>
      <w:r w:rsidR="008151FC">
        <w:t>5</w:t>
      </w:r>
      <w:r w:rsidR="00965A76">
        <w:t>)</w:t>
      </w:r>
      <w:r w:rsidR="00293C48">
        <w:t xml:space="preserve"> </w:t>
      </w:r>
      <w:r w:rsidR="005F7691">
        <w:t>Australian</w:t>
      </w:r>
      <w:r w:rsidR="00293C48">
        <w:t xml:space="preserve"> </w:t>
      </w:r>
      <w:r w:rsidR="00965A76">
        <w:t>emissions</w:t>
      </w:r>
      <w:r w:rsidR="00293C48">
        <w:t xml:space="preserve"> </w:t>
      </w:r>
      <w:r w:rsidR="00FE1026">
        <w:t>(</w:t>
      </w:r>
      <w:r w:rsidR="001A423A">
        <w:t xml:space="preserve">metric </w:t>
      </w:r>
      <w:r w:rsidR="00FE1026">
        <w:t>tonnes</w:t>
      </w:r>
      <w:r w:rsidR="00293C48">
        <w:t xml:space="preserve"> </w:t>
      </w:r>
      <w:r w:rsidR="00FE1026">
        <w:t>unless</w:t>
      </w:r>
      <w:r w:rsidR="00293C48">
        <w:t xml:space="preserve"> </w:t>
      </w:r>
      <w:r w:rsidR="00FE1026">
        <w:t>otherwise</w:t>
      </w:r>
      <w:r w:rsidR="00293C48">
        <w:t xml:space="preserve"> </w:t>
      </w:r>
      <w:r w:rsidR="00FE1026">
        <w:t>stated</w:t>
      </w:r>
      <w:r w:rsidR="00FE1026" w:rsidRPr="00426994">
        <w:t>)</w:t>
      </w:r>
      <w:r w:rsidR="00293C48" w:rsidRPr="00426994">
        <w:t xml:space="preserve"> </w:t>
      </w:r>
      <w:r w:rsidR="00965A76" w:rsidRPr="00426994">
        <w:t>of</w:t>
      </w:r>
      <w:r w:rsidR="00293C48" w:rsidRPr="00426994">
        <w:t xml:space="preserve"> </w:t>
      </w:r>
      <w:r w:rsidR="001A423A" w:rsidRPr="00426994">
        <w:t>ODSs (</w:t>
      </w:r>
      <w:r w:rsidR="00965A76" w:rsidRPr="00426994">
        <w:t>CFCs,</w:t>
      </w:r>
      <w:r w:rsidR="00293C48" w:rsidRPr="00426994">
        <w:t xml:space="preserve"> </w:t>
      </w:r>
      <w:r w:rsidR="00965A76" w:rsidRPr="00426994">
        <w:t>HCFCs,</w:t>
      </w:r>
      <w:r w:rsidR="00293C48" w:rsidRPr="00426994">
        <w:t xml:space="preserve"> </w:t>
      </w:r>
      <w:r w:rsidR="00965A76" w:rsidRPr="00426994">
        <w:t>halons</w:t>
      </w:r>
      <w:r w:rsidR="00B01D51">
        <w:t>, MB</w:t>
      </w:r>
      <w:r w:rsidR="00293C48" w:rsidRPr="00426994">
        <w:t xml:space="preserve"> </w:t>
      </w:r>
      <w:r w:rsidR="00965A76" w:rsidRPr="00426994">
        <w:t>and</w:t>
      </w:r>
      <w:r w:rsidR="00293C48" w:rsidRPr="00426994">
        <w:t xml:space="preserve"> </w:t>
      </w:r>
      <w:r w:rsidR="00006BF1" w:rsidRPr="00426994">
        <w:t>chlorocarbons</w:t>
      </w:r>
      <w:r w:rsidR="001A423A" w:rsidRPr="00426994">
        <w:t>)</w:t>
      </w:r>
      <w:r w:rsidR="00293C48" w:rsidRPr="00426994">
        <w:t xml:space="preserve"> </w:t>
      </w:r>
      <w:r w:rsidR="00965A76" w:rsidRPr="00426994">
        <w:t>from</w:t>
      </w:r>
      <w:r w:rsidR="00293C48" w:rsidRPr="00426994">
        <w:t xml:space="preserve"> </w:t>
      </w:r>
      <w:r w:rsidR="00965A76" w:rsidRPr="00426994">
        <w:t>Cape</w:t>
      </w:r>
      <w:r w:rsidR="00293C48" w:rsidRPr="00426994">
        <w:t xml:space="preserve"> </w:t>
      </w:r>
      <w:r w:rsidR="00965A76" w:rsidRPr="00426994">
        <w:t>Grim</w:t>
      </w:r>
      <w:r w:rsidR="00293C48" w:rsidRPr="00426994">
        <w:t xml:space="preserve"> </w:t>
      </w:r>
      <w:r w:rsidR="00965A76" w:rsidRPr="00426994">
        <w:t>AGAGE</w:t>
      </w:r>
      <w:r w:rsidR="00293C48" w:rsidRPr="00426994">
        <w:t xml:space="preserve"> </w:t>
      </w:r>
      <w:r w:rsidR="00965A76" w:rsidRPr="00426994">
        <w:t>data,</w:t>
      </w:r>
      <w:r w:rsidR="00293C48" w:rsidRPr="00426994">
        <w:t xml:space="preserve"> </w:t>
      </w:r>
      <w:r w:rsidR="00965A76" w:rsidRPr="00426994">
        <w:t>using</w:t>
      </w:r>
      <w:r w:rsidR="00293C48" w:rsidRPr="00426994">
        <w:t xml:space="preserve"> </w:t>
      </w:r>
      <w:r w:rsidR="00965A76" w:rsidRPr="00426994">
        <w:t>ISC</w:t>
      </w:r>
      <w:r w:rsidR="00293C48" w:rsidRPr="00426994">
        <w:t xml:space="preserve"> </w:t>
      </w:r>
      <w:r w:rsidR="00523529">
        <w:t xml:space="preserve">techniques. </w:t>
      </w:r>
      <w:r w:rsidR="00965A76" w:rsidRPr="00426994">
        <w:t>Australian</w:t>
      </w:r>
      <w:r w:rsidR="00293C48" w:rsidRPr="00426994">
        <w:t xml:space="preserve"> </w:t>
      </w:r>
      <w:r w:rsidR="00965A76" w:rsidRPr="00426994">
        <w:t>emissions</w:t>
      </w:r>
      <w:r w:rsidR="00293C48" w:rsidRPr="00426994">
        <w:t xml:space="preserve"> </w:t>
      </w:r>
      <w:r w:rsidR="00965A76" w:rsidRPr="00426994">
        <w:t>are</w:t>
      </w:r>
      <w:r w:rsidR="00293C48">
        <w:t xml:space="preserve"> </w:t>
      </w:r>
      <w:r w:rsidR="00965A76">
        <w:t>scaled</w:t>
      </w:r>
      <w:r w:rsidR="00293C48">
        <w:t xml:space="preserve"> </w:t>
      </w:r>
      <w:r w:rsidR="00965A76">
        <w:t>from</w:t>
      </w:r>
      <w:r w:rsidR="00293C48">
        <w:t xml:space="preserve"> </w:t>
      </w:r>
      <w:r w:rsidR="00965A76">
        <w:t>SE</w:t>
      </w:r>
      <w:r w:rsidR="00293C48">
        <w:t xml:space="preserve"> </w:t>
      </w:r>
      <w:r w:rsidR="00965A76">
        <w:t>Australian</w:t>
      </w:r>
      <w:r w:rsidR="00293C48">
        <w:t xml:space="preserve"> </w:t>
      </w:r>
      <w:r w:rsidR="00965A76">
        <w:t>emissions</w:t>
      </w:r>
      <w:r w:rsidR="00293C48">
        <w:t xml:space="preserve"> </w:t>
      </w:r>
      <w:r w:rsidR="00965A76">
        <w:t>on</w:t>
      </w:r>
      <w:r w:rsidR="00293C48">
        <w:t xml:space="preserve"> </w:t>
      </w:r>
      <w:r w:rsidR="00965A76">
        <w:t>a</w:t>
      </w:r>
      <w:r w:rsidR="00293C48">
        <w:t xml:space="preserve"> </w:t>
      </w:r>
      <w:r w:rsidR="00965A76">
        <w:t>population</w:t>
      </w:r>
      <w:r w:rsidR="00293C48">
        <w:t xml:space="preserve"> </w:t>
      </w:r>
      <w:r w:rsidR="00965A76">
        <w:t>basis;</w:t>
      </w:r>
      <w:r w:rsidR="00293C48">
        <w:t xml:space="preserve"> </w:t>
      </w:r>
      <w:r w:rsidR="006229C8">
        <w:t>Australian halon emissions are from SE Australian emissions adjusted for the impact of emissions from the Nat</w:t>
      </w:r>
      <w:r w:rsidR="005C46F0">
        <w:t xml:space="preserve">ional Halon Bank in Melbourne; </w:t>
      </w:r>
      <w:r w:rsidR="006229C8">
        <w:t xml:space="preserve">Australian </w:t>
      </w:r>
      <w:r w:rsidR="00897A18">
        <w:t>methyl bromide</w:t>
      </w:r>
      <w:r w:rsidR="006229C8">
        <w:t xml:space="preserve"> emissions are from </w:t>
      </w:r>
      <w:r w:rsidR="00A168DE" w:rsidRPr="00A168DE">
        <w:t xml:space="preserve">a DPI-modified UNEP model of </w:t>
      </w:r>
      <w:r w:rsidR="00897A18">
        <w:t>methyl bromide</w:t>
      </w:r>
      <w:r w:rsidR="00A168DE" w:rsidRPr="00A168DE">
        <w:t xml:space="preserve"> emissions based on QPS and non-QPS </w:t>
      </w:r>
      <w:r w:rsidR="00897A18">
        <w:t>methyl bromide</w:t>
      </w:r>
      <w:r w:rsidR="00A168DE" w:rsidRPr="00A168DE">
        <w:t xml:space="preserve"> consumption</w:t>
      </w:r>
      <w:r w:rsidR="00A168DE">
        <w:t xml:space="preserve"> </w:t>
      </w:r>
      <w:r w:rsidR="006229C8">
        <w:t>(see text)</w:t>
      </w:r>
      <w:r w:rsidR="00965A76">
        <w:t>.</w:t>
      </w:r>
      <w:r w:rsidR="00293C48">
        <w:t xml:space="preserve"> </w:t>
      </w:r>
      <w:r w:rsidR="007228DB" w:rsidRPr="009F17BC">
        <w:t>GWPs</w:t>
      </w:r>
      <w:r w:rsidR="00293C48" w:rsidRPr="009F17BC">
        <w:t xml:space="preserve"> </w:t>
      </w:r>
      <w:r w:rsidR="007228DB" w:rsidRPr="009F17BC">
        <w:t>(to</w:t>
      </w:r>
      <w:r w:rsidR="00293C48" w:rsidRPr="009F17BC">
        <w:t xml:space="preserve"> </w:t>
      </w:r>
      <w:r w:rsidR="007228DB" w:rsidRPr="009F17BC">
        <w:t>calculate</w:t>
      </w:r>
      <w:r w:rsidR="00293C48" w:rsidRPr="009F17BC">
        <w:t xml:space="preserve"> </w:t>
      </w:r>
      <w:r w:rsidR="007228DB" w:rsidRPr="009F17BC">
        <w:t>CO</w:t>
      </w:r>
      <w:r w:rsidR="007228DB" w:rsidRPr="009F17BC">
        <w:rPr>
          <w:vertAlign w:val="subscript"/>
        </w:rPr>
        <w:t>2</w:t>
      </w:r>
      <w:r w:rsidR="007228DB" w:rsidRPr="009F17BC">
        <w:t>-e</w:t>
      </w:r>
      <w:r w:rsidR="00293C48" w:rsidRPr="009F17BC">
        <w:t xml:space="preserve"> </w:t>
      </w:r>
      <w:r w:rsidR="007228DB" w:rsidRPr="009F17BC">
        <w:t>emissions)</w:t>
      </w:r>
      <w:r w:rsidR="00293C48" w:rsidRPr="009F17BC">
        <w:t xml:space="preserve"> </w:t>
      </w:r>
      <w:r w:rsidR="007228DB" w:rsidRPr="009F17BC">
        <w:t>are</w:t>
      </w:r>
      <w:r w:rsidR="00293C48" w:rsidRPr="009F17BC">
        <w:t xml:space="preserve"> </w:t>
      </w:r>
      <w:r w:rsidR="0000018E" w:rsidRPr="009F17BC">
        <w:t xml:space="preserve">from </w:t>
      </w:r>
      <w:r w:rsidR="007228DB" w:rsidRPr="009F17BC">
        <w:t>Forster</w:t>
      </w:r>
      <w:r w:rsidR="00293C48" w:rsidRPr="009F17BC">
        <w:t xml:space="preserve"> </w:t>
      </w:r>
      <w:r w:rsidR="00AD634B">
        <w:t>and</w:t>
      </w:r>
      <w:r w:rsidR="00293C48" w:rsidRPr="009F17BC">
        <w:t xml:space="preserve"> </w:t>
      </w:r>
      <w:r w:rsidR="007228DB" w:rsidRPr="009F17BC">
        <w:t>Ramaswamy</w:t>
      </w:r>
      <w:r w:rsidR="00293C48" w:rsidRPr="009F17BC">
        <w:t xml:space="preserve"> </w:t>
      </w:r>
      <w:r w:rsidR="007228DB" w:rsidRPr="009F17BC">
        <w:t>(2007);</w:t>
      </w:r>
      <w:r w:rsidR="00293C48" w:rsidRPr="009F17BC">
        <w:t xml:space="preserve"> </w:t>
      </w:r>
      <w:r w:rsidR="007228DB" w:rsidRPr="009F17BC">
        <w:t>ODPs</w:t>
      </w:r>
      <w:r w:rsidR="00293C48" w:rsidRPr="009F17BC">
        <w:t xml:space="preserve"> </w:t>
      </w:r>
      <w:r w:rsidR="007228DB" w:rsidRPr="009F17BC">
        <w:t>(to</w:t>
      </w:r>
      <w:r w:rsidR="00293C48" w:rsidRPr="009F17BC">
        <w:t xml:space="preserve"> </w:t>
      </w:r>
      <w:r w:rsidR="007228DB" w:rsidRPr="009F17BC">
        <w:t>calculate</w:t>
      </w:r>
      <w:r w:rsidR="00293C48" w:rsidRPr="009F17BC">
        <w:t xml:space="preserve"> </w:t>
      </w:r>
      <w:r w:rsidR="007228DB" w:rsidRPr="009F17BC">
        <w:t>ODP-weighted</w:t>
      </w:r>
      <w:r w:rsidR="00293C48" w:rsidRPr="009F17BC">
        <w:t xml:space="preserve"> </w:t>
      </w:r>
      <w:r w:rsidR="007228DB" w:rsidRPr="009F17BC">
        <w:t>emissions)</w:t>
      </w:r>
      <w:r w:rsidR="00293C48" w:rsidRPr="009F17BC">
        <w:t xml:space="preserve"> </w:t>
      </w:r>
      <w:r w:rsidR="007228DB" w:rsidRPr="009F17BC">
        <w:t>are</w:t>
      </w:r>
      <w:r w:rsidR="00293C48" w:rsidRPr="009F17BC">
        <w:t xml:space="preserve"> </w:t>
      </w:r>
      <w:r w:rsidR="007228DB" w:rsidRPr="009F17BC">
        <w:t>from</w:t>
      </w:r>
      <w:r w:rsidR="00293C48" w:rsidRPr="009F17BC">
        <w:t xml:space="preserve"> </w:t>
      </w:r>
      <w:r w:rsidR="002511F6" w:rsidRPr="009F17BC">
        <w:t>Montzka</w:t>
      </w:r>
      <w:r w:rsidR="00293C48" w:rsidRPr="009F17BC">
        <w:t xml:space="preserve"> </w:t>
      </w:r>
      <w:r w:rsidR="00AD634B">
        <w:t>and</w:t>
      </w:r>
      <w:r w:rsidR="00293C48" w:rsidRPr="009F17BC">
        <w:t xml:space="preserve"> </w:t>
      </w:r>
      <w:r w:rsidR="002511F6" w:rsidRPr="009F17BC">
        <w:t>Reimann</w:t>
      </w:r>
      <w:r w:rsidR="00293C48" w:rsidRPr="009F17BC">
        <w:t xml:space="preserve"> </w:t>
      </w:r>
      <w:r w:rsidR="002511F6" w:rsidRPr="009F17BC">
        <w:t>(2011);</w:t>
      </w:r>
      <w:r w:rsidR="00293C48">
        <w:t xml:space="preserve"> </w:t>
      </w:r>
      <w:r w:rsidR="002511F6">
        <w:t>assumed</w:t>
      </w:r>
      <w:r w:rsidR="00293C48">
        <w:t xml:space="preserve"> </w:t>
      </w:r>
      <w:r w:rsidR="002511F6">
        <w:t>GWPs</w:t>
      </w:r>
      <w:r w:rsidR="00293C48">
        <w:t xml:space="preserve"> </w:t>
      </w:r>
      <w:r w:rsidR="002511F6">
        <w:t>for</w:t>
      </w:r>
      <w:r w:rsidR="00293C48">
        <w:t xml:space="preserve"> </w:t>
      </w:r>
      <w:r w:rsidR="008264DC">
        <w:t>trichloroethylene</w:t>
      </w:r>
      <w:r w:rsidR="00293C48">
        <w:t xml:space="preserve"> </w:t>
      </w:r>
      <w:r w:rsidR="002511F6">
        <w:t>(</w:t>
      </w:r>
      <w:r w:rsidR="00C472F0">
        <w:t>0.67</w:t>
      </w:r>
      <w:r w:rsidR="002511F6">
        <w:t>)</w:t>
      </w:r>
      <w:r w:rsidR="00293C48">
        <w:t xml:space="preserve"> </w:t>
      </w:r>
      <w:r w:rsidR="002511F6">
        <w:t>and</w:t>
      </w:r>
      <w:r w:rsidR="00293C48">
        <w:t xml:space="preserve"> </w:t>
      </w:r>
      <w:r w:rsidR="008264DC">
        <w:t>perchloroethylene</w:t>
      </w:r>
      <w:r w:rsidR="00293C48">
        <w:t xml:space="preserve"> </w:t>
      </w:r>
      <w:r w:rsidR="002511F6">
        <w:t>(</w:t>
      </w:r>
      <w:r w:rsidR="00C472F0">
        <w:t>0.53</w:t>
      </w:r>
      <w:r w:rsidR="00A11BFF">
        <w:t>).</w:t>
      </w:r>
      <w:bookmarkEnd w:id="95"/>
      <w:r w:rsidR="00106B72">
        <w:t xml:space="preserve"> </w:t>
      </w:r>
      <w:r w:rsidR="000C45B5">
        <w:t>Pre-1999</w:t>
      </w:r>
      <w:r w:rsidR="00106B72">
        <w:t xml:space="preserve"> emi</w:t>
      </w:r>
      <w:r w:rsidR="00902D08">
        <w:t xml:space="preserve">ssions of CFC-114, -115, HCFCs, </w:t>
      </w:r>
      <w:r w:rsidR="00106B72">
        <w:t>halons and dichloromethane (shown in red) are assumed equal to 199</w:t>
      </w:r>
      <w:r w:rsidR="000C45B5">
        <w:t>9</w:t>
      </w:r>
      <w:r w:rsidR="00106B72">
        <w:t xml:space="preserve"> emissions</w:t>
      </w:r>
      <w:r w:rsidR="00902D08">
        <w:t xml:space="preserve">; </w:t>
      </w:r>
      <w:r w:rsidR="000C45B5">
        <w:t xml:space="preserve">pre-2005 emissions of </w:t>
      </w:r>
      <w:r w:rsidR="008264DC">
        <w:t>perchloroethylene</w:t>
      </w:r>
      <w:r w:rsidR="00902D08">
        <w:t xml:space="preserve"> (shown in red)</w:t>
      </w:r>
      <w:r w:rsidR="000C45B5">
        <w:t xml:space="preserve"> are assumed equal to 2005 emissions</w:t>
      </w:r>
      <w:r w:rsidR="00C0399B">
        <w:t>.</w:t>
      </w:r>
      <w:bookmarkEnd w:id="97"/>
      <w:r w:rsidR="003142BE">
        <w:t xml:space="preserve"> </w:t>
      </w:r>
    </w:p>
    <w:tbl>
      <w:tblPr>
        <w:tblStyle w:val="TableCSIRO"/>
        <w:tblW w:w="0" w:type="auto"/>
        <w:tblInd w:w="0" w:type="dxa"/>
        <w:tblCellMar>
          <w:top w:w="0" w:type="dxa"/>
          <w:left w:w="0" w:type="dxa"/>
          <w:bottom w:w="0" w:type="dxa"/>
          <w:right w:w="28" w:type="dxa"/>
        </w:tblCellMar>
        <w:tblLook w:val="04A0" w:firstRow="1" w:lastRow="0" w:firstColumn="1" w:lastColumn="0" w:noHBand="0" w:noVBand="1"/>
      </w:tblPr>
      <w:tblGrid>
        <w:gridCol w:w="2246"/>
        <w:gridCol w:w="537"/>
        <w:gridCol w:w="536"/>
        <w:gridCol w:w="536"/>
        <w:gridCol w:w="536"/>
        <w:gridCol w:w="536"/>
        <w:gridCol w:w="536"/>
        <w:gridCol w:w="535"/>
        <w:gridCol w:w="535"/>
        <w:gridCol w:w="535"/>
        <w:gridCol w:w="536"/>
        <w:gridCol w:w="536"/>
        <w:gridCol w:w="536"/>
        <w:gridCol w:w="536"/>
        <w:gridCol w:w="536"/>
        <w:gridCol w:w="536"/>
        <w:gridCol w:w="536"/>
        <w:gridCol w:w="536"/>
        <w:gridCol w:w="536"/>
        <w:gridCol w:w="536"/>
        <w:gridCol w:w="536"/>
        <w:gridCol w:w="536"/>
        <w:gridCol w:w="536"/>
        <w:gridCol w:w="536"/>
      </w:tblGrid>
      <w:tr w:rsidR="007D0C3D" w:rsidRPr="00D70AC2" w14:paraId="4E608087" w14:textId="77777777" w:rsidTr="007D0C3D">
        <w:trPr>
          <w:cnfStyle w:val="100000000000" w:firstRow="1" w:lastRow="0" w:firstColumn="0" w:lastColumn="0" w:oddVBand="0" w:evenVBand="0" w:oddHBand="0" w:evenHBand="0" w:firstRowFirstColumn="0" w:firstRowLastColumn="0" w:lastRowFirstColumn="0" w:lastRowLastColumn="0"/>
          <w:trHeight w:val="300"/>
          <w:tblHeader/>
        </w:trPr>
        <w:tc>
          <w:tcPr>
            <w:tcW w:w="2269" w:type="dxa"/>
            <w:noWrap/>
            <w:tcMar>
              <w:left w:w="28" w:type="dxa"/>
              <w:right w:w="0" w:type="dxa"/>
            </w:tcMar>
            <w:vAlign w:val="center"/>
            <w:hideMark/>
          </w:tcPr>
          <w:p w14:paraId="5E3080D4" w14:textId="77777777" w:rsidR="00D70AC2" w:rsidRPr="00D70AC2" w:rsidRDefault="00D70AC2" w:rsidP="00403029">
            <w:pPr>
              <w:pStyle w:val="TableHeader"/>
              <w:jc w:val="left"/>
            </w:pPr>
            <w:r w:rsidRPr="00D70AC2">
              <w:t>Refrigerant</w:t>
            </w:r>
          </w:p>
        </w:tc>
        <w:tc>
          <w:tcPr>
            <w:tcW w:w="536" w:type="dxa"/>
            <w:noWrap/>
            <w:vAlign w:val="center"/>
          </w:tcPr>
          <w:p w14:paraId="05CB242E" w14:textId="77777777" w:rsidR="00D70AC2" w:rsidRPr="00403029" w:rsidRDefault="00403029" w:rsidP="00403029">
            <w:pPr>
              <w:pStyle w:val="TableHeader"/>
              <w:jc w:val="right"/>
            </w:pPr>
            <w:r>
              <w:t>1995</w:t>
            </w:r>
          </w:p>
        </w:tc>
        <w:tc>
          <w:tcPr>
            <w:tcW w:w="535" w:type="dxa"/>
            <w:noWrap/>
            <w:vAlign w:val="center"/>
          </w:tcPr>
          <w:p w14:paraId="5D37A00C" w14:textId="77777777" w:rsidR="00D70AC2" w:rsidRPr="00403029" w:rsidRDefault="00403029" w:rsidP="00403029">
            <w:pPr>
              <w:pStyle w:val="TableHeader"/>
              <w:jc w:val="right"/>
            </w:pPr>
            <w:r>
              <w:t>1996</w:t>
            </w:r>
          </w:p>
        </w:tc>
        <w:tc>
          <w:tcPr>
            <w:tcW w:w="535" w:type="dxa"/>
            <w:noWrap/>
            <w:vAlign w:val="center"/>
          </w:tcPr>
          <w:p w14:paraId="3A03D410" w14:textId="77777777" w:rsidR="00D70AC2" w:rsidRPr="00403029" w:rsidRDefault="00403029" w:rsidP="00403029">
            <w:pPr>
              <w:pStyle w:val="TableHeader"/>
              <w:jc w:val="right"/>
            </w:pPr>
            <w:r>
              <w:t>1997</w:t>
            </w:r>
          </w:p>
        </w:tc>
        <w:tc>
          <w:tcPr>
            <w:tcW w:w="535" w:type="dxa"/>
            <w:noWrap/>
            <w:vAlign w:val="center"/>
          </w:tcPr>
          <w:p w14:paraId="3FEB2C46" w14:textId="77777777" w:rsidR="00D70AC2" w:rsidRPr="00403029" w:rsidRDefault="00403029" w:rsidP="00403029">
            <w:pPr>
              <w:pStyle w:val="TableHeader"/>
              <w:jc w:val="right"/>
            </w:pPr>
            <w:r>
              <w:t>1998</w:t>
            </w:r>
          </w:p>
        </w:tc>
        <w:tc>
          <w:tcPr>
            <w:tcW w:w="535" w:type="dxa"/>
            <w:noWrap/>
            <w:vAlign w:val="center"/>
          </w:tcPr>
          <w:p w14:paraId="3C0E57B1" w14:textId="77777777" w:rsidR="00D70AC2" w:rsidRPr="00403029" w:rsidRDefault="00403029" w:rsidP="00403029">
            <w:pPr>
              <w:pStyle w:val="TableHeader"/>
              <w:jc w:val="right"/>
            </w:pPr>
            <w:r>
              <w:t>1999</w:t>
            </w:r>
          </w:p>
        </w:tc>
        <w:tc>
          <w:tcPr>
            <w:tcW w:w="535" w:type="dxa"/>
            <w:noWrap/>
            <w:vAlign w:val="center"/>
          </w:tcPr>
          <w:p w14:paraId="0D46E81D" w14:textId="77777777" w:rsidR="00D70AC2" w:rsidRPr="00403029" w:rsidRDefault="00403029" w:rsidP="00403029">
            <w:pPr>
              <w:pStyle w:val="TableHeader"/>
              <w:jc w:val="right"/>
            </w:pPr>
            <w:r>
              <w:t>2000</w:t>
            </w:r>
          </w:p>
        </w:tc>
        <w:tc>
          <w:tcPr>
            <w:tcW w:w="534" w:type="dxa"/>
            <w:noWrap/>
            <w:vAlign w:val="center"/>
          </w:tcPr>
          <w:p w14:paraId="74434699" w14:textId="77777777" w:rsidR="00D70AC2" w:rsidRPr="00403029" w:rsidRDefault="00403029" w:rsidP="00403029">
            <w:pPr>
              <w:pStyle w:val="TableHeader"/>
              <w:jc w:val="right"/>
            </w:pPr>
            <w:r>
              <w:t>2001</w:t>
            </w:r>
          </w:p>
        </w:tc>
        <w:tc>
          <w:tcPr>
            <w:tcW w:w="534" w:type="dxa"/>
            <w:noWrap/>
            <w:vAlign w:val="center"/>
          </w:tcPr>
          <w:p w14:paraId="53F83FE9" w14:textId="77777777" w:rsidR="00D70AC2" w:rsidRPr="00403029" w:rsidRDefault="00403029" w:rsidP="00403029">
            <w:pPr>
              <w:pStyle w:val="TableHeader"/>
              <w:jc w:val="right"/>
            </w:pPr>
            <w:r>
              <w:t>2002</w:t>
            </w:r>
          </w:p>
        </w:tc>
        <w:tc>
          <w:tcPr>
            <w:tcW w:w="534" w:type="dxa"/>
            <w:noWrap/>
            <w:vAlign w:val="center"/>
          </w:tcPr>
          <w:p w14:paraId="75B8AFDF" w14:textId="77777777" w:rsidR="00D70AC2" w:rsidRPr="00403029" w:rsidRDefault="00403029" w:rsidP="00403029">
            <w:pPr>
              <w:pStyle w:val="TableHeader"/>
              <w:jc w:val="right"/>
            </w:pPr>
            <w:r>
              <w:t>2003</w:t>
            </w:r>
          </w:p>
        </w:tc>
        <w:tc>
          <w:tcPr>
            <w:tcW w:w="535" w:type="dxa"/>
            <w:noWrap/>
            <w:vAlign w:val="center"/>
          </w:tcPr>
          <w:p w14:paraId="4940033C" w14:textId="77777777" w:rsidR="00D70AC2" w:rsidRPr="00403029" w:rsidRDefault="00403029" w:rsidP="00403029">
            <w:pPr>
              <w:pStyle w:val="TableHeader"/>
              <w:jc w:val="right"/>
            </w:pPr>
            <w:r>
              <w:t>2004</w:t>
            </w:r>
          </w:p>
        </w:tc>
        <w:tc>
          <w:tcPr>
            <w:tcW w:w="535" w:type="dxa"/>
            <w:noWrap/>
            <w:vAlign w:val="center"/>
          </w:tcPr>
          <w:p w14:paraId="37C8ED23" w14:textId="77777777" w:rsidR="00D70AC2" w:rsidRPr="00403029" w:rsidRDefault="00403029" w:rsidP="00403029">
            <w:pPr>
              <w:pStyle w:val="TableHeader"/>
              <w:jc w:val="right"/>
            </w:pPr>
            <w:r>
              <w:t>2005</w:t>
            </w:r>
          </w:p>
        </w:tc>
        <w:tc>
          <w:tcPr>
            <w:tcW w:w="535" w:type="dxa"/>
            <w:noWrap/>
            <w:vAlign w:val="center"/>
          </w:tcPr>
          <w:p w14:paraId="323E3779" w14:textId="77777777" w:rsidR="00D70AC2" w:rsidRPr="00403029" w:rsidRDefault="00403029" w:rsidP="00403029">
            <w:pPr>
              <w:pStyle w:val="TableHeader"/>
              <w:jc w:val="right"/>
            </w:pPr>
            <w:r>
              <w:t>2006</w:t>
            </w:r>
          </w:p>
        </w:tc>
        <w:tc>
          <w:tcPr>
            <w:tcW w:w="535" w:type="dxa"/>
            <w:noWrap/>
            <w:vAlign w:val="center"/>
          </w:tcPr>
          <w:p w14:paraId="17E2FC0B" w14:textId="77777777" w:rsidR="00D70AC2" w:rsidRPr="00403029" w:rsidRDefault="00403029" w:rsidP="00403029">
            <w:pPr>
              <w:pStyle w:val="TableHeader"/>
              <w:jc w:val="right"/>
            </w:pPr>
            <w:r>
              <w:t>2007</w:t>
            </w:r>
          </w:p>
        </w:tc>
        <w:tc>
          <w:tcPr>
            <w:tcW w:w="535" w:type="dxa"/>
            <w:noWrap/>
            <w:vAlign w:val="center"/>
          </w:tcPr>
          <w:p w14:paraId="79EBF8BA" w14:textId="77777777" w:rsidR="00D70AC2" w:rsidRPr="00403029" w:rsidRDefault="00403029" w:rsidP="00403029">
            <w:pPr>
              <w:pStyle w:val="TableHeader"/>
              <w:jc w:val="right"/>
            </w:pPr>
            <w:r>
              <w:t>2008</w:t>
            </w:r>
          </w:p>
        </w:tc>
        <w:tc>
          <w:tcPr>
            <w:tcW w:w="535" w:type="dxa"/>
            <w:noWrap/>
            <w:vAlign w:val="center"/>
          </w:tcPr>
          <w:p w14:paraId="6CB1E364" w14:textId="77777777" w:rsidR="00D70AC2" w:rsidRPr="00403029" w:rsidRDefault="00403029" w:rsidP="00403029">
            <w:pPr>
              <w:pStyle w:val="TableHeader"/>
              <w:jc w:val="right"/>
            </w:pPr>
            <w:r>
              <w:t>2008</w:t>
            </w:r>
          </w:p>
        </w:tc>
        <w:tc>
          <w:tcPr>
            <w:tcW w:w="535" w:type="dxa"/>
            <w:noWrap/>
            <w:vAlign w:val="center"/>
          </w:tcPr>
          <w:p w14:paraId="7F6D5BD9" w14:textId="77777777" w:rsidR="00D70AC2" w:rsidRPr="00403029" w:rsidRDefault="00403029" w:rsidP="00403029">
            <w:pPr>
              <w:pStyle w:val="TableHeader"/>
              <w:jc w:val="right"/>
            </w:pPr>
            <w:r>
              <w:t>2010</w:t>
            </w:r>
          </w:p>
        </w:tc>
        <w:tc>
          <w:tcPr>
            <w:tcW w:w="535" w:type="dxa"/>
            <w:noWrap/>
            <w:vAlign w:val="center"/>
          </w:tcPr>
          <w:p w14:paraId="2169A306" w14:textId="77777777" w:rsidR="00D70AC2" w:rsidRPr="00403029" w:rsidRDefault="00403029" w:rsidP="00403029">
            <w:pPr>
              <w:pStyle w:val="TableHeader"/>
              <w:jc w:val="right"/>
            </w:pPr>
            <w:r>
              <w:t>2011</w:t>
            </w:r>
          </w:p>
        </w:tc>
        <w:tc>
          <w:tcPr>
            <w:tcW w:w="535" w:type="dxa"/>
            <w:noWrap/>
            <w:vAlign w:val="center"/>
          </w:tcPr>
          <w:p w14:paraId="6C9FD526" w14:textId="77777777" w:rsidR="00D70AC2" w:rsidRPr="00403029" w:rsidRDefault="00403029" w:rsidP="00403029">
            <w:pPr>
              <w:pStyle w:val="TableHeader"/>
              <w:jc w:val="right"/>
            </w:pPr>
            <w:r>
              <w:t>2012</w:t>
            </w:r>
          </w:p>
        </w:tc>
        <w:tc>
          <w:tcPr>
            <w:tcW w:w="535" w:type="dxa"/>
            <w:noWrap/>
            <w:vAlign w:val="center"/>
          </w:tcPr>
          <w:p w14:paraId="4AC106F1" w14:textId="77777777" w:rsidR="00D70AC2" w:rsidRPr="00403029" w:rsidRDefault="00403029" w:rsidP="00403029">
            <w:pPr>
              <w:pStyle w:val="TableHeader"/>
              <w:jc w:val="right"/>
            </w:pPr>
            <w:r>
              <w:t>2013</w:t>
            </w:r>
          </w:p>
        </w:tc>
        <w:tc>
          <w:tcPr>
            <w:tcW w:w="535" w:type="dxa"/>
            <w:noWrap/>
            <w:vAlign w:val="center"/>
          </w:tcPr>
          <w:p w14:paraId="6A343A5E" w14:textId="77777777" w:rsidR="00D70AC2" w:rsidRPr="00403029" w:rsidRDefault="00403029" w:rsidP="00403029">
            <w:pPr>
              <w:pStyle w:val="TableHeader"/>
              <w:jc w:val="right"/>
            </w:pPr>
            <w:r>
              <w:t>2014</w:t>
            </w:r>
          </w:p>
        </w:tc>
        <w:tc>
          <w:tcPr>
            <w:tcW w:w="535" w:type="dxa"/>
            <w:noWrap/>
            <w:vAlign w:val="center"/>
          </w:tcPr>
          <w:p w14:paraId="70B01AC9" w14:textId="77777777" w:rsidR="00D70AC2" w:rsidRPr="00403029" w:rsidRDefault="00403029" w:rsidP="00403029">
            <w:pPr>
              <w:pStyle w:val="TableHeader"/>
              <w:jc w:val="right"/>
            </w:pPr>
            <w:r>
              <w:t>2015</w:t>
            </w:r>
          </w:p>
        </w:tc>
        <w:tc>
          <w:tcPr>
            <w:tcW w:w="535" w:type="dxa"/>
            <w:noWrap/>
            <w:vAlign w:val="center"/>
          </w:tcPr>
          <w:p w14:paraId="2F008DC7" w14:textId="77777777" w:rsidR="00D70AC2" w:rsidRPr="00403029" w:rsidRDefault="00403029" w:rsidP="00403029">
            <w:pPr>
              <w:pStyle w:val="TableHeader"/>
              <w:jc w:val="right"/>
            </w:pPr>
            <w:r>
              <w:t>2016</w:t>
            </w:r>
          </w:p>
        </w:tc>
        <w:tc>
          <w:tcPr>
            <w:tcW w:w="535" w:type="dxa"/>
            <w:noWrap/>
            <w:vAlign w:val="center"/>
          </w:tcPr>
          <w:p w14:paraId="434BCF67" w14:textId="77777777" w:rsidR="00403029" w:rsidRPr="00403029" w:rsidRDefault="00403029" w:rsidP="00403029">
            <w:pPr>
              <w:pStyle w:val="TableHeader"/>
              <w:jc w:val="right"/>
            </w:pPr>
            <w:r>
              <w:t>2017</w:t>
            </w:r>
          </w:p>
        </w:tc>
      </w:tr>
      <w:tr w:rsidR="007D0C3D" w:rsidRPr="00D70AC2" w14:paraId="3CDDCF1B" w14:textId="77777777" w:rsidTr="007D0C3D">
        <w:trPr>
          <w:trHeight w:val="300"/>
        </w:trPr>
        <w:tc>
          <w:tcPr>
            <w:tcW w:w="2269" w:type="dxa"/>
            <w:noWrap/>
            <w:tcMar>
              <w:left w:w="28" w:type="dxa"/>
              <w:right w:w="0" w:type="dxa"/>
            </w:tcMar>
            <w:vAlign w:val="center"/>
          </w:tcPr>
          <w:p w14:paraId="672F9A46" w14:textId="77777777" w:rsidR="00403029" w:rsidRPr="007D0C3D" w:rsidRDefault="00403029" w:rsidP="00403029">
            <w:pPr>
              <w:pStyle w:val="TableLeft"/>
              <w:rPr>
                <w:b/>
              </w:rPr>
            </w:pPr>
            <w:r w:rsidRPr="007D0C3D">
              <w:rPr>
                <w:b/>
              </w:rPr>
              <w:t>CFCs</w:t>
            </w:r>
          </w:p>
        </w:tc>
        <w:tc>
          <w:tcPr>
            <w:tcW w:w="536" w:type="dxa"/>
            <w:noWrap/>
            <w:vAlign w:val="center"/>
          </w:tcPr>
          <w:p w14:paraId="283E6A77" w14:textId="77777777" w:rsidR="00403029" w:rsidRPr="00D70AC2" w:rsidRDefault="00403029" w:rsidP="00403029">
            <w:pPr>
              <w:pStyle w:val="TableRight"/>
            </w:pPr>
          </w:p>
        </w:tc>
        <w:tc>
          <w:tcPr>
            <w:tcW w:w="535" w:type="dxa"/>
            <w:noWrap/>
            <w:vAlign w:val="center"/>
          </w:tcPr>
          <w:p w14:paraId="7D871472" w14:textId="77777777" w:rsidR="00403029" w:rsidRPr="00D70AC2" w:rsidRDefault="00403029" w:rsidP="00403029">
            <w:pPr>
              <w:pStyle w:val="TableRight"/>
            </w:pPr>
          </w:p>
        </w:tc>
        <w:tc>
          <w:tcPr>
            <w:tcW w:w="535" w:type="dxa"/>
            <w:noWrap/>
            <w:vAlign w:val="center"/>
          </w:tcPr>
          <w:p w14:paraId="4228429D" w14:textId="77777777" w:rsidR="00403029" w:rsidRPr="00D70AC2" w:rsidRDefault="00403029" w:rsidP="00403029">
            <w:pPr>
              <w:pStyle w:val="TableRight"/>
            </w:pPr>
          </w:p>
        </w:tc>
        <w:tc>
          <w:tcPr>
            <w:tcW w:w="535" w:type="dxa"/>
            <w:noWrap/>
            <w:vAlign w:val="center"/>
          </w:tcPr>
          <w:p w14:paraId="1D905BC7" w14:textId="77777777" w:rsidR="00403029" w:rsidRPr="00D70AC2" w:rsidRDefault="00403029" w:rsidP="00403029">
            <w:pPr>
              <w:pStyle w:val="TableRight"/>
            </w:pPr>
          </w:p>
        </w:tc>
        <w:tc>
          <w:tcPr>
            <w:tcW w:w="535" w:type="dxa"/>
            <w:noWrap/>
            <w:vAlign w:val="center"/>
          </w:tcPr>
          <w:p w14:paraId="461D937F" w14:textId="77777777" w:rsidR="00403029" w:rsidRPr="00D70AC2" w:rsidRDefault="00403029" w:rsidP="00403029">
            <w:pPr>
              <w:pStyle w:val="TableRight"/>
            </w:pPr>
          </w:p>
        </w:tc>
        <w:tc>
          <w:tcPr>
            <w:tcW w:w="535" w:type="dxa"/>
            <w:noWrap/>
            <w:vAlign w:val="center"/>
          </w:tcPr>
          <w:p w14:paraId="77B03D6F" w14:textId="77777777" w:rsidR="00403029" w:rsidRPr="00D70AC2" w:rsidRDefault="00403029" w:rsidP="00403029">
            <w:pPr>
              <w:pStyle w:val="TableRight"/>
            </w:pPr>
          </w:p>
        </w:tc>
        <w:tc>
          <w:tcPr>
            <w:tcW w:w="534" w:type="dxa"/>
            <w:noWrap/>
            <w:vAlign w:val="center"/>
          </w:tcPr>
          <w:p w14:paraId="3F31C469" w14:textId="77777777" w:rsidR="00403029" w:rsidRPr="00D70AC2" w:rsidRDefault="00403029" w:rsidP="00403029">
            <w:pPr>
              <w:pStyle w:val="TableRight"/>
            </w:pPr>
          </w:p>
        </w:tc>
        <w:tc>
          <w:tcPr>
            <w:tcW w:w="534" w:type="dxa"/>
            <w:noWrap/>
            <w:vAlign w:val="center"/>
          </w:tcPr>
          <w:p w14:paraId="7348B7FF" w14:textId="77777777" w:rsidR="00403029" w:rsidRPr="00D70AC2" w:rsidRDefault="00403029" w:rsidP="00403029">
            <w:pPr>
              <w:pStyle w:val="TableRight"/>
            </w:pPr>
          </w:p>
        </w:tc>
        <w:tc>
          <w:tcPr>
            <w:tcW w:w="534" w:type="dxa"/>
            <w:noWrap/>
            <w:vAlign w:val="center"/>
          </w:tcPr>
          <w:p w14:paraId="47C7B942" w14:textId="77777777" w:rsidR="00403029" w:rsidRPr="00D70AC2" w:rsidRDefault="00403029" w:rsidP="00403029">
            <w:pPr>
              <w:pStyle w:val="TableRight"/>
            </w:pPr>
          </w:p>
        </w:tc>
        <w:tc>
          <w:tcPr>
            <w:tcW w:w="535" w:type="dxa"/>
            <w:noWrap/>
            <w:vAlign w:val="center"/>
          </w:tcPr>
          <w:p w14:paraId="541AEA1F" w14:textId="77777777" w:rsidR="00403029" w:rsidRPr="00D70AC2" w:rsidRDefault="00403029" w:rsidP="00403029">
            <w:pPr>
              <w:pStyle w:val="TableRight"/>
            </w:pPr>
          </w:p>
        </w:tc>
        <w:tc>
          <w:tcPr>
            <w:tcW w:w="535" w:type="dxa"/>
            <w:noWrap/>
            <w:vAlign w:val="center"/>
          </w:tcPr>
          <w:p w14:paraId="27949C9A" w14:textId="77777777" w:rsidR="00403029" w:rsidRPr="00D70AC2" w:rsidRDefault="00403029" w:rsidP="00403029">
            <w:pPr>
              <w:pStyle w:val="TableRight"/>
            </w:pPr>
          </w:p>
        </w:tc>
        <w:tc>
          <w:tcPr>
            <w:tcW w:w="535" w:type="dxa"/>
            <w:noWrap/>
            <w:vAlign w:val="center"/>
          </w:tcPr>
          <w:p w14:paraId="0B4884A8" w14:textId="77777777" w:rsidR="00403029" w:rsidRPr="00D70AC2" w:rsidRDefault="00403029" w:rsidP="00403029">
            <w:pPr>
              <w:pStyle w:val="TableRight"/>
            </w:pPr>
          </w:p>
        </w:tc>
        <w:tc>
          <w:tcPr>
            <w:tcW w:w="535" w:type="dxa"/>
            <w:noWrap/>
            <w:vAlign w:val="center"/>
          </w:tcPr>
          <w:p w14:paraId="7815EA28" w14:textId="77777777" w:rsidR="00403029" w:rsidRPr="00D70AC2" w:rsidRDefault="00403029" w:rsidP="00403029">
            <w:pPr>
              <w:pStyle w:val="TableRight"/>
            </w:pPr>
          </w:p>
        </w:tc>
        <w:tc>
          <w:tcPr>
            <w:tcW w:w="535" w:type="dxa"/>
            <w:noWrap/>
            <w:vAlign w:val="center"/>
          </w:tcPr>
          <w:p w14:paraId="7BC50B85" w14:textId="77777777" w:rsidR="00403029" w:rsidRPr="00D70AC2" w:rsidRDefault="00403029" w:rsidP="00403029">
            <w:pPr>
              <w:pStyle w:val="TableRight"/>
            </w:pPr>
          </w:p>
        </w:tc>
        <w:tc>
          <w:tcPr>
            <w:tcW w:w="535" w:type="dxa"/>
            <w:noWrap/>
            <w:vAlign w:val="center"/>
          </w:tcPr>
          <w:p w14:paraId="5157EB6C" w14:textId="77777777" w:rsidR="00403029" w:rsidRPr="00D70AC2" w:rsidRDefault="00403029" w:rsidP="00403029">
            <w:pPr>
              <w:pStyle w:val="TableRight"/>
            </w:pPr>
          </w:p>
        </w:tc>
        <w:tc>
          <w:tcPr>
            <w:tcW w:w="535" w:type="dxa"/>
            <w:noWrap/>
            <w:vAlign w:val="center"/>
          </w:tcPr>
          <w:p w14:paraId="34EF5CAF" w14:textId="77777777" w:rsidR="00403029" w:rsidRPr="00D70AC2" w:rsidRDefault="00403029" w:rsidP="00403029">
            <w:pPr>
              <w:pStyle w:val="TableRight"/>
            </w:pPr>
          </w:p>
        </w:tc>
        <w:tc>
          <w:tcPr>
            <w:tcW w:w="535" w:type="dxa"/>
            <w:noWrap/>
            <w:vAlign w:val="center"/>
          </w:tcPr>
          <w:p w14:paraId="5DC3863B" w14:textId="77777777" w:rsidR="00403029" w:rsidRPr="00D70AC2" w:rsidRDefault="00403029" w:rsidP="00403029">
            <w:pPr>
              <w:pStyle w:val="TableRight"/>
            </w:pPr>
          </w:p>
        </w:tc>
        <w:tc>
          <w:tcPr>
            <w:tcW w:w="535" w:type="dxa"/>
            <w:noWrap/>
            <w:vAlign w:val="center"/>
          </w:tcPr>
          <w:p w14:paraId="31016B6A" w14:textId="77777777" w:rsidR="00403029" w:rsidRPr="00D70AC2" w:rsidRDefault="00403029" w:rsidP="00403029">
            <w:pPr>
              <w:pStyle w:val="TableRight"/>
            </w:pPr>
          </w:p>
        </w:tc>
        <w:tc>
          <w:tcPr>
            <w:tcW w:w="535" w:type="dxa"/>
            <w:noWrap/>
            <w:vAlign w:val="center"/>
          </w:tcPr>
          <w:p w14:paraId="1E827D27" w14:textId="77777777" w:rsidR="00403029" w:rsidRPr="00D70AC2" w:rsidRDefault="00403029" w:rsidP="00403029">
            <w:pPr>
              <w:pStyle w:val="TableRight"/>
            </w:pPr>
          </w:p>
        </w:tc>
        <w:tc>
          <w:tcPr>
            <w:tcW w:w="535" w:type="dxa"/>
            <w:noWrap/>
            <w:vAlign w:val="center"/>
          </w:tcPr>
          <w:p w14:paraId="0F080B20" w14:textId="77777777" w:rsidR="00403029" w:rsidRPr="00D70AC2" w:rsidRDefault="00403029" w:rsidP="00403029">
            <w:pPr>
              <w:pStyle w:val="TableRight"/>
            </w:pPr>
          </w:p>
        </w:tc>
        <w:tc>
          <w:tcPr>
            <w:tcW w:w="535" w:type="dxa"/>
            <w:noWrap/>
            <w:vAlign w:val="center"/>
          </w:tcPr>
          <w:p w14:paraId="429F88D1" w14:textId="77777777" w:rsidR="00403029" w:rsidRPr="00D70AC2" w:rsidRDefault="00403029" w:rsidP="00403029">
            <w:pPr>
              <w:pStyle w:val="TableRight"/>
            </w:pPr>
          </w:p>
        </w:tc>
        <w:tc>
          <w:tcPr>
            <w:tcW w:w="535" w:type="dxa"/>
            <w:noWrap/>
            <w:vAlign w:val="center"/>
          </w:tcPr>
          <w:p w14:paraId="7D508A9F" w14:textId="77777777" w:rsidR="00403029" w:rsidRPr="00D70AC2" w:rsidRDefault="00403029" w:rsidP="00403029">
            <w:pPr>
              <w:pStyle w:val="TableRight"/>
            </w:pPr>
          </w:p>
        </w:tc>
        <w:tc>
          <w:tcPr>
            <w:tcW w:w="535" w:type="dxa"/>
            <w:noWrap/>
            <w:vAlign w:val="center"/>
          </w:tcPr>
          <w:p w14:paraId="15E2E7A8" w14:textId="77777777" w:rsidR="00403029" w:rsidRPr="00D70AC2" w:rsidRDefault="00403029" w:rsidP="00403029">
            <w:pPr>
              <w:pStyle w:val="TableRight"/>
            </w:pPr>
          </w:p>
        </w:tc>
      </w:tr>
      <w:tr w:rsidR="007D0C3D" w:rsidRPr="00D70AC2" w14:paraId="689E8548"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245F05B1" w14:textId="77777777" w:rsidR="00D70AC2" w:rsidRPr="00D70AC2" w:rsidRDefault="00D70AC2" w:rsidP="00403029">
            <w:pPr>
              <w:pStyle w:val="TableLeft"/>
            </w:pPr>
            <w:r w:rsidRPr="00D70AC2">
              <w:t>CFC-11</w:t>
            </w:r>
          </w:p>
        </w:tc>
        <w:tc>
          <w:tcPr>
            <w:tcW w:w="536" w:type="dxa"/>
            <w:noWrap/>
            <w:vAlign w:val="center"/>
            <w:hideMark/>
          </w:tcPr>
          <w:p w14:paraId="6C6A2AB2" w14:textId="77777777" w:rsidR="00D70AC2" w:rsidRPr="00D70AC2" w:rsidRDefault="00D70AC2" w:rsidP="00403029">
            <w:pPr>
              <w:pStyle w:val="TableRight"/>
            </w:pPr>
            <w:r w:rsidRPr="00D70AC2">
              <w:t>890</w:t>
            </w:r>
          </w:p>
        </w:tc>
        <w:tc>
          <w:tcPr>
            <w:tcW w:w="535" w:type="dxa"/>
            <w:noWrap/>
            <w:vAlign w:val="center"/>
            <w:hideMark/>
          </w:tcPr>
          <w:p w14:paraId="3FF4CEDF" w14:textId="77777777" w:rsidR="00D70AC2" w:rsidRPr="00D70AC2" w:rsidRDefault="00D70AC2" w:rsidP="00403029">
            <w:pPr>
              <w:pStyle w:val="TableRight"/>
            </w:pPr>
            <w:r w:rsidRPr="00D70AC2">
              <w:t>441</w:t>
            </w:r>
          </w:p>
        </w:tc>
        <w:tc>
          <w:tcPr>
            <w:tcW w:w="535" w:type="dxa"/>
            <w:noWrap/>
            <w:vAlign w:val="center"/>
            <w:hideMark/>
          </w:tcPr>
          <w:p w14:paraId="2DB1238B" w14:textId="77777777" w:rsidR="00D70AC2" w:rsidRPr="00D70AC2" w:rsidRDefault="00D70AC2" w:rsidP="00403029">
            <w:pPr>
              <w:pStyle w:val="TableRight"/>
            </w:pPr>
            <w:r w:rsidRPr="00D70AC2">
              <w:t>430</w:t>
            </w:r>
          </w:p>
        </w:tc>
        <w:tc>
          <w:tcPr>
            <w:tcW w:w="535" w:type="dxa"/>
            <w:noWrap/>
            <w:vAlign w:val="center"/>
            <w:hideMark/>
          </w:tcPr>
          <w:p w14:paraId="7FAD5FDD" w14:textId="77777777" w:rsidR="00D70AC2" w:rsidRPr="00D70AC2" w:rsidRDefault="00D70AC2" w:rsidP="00403029">
            <w:pPr>
              <w:pStyle w:val="TableRight"/>
            </w:pPr>
            <w:r w:rsidRPr="00D70AC2">
              <w:t>522</w:t>
            </w:r>
          </w:p>
        </w:tc>
        <w:tc>
          <w:tcPr>
            <w:tcW w:w="535" w:type="dxa"/>
            <w:noWrap/>
            <w:vAlign w:val="center"/>
            <w:hideMark/>
          </w:tcPr>
          <w:p w14:paraId="39438F5B" w14:textId="77777777" w:rsidR="00D70AC2" w:rsidRPr="00D70AC2" w:rsidRDefault="00D70AC2" w:rsidP="00403029">
            <w:pPr>
              <w:pStyle w:val="TableRight"/>
            </w:pPr>
            <w:r w:rsidRPr="00D70AC2">
              <w:t>502</w:t>
            </w:r>
          </w:p>
        </w:tc>
        <w:tc>
          <w:tcPr>
            <w:tcW w:w="535" w:type="dxa"/>
            <w:noWrap/>
            <w:vAlign w:val="center"/>
            <w:hideMark/>
          </w:tcPr>
          <w:p w14:paraId="6FDF6974" w14:textId="77777777" w:rsidR="00D70AC2" w:rsidRPr="00D70AC2" w:rsidRDefault="00D70AC2" w:rsidP="00403029">
            <w:pPr>
              <w:pStyle w:val="TableRight"/>
            </w:pPr>
            <w:r w:rsidRPr="00D70AC2">
              <w:t>544</w:t>
            </w:r>
          </w:p>
        </w:tc>
        <w:tc>
          <w:tcPr>
            <w:tcW w:w="534" w:type="dxa"/>
            <w:noWrap/>
            <w:vAlign w:val="center"/>
            <w:hideMark/>
          </w:tcPr>
          <w:p w14:paraId="68DD6759" w14:textId="77777777" w:rsidR="00D70AC2" w:rsidRPr="00D70AC2" w:rsidRDefault="00D70AC2" w:rsidP="00403029">
            <w:pPr>
              <w:pStyle w:val="TableRight"/>
            </w:pPr>
            <w:r w:rsidRPr="00D70AC2">
              <w:t>453</w:t>
            </w:r>
          </w:p>
        </w:tc>
        <w:tc>
          <w:tcPr>
            <w:tcW w:w="534" w:type="dxa"/>
            <w:noWrap/>
            <w:vAlign w:val="center"/>
            <w:hideMark/>
          </w:tcPr>
          <w:p w14:paraId="10D2A3DE" w14:textId="77777777" w:rsidR="00D70AC2" w:rsidRPr="00D70AC2" w:rsidRDefault="00D70AC2" w:rsidP="00403029">
            <w:pPr>
              <w:pStyle w:val="TableRight"/>
            </w:pPr>
            <w:r w:rsidRPr="00D70AC2">
              <w:t>458</w:t>
            </w:r>
          </w:p>
        </w:tc>
        <w:tc>
          <w:tcPr>
            <w:tcW w:w="534" w:type="dxa"/>
            <w:noWrap/>
            <w:vAlign w:val="center"/>
            <w:hideMark/>
          </w:tcPr>
          <w:p w14:paraId="7BE529A7" w14:textId="77777777" w:rsidR="00D70AC2" w:rsidRPr="00D70AC2" w:rsidRDefault="00D70AC2" w:rsidP="00403029">
            <w:pPr>
              <w:pStyle w:val="TableRight"/>
            </w:pPr>
            <w:r w:rsidRPr="00D70AC2">
              <w:t>462</w:t>
            </w:r>
          </w:p>
        </w:tc>
        <w:tc>
          <w:tcPr>
            <w:tcW w:w="535" w:type="dxa"/>
            <w:noWrap/>
            <w:vAlign w:val="center"/>
            <w:hideMark/>
          </w:tcPr>
          <w:p w14:paraId="217BD9BD" w14:textId="77777777" w:rsidR="00D70AC2" w:rsidRPr="00D70AC2" w:rsidRDefault="00D70AC2" w:rsidP="00403029">
            <w:pPr>
              <w:pStyle w:val="TableRight"/>
            </w:pPr>
            <w:r w:rsidRPr="00D70AC2">
              <w:t>579</w:t>
            </w:r>
          </w:p>
        </w:tc>
        <w:tc>
          <w:tcPr>
            <w:tcW w:w="535" w:type="dxa"/>
            <w:noWrap/>
            <w:vAlign w:val="center"/>
            <w:hideMark/>
          </w:tcPr>
          <w:p w14:paraId="275CFB0F" w14:textId="77777777" w:rsidR="00D70AC2" w:rsidRPr="00D70AC2" w:rsidRDefault="00D70AC2" w:rsidP="00403029">
            <w:pPr>
              <w:pStyle w:val="TableRight"/>
            </w:pPr>
            <w:r w:rsidRPr="00D70AC2">
              <w:t>644</w:t>
            </w:r>
          </w:p>
        </w:tc>
        <w:tc>
          <w:tcPr>
            <w:tcW w:w="535" w:type="dxa"/>
            <w:noWrap/>
            <w:vAlign w:val="center"/>
            <w:hideMark/>
          </w:tcPr>
          <w:p w14:paraId="3518284B" w14:textId="77777777" w:rsidR="00D70AC2" w:rsidRPr="00D70AC2" w:rsidRDefault="00D70AC2" w:rsidP="00403029">
            <w:pPr>
              <w:pStyle w:val="TableRight"/>
            </w:pPr>
            <w:r w:rsidRPr="00D70AC2">
              <w:t>625</w:t>
            </w:r>
          </w:p>
        </w:tc>
        <w:tc>
          <w:tcPr>
            <w:tcW w:w="535" w:type="dxa"/>
            <w:noWrap/>
            <w:vAlign w:val="center"/>
            <w:hideMark/>
          </w:tcPr>
          <w:p w14:paraId="7ACEA7C6" w14:textId="77777777" w:rsidR="00D70AC2" w:rsidRPr="00D70AC2" w:rsidRDefault="00D70AC2" w:rsidP="00403029">
            <w:pPr>
              <w:pStyle w:val="TableRight"/>
            </w:pPr>
            <w:r w:rsidRPr="00D70AC2">
              <w:t>736</w:t>
            </w:r>
          </w:p>
        </w:tc>
        <w:tc>
          <w:tcPr>
            <w:tcW w:w="535" w:type="dxa"/>
            <w:noWrap/>
            <w:vAlign w:val="center"/>
            <w:hideMark/>
          </w:tcPr>
          <w:p w14:paraId="650751A9" w14:textId="77777777" w:rsidR="00D70AC2" w:rsidRPr="00D70AC2" w:rsidRDefault="00D70AC2" w:rsidP="00403029">
            <w:pPr>
              <w:pStyle w:val="TableRight"/>
            </w:pPr>
            <w:r w:rsidRPr="00D70AC2">
              <w:t>550</w:t>
            </w:r>
          </w:p>
        </w:tc>
        <w:tc>
          <w:tcPr>
            <w:tcW w:w="535" w:type="dxa"/>
            <w:noWrap/>
            <w:vAlign w:val="center"/>
            <w:hideMark/>
          </w:tcPr>
          <w:p w14:paraId="64D4AE9D" w14:textId="77777777" w:rsidR="00D70AC2" w:rsidRPr="00D70AC2" w:rsidRDefault="00D70AC2" w:rsidP="00403029">
            <w:pPr>
              <w:pStyle w:val="TableRight"/>
            </w:pPr>
            <w:r w:rsidRPr="00D70AC2">
              <w:t>436</w:t>
            </w:r>
          </w:p>
        </w:tc>
        <w:tc>
          <w:tcPr>
            <w:tcW w:w="535" w:type="dxa"/>
            <w:noWrap/>
            <w:vAlign w:val="center"/>
            <w:hideMark/>
          </w:tcPr>
          <w:p w14:paraId="4E3B9E4B" w14:textId="77777777" w:rsidR="00D70AC2" w:rsidRPr="00D70AC2" w:rsidRDefault="00D70AC2" w:rsidP="00403029">
            <w:pPr>
              <w:pStyle w:val="TableRight"/>
            </w:pPr>
            <w:r w:rsidRPr="00D70AC2">
              <w:t>281</w:t>
            </w:r>
          </w:p>
        </w:tc>
        <w:tc>
          <w:tcPr>
            <w:tcW w:w="535" w:type="dxa"/>
            <w:noWrap/>
            <w:vAlign w:val="center"/>
            <w:hideMark/>
          </w:tcPr>
          <w:p w14:paraId="6034743E" w14:textId="77777777" w:rsidR="00D70AC2" w:rsidRPr="00D70AC2" w:rsidRDefault="00D70AC2" w:rsidP="00403029">
            <w:pPr>
              <w:pStyle w:val="TableRight"/>
            </w:pPr>
            <w:r w:rsidRPr="00D70AC2">
              <w:t>324</w:t>
            </w:r>
          </w:p>
        </w:tc>
        <w:tc>
          <w:tcPr>
            <w:tcW w:w="535" w:type="dxa"/>
            <w:noWrap/>
            <w:vAlign w:val="center"/>
            <w:hideMark/>
          </w:tcPr>
          <w:p w14:paraId="575C55EC" w14:textId="77777777" w:rsidR="00D70AC2" w:rsidRPr="00D70AC2" w:rsidRDefault="00D70AC2" w:rsidP="00403029">
            <w:pPr>
              <w:pStyle w:val="TableRight"/>
            </w:pPr>
            <w:r w:rsidRPr="00D70AC2">
              <w:t>283</w:t>
            </w:r>
          </w:p>
        </w:tc>
        <w:tc>
          <w:tcPr>
            <w:tcW w:w="535" w:type="dxa"/>
            <w:noWrap/>
            <w:vAlign w:val="center"/>
            <w:hideMark/>
          </w:tcPr>
          <w:p w14:paraId="0C59320D" w14:textId="77777777" w:rsidR="00D70AC2" w:rsidRPr="00D70AC2" w:rsidRDefault="00D70AC2" w:rsidP="00403029">
            <w:pPr>
              <w:pStyle w:val="TableRight"/>
            </w:pPr>
            <w:r w:rsidRPr="00D70AC2">
              <w:t>392</w:t>
            </w:r>
          </w:p>
        </w:tc>
        <w:tc>
          <w:tcPr>
            <w:tcW w:w="535" w:type="dxa"/>
            <w:noWrap/>
            <w:vAlign w:val="center"/>
            <w:hideMark/>
          </w:tcPr>
          <w:p w14:paraId="54E1E51A" w14:textId="77777777" w:rsidR="00D70AC2" w:rsidRPr="00D70AC2" w:rsidRDefault="00D70AC2" w:rsidP="00403029">
            <w:pPr>
              <w:pStyle w:val="TableRight"/>
            </w:pPr>
            <w:r w:rsidRPr="00D70AC2">
              <w:t>358</w:t>
            </w:r>
          </w:p>
        </w:tc>
        <w:tc>
          <w:tcPr>
            <w:tcW w:w="535" w:type="dxa"/>
            <w:noWrap/>
            <w:vAlign w:val="center"/>
            <w:hideMark/>
          </w:tcPr>
          <w:p w14:paraId="791F021D" w14:textId="77777777" w:rsidR="00D70AC2" w:rsidRPr="00D70AC2" w:rsidRDefault="00D70AC2" w:rsidP="00403029">
            <w:pPr>
              <w:pStyle w:val="TableRight"/>
            </w:pPr>
            <w:r w:rsidRPr="00D70AC2">
              <w:t>349</w:t>
            </w:r>
          </w:p>
        </w:tc>
        <w:tc>
          <w:tcPr>
            <w:tcW w:w="535" w:type="dxa"/>
            <w:noWrap/>
            <w:vAlign w:val="center"/>
            <w:hideMark/>
          </w:tcPr>
          <w:p w14:paraId="35A1136A" w14:textId="77777777" w:rsidR="00D70AC2" w:rsidRPr="00D70AC2" w:rsidRDefault="00D70AC2" w:rsidP="00403029">
            <w:pPr>
              <w:pStyle w:val="TableRight"/>
            </w:pPr>
            <w:r w:rsidRPr="00D70AC2">
              <w:t>278</w:t>
            </w:r>
          </w:p>
        </w:tc>
        <w:tc>
          <w:tcPr>
            <w:tcW w:w="535" w:type="dxa"/>
            <w:noWrap/>
            <w:vAlign w:val="center"/>
            <w:hideMark/>
          </w:tcPr>
          <w:p w14:paraId="7F728D2A" w14:textId="77777777" w:rsidR="00D70AC2" w:rsidRPr="00D70AC2" w:rsidRDefault="00D70AC2" w:rsidP="00403029">
            <w:pPr>
              <w:pStyle w:val="TableRight"/>
            </w:pPr>
            <w:r w:rsidRPr="00D70AC2">
              <w:t>246</w:t>
            </w:r>
          </w:p>
        </w:tc>
      </w:tr>
      <w:tr w:rsidR="007D0C3D" w:rsidRPr="00D70AC2" w14:paraId="088EA67A" w14:textId="77777777" w:rsidTr="007D0C3D">
        <w:trPr>
          <w:trHeight w:val="300"/>
        </w:trPr>
        <w:tc>
          <w:tcPr>
            <w:tcW w:w="2269" w:type="dxa"/>
            <w:noWrap/>
            <w:tcMar>
              <w:left w:w="28" w:type="dxa"/>
              <w:right w:w="0" w:type="dxa"/>
            </w:tcMar>
            <w:vAlign w:val="center"/>
            <w:hideMark/>
          </w:tcPr>
          <w:p w14:paraId="246C1345" w14:textId="77777777" w:rsidR="00D70AC2" w:rsidRPr="00D70AC2" w:rsidRDefault="00D70AC2" w:rsidP="00403029">
            <w:pPr>
              <w:pStyle w:val="TableLeft"/>
            </w:pPr>
            <w:r w:rsidRPr="00D70AC2">
              <w:t>CFC-12</w:t>
            </w:r>
          </w:p>
        </w:tc>
        <w:tc>
          <w:tcPr>
            <w:tcW w:w="536" w:type="dxa"/>
            <w:noWrap/>
            <w:vAlign w:val="center"/>
            <w:hideMark/>
          </w:tcPr>
          <w:p w14:paraId="612BF80F" w14:textId="77777777" w:rsidR="00D70AC2" w:rsidRPr="00D70AC2" w:rsidRDefault="00D70AC2" w:rsidP="00403029">
            <w:pPr>
              <w:pStyle w:val="TableRight"/>
            </w:pPr>
            <w:r w:rsidRPr="00D70AC2">
              <w:t>1982</w:t>
            </w:r>
          </w:p>
        </w:tc>
        <w:tc>
          <w:tcPr>
            <w:tcW w:w="535" w:type="dxa"/>
            <w:noWrap/>
            <w:vAlign w:val="center"/>
            <w:hideMark/>
          </w:tcPr>
          <w:p w14:paraId="6ED847EA" w14:textId="77777777" w:rsidR="00D70AC2" w:rsidRPr="00D70AC2" w:rsidRDefault="00D70AC2" w:rsidP="00403029">
            <w:pPr>
              <w:pStyle w:val="TableRight"/>
            </w:pPr>
            <w:r w:rsidRPr="00D70AC2">
              <w:t>1561</w:t>
            </w:r>
          </w:p>
        </w:tc>
        <w:tc>
          <w:tcPr>
            <w:tcW w:w="535" w:type="dxa"/>
            <w:noWrap/>
            <w:vAlign w:val="center"/>
            <w:hideMark/>
          </w:tcPr>
          <w:p w14:paraId="7A4BCE7F" w14:textId="77777777" w:rsidR="00D70AC2" w:rsidRPr="00D70AC2" w:rsidRDefault="00D70AC2" w:rsidP="00403029">
            <w:pPr>
              <w:pStyle w:val="TableRight"/>
            </w:pPr>
            <w:r w:rsidRPr="00D70AC2">
              <w:t>1556</w:t>
            </w:r>
          </w:p>
        </w:tc>
        <w:tc>
          <w:tcPr>
            <w:tcW w:w="535" w:type="dxa"/>
            <w:noWrap/>
            <w:vAlign w:val="center"/>
            <w:hideMark/>
          </w:tcPr>
          <w:p w14:paraId="493DCCF5" w14:textId="77777777" w:rsidR="00D70AC2" w:rsidRPr="00D70AC2" w:rsidRDefault="00D70AC2" w:rsidP="00403029">
            <w:pPr>
              <w:pStyle w:val="TableRight"/>
            </w:pPr>
            <w:r w:rsidRPr="00D70AC2">
              <w:t>1451</w:t>
            </w:r>
          </w:p>
        </w:tc>
        <w:tc>
          <w:tcPr>
            <w:tcW w:w="535" w:type="dxa"/>
            <w:noWrap/>
            <w:vAlign w:val="center"/>
            <w:hideMark/>
          </w:tcPr>
          <w:p w14:paraId="62EC9F5B" w14:textId="77777777" w:rsidR="00D70AC2" w:rsidRPr="00D70AC2" w:rsidRDefault="00D70AC2" w:rsidP="00403029">
            <w:pPr>
              <w:pStyle w:val="TableRight"/>
            </w:pPr>
            <w:r w:rsidRPr="00D70AC2">
              <w:t>1190</w:t>
            </w:r>
          </w:p>
        </w:tc>
        <w:tc>
          <w:tcPr>
            <w:tcW w:w="535" w:type="dxa"/>
            <w:noWrap/>
            <w:vAlign w:val="center"/>
            <w:hideMark/>
          </w:tcPr>
          <w:p w14:paraId="2AAA436C" w14:textId="77777777" w:rsidR="00D70AC2" w:rsidRPr="00D70AC2" w:rsidRDefault="00D70AC2" w:rsidP="00403029">
            <w:pPr>
              <w:pStyle w:val="TableRight"/>
            </w:pPr>
            <w:r w:rsidRPr="00D70AC2">
              <w:t>1023</w:t>
            </w:r>
          </w:p>
        </w:tc>
        <w:tc>
          <w:tcPr>
            <w:tcW w:w="534" w:type="dxa"/>
            <w:noWrap/>
            <w:vAlign w:val="center"/>
            <w:hideMark/>
          </w:tcPr>
          <w:p w14:paraId="60E94626" w14:textId="77777777" w:rsidR="00D70AC2" w:rsidRPr="00D70AC2" w:rsidRDefault="00D70AC2" w:rsidP="00403029">
            <w:pPr>
              <w:pStyle w:val="TableRight"/>
            </w:pPr>
            <w:r w:rsidRPr="00D70AC2">
              <w:t>774</w:t>
            </w:r>
          </w:p>
        </w:tc>
        <w:tc>
          <w:tcPr>
            <w:tcW w:w="534" w:type="dxa"/>
            <w:noWrap/>
            <w:vAlign w:val="center"/>
            <w:hideMark/>
          </w:tcPr>
          <w:p w14:paraId="7034F751" w14:textId="77777777" w:rsidR="00D70AC2" w:rsidRPr="00D70AC2" w:rsidRDefault="00D70AC2" w:rsidP="00403029">
            <w:pPr>
              <w:pStyle w:val="TableRight"/>
            </w:pPr>
            <w:r w:rsidRPr="00D70AC2">
              <w:t>740</w:t>
            </w:r>
          </w:p>
        </w:tc>
        <w:tc>
          <w:tcPr>
            <w:tcW w:w="534" w:type="dxa"/>
            <w:noWrap/>
            <w:vAlign w:val="center"/>
            <w:hideMark/>
          </w:tcPr>
          <w:p w14:paraId="3B00E49F" w14:textId="77777777" w:rsidR="00D70AC2" w:rsidRPr="00D70AC2" w:rsidRDefault="00D70AC2" w:rsidP="00403029">
            <w:pPr>
              <w:pStyle w:val="TableRight"/>
            </w:pPr>
            <w:r w:rsidRPr="00D70AC2">
              <w:t>728</w:t>
            </w:r>
          </w:p>
        </w:tc>
        <w:tc>
          <w:tcPr>
            <w:tcW w:w="535" w:type="dxa"/>
            <w:noWrap/>
            <w:vAlign w:val="center"/>
            <w:hideMark/>
          </w:tcPr>
          <w:p w14:paraId="2C4F8DE4" w14:textId="77777777" w:rsidR="00D70AC2" w:rsidRPr="00D70AC2" w:rsidRDefault="00D70AC2" w:rsidP="00403029">
            <w:pPr>
              <w:pStyle w:val="TableRight"/>
            </w:pPr>
            <w:r w:rsidRPr="00D70AC2">
              <w:t>650</w:t>
            </w:r>
          </w:p>
        </w:tc>
        <w:tc>
          <w:tcPr>
            <w:tcW w:w="535" w:type="dxa"/>
            <w:noWrap/>
            <w:vAlign w:val="center"/>
            <w:hideMark/>
          </w:tcPr>
          <w:p w14:paraId="03032D69" w14:textId="77777777" w:rsidR="00D70AC2" w:rsidRPr="00D70AC2" w:rsidRDefault="00D70AC2" w:rsidP="00403029">
            <w:pPr>
              <w:pStyle w:val="TableRight"/>
            </w:pPr>
            <w:r w:rsidRPr="00D70AC2">
              <w:t>551</w:t>
            </w:r>
          </w:p>
        </w:tc>
        <w:tc>
          <w:tcPr>
            <w:tcW w:w="535" w:type="dxa"/>
            <w:noWrap/>
            <w:vAlign w:val="center"/>
            <w:hideMark/>
          </w:tcPr>
          <w:p w14:paraId="2BF1D6DC" w14:textId="77777777" w:rsidR="00D70AC2" w:rsidRPr="00D70AC2" w:rsidRDefault="00D70AC2" w:rsidP="00403029">
            <w:pPr>
              <w:pStyle w:val="TableRight"/>
            </w:pPr>
            <w:r w:rsidRPr="00D70AC2">
              <w:t>479</w:t>
            </w:r>
          </w:p>
        </w:tc>
        <w:tc>
          <w:tcPr>
            <w:tcW w:w="535" w:type="dxa"/>
            <w:noWrap/>
            <w:vAlign w:val="center"/>
            <w:hideMark/>
          </w:tcPr>
          <w:p w14:paraId="77CC74DC" w14:textId="77777777" w:rsidR="00D70AC2" w:rsidRPr="00D70AC2" w:rsidRDefault="00D70AC2" w:rsidP="00403029">
            <w:pPr>
              <w:pStyle w:val="TableRight"/>
            </w:pPr>
            <w:r w:rsidRPr="00D70AC2">
              <w:t>500</w:t>
            </w:r>
          </w:p>
        </w:tc>
        <w:tc>
          <w:tcPr>
            <w:tcW w:w="535" w:type="dxa"/>
            <w:noWrap/>
            <w:vAlign w:val="center"/>
            <w:hideMark/>
          </w:tcPr>
          <w:p w14:paraId="79AC22F1" w14:textId="77777777" w:rsidR="00D70AC2" w:rsidRPr="00D70AC2" w:rsidRDefault="00D70AC2" w:rsidP="00403029">
            <w:pPr>
              <w:pStyle w:val="TableRight"/>
            </w:pPr>
            <w:r w:rsidRPr="00D70AC2">
              <w:t>434</w:t>
            </w:r>
          </w:p>
        </w:tc>
        <w:tc>
          <w:tcPr>
            <w:tcW w:w="535" w:type="dxa"/>
            <w:noWrap/>
            <w:vAlign w:val="center"/>
            <w:hideMark/>
          </w:tcPr>
          <w:p w14:paraId="5BC55DAD" w14:textId="77777777" w:rsidR="00D70AC2" w:rsidRPr="00D70AC2" w:rsidRDefault="00D70AC2" w:rsidP="00403029">
            <w:pPr>
              <w:pStyle w:val="TableRight"/>
            </w:pPr>
            <w:r w:rsidRPr="00D70AC2">
              <w:t>302</w:t>
            </w:r>
          </w:p>
        </w:tc>
        <w:tc>
          <w:tcPr>
            <w:tcW w:w="535" w:type="dxa"/>
            <w:noWrap/>
            <w:vAlign w:val="center"/>
            <w:hideMark/>
          </w:tcPr>
          <w:p w14:paraId="3DA7A5DE" w14:textId="77777777" w:rsidR="00D70AC2" w:rsidRPr="00D70AC2" w:rsidRDefault="00D70AC2" w:rsidP="00403029">
            <w:pPr>
              <w:pStyle w:val="TableRight"/>
            </w:pPr>
            <w:r w:rsidRPr="00D70AC2">
              <w:t>233</w:t>
            </w:r>
          </w:p>
        </w:tc>
        <w:tc>
          <w:tcPr>
            <w:tcW w:w="535" w:type="dxa"/>
            <w:noWrap/>
            <w:vAlign w:val="center"/>
            <w:hideMark/>
          </w:tcPr>
          <w:p w14:paraId="6392FE54" w14:textId="77777777" w:rsidR="00D70AC2" w:rsidRPr="00D70AC2" w:rsidRDefault="00D70AC2" w:rsidP="00403029">
            <w:pPr>
              <w:pStyle w:val="TableRight"/>
            </w:pPr>
            <w:r w:rsidRPr="00D70AC2">
              <w:t>264</w:t>
            </w:r>
          </w:p>
        </w:tc>
        <w:tc>
          <w:tcPr>
            <w:tcW w:w="535" w:type="dxa"/>
            <w:noWrap/>
            <w:vAlign w:val="center"/>
            <w:hideMark/>
          </w:tcPr>
          <w:p w14:paraId="1933BDB3" w14:textId="77777777" w:rsidR="00D70AC2" w:rsidRPr="00D70AC2" w:rsidRDefault="00D70AC2" w:rsidP="00403029">
            <w:pPr>
              <w:pStyle w:val="TableRight"/>
            </w:pPr>
            <w:r w:rsidRPr="00D70AC2">
              <w:t>226</w:t>
            </w:r>
          </w:p>
        </w:tc>
        <w:tc>
          <w:tcPr>
            <w:tcW w:w="535" w:type="dxa"/>
            <w:noWrap/>
            <w:vAlign w:val="center"/>
            <w:hideMark/>
          </w:tcPr>
          <w:p w14:paraId="7101460E" w14:textId="77777777" w:rsidR="00D70AC2" w:rsidRPr="00D70AC2" w:rsidRDefault="00D70AC2" w:rsidP="00403029">
            <w:pPr>
              <w:pStyle w:val="TableRight"/>
            </w:pPr>
            <w:r w:rsidRPr="00D70AC2">
              <w:t>262</w:t>
            </w:r>
          </w:p>
        </w:tc>
        <w:tc>
          <w:tcPr>
            <w:tcW w:w="535" w:type="dxa"/>
            <w:noWrap/>
            <w:vAlign w:val="center"/>
            <w:hideMark/>
          </w:tcPr>
          <w:p w14:paraId="58E9729B" w14:textId="77777777" w:rsidR="00D70AC2" w:rsidRPr="00D70AC2" w:rsidRDefault="00D70AC2" w:rsidP="00403029">
            <w:pPr>
              <w:pStyle w:val="TableRight"/>
            </w:pPr>
            <w:r w:rsidRPr="00D70AC2">
              <w:t>243</w:t>
            </w:r>
          </w:p>
        </w:tc>
        <w:tc>
          <w:tcPr>
            <w:tcW w:w="535" w:type="dxa"/>
            <w:noWrap/>
            <w:vAlign w:val="center"/>
            <w:hideMark/>
          </w:tcPr>
          <w:p w14:paraId="0EDE9754" w14:textId="77777777" w:rsidR="00D70AC2" w:rsidRPr="00D70AC2" w:rsidRDefault="00D70AC2" w:rsidP="00403029">
            <w:pPr>
              <w:pStyle w:val="TableRight"/>
            </w:pPr>
            <w:r w:rsidRPr="00D70AC2">
              <w:t>236</w:t>
            </w:r>
          </w:p>
        </w:tc>
        <w:tc>
          <w:tcPr>
            <w:tcW w:w="535" w:type="dxa"/>
            <w:noWrap/>
            <w:vAlign w:val="center"/>
            <w:hideMark/>
          </w:tcPr>
          <w:p w14:paraId="0C601E07" w14:textId="77777777" w:rsidR="00D70AC2" w:rsidRPr="00D70AC2" w:rsidRDefault="00D70AC2" w:rsidP="00403029">
            <w:pPr>
              <w:pStyle w:val="TableRight"/>
            </w:pPr>
            <w:r w:rsidRPr="00D70AC2">
              <w:t>202</w:t>
            </w:r>
          </w:p>
        </w:tc>
        <w:tc>
          <w:tcPr>
            <w:tcW w:w="535" w:type="dxa"/>
            <w:noWrap/>
            <w:vAlign w:val="center"/>
            <w:hideMark/>
          </w:tcPr>
          <w:p w14:paraId="5E6CA1F9" w14:textId="77777777" w:rsidR="00D70AC2" w:rsidRPr="00D70AC2" w:rsidRDefault="00D70AC2" w:rsidP="00403029">
            <w:pPr>
              <w:pStyle w:val="TableRight"/>
            </w:pPr>
            <w:r w:rsidRPr="00D70AC2">
              <w:t>175</w:t>
            </w:r>
          </w:p>
        </w:tc>
      </w:tr>
      <w:tr w:rsidR="007D0C3D" w:rsidRPr="00D70AC2" w14:paraId="0BEF917C"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639541B4" w14:textId="77777777" w:rsidR="00D70AC2" w:rsidRPr="00D70AC2" w:rsidRDefault="00D70AC2" w:rsidP="00403029">
            <w:pPr>
              <w:pStyle w:val="TableLeft"/>
            </w:pPr>
            <w:r w:rsidRPr="00D70AC2">
              <w:t>CFC-113</w:t>
            </w:r>
          </w:p>
        </w:tc>
        <w:tc>
          <w:tcPr>
            <w:tcW w:w="536" w:type="dxa"/>
            <w:noWrap/>
            <w:vAlign w:val="center"/>
            <w:hideMark/>
          </w:tcPr>
          <w:p w14:paraId="700676BF" w14:textId="77777777" w:rsidR="00D70AC2" w:rsidRPr="00D70AC2" w:rsidRDefault="00D70AC2" w:rsidP="00403029">
            <w:pPr>
              <w:pStyle w:val="TableRight"/>
            </w:pPr>
            <w:r w:rsidRPr="00D70AC2">
              <w:t>489</w:t>
            </w:r>
          </w:p>
        </w:tc>
        <w:tc>
          <w:tcPr>
            <w:tcW w:w="535" w:type="dxa"/>
            <w:noWrap/>
            <w:vAlign w:val="center"/>
            <w:hideMark/>
          </w:tcPr>
          <w:p w14:paraId="43066DDB" w14:textId="77777777" w:rsidR="00D70AC2" w:rsidRPr="00D70AC2" w:rsidRDefault="00D70AC2" w:rsidP="00403029">
            <w:pPr>
              <w:pStyle w:val="TableRight"/>
            </w:pPr>
            <w:r w:rsidRPr="00D70AC2">
              <w:t>329</w:t>
            </w:r>
          </w:p>
        </w:tc>
        <w:tc>
          <w:tcPr>
            <w:tcW w:w="535" w:type="dxa"/>
            <w:noWrap/>
            <w:vAlign w:val="center"/>
            <w:hideMark/>
          </w:tcPr>
          <w:p w14:paraId="68B136C2" w14:textId="77777777" w:rsidR="00D70AC2" w:rsidRPr="00D70AC2" w:rsidRDefault="00D70AC2" w:rsidP="00403029">
            <w:pPr>
              <w:pStyle w:val="TableRight"/>
            </w:pPr>
            <w:r w:rsidRPr="00D70AC2">
              <w:t>162</w:t>
            </w:r>
          </w:p>
        </w:tc>
        <w:tc>
          <w:tcPr>
            <w:tcW w:w="535" w:type="dxa"/>
            <w:noWrap/>
            <w:vAlign w:val="center"/>
            <w:hideMark/>
          </w:tcPr>
          <w:p w14:paraId="718EA643" w14:textId="77777777" w:rsidR="00D70AC2" w:rsidRPr="00D70AC2" w:rsidRDefault="00D70AC2" w:rsidP="00403029">
            <w:pPr>
              <w:pStyle w:val="TableRight"/>
            </w:pPr>
            <w:r w:rsidRPr="00D70AC2">
              <w:t>168</w:t>
            </w:r>
          </w:p>
        </w:tc>
        <w:tc>
          <w:tcPr>
            <w:tcW w:w="535" w:type="dxa"/>
            <w:noWrap/>
            <w:vAlign w:val="center"/>
            <w:hideMark/>
          </w:tcPr>
          <w:p w14:paraId="088D46DD" w14:textId="77777777" w:rsidR="00D70AC2" w:rsidRPr="00D70AC2" w:rsidRDefault="00D70AC2" w:rsidP="00403029">
            <w:pPr>
              <w:pStyle w:val="TableRight"/>
            </w:pPr>
            <w:r w:rsidRPr="00D70AC2">
              <w:t>179</w:t>
            </w:r>
          </w:p>
        </w:tc>
        <w:tc>
          <w:tcPr>
            <w:tcW w:w="535" w:type="dxa"/>
            <w:noWrap/>
            <w:vAlign w:val="center"/>
            <w:hideMark/>
          </w:tcPr>
          <w:p w14:paraId="2EE43CC4" w14:textId="77777777" w:rsidR="00D70AC2" w:rsidRPr="00D70AC2" w:rsidRDefault="00D70AC2" w:rsidP="00403029">
            <w:pPr>
              <w:pStyle w:val="TableRight"/>
            </w:pPr>
            <w:r w:rsidRPr="00D70AC2">
              <w:t>166</w:t>
            </w:r>
          </w:p>
        </w:tc>
        <w:tc>
          <w:tcPr>
            <w:tcW w:w="534" w:type="dxa"/>
            <w:noWrap/>
            <w:vAlign w:val="center"/>
            <w:hideMark/>
          </w:tcPr>
          <w:p w14:paraId="04FBF2B0" w14:textId="77777777" w:rsidR="00D70AC2" w:rsidRPr="00D70AC2" w:rsidRDefault="00D70AC2" w:rsidP="00403029">
            <w:pPr>
              <w:pStyle w:val="TableRight"/>
            </w:pPr>
            <w:r w:rsidRPr="00D70AC2">
              <w:t>139</w:t>
            </w:r>
          </w:p>
        </w:tc>
        <w:tc>
          <w:tcPr>
            <w:tcW w:w="534" w:type="dxa"/>
            <w:noWrap/>
            <w:vAlign w:val="center"/>
            <w:hideMark/>
          </w:tcPr>
          <w:p w14:paraId="509A085A" w14:textId="77777777" w:rsidR="00D70AC2" w:rsidRPr="00D70AC2" w:rsidRDefault="00D70AC2" w:rsidP="00403029">
            <w:pPr>
              <w:pStyle w:val="TableRight"/>
            </w:pPr>
            <w:r w:rsidRPr="00D70AC2">
              <w:t>107</w:t>
            </w:r>
          </w:p>
        </w:tc>
        <w:tc>
          <w:tcPr>
            <w:tcW w:w="534" w:type="dxa"/>
            <w:noWrap/>
            <w:vAlign w:val="center"/>
            <w:hideMark/>
          </w:tcPr>
          <w:p w14:paraId="403F4A4C" w14:textId="77777777" w:rsidR="00D70AC2" w:rsidRPr="00D70AC2" w:rsidRDefault="00D70AC2" w:rsidP="00403029">
            <w:pPr>
              <w:pStyle w:val="TableRight"/>
            </w:pPr>
            <w:r w:rsidRPr="00D70AC2">
              <w:t>95</w:t>
            </w:r>
          </w:p>
        </w:tc>
        <w:tc>
          <w:tcPr>
            <w:tcW w:w="535" w:type="dxa"/>
            <w:noWrap/>
            <w:vAlign w:val="center"/>
            <w:hideMark/>
          </w:tcPr>
          <w:p w14:paraId="57122B23" w14:textId="77777777" w:rsidR="00D70AC2" w:rsidRPr="00D70AC2" w:rsidRDefault="00D70AC2" w:rsidP="00403029">
            <w:pPr>
              <w:pStyle w:val="TableRight"/>
            </w:pPr>
            <w:r w:rsidRPr="00D70AC2">
              <w:t>95</w:t>
            </w:r>
          </w:p>
        </w:tc>
        <w:tc>
          <w:tcPr>
            <w:tcW w:w="535" w:type="dxa"/>
            <w:noWrap/>
            <w:vAlign w:val="center"/>
            <w:hideMark/>
          </w:tcPr>
          <w:p w14:paraId="6F0DBC46" w14:textId="77777777" w:rsidR="00D70AC2" w:rsidRPr="00D70AC2" w:rsidRDefault="00D70AC2" w:rsidP="00403029">
            <w:pPr>
              <w:pStyle w:val="TableRight"/>
            </w:pPr>
            <w:r w:rsidRPr="00D70AC2">
              <w:t>80</w:t>
            </w:r>
          </w:p>
        </w:tc>
        <w:tc>
          <w:tcPr>
            <w:tcW w:w="535" w:type="dxa"/>
            <w:noWrap/>
            <w:vAlign w:val="center"/>
            <w:hideMark/>
          </w:tcPr>
          <w:p w14:paraId="7CFCAC1B" w14:textId="77777777" w:rsidR="00D70AC2" w:rsidRPr="00D70AC2" w:rsidRDefault="00D70AC2" w:rsidP="00403029">
            <w:pPr>
              <w:pStyle w:val="TableRight"/>
            </w:pPr>
            <w:r w:rsidRPr="00D70AC2">
              <w:t>87</w:t>
            </w:r>
          </w:p>
        </w:tc>
        <w:tc>
          <w:tcPr>
            <w:tcW w:w="535" w:type="dxa"/>
            <w:noWrap/>
            <w:vAlign w:val="center"/>
            <w:hideMark/>
          </w:tcPr>
          <w:p w14:paraId="0463908F" w14:textId="77777777" w:rsidR="00D70AC2" w:rsidRPr="00D70AC2" w:rsidRDefault="00D70AC2" w:rsidP="00403029">
            <w:pPr>
              <w:pStyle w:val="TableRight"/>
            </w:pPr>
            <w:r w:rsidRPr="00D70AC2">
              <w:t>112</w:t>
            </w:r>
          </w:p>
        </w:tc>
        <w:tc>
          <w:tcPr>
            <w:tcW w:w="535" w:type="dxa"/>
            <w:noWrap/>
            <w:vAlign w:val="center"/>
            <w:hideMark/>
          </w:tcPr>
          <w:p w14:paraId="7AAD5E17" w14:textId="77777777" w:rsidR="00D70AC2" w:rsidRPr="00D70AC2" w:rsidRDefault="00D70AC2" w:rsidP="00403029">
            <w:pPr>
              <w:pStyle w:val="TableRight"/>
            </w:pPr>
            <w:r w:rsidRPr="00D70AC2">
              <w:t>114</w:t>
            </w:r>
          </w:p>
        </w:tc>
        <w:tc>
          <w:tcPr>
            <w:tcW w:w="535" w:type="dxa"/>
            <w:noWrap/>
            <w:vAlign w:val="center"/>
            <w:hideMark/>
          </w:tcPr>
          <w:p w14:paraId="67FF95A2" w14:textId="77777777" w:rsidR="00D70AC2" w:rsidRPr="00D70AC2" w:rsidRDefault="00D70AC2" w:rsidP="00403029">
            <w:pPr>
              <w:pStyle w:val="TableRight"/>
            </w:pPr>
            <w:r w:rsidRPr="00D70AC2">
              <w:t>104</w:t>
            </w:r>
          </w:p>
        </w:tc>
        <w:tc>
          <w:tcPr>
            <w:tcW w:w="535" w:type="dxa"/>
            <w:noWrap/>
            <w:vAlign w:val="center"/>
            <w:hideMark/>
          </w:tcPr>
          <w:p w14:paraId="531C5CAA" w14:textId="77777777" w:rsidR="00D70AC2" w:rsidRPr="00D70AC2" w:rsidRDefault="00D70AC2" w:rsidP="00403029">
            <w:pPr>
              <w:pStyle w:val="TableRight"/>
            </w:pPr>
            <w:r w:rsidRPr="00D70AC2">
              <w:t>83</w:t>
            </w:r>
          </w:p>
        </w:tc>
        <w:tc>
          <w:tcPr>
            <w:tcW w:w="535" w:type="dxa"/>
            <w:noWrap/>
            <w:vAlign w:val="center"/>
            <w:hideMark/>
          </w:tcPr>
          <w:p w14:paraId="021BC66B" w14:textId="77777777" w:rsidR="00D70AC2" w:rsidRPr="00D70AC2" w:rsidRDefault="00D70AC2" w:rsidP="00403029">
            <w:pPr>
              <w:pStyle w:val="TableRight"/>
            </w:pPr>
            <w:r w:rsidRPr="00D70AC2">
              <w:t>91</w:t>
            </w:r>
          </w:p>
        </w:tc>
        <w:tc>
          <w:tcPr>
            <w:tcW w:w="535" w:type="dxa"/>
            <w:noWrap/>
            <w:vAlign w:val="center"/>
            <w:hideMark/>
          </w:tcPr>
          <w:p w14:paraId="7E97B67B" w14:textId="77777777" w:rsidR="00D70AC2" w:rsidRPr="00D70AC2" w:rsidRDefault="00D70AC2" w:rsidP="00403029">
            <w:pPr>
              <w:pStyle w:val="TableRight"/>
            </w:pPr>
            <w:r w:rsidRPr="00D70AC2">
              <w:t>75</w:t>
            </w:r>
          </w:p>
        </w:tc>
        <w:tc>
          <w:tcPr>
            <w:tcW w:w="535" w:type="dxa"/>
            <w:noWrap/>
            <w:vAlign w:val="center"/>
            <w:hideMark/>
          </w:tcPr>
          <w:p w14:paraId="1D40950F" w14:textId="77777777" w:rsidR="00D70AC2" w:rsidRPr="00D70AC2" w:rsidRDefault="00D70AC2" w:rsidP="00403029">
            <w:pPr>
              <w:pStyle w:val="TableRight"/>
            </w:pPr>
            <w:r w:rsidRPr="00D70AC2">
              <w:t>107</w:t>
            </w:r>
          </w:p>
        </w:tc>
        <w:tc>
          <w:tcPr>
            <w:tcW w:w="535" w:type="dxa"/>
            <w:noWrap/>
            <w:vAlign w:val="center"/>
            <w:hideMark/>
          </w:tcPr>
          <w:p w14:paraId="51A31B1E" w14:textId="77777777" w:rsidR="00D70AC2" w:rsidRPr="00D70AC2" w:rsidRDefault="00D70AC2" w:rsidP="00403029">
            <w:pPr>
              <w:pStyle w:val="TableRight"/>
            </w:pPr>
            <w:r w:rsidRPr="00D70AC2">
              <w:t>96</w:t>
            </w:r>
          </w:p>
        </w:tc>
        <w:tc>
          <w:tcPr>
            <w:tcW w:w="535" w:type="dxa"/>
            <w:noWrap/>
            <w:vAlign w:val="center"/>
            <w:hideMark/>
          </w:tcPr>
          <w:p w14:paraId="7954305A" w14:textId="77777777" w:rsidR="00D70AC2" w:rsidRPr="00D70AC2" w:rsidRDefault="00D70AC2" w:rsidP="00403029">
            <w:pPr>
              <w:pStyle w:val="TableRight"/>
            </w:pPr>
            <w:r w:rsidRPr="00D70AC2">
              <w:t>108</w:t>
            </w:r>
          </w:p>
        </w:tc>
        <w:tc>
          <w:tcPr>
            <w:tcW w:w="535" w:type="dxa"/>
            <w:noWrap/>
            <w:vAlign w:val="center"/>
            <w:hideMark/>
          </w:tcPr>
          <w:p w14:paraId="2DCFE076" w14:textId="77777777" w:rsidR="00D70AC2" w:rsidRPr="00D70AC2" w:rsidRDefault="00D70AC2" w:rsidP="00403029">
            <w:pPr>
              <w:pStyle w:val="TableRight"/>
            </w:pPr>
            <w:r w:rsidRPr="00D70AC2">
              <w:t>81</w:t>
            </w:r>
          </w:p>
        </w:tc>
        <w:tc>
          <w:tcPr>
            <w:tcW w:w="535" w:type="dxa"/>
            <w:noWrap/>
            <w:vAlign w:val="center"/>
            <w:hideMark/>
          </w:tcPr>
          <w:p w14:paraId="1AE2DAC6" w14:textId="77777777" w:rsidR="00D70AC2" w:rsidRPr="00D70AC2" w:rsidRDefault="00D70AC2" w:rsidP="00403029">
            <w:pPr>
              <w:pStyle w:val="TableRight"/>
            </w:pPr>
            <w:r w:rsidRPr="00D70AC2">
              <w:t>76</w:t>
            </w:r>
          </w:p>
        </w:tc>
      </w:tr>
      <w:tr w:rsidR="007D0C3D" w:rsidRPr="00D70AC2" w14:paraId="21E09660" w14:textId="77777777" w:rsidTr="007D0C3D">
        <w:trPr>
          <w:trHeight w:val="300"/>
        </w:trPr>
        <w:tc>
          <w:tcPr>
            <w:tcW w:w="2269" w:type="dxa"/>
            <w:noWrap/>
            <w:tcMar>
              <w:left w:w="28" w:type="dxa"/>
              <w:right w:w="0" w:type="dxa"/>
            </w:tcMar>
            <w:vAlign w:val="center"/>
            <w:hideMark/>
          </w:tcPr>
          <w:p w14:paraId="00ACF454" w14:textId="77777777" w:rsidR="00D70AC2" w:rsidRPr="00D70AC2" w:rsidRDefault="00D70AC2" w:rsidP="00403029">
            <w:pPr>
              <w:pStyle w:val="TableLeft"/>
            </w:pPr>
            <w:r w:rsidRPr="00D70AC2">
              <w:t>CFC-114</w:t>
            </w:r>
          </w:p>
        </w:tc>
        <w:tc>
          <w:tcPr>
            <w:tcW w:w="536" w:type="dxa"/>
            <w:noWrap/>
            <w:vAlign w:val="center"/>
            <w:hideMark/>
          </w:tcPr>
          <w:p w14:paraId="0625E96D" w14:textId="77777777" w:rsidR="00D70AC2" w:rsidRPr="00D70AC2" w:rsidRDefault="00D70AC2" w:rsidP="00403029">
            <w:pPr>
              <w:pStyle w:val="TableRight"/>
              <w:rPr>
                <w:color w:val="FF0000"/>
              </w:rPr>
            </w:pPr>
            <w:r w:rsidRPr="00D70AC2">
              <w:rPr>
                <w:color w:val="FF0000"/>
              </w:rPr>
              <w:t>56</w:t>
            </w:r>
          </w:p>
        </w:tc>
        <w:tc>
          <w:tcPr>
            <w:tcW w:w="535" w:type="dxa"/>
            <w:noWrap/>
            <w:vAlign w:val="center"/>
            <w:hideMark/>
          </w:tcPr>
          <w:p w14:paraId="7778A2D5" w14:textId="77777777" w:rsidR="00D70AC2" w:rsidRPr="00D70AC2" w:rsidRDefault="00D70AC2" w:rsidP="00403029">
            <w:pPr>
              <w:pStyle w:val="TableRight"/>
              <w:rPr>
                <w:color w:val="FF0000"/>
              </w:rPr>
            </w:pPr>
            <w:r w:rsidRPr="00D70AC2">
              <w:rPr>
                <w:color w:val="FF0000"/>
              </w:rPr>
              <w:t>56</w:t>
            </w:r>
          </w:p>
        </w:tc>
        <w:tc>
          <w:tcPr>
            <w:tcW w:w="535" w:type="dxa"/>
            <w:noWrap/>
            <w:vAlign w:val="center"/>
            <w:hideMark/>
          </w:tcPr>
          <w:p w14:paraId="6A0BBF78" w14:textId="77777777" w:rsidR="00D70AC2" w:rsidRPr="00D70AC2" w:rsidRDefault="00D70AC2" w:rsidP="00403029">
            <w:pPr>
              <w:pStyle w:val="TableRight"/>
              <w:rPr>
                <w:color w:val="FF0000"/>
              </w:rPr>
            </w:pPr>
            <w:r w:rsidRPr="00D70AC2">
              <w:rPr>
                <w:color w:val="FF0000"/>
              </w:rPr>
              <w:t>56</w:t>
            </w:r>
          </w:p>
        </w:tc>
        <w:tc>
          <w:tcPr>
            <w:tcW w:w="535" w:type="dxa"/>
            <w:noWrap/>
            <w:vAlign w:val="center"/>
            <w:hideMark/>
          </w:tcPr>
          <w:p w14:paraId="5FBD435F" w14:textId="77777777" w:rsidR="00D70AC2" w:rsidRPr="00D70AC2" w:rsidRDefault="00D70AC2" w:rsidP="00403029">
            <w:pPr>
              <w:pStyle w:val="TableRight"/>
              <w:rPr>
                <w:color w:val="FF0000"/>
              </w:rPr>
            </w:pPr>
            <w:r w:rsidRPr="00D70AC2">
              <w:rPr>
                <w:color w:val="FF0000"/>
              </w:rPr>
              <w:t>56</w:t>
            </w:r>
          </w:p>
        </w:tc>
        <w:tc>
          <w:tcPr>
            <w:tcW w:w="535" w:type="dxa"/>
            <w:noWrap/>
            <w:vAlign w:val="center"/>
            <w:hideMark/>
          </w:tcPr>
          <w:p w14:paraId="7ACE791C" w14:textId="77777777" w:rsidR="00D70AC2" w:rsidRPr="00D70AC2" w:rsidRDefault="00D70AC2" w:rsidP="00403029">
            <w:pPr>
              <w:pStyle w:val="TableRight"/>
            </w:pPr>
            <w:r w:rsidRPr="00D70AC2">
              <w:t>56</w:t>
            </w:r>
          </w:p>
        </w:tc>
        <w:tc>
          <w:tcPr>
            <w:tcW w:w="535" w:type="dxa"/>
            <w:noWrap/>
            <w:vAlign w:val="center"/>
            <w:hideMark/>
          </w:tcPr>
          <w:p w14:paraId="5E093310" w14:textId="77777777" w:rsidR="00D70AC2" w:rsidRPr="00D70AC2" w:rsidRDefault="00D70AC2" w:rsidP="00403029">
            <w:pPr>
              <w:pStyle w:val="TableRight"/>
            </w:pPr>
            <w:r w:rsidRPr="00D70AC2">
              <w:t>50</w:t>
            </w:r>
          </w:p>
        </w:tc>
        <w:tc>
          <w:tcPr>
            <w:tcW w:w="534" w:type="dxa"/>
            <w:noWrap/>
            <w:vAlign w:val="center"/>
            <w:hideMark/>
          </w:tcPr>
          <w:p w14:paraId="21F8CB73" w14:textId="77777777" w:rsidR="00D70AC2" w:rsidRPr="00D70AC2" w:rsidRDefault="00D70AC2" w:rsidP="00403029">
            <w:pPr>
              <w:pStyle w:val="TableRight"/>
            </w:pPr>
            <w:r w:rsidRPr="00D70AC2">
              <w:t>55</w:t>
            </w:r>
          </w:p>
        </w:tc>
        <w:tc>
          <w:tcPr>
            <w:tcW w:w="534" w:type="dxa"/>
            <w:noWrap/>
            <w:vAlign w:val="center"/>
            <w:hideMark/>
          </w:tcPr>
          <w:p w14:paraId="60A1BE10" w14:textId="77777777" w:rsidR="00D70AC2" w:rsidRPr="00D70AC2" w:rsidRDefault="00D70AC2" w:rsidP="00403029">
            <w:pPr>
              <w:pStyle w:val="TableRight"/>
            </w:pPr>
            <w:r w:rsidRPr="00D70AC2">
              <w:t>64</w:t>
            </w:r>
          </w:p>
        </w:tc>
        <w:tc>
          <w:tcPr>
            <w:tcW w:w="534" w:type="dxa"/>
            <w:noWrap/>
            <w:vAlign w:val="center"/>
            <w:hideMark/>
          </w:tcPr>
          <w:p w14:paraId="38054A00" w14:textId="77777777" w:rsidR="00D70AC2" w:rsidRPr="00D70AC2" w:rsidRDefault="00D70AC2" w:rsidP="00403029">
            <w:pPr>
              <w:pStyle w:val="TableRight"/>
            </w:pPr>
            <w:r w:rsidRPr="00D70AC2">
              <w:t>58</w:t>
            </w:r>
          </w:p>
        </w:tc>
        <w:tc>
          <w:tcPr>
            <w:tcW w:w="535" w:type="dxa"/>
            <w:noWrap/>
            <w:vAlign w:val="center"/>
            <w:hideMark/>
          </w:tcPr>
          <w:p w14:paraId="3DF4A1D7" w14:textId="77777777" w:rsidR="00D70AC2" w:rsidRPr="00D70AC2" w:rsidRDefault="00D70AC2" w:rsidP="00403029">
            <w:pPr>
              <w:pStyle w:val="TableRight"/>
            </w:pPr>
            <w:r w:rsidRPr="00D70AC2">
              <w:t>49</w:t>
            </w:r>
          </w:p>
        </w:tc>
        <w:tc>
          <w:tcPr>
            <w:tcW w:w="535" w:type="dxa"/>
            <w:noWrap/>
            <w:vAlign w:val="center"/>
            <w:hideMark/>
          </w:tcPr>
          <w:p w14:paraId="6CF185A7" w14:textId="77777777" w:rsidR="00D70AC2" w:rsidRPr="00D70AC2" w:rsidRDefault="00D70AC2" w:rsidP="00403029">
            <w:pPr>
              <w:pStyle w:val="TableRight"/>
            </w:pPr>
            <w:r w:rsidRPr="00D70AC2">
              <w:t>23</w:t>
            </w:r>
          </w:p>
        </w:tc>
        <w:tc>
          <w:tcPr>
            <w:tcW w:w="535" w:type="dxa"/>
            <w:noWrap/>
            <w:vAlign w:val="center"/>
            <w:hideMark/>
          </w:tcPr>
          <w:p w14:paraId="08A13BA0" w14:textId="77777777" w:rsidR="00D70AC2" w:rsidRPr="00D70AC2" w:rsidRDefault="00D70AC2" w:rsidP="00403029">
            <w:pPr>
              <w:pStyle w:val="TableRight"/>
            </w:pPr>
            <w:r w:rsidRPr="00D70AC2">
              <w:t>22</w:t>
            </w:r>
          </w:p>
        </w:tc>
        <w:tc>
          <w:tcPr>
            <w:tcW w:w="535" w:type="dxa"/>
            <w:noWrap/>
            <w:vAlign w:val="center"/>
            <w:hideMark/>
          </w:tcPr>
          <w:p w14:paraId="2C792897" w14:textId="77777777" w:rsidR="00D70AC2" w:rsidRPr="00D70AC2" w:rsidRDefault="00D70AC2" w:rsidP="00403029">
            <w:pPr>
              <w:pStyle w:val="TableRight"/>
            </w:pPr>
            <w:r w:rsidRPr="00D70AC2">
              <w:t>33</w:t>
            </w:r>
          </w:p>
        </w:tc>
        <w:tc>
          <w:tcPr>
            <w:tcW w:w="535" w:type="dxa"/>
            <w:noWrap/>
            <w:vAlign w:val="center"/>
            <w:hideMark/>
          </w:tcPr>
          <w:p w14:paraId="3F16FCED" w14:textId="77777777" w:rsidR="00D70AC2" w:rsidRPr="00D70AC2" w:rsidRDefault="00D70AC2" w:rsidP="00403029">
            <w:pPr>
              <w:pStyle w:val="TableRight"/>
            </w:pPr>
            <w:r w:rsidRPr="00D70AC2">
              <w:t>42</w:t>
            </w:r>
          </w:p>
        </w:tc>
        <w:tc>
          <w:tcPr>
            <w:tcW w:w="535" w:type="dxa"/>
            <w:noWrap/>
            <w:vAlign w:val="center"/>
            <w:hideMark/>
          </w:tcPr>
          <w:p w14:paraId="6FF1E24B" w14:textId="77777777" w:rsidR="00D70AC2" w:rsidRPr="00D70AC2" w:rsidRDefault="00D70AC2" w:rsidP="00403029">
            <w:pPr>
              <w:pStyle w:val="TableRight"/>
            </w:pPr>
            <w:r w:rsidRPr="00D70AC2">
              <w:t>47</w:t>
            </w:r>
          </w:p>
        </w:tc>
        <w:tc>
          <w:tcPr>
            <w:tcW w:w="535" w:type="dxa"/>
            <w:noWrap/>
            <w:vAlign w:val="center"/>
            <w:hideMark/>
          </w:tcPr>
          <w:p w14:paraId="2D833B0D" w14:textId="77777777" w:rsidR="00D70AC2" w:rsidRPr="00D70AC2" w:rsidRDefault="00D70AC2" w:rsidP="00403029">
            <w:pPr>
              <w:pStyle w:val="TableRight"/>
            </w:pPr>
            <w:r w:rsidRPr="00D70AC2">
              <w:t>43</w:t>
            </w:r>
          </w:p>
        </w:tc>
        <w:tc>
          <w:tcPr>
            <w:tcW w:w="535" w:type="dxa"/>
            <w:noWrap/>
            <w:vAlign w:val="center"/>
            <w:hideMark/>
          </w:tcPr>
          <w:p w14:paraId="1E7D3977" w14:textId="77777777" w:rsidR="00D70AC2" w:rsidRPr="00D70AC2" w:rsidRDefault="00D70AC2" w:rsidP="00403029">
            <w:pPr>
              <w:pStyle w:val="TableRight"/>
            </w:pPr>
            <w:r w:rsidRPr="00D70AC2">
              <w:t>42</w:t>
            </w:r>
          </w:p>
        </w:tc>
        <w:tc>
          <w:tcPr>
            <w:tcW w:w="535" w:type="dxa"/>
            <w:noWrap/>
            <w:vAlign w:val="center"/>
            <w:hideMark/>
          </w:tcPr>
          <w:p w14:paraId="4512589B" w14:textId="77777777" w:rsidR="00D70AC2" w:rsidRPr="00D70AC2" w:rsidRDefault="00D70AC2" w:rsidP="00403029">
            <w:pPr>
              <w:pStyle w:val="TableRight"/>
            </w:pPr>
            <w:r w:rsidRPr="00D70AC2">
              <w:t>39</w:t>
            </w:r>
          </w:p>
        </w:tc>
        <w:tc>
          <w:tcPr>
            <w:tcW w:w="535" w:type="dxa"/>
            <w:noWrap/>
            <w:vAlign w:val="center"/>
            <w:hideMark/>
          </w:tcPr>
          <w:p w14:paraId="6BDE0BFF" w14:textId="77777777" w:rsidR="00D70AC2" w:rsidRPr="00D70AC2" w:rsidRDefault="00D70AC2" w:rsidP="00403029">
            <w:pPr>
              <w:pStyle w:val="TableRight"/>
            </w:pPr>
            <w:r w:rsidRPr="00D70AC2">
              <w:t>27</w:t>
            </w:r>
          </w:p>
        </w:tc>
        <w:tc>
          <w:tcPr>
            <w:tcW w:w="535" w:type="dxa"/>
            <w:noWrap/>
            <w:vAlign w:val="center"/>
            <w:hideMark/>
          </w:tcPr>
          <w:p w14:paraId="407F1FBC" w14:textId="77777777" w:rsidR="00D70AC2" w:rsidRPr="00D70AC2" w:rsidRDefault="00D70AC2" w:rsidP="00403029">
            <w:pPr>
              <w:pStyle w:val="TableRight"/>
            </w:pPr>
            <w:r w:rsidRPr="00D70AC2">
              <w:t>16</w:t>
            </w:r>
          </w:p>
        </w:tc>
        <w:tc>
          <w:tcPr>
            <w:tcW w:w="535" w:type="dxa"/>
            <w:noWrap/>
            <w:vAlign w:val="center"/>
            <w:hideMark/>
          </w:tcPr>
          <w:p w14:paraId="67F150ED" w14:textId="77777777" w:rsidR="00D70AC2" w:rsidRPr="00D70AC2" w:rsidRDefault="00D70AC2" w:rsidP="00403029">
            <w:pPr>
              <w:pStyle w:val="TableRight"/>
            </w:pPr>
            <w:r w:rsidRPr="00D70AC2">
              <w:t>19</w:t>
            </w:r>
          </w:p>
        </w:tc>
        <w:tc>
          <w:tcPr>
            <w:tcW w:w="535" w:type="dxa"/>
            <w:noWrap/>
            <w:vAlign w:val="center"/>
            <w:hideMark/>
          </w:tcPr>
          <w:p w14:paraId="2FBA87F0" w14:textId="77777777" w:rsidR="00D70AC2" w:rsidRPr="00D70AC2" w:rsidRDefault="00D70AC2" w:rsidP="00403029">
            <w:pPr>
              <w:pStyle w:val="TableRight"/>
            </w:pPr>
            <w:r w:rsidRPr="00D70AC2">
              <w:t>18</w:t>
            </w:r>
          </w:p>
        </w:tc>
        <w:tc>
          <w:tcPr>
            <w:tcW w:w="535" w:type="dxa"/>
            <w:noWrap/>
            <w:vAlign w:val="center"/>
            <w:hideMark/>
          </w:tcPr>
          <w:p w14:paraId="21FDD4FC" w14:textId="77777777" w:rsidR="00D70AC2" w:rsidRPr="00D70AC2" w:rsidRDefault="00D70AC2" w:rsidP="00403029">
            <w:pPr>
              <w:pStyle w:val="TableRight"/>
            </w:pPr>
            <w:r w:rsidRPr="00D70AC2">
              <w:t>23</w:t>
            </w:r>
          </w:p>
        </w:tc>
      </w:tr>
      <w:tr w:rsidR="007D0C3D" w:rsidRPr="00D70AC2" w14:paraId="77E8C1AB"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3FF597A6" w14:textId="77777777" w:rsidR="00D70AC2" w:rsidRPr="00D70AC2" w:rsidRDefault="00D70AC2" w:rsidP="00403029">
            <w:pPr>
              <w:pStyle w:val="TableLeft"/>
            </w:pPr>
            <w:r w:rsidRPr="00D70AC2">
              <w:t>CFC-115</w:t>
            </w:r>
          </w:p>
        </w:tc>
        <w:tc>
          <w:tcPr>
            <w:tcW w:w="536" w:type="dxa"/>
            <w:noWrap/>
            <w:vAlign w:val="center"/>
            <w:hideMark/>
          </w:tcPr>
          <w:p w14:paraId="4BC78CAD" w14:textId="77777777" w:rsidR="00D70AC2" w:rsidRPr="00D70AC2" w:rsidRDefault="00D70AC2" w:rsidP="00403029">
            <w:pPr>
              <w:pStyle w:val="TableRight"/>
              <w:rPr>
                <w:color w:val="FF0000"/>
              </w:rPr>
            </w:pPr>
            <w:r w:rsidRPr="00D70AC2">
              <w:rPr>
                <w:color w:val="FF0000"/>
              </w:rPr>
              <w:t>202</w:t>
            </w:r>
          </w:p>
        </w:tc>
        <w:tc>
          <w:tcPr>
            <w:tcW w:w="535" w:type="dxa"/>
            <w:noWrap/>
            <w:vAlign w:val="center"/>
            <w:hideMark/>
          </w:tcPr>
          <w:p w14:paraId="416CACBA" w14:textId="77777777" w:rsidR="00D70AC2" w:rsidRPr="00D70AC2" w:rsidRDefault="00D70AC2" w:rsidP="00403029">
            <w:pPr>
              <w:pStyle w:val="TableRight"/>
              <w:rPr>
                <w:color w:val="FF0000"/>
              </w:rPr>
            </w:pPr>
            <w:r w:rsidRPr="00D70AC2">
              <w:rPr>
                <w:color w:val="FF0000"/>
              </w:rPr>
              <w:t>202</w:t>
            </w:r>
          </w:p>
        </w:tc>
        <w:tc>
          <w:tcPr>
            <w:tcW w:w="535" w:type="dxa"/>
            <w:noWrap/>
            <w:vAlign w:val="center"/>
            <w:hideMark/>
          </w:tcPr>
          <w:p w14:paraId="012B3A49" w14:textId="77777777" w:rsidR="00D70AC2" w:rsidRPr="00D70AC2" w:rsidRDefault="00D70AC2" w:rsidP="00403029">
            <w:pPr>
              <w:pStyle w:val="TableRight"/>
              <w:rPr>
                <w:color w:val="FF0000"/>
              </w:rPr>
            </w:pPr>
            <w:r w:rsidRPr="00D70AC2">
              <w:rPr>
                <w:color w:val="FF0000"/>
              </w:rPr>
              <w:t>202</w:t>
            </w:r>
          </w:p>
        </w:tc>
        <w:tc>
          <w:tcPr>
            <w:tcW w:w="535" w:type="dxa"/>
            <w:noWrap/>
            <w:vAlign w:val="center"/>
            <w:hideMark/>
          </w:tcPr>
          <w:p w14:paraId="7267A668" w14:textId="77777777" w:rsidR="00D70AC2" w:rsidRPr="00D70AC2" w:rsidRDefault="00D70AC2" w:rsidP="00403029">
            <w:pPr>
              <w:pStyle w:val="TableRight"/>
              <w:rPr>
                <w:color w:val="FF0000"/>
              </w:rPr>
            </w:pPr>
            <w:r w:rsidRPr="00D70AC2">
              <w:rPr>
                <w:color w:val="FF0000"/>
              </w:rPr>
              <w:t>202</w:t>
            </w:r>
          </w:p>
        </w:tc>
        <w:tc>
          <w:tcPr>
            <w:tcW w:w="535" w:type="dxa"/>
            <w:noWrap/>
            <w:vAlign w:val="center"/>
            <w:hideMark/>
          </w:tcPr>
          <w:p w14:paraId="0D67E437" w14:textId="77777777" w:rsidR="00D70AC2" w:rsidRPr="00D70AC2" w:rsidRDefault="00D70AC2" w:rsidP="00403029">
            <w:pPr>
              <w:pStyle w:val="TableRight"/>
            </w:pPr>
            <w:r w:rsidRPr="00D70AC2">
              <w:t>202</w:t>
            </w:r>
          </w:p>
        </w:tc>
        <w:tc>
          <w:tcPr>
            <w:tcW w:w="535" w:type="dxa"/>
            <w:noWrap/>
            <w:vAlign w:val="center"/>
            <w:hideMark/>
          </w:tcPr>
          <w:p w14:paraId="65AAB75E" w14:textId="77777777" w:rsidR="00D70AC2" w:rsidRPr="00D70AC2" w:rsidRDefault="00D70AC2" w:rsidP="00403029">
            <w:pPr>
              <w:pStyle w:val="TableRight"/>
            </w:pPr>
            <w:r w:rsidRPr="00D70AC2">
              <w:t>199</w:t>
            </w:r>
          </w:p>
        </w:tc>
        <w:tc>
          <w:tcPr>
            <w:tcW w:w="534" w:type="dxa"/>
            <w:noWrap/>
            <w:vAlign w:val="center"/>
            <w:hideMark/>
          </w:tcPr>
          <w:p w14:paraId="6149837D" w14:textId="77777777" w:rsidR="00D70AC2" w:rsidRPr="00D70AC2" w:rsidRDefault="00D70AC2" w:rsidP="00403029">
            <w:pPr>
              <w:pStyle w:val="TableRight"/>
            </w:pPr>
            <w:r w:rsidRPr="00D70AC2">
              <w:t>186</w:t>
            </w:r>
          </w:p>
        </w:tc>
        <w:tc>
          <w:tcPr>
            <w:tcW w:w="534" w:type="dxa"/>
            <w:noWrap/>
            <w:vAlign w:val="center"/>
            <w:hideMark/>
          </w:tcPr>
          <w:p w14:paraId="5C46334B" w14:textId="77777777" w:rsidR="00D70AC2" w:rsidRPr="00D70AC2" w:rsidRDefault="00D70AC2" w:rsidP="00403029">
            <w:pPr>
              <w:pStyle w:val="TableRight"/>
            </w:pPr>
            <w:r w:rsidRPr="00D70AC2">
              <w:t>168</w:t>
            </w:r>
          </w:p>
        </w:tc>
        <w:tc>
          <w:tcPr>
            <w:tcW w:w="534" w:type="dxa"/>
            <w:noWrap/>
            <w:vAlign w:val="center"/>
            <w:hideMark/>
          </w:tcPr>
          <w:p w14:paraId="0C2A98C5" w14:textId="77777777" w:rsidR="00D70AC2" w:rsidRPr="00D70AC2" w:rsidRDefault="00D70AC2" w:rsidP="00403029">
            <w:pPr>
              <w:pStyle w:val="TableRight"/>
            </w:pPr>
            <w:r w:rsidRPr="00D70AC2">
              <w:t>173</w:t>
            </w:r>
          </w:p>
        </w:tc>
        <w:tc>
          <w:tcPr>
            <w:tcW w:w="535" w:type="dxa"/>
            <w:noWrap/>
            <w:vAlign w:val="center"/>
            <w:hideMark/>
          </w:tcPr>
          <w:p w14:paraId="59336CD8" w14:textId="77777777" w:rsidR="00D70AC2" w:rsidRPr="00D70AC2" w:rsidRDefault="00D70AC2" w:rsidP="00403029">
            <w:pPr>
              <w:pStyle w:val="TableRight"/>
            </w:pPr>
            <w:r w:rsidRPr="00D70AC2">
              <w:t>103</w:t>
            </w:r>
          </w:p>
        </w:tc>
        <w:tc>
          <w:tcPr>
            <w:tcW w:w="535" w:type="dxa"/>
            <w:noWrap/>
            <w:vAlign w:val="center"/>
            <w:hideMark/>
          </w:tcPr>
          <w:p w14:paraId="24E38BEA" w14:textId="77777777" w:rsidR="00D70AC2" w:rsidRPr="00D70AC2" w:rsidRDefault="00D70AC2" w:rsidP="00403029">
            <w:pPr>
              <w:pStyle w:val="TableRight"/>
            </w:pPr>
            <w:r w:rsidRPr="00D70AC2">
              <w:t>21</w:t>
            </w:r>
          </w:p>
        </w:tc>
        <w:tc>
          <w:tcPr>
            <w:tcW w:w="535" w:type="dxa"/>
            <w:noWrap/>
            <w:vAlign w:val="center"/>
            <w:hideMark/>
          </w:tcPr>
          <w:p w14:paraId="487B43A2" w14:textId="77777777" w:rsidR="00D70AC2" w:rsidRPr="00D70AC2" w:rsidRDefault="00D70AC2" w:rsidP="00403029">
            <w:pPr>
              <w:pStyle w:val="TableRight"/>
            </w:pPr>
            <w:r w:rsidRPr="00D70AC2">
              <w:t>19</w:t>
            </w:r>
          </w:p>
        </w:tc>
        <w:tc>
          <w:tcPr>
            <w:tcW w:w="535" w:type="dxa"/>
            <w:noWrap/>
            <w:vAlign w:val="center"/>
            <w:hideMark/>
          </w:tcPr>
          <w:p w14:paraId="3BDE7D76" w14:textId="77777777" w:rsidR="00D70AC2" w:rsidRPr="00D70AC2" w:rsidRDefault="00D70AC2" w:rsidP="00403029">
            <w:pPr>
              <w:pStyle w:val="TableRight"/>
            </w:pPr>
            <w:r w:rsidRPr="00D70AC2">
              <w:t>33</w:t>
            </w:r>
          </w:p>
        </w:tc>
        <w:tc>
          <w:tcPr>
            <w:tcW w:w="535" w:type="dxa"/>
            <w:noWrap/>
            <w:vAlign w:val="center"/>
            <w:hideMark/>
          </w:tcPr>
          <w:p w14:paraId="617FE903" w14:textId="77777777" w:rsidR="00D70AC2" w:rsidRPr="00D70AC2" w:rsidRDefault="00D70AC2" w:rsidP="00403029">
            <w:pPr>
              <w:pStyle w:val="TableRight"/>
            </w:pPr>
            <w:r w:rsidRPr="00D70AC2">
              <w:t>35</w:t>
            </w:r>
          </w:p>
        </w:tc>
        <w:tc>
          <w:tcPr>
            <w:tcW w:w="535" w:type="dxa"/>
            <w:noWrap/>
            <w:vAlign w:val="center"/>
            <w:hideMark/>
          </w:tcPr>
          <w:p w14:paraId="031B0D6E" w14:textId="77777777" w:rsidR="00D70AC2" w:rsidRPr="00D70AC2" w:rsidRDefault="00D70AC2" w:rsidP="00403029">
            <w:pPr>
              <w:pStyle w:val="TableRight"/>
            </w:pPr>
            <w:r w:rsidRPr="00D70AC2">
              <w:t>40</w:t>
            </w:r>
          </w:p>
        </w:tc>
        <w:tc>
          <w:tcPr>
            <w:tcW w:w="535" w:type="dxa"/>
            <w:noWrap/>
            <w:vAlign w:val="center"/>
            <w:hideMark/>
          </w:tcPr>
          <w:p w14:paraId="3FDEF9AC" w14:textId="77777777" w:rsidR="00D70AC2" w:rsidRPr="00D70AC2" w:rsidRDefault="00D70AC2" w:rsidP="00403029">
            <w:pPr>
              <w:pStyle w:val="TableRight"/>
            </w:pPr>
            <w:r w:rsidRPr="00D70AC2">
              <w:t>41</w:t>
            </w:r>
          </w:p>
        </w:tc>
        <w:tc>
          <w:tcPr>
            <w:tcW w:w="535" w:type="dxa"/>
            <w:noWrap/>
            <w:vAlign w:val="center"/>
            <w:hideMark/>
          </w:tcPr>
          <w:p w14:paraId="681D049D" w14:textId="77777777" w:rsidR="00D70AC2" w:rsidRPr="00D70AC2" w:rsidRDefault="00D70AC2" w:rsidP="00403029">
            <w:pPr>
              <w:pStyle w:val="TableRight"/>
            </w:pPr>
            <w:r w:rsidRPr="00D70AC2">
              <w:t>45</w:t>
            </w:r>
          </w:p>
        </w:tc>
        <w:tc>
          <w:tcPr>
            <w:tcW w:w="535" w:type="dxa"/>
            <w:noWrap/>
            <w:vAlign w:val="center"/>
            <w:hideMark/>
          </w:tcPr>
          <w:p w14:paraId="3C46F6AB" w14:textId="77777777" w:rsidR="00D70AC2" w:rsidRPr="00D70AC2" w:rsidRDefault="00D70AC2" w:rsidP="00403029">
            <w:pPr>
              <w:pStyle w:val="TableRight"/>
            </w:pPr>
            <w:r w:rsidRPr="00D70AC2">
              <w:t>42</w:t>
            </w:r>
          </w:p>
        </w:tc>
        <w:tc>
          <w:tcPr>
            <w:tcW w:w="535" w:type="dxa"/>
            <w:noWrap/>
            <w:vAlign w:val="center"/>
            <w:hideMark/>
          </w:tcPr>
          <w:p w14:paraId="0971CCB9" w14:textId="77777777" w:rsidR="00D70AC2" w:rsidRPr="00D70AC2" w:rsidRDefault="00D70AC2" w:rsidP="00403029">
            <w:pPr>
              <w:pStyle w:val="TableRight"/>
            </w:pPr>
            <w:r w:rsidRPr="00D70AC2">
              <w:t>30</w:t>
            </w:r>
          </w:p>
        </w:tc>
        <w:tc>
          <w:tcPr>
            <w:tcW w:w="535" w:type="dxa"/>
            <w:noWrap/>
            <w:vAlign w:val="center"/>
            <w:hideMark/>
          </w:tcPr>
          <w:p w14:paraId="6DC79D6F" w14:textId="77777777" w:rsidR="00D70AC2" w:rsidRPr="00D70AC2" w:rsidRDefault="00D70AC2" w:rsidP="00403029">
            <w:pPr>
              <w:pStyle w:val="TableRight"/>
            </w:pPr>
            <w:r w:rsidRPr="00D70AC2">
              <w:t>19</w:t>
            </w:r>
          </w:p>
        </w:tc>
        <w:tc>
          <w:tcPr>
            <w:tcW w:w="535" w:type="dxa"/>
            <w:noWrap/>
            <w:vAlign w:val="center"/>
            <w:hideMark/>
          </w:tcPr>
          <w:p w14:paraId="1DEFAF6D" w14:textId="77777777" w:rsidR="00D70AC2" w:rsidRPr="00D70AC2" w:rsidRDefault="00D70AC2" w:rsidP="00403029">
            <w:pPr>
              <w:pStyle w:val="TableRight"/>
            </w:pPr>
            <w:r w:rsidRPr="00D70AC2">
              <w:t>23</w:t>
            </w:r>
          </w:p>
        </w:tc>
        <w:tc>
          <w:tcPr>
            <w:tcW w:w="535" w:type="dxa"/>
            <w:noWrap/>
            <w:vAlign w:val="center"/>
            <w:hideMark/>
          </w:tcPr>
          <w:p w14:paraId="0F29A511" w14:textId="77777777" w:rsidR="00D70AC2" w:rsidRPr="00D70AC2" w:rsidRDefault="00D70AC2" w:rsidP="00403029">
            <w:pPr>
              <w:pStyle w:val="TableRight"/>
            </w:pPr>
            <w:r w:rsidRPr="00D70AC2">
              <w:t>19</w:t>
            </w:r>
          </w:p>
        </w:tc>
        <w:tc>
          <w:tcPr>
            <w:tcW w:w="535" w:type="dxa"/>
            <w:noWrap/>
            <w:vAlign w:val="center"/>
            <w:hideMark/>
          </w:tcPr>
          <w:p w14:paraId="4BAE470E" w14:textId="77777777" w:rsidR="00D70AC2" w:rsidRPr="00D70AC2" w:rsidRDefault="00D70AC2" w:rsidP="00403029">
            <w:pPr>
              <w:pStyle w:val="TableRight"/>
            </w:pPr>
            <w:r w:rsidRPr="00D70AC2">
              <w:t>21</w:t>
            </w:r>
          </w:p>
        </w:tc>
      </w:tr>
      <w:tr w:rsidR="007D0C3D" w:rsidRPr="00D70AC2" w14:paraId="59C2E7D1" w14:textId="77777777" w:rsidTr="007D0C3D">
        <w:trPr>
          <w:trHeight w:val="300"/>
        </w:trPr>
        <w:tc>
          <w:tcPr>
            <w:tcW w:w="2269" w:type="dxa"/>
            <w:noWrap/>
            <w:tcMar>
              <w:left w:w="28" w:type="dxa"/>
              <w:right w:w="0" w:type="dxa"/>
            </w:tcMar>
            <w:vAlign w:val="center"/>
            <w:hideMark/>
          </w:tcPr>
          <w:p w14:paraId="375AB84E" w14:textId="351715BB" w:rsidR="00D70AC2" w:rsidRPr="00D70AC2" w:rsidRDefault="00632669" w:rsidP="00403029">
            <w:pPr>
              <w:pStyle w:val="TableLeft"/>
            </w:pPr>
            <w:r w:rsidRPr="00D70AC2">
              <w:t>T</w:t>
            </w:r>
            <w:r w:rsidR="00D70AC2" w:rsidRPr="00D70AC2">
              <w:t>otal</w:t>
            </w:r>
          </w:p>
        </w:tc>
        <w:tc>
          <w:tcPr>
            <w:tcW w:w="536" w:type="dxa"/>
            <w:noWrap/>
            <w:vAlign w:val="center"/>
            <w:hideMark/>
          </w:tcPr>
          <w:p w14:paraId="2E5D537E" w14:textId="77777777" w:rsidR="00D70AC2" w:rsidRPr="00D70AC2" w:rsidRDefault="00D70AC2" w:rsidP="00403029">
            <w:pPr>
              <w:pStyle w:val="TableRight"/>
              <w:rPr>
                <w:color w:val="FF0000"/>
              </w:rPr>
            </w:pPr>
            <w:r w:rsidRPr="00D70AC2">
              <w:rPr>
                <w:color w:val="FF0000"/>
              </w:rPr>
              <w:t>3618</w:t>
            </w:r>
          </w:p>
        </w:tc>
        <w:tc>
          <w:tcPr>
            <w:tcW w:w="535" w:type="dxa"/>
            <w:noWrap/>
            <w:vAlign w:val="center"/>
            <w:hideMark/>
          </w:tcPr>
          <w:p w14:paraId="4D58C35E" w14:textId="77777777" w:rsidR="00D70AC2" w:rsidRPr="00D70AC2" w:rsidRDefault="00D70AC2" w:rsidP="00403029">
            <w:pPr>
              <w:pStyle w:val="TableRight"/>
              <w:rPr>
                <w:color w:val="FF0000"/>
              </w:rPr>
            </w:pPr>
            <w:r w:rsidRPr="00D70AC2">
              <w:rPr>
                <w:color w:val="FF0000"/>
              </w:rPr>
              <w:t>2589</w:t>
            </w:r>
          </w:p>
        </w:tc>
        <w:tc>
          <w:tcPr>
            <w:tcW w:w="535" w:type="dxa"/>
            <w:noWrap/>
            <w:vAlign w:val="center"/>
            <w:hideMark/>
          </w:tcPr>
          <w:p w14:paraId="614BC8A2" w14:textId="77777777" w:rsidR="00D70AC2" w:rsidRPr="00D70AC2" w:rsidRDefault="00D70AC2" w:rsidP="00403029">
            <w:pPr>
              <w:pStyle w:val="TableRight"/>
              <w:rPr>
                <w:color w:val="FF0000"/>
              </w:rPr>
            </w:pPr>
            <w:r w:rsidRPr="00D70AC2">
              <w:rPr>
                <w:color w:val="FF0000"/>
              </w:rPr>
              <w:t>2406</w:t>
            </w:r>
          </w:p>
        </w:tc>
        <w:tc>
          <w:tcPr>
            <w:tcW w:w="535" w:type="dxa"/>
            <w:noWrap/>
            <w:vAlign w:val="center"/>
            <w:hideMark/>
          </w:tcPr>
          <w:p w14:paraId="335CE6BD" w14:textId="77777777" w:rsidR="00D70AC2" w:rsidRPr="00D70AC2" w:rsidRDefault="00D70AC2" w:rsidP="00403029">
            <w:pPr>
              <w:pStyle w:val="TableRight"/>
              <w:rPr>
                <w:color w:val="FF0000"/>
              </w:rPr>
            </w:pPr>
            <w:r w:rsidRPr="00D70AC2">
              <w:rPr>
                <w:color w:val="FF0000"/>
              </w:rPr>
              <w:t>2399</w:t>
            </w:r>
          </w:p>
        </w:tc>
        <w:tc>
          <w:tcPr>
            <w:tcW w:w="535" w:type="dxa"/>
            <w:noWrap/>
            <w:vAlign w:val="center"/>
            <w:hideMark/>
          </w:tcPr>
          <w:p w14:paraId="0E0CAC1E" w14:textId="77777777" w:rsidR="00D70AC2" w:rsidRPr="00D70AC2" w:rsidRDefault="00D70AC2" w:rsidP="00403029">
            <w:pPr>
              <w:pStyle w:val="TableRight"/>
            </w:pPr>
            <w:r w:rsidRPr="00D70AC2">
              <w:t>2129</w:t>
            </w:r>
          </w:p>
        </w:tc>
        <w:tc>
          <w:tcPr>
            <w:tcW w:w="535" w:type="dxa"/>
            <w:noWrap/>
            <w:vAlign w:val="center"/>
            <w:hideMark/>
          </w:tcPr>
          <w:p w14:paraId="1733AB01" w14:textId="77777777" w:rsidR="00D70AC2" w:rsidRPr="00D70AC2" w:rsidRDefault="00D70AC2" w:rsidP="00403029">
            <w:pPr>
              <w:pStyle w:val="TableRight"/>
            </w:pPr>
            <w:r w:rsidRPr="00D70AC2">
              <w:t>1983</w:t>
            </w:r>
          </w:p>
        </w:tc>
        <w:tc>
          <w:tcPr>
            <w:tcW w:w="534" w:type="dxa"/>
            <w:noWrap/>
            <w:vAlign w:val="center"/>
            <w:hideMark/>
          </w:tcPr>
          <w:p w14:paraId="3434105E" w14:textId="77777777" w:rsidR="00D70AC2" w:rsidRPr="00D70AC2" w:rsidRDefault="00D70AC2" w:rsidP="00403029">
            <w:pPr>
              <w:pStyle w:val="TableRight"/>
            </w:pPr>
            <w:r w:rsidRPr="00D70AC2">
              <w:t>1606</w:t>
            </w:r>
          </w:p>
        </w:tc>
        <w:tc>
          <w:tcPr>
            <w:tcW w:w="534" w:type="dxa"/>
            <w:noWrap/>
            <w:vAlign w:val="center"/>
            <w:hideMark/>
          </w:tcPr>
          <w:p w14:paraId="4C64B92B" w14:textId="77777777" w:rsidR="00D70AC2" w:rsidRPr="00D70AC2" w:rsidRDefault="00D70AC2" w:rsidP="00403029">
            <w:pPr>
              <w:pStyle w:val="TableRight"/>
            </w:pPr>
            <w:r w:rsidRPr="00D70AC2">
              <w:t>1536</w:t>
            </w:r>
          </w:p>
        </w:tc>
        <w:tc>
          <w:tcPr>
            <w:tcW w:w="534" w:type="dxa"/>
            <w:noWrap/>
            <w:vAlign w:val="center"/>
            <w:hideMark/>
          </w:tcPr>
          <w:p w14:paraId="4F208A5A" w14:textId="77777777" w:rsidR="00D70AC2" w:rsidRPr="00D70AC2" w:rsidRDefault="00D70AC2" w:rsidP="00403029">
            <w:pPr>
              <w:pStyle w:val="TableRight"/>
            </w:pPr>
            <w:r w:rsidRPr="00D70AC2">
              <w:t>1518</w:t>
            </w:r>
          </w:p>
        </w:tc>
        <w:tc>
          <w:tcPr>
            <w:tcW w:w="535" w:type="dxa"/>
            <w:noWrap/>
            <w:vAlign w:val="center"/>
            <w:hideMark/>
          </w:tcPr>
          <w:p w14:paraId="2E686F78" w14:textId="77777777" w:rsidR="00D70AC2" w:rsidRPr="00D70AC2" w:rsidRDefault="00D70AC2" w:rsidP="00403029">
            <w:pPr>
              <w:pStyle w:val="TableRight"/>
            </w:pPr>
            <w:r w:rsidRPr="00D70AC2">
              <w:t>1476</w:t>
            </w:r>
          </w:p>
        </w:tc>
        <w:tc>
          <w:tcPr>
            <w:tcW w:w="535" w:type="dxa"/>
            <w:noWrap/>
            <w:vAlign w:val="center"/>
            <w:hideMark/>
          </w:tcPr>
          <w:p w14:paraId="77892116" w14:textId="77777777" w:rsidR="00D70AC2" w:rsidRPr="00D70AC2" w:rsidRDefault="00D70AC2" w:rsidP="00403029">
            <w:pPr>
              <w:pStyle w:val="TableRight"/>
            </w:pPr>
            <w:r w:rsidRPr="00D70AC2">
              <w:t>1319</w:t>
            </w:r>
          </w:p>
        </w:tc>
        <w:tc>
          <w:tcPr>
            <w:tcW w:w="535" w:type="dxa"/>
            <w:noWrap/>
            <w:vAlign w:val="center"/>
            <w:hideMark/>
          </w:tcPr>
          <w:p w14:paraId="62C748AB" w14:textId="77777777" w:rsidR="00D70AC2" w:rsidRPr="00D70AC2" w:rsidRDefault="00D70AC2" w:rsidP="00403029">
            <w:pPr>
              <w:pStyle w:val="TableRight"/>
            </w:pPr>
            <w:r w:rsidRPr="00D70AC2">
              <w:t>1233</w:t>
            </w:r>
          </w:p>
        </w:tc>
        <w:tc>
          <w:tcPr>
            <w:tcW w:w="535" w:type="dxa"/>
            <w:noWrap/>
            <w:vAlign w:val="center"/>
            <w:hideMark/>
          </w:tcPr>
          <w:p w14:paraId="123BB5BF" w14:textId="77777777" w:rsidR="00D70AC2" w:rsidRPr="00D70AC2" w:rsidRDefault="00D70AC2" w:rsidP="00403029">
            <w:pPr>
              <w:pStyle w:val="TableRight"/>
            </w:pPr>
            <w:r w:rsidRPr="00D70AC2">
              <w:t>1415</w:t>
            </w:r>
          </w:p>
        </w:tc>
        <w:tc>
          <w:tcPr>
            <w:tcW w:w="535" w:type="dxa"/>
            <w:noWrap/>
            <w:vAlign w:val="center"/>
            <w:hideMark/>
          </w:tcPr>
          <w:p w14:paraId="17B809E6" w14:textId="77777777" w:rsidR="00D70AC2" w:rsidRPr="00D70AC2" w:rsidRDefault="00D70AC2" w:rsidP="00403029">
            <w:pPr>
              <w:pStyle w:val="TableRight"/>
            </w:pPr>
            <w:r w:rsidRPr="00D70AC2">
              <w:t>1175</w:t>
            </w:r>
          </w:p>
        </w:tc>
        <w:tc>
          <w:tcPr>
            <w:tcW w:w="535" w:type="dxa"/>
            <w:noWrap/>
            <w:vAlign w:val="center"/>
            <w:hideMark/>
          </w:tcPr>
          <w:p w14:paraId="0A608829" w14:textId="77777777" w:rsidR="00D70AC2" w:rsidRPr="00D70AC2" w:rsidRDefault="00D70AC2" w:rsidP="00403029">
            <w:pPr>
              <w:pStyle w:val="TableRight"/>
            </w:pPr>
            <w:r w:rsidRPr="00D70AC2">
              <w:t>929</w:t>
            </w:r>
          </w:p>
        </w:tc>
        <w:tc>
          <w:tcPr>
            <w:tcW w:w="535" w:type="dxa"/>
            <w:noWrap/>
            <w:vAlign w:val="center"/>
            <w:hideMark/>
          </w:tcPr>
          <w:p w14:paraId="34544AF0" w14:textId="77777777" w:rsidR="00D70AC2" w:rsidRPr="00D70AC2" w:rsidRDefault="00D70AC2" w:rsidP="00403029">
            <w:pPr>
              <w:pStyle w:val="TableRight"/>
            </w:pPr>
            <w:r w:rsidRPr="00D70AC2">
              <w:t>682</w:t>
            </w:r>
          </w:p>
        </w:tc>
        <w:tc>
          <w:tcPr>
            <w:tcW w:w="535" w:type="dxa"/>
            <w:noWrap/>
            <w:vAlign w:val="center"/>
            <w:hideMark/>
          </w:tcPr>
          <w:p w14:paraId="20CB9BF3" w14:textId="77777777" w:rsidR="00D70AC2" w:rsidRPr="00D70AC2" w:rsidRDefault="00D70AC2" w:rsidP="00403029">
            <w:pPr>
              <w:pStyle w:val="TableRight"/>
            </w:pPr>
            <w:r w:rsidRPr="00D70AC2">
              <w:t>767</w:t>
            </w:r>
          </w:p>
        </w:tc>
        <w:tc>
          <w:tcPr>
            <w:tcW w:w="535" w:type="dxa"/>
            <w:noWrap/>
            <w:vAlign w:val="center"/>
            <w:hideMark/>
          </w:tcPr>
          <w:p w14:paraId="3E2A8D0C" w14:textId="77777777" w:rsidR="00D70AC2" w:rsidRPr="00D70AC2" w:rsidRDefault="00D70AC2" w:rsidP="00403029">
            <w:pPr>
              <w:pStyle w:val="TableRight"/>
            </w:pPr>
            <w:r w:rsidRPr="00D70AC2">
              <w:t>665</w:t>
            </w:r>
          </w:p>
        </w:tc>
        <w:tc>
          <w:tcPr>
            <w:tcW w:w="535" w:type="dxa"/>
            <w:noWrap/>
            <w:vAlign w:val="center"/>
            <w:hideMark/>
          </w:tcPr>
          <w:p w14:paraId="0171E20D" w14:textId="77777777" w:rsidR="00D70AC2" w:rsidRPr="00D70AC2" w:rsidRDefault="00D70AC2" w:rsidP="00403029">
            <w:pPr>
              <w:pStyle w:val="TableRight"/>
            </w:pPr>
            <w:r w:rsidRPr="00D70AC2">
              <w:t>818</w:t>
            </w:r>
          </w:p>
        </w:tc>
        <w:tc>
          <w:tcPr>
            <w:tcW w:w="535" w:type="dxa"/>
            <w:noWrap/>
            <w:vAlign w:val="center"/>
            <w:hideMark/>
          </w:tcPr>
          <w:p w14:paraId="08F9B44A" w14:textId="77777777" w:rsidR="00D70AC2" w:rsidRPr="00D70AC2" w:rsidRDefault="00D70AC2" w:rsidP="00403029">
            <w:pPr>
              <w:pStyle w:val="TableRight"/>
            </w:pPr>
            <w:r w:rsidRPr="00D70AC2">
              <w:t>732</w:t>
            </w:r>
          </w:p>
        </w:tc>
        <w:tc>
          <w:tcPr>
            <w:tcW w:w="535" w:type="dxa"/>
            <w:noWrap/>
            <w:vAlign w:val="center"/>
            <w:hideMark/>
          </w:tcPr>
          <w:p w14:paraId="6E862AC3" w14:textId="77777777" w:rsidR="00D70AC2" w:rsidRPr="00D70AC2" w:rsidRDefault="00D70AC2" w:rsidP="00403029">
            <w:pPr>
              <w:pStyle w:val="TableRight"/>
            </w:pPr>
            <w:r w:rsidRPr="00D70AC2">
              <w:t>734</w:t>
            </w:r>
          </w:p>
        </w:tc>
        <w:tc>
          <w:tcPr>
            <w:tcW w:w="535" w:type="dxa"/>
            <w:noWrap/>
            <w:vAlign w:val="center"/>
            <w:hideMark/>
          </w:tcPr>
          <w:p w14:paraId="2C2362CE" w14:textId="77777777" w:rsidR="00D70AC2" w:rsidRPr="00D70AC2" w:rsidRDefault="00D70AC2" w:rsidP="00403029">
            <w:pPr>
              <w:pStyle w:val="TableRight"/>
            </w:pPr>
            <w:r w:rsidRPr="00D70AC2">
              <w:t>598</w:t>
            </w:r>
          </w:p>
        </w:tc>
        <w:tc>
          <w:tcPr>
            <w:tcW w:w="535" w:type="dxa"/>
            <w:noWrap/>
            <w:vAlign w:val="center"/>
            <w:hideMark/>
          </w:tcPr>
          <w:p w14:paraId="6492408A" w14:textId="77777777" w:rsidR="00D70AC2" w:rsidRPr="00D70AC2" w:rsidRDefault="00D70AC2" w:rsidP="00403029">
            <w:pPr>
              <w:pStyle w:val="TableRight"/>
            </w:pPr>
            <w:r w:rsidRPr="00D70AC2">
              <w:t>541</w:t>
            </w:r>
          </w:p>
        </w:tc>
      </w:tr>
      <w:tr w:rsidR="007D0C3D" w:rsidRPr="00D70AC2" w14:paraId="63BE2724"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2544162B" w14:textId="77777777" w:rsidR="00D70AC2" w:rsidRPr="00D70AC2" w:rsidRDefault="00D70AC2" w:rsidP="00403029">
            <w:pPr>
              <w:pStyle w:val="TableLeft"/>
            </w:pPr>
            <w:r w:rsidRPr="00D70AC2">
              <w:t>ODP tonnes</w:t>
            </w:r>
          </w:p>
        </w:tc>
        <w:tc>
          <w:tcPr>
            <w:tcW w:w="536" w:type="dxa"/>
            <w:noWrap/>
            <w:vAlign w:val="center"/>
            <w:hideMark/>
          </w:tcPr>
          <w:p w14:paraId="40132FE9" w14:textId="77777777" w:rsidR="00D70AC2" w:rsidRPr="00D70AC2" w:rsidRDefault="00D70AC2" w:rsidP="00403029">
            <w:pPr>
              <w:pStyle w:val="TableRight"/>
              <w:rPr>
                <w:color w:val="FF0000"/>
              </w:rPr>
            </w:pPr>
            <w:r w:rsidRPr="00D70AC2">
              <w:rPr>
                <w:color w:val="FF0000"/>
              </w:rPr>
              <w:t>3440</w:t>
            </w:r>
          </w:p>
        </w:tc>
        <w:tc>
          <w:tcPr>
            <w:tcW w:w="535" w:type="dxa"/>
            <w:noWrap/>
            <w:vAlign w:val="center"/>
            <w:hideMark/>
          </w:tcPr>
          <w:p w14:paraId="3B21D1A4" w14:textId="77777777" w:rsidR="00D70AC2" w:rsidRPr="00D70AC2" w:rsidRDefault="00D70AC2" w:rsidP="00403029">
            <w:pPr>
              <w:pStyle w:val="TableRight"/>
              <w:rPr>
                <w:color w:val="FF0000"/>
              </w:rPr>
            </w:pPr>
            <w:r w:rsidRPr="00D70AC2">
              <w:rPr>
                <w:color w:val="FF0000"/>
              </w:rPr>
              <w:t>2443</w:t>
            </w:r>
          </w:p>
        </w:tc>
        <w:tc>
          <w:tcPr>
            <w:tcW w:w="535" w:type="dxa"/>
            <w:noWrap/>
            <w:vAlign w:val="center"/>
            <w:hideMark/>
          </w:tcPr>
          <w:p w14:paraId="1B744BCF" w14:textId="77777777" w:rsidR="00D70AC2" w:rsidRPr="00D70AC2" w:rsidRDefault="00D70AC2" w:rsidP="00403029">
            <w:pPr>
              <w:pStyle w:val="TableRight"/>
              <w:rPr>
                <w:color w:val="FF0000"/>
              </w:rPr>
            </w:pPr>
            <w:r w:rsidRPr="00D70AC2">
              <w:rPr>
                <w:color w:val="FF0000"/>
              </w:rPr>
              <w:t>2293</w:t>
            </w:r>
          </w:p>
        </w:tc>
        <w:tc>
          <w:tcPr>
            <w:tcW w:w="535" w:type="dxa"/>
            <w:noWrap/>
            <w:vAlign w:val="center"/>
            <w:hideMark/>
          </w:tcPr>
          <w:p w14:paraId="578D05C3" w14:textId="77777777" w:rsidR="00D70AC2" w:rsidRPr="00D70AC2" w:rsidRDefault="00D70AC2" w:rsidP="00403029">
            <w:pPr>
              <w:pStyle w:val="TableRight"/>
              <w:rPr>
                <w:color w:val="FF0000"/>
              </w:rPr>
            </w:pPr>
            <w:r w:rsidRPr="00D70AC2">
              <w:rPr>
                <w:color w:val="FF0000"/>
              </w:rPr>
              <w:t>2285</w:t>
            </w:r>
          </w:p>
        </w:tc>
        <w:tc>
          <w:tcPr>
            <w:tcW w:w="535" w:type="dxa"/>
            <w:noWrap/>
            <w:vAlign w:val="center"/>
            <w:hideMark/>
          </w:tcPr>
          <w:p w14:paraId="5822E135" w14:textId="77777777" w:rsidR="00D70AC2" w:rsidRPr="00D70AC2" w:rsidRDefault="00D70AC2" w:rsidP="00403029">
            <w:pPr>
              <w:pStyle w:val="TableRight"/>
            </w:pPr>
            <w:r w:rsidRPr="00D70AC2">
              <w:t>2012</w:t>
            </w:r>
          </w:p>
        </w:tc>
        <w:tc>
          <w:tcPr>
            <w:tcW w:w="535" w:type="dxa"/>
            <w:noWrap/>
            <w:vAlign w:val="center"/>
            <w:hideMark/>
          </w:tcPr>
          <w:p w14:paraId="4D268026" w14:textId="77777777" w:rsidR="00D70AC2" w:rsidRPr="00D70AC2" w:rsidRDefault="00D70AC2" w:rsidP="00403029">
            <w:pPr>
              <w:pStyle w:val="TableRight"/>
            </w:pPr>
            <w:r w:rsidRPr="00D70AC2">
              <w:t>1870</w:t>
            </w:r>
          </w:p>
        </w:tc>
        <w:tc>
          <w:tcPr>
            <w:tcW w:w="534" w:type="dxa"/>
            <w:noWrap/>
            <w:vAlign w:val="center"/>
            <w:hideMark/>
          </w:tcPr>
          <w:p w14:paraId="590F2019" w14:textId="77777777" w:rsidR="00D70AC2" w:rsidRPr="00D70AC2" w:rsidRDefault="00D70AC2" w:rsidP="00403029">
            <w:pPr>
              <w:pStyle w:val="TableRight"/>
            </w:pPr>
            <w:r w:rsidRPr="00D70AC2">
              <w:t>1504</w:t>
            </w:r>
          </w:p>
        </w:tc>
        <w:tc>
          <w:tcPr>
            <w:tcW w:w="534" w:type="dxa"/>
            <w:noWrap/>
            <w:vAlign w:val="center"/>
            <w:hideMark/>
          </w:tcPr>
          <w:p w14:paraId="344F474F" w14:textId="77777777" w:rsidR="00D70AC2" w:rsidRPr="00D70AC2" w:rsidRDefault="00D70AC2" w:rsidP="00403029">
            <w:pPr>
              <w:pStyle w:val="TableRight"/>
            </w:pPr>
            <w:r w:rsidRPr="00D70AC2">
              <w:t>1448</w:t>
            </w:r>
          </w:p>
        </w:tc>
        <w:tc>
          <w:tcPr>
            <w:tcW w:w="534" w:type="dxa"/>
            <w:noWrap/>
            <w:vAlign w:val="center"/>
            <w:hideMark/>
          </w:tcPr>
          <w:p w14:paraId="606F6E93" w14:textId="77777777" w:rsidR="00D70AC2" w:rsidRPr="00D70AC2" w:rsidRDefault="00D70AC2" w:rsidP="00403029">
            <w:pPr>
              <w:pStyle w:val="TableRight"/>
            </w:pPr>
            <w:r w:rsidRPr="00D70AC2">
              <w:t>1429</w:t>
            </w:r>
          </w:p>
        </w:tc>
        <w:tc>
          <w:tcPr>
            <w:tcW w:w="535" w:type="dxa"/>
            <w:noWrap/>
            <w:vAlign w:val="center"/>
            <w:hideMark/>
          </w:tcPr>
          <w:p w14:paraId="2DF1E52E" w14:textId="77777777" w:rsidR="00D70AC2" w:rsidRPr="00D70AC2" w:rsidRDefault="00D70AC2" w:rsidP="00403029">
            <w:pPr>
              <w:pStyle w:val="TableRight"/>
            </w:pPr>
            <w:r w:rsidRPr="00D70AC2">
              <w:t>1416</w:t>
            </w:r>
          </w:p>
        </w:tc>
        <w:tc>
          <w:tcPr>
            <w:tcW w:w="535" w:type="dxa"/>
            <w:noWrap/>
            <w:vAlign w:val="center"/>
            <w:hideMark/>
          </w:tcPr>
          <w:p w14:paraId="33F1DF24" w14:textId="77777777" w:rsidR="00D70AC2" w:rsidRPr="00D70AC2" w:rsidRDefault="00D70AC2" w:rsidP="00403029">
            <w:pPr>
              <w:pStyle w:val="TableRight"/>
            </w:pPr>
            <w:r w:rsidRPr="00D70AC2">
              <w:t>1295</w:t>
            </w:r>
          </w:p>
        </w:tc>
        <w:tc>
          <w:tcPr>
            <w:tcW w:w="535" w:type="dxa"/>
            <w:noWrap/>
            <w:vAlign w:val="center"/>
            <w:hideMark/>
          </w:tcPr>
          <w:p w14:paraId="610A4237" w14:textId="77777777" w:rsidR="00D70AC2" w:rsidRPr="00D70AC2" w:rsidRDefault="00D70AC2" w:rsidP="00403029">
            <w:pPr>
              <w:pStyle w:val="TableRight"/>
            </w:pPr>
            <w:r w:rsidRPr="00D70AC2">
              <w:t>1208</w:t>
            </w:r>
          </w:p>
        </w:tc>
        <w:tc>
          <w:tcPr>
            <w:tcW w:w="535" w:type="dxa"/>
            <w:noWrap/>
            <w:vAlign w:val="center"/>
            <w:hideMark/>
          </w:tcPr>
          <w:p w14:paraId="619B2586" w14:textId="77777777" w:rsidR="00D70AC2" w:rsidRPr="00D70AC2" w:rsidRDefault="00D70AC2" w:rsidP="00403029">
            <w:pPr>
              <w:pStyle w:val="TableRight"/>
            </w:pPr>
            <w:r w:rsidRPr="00D70AC2">
              <w:t>1379</w:t>
            </w:r>
          </w:p>
        </w:tc>
        <w:tc>
          <w:tcPr>
            <w:tcW w:w="535" w:type="dxa"/>
            <w:noWrap/>
            <w:vAlign w:val="center"/>
            <w:hideMark/>
          </w:tcPr>
          <w:p w14:paraId="17FB74F3" w14:textId="77777777" w:rsidR="00D70AC2" w:rsidRPr="00D70AC2" w:rsidRDefault="00D70AC2" w:rsidP="00403029">
            <w:pPr>
              <w:pStyle w:val="TableRight"/>
            </w:pPr>
            <w:r w:rsidRPr="00D70AC2">
              <w:t>1138</w:t>
            </w:r>
          </w:p>
        </w:tc>
        <w:tc>
          <w:tcPr>
            <w:tcW w:w="535" w:type="dxa"/>
            <w:noWrap/>
            <w:vAlign w:val="center"/>
            <w:hideMark/>
          </w:tcPr>
          <w:p w14:paraId="24C25E01" w14:textId="77777777" w:rsidR="00D70AC2" w:rsidRPr="00D70AC2" w:rsidRDefault="00D70AC2" w:rsidP="00403029">
            <w:pPr>
              <w:pStyle w:val="TableRight"/>
            </w:pPr>
            <w:r w:rsidRPr="00D70AC2">
              <w:t>892</w:t>
            </w:r>
          </w:p>
        </w:tc>
        <w:tc>
          <w:tcPr>
            <w:tcW w:w="535" w:type="dxa"/>
            <w:noWrap/>
            <w:vAlign w:val="center"/>
            <w:hideMark/>
          </w:tcPr>
          <w:p w14:paraId="4F9D0A07" w14:textId="77777777" w:rsidR="00D70AC2" w:rsidRPr="00D70AC2" w:rsidRDefault="00D70AC2" w:rsidP="00403029">
            <w:pPr>
              <w:pStyle w:val="TableRight"/>
            </w:pPr>
            <w:r w:rsidRPr="00D70AC2">
              <w:t>649</w:t>
            </w:r>
          </w:p>
        </w:tc>
        <w:tc>
          <w:tcPr>
            <w:tcW w:w="535" w:type="dxa"/>
            <w:noWrap/>
            <w:vAlign w:val="center"/>
            <w:hideMark/>
          </w:tcPr>
          <w:p w14:paraId="56969B30" w14:textId="77777777" w:rsidR="00D70AC2" w:rsidRPr="00D70AC2" w:rsidRDefault="00D70AC2" w:rsidP="00403029">
            <w:pPr>
              <w:pStyle w:val="TableRight"/>
            </w:pPr>
            <w:r w:rsidRPr="00D70AC2">
              <w:t>731</w:t>
            </w:r>
          </w:p>
        </w:tc>
        <w:tc>
          <w:tcPr>
            <w:tcW w:w="535" w:type="dxa"/>
            <w:noWrap/>
            <w:vAlign w:val="center"/>
            <w:hideMark/>
          </w:tcPr>
          <w:p w14:paraId="6ACC68CF" w14:textId="77777777" w:rsidR="00D70AC2" w:rsidRPr="00D70AC2" w:rsidRDefault="00D70AC2" w:rsidP="00403029">
            <w:pPr>
              <w:pStyle w:val="TableRight"/>
            </w:pPr>
            <w:r w:rsidRPr="00D70AC2">
              <w:t>633</w:t>
            </w:r>
          </w:p>
        </w:tc>
        <w:tc>
          <w:tcPr>
            <w:tcW w:w="535" w:type="dxa"/>
            <w:noWrap/>
            <w:vAlign w:val="center"/>
            <w:hideMark/>
          </w:tcPr>
          <w:p w14:paraId="3EDDCE60" w14:textId="77777777" w:rsidR="00D70AC2" w:rsidRPr="00D70AC2" w:rsidRDefault="00D70AC2" w:rsidP="00403029">
            <w:pPr>
              <w:pStyle w:val="TableRight"/>
            </w:pPr>
            <w:r w:rsidRPr="00D70AC2">
              <w:t>785</w:t>
            </w:r>
          </w:p>
        </w:tc>
        <w:tc>
          <w:tcPr>
            <w:tcW w:w="535" w:type="dxa"/>
            <w:noWrap/>
            <w:vAlign w:val="center"/>
            <w:hideMark/>
          </w:tcPr>
          <w:p w14:paraId="5E431868" w14:textId="77777777" w:rsidR="00D70AC2" w:rsidRPr="00D70AC2" w:rsidRDefault="00D70AC2" w:rsidP="00403029">
            <w:pPr>
              <w:pStyle w:val="TableRight"/>
            </w:pPr>
            <w:r w:rsidRPr="00D70AC2">
              <w:t>705</w:t>
            </w:r>
          </w:p>
        </w:tc>
        <w:tc>
          <w:tcPr>
            <w:tcW w:w="535" w:type="dxa"/>
            <w:noWrap/>
            <w:vAlign w:val="center"/>
            <w:hideMark/>
          </w:tcPr>
          <w:p w14:paraId="4F0C3E53" w14:textId="77777777" w:rsidR="00D70AC2" w:rsidRPr="00D70AC2" w:rsidRDefault="00D70AC2" w:rsidP="00403029">
            <w:pPr>
              <w:pStyle w:val="TableRight"/>
            </w:pPr>
            <w:r w:rsidRPr="00D70AC2">
              <w:t>703</w:t>
            </w:r>
          </w:p>
        </w:tc>
        <w:tc>
          <w:tcPr>
            <w:tcW w:w="535" w:type="dxa"/>
            <w:noWrap/>
            <w:vAlign w:val="center"/>
            <w:hideMark/>
          </w:tcPr>
          <w:p w14:paraId="23BFC940" w14:textId="77777777" w:rsidR="00D70AC2" w:rsidRPr="00D70AC2" w:rsidRDefault="00D70AC2" w:rsidP="00403029">
            <w:pPr>
              <w:pStyle w:val="TableRight"/>
            </w:pPr>
            <w:r w:rsidRPr="00D70AC2">
              <w:t>574</w:t>
            </w:r>
          </w:p>
        </w:tc>
        <w:tc>
          <w:tcPr>
            <w:tcW w:w="535" w:type="dxa"/>
            <w:noWrap/>
            <w:vAlign w:val="center"/>
            <w:hideMark/>
          </w:tcPr>
          <w:p w14:paraId="0F986096" w14:textId="77777777" w:rsidR="00D70AC2" w:rsidRPr="00D70AC2" w:rsidRDefault="00D70AC2" w:rsidP="00403029">
            <w:pPr>
              <w:pStyle w:val="TableRight"/>
            </w:pPr>
            <w:r w:rsidRPr="00D70AC2">
              <w:t>518</w:t>
            </w:r>
          </w:p>
        </w:tc>
      </w:tr>
      <w:tr w:rsidR="007D0C3D" w:rsidRPr="00D70AC2" w14:paraId="1B17DF60" w14:textId="77777777" w:rsidTr="007D0C3D">
        <w:trPr>
          <w:trHeight w:val="300"/>
        </w:trPr>
        <w:tc>
          <w:tcPr>
            <w:tcW w:w="2269" w:type="dxa"/>
            <w:noWrap/>
            <w:tcMar>
              <w:left w:w="28" w:type="dxa"/>
              <w:right w:w="0" w:type="dxa"/>
            </w:tcMar>
            <w:vAlign w:val="center"/>
            <w:hideMark/>
          </w:tcPr>
          <w:p w14:paraId="10F08951"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76D097DA" w14:textId="77777777" w:rsidR="00D70AC2" w:rsidRPr="00D70AC2" w:rsidRDefault="00D70AC2" w:rsidP="00403029">
            <w:pPr>
              <w:pStyle w:val="TableRight"/>
              <w:rPr>
                <w:color w:val="FF0000"/>
              </w:rPr>
            </w:pPr>
            <w:r w:rsidRPr="00D70AC2">
              <w:rPr>
                <w:color w:val="FF0000"/>
              </w:rPr>
              <w:t>30.9</w:t>
            </w:r>
          </w:p>
        </w:tc>
        <w:tc>
          <w:tcPr>
            <w:tcW w:w="535" w:type="dxa"/>
            <w:noWrap/>
            <w:vAlign w:val="center"/>
            <w:hideMark/>
          </w:tcPr>
          <w:p w14:paraId="3B5E8593" w14:textId="77777777" w:rsidR="00D70AC2" w:rsidRPr="00D70AC2" w:rsidRDefault="00D70AC2" w:rsidP="00403029">
            <w:pPr>
              <w:pStyle w:val="TableRight"/>
              <w:rPr>
                <w:color w:val="FF0000"/>
              </w:rPr>
            </w:pPr>
            <w:r w:rsidRPr="00D70AC2">
              <w:rPr>
                <w:color w:val="FF0000"/>
              </w:rPr>
              <w:t>23.2</w:t>
            </w:r>
          </w:p>
        </w:tc>
        <w:tc>
          <w:tcPr>
            <w:tcW w:w="535" w:type="dxa"/>
            <w:noWrap/>
            <w:vAlign w:val="center"/>
            <w:hideMark/>
          </w:tcPr>
          <w:p w14:paraId="34372A26" w14:textId="77777777" w:rsidR="00D70AC2" w:rsidRPr="00D70AC2" w:rsidRDefault="00D70AC2" w:rsidP="00403029">
            <w:pPr>
              <w:pStyle w:val="TableRight"/>
              <w:rPr>
                <w:color w:val="FF0000"/>
              </w:rPr>
            </w:pPr>
            <w:r w:rsidRPr="00D70AC2">
              <w:rPr>
                <w:color w:val="FF0000"/>
              </w:rPr>
              <w:t>22.0</w:t>
            </w:r>
          </w:p>
        </w:tc>
        <w:tc>
          <w:tcPr>
            <w:tcW w:w="535" w:type="dxa"/>
            <w:noWrap/>
            <w:vAlign w:val="center"/>
            <w:hideMark/>
          </w:tcPr>
          <w:p w14:paraId="4358D42A" w14:textId="77777777" w:rsidR="00D70AC2" w:rsidRPr="00D70AC2" w:rsidRDefault="00D70AC2" w:rsidP="00403029">
            <w:pPr>
              <w:pStyle w:val="TableRight"/>
              <w:rPr>
                <w:color w:val="FF0000"/>
              </w:rPr>
            </w:pPr>
            <w:r w:rsidRPr="00D70AC2">
              <w:rPr>
                <w:color w:val="FF0000"/>
              </w:rPr>
              <w:t>21.4</w:t>
            </w:r>
          </w:p>
        </w:tc>
        <w:tc>
          <w:tcPr>
            <w:tcW w:w="535" w:type="dxa"/>
            <w:noWrap/>
            <w:vAlign w:val="center"/>
            <w:hideMark/>
          </w:tcPr>
          <w:p w14:paraId="41D0195D" w14:textId="77777777" w:rsidR="00D70AC2" w:rsidRPr="00D70AC2" w:rsidRDefault="00D70AC2" w:rsidP="00403029">
            <w:pPr>
              <w:pStyle w:val="TableRight"/>
            </w:pPr>
            <w:r w:rsidRPr="00D70AC2">
              <w:t>18.5</w:t>
            </w:r>
          </w:p>
        </w:tc>
        <w:tc>
          <w:tcPr>
            <w:tcW w:w="535" w:type="dxa"/>
            <w:noWrap/>
            <w:vAlign w:val="center"/>
            <w:hideMark/>
          </w:tcPr>
          <w:p w14:paraId="6769D0E9" w14:textId="77777777" w:rsidR="00D70AC2" w:rsidRPr="00D70AC2" w:rsidRDefault="00D70AC2" w:rsidP="00403029">
            <w:pPr>
              <w:pStyle w:val="TableRight"/>
            </w:pPr>
            <w:r w:rsidRPr="00D70AC2">
              <w:t>16.7</w:t>
            </w:r>
          </w:p>
        </w:tc>
        <w:tc>
          <w:tcPr>
            <w:tcW w:w="534" w:type="dxa"/>
            <w:noWrap/>
            <w:vAlign w:val="center"/>
            <w:hideMark/>
          </w:tcPr>
          <w:p w14:paraId="61806976" w14:textId="77777777" w:rsidR="00D70AC2" w:rsidRPr="00D70AC2" w:rsidRDefault="00D70AC2" w:rsidP="00403029">
            <w:pPr>
              <w:pStyle w:val="TableRight"/>
            </w:pPr>
            <w:r w:rsidRPr="00D70AC2">
              <w:t>13.4</w:t>
            </w:r>
          </w:p>
        </w:tc>
        <w:tc>
          <w:tcPr>
            <w:tcW w:w="534" w:type="dxa"/>
            <w:noWrap/>
            <w:vAlign w:val="center"/>
            <w:hideMark/>
          </w:tcPr>
          <w:p w14:paraId="165AC683" w14:textId="77777777" w:rsidR="00D70AC2" w:rsidRPr="00D70AC2" w:rsidRDefault="00D70AC2" w:rsidP="00403029">
            <w:pPr>
              <w:pStyle w:val="TableRight"/>
            </w:pPr>
            <w:r w:rsidRPr="00D70AC2">
              <w:t>12.8</w:t>
            </w:r>
          </w:p>
        </w:tc>
        <w:tc>
          <w:tcPr>
            <w:tcW w:w="534" w:type="dxa"/>
            <w:noWrap/>
            <w:vAlign w:val="center"/>
            <w:hideMark/>
          </w:tcPr>
          <w:p w14:paraId="337E3F9F" w14:textId="77777777" w:rsidR="00D70AC2" w:rsidRPr="00D70AC2" w:rsidRDefault="00D70AC2" w:rsidP="00403029">
            <w:pPr>
              <w:pStyle w:val="TableRight"/>
            </w:pPr>
            <w:r w:rsidRPr="00D70AC2">
              <w:t>12.6</w:t>
            </w:r>
          </w:p>
        </w:tc>
        <w:tc>
          <w:tcPr>
            <w:tcW w:w="535" w:type="dxa"/>
            <w:noWrap/>
            <w:vAlign w:val="center"/>
            <w:hideMark/>
          </w:tcPr>
          <w:p w14:paraId="0D5B7ACD" w14:textId="77777777" w:rsidR="00D70AC2" w:rsidRPr="00D70AC2" w:rsidRDefault="00D70AC2" w:rsidP="00403029">
            <w:pPr>
              <w:pStyle w:val="TableRight"/>
            </w:pPr>
            <w:r w:rsidRPr="00D70AC2">
              <w:t>11.7</w:t>
            </w:r>
          </w:p>
        </w:tc>
        <w:tc>
          <w:tcPr>
            <w:tcW w:w="535" w:type="dxa"/>
            <w:noWrap/>
            <w:vAlign w:val="center"/>
            <w:hideMark/>
          </w:tcPr>
          <w:p w14:paraId="0982BB41" w14:textId="77777777" w:rsidR="00D70AC2" w:rsidRPr="00D70AC2" w:rsidRDefault="00D70AC2" w:rsidP="00403029">
            <w:pPr>
              <w:pStyle w:val="TableRight"/>
            </w:pPr>
            <w:r w:rsidRPr="00D70AC2">
              <w:t>9.9</w:t>
            </w:r>
          </w:p>
        </w:tc>
        <w:tc>
          <w:tcPr>
            <w:tcW w:w="535" w:type="dxa"/>
            <w:noWrap/>
            <w:vAlign w:val="center"/>
            <w:hideMark/>
          </w:tcPr>
          <w:p w14:paraId="7756699A" w14:textId="77777777" w:rsidR="00D70AC2" w:rsidRPr="00D70AC2" w:rsidRDefault="00D70AC2" w:rsidP="00403029">
            <w:pPr>
              <w:pStyle w:val="TableRight"/>
            </w:pPr>
            <w:r w:rsidRPr="00D70AC2">
              <w:t>9.1</w:t>
            </w:r>
          </w:p>
        </w:tc>
        <w:tc>
          <w:tcPr>
            <w:tcW w:w="535" w:type="dxa"/>
            <w:noWrap/>
            <w:vAlign w:val="center"/>
            <w:hideMark/>
          </w:tcPr>
          <w:p w14:paraId="491E339A" w14:textId="77777777" w:rsidR="00D70AC2" w:rsidRPr="00D70AC2" w:rsidRDefault="00D70AC2" w:rsidP="00403029">
            <w:pPr>
              <w:pStyle w:val="TableRight"/>
            </w:pPr>
            <w:r w:rsidRPr="00D70AC2">
              <w:t>10.2</w:t>
            </w:r>
          </w:p>
        </w:tc>
        <w:tc>
          <w:tcPr>
            <w:tcW w:w="535" w:type="dxa"/>
            <w:noWrap/>
            <w:vAlign w:val="center"/>
            <w:hideMark/>
          </w:tcPr>
          <w:p w14:paraId="26AE8220" w14:textId="77777777" w:rsidR="00D70AC2" w:rsidRPr="00D70AC2" w:rsidRDefault="00D70AC2" w:rsidP="00403029">
            <w:pPr>
              <w:pStyle w:val="TableRight"/>
            </w:pPr>
            <w:r w:rsidRPr="00D70AC2">
              <w:t>8.7</w:t>
            </w:r>
          </w:p>
        </w:tc>
        <w:tc>
          <w:tcPr>
            <w:tcW w:w="535" w:type="dxa"/>
            <w:noWrap/>
            <w:vAlign w:val="center"/>
            <w:hideMark/>
          </w:tcPr>
          <w:p w14:paraId="0FC2BDAD" w14:textId="77777777" w:rsidR="00D70AC2" w:rsidRPr="00D70AC2" w:rsidRDefault="00D70AC2" w:rsidP="00403029">
            <w:pPr>
              <w:pStyle w:val="TableRight"/>
            </w:pPr>
            <w:r w:rsidRPr="00D70AC2">
              <w:t>6.8</w:t>
            </w:r>
          </w:p>
        </w:tc>
        <w:tc>
          <w:tcPr>
            <w:tcW w:w="535" w:type="dxa"/>
            <w:noWrap/>
            <w:vAlign w:val="center"/>
            <w:hideMark/>
          </w:tcPr>
          <w:p w14:paraId="3CF3443B" w14:textId="77777777" w:rsidR="00D70AC2" w:rsidRPr="00D70AC2" w:rsidRDefault="00D70AC2" w:rsidP="00403029">
            <w:pPr>
              <w:pStyle w:val="TableRight"/>
            </w:pPr>
            <w:r w:rsidRPr="00D70AC2">
              <w:t>5.1</w:t>
            </w:r>
          </w:p>
        </w:tc>
        <w:tc>
          <w:tcPr>
            <w:tcW w:w="535" w:type="dxa"/>
            <w:noWrap/>
            <w:vAlign w:val="center"/>
            <w:hideMark/>
          </w:tcPr>
          <w:p w14:paraId="5B8D4F9E" w14:textId="77777777" w:rsidR="00D70AC2" w:rsidRPr="00D70AC2" w:rsidRDefault="00D70AC2" w:rsidP="00403029">
            <w:pPr>
              <w:pStyle w:val="TableRight"/>
            </w:pPr>
            <w:r w:rsidRPr="00D70AC2">
              <w:t>5.7</w:t>
            </w:r>
          </w:p>
        </w:tc>
        <w:tc>
          <w:tcPr>
            <w:tcW w:w="535" w:type="dxa"/>
            <w:noWrap/>
            <w:vAlign w:val="center"/>
            <w:hideMark/>
          </w:tcPr>
          <w:p w14:paraId="5734457A" w14:textId="77777777" w:rsidR="00D70AC2" w:rsidRPr="00D70AC2" w:rsidRDefault="00D70AC2" w:rsidP="00403029">
            <w:pPr>
              <w:pStyle w:val="TableRight"/>
            </w:pPr>
            <w:r w:rsidRPr="00D70AC2">
              <w:t>5.0</w:t>
            </w:r>
          </w:p>
        </w:tc>
        <w:tc>
          <w:tcPr>
            <w:tcW w:w="535" w:type="dxa"/>
            <w:noWrap/>
            <w:vAlign w:val="center"/>
            <w:hideMark/>
          </w:tcPr>
          <w:p w14:paraId="0B5A3470" w14:textId="77777777" w:rsidR="00D70AC2" w:rsidRPr="00D70AC2" w:rsidRDefault="00D70AC2" w:rsidP="00403029">
            <w:pPr>
              <w:pStyle w:val="TableRight"/>
            </w:pPr>
            <w:r w:rsidRPr="00D70AC2">
              <w:t>5.9</w:t>
            </w:r>
          </w:p>
        </w:tc>
        <w:tc>
          <w:tcPr>
            <w:tcW w:w="535" w:type="dxa"/>
            <w:noWrap/>
            <w:vAlign w:val="center"/>
            <w:hideMark/>
          </w:tcPr>
          <w:p w14:paraId="1E9A5B5F" w14:textId="77777777" w:rsidR="00D70AC2" w:rsidRPr="00D70AC2" w:rsidRDefault="00D70AC2" w:rsidP="00403029">
            <w:pPr>
              <w:pStyle w:val="TableRight"/>
            </w:pPr>
            <w:r w:rsidRPr="00D70AC2">
              <w:t>5.2</w:t>
            </w:r>
          </w:p>
        </w:tc>
        <w:tc>
          <w:tcPr>
            <w:tcW w:w="535" w:type="dxa"/>
            <w:noWrap/>
            <w:vAlign w:val="center"/>
            <w:hideMark/>
          </w:tcPr>
          <w:p w14:paraId="22B00535" w14:textId="77777777" w:rsidR="00D70AC2" w:rsidRPr="00D70AC2" w:rsidRDefault="00D70AC2" w:rsidP="00403029">
            <w:pPr>
              <w:pStyle w:val="TableRight"/>
            </w:pPr>
            <w:r w:rsidRPr="00D70AC2">
              <w:t>5.2</w:t>
            </w:r>
          </w:p>
        </w:tc>
        <w:tc>
          <w:tcPr>
            <w:tcW w:w="535" w:type="dxa"/>
            <w:noWrap/>
            <w:vAlign w:val="center"/>
            <w:hideMark/>
          </w:tcPr>
          <w:p w14:paraId="55C496D9" w14:textId="77777777" w:rsidR="00D70AC2" w:rsidRPr="00D70AC2" w:rsidRDefault="00D70AC2" w:rsidP="00403029">
            <w:pPr>
              <w:pStyle w:val="TableRight"/>
            </w:pPr>
            <w:r w:rsidRPr="00D70AC2">
              <w:t>4.3</w:t>
            </w:r>
          </w:p>
        </w:tc>
        <w:tc>
          <w:tcPr>
            <w:tcW w:w="535" w:type="dxa"/>
            <w:noWrap/>
            <w:vAlign w:val="center"/>
            <w:hideMark/>
          </w:tcPr>
          <w:p w14:paraId="71DBDF71" w14:textId="77777777" w:rsidR="00D70AC2" w:rsidRPr="00D70AC2" w:rsidRDefault="00D70AC2" w:rsidP="00403029">
            <w:pPr>
              <w:pStyle w:val="TableRight"/>
            </w:pPr>
            <w:r w:rsidRPr="00D70AC2">
              <w:t>3.9</w:t>
            </w:r>
          </w:p>
        </w:tc>
      </w:tr>
      <w:tr w:rsidR="007D0C3D" w:rsidRPr="00D70AC2" w14:paraId="5CF1112E"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tcPr>
          <w:p w14:paraId="7DE119F2" w14:textId="77777777" w:rsidR="00403029" w:rsidRPr="007D0C3D" w:rsidRDefault="00403029" w:rsidP="00403029">
            <w:pPr>
              <w:pStyle w:val="TableLeft"/>
              <w:rPr>
                <w:b/>
              </w:rPr>
            </w:pPr>
            <w:r w:rsidRPr="007D0C3D">
              <w:rPr>
                <w:b/>
              </w:rPr>
              <w:t>HCFCs</w:t>
            </w:r>
          </w:p>
        </w:tc>
        <w:tc>
          <w:tcPr>
            <w:tcW w:w="536" w:type="dxa"/>
            <w:noWrap/>
            <w:vAlign w:val="center"/>
          </w:tcPr>
          <w:p w14:paraId="3FAD6255" w14:textId="77777777" w:rsidR="00403029" w:rsidRPr="00D70AC2" w:rsidRDefault="00403029" w:rsidP="00403029">
            <w:pPr>
              <w:pStyle w:val="TableRight"/>
            </w:pPr>
          </w:p>
        </w:tc>
        <w:tc>
          <w:tcPr>
            <w:tcW w:w="535" w:type="dxa"/>
            <w:noWrap/>
            <w:vAlign w:val="center"/>
          </w:tcPr>
          <w:p w14:paraId="79A235CF" w14:textId="77777777" w:rsidR="00403029" w:rsidRPr="00D70AC2" w:rsidRDefault="00403029" w:rsidP="00403029">
            <w:pPr>
              <w:pStyle w:val="TableRight"/>
            </w:pPr>
          </w:p>
        </w:tc>
        <w:tc>
          <w:tcPr>
            <w:tcW w:w="535" w:type="dxa"/>
            <w:noWrap/>
            <w:vAlign w:val="center"/>
          </w:tcPr>
          <w:p w14:paraId="5EF74BB8" w14:textId="77777777" w:rsidR="00403029" w:rsidRPr="00D70AC2" w:rsidRDefault="00403029" w:rsidP="00403029">
            <w:pPr>
              <w:pStyle w:val="TableRight"/>
            </w:pPr>
          </w:p>
        </w:tc>
        <w:tc>
          <w:tcPr>
            <w:tcW w:w="535" w:type="dxa"/>
            <w:noWrap/>
            <w:vAlign w:val="center"/>
          </w:tcPr>
          <w:p w14:paraId="5020C60F" w14:textId="77777777" w:rsidR="00403029" w:rsidRPr="00D70AC2" w:rsidRDefault="00403029" w:rsidP="00403029">
            <w:pPr>
              <w:pStyle w:val="TableRight"/>
            </w:pPr>
          </w:p>
        </w:tc>
        <w:tc>
          <w:tcPr>
            <w:tcW w:w="535" w:type="dxa"/>
            <w:noWrap/>
            <w:vAlign w:val="center"/>
          </w:tcPr>
          <w:p w14:paraId="145AFCBA" w14:textId="77777777" w:rsidR="00403029" w:rsidRPr="00D70AC2" w:rsidRDefault="00403029" w:rsidP="00403029">
            <w:pPr>
              <w:pStyle w:val="TableRight"/>
            </w:pPr>
          </w:p>
        </w:tc>
        <w:tc>
          <w:tcPr>
            <w:tcW w:w="535" w:type="dxa"/>
            <w:noWrap/>
            <w:vAlign w:val="center"/>
          </w:tcPr>
          <w:p w14:paraId="019E25CB" w14:textId="77777777" w:rsidR="00403029" w:rsidRPr="00D70AC2" w:rsidRDefault="00403029" w:rsidP="00403029">
            <w:pPr>
              <w:pStyle w:val="TableRight"/>
            </w:pPr>
          </w:p>
        </w:tc>
        <w:tc>
          <w:tcPr>
            <w:tcW w:w="534" w:type="dxa"/>
            <w:noWrap/>
            <w:vAlign w:val="center"/>
          </w:tcPr>
          <w:p w14:paraId="2B1C9565" w14:textId="77777777" w:rsidR="00403029" w:rsidRPr="00D70AC2" w:rsidRDefault="00403029" w:rsidP="00403029">
            <w:pPr>
              <w:pStyle w:val="TableRight"/>
            </w:pPr>
          </w:p>
        </w:tc>
        <w:tc>
          <w:tcPr>
            <w:tcW w:w="534" w:type="dxa"/>
            <w:noWrap/>
            <w:vAlign w:val="center"/>
          </w:tcPr>
          <w:p w14:paraId="029C0376" w14:textId="77777777" w:rsidR="00403029" w:rsidRPr="00D70AC2" w:rsidRDefault="00403029" w:rsidP="00403029">
            <w:pPr>
              <w:pStyle w:val="TableRight"/>
            </w:pPr>
          </w:p>
        </w:tc>
        <w:tc>
          <w:tcPr>
            <w:tcW w:w="534" w:type="dxa"/>
            <w:noWrap/>
            <w:vAlign w:val="center"/>
          </w:tcPr>
          <w:p w14:paraId="363D7496" w14:textId="77777777" w:rsidR="00403029" w:rsidRPr="00D70AC2" w:rsidRDefault="00403029" w:rsidP="00403029">
            <w:pPr>
              <w:pStyle w:val="TableRight"/>
            </w:pPr>
          </w:p>
        </w:tc>
        <w:tc>
          <w:tcPr>
            <w:tcW w:w="535" w:type="dxa"/>
            <w:noWrap/>
            <w:vAlign w:val="center"/>
          </w:tcPr>
          <w:p w14:paraId="6EAE6EDA" w14:textId="77777777" w:rsidR="00403029" w:rsidRPr="00D70AC2" w:rsidRDefault="00403029" w:rsidP="00403029">
            <w:pPr>
              <w:pStyle w:val="TableRight"/>
            </w:pPr>
          </w:p>
        </w:tc>
        <w:tc>
          <w:tcPr>
            <w:tcW w:w="535" w:type="dxa"/>
            <w:noWrap/>
            <w:vAlign w:val="center"/>
          </w:tcPr>
          <w:p w14:paraId="34DF9DE1" w14:textId="77777777" w:rsidR="00403029" w:rsidRPr="00D70AC2" w:rsidRDefault="00403029" w:rsidP="00403029">
            <w:pPr>
              <w:pStyle w:val="TableRight"/>
            </w:pPr>
          </w:p>
        </w:tc>
        <w:tc>
          <w:tcPr>
            <w:tcW w:w="535" w:type="dxa"/>
            <w:noWrap/>
            <w:vAlign w:val="center"/>
          </w:tcPr>
          <w:p w14:paraId="01B87DCF" w14:textId="77777777" w:rsidR="00403029" w:rsidRPr="00D70AC2" w:rsidRDefault="00403029" w:rsidP="00403029">
            <w:pPr>
              <w:pStyle w:val="TableRight"/>
            </w:pPr>
          </w:p>
        </w:tc>
        <w:tc>
          <w:tcPr>
            <w:tcW w:w="535" w:type="dxa"/>
            <w:noWrap/>
            <w:vAlign w:val="center"/>
          </w:tcPr>
          <w:p w14:paraId="1DBF231A" w14:textId="77777777" w:rsidR="00403029" w:rsidRPr="00D70AC2" w:rsidRDefault="00403029" w:rsidP="00403029">
            <w:pPr>
              <w:pStyle w:val="TableRight"/>
            </w:pPr>
          </w:p>
        </w:tc>
        <w:tc>
          <w:tcPr>
            <w:tcW w:w="535" w:type="dxa"/>
            <w:noWrap/>
            <w:vAlign w:val="center"/>
          </w:tcPr>
          <w:p w14:paraId="48B25910" w14:textId="77777777" w:rsidR="00403029" w:rsidRPr="00D70AC2" w:rsidRDefault="00403029" w:rsidP="00403029">
            <w:pPr>
              <w:pStyle w:val="TableRight"/>
            </w:pPr>
          </w:p>
        </w:tc>
        <w:tc>
          <w:tcPr>
            <w:tcW w:w="535" w:type="dxa"/>
            <w:noWrap/>
            <w:vAlign w:val="center"/>
          </w:tcPr>
          <w:p w14:paraId="7D0FA9A1" w14:textId="77777777" w:rsidR="00403029" w:rsidRPr="00D70AC2" w:rsidRDefault="00403029" w:rsidP="00403029">
            <w:pPr>
              <w:pStyle w:val="TableRight"/>
            </w:pPr>
          </w:p>
        </w:tc>
        <w:tc>
          <w:tcPr>
            <w:tcW w:w="535" w:type="dxa"/>
            <w:noWrap/>
            <w:vAlign w:val="center"/>
          </w:tcPr>
          <w:p w14:paraId="5CEB7821" w14:textId="77777777" w:rsidR="00403029" w:rsidRPr="00D70AC2" w:rsidRDefault="00403029" w:rsidP="00403029">
            <w:pPr>
              <w:pStyle w:val="TableRight"/>
            </w:pPr>
          </w:p>
        </w:tc>
        <w:tc>
          <w:tcPr>
            <w:tcW w:w="535" w:type="dxa"/>
            <w:noWrap/>
            <w:vAlign w:val="center"/>
          </w:tcPr>
          <w:p w14:paraId="506C6088" w14:textId="77777777" w:rsidR="00403029" w:rsidRPr="00D70AC2" w:rsidRDefault="00403029" w:rsidP="00403029">
            <w:pPr>
              <w:pStyle w:val="TableRight"/>
            </w:pPr>
          </w:p>
        </w:tc>
        <w:tc>
          <w:tcPr>
            <w:tcW w:w="535" w:type="dxa"/>
            <w:noWrap/>
            <w:vAlign w:val="center"/>
          </w:tcPr>
          <w:p w14:paraId="68C01360" w14:textId="77777777" w:rsidR="00403029" w:rsidRPr="00D70AC2" w:rsidRDefault="00403029" w:rsidP="00403029">
            <w:pPr>
              <w:pStyle w:val="TableRight"/>
            </w:pPr>
          </w:p>
        </w:tc>
        <w:tc>
          <w:tcPr>
            <w:tcW w:w="535" w:type="dxa"/>
            <w:noWrap/>
            <w:vAlign w:val="center"/>
          </w:tcPr>
          <w:p w14:paraId="2BB43F24" w14:textId="77777777" w:rsidR="00403029" w:rsidRPr="00D70AC2" w:rsidRDefault="00403029" w:rsidP="00403029">
            <w:pPr>
              <w:pStyle w:val="TableRight"/>
            </w:pPr>
          </w:p>
        </w:tc>
        <w:tc>
          <w:tcPr>
            <w:tcW w:w="535" w:type="dxa"/>
            <w:noWrap/>
            <w:vAlign w:val="center"/>
          </w:tcPr>
          <w:p w14:paraId="3CE705D2" w14:textId="77777777" w:rsidR="00403029" w:rsidRPr="00D70AC2" w:rsidRDefault="00403029" w:rsidP="00403029">
            <w:pPr>
              <w:pStyle w:val="TableRight"/>
            </w:pPr>
          </w:p>
        </w:tc>
        <w:tc>
          <w:tcPr>
            <w:tcW w:w="535" w:type="dxa"/>
            <w:noWrap/>
            <w:vAlign w:val="center"/>
          </w:tcPr>
          <w:p w14:paraId="05D7168B" w14:textId="77777777" w:rsidR="00403029" w:rsidRPr="00D70AC2" w:rsidRDefault="00403029" w:rsidP="00403029">
            <w:pPr>
              <w:pStyle w:val="TableRight"/>
            </w:pPr>
          </w:p>
        </w:tc>
        <w:tc>
          <w:tcPr>
            <w:tcW w:w="535" w:type="dxa"/>
            <w:noWrap/>
            <w:vAlign w:val="center"/>
          </w:tcPr>
          <w:p w14:paraId="27889064" w14:textId="77777777" w:rsidR="00403029" w:rsidRPr="00D70AC2" w:rsidRDefault="00403029" w:rsidP="00403029">
            <w:pPr>
              <w:pStyle w:val="TableRight"/>
            </w:pPr>
          </w:p>
        </w:tc>
        <w:tc>
          <w:tcPr>
            <w:tcW w:w="535" w:type="dxa"/>
            <w:noWrap/>
            <w:vAlign w:val="center"/>
          </w:tcPr>
          <w:p w14:paraId="3D180127" w14:textId="77777777" w:rsidR="00403029" w:rsidRPr="00D70AC2" w:rsidRDefault="00403029" w:rsidP="00403029">
            <w:pPr>
              <w:pStyle w:val="TableRight"/>
            </w:pPr>
          </w:p>
        </w:tc>
      </w:tr>
      <w:tr w:rsidR="007D0C3D" w:rsidRPr="00D70AC2" w14:paraId="506AEE33" w14:textId="77777777" w:rsidTr="007D0C3D">
        <w:trPr>
          <w:trHeight w:val="300"/>
        </w:trPr>
        <w:tc>
          <w:tcPr>
            <w:tcW w:w="2269" w:type="dxa"/>
            <w:noWrap/>
            <w:tcMar>
              <w:left w:w="28" w:type="dxa"/>
              <w:right w:w="0" w:type="dxa"/>
            </w:tcMar>
            <w:vAlign w:val="center"/>
            <w:hideMark/>
          </w:tcPr>
          <w:p w14:paraId="272CEDA6" w14:textId="77777777" w:rsidR="00D70AC2" w:rsidRPr="00D70AC2" w:rsidRDefault="00D70AC2" w:rsidP="00403029">
            <w:pPr>
              <w:pStyle w:val="TableLeft"/>
            </w:pPr>
            <w:r w:rsidRPr="00D70AC2">
              <w:t>HCFC-22</w:t>
            </w:r>
          </w:p>
        </w:tc>
        <w:tc>
          <w:tcPr>
            <w:tcW w:w="536" w:type="dxa"/>
            <w:noWrap/>
            <w:vAlign w:val="center"/>
            <w:hideMark/>
          </w:tcPr>
          <w:p w14:paraId="01A5CE47" w14:textId="77777777" w:rsidR="00D70AC2" w:rsidRPr="00EC51A7" w:rsidRDefault="00D70AC2" w:rsidP="00403029">
            <w:pPr>
              <w:pStyle w:val="TableRight"/>
              <w:rPr>
                <w:color w:val="FF0000"/>
              </w:rPr>
            </w:pPr>
            <w:r w:rsidRPr="00EC51A7">
              <w:rPr>
                <w:color w:val="FF0000"/>
              </w:rPr>
              <w:t>2514</w:t>
            </w:r>
          </w:p>
        </w:tc>
        <w:tc>
          <w:tcPr>
            <w:tcW w:w="535" w:type="dxa"/>
            <w:noWrap/>
            <w:vAlign w:val="center"/>
            <w:hideMark/>
          </w:tcPr>
          <w:p w14:paraId="50E72C85" w14:textId="77777777" w:rsidR="00D70AC2" w:rsidRPr="00EC51A7" w:rsidRDefault="00D70AC2" w:rsidP="00403029">
            <w:pPr>
              <w:pStyle w:val="TableRight"/>
              <w:rPr>
                <w:color w:val="FF0000"/>
              </w:rPr>
            </w:pPr>
            <w:r w:rsidRPr="00EC51A7">
              <w:rPr>
                <w:color w:val="FF0000"/>
              </w:rPr>
              <w:t>2514</w:t>
            </w:r>
          </w:p>
        </w:tc>
        <w:tc>
          <w:tcPr>
            <w:tcW w:w="535" w:type="dxa"/>
            <w:noWrap/>
            <w:vAlign w:val="center"/>
            <w:hideMark/>
          </w:tcPr>
          <w:p w14:paraId="4FA3C308" w14:textId="77777777" w:rsidR="00D70AC2" w:rsidRPr="00EC51A7" w:rsidRDefault="00D70AC2" w:rsidP="00403029">
            <w:pPr>
              <w:pStyle w:val="TableRight"/>
              <w:rPr>
                <w:color w:val="FF0000"/>
              </w:rPr>
            </w:pPr>
            <w:r w:rsidRPr="00EC51A7">
              <w:rPr>
                <w:color w:val="FF0000"/>
              </w:rPr>
              <w:t>2514</w:t>
            </w:r>
          </w:p>
        </w:tc>
        <w:tc>
          <w:tcPr>
            <w:tcW w:w="535" w:type="dxa"/>
            <w:noWrap/>
            <w:vAlign w:val="center"/>
            <w:hideMark/>
          </w:tcPr>
          <w:p w14:paraId="587DF19B" w14:textId="77777777" w:rsidR="00D70AC2" w:rsidRPr="00EC51A7" w:rsidRDefault="00D70AC2" w:rsidP="00403029">
            <w:pPr>
              <w:pStyle w:val="TableRight"/>
              <w:rPr>
                <w:color w:val="FF0000"/>
              </w:rPr>
            </w:pPr>
            <w:r w:rsidRPr="00EC51A7">
              <w:rPr>
                <w:color w:val="FF0000"/>
              </w:rPr>
              <w:t>2514</w:t>
            </w:r>
          </w:p>
        </w:tc>
        <w:tc>
          <w:tcPr>
            <w:tcW w:w="535" w:type="dxa"/>
            <w:noWrap/>
            <w:vAlign w:val="center"/>
            <w:hideMark/>
          </w:tcPr>
          <w:p w14:paraId="72AAB021" w14:textId="77777777" w:rsidR="00D70AC2" w:rsidRPr="00D70AC2" w:rsidRDefault="00D70AC2" w:rsidP="00403029">
            <w:pPr>
              <w:pStyle w:val="TableRight"/>
            </w:pPr>
            <w:r w:rsidRPr="00D70AC2">
              <w:t>2514</w:t>
            </w:r>
          </w:p>
        </w:tc>
        <w:tc>
          <w:tcPr>
            <w:tcW w:w="535" w:type="dxa"/>
            <w:noWrap/>
            <w:vAlign w:val="center"/>
            <w:hideMark/>
          </w:tcPr>
          <w:p w14:paraId="1933E69D" w14:textId="77777777" w:rsidR="00D70AC2" w:rsidRPr="00D70AC2" w:rsidRDefault="00D70AC2" w:rsidP="00403029">
            <w:pPr>
              <w:pStyle w:val="TableRight"/>
            </w:pPr>
            <w:r w:rsidRPr="00D70AC2">
              <w:t>2073</w:t>
            </w:r>
          </w:p>
        </w:tc>
        <w:tc>
          <w:tcPr>
            <w:tcW w:w="534" w:type="dxa"/>
            <w:noWrap/>
            <w:vAlign w:val="center"/>
            <w:hideMark/>
          </w:tcPr>
          <w:p w14:paraId="7722DBFD" w14:textId="77777777" w:rsidR="00D70AC2" w:rsidRPr="00D70AC2" w:rsidRDefault="00D70AC2" w:rsidP="00403029">
            <w:pPr>
              <w:pStyle w:val="TableRight"/>
            </w:pPr>
            <w:r w:rsidRPr="00D70AC2">
              <w:t>1924</w:t>
            </w:r>
          </w:p>
        </w:tc>
        <w:tc>
          <w:tcPr>
            <w:tcW w:w="534" w:type="dxa"/>
            <w:noWrap/>
            <w:vAlign w:val="center"/>
            <w:hideMark/>
          </w:tcPr>
          <w:p w14:paraId="0F5E79A4" w14:textId="77777777" w:rsidR="00D70AC2" w:rsidRPr="00D70AC2" w:rsidRDefault="00D70AC2" w:rsidP="00403029">
            <w:pPr>
              <w:pStyle w:val="TableRight"/>
            </w:pPr>
            <w:r w:rsidRPr="00D70AC2">
              <w:t>1904</w:t>
            </w:r>
          </w:p>
        </w:tc>
        <w:tc>
          <w:tcPr>
            <w:tcW w:w="534" w:type="dxa"/>
            <w:noWrap/>
            <w:vAlign w:val="center"/>
            <w:hideMark/>
          </w:tcPr>
          <w:p w14:paraId="366D3E74" w14:textId="77777777" w:rsidR="00D70AC2" w:rsidRPr="00D70AC2" w:rsidRDefault="00D70AC2" w:rsidP="00403029">
            <w:pPr>
              <w:pStyle w:val="TableRight"/>
            </w:pPr>
            <w:r w:rsidRPr="00D70AC2">
              <w:t>1903</w:t>
            </w:r>
          </w:p>
        </w:tc>
        <w:tc>
          <w:tcPr>
            <w:tcW w:w="535" w:type="dxa"/>
            <w:noWrap/>
            <w:vAlign w:val="center"/>
            <w:hideMark/>
          </w:tcPr>
          <w:p w14:paraId="1801B29F" w14:textId="77777777" w:rsidR="00D70AC2" w:rsidRPr="00D70AC2" w:rsidRDefault="00D70AC2" w:rsidP="00403029">
            <w:pPr>
              <w:pStyle w:val="TableRight"/>
            </w:pPr>
            <w:r w:rsidRPr="00D70AC2">
              <w:t>2136</w:t>
            </w:r>
          </w:p>
        </w:tc>
        <w:tc>
          <w:tcPr>
            <w:tcW w:w="535" w:type="dxa"/>
            <w:noWrap/>
            <w:vAlign w:val="center"/>
            <w:hideMark/>
          </w:tcPr>
          <w:p w14:paraId="142E465F" w14:textId="77777777" w:rsidR="00D70AC2" w:rsidRPr="00D70AC2" w:rsidRDefault="00D70AC2" w:rsidP="00403029">
            <w:pPr>
              <w:pStyle w:val="TableRight"/>
            </w:pPr>
            <w:r w:rsidRPr="00D70AC2">
              <w:t>2022</w:t>
            </w:r>
          </w:p>
        </w:tc>
        <w:tc>
          <w:tcPr>
            <w:tcW w:w="535" w:type="dxa"/>
            <w:noWrap/>
            <w:vAlign w:val="center"/>
            <w:hideMark/>
          </w:tcPr>
          <w:p w14:paraId="4E4E5E5D" w14:textId="77777777" w:rsidR="00D70AC2" w:rsidRPr="00D70AC2" w:rsidRDefault="00D70AC2" w:rsidP="00403029">
            <w:pPr>
              <w:pStyle w:val="TableRight"/>
            </w:pPr>
            <w:r w:rsidRPr="00D70AC2">
              <w:t>1853</w:t>
            </w:r>
          </w:p>
        </w:tc>
        <w:tc>
          <w:tcPr>
            <w:tcW w:w="535" w:type="dxa"/>
            <w:noWrap/>
            <w:vAlign w:val="center"/>
            <w:hideMark/>
          </w:tcPr>
          <w:p w14:paraId="2F86E3F0" w14:textId="77777777" w:rsidR="00D70AC2" w:rsidRPr="00D70AC2" w:rsidRDefault="00D70AC2" w:rsidP="00403029">
            <w:pPr>
              <w:pStyle w:val="TableRight"/>
            </w:pPr>
            <w:r w:rsidRPr="00D70AC2">
              <w:t>1984</w:t>
            </w:r>
          </w:p>
        </w:tc>
        <w:tc>
          <w:tcPr>
            <w:tcW w:w="535" w:type="dxa"/>
            <w:noWrap/>
            <w:vAlign w:val="center"/>
            <w:hideMark/>
          </w:tcPr>
          <w:p w14:paraId="64E332F8" w14:textId="77777777" w:rsidR="00D70AC2" w:rsidRPr="00D70AC2" w:rsidRDefault="00D70AC2" w:rsidP="00403029">
            <w:pPr>
              <w:pStyle w:val="TableRight"/>
            </w:pPr>
            <w:r w:rsidRPr="00D70AC2">
              <w:t>1723</w:t>
            </w:r>
          </w:p>
        </w:tc>
        <w:tc>
          <w:tcPr>
            <w:tcW w:w="535" w:type="dxa"/>
            <w:noWrap/>
            <w:vAlign w:val="center"/>
            <w:hideMark/>
          </w:tcPr>
          <w:p w14:paraId="7B274A8D" w14:textId="77777777" w:rsidR="00D70AC2" w:rsidRPr="00D70AC2" w:rsidRDefault="00D70AC2" w:rsidP="00403029">
            <w:pPr>
              <w:pStyle w:val="TableRight"/>
            </w:pPr>
            <w:r w:rsidRPr="00D70AC2">
              <w:t>1817</w:t>
            </w:r>
          </w:p>
        </w:tc>
        <w:tc>
          <w:tcPr>
            <w:tcW w:w="535" w:type="dxa"/>
            <w:noWrap/>
            <w:vAlign w:val="center"/>
            <w:hideMark/>
          </w:tcPr>
          <w:p w14:paraId="2D640A18" w14:textId="77777777" w:rsidR="00D70AC2" w:rsidRPr="00D70AC2" w:rsidRDefault="00D70AC2" w:rsidP="00403029">
            <w:pPr>
              <w:pStyle w:val="TableRight"/>
            </w:pPr>
            <w:r w:rsidRPr="00D70AC2">
              <w:t>1357</w:t>
            </w:r>
          </w:p>
        </w:tc>
        <w:tc>
          <w:tcPr>
            <w:tcW w:w="535" w:type="dxa"/>
            <w:noWrap/>
            <w:vAlign w:val="center"/>
            <w:hideMark/>
          </w:tcPr>
          <w:p w14:paraId="71E412C2" w14:textId="77777777" w:rsidR="00D70AC2" w:rsidRPr="00D70AC2" w:rsidRDefault="00D70AC2" w:rsidP="00403029">
            <w:pPr>
              <w:pStyle w:val="TableRight"/>
            </w:pPr>
            <w:r w:rsidRPr="00D70AC2">
              <w:t>1388</w:t>
            </w:r>
          </w:p>
        </w:tc>
        <w:tc>
          <w:tcPr>
            <w:tcW w:w="535" w:type="dxa"/>
            <w:noWrap/>
            <w:vAlign w:val="center"/>
            <w:hideMark/>
          </w:tcPr>
          <w:p w14:paraId="55B086B9" w14:textId="77777777" w:rsidR="00D70AC2" w:rsidRPr="00D70AC2" w:rsidRDefault="00D70AC2" w:rsidP="00403029">
            <w:pPr>
              <w:pStyle w:val="TableRight"/>
            </w:pPr>
            <w:r w:rsidRPr="00D70AC2">
              <w:t>1258</w:t>
            </w:r>
          </w:p>
        </w:tc>
        <w:tc>
          <w:tcPr>
            <w:tcW w:w="535" w:type="dxa"/>
            <w:noWrap/>
            <w:vAlign w:val="center"/>
            <w:hideMark/>
          </w:tcPr>
          <w:p w14:paraId="702D56EC" w14:textId="77777777" w:rsidR="00D70AC2" w:rsidRPr="00D70AC2" w:rsidRDefault="00D70AC2" w:rsidP="00403029">
            <w:pPr>
              <w:pStyle w:val="TableRight"/>
            </w:pPr>
            <w:r w:rsidRPr="00D70AC2">
              <w:t>1112</w:t>
            </w:r>
          </w:p>
        </w:tc>
        <w:tc>
          <w:tcPr>
            <w:tcW w:w="535" w:type="dxa"/>
            <w:noWrap/>
            <w:vAlign w:val="center"/>
            <w:hideMark/>
          </w:tcPr>
          <w:p w14:paraId="166C9545" w14:textId="77777777" w:rsidR="00D70AC2" w:rsidRPr="00D70AC2" w:rsidRDefault="00D70AC2" w:rsidP="00403029">
            <w:pPr>
              <w:pStyle w:val="TableRight"/>
            </w:pPr>
            <w:r w:rsidRPr="00D70AC2">
              <w:t>1431</w:t>
            </w:r>
          </w:p>
        </w:tc>
        <w:tc>
          <w:tcPr>
            <w:tcW w:w="535" w:type="dxa"/>
            <w:noWrap/>
            <w:vAlign w:val="center"/>
            <w:hideMark/>
          </w:tcPr>
          <w:p w14:paraId="5EA74385" w14:textId="77777777" w:rsidR="00D70AC2" w:rsidRPr="00D70AC2" w:rsidRDefault="00D70AC2" w:rsidP="00403029">
            <w:pPr>
              <w:pStyle w:val="TableRight"/>
            </w:pPr>
            <w:r w:rsidRPr="00D70AC2">
              <w:t>1400</w:t>
            </w:r>
          </w:p>
        </w:tc>
        <w:tc>
          <w:tcPr>
            <w:tcW w:w="535" w:type="dxa"/>
            <w:noWrap/>
            <w:vAlign w:val="center"/>
            <w:hideMark/>
          </w:tcPr>
          <w:p w14:paraId="51D61BC8" w14:textId="77777777" w:rsidR="00D70AC2" w:rsidRPr="00D70AC2" w:rsidRDefault="00D70AC2" w:rsidP="00403029">
            <w:pPr>
              <w:pStyle w:val="TableRight"/>
            </w:pPr>
            <w:r w:rsidRPr="00D70AC2">
              <w:t>1293</w:t>
            </w:r>
          </w:p>
        </w:tc>
        <w:tc>
          <w:tcPr>
            <w:tcW w:w="535" w:type="dxa"/>
            <w:noWrap/>
            <w:vAlign w:val="center"/>
            <w:hideMark/>
          </w:tcPr>
          <w:p w14:paraId="1DF4B906" w14:textId="77777777" w:rsidR="00D70AC2" w:rsidRPr="00D70AC2" w:rsidRDefault="00D70AC2" w:rsidP="00403029">
            <w:pPr>
              <w:pStyle w:val="TableRight"/>
            </w:pPr>
            <w:r w:rsidRPr="00D70AC2">
              <w:t>914</w:t>
            </w:r>
          </w:p>
        </w:tc>
      </w:tr>
      <w:tr w:rsidR="007D0C3D" w:rsidRPr="00D70AC2" w14:paraId="72277441"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3140FE42" w14:textId="77777777" w:rsidR="00D70AC2" w:rsidRPr="00D70AC2" w:rsidRDefault="00D70AC2" w:rsidP="00403029">
            <w:pPr>
              <w:pStyle w:val="TableLeft"/>
            </w:pPr>
            <w:r w:rsidRPr="00D70AC2">
              <w:t>HCFC-124</w:t>
            </w:r>
          </w:p>
        </w:tc>
        <w:tc>
          <w:tcPr>
            <w:tcW w:w="536" w:type="dxa"/>
            <w:noWrap/>
            <w:vAlign w:val="center"/>
            <w:hideMark/>
          </w:tcPr>
          <w:p w14:paraId="2566FAC0" w14:textId="77777777" w:rsidR="00D70AC2" w:rsidRPr="00EC51A7" w:rsidRDefault="00D70AC2" w:rsidP="00403029">
            <w:pPr>
              <w:pStyle w:val="TableRight"/>
              <w:rPr>
                <w:color w:val="FF0000"/>
              </w:rPr>
            </w:pPr>
            <w:r w:rsidRPr="00EC51A7">
              <w:rPr>
                <w:color w:val="FF0000"/>
              </w:rPr>
              <w:t>262</w:t>
            </w:r>
          </w:p>
        </w:tc>
        <w:tc>
          <w:tcPr>
            <w:tcW w:w="535" w:type="dxa"/>
            <w:noWrap/>
            <w:vAlign w:val="center"/>
            <w:hideMark/>
          </w:tcPr>
          <w:p w14:paraId="7AAE6A3E" w14:textId="77777777" w:rsidR="00D70AC2" w:rsidRPr="00EC51A7" w:rsidRDefault="00D70AC2" w:rsidP="00403029">
            <w:pPr>
              <w:pStyle w:val="TableRight"/>
              <w:rPr>
                <w:color w:val="FF0000"/>
              </w:rPr>
            </w:pPr>
            <w:r w:rsidRPr="00EC51A7">
              <w:rPr>
                <w:color w:val="FF0000"/>
              </w:rPr>
              <w:t>262</w:t>
            </w:r>
          </w:p>
        </w:tc>
        <w:tc>
          <w:tcPr>
            <w:tcW w:w="535" w:type="dxa"/>
            <w:noWrap/>
            <w:vAlign w:val="center"/>
            <w:hideMark/>
          </w:tcPr>
          <w:p w14:paraId="102ECC34" w14:textId="77777777" w:rsidR="00D70AC2" w:rsidRPr="00EC51A7" w:rsidRDefault="00D70AC2" w:rsidP="00403029">
            <w:pPr>
              <w:pStyle w:val="TableRight"/>
              <w:rPr>
                <w:color w:val="FF0000"/>
              </w:rPr>
            </w:pPr>
            <w:r w:rsidRPr="00EC51A7">
              <w:rPr>
                <w:color w:val="FF0000"/>
              </w:rPr>
              <w:t>262</w:t>
            </w:r>
          </w:p>
        </w:tc>
        <w:tc>
          <w:tcPr>
            <w:tcW w:w="535" w:type="dxa"/>
            <w:noWrap/>
            <w:vAlign w:val="center"/>
            <w:hideMark/>
          </w:tcPr>
          <w:p w14:paraId="6E5CAE25" w14:textId="77777777" w:rsidR="00D70AC2" w:rsidRPr="00EC51A7" w:rsidRDefault="00D70AC2" w:rsidP="00403029">
            <w:pPr>
              <w:pStyle w:val="TableRight"/>
              <w:rPr>
                <w:color w:val="FF0000"/>
              </w:rPr>
            </w:pPr>
            <w:r w:rsidRPr="00EC51A7">
              <w:rPr>
                <w:color w:val="FF0000"/>
              </w:rPr>
              <w:t>262</w:t>
            </w:r>
          </w:p>
        </w:tc>
        <w:tc>
          <w:tcPr>
            <w:tcW w:w="535" w:type="dxa"/>
            <w:noWrap/>
            <w:vAlign w:val="center"/>
            <w:hideMark/>
          </w:tcPr>
          <w:p w14:paraId="7491B7AD" w14:textId="77777777" w:rsidR="00D70AC2" w:rsidRPr="00D70AC2" w:rsidRDefault="00D70AC2" w:rsidP="00403029">
            <w:pPr>
              <w:pStyle w:val="TableRight"/>
            </w:pPr>
            <w:r w:rsidRPr="00D70AC2">
              <w:t>262</w:t>
            </w:r>
          </w:p>
        </w:tc>
        <w:tc>
          <w:tcPr>
            <w:tcW w:w="535" w:type="dxa"/>
            <w:noWrap/>
            <w:vAlign w:val="center"/>
            <w:hideMark/>
          </w:tcPr>
          <w:p w14:paraId="154059F7" w14:textId="77777777" w:rsidR="00D70AC2" w:rsidRPr="00D70AC2" w:rsidRDefault="00D70AC2" w:rsidP="00403029">
            <w:pPr>
              <w:pStyle w:val="TableRight"/>
            </w:pPr>
            <w:r w:rsidRPr="00D70AC2">
              <w:t>205</w:t>
            </w:r>
          </w:p>
        </w:tc>
        <w:tc>
          <w:tcPr>
            <w:tcW w:w="534" w:type="dxa"/>
            <w:noWrap/>
            <w:vAlign w:val="center"/>
            <w:hideMark/>
          </w:tcPr>
          <w:p w14:paraId="60C824C8" w14:textId="77777777" w:rsidR="00D70AC2" w:rsidRPr="00D70AC2" w:rsidRDefault="00D70AC2" w:rsidP="00403029">
            <w:pPr>
              <w:pStyle w:val="TableRight"/>
            </w:pPr>
            <w:r w:rsidRPr="00D70AC2">
              <w:t>126</w:t>
            </w:r>
          </w:p>
        </w:tc>
        <w:tc>
          <w:tcPr>
            <w:tcW w:w="534" w:type="dxa"/>
            <w:noWrap/>
            <w:vAlign w:val="center"/>
            <w:hideMark/>
          </w:tcPr>
          <w:p w14:paraId="7937F481" w14:textId="77777777" w:rsidR="00D70AC2" w:rsidRPr="00D70AC2" w:rsidRDefault="00D70AC2" w:rsidP="00403029">
            <w:pPr>
              <w:pStyle w:val="TableRight"/>
            </w:pPr>
            <w:r w:rsidRPr="00D70AC2">
              <w:t>118</w:t>
            </w:r>
          </w:p>
        </w:tc>
        <w:tc>
          <w:tcPr>
            <w:tcW w:w="534" w:type="dxa"/>
            <w:noWrap/>
            <w:vAlign w:val="center"/>
            <w:hideMark/>
          </w:tcPr>
          <w:p w14:paraId="72ABEF9F" w14:textId="77777777" w:rsidR="00D70AC2" w:rsidRPr="00D70AC2" w:rsidRDefault="00D70AC2" w:rsidP="00403029">
            <w:pPr>
              <w:pStyle w:val="TableRight"/>
            </w:pPr>
            <w:r w:rsidRPr="00D70AC2">
              <w:t>147</w:t>
            </w:r>
          </w:p>
        </w:tc>
        <w:tc>
          <w:tcPr>
            <w:tcW w:w="535" w:type="dxa"/>
            <w:noWrap/>
            <w:vAlign w:val="center"/>
            <w:hideMark/>
          </w:tcPr>
          <w:p w14:paraId="4914A338" w14:textId="77777777" w:rsidR="00D70AC2" w:rsidRPr="00D70AC2" w:rsidRDefault="00D70AC2" w:rsidP="00403029">
            <w:pPr>
              <w:pStyle w:val="TableRight"/>
            </w:pPr>
            <w:r w:rsidRPr="00D70AC2">
              <w:t>173</w:t>
            </w:r>
          </w:p>
        </w:tc>
        <w:tc>
          <w:tcPr>
            <w:tcW w:w="535" w:type="dxa"/>
            <w:noWrap/>
            <w:vAlign w:val="center"/>
            <w:hideMark/>
          </w:tcPr>
          <w:p w14:paraId="37C669F2" w14:textId="77777777" w:rsidR="00D70AC2" w:rsidRPr="00D70AC2" w:rsidRDefault="00D70AC2" w:rsidP="00403029">
            <w:pPr>
              <w:pStyle w:val="TableRight"/>
            </w:pPr>
            <w:r w:rsidRPr="00D70AC2">
              <w:t>120</w:t>
            </w:r>
          </w:p>
        </w:tc>
        <w:tc>
          <w:tcPr>
            <w:tcW w:w="535" w:type="dxa"/>
            <w:noWrap/>
            <w:vAlign w:val="center"/>
            <w:hideMark/>
          </w:tcPr>
          <w:p w14:paraId="51DB3125" w14:textId="77777777" w:rsidR="00D70AC2" w:rsidRPr="00D70AC2" w:rsidRDefault="00D70AC2" w:rsidP="00403029">
            <w:pPr>
              <w:pStyle w:val="TableRight"/>
            </w:pPr>
            <w:r w:rsidRPr="00D70AC2">
              <w:t>83</w:t>
            </w:r>
          </w:p>
        </w:tc>
        <w:tc>
          <w:tcPr>
            <w:tcW w:w="535" w:type="dxa"/>
            <w:noWrap/>
            <w:vAlign w:val="center"/>
            <w:hideMark/>
          </w:tcPr>
          <w:p w14:paraId="60F9362D" w14:textId="77777777" w:rsidR="00D70AC2" w:rsidRPr="00D70AC2" w:rsidRDefault="00D70AC2" w:rsidP="00403029">
            <w:pPr>
              <w:pStyle w:val="TableRight"/>
            </w:pPr>
            <w:r w:rsidRPr="00D70AC2">
              <w:t>74</w:t>
            </w:r>
          </w:p>
        </w:tc>
        <w:tc>
          <w:tcPr>
            <w:tcW w:w="535" w:type="dxa"/>
            <w:noWrap/>
            <w:vAlign w:val="center"/>
            <w:hideMark/>
          </w:tcPr>
          <w:p w14:paraId="53A03F1A" w14:textId="77777777" w:rsidR="00D70AC2" w:rsidRPr="00D70AC2" w:rsidRDefault="00D70AC2" w:rsidP="00403029">
            <w:pPr>
              <w:pStyle w:val="TableRight"/>
            </w:pPr>
            <w:r w:rsidRPr="00D70AC2">
              <w:t>53</w:t>
            </w:r>
          </w:p>
        </w:tc>
        <w:tc>
          <w:tcPr>
            <w:tcW w:w="535" w:type="dxa"/>
            <w:noWrap/>
            <w:vAlign w:val="center"/>
            <w:hideMark/>
          </w:tcPr>
          <w:p w14:paraId="45A1B1B8" w14:textId="77777777" w:rsidR="00D70AC2" w:rsidRPr="00D70AC2" w:rsidRDefault="00D70AC2" w:rsidP="00403029">
            <w:pPr>
              <w:pStyle w:val="TableRight"/>
            </w:pPr>
            <w:r w:rsidRPr="00D70AC2">
              <w:t>28</w:t>
            </w:r>
          </w:p>
        </w:tc>
        <w:tc>
          <w:tcPr>
            <w:tcW w:w="535" w:type="dxa"/>
            <w:noWrap/>
            <w:vAlign w:val="center"/>
            <w:hideMark/>
          </w:tcPr>
          <w:p w14:paraId="672BC18C" w14:textId="77777777" w:rsidR="00D70AC2" w:rsidRPr="00D70AC2" w:rsidRDefault="00D70AC2" w:rsidP="00403029">
            <w:pPr>
              <w:pStyle w:val="TableRight"/>
            </w:pPr>
            <w:r w:rsidRPr="00D70AC2">
              <w:t>30</w:t>
            </w:r>
          </w:p>
        </w:tc>
        <w:tc>
          <w:tcPr>
            <w:tcW w:w="535" w:type="dxa"/>
            <w:noWrap/>
            <w:vAlign w:val="center"/>
            <w:hideMark/>
          </w:tcPr>
          <w:p w14:paraId="14AD12AB" w14:textId="77777777" w:rsidR="00D70AC2" w:rsidRPr="00D70AC2" w:rsidRDefault="00D70AC2" w:rsidP="00403029">
            <w:pPr>
              <w:pStyle w:val="TableRight"/>
            </w:pPr>
            <w:r w:rsidRPr="00D70AC2">
              <w:t>34</w:t>
            </w:r>
          </w:p>
        </w:tc>
        <w:tc>
          <w:tcPr>
            <w:tcW w:w="535" w:type="dxa"/>
            <w:noWrap/>
            <w:vAlign w:val="center"/>
            <w:hideMark/>
          </w:tcPr>
          <w:p w14:paraId="4EB1F8CC" w14:textId="77777777" w:rsidR="00D70AC2" w:rsidRPr="00D70AC2" w:rsidRDefault="00D70AC2" w:rsidP="00403029">
            <w:pPr>
              <w:pStyle w:val="TableRight"/>
            </w:pPr>
            <w:r w:rsidRPr="00D70AC2">
              <w:t>33</w:t>
            </w:r>
          </w:p>
        </w:tc>
        <w:tc>
          <w:tcPr>
            <w:tcW w:w="535" w:type="dxa"/>
            <w:noWrap/>
            <w:vAlign w:val="center"/>
            <w:hideMark/>
          </w:tcPr>
          <w:p w14:paraId="1CA27950" w14:textId="77777777" w:rsidR="00D70AC2" w:rsidRPr="00D70AC2" w:rsidRDefault="00D70AC2" w:rsidP="00403029">
            <w:pPr>
              <w:pStyle w:val="TableRight"/>
            </w:pPr>
            <w:r w:rsidRPr="00D70AC2">
              <w:t>26</w:t>
            </w:r>
          </w:p>
        </w:tc>
        <w:tc>
          <w:tcPr>
            <w:tcW w:w="535" w:type="dxa"/>
            <w:noWrap/>
            <w:vAlign w:val="center"/>
            <w:hideMark/>
          </w:tcPr>
          <w:p w14:paraId="2014A551" w14:textId="77777777" w:rsidR="00D70AC2" w:rsidRPr="00D70AC2" w:rsidRDefault="00D70AC2" w:rsidP="00403029">
            <w:pPr>
              <w:pStyle w:val="TableRight"/>
            </w:pPr>
            <w:r w:rsidRPr="00D70AC2">
              <w:t>19</w:t>
            </w:r>
          </w:p>
        </w:tc>
        <w:tc>
          <w:tcPr>
            <w:tcW w:w="535" w:type="dxa"/>
            <w:noWrap/>
            <w:vAlign w:val="center"/>
            <w:hideMark/>
          </w:tcPr>
          <w:p w14:paraId="5316D131" w14:textId="77777777" w:rsidR="00D70AC2" w:rsidRPr="00D70AC2" w:rsidRDefault="00D70AC2" w:rsidP="00403029">
            <w:pPr>
              <w:pStyle w:val="TableRight"/>
            </w:pPr>
            <w:r w:rsidRPr="00D70AC2">
              <w:t>20</w:t>
            </w:r>
          </w:p>
        </w:tc>
        <w:tc>
          <w:tcPr>
            <w:tcW w:w="535" w:type="dxa"/>
            <w:noWrap/>
            <w:vAlign w:val="center"/>
            <w:hideMark/>
          </w:tcPr>
          <w:p w14:paraId="2D642A8E" w14:textId="77777777" w:rsidR="00D70AC2" w:rsidRPr="00D70AC2" w:rsidRDefault="00D70AC2" w:rsidP="00403029">
            <w:pPr>
              <w:pStyle w:val="TableRight"/>
            </w:pPr>
            <w:r w:rsidRPr="00D70AC2">
              <w:t>19</w:t>
            </w:r>
          </w:p>
        </w:tc>
        <w:tc>
          <w:tcPr>
            <w:tcW w:w="535" w:type="dxa"/>
            <w:noWrap/>
            <w:vAlign w:val="center"/>
            <w:hideMark/>
          </w:tcPr>
          <w:p w14:paraId="76C156AF" w14:textId="77777777" w:rsidR="00D70AC2" w:rsidRPr="00D70AC2" w:rsidRDefault="00D70AC2" w:rsidP="00403029">
            <w:pPr>
              <w:pStyle w:val="TableRight"/>
            </w:pPr>
            <w:r w:rsidRPr="00D70AC2">
              <w:t>21</w:t>
            </w:r>
          </w:p>
        </w:tc>
      </w:tr>
      <w:tr w:rsidR="007D0C3D" w:rsidRPr="00D70AC2" w14:paraId="2C294C9D" w14:textId="77777777" w:rsidTr="007D0C3D">
        <w:trPr>
          <w:trHeight w:val="300"/>
        </w:trPr>
        <w:tc>
          <w:tcPr>
            <w:tcW w:w="2269" w:type="dxa"/>
            <w:noWrap/>
            <w:tcMar>
              <w:left w:w="28" w:type="dxa"/>
              <w:right w:w="0" w:type="dxa"/>
            </w:tcMar>
            <w:vAlign w:val="center"/>
            <w:hideMark/>
          </w:tcPr>
          <w:p w14:paraId="6EA3C50A" w14:textId="77777777" w:rsidR="00D70AC2" w:rsidRPr="00D70AC2" w:rsidRDefault="00D70AC2" w:rsidP="00403029">
            <w:pPr>
              <w:pStyle w:val="TableLeft"/>
            </w:pPr>
            <w:r w:rsidRPr="00D70AC2">
              <w:t>HCFC-142b</w:t>
            </w:r>
          </w:p>
        </w:tc>
        <w:tc>
          <w:tcPr>
            <w:tcW w:w="536" w:type="dxa"/>
            <w:noWrap/>
            <w:vAlign w:val="center"/>
            <w:hideMark/>
          </w:tcPr>
          <w:p w14:paraId="1BCB1256" w14:textId="77777777" w:rsidR="00D70AC2" w:rsidRPr="00EC51A7" w:rsidRDefault="00D70AC2" w:rsidP="00403029">
            <w:pPr>
              <w:pStyle w:val="TableRight"/>
              <w:rPr>
                <w:color w:val="FF0000"/>
              </w:rPr>
            </w:pPr>
            <w:r w:rsidRPr="00EC51A7">
              <w:rPr>
                <w:color w:val="FF0000"/>
              </w:rPr>
              <w:t>100</w:t>
            </w:r>
          </w:p>
        </w:tc>
        <w:tc>
          <w:tcPr>
            <w:tcW w:w="535" w:type="dxa"/>
            <w:noWrap/>
            <w:vAlign w:val="center"/>
            <w:hideMark/>
          </w:tcPr>
          <w:p w14:paraId="588B30E7" w14:textId="77777777" w:rsidR="00D70AC2" w:rsidRPr="00EC51A7" w:rsidRDefault="00D70AC2" w:rsidP="00403029">
            <w:pPr>
              <w:pStyle w:val="TableRight"/>
              <w:rPr>
                <w:color w:val="FF0000"/>
              </w:rPr>
            </w:pPr>
            <w:r w:rsidRPr="00EC51A7">
              <w:rPr>
                <w:color w:val="FF0000"/>
              </w:rPr>
              <w:t>100</w:t>
            </w:r>
          </w:p>
        </w:tc>
        <w:tc>
          <w:tcPr>
            <w:tcW w:w="535" w:type="dxa"/>
            <w:noWrap/>
            <w:vAlign w:val="center"/>
            <w:hideMark/>
          </w:tcPr>
          <w:p w14:paraId="6EDFE894" w14:textId="77777777" w:rsidR="00D70AC2" w:rsidRPr="00EC51A7" w:rsidRDefault="00D70AC2" w:rsidP="00403029">
            <w:pPr>
              <w:pStyle w:val="TableRight"/>
              <w:rPr>
                <w:color w:val="FF0000"/>
              </w:rPr>
            </w:pPr>
            <w:r w:rsidRPr="00EC51A7">
              <w:rPr>
                <w:color w:val="FF0000"/>
              </w:rPr>
              <w:t>100</w:t>
            </w:r>
          </w:p>
        </w:tc>
        <w:tc>
          <w:tcPr>
            <w:tcW w:w="535" w:type="dxa"/>
            <w:noWrap/>
            <w:vAlign w:val="center"/>
            <w:hideMark/>
          </w:tcPr>
          <w:p w14:paraId="1EEA6DBA" w14:textId="77777777" w:rsidR="00D70AC2" w:rsidRPr="00EC51A7" w:rsidRDefault="00D70AC2" w:rsidP="00403029">
            <w:pPr>
              <w:pStyle w:val="TableRight"/>
              <w:rPr>
                <w:color w:val="FF0000"/>
              </w:rPr>
            </w:pPr>
            <w:r w:rsidRPr="00EC51A7">
              <w:rPr>
                <w:color w:val="FF0000"/>
              </w:rPr>
              <w:t>100</w:t>
            </w:r>
          </w:p>
        </w:tc>
        <w:tc>
          <w:tcPr>
            <w:tcW w:w="535" w:type="dxa"/>
            <w:noWrap/>
            <w:vAlign w:val="center"/>
            <w:hideMark/>
          </w:tcPr>
          <w:p w14:paraId="22804B12" w14:textId="77777777" w:rsidR="00D70AC2" w:rsidRPr="00D70AC2" w:rsidRDefault="00D70AC2" w:rsidP="00403029">
            <w:pPr>
              <w:pStyle w:val="TableRight"/>
            </w:pPr>
            <w:r w:rsidRPr="00D70AC2">
              <w:t>100</w:t>
            </w:r>
          </w:p>
        </w:tc>
        <w:tc>
          <w:tcPr>
            <w:tcW w:w="535" w:type="dxa"/>
            <w:noWrap/>
            <w:vAlign w:val="center"/>
            <w:hideMark/>
          </w:tcPr>
          <w:p w14:paraId="2ECCA47E" w14:textId="77777777" w:rsidR="00D70AC2" w:rsidRPr="00D70AC2" w:rsidRDefault="00D70AC2" w:rsidP="00403029">
            <w:pPr>
              <w:pStyle w:val="TableRight"/>
            </w:pPr>
            <w:r w:rsidRPr="00D70AC2">
              <w:t>90</w:t>
            </w:r>
          </w:p>
        </w:tc>
        <w:tc>
          <w:tcPr>
            <w:tcW w:w="534" w:type="dxa"/>
            <w:noWrap/>
            <w:vAlign w:val="center"/>
            <w:hideMark/>
          </w:tcPr>
          <w:p w14:paraId="7BCF3D07" w14:textId="77777777" w:rsidR="00D70AC2" w:rsidRPr="00D70AC2" w:rsidRDefault="00D70AC2" w:rsidP="00403029">
            <w:pPr>
              <w:pStyle w:val="TableRight"/>
            </w:pPr>
            <w:r w:rsidRPr="00D70AC2">
              <w:t>74</w:t>
            </w:r>
          </w:p>
        </w:tc>
        <w:tc>
          <w:tcPr>
            <w:tcW w:w="534" w:type="dxa"/>
            <w:noWrap/>
            <w:vAlign w:val="center"/>
            <w:hideMark/>
          </w:tcPr>
          <w:p w14:paraId="58652BC7" w14:textId="77777777" w:rsidR="00D70AC2" w:rsidRPr="00D70AC2" w:rsidRDefault="00D70AC2" w:rsidP="00403029">
            <w:pPr>
              <w:pStyle w:val="TableRight"/>
            </w:pPr>
            <w:r w:rsidRPr="00D70AC2">
              <w:t>64</w:t>
            </w:r>
          </w:p>
        </w:tc>
        <w:tc>
          <w:tcPr>
            <w:tcW w:w="534" w:type="dxa"/>
            <w:noWrap/>
            <w:vAlign w:val="center"/>
            <w:hideMark/>
          </w:tcPr>
          <w:p w14:paraId="3C4D6369" w14:textId="77777777" w:rsidR="00D70AC2" w:rsidRPr="00D70AC2" w:rsidRDefault="00D70AC2" w:rsidP="00403029">
            <w:pPr>
              <w:pStyle w:val="TableRight"/>
            </w:pPr>
            <w:r w:rsidRPr="00D70AC2">
              <w:t>37</w:t>
            </w:r>
          </w:p>
        </w:tc>
        <w:tc>
          <w:tcPr>
            <w:tcW w:w="535" w:type="dxa"/>
            <w:noWrap/>
            <w:vAlign w:val="center"/>
            <w:hideMark/>
          </w:tcPr>
          <w:p w14:paraId="7FEB7F1E" w14:textId="77777777" w:rsidR="00D70AC2" w:rsidRPr="00D70AC2" w:rsidRDefault="00D70AC2" w:rsidP="00403029">
            <w:pPr>
              <w:pStyle w:val="TableRight"/>
            </w:pPr>
            <w:r w:rsidRPr="00D70AC2">
              <w:t>46</w:t>
            </w:r>
          </w:p>
        </w:tc>
        <w:tc>
          <w:tcPr>
            <w:tcW w:w="535" w:type="dxa"/>
            <w:noWrap/>
            <w:vAlign w:val="center"/>
            <w:hideMark/>
          </w:tcPr>
          <w:p w14:paraId="0878A926" w14:textId="77777777" w:rsidR="00D70AC2" w:rsidRPr="00D70AC2" w:rsidRDefault="00D70AC2" w:rsidP="00403029">
            <w:pPr>
              <w:pStyle w:val="TableRight"/>
            </w:pPr>
            <w:r w:rsidRPr="00D70AC2">
              <w:t>35</w:t>
            </w:r>
          </w:p>
        </w:tc>
        <w:tc>
          <w:tcPr>
            <w:tcW w:w="535" w:type="dxa"/>
            <w:noWrap/>
            <w:vAlign w:val="center"/>
            <w:hideMark/>
          </w:tcPr>
          <w:p w14:paraId="17FDC50A" w14:textId="77777777" w:rsidR="00D70AC2" w:rsidRPr="00D70AC2" w:rsidRDefault="00D70AC2" w:rsidP="00403029">
            <w:pPr>
              <w:pStyle w:val="TableRight"/>
            </w:pPr>
            <w:r w:rsidRPr="00D70AC2">
              <w:t>43</w:t>
            </w:r>
          </w:p>
        </w:tc>
        <w:tc>
          <w:tcPr>
            <w:tcW w:w="535" w:type="dxa"/>
            <w:noWrap/>
            <w:vAlign w:val="center"/>
            <w:hideMark/>
          </w:tcPr>
          <w:p w14:paraId="7D7CC6E1" w14:textId="77777777" w:rsidR="00D70AC2" w:rsidRPr="00D70AC2" w:rsidRDefault="00D70AC2" w:rsidP="00403029">
            <w:pPr>
              <w:pStyle w:val="TableRight"/>
            </w:pPr>
            <w:r w:rsidRPr="00D70AC2">
              <w:t>65</w:t>
            </w:r>
          </w:p>
        </w:tc>
        <w:tc>
          <w:tcPr>
            <w:tcW w:w="535" w:type="dxa"/>
            <w:noWrap/>
            <w:vAlign w:val="center"/>
            <w:hideMark/>
          </w:tcPr>
          <w:p w14:paraId="36E6930F" w14:textId="77777777" w:rsidR="00D70AC2" w:rsidRPr="00D70AC2" w:rsidRDefault="00D70AC2" w:rsidP="00403029">
            <w:pPr>
              <w:pStyle w:val="TableRight"/>
            </w:pPr>
            <w:r w:rsidRPr="00D70AC2">
              <w:t>56</w:t>
            </w:r>
          </w:p>
        </w:tc>
        <w:tc>
          <w:tcPr>
            <w:tcW w:w="535" w:type="dxa"/>
            <w:noWrap/>
            <w:vAlign w:val="center"/>
            <w:hideMark/>
          </w:tcPr>
          <w:p w14:paraId="46A480E3" w14:textId="77777777" w:rsidR="00D70AC2" w:rsidRPr="00D70AC2" w:rsidRDefault="00D70AC2" w:rsidP="00403029">
            <w:pPr>
              <w:pStyle w:val="TableRight"/>
            </w:pPr>
            <w:r w:rsidRPr="00D70AC2">
              <w:t>49</w:t>
            </w:r>
          </w:p>
        </w:tc>
        <w:tc>
          <w:tcPr>
            <w:tcW w:w="535" w:type="dxa"/>
            <w:noWrap/>
            <w:vAlign w:val="center"/>
            <w:hideMark/>
          </w:tcPr>
          <w:p w14:paraId="2FF16785" w14:textId="77777777" w:rsidR="00D70AC2" w:rsidRPr="00D70AC2" w:rsidRDefault="00D70AC2" w:rsidP="00403029">
            <w:pPr>
              <w:pStyle w:val="TableRight"/>
            </w:pPr>
            <w:r w:rsidRPr="00D70AC2">
              <w:t>42</w:t>
            </w:r>
          </w:p>
        </w:tc>
        <w:tc>
          <w:tcPr>
            <w:tcW w:w="535" w:type="dxa"/>
            <w:noWrap/>
            <w:vAlign w:val="center"/>
            <w:hideMark/>
          </w:tcPr>
          <w:p w14:paraId="5B1D3819" w14:textId="77777777" w:rsidR="00D70AC2" w:rsidRPr="00D70AC2" w:rsidRDefault="00D70AC2" w:rsidP="00403029">
            <w:pPr>
              <w:pStyle w:val="TableRight"/>
            </w:pPr>
            <w:r w:rsidRPr="00D70AC2">
              <w:t>42</w:t>
            </w:r>
          </w:p>
        </w:tc>
        <w:tc>
          <w:tcPr>
            <w:tcW w:w="535" w:type="dxa"/>
            <w:noWrap/>
            <w:vAlign w:val="center"/>
            <w:hideMark/>
          </w:tcPr>
          <w:p w14:paraId="0AFE0EAC" w14:textId="77777777" w:rsidR="00D70AC2" w:rsidRPr="00D70AC2" w:rsidRDefault="00D70AC2" w:rsidP="00403029">
            <w:pPr>
              <w:pStyle w:val="TableRight"/>
            </w:pPr>
            <w:r w:rsidRPr="00D70AC2">
              <w:t>37</w:t>
            </w:r>
          </w:p>
        </w:tc>
        <w:tc>
          <w:tcPr>
            <w:tcW w:w="535" w:type="dxa"/>
            <w:noWrap/>
            <w:vAlign w:val="center"/>
            <w:hideMark/>
          </w:tcPr>
          <w:p w14:paraId="4F858C10" w14:textId="77777777" w:rsidR="00D70AC2" w:rsidRPr="00D70AC2" w:rsidRDefault="00D70AC2" w:rsidP="00403029">
            <w:pPr>
              <w:pStyle w:val="TableRight"/>
            </w:pPr>
            <w:r w:rsidRPr="00D70AC2">
              <w:t>33</w:t>
            </w:r>
          </w:p>
        </w:tc>
        <w:tc>
          <w:tcPr>
            <w:tcW w:w="535" w:type="dxa"/>
            <w:noWrap/>
            <w:vAlign w:val="center"/>
            <w:hideMark/>
          </w:tcPr>
          <w:p w14:paraId="515B28C3" w14:textId="77777777" w:rsidR="00D70AC2" w:rsidRPr="00D70AC2" w:rsidRDefault="00D70AC2" w:rsidP="00403029">
            <w:pPr>
              <w:pStyle w:val="TableRight"/>
            </w:pPr>
            <w:r w:rsidRPr="00D70AC2">
              <w:t>31</w:t>
            </w:r>
          </w:p>
        </w:tc>
        <w:tc>
          <w:tcPr>
            <w:tcW w:w="535" w:type="dxa"/>
            <w:noWrap/>
            <w:vAlign w:val="center"/>
            <w:hideMark/>
          </w:tcPr>
          <w:p w14:paraId="3137B0B6" w14:textId="77777777" w:rsidR="00D70AC2" w:rsidRPr="00D70AC2" w:rsidRDefault="00D70AC2" w:rsidP="00403029">
            <w:pPr>
              <w:pStyle w:val="TableRight"/>
            </w:pPr>
            <w:r w:rsidRPr="00D70AC2">
              <w:t>35</w:t>
            </w:r>
          </w:p>
        </w:tc>
        <w:tc>
          <w:tcPr>
            <w:tcW w:w="535" w:type="dxa"/>
            <w:noWrap/>
            <w:vAlign w:val="center"/>
            <w:hideMark/>
          </w:tcPr>
          <w:p w14:paraId="4082F0DC" w14:textId="77777777" w:rsidR="00D70AC2" w:rsidRPr="00D70AC2" w:rsidRDefault="00D70AC2" w:rsidP="00403029">
            <w:pPr>
              <w:pStyle w:val="TableRight"/>
            </w:pPr>
            <w:r w:rsidRPr="00D70AC2">
              <w:t>33</w:t>
            </w:r>
          </w:p>
        </w:tc>
        <w:tc>
          <w:tcPr>
            <w:tcW w:w="535" w:type="dxa"/>
            <w:noWrap/>
            <w:vAlign w:val="center"/>
            <w:hideMark/>
          </w:tcPr>
          <w:p w14:paraId="7A5F1158" w14:textId="77777777" w:rsidR="00D70AC2" w:rsidRPr="00D70AC2" w:rsidRDefault="00D70AC2" w:rsidP="00403029">
            <w:pPr>
              <w:pStyle w:val="TableRight"/>
            </w:pPr>
            <w:r w:rsidRPr="00D70AC2">
              <w:t>37</w:t>
            </w:r>
          </w:p>
        </w:tc>
      </w:tr>
      <w:tr w:rsidR="007D0C3D" w:rsidRPr="00D70AC2" w14:paraId="7A2DBE69"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476CEF63" w14:textId="77777777" w:rsidR="00D70AC2" w:rsidRPr="00D70AC2" w:rsidRDefault="00D70AC2" w:rsidP="00403029">
            <w:pPr>
              <w:pStyle w:val="TableLeft"/>
            </w:pPr>
            <w:r w:rsidRPr="00D70AC2">
              <w:t>HCFC-141b</w:t>
            </w:r>
          </w:p>
        </w:tc>
        <w:tc>
          <w:tcPr>
            <w:tcW w:w="536" w:type="dxa"/>
            <w:noWrap/>
            <w:vAlign w:val="center"/>
            <w:hideMark/>
          </w:tcPr>
          <w:p w14:paraId="39288654" w14:textId="77777777" w:rsidR="00D70AC2" w:rsidRPr="00EC51A7" w:rsidRDefault="00D70AC2" w:rsidP="00403029">
            <w:pPr>
              <w:pStyle w:val="TableRight"/>
              <w:rPr>
                <w:color w:val="FF0000"/>
              </w:rPr>
            </w:pPr>
            <w:r w:rsidRPr="00EC51A7">
              <w:rPr>
                <w:color w:val="FF0000"/>
              </w:rPr>
              <w:t>411</w:t>
            </w:r>
          </w:p>
        </w:tc>
        <w:tc>
          <w:tcPr>
            <w:tcW w:w="535" w:type="dxa"/>
            <w:noWrap/>
            <w:vAlign w:val="center"/>
            <w:hideMark/>
          </w:tcPr>
          <w:p w14:paraId="62B6046D" w14:textId="77777777" w:rsidR="00D70AC2" w:rsidRPr="00EC51A7" w:rsidRDefault="00D70AC2" w:rsidP="00403029">
            <w:pPr>
              <w:pStyle w:val="TableRight"/>
              <w:rPr>
                <w:color w:val="FF0000"/>
              </w:rPr>
            </w:pPr>
            <w:r w:rsidRPr="00EC51A7">
              <w:rPr>
                <w:color w:val="FF0000"/>
              </w:rPr>
              <w:t>411</w:t>
            </w:r>
          </w:p>
        </w:tc>
        <w:tc>
          <w:tcPr>
            <w:tcW w:w="535" w:type="dxa"/>
            <w:noWrap/>
            <w:vAlign w:val="center"/>
            <w:hideMark/>
          </w:tcPr>
          <w:p w14:paraId="7BD4C779" w14:textId="77777777" w:rsidR="00D70AC2" w:rsidRPr="00EC51A7" w:rsidRDefault="00D70AC2" w:rsidP="00403029">
            <w:pPr>
              <w:pStyle w:val="TableRight"/>
              <w:rPr>
                <w:color w:val="FF0000"/>
              </w:rPr>
            </w:pPr>
            <w:r w:rsidRPr="00EC51A7">
              <w:rPr>
                <w:color w:val="FF0000"/>
              </w:rPr>
              <w:t>411</w:t>
            </w:r>
          </w:p>
        </w:tc>
        <w:tc>
          <w:tcPr>
            <w:tcW w:w="535" w:type="dxa"/>
            <w:noWrap/>
            <w:vAlign w:val="center"/>
            <w:hideMark/>
          </w:tcPr>
          <w:p w14:paraId="2CF57328" w14:textId="77777777" w:rsidR="00D70AC2" w:rsidRPr="00EC51A7" w:rsidRDefault="00D70AC2" w:rsidP="00403029">
            <w:pPr>
              <w:pStyle w:val="TableRight"/>
              <w:rPr>
                <w:color w:val="FF0000"/>
              </w:rPr>
            </w:pPr>
            <w:r w:rsidRPr="00EC51A7">
              <w:rPr>
                <w:color w:val="FF0000"/>
              </w:rPr>
              <w:t>411</w:t>
            </w:r>
          </w:p>
        </w:tc>
        <w:tc>
          <w:tcPr>
            <w:tcW w:w="535" w:type="dxa"/>
            <w:noWrap/>
            <w:vAlign w:val="center"/>
            <w:hideMark/>
          </w:tcPr>
          <w:p w14:paraId="5F4F854B" w14:textId="77777777" w:rsidR="00D70AC2" w:rsidRPr="00D70AC2" w:rsidRDefault="00D70AC2" w:rsidP="00403029">
            <w:pPr>
              <w:pStyle w:val="TableRight"/>
            </w:pPr>
            <w:r w:rsidRPr="00D70AC2">
              <w:t>411</w:t>
            </w:r>
          </w:p>
        </w:tc>
        <w:tc>
          <w:tcPr>
            <w:tcW w:w="535" w:type="dxa"/>
            <w:noWrap/>
            <w:vAlign w:val="center"/>
            <w:hideMark/>
          </w:tcPr>
          <w:p w14:paraId="08B97E31" w14:textId="77777777" w:rsidR="00D70AC2" w:rsidRPr="00D70AC2" w:rsidRDefault="00D70AC2" w:rsidP="00403029">
            <w:pPr>
              <w:pStyle w:val="TableRight"/>
            </w:pPr>
            <w:r w:rsidRPr="00D70AC2">
              <w:t>320</w:t>
            </w:r>
          </w:p>
        </w:tc>
        <w:tc>
          <w:tcPr>
            <w:tcW w:w="534" w:type="dxa"/>
            <w:noWrap/>
            <w:vAlign w:val="center"/>
            <w:hideMark/>
          </w:tcPr>
          <w:p w14:paraId="4F2ADF83" w14:textId="77777777" w:rsidR="00D70AC2" w:rsidRPr="00D70AC2" w:rsidRDefault="00D70AC2" w:rsidP="00403029">
            <w:pPr>
              <w:pStyle w:val="TableRight"/>
            </w:pPr>
            <w:r w:rsidRPr="00D70AC2">
              <w:t>261</w:t>
            </w:r>
          </w:p>
        </w:tc>
        <w:tc>
          <w:tcPr>
            <w:tcW w:w="534" w:type="dxa"/>
            <w:noWrap/>
            <w:vAlign w:val="center"/>
            <w:hideMark/>
          </w:tcPr>
          <w:p w14:paraId="3ACD89E5" w14:textId="77777777" w:rsidR="00D70AC2" w:rsidRPr="00D70AC2" w:rsidRDefault="00D70AC2" w:rsidP="00403029">
            <w:pPr>
              <w:pStyle w:val="TableRight"/>
            </w:pPr>
            <w:r w:rsidRPr="00D70AC2">
              <w:t>258</w:t>
            </w:r>
          </w:p>
        </w:tc>
        <w:tc>
          <w:tcPr>
            <w:tcW w:w="534" w:type="dxa"/>
            <w:noWrap/>
            <w:vAlign w:val="center"/>
            <w:hideMark/>
          </w:tcPr>
          <w:p w14:paraId="7A2FDFD8" w14:textId="77777777" w:rsidR="00D70AC2" w:rsidRPr="00D70AC2" w:rsidRDefault="00D70AC2" w:rsidP="00403029">
            <w:pPr>
              <w:pStyle w:val="TableRight"/>
            </w:pPr>
            <w:r w:rsidRPr="00D70AC2">
              <w:t>280</w:t>
            </w:r>
          </w:p>
        </w:tc>
        <w:tc>
          <w:tcPr>
            <w:tcW w:w="535" w:type="dxa"/>
            <w:noWrap/>
            <w:vAlign w:val="center"/>
            <w:hideMark/>
          </w:tcPr>
          <w:p w14:paraId="19AB5084" w14:textId="77777777" w:rsidR="00D70AC2" w:rsidRPr="00D70AC2" w:rsidRDefault="00D70AC2" w:rsidP="00403029">
            <w:pPr>
              <w:pStyle w:val="TableRight"/>
            </w:pPr>
            <w:r w:rsidRPr="00D70AC2">
              <w:t>324</w:t>
            </w:r>
          </w:p>
        </w:tc>
        <w:tc>
          <w:tcPr>
            <w:tcW w:w="535" w:type="dxa"/>
            <w:noWrap/>
            <w:vAlign w:val="center"/>
            <w:hideMark/>
          </w:tcPr>
          <w:p w14:paraId="5C3C92EC" w14:textId="77777777" w:rsidR="00D70AC2" w:rsidRPr="00D70AC2" w:rsidRDefault="00D70AC2" w:rsidP="00403029">
            <w:pPr>
              <w:pStyle w:val="TableRight"/>
            </w:pPr>
            <w:r w:rsidRPr="00D70AC2">
              <w:t>297</w:t>
            </w:r>
          </w:p>
        </w:tc>
        <w:tc>
          <w:tcPr>
            <w:tcW w:w="535" w:type="dxa"/>
            <w:noWrap/>
            <w:vAlign w:val="center"/>
            <w:hideMark/>
          </w:tcPr>
          <w:p w14:paraId="1ADD3FB4" w14:textId="77777777" w:rsidR="00D70AC2" w:rsidRPr="00D70AC2" w:rsidRDefault="00D70AC2" w:rsidP="00403029">
            <w:pPr>
              <w:pStyle w:val="TableRight"/>
            </w:pPr>
            <w:r w:rsidRPr="00D70AC2">
              <w:t>291</w:t>
            </w:r>
          </w:p>
        </w:tc>
        <w:tc>
          <w:tcPr>
            <w:tcW w:w="535" w:type="dxa"/>
            <w:noWrap/>
            <w:vAlign w:val="center"/>
            <w:hideMark/>
          </w:tcPr>
          <w:p w14:paraId="34E1994F" w14:textId="77777777" w:rsidR="00D70AC2" w:rsidRPr="00D70AC2" w:rsidRDefault="00D70AC2" w:rsidP="00403029">
            <w:pPr>
              <w:pStyle w:val="TableRight"/>
            </w:pPr>
            <w:r w:rsidRPr="00D70AC2">
              <w:t>319</w:t>
            </w:r>
          </w:p>
        </w:tc>
        <w:tc>
          <w:tcPr>
            <w:tcW w:w="535" w:type="dxa"/>
            <w:noWrap/>
            <w:vAlign w:val="center"/>
            <w:hideMark/>
          </w:tcPr>
          <w:p w14:paraId="4DC33906" w14:textId="77777777" w:rsidR="00D70AC2" w:rsidRPr="00D70AC2" w:rsidRDefault="00D70AC2" w:rsidP="00403029">
            <w:pPr>
              <w:pStyle w:val="TableRight"/>
            </w:pPr>
            <w:r w:rsidRPr="00D70AC2">
              <w:t>265</w:t>
            </w:r>
          </w:p>
        </w:tc>
        <w:tc>
          <w:tcPr>
            <w:tcW w:w="535" w:type="dxa"/>
            <w:noWrap/>
            <w:vAlign w:val="center"/>
            <w:hideMark/>
          </w:tcPr>
          <w:p w14:paraId="556F8667" w14:textId="77777777" w:rsidR="00D70AC2" w:rsidRPr="00D70AC2" w:rsidRDefault="00D70AC2" w:rsidP="00403029">
            <w:pPr>
              <w:pStyle w:val="TableRight"/>
            </w:pPr>
            <w:r w:rsidRPr="00D70AC2">
              <w:t>181</w:t>
            </w:r>
          </w:p>
        </w:tc>
        <w:tc>
          <w:tcPr>
            <w:tcW w:w="535" w:type="dxa"/>
            <w:noWrap/>
            <w:vAlign w:val="center"/>
            <w:hideMark/>
          </w:tcPr>
          <w:p w14:paraId="3283F47C" w14:textId="77777777" w:rsidR="00D70AC2" w:rsidRPr="00D70AC2" w:rsidRDefault="00D70AC2" w:rsidP="00403029">
            <w:pPr>
              <w:pStyle w:val="TableRight"/>
            </w:pPr>
            <w:r w:rsidRPr="00D70AC2">
              <w:t>121</w:t>
            </w:r>
          </w:p>
        </w:tc>
        <w:tc>
          <w:tcPr>
            <w:tcW w:w="535" w:type="dxa"/>
            <w:noWrap/>
            <w:vAlign w:val="center"/>
            <w:hideMark/>
          </w:tcPr>
          <w:p w14:paraId="0B471570" w14:textId="77777777" w:rsidR="00D70AC2" w:rsidRPr="00D70AC2" w:rsidRDefault="00D70AC2" w:rsidP="00403029">
            <w:pPr>
              <w:pStyle w:val="TableRight"/>
            </w:pPr>
            <w:r w:rsidRPr="00D70AC2">
              <w:t>171</w:t>
            </w:r>
          </w:p>
        </w:tc>
        <w:tc>
          <w:tcPr>
            <w:tcW w:w="535" w:type="dxa"/>
            <w:noWrap/>
            <w:vAlign w:val="center"/>
            <w:hideMark/>
          </w:tcPr>
          <w:p w14:paraId="410E1BBD" w14:textId="77777777" w:rsidR="00D70AC2" w:rsidRPr="00D70AC2" w:rsidRDefault="00D70AC2" w:rsidP="00403029">
            <w:pPr>
              <w:pStyle w:val="TableRight"/>
            </w:pPr>
            <w:r w:rsidRPr="00D70AC2">
              <w:t>171</w:t>
            </w:r>
          </w:p>
        </w:tc>
        <w:tc>
          <w:tcPr>
            <w:tcW w:w="535" w:type="dxa"/>
            <w:noWrap/>
            <w:vAlign w:val="center"/>
            <w:hideMark/>
          </w:tcPr>
          <w:p w14:paraId="554B0863" w14:textId="77777777" w:rsidR="00D70AC2" w:rsidRPr="00D70AC2" w:rsidRDefault="00D70AC2" w:rsidP="00403029">
            <w:pPr>
              <w:pStyle w:val="TableRight"/>
            </w:pPr>
            <w:r w:rsidRPr="00D70AC2">
              <w:t>198</w:t>
            </w:r>
          </w:p>
        </w:tc>
        <w:tc>
          <w:tcPr>
            <w:tcW w:w="535" w:type="dxa"/>
            <w:noWrap/>
            <w:vAlign w:val="center"/>
            <w:hideMark/>
          </w:tcPr>
          <w:p w14:paraId="3A8D98EE" w14:textId="77777777" w:rsidR="00D70AC2" w:rsidRPr="00D70AC2" w:rsidRDefault="00D70AC2" w:rsidP="00403029">
            <w:pPr>
              <w:pStyle w:val="TableRight"/>
            </w:pPr>
            <w:r w:rsidRPr="00D70AC2">
              <w:t>237</w:t>
            </w:r>
          </w:p>
        </w:tc>
        <w:tc>
          <w:tcPr>
            <w:tcW w:w="535" w:type="dxa"/>
            <w:noWrap/>
            <w:vAlign w:val="center"/>
            <w:hideMark/>
          </w:tcPr>
          <w:p w14:paraId="6530A991" w14:textId="77777777" w:rsidR="00D70AC2" w:rsidRPr="00D70AC2" w:rsidRDefault="00D70AC2" w:rsidP="00403029">
            <w:pPr>
              <w:pStyle w:val="TableRight"/>
            </w:pPr>
            <w:r w:rsidRPr="00D70AC2">
              <w:t>255</w:t>
            </w:r>
          </w:p>
        </w:tc>
        <w:tc>
          <w:tcPr>
            <w:tcW w:w="535" w:type="dxa"/>
            <w:noWrap/>
            <w:vAlign w:val="center"/>
            <w:hideMark/>
          </w:tcPr>
          <w:p w14:paraId="16E607FB" w14:textId="77777777" w:rsidR="00D70AC2" w:rsidRPr="00D70AC2" w:rsidRDefault="00D70AC2" w:rsidP="00403029">
            <w:pPr>
              <w:pStyle w:val="TableRight"/>
            </w:pPr>
            <w:r w:rsidRPr="00D70AC2">
              <w:t>228</w:t>
            </w:r>
          </w:p>
        </w:tc>
        <w:tc>
          <w:tcPr>
            <w:tcW w:w="535" w:type="dxa"/>
            <w:noWrap/>
            <w:vAlign w:val="center"/>
            <w:hideMark/>
          </w:tcPr>
          <w:p w14:paraId="11CCD5AB" w14:textId="77777777" w:rsidR="00D70AC2" w:rsidRPr="00D70AC2" w:rsidRDefault="00D70AC2" w:rsidP="00403029">
            <w:pPr>
              <w:pStyle w:val="TableRight"/>
            </w:pPr>
            <w:r w:rsidRPr="00D70AC2">
              <w:t>199</w:t>
            </w:r>
          </w:p>
        </w:tc>
      </w:tr>
      <w:tr w:rsidR="007D0C3D" w:rsidRPr="00D70AC2" w14:paraId="41E0724B" w14:textId="77777777" w:rsidTr="007D0C3D">
        <w:trPr>
          <w:trHeight w:val="300"/>
        </w:trPr>
        <w:tc>
          <w:tcPr>
            <w:tcW w:w="2269" w:type="dxa"/>
            <w:noWrap/>
            <w:tcMar>
              <w:left w:w="28" w:type="dxa"/>
              <w:right w:w="0" w:type="dxa"/>
            </w:tcMar>
            <w:vAlign w:val="center"/>
            <w:hideMark/>
          </w:tcPr>
          <w:p w14:paraId="47EEB250" w14:textId="43C88FE9" w:rsidR="00D70AC2" w:rsidRPr="00D70AC2" w:rsidRDefault="00632669" w:rsidP="00403029">
            <w:pPr>
              <w:pStyle w:val="TableLeft"/>
            </w:pPr>
            <w:r w:rsidRPr="00D70AC2">
              <w:t>T</w:t>
            </w:r>
            <w:r w:rsidR="00D70AC2" w:rsidRPr="00D70AC2">
              <w:t>otal</w:t>
            </w:r>
          </w:p>
        </w:tc>
        <w:tc>
          <w:tcPr>
            <w:tcW w:w="536" w:type="dxa"/>
            <w:noWrap/>
            <w:vAlign w:val="center"/>
            <w:hideMark/>
          </w:tcPr>
          <w:p w14:paraId="2B3B7DC2" w14:textId="77777777" w:rsidR="00D70AC2" w:rsidRPr="00EC51A7" w:rsidRDefault="00D70AC2" w:rsidP="00403029">
            <w:pPr>
              <w:pStyle w:val="TableRight"/>
              <w:rPr>
                <w:color w:val="FF0000"/>
              </w:rPr>
            </w:pPr>
            <w:r w:rsidRPr="00EC51A7">
              <w:rPr>
                <w:color w:val="FF0000"/>
              </w:rPr>
              <w:t>3286</w:t>
            </w:r>
          </w:p>
        </w:tc>
        <w:tc>
          <w:tcPr>
            <w:tcW w:w="535" w:type="dxa"/>
            <w:noWrap/>
            <w:vAlign w:val="center"/>
            <w:hideMark/>
          </w:tcPr>
          <w:p w14:paraId="24543506" w14:textId="77777777" w:rsidR="00D70AC2" w:rsidRPr="00EC51A7" w:rsidRDefault="00D70AC2" w:rsidP="00403029">
            <w:pPr>
              <w:pStyle w:val="TableRight"/>
              <w:rPr>
                <w:color w:val="FF0000"/>
              </w:rPr>
            </w:pPr>
            <w:r w:rsidRPr="00EC51A7">
              <w:rPr>
                <w:color w:val="FF0000"/>
              </w:rPr>
              <w:t>3286</w:t>
            </w:r>
          </w:p>
        </w:tc>
        <w:tc>
          <w:tcPr>
            <w:tcW w:w="535" w:type="dxa"/>
            <w:noWrap/>
            <w:vAlign w:val="center"/>
            <w:hideMark/>
          </w:tcPr>
          <w:p w14:paraId="4D82EDD6" w14:textId="77777777" w:rsidR="00D70AC2" w:rsidRPr="00EC51A7" w:rsidRDefault="00D70AC2" w:rsidP="00403029">
            <w:pPr>
              <w:pStyle w:val="TableRight"/>
              <w:rPr>
                <w:color w:val="FF0000"/>
              </w:rPr>
            </w:pPr>
            <w:r w:rsidRPr="00EC51A7">
              <w:rPr>
                <w:color w:val="FF0000"/>
              </w:rPr>
              <w:t>3286</w:t>
            </w:r>
          </w:p>
        </w:tc>
        <w:tc>
          <w:tcPr>
            <w:tcW w:w="535" w:type="dxa"/>
            <w:noWrap/>
            <w:vAlign w:val="center"/>
            <w:hideMark/>
          </w:tcPr>
          <w:p w14:paraId="32EB0F99" w14:textId="77777777" w:rsidR="00D70AC2" w:rsidRPr="00EC51A7" w:rsidRDefault="00D70AC2" w:rsidP="00403029">
            <w:pPr>
              <w:pStyle w:val="TableRight"/>
              <w:rPr>
                <w:color w:val="FF0000"/>
              </w:rPr>
            </w:pPr>
            <w:r w:rsidRPr="00EC51A7">
              <w:rPr>
                <w:color w:val="FF0000"/>
              </w:rPr>
              <w:t>3286</w:t>
            </w:r>
          </w:p>
        </w:tc>
        <w:tc>
          <w:tcPr>
            <w:tcW w:w="535" w:type="dxa"/>
            <w:noWrap/>
            <w:vAlign w:val="center"/>
            <w:hideMark/>
          </w:tcPr>
          <w:p w14:paraId="7EC226C9" w14:textId="77777777" w:rsidR="00D70AC2" w:rsidRPr="00D70AC2" w:rsidRDefault="00D70AC2" w:rsidP="00403029">
            <w:pPr>
              <w:pStyle w:val="TableRight"/>
            </w:pPr>
            <w:r w:rsidRPr="00D70AC2">
              <w:t>3286</w:t>
            </w:r>
          </w:p>
        </w:tc>
        <w:tc>
          <w:tcPr>
            <w:tcW w:w="535" w:type="dxa"/>
            <w:noWrap/>
            <w:vAlign w:val="center"/>
            <w:hideMark/>
          </w:tcPr>
          <w:p w14:paraId="7956F4C9" w14:textId="77777777" w:rsidR="00D70AC2" w:rsidRPr="00D70AC2" w:rsidRDefault="00D70AC2" w:rsidP="00403029">
            <w:pPr>
              <w:pStyle w:val="TableRight"/>
            </w:pPr>
            <w:r w:rsidRPr="00D70AC2">
              <w:t>2689</w:t>
            </w:r>
          </w:p>
        </w:tc>
        <w:tc>
          <w:tcPr>
            <w:tcW w:w="534" w:type="dxa"/>
            <w:noWrap/>
            <w:vAlign w:val="center"/>
            <w:hideMark/>
          </w:tcPr>
          <w:p w14:paraId="17F9C852" w14:textId="77777777" w:rsidR="00D70AC2" w:rsidRPr="00D70AC2" w:rsidRDefault="00D70AC2" w:rsidP="00403029">
            <w:pPr>
              <w:pStyle w:val="TableRight"/>
            </w:pPr>
            <w:r w:rsidRPr="00D70AC2">
              <w:t>2384</w:t>
            </w:r>
          </w:p>
        </w:tc>
        <w:tc>
          <w:tcPr>
            <w:tcW w:w="534" w:type="dxa"/>
            <w:noWrap/>
            <w:vAlign w:val="center"/>
            <w:hideMark/>
          </w:tcPr>
          <w:p w14:paraId="6486AAA8" w14:textId="77777777" w:rsidR="00D70AC2" w:rsidRPr="00D70AC2" w:rsidRDefault="00D70AC2" w:rsidP="00403029">
            <w:pPr>
              <w:pStyle w:val="TableRight"/>
            </w:pPr>
            <w:r w:rsidRPr="00D70AC2">
              <w:t>2344</w:t>
            </w:r>
          </w:p>
        </w:tc>
        <w:tc>
          <w:tcPr>
            <w:tcW w:w="534" w:type="dxa"/>
            <w:noWrap/>
            <w:vAlign w:val="center"/>
            <w:hideMark/>
          </w:tcPr>
          <w:p w14:paraId="1D4DEA11" w14:textId="77777777" w:rsidR="00D70AC2" w:rsidRPr="00D70AC2" w:rsidRDefault="00D70AC2" w:rsidP="00403029">
            <w:pPr>
              <w:pStyle w:val="TableRight"/>
            </w:pPr>
            <w:r w:rsidRPr="00D70AC2">
              <w:t>2367</w:t>
            </w:r>
          </w:p>
        </w:tc>
        <w:tc>
          <w:tcPr>
            <w:tcW w:w="535" w:type="dxa"/>
            <w:noWrap/>
            <w:vAlign w:val="center"/>
            <w:hideMark/>
          </w:tcPr>
          <w:p w14:paraId="51194B64" w14:textId="77777777" w:rsidR="00D70AC2" w:rsidRPr="00D70AC2" w:rsidRDefault="00D70AC2" w:rsidP="00403029">
            <w:pPr>
              <w:pStyle w:val="TableRight"/>
            </w:pPr>
            <w:r w:rsidRPr="00D70AC2">
              <w:t>2679</w:t>
            </w:r>
          </w:p>
        </w:tc>
        <w:tc>
          <w:tcPr>
            <w:tcW w:w="535" w:type="dxa"/>
            <w:noWrap/>
            <w:vAlign w:val="center"/>
            <w:hideMark/>
          </w:tcPr>
          <w:p w14:paraId="526E2487" w14:textId="77777777" w:rsidR="00D70AC2" w:rsidRPr="00D70AC2" w:rsidRDefault="00D70AC2" w:rsidP="00403029">
            <w:pPr>
              <w:pStyle w:val="TableRight"/>
            </w:pPr>
            <w:r w:rsidRPr="00D70AC2">
              <w:t>2474</w:t>
            </w:r>
          </w:p>
        </w:tc>
        <w:tc>
          <w:tcPr>
            <w:tcW w:w="535" w:type="dxa"/>
            <w:noWrap/>
            <w:vAlign w:val="center"/>
            <w:hideMark/>
          </w:tcPr>
          <w:p w14:paraId="667C29C7" w14:textId="77777777" w:rsidR="00D70AC2" w:rsidRPr="00D70AC2" w:rsidRDefault="00D70AC2" w:rsidP="00403029">
            <w:pPr>
              <w:pStyle w:val="TableRight"/>
            </w:pPr>
            <w:r w:rsidRPr="00D70AC2">
              <w:t>2270</w:t>
            </w:r>
          </w:p>
        </w:tc>
        <w:tc>
          <w:tcPr>
            <w:tcW w:w="535" w:type="dxa"/>
            <w:noWrap/>
            <w:vAlign w:val="center"/>
            <w:hideMark/>
          </w:tcPr>
          <w:p w14:paraId="445BB639" w14:textId="77777777" w:rsidR="00D70AC2" w:rsidRPr="00D70AC2" w:rsidRDefault="00D70AC2" w:rsidP="00403029">
            <w:pPr>
              <w:pStyle w:val="TableRight"/>
            </w:pPr>
            <w:r w:rsidRPr="00D70AC2">
              <w:t>2442</w:t>
            </w:r>
          </w:p>
        </w:tc>
        <w:tc>
          <w:tcPr>
            <w:tcW w:w="535" w:type="dxa"/>
            <w:noWrap/>
            <w:vAlign w:val="center"/>
            <w:hideMark/>
          </w:tcPr>
          <w:p w14:paraId="0D6A7703" w14:textId="77777777" w:rsidR="00D70AC2" w:rsidRPr="00D70AC2" w:rsidRDefault="00D70AC2" w:rsidP="00403029">
            <w:pPr>
              <w:pStyle w:val="TableRight"/>
            </w:pPr>
            <w:r w:rsidRPr="00D70AC2">
              <w:t>2097</w:t>
            </w:r>
          </w:p>
        </w:tc>
        <w:tc>
          <w:tcPr>
            <w:tcW w:w="535" w:type="dxa"/>
            <w:noWrap/>
            <w:vAlign w:val="center"/>
            <w:hideMark/>
          </w:tcPr>
          <w:p w14:paraId="48645A72" w14:textId="77777777" w:rsidR="00D70AC2" w:rsidRPr="00D70AC2" w:rsidRDefault="00D70AC2" w:rsidP="00403029">
            <w:pPr>
              <w:pStyle w:val="TableRight"/>
            </w:pPr>
            <w:r w:rsidRPr="00D70AC2">
              <w:t>2075</w:t>
            </w:r>
          </w:p>
        </w:tc>
        <w:tc>
          <w:tcPr>
            <w:tcW w:w="535" w:type="dxa"/>
            <w:noWrap/>
            <w:vAlign w:val="center"/>
            <w:hideMark/>
          </w:tcPr>
          <w:p w14:paraId="4CEEB5A2" w14:textId="77777777" w:rsidR="00D70AC2" w:rsidRPr="00D70AC2" w:rsidRDefault="00D70AC2" w:rsidP="00403029">
            <w:pPr>
              <w:pStyle w:val="TableRight"/>
            </w:pPr>
            <w:r w:rsidRPr="00D70AC2">
              <w:t>1550</w:t>
            </w:r>
          </w:p>
        </w:tc>
        <w:tc>
          <w:tcPr>
            <w:tcW w:w="535" w:type="dxa"/>
            <w:noWrap/>
            <w:vAlign w:val="center"/>
            <w:hideMark/>
          </w:tcPr>
          <w:p w14:paraId="7CBAE91B" w14:textId="77777777" w:rsidR="00D70AC2" w:rsidRPr="00D70AC2" w:rsidRDefault="00D70AC2" w:rsidP="00403029">
            <w:pPr>
              <w:pStyle w:val="TableRight"/>
            </w:pPr>
            <w:r w:rsidRPr="00D70AC2">
              <w:t>1635</w:t>
            </w:r>
          </w:p>
        </w:tc>
        <w:tc>
          <w:tcPr>
            <w:tcW w:w="535" w:type="dxa"/>
            <w:noWrap/>
            <w:vAlign w:val="center"/>
            <w:hideMark/>
          </w:tcPr>
          <w:p w14:paraId="298DA82C" w14:textId="77777777" w:rsidR="00D70AC2" w:rsidRPr="00D70AC2" w:rsidRDefault="00D70AC2" w:rsidP="00403029">
            <w:pPr>
              <w:pStyle w:val="TableRight"/>
            </w:pPr>
            <w:r w:rsidRPr="00D70AC2">
              <w:t>1498</w:t>
            </w:r>
          </w:p>
        </w:tc>
        <w:tc>
          <w:tcPr>
            <w:tcW w:w="535" w:type="dxa"/>
            <w:noWrap/>
            <w:vAlign w:val="center"/>
            <w:hideMark/>
          </w:tcPr>
          <w:p w14:paraId="3A796119" w14:textId="77777777" w:rsidR="00D70AC2" w:rsidRPr="00D70AC2" w:rsidRDefault="00D70AC2" w:rsidP="00403029">
            <w:pPr>
              <w:pStyle w:val="TableRight"/>
            </w:pPr>
            <w:r w:rsidRPr="00D70AC2">
              <w:t>1370</w:t>
            </w:r>
          </w:p>
        </w:tc>
        <w:tc>
          <w:tcPr>
            <w:tcW w:w="535" w:type="dxa"/>
            <w:noWrap/>
            <w:vAlign w:val="center"/>
            <w:hideMark/>
          </w:tcPr>
          <w:p w14:paraId="5D8ED000" w14:textId="77777777" w:rsidR="00D70AC2" w:rsidRPr="00D70AC2" w:rsidRDefault="00D70AC2" w:rsidP="00403029">
            <w:pPr>
              <w:pStyle w:val="TableRight"/>
            </w:pPr>
            <w:r w:rsidRPr="00D70AC2">
              <w:t>1718</w:t>
            </w:r>
          </w:p>
        </w:tc>
        <w:tc>
          <w:tcPr>
            <w:tcW w:w="535" w:type="dxa"/>
            <w:noWrap/>
            <w:vAlign w:val="center"/>
            <w:hideMark/>
          </w:tcPr>
          <w:p w14:paraId="4ACE7A9F" w14:textId="77777777" w:rsidR="00D70AC2" w:rsidRPr="00D70AC2" w:rsidRDefault="00D70AC2" w:rsidP="00403029">
            <w:pPr>
              <w:pStyle w:val="TableRight"/>
            </w:pPr>
            <w:r w:rsidRPr="00D70AC2">
              <w:t>1710</w:t>
            </w:r>
          </w:p>
        </w:tc>
        <w:tc>
          <w:tcPr>
            <w:tcW w:w="535" w:type="dxa"/>
            <w:noWrap/>
            <w:vAlign w:val="center"/>
            <w:hideMark/>
          </w:tcPr>
          <w:p w14:paraId="6E4311CE" w14:textId="77777777" w:rsidR="00D70AC2" w:rsidRPr="00D70AC2" w:rsidRDefault="00D70AC2" w:rsidP="00403029">
            <w:pPr>
              <w:pStyle w:val="TableRight"/>
            </w:pPr>
            <w:r w:rsidRPr="00D70AC2">
              <w:t>1573</w:t>
            </w:r>
          </w:p>
        </w:tc>
        <w:tc>
          <w:tcPr>
            <w:tcW w:w="535" w:type="dxa"/>
            <w:noWrap/>
            <w:vAlign w:val="center"/>
            <w:hideMark/>
          </w:tcPr>
          <w:p w14:paraId="1E0F0932" w14:textId="77777777" w:rsidR="00D70AC2" w:rsidRPr="00D70AC2" w:rsidRDefault="00D70AC2" w:rsidP="00403029">
            <w:pPr>
              <w:pStyle w:val="TableRight"/>
            </w:pPr>
            <w:r w:rsidRPr="00D70AC2">
              <w:t>1170</w:t>
            </w:r>
          </w:p>
        </w:tc>
      </w:tr>
      <w:tr w:rsidR="007D0C3D" w:rsidRPr="00D70AC2" w14:paraId="2564D125"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5A8D8AC0" w14:textId="77777777" w:rsidR="00D70AC2" w:rsidRPr="00D70AC2" w:rsidRDefault="00D70AC2" w:rsidP="00403029">
            <w:pPr>
              <w:pStyle w:val="TableLeft"/>
            </w:pPr>
            <w:r w:rsidRPr="00D70AC2">
              <w:t>ODP tonnes</w:t>
            </w:r>
          </w:p>
        </w:tc>
        <w:tc>
          <w:tcPr>
            <w:tcW w:w="536" w:type="dxa"/>
            <w:noWrap/>
            <w:vAlign w:val="center"/>
            <w:hideMark/>
          </w:tcPr>
          <w:p w14:paraId="0310C9FC" w14:textId="77777777" w:rsidR="00D70AC2" w:rsidRPr="00EC51A7" w:rsidRDefault="00D70AC2" w:rsidP="00403029">
            <w:pPr>
              <w:pStyle w:val="TableRight"/>
              <w:rPr>
                <w:color w:val="FF0000"/>
              </w:rPr>
            </w:pPr>
            <w:r w:rsidRPr="00EC51A7">
              <w:rPr>
                <w:color w:val="FF0000"/>
              </w:rPr>
              <w:t>196</w:t>
            </w:r>
          </w:p>
        </w:tc>
        <w:tc>
          <w:tcPr>
            <w:tcW w:w="535" w:type="dxa"/>
            <w:noWrap/>
            <w:vAlign w:val="center"/>
            <w:hideMark/>
          </w:tcPr>
          <w:p w14:paraId="3621810B" w14:textId="77777777" w:rsidR="00D70AC2" w:rsidRPr="00EC51A7" w:rsidRDefault="00D70AC2" w:rsidP="00403029">
            <w:pPr>
              <w:pStyle w:val="TableRight"/>
              <w:rPr>
                <w:color w:val="FF0000"/>
              </w:rPr>
            </w:pPr>
            <w:r w:rsidRPr="00EC51A7">
              <w:rPr>
                <w:color w:val="FF0000"/>
              </w:rPr>
              <w:t>196</w:t>
            </w:r>
          </w:p>
        </w:tc>
        <w:tc>
          <w:tcPr>
            <w:tcW w:w="535" w:type="dxa"/>
            <w:noWrap/>
            <w:vAlign w:val="center"/>
            <w:hideMark/>
          </w:tcPr>
          <w:p w14:paraId="3E605B31" w14:textId="77777777" w:rsidR="00D70AC2" w:rsidRPr="00EC51A7" w:rsidRDefault="00D70AC2" w:rsidP="00403029">
            <w:pPr>
              <w:pStyle w:val="TableRight"/>
              <w:rPr>
                <w:color w:val="FF0000"/>
              </w:rPr>
            </w:pPr>
            <w:r w:rsidRPr="00EC51A7">
              <w:rPr>
                <w:color w:val="FF0000"/>
              </w:rPr>
              <w:t>196</w:t>
            </w:r>
          </w:p>
        </w:tc>
        <w:tc>
          <w:tcPr>
            <w:tcW w:w="535" w:type="dxa"/>
            <w:noWrap/>
            <w:vAlign w:val="center"/>
            <w:hideMark/>
          </w:tcPr>
          <w:p w14:paraId="11972944" w14:textId="77777777" w:rsidR="00D70AC2" w:rsidRPr="00EC51A7" w:rsidRDefault="00D70AC2" w:rsidP="00403029">
            <w:pPr>
              <w:pStyle w:val="TableRight"/>
              <w:rPr>
                <w:color w:val="FF0000"/>
              </w:rPr>
            </w:pPr>
            <w:r w:rsidRPr="00EC51A7">
              <w:rPr>
                <w:color w:val="FF0000"/>
              </w:rPr>
              <w:t>196</w:t>
            </w:r>
          </w:p>
        </w:tc>
        <w:tc>
          <w:tcPr>
            <w:tcW w:w="535" w:type="dxa"/>
            <w:noWrap/>
            <w:vAlign w:val="center"/>
            <w:hideMark/>
          </w:tcPr>
          <w:p w14:paraId="6F16CD99" w14:textId="77777777" w:rsidR="00D70AC2" w:rsidRPr="00D70AC2" w:rsidRDefault="00D70AC2" w:rsidP="00403029">
            <w:pPr>
              <w:pStyle w:val="TableRight"/>
            </w:pPr>
            <w:r w:rsidRPr="00D70AC2">
              <w:t>196</w:t>
            </w:r>
          </w:p>
        </w:tc>
        <w:tc>
          <w:tcPr>
            <w:tcW w:w="535" w:type="dxa"/>
            <w:noWrap/>
            <w:vAlign w:val="center"/>
            <w:hideMark/>
          </w:tcPr>
          <w:p w14:paraId="58DA53C0" w14:textId="77777777" w:rsidR="00D70AC2" w:rsidRPr="00D70AC2" w:rsidRDefault="00D70AC2" w:rsidP="00403029">
            <w:pPr>
              <w:pStyle w:val="TableRight"/>
            </w:pPr>
            <w:r w:rsidRPr="00D70AC2">
              <w:t>160</w:t>
            </w:r>
          </w:p>
        </w:tc>
        <w:tc>
          <w:tcPr>
            <w:tcW w:w="534" w:type="dxa"/>
            <w:noWrap/>
            <w:vAlign w:val="center"/>
            <w:hideMark/>
          </w:tcPr>
          <w:p w14:paraId="4ACBDF9D" w14:textId="77777777" w:rsidR="00D70AC2" w:rsidRPr="00D70AC2" w:rsidRDefault="00D70AC2" w:rsidP="00403029">
            <w:pPr>
              <w:pStyle w:val="TableRight"/>
            </w:pPr>
            <w:r w:rsidRPr="00D70AC2">
              <w:t>142</w:t>
            </w:r>
          </w:p>
        </w:tc>
        <w:tc>
          <w:tcPr>
            <w:tcW w:w="534" w:type="dxa"/>
            <w:noWrap/>
            <w:vAlign w:val="center"/>
            <w:hideMark/>
          </w:tcPr>
          <w:p w14:paraId="0A4E7556" w14:textId="77777777" w:rsidR="00D70AC2" w:rsidRPr="00D70AC2" w:rsidRDefault="00D70AC2" w:rsidP="00403029">
            <w:pPr>
              <w:pStyle w:val="TableRight"/>
            </w:pPr>
            <w:r w:rsidRPr="00D70AC2">
              <w:t>140</w:t>
            </w:r>
          </w:p>
        </w:tc>
        <w:tc>
          <w:tcPr>
            <w:tcW w:w="534" w:type="dxa"/>
            <w:noWrap/>
            <w:vAlign w:val="center"/>
            <w:hideMark/>
          </w:tcPr>
          <w:p w14:paraId="7EF81BE9" w14:textId="77777777" w:rsidR="00D70AC2" w:rsidRPr="00D70AC2" w:rsidRDefault="00D70AC2" w:rsidP="00403029">
            <w:pPr>
              <w:pStyle w:val="TableRight"/>
            </w:pPr>
            <w:r w:rsidRPr="00D70AC2">
              <w:t>141</w:t>
            </w:r>
          </w:p>
        </w:tc>
        <w:tc>
          <w:tcPr>
            <w:tcW w:w="535" w:type="dxa"/>
            <w:noWrap/>
            <w:vAlign w:val="center"/>
            <w:hideMark/>
          </w:tcPr>
          <w:p w14:paraId="0F53B847" w14:textId="77777777" w:rsidR="00D70AC2" w:rsidRPr="00D70AC2" w:rsidRDefault="00D70AC2" w:rsidP="00403029">
            <w:pPr>
              <w:pStyle w:val="TableRight"/>
            </w:pPr>
            <w:r w:rsidRPr="00D70AC2">
              <w:t>160</w:t>
            </w:r>
          </w:p>
        </w:tc>
        <w:tc>
          <w:tcPr>
            <w:tcW w:w="535" w:type="dxa"/>
            <w:noWrap/>
            <w:vAlign w:val="center"/>
            <w:hideMark/>
          </w:tcPr>
          <w:p w14:paraId="19D12E5F" w14:textId="77777777" w:rsidR="00D70AC2" w:rsidRPr="00D70AC2" w:rsidRDefault="00D70AC2" w:rsidP="00403029">
            <w:pPr>
              <w:pStyle w:val="TableRight"/>
            </w:pPr>
            <w:r w:rsidRPr="00D70AC2">
              <w:t>149</w:t>
            </w:r>
          </w:p>
        </w:tc>
        <w:tc>
          <w:tcPr>
            <w:tcW w:w="535" w:type="dxa"/>
            <w:noWrap/>
            <w:vAlign w:val="center"/>
            <w:hideMark/>
          </w:tcPr>
          <w:p w14:paraId="08ECBD4B" w14:textId="77777777" w:rsidR="00D70AC2" w:rsidRPr="00D70AC2" w:rsidRDefault="00D70AC2" w:rsidP="00403029">
            <w:pPr>
              <w:pStyle w:val="TableRight"/>
            </w:pPr>
            <w:r w:rsidRPr="00D70AC2">
              <w:t>139</w:t>
            </w:r>
          </w:p>
        </w:tc>
        <w:tc>
          <w:tcPr>
            <w:tcW w:w="535" w:type="dxa"/>
            <w:noWrap/>
            <w:vAlign w:val="center"/>
            <w:hideMark/>
          </w:tcPr>
          <w:p w14:paraId="7D26A45C" w14:textId="77777777" w:rsidR="00D70AC2" w:rsidRPr="00D70AC2" w:rsidRDefault="00D70AC2" w:rsidP="00403029">
            <w:pPr>
              <w:pStyle w:val="TableRight"/>
            </w:pPr>
            <w:r w:rsidRPr="00D70AC2">
              <w:t>150</w:t>
            </w:r>
          </w:p>
        </w:tc>
        <w:tc>
          <w:tcPr>
            <w:tcW w:w="535" w:type="dxa"/>
            <w:noWrap/>
            <w:vAlign w:val="center"/>
            <w:hideMark/>
          </w:tcPr>
          <w:p w14:paraId="4E7C4D84" w14:textId="77777777" w:rsidR="00D70AC2" w:rsidRPr="00D70AC2" w:rsidRDefault="00D70AC2" w:rsidP="00403029">
            <w:pPr>
              <w:pStyle w:val="TableRight"/>
            </w:pPr>
            <w:r w:rsidRPr="00D70AC2">
              <w:t>129</w:t>
            </w:r>
          </w:p>
        </w:tc>
        <w:tc>
          <w:tcPr>
            <w:tcW w:w="535" w:type="dxa"/>
            <w:noWrap/>
            <w:vAlign w:val="center"/>
            <w:hideMark/>
          </w:tcPr>
          <w:p w14:paraId="11B6909B" w14:textId="77777777" w:rsidR="00D70AC2" w:rsidRPr="00D70AC2" w:rsidRDefault="00D70AC2" w:rsidP="00403029">
            <w:pPr>
              <w:pStyle w:val="TableRight"/>
            </w:pPr>
            <w:r w:rsidRPr="00D70AC2">
              <w:t>124</w:t>
            </w:r>
          </w:p>
        </w:tc>
        <w:tc>
          <w:tcPr>
            <w:tcW w:w="535" w:type="dxa"/>
            <w:noWrap/>
            <w:vAlign w:val="center"/>
            <w:hideMark/>
          </w:tcPr>
          <w:p w14:paraId="23D64102" w14:textId="77777777" w:rsidR="00D70AC2" w:rsidRPr="00D70AC2" w:rsidRDefault="00D70AC2" w:rsidP="00403029">
            <w:pPr>
              <w:pStyle w:val="TableRight"/>
            </w:pPr>
            <w:r w:rsidRPr="00D70AC2">
              <w:t>91</w:t>
            </w:r>
          </w:p>
        </w:tc>
        <w:tc>
          <w:tcPr>
            <w:tcW w:w="535" w:type="dxa"/>
            <w:noWrap/>
            <w:vAlign w:val="center"/>
            <w:hideMark/>
          </w:tcPr>
          <w:p w14:paraId="6D88B421" w14:textId="77777777" w:rsidR="00D70AC2" w:rsidRPr="00D70AC2" w:rsidRDefault="00D70AC2" w:rsidP="00403029">
            <w:pPr>
              <w:pStyle w:val="TableRight"/>
            </w:pPr>
            <w:r w:rsidRPr="00D70AC2">
              <w:t>99</w:t>
            </w:r>
          </w:p>
        </w:tc>
        <w:tc>
          <w:tcPr>
            <w:tcW w:w="535" w:type="dxa"/>
            <w:noWrap/>
            <w:vAlign w:val="center"/>
            <w:hideMark/>
          </w:tcPr>
          <w:p w14:paraId="30733DFD" w14:textId="77777777" w:rsidR="00D70AC2" w:rsidRPr="00D70AC2" w:rsidRDefault="00D70AC2" w:rsidP="00403029">
            <w:pPr>
              <w:pStyle w:val="TableRight"/>
            </w:pPr>
            <w:r w:rsidRPr="00D70AC2">
              <w:t>91</w:t>
            </w:r>
          </w:p>
        </w:tc>
        <w:tc>
          <w:tcPr>
            <w:tcW w:w="535" w:type="dxa"/>
            <w:noWrap/>
            <w:vAlign w:val="center"/>
            <w:hideMark/>
          </w:tcPr>
          <w:p w14:paraId="501DF13F" w14:textId="77777777" w:rsidR="00D70AC2" w:rsidRPr="00D70AC2" w:rsidRDefault="00D70AC2" w:rsidP="00403029">
            <w:pPr>
              <w:pStyle w:val="TableRight"/>
            </w:pPr>
            <w:r w:rsidRPr="00D70AC2">
              <w:t>86</w:t>
            </w:r>
          </w:p>
        </w:tc>
        <w:tc>
          <w:tcPr>
            <w:tcW w:w="535" w:type="dxa"/>
            <w:noWrap/>
            <w:vAlign w:val="center"/>
            <w:hideMark/>
          </w:tcPr>
          <w:p w14:paraId="27BCCBAA" w14:textId="77777777" w:rsidR="00D70AC2" w:rsidRPr="00D70AC2" w:rsidRDefault="00D70AC2" w:rsidP="00403029">
            <w:pPr>
              <w:pStyle w:val="TableRight"/>
            </w:pPr>
            <w:r w:rsidRPr="00D70AC2">
              <w:t>107</w:t>
            </w:r>
          </w:p>
        </w:tc>
        <w:tc>
          <w:tcPr>
            <w:tcW w:w="535" w:type="dxa"/>
            <w:noWrap/>
            <w:vAlign w:val="center"/>
            <w:hideMark/>
          </w:tcPr>
          <w:p w14:paraId="10DE0111" w14:textId="77777777" w:rsidR="00D70AC2" w:rsidRPr="00D70AC2" w:rsidRDefault="00D70AC2" w:rsidP="00403029">
            <w:pPr>
              <w:pStyle w:val="TableRight"/>
            </w:pPr>
            <w:r w:rsidRPr="00D70AC2">
              <w:t>108</w:t>
            </w:r>
          </w:p>
        </w:tc>
        <w:tc>
          <w:tcPr>
            <w:tcW w:w="535" w:type="dxa"/>
            <w:noWrap/>
            <w:vAlign w:val="center"/>
            <w:hideMark/>
          </w:tcPr>
          <w:p w14:paraId="2FDBA784" w14:textId="77777777" w:rsidR="00D70AC2" w:rsidRPr="00D70AC2" w:rsidRDefault="00D70AC2" w:rsidP="00403029">
            <w:pPr>
              <w:pStyle w:val="TableRight"/>
            </w:pPr>
            <w:r w:rsidRPr="00D70AC2">
              <w:t>99</w:t>
            </w:r>
          </w:p>
        </w:tc>
        <w:tc>
          <w:tcPr>
            <w:tcW w:w="535" w:type="dxa"/>
            <w:noWrap/>
            <w:vAlign w:val="center"/>
            <w:hideMark/>
          </w:tcPr>
          <w:p w14:paraId="18B65197" w14:textId="77777777" w:rsidR="00D70AC2" w:rsidRPr="00D70AC2" w:rsidRDefault="00D70AC2" w:rsidP="00403029">
            <w:pPr>
              <w:pStyle w:val="TableRight"/>
            </w:pPr>
            <w:r w:rsidRPr="00D70AC2">
              <w:t>75</w:t>
            </w:r>
          </w:p>
        </w:tc>
      </w:tr>
      <w:tr w:rsidR="007D0C3D" w:rsidRPr="00D70AC2" w14:paraId="5A45612D" w14:textId="77777777" w:rsidTr="007D0C3D">
        <w:trPr>
          <w:trHeight w:val="300"/>
        </w:trPr>
        <w:tc>
          <w:tcPr>
            <w:tcW w:w="2269" w:type="dxa"/>
            <w:noWrap/>
            <w:tcMar>
              <w:left w:w="28" w:type="dxa"/>
              <w:right w:w="0" w:type="dxa"/>
            </w:tcMar>
            <w:vAlign w:val="center"/>
            <w:hideMark/>
          </w:tcPr>
          <w:p w14:paraId="27B83044"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6020608A" w14:textId="77777777" w:rsidR="00D70AC2" w:rsidRPr="00EC51A7" w:rsidRDefault="00D70AC2" w:rsidP="00403029">
            <w:pPr>
              <w:pStyle w:val="TableRight"/>
              <w:rPr>
                <w:color w:val="FF0000"/>
              </w:rPr>
            </w:pPr>
            <w:r w:rsidRPr="00EC51A7">
              <w:rPr>
                <w:color w:val="FF0000"/>
              </w:rPr>
              <w:t>5.2</w:t>
            </w:r>
          </w:p>
        </w:tc>
        <w:tc>
          <w:tcPr>
            <w:tcW w:w="535" w:type="dxa"/>
            <w:noWrap/>
            <w:vAlign w:val="center"/>
            <w:hideMark/>
          </w:tcPr>
          <w:p w14:paraId="5524850B" w14:textId="77777777" w:rsidR="00D70AC2" w:rsidRPr="00EC51A7" w:rsidRDefault="00D70AC2" w:rsidP="00403029">
            <w:pPr>
              <w:pStyle w:val="TableRight"/>
              <w:rPr>
                <w:color w:val="FF0000"/>
              </w:rPr>
            </w:pPr>
            <w:r w:rsidRPr="00EC51A7">
              <w:rPr>
                <w:color w:val="FF0000"/>
              </w:rPr>
              <w:t>5.2</w:t>
            </w:r>
          </w:p>
        </w:tc>
        <w:tc>
          <w:tcPr>
            <w:tcW w:w="535" w:type="dxa"/>
            <w:noWrap/>
            <w:vAlign w:val="center"/>
            <w:hideMark/>
          </w:tcPr>
          <w:p w14:paraId="7510DAF3" w14:textId="77777777" w:rsidR="00D70AC2" w:rsidRPr="00EC51A7" w:rsidRDefault="00D70AC2" w:rsidP="00403029">
            <w:pPr>
              <w:pStyle w:val="TableRight"/>
              <w:rPr>
                <w:color w:val="FF0000"/>
              </w:rPr>
            </w:pPr>
            <w:r w:rsidRPr="00EC51A7">
              <w:rPr>
                <w:color w:val="FF0000"/>
              </w:rPr>
              <w:t>5.2</w:t>
            </w:r>
          </w:p>
        </w:tc>
        <w:tc>
          <w:tcPr>
            <w:tcW w:w="535" w:type="dxa"/>
            <w:noWrap/>
            <w:vAlign w:val="center"/>
            <w:hideMark/>
          </w:tcPr>
          <w:p w14:paraId="22AC81F5" w14:textId="77777777" w:rsidR="00D70AC2" w:rsidRPr="00EC51A7" w:rsidRDefault="00D70AC2" w:rsidP="00403029">
            <w:pPr>
              <w:pStyle w:val="TableRight"/>
              <w:rPr>
                <w:color w:val="FF0000"/>
              </w:rPr>
            </w:pPr>
            <w:r w:rsidRPr="00EC51A7">
              <w:rPr>
                <w:color w:val="FF0000"/>
              </w:rPr>
              <w:t>5.2</w:t>
            </w:r>
          </w:p>
        </w:tc>
        <w:tc>
          <w:tcPr>
            <w:tcW w:w="535" w:type="dxa"/>
            <w:noWrap/>
            <w:vAlign w:val="center"/>
            <w:hideMark/>
          </w:tcPr>
          <w:p w14:paraId="4F025A36" w14:textId="77777777" w:rsidR="00D70AC2" w:rsidRPr="00D70AC2" w:rsidRDefault="00D70AC2" w:rsidP="00403029">
            <w:pPr>
              <w:pStyle w:val="TableRight"/>
            </w:pPr>
            <w:r w:rsidRPr="00D70AC2">
              <w:t>5.2</w:t>
            </w:r>
          </w:p>
        </w:tc>
        <w:tc>
          <w:tcPr>
            <w:tcW w:w="535" w:type="dxa"/>
            <w:noWrap/>
            <w:vAlign w:val="center"/>
            <w:hideMark/>
          </w:tcPr>
          <w:p w14:paraId="284BAB07" w14:textId="77777777" w:rsidR="00D70AC2" w:rsidRPr="00D70AC2" w:rsidRDefault="00D70AC2" w:rsidP="00403029">
            <w:pPr>
              <w:pStyle w:val="TableRight"/>
            </w:pPr>
            <w:r w:rsidRPr="00D70AC2">
              <w:t>4.3</w:t>
            </w:r>
          </w:p>
        </w:tc>
        <w:tc>
          <w:tcPr>
            <w:tcW w:w="534" w:type="dxa"/>
            <w:noWrap/>
            <w:vAlign w:val="center"/>
            <w:hideMark/>
          </w:tcPr>
          <w:p w14:paraId="79ECE41C" w14:textId="77777777" w:rsidR="00D70AC2" w:rsidRPr="00D70AC2" w:rsidRDefault="00D70AC2" w:rsidP="00403029">
            <w:pPr>
              <w:pStyle w:val="TableRight"/>
            </w:pPr>
            <w:r w:rsidRPr="00D70AC2">
              <w:t>3.9</w:t>
            </w:r>
          </w:p>
        </w:tc>
        <w:tc>
          <w:tcPr>
            <w:tcW w:w="534" w:type="dxa"/>
            <w:noWrap/>
            <w:vAlign w:val="center"/>
            <w:hideMark/>
          </w:tcPr>
          <w:p w14:paraId="0FF80BB3" w14:textId="77777777" w:rsidR="00D70AC2" w:rsidRPr="00D70AC2" w:rsidRDefault="00D70AC2" w:rsidP="00403029">
            <w:pPr>
              <w:pStyle w:val="TableRight"/>
            </w:pPr>
            <w:r w:rsidRPr="00D70AC2">
              <w:t>3.9</w:t>
            </w:r>
          </w:p>
        </w:tc>
        <w:tc>
          <w:tcPr>
            <w:tcW w:w="534" w:type="dxa"/>
            <w:noWrap/>
            <w:vAlign w:val="center"/>
            <w:hideMark/>
          </w:tcPr>
          <w:p w14:paraId="39E57984" w14:textId="77777777" w:rsidR="00D70AC2" w:rsidRPr="00D70AC2" w:rsidRDefault="00D70AC2" w:rsidP="00403029">
            <w:pPr>
              <w:pStyle w:val="TableRight"/>
            </w:pPr>
            <w:r w:rsidRPr="00D70AC2">
              <w:t>3.8</w:t>
            </w:r>
          </w:p>
        </w:tc>
        <w:tc>
          <w:tcPr>
            <w:tcW w:w="535" w:type="dxa"/>
            <w:noWrap/>
            <w:vAlign w:val="center"/>
            <w:hideMark/>
          </w:tcPr>
          <w:p w14:paraId="33738C3A" w14:textId="77777777" w:rsidR="00D70AC2" w:rsidRPr="00D70AC2" w:rsidRDefault="00D70AC2" w:rsidP="00403029">
            <w:pPr>
              <w:pStyle w:val="TableRight"/>
            </w:pPr>
            <w:r w:rsidRPr="00D70AC2">
              <w:t>4.3</w:t>
            </w:r>
          </w:p>
        </w:tc>
        <w:tc>
          <w:tcPr>
            <w:tcW w:w="535" w:type="dxa"/>
            <w:noWrap/>
            <w:vAlign w:val="center"/>
            <w:hideMark/>
          </w:tcPr>
          <w:p w14:paraId="72D76DA6" w14:textId="77777777" w:rsidR="00D70AC2" w:rsidRPr="00D70AC2" w:rsidRDefault="00D70AC2" w:rsidP="00403029">
            <w:pPr>
              <w:pStyle w:val="TableRight"/>
            </w:pPr>
            <w:r w:rsidRPr="00D70AC2">
              <w:t>4.0</w:t>
            </w:r>
          </w:p>
        </w:tc>
        <w:tc>
          <w:tcPr>
            <w:tcW w:w="535" w:type="dxa"/>
            <w:noWrap/>
            <w:vAlign w:val="center"/>
            <w:hideMark/>
          </w:tcPr>
          <w:p w14:paraId="4D967EAD" w14:textId="77777777" w:rsidR="00D70AC2" w:rsidRPr="00D70AC2" w:rsidRDefault="00D70AC2" w:rsidP="00403029">
            <w:pPr>
              <w:pStyle w:val="TableRight"/>
            </w:pPr>
            <w:r w:rsidRPr="00D70AC2">
              <w:t>3.7</w:t>
            </w:r>
          </w:p>
        </w:tc>
        <w:tc>
          <w:tcPr>
            <w:tcW w:w="535" w:type="dxa"/>
            <w:noWrap/>
            <w:vAlign w:val="center"/>
            <w:hideMark/>
          </w:tcPr>
          <w:p w14:paraId="218698FA" w14:textId="77777777" w:rsidR="00D70AC2" w:rsidRPr="00D70AC2" w:rsidRDefault="00D70AC2" w:rsidP="00403029">
            <w:pPr>
              <w:pStyle w:val="TableRight"/>
            </w:pPr>
            <w:r w:rsidRPr="00D70AC2">
              <w:t>4.0</w:t>
            </w:r>
          </w:p>
        </w:tc>
        <w:tc>
          <w:tcPr>
            <w:tcW w:w="535" w:type="dxa"/>
            <w:noWrap/>
            <w:vAlign w:val="center"/>
            <w:hideMark/>
          </w:tcPr>
          <w:p w14:paraId="43A77866" w14:textId="77777777" w:rsidR="00D70AC2" w:rsidRPr="00D70AC2" w:rsidRDefault="00D70AC2" w:rsidP="00403029">
            <w:pPr>
              <w:pStyle w:val="TableRight"/>
            </w:pPr>
            <w:r w:rsidRPr="00D70AC2">
              <w:t>3.5</w:t>
            </w:r>
          </w:p>
        </w:tc>
        <w:tc>
          <w:tcPr>
            <w:tcW w:w="535" w:type="dxa"/>
            <w:noWrap/>
            <w:vAlign w:val="center"/>
            <w:hideMark/>
          </w:tcPr>
          <w:p w14:paraId="0AC2C922" w14:textId="77777777" w:rsidR="00D70AC2" w:rsidRPr="00D70AC2" w:rsidRDefault="00D70AC2" w:rsidP="00403029">
            <w:pPr>
              <w:pStyle w:val="TableRight"/>
            </w:pPr>
            <w:r w:rsidRPr="00D70AC2">
              <w:t>3.5</w:t>
            </w:r>
          </w:p>
        </w:tc>
        <w:tc>
          <w:tcPr>
            <w:tcW w:w="535" w:type="dxa"/>
            <w:noWrap/>
            <w:vAlign w:val="center"/>
            <w:hideMark/>
          </w:tcPr>
          <w:p w14:paraId="6DAADC4A" w14:textId="77777777" w:rsidR="00D70AC2" w:rsidRPr="00D70AC2" w:rsidRDefault="00D70AC2" w:rsidP="00403029">
            <w:pPr>
              <w:pStyle w:val="TableRight"/>
            </w:pPr>
            <w:r w:rsidRPr="00D70AC2">
              <w:t>2.7</w:t>
            </w:r>
          </w:p>
        </w:tc>
        <w:tc>
          <w:tcPr>
            <w:tcW w:w="535" w:type="dxa"/>
            <w:noWrap/>
            <w:vAlign w:val="center"/>
            <w:hideMark/>
          </w:tcPr>
          <w:p w14:paraId="4ED1F2E6" w14:textId="77777777" w:rsidR="00D70AC2" w:rsidRPr="00D70AC2" w:rsidRDefault="00D70AC2" w:rsidP="00403029">
            <w:pPr>
              <w:pStyle w:val="TableRight"/>
            </w:pPr>
            <w:r w:rsidRPr="00D70AC2">
              <w:t>2.8</w:t>
            </w:r>
          </w:p>
        </w:tc>
        <w:tc>
          <w:tcPr>
            <w:tcW w:w="535" w:type="dxa"/>
            <w:noWrap/>
            <w:vAlign w:val="center"/>
            <w:hideMark/>
          </w:tcPr>
          <w:p w14:paraId="676050AC" w14:textId="77777777" w:rsidR="00D70AC2" w:rsidRPr="00D70AC2" w:rsidRDefault="00D70AC2" w:rsidP="00403029">
            <w:pPr>
              <w:pStyle w:val="TableRight"/>
            </w:pPr>
            <w:r w:rsidRPr="00D70AC2">
              <w:t>2.5</w:t>
            </w:r>
          </w:p>
        </w:tc>
        <w:tc>
          <w:tcPr>
            <w:tcW w:w="535" w:type="dxa"/>
            <w:noWrap/>
            <w:vAlign w:val="center"/>
            <w:hideMark/>
          </w:tcPr>
          <w:p w14:paraId="7503BEA2" w14:textId="77777777" w:rsidR="00D70AC2" w:rsidRPr="00D70AC2" w:rsidRDefault="00D70AC2" w:rsidP="00403029">
            <w:pPr>
              <w:pStyle w:val="TableRight"/>
            </w:pPr>
            <w:r w:rsidRPr="00D70AC2">
              <w:t>2.2</w:t>
            </w:r>
          </w:p>
        </w:tc>
        <w:tc>
          <w:tcPr>
            <w:tcW w:w="535" w:type="dxa"/>
            <w:noWrap/>
            <w:vAlign w:val="center"/>
            <w:hideMark/>
          </w:tcPr>
          <w:p w14:paraId="2BB53920" w14:textId="77777777" w:rsidR="00D70AC2" w:rsidRPr="00D70AC2" w:rsidRDefault="00D70AC2" w:rsidP="00403029">
            <w:pPr>
              <w:pStyle w:val="TableRight"/>
            </w:pPr>
            <w:r w:rsidRPr="00D70AC2">
              <w:t>2.8</w:t>
            </w:r>
          </w:p>
        </w:tc>
        <w:tc>
          <w:tcPr>
            <w:tcW w:w="535" w:type="dxa"/>
            <w:noWrap/>
            <w:vAlign w:val="center"/>
            <w:hideMark/>
          </w:tcPr>
          <w:p w14:paraId="625D463B" w14:textId="77777777" w:rsidR="00D70AC2" w:rsidRPr="00D70AC2" w:rsidRDefault="00D70AC2" w:rsidP="00403029">
            <w:pPr>
              <w:pStyle w:val="TableRight"/>
            </w:pPr>
            <w:r w:rsidRPr="00D70AC2">
              <w:t>2.8</w:t>
            </w:r>
          </w:p>
        </w:tc>
        <w:tc>
          <w:tcPr>
            <w:tcW w:w="535" w:type="dxa"/>
            <w:noWrap/>
            <w:vAlign w:val="center"/>
            <w:hideMark/>
          </w:tcPr>
          <w:p w14:paraId="2F5C3BD2" w14:textId="77777777" w:rsidR="00D70AC2" w:rsidRPr="00D70AC2" w:rsidRDefault="00D70AC2" w:rsidP="00403029">
            <w:pPr>
              <w:pStyle w:val="TableRight"/>
            </w:pPr>
            <w:r w:rsidRPr="00D70AC2">
              <w:t>2.6</w:t>
            </w:r>
          </w:p>
        </w:tc>
        <w:tc>
          <w:tcPr>
            <w:tcW w:w="535" w:type="dxa"/>
            <w:noWrap/>
            <w:vAlign w:val="center"/>
            <w:hideMark/>
          </w:tcPr>
          <w:p w14:paraId="006FC0D5" w14:textId="77777777" w:rsidR="00D70AC2" w:rsidRPr="00D70AC2" w:rsidRDefault="00D70AC2" w:rsidP="00403029">
            <w:pPr>
              <w:pStyle w:val="TableRight"/>
            </w:pPr>
            <w:r w:rsidRPr="00D70AC2">
              <w:t>1.9</w:t>
            </w:r>
          </w:p>
        </w:tc>
      </w:tr>
      <w:tr w:rsidR="007D0C3D" w:rsidRPr="00D70AC2" w14:paraId="12D22DEE"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tcPr>
          <w:p w14:paraId="32ADE539" w14:textId="77777777" w:rsidR="00403029" w:rsidRPr="007D0C3D" w:rsidRDefault="00403029" w:rsidP="00403029">
            <w:pPr>
              <w:pStyle w:val="TableLeft"/>
              <w:rPr>
                <w:b/>
              </w:rPr>
            </w:pPr>
            <w:r w:rsidRPr="007D0C3D">
              <w:rPr>
                <w:b/>
              </w:rPr>
              <w:t>Halons</w:t>
            </w:r>
          </w:p>
        </w:tc>
        <w:tc>
          <w:tcPr>
            <w:tcW w:w="536" w:type="dxa"/>
            <w:noWrap/>
            <w:vAlign w:val="center"/>
          </w:tcPr>
          <w:p w14:paraId="543F93E6" w14:textId="77777777" w:rsidR="00403029" w:rsidRPr="00D70AC2" w:rsidRDefault="00403029" w:rsidP="00403029">
            <w:pPr>
              <w:pStyle w:val="TableRight"/>
            </w:pPr>
          </w:p>
        </w:tc>
        <w:tc>
          <w:tcPr>
            <w:tcW w:w="535" w:type="dxa"/>
            <w:noWrap/>
            <w:vAlign w:val="center"/>
          </w:tcPr>
          <w:p w14:paraId="2619B061" w14:textId="77777777" w:rsidR="00403029" w:rsidRPr="00D70AC2" w:rsidRDefault="00403029" w:rsidP="00403029">
            <w:pPr>
              <w:pStyle w:val="TableRight"/>
            </w:pPr>
          </w:p>
        </w:tc>
        <w:tc>
          <w:tcPr>
            <w:tcW w:w="535" w:type="dxa"/>
            <w:noWrap/>
            <w:vAlign w:val="center"/>
          </w:tcPr>
          <w:p w14:paraId="42903A34" w14:textId="77777777" w:rsidR="00403029" w:rsidRPr="00D70AC2" w:rsidRDefault="00403029" w:rsidP="00403029">
            <w:pPr>
              <w:pStyle w:val="TableRight"/>
            </w:pPr>
          </w:p>
        </w:tc>
        <w:tc>
          <w:tcPr>
            <w:tcW w:w="535" w:type="dxa"/>
            <w:noWrap/>
            <w:vAlign w:val="center"/>
          </w:tcPr>
          <w:p w14:paraId="3215A2E0" w14:textId="77777777" w:rsidR="00403029" w:rsidRPr="00D70AC2" w:rsidRDefault="00403029" w:rsidP="00403029">
            <w:pPr>
              <w:pStyle w:val="TableRight"/>
            </w:pPr>
          </w:p>
        </w:tc>
        <w:tc>
          <w:tcPr>
            <w:tcW w:w="535" w:type="dxa"/>
            <w:noWrap/>
            <w:vAlign w:val="center"/>
          </w:tcPr>
          <w:p w14:paraId="031637E1" w14:textId="77777777" w:rsidR="00403029" w:rsidRPr="00D70AC2" w:rsidRDefault="00403029" w:rsidP="00403029">
            <w:pPr>
              <w:pStyle w:val="TableRight"/>
            </w:pPr>
          </w:p>
        </w:tc>
        <w:tc>
          <w:tcPr>
            <w:tcW w:w="535" w:type="dxa"/>
            <w:noWrap/>
            <w:vAlign w:val="center"/>
          </w:tcPr>
          <w:p w14:paraId="066A77AD" w14:textId="77777777" w:rsidR="00403029" w:rsidRPr="00D70AC2" w:rsidRDefault="00403029" w:rsidP="00403029">
            <w:pPr>
              <w:pStyle w:val="TableRight"/>
            </w:pPr>
          </w:p>
        </w:tc>
        <w:tc>
          <w:tcPr>
            <w:tcW w:w="534" w:type="dxa"/>
            <w:noWrap/>
            <w:vAlign w:val="center"/>
          </w:tcPr>
          <w:p w14:paraId="3D7DDF86" w14:textId="77777777" w:rsidR="00403029" w:rsidRPr="00D70AC2" w:rsidRDefault="00403029" w:rsidP="00403029">
            <w:pPr>
              <w:pStyle w:val="TableRight"/>
            </w:pPr>
          </w:p>
        </w:tc>
        <w:tc>
          <w:tcPr>
            <w:tcW w:w="534" w:type="dxa"/>
            <w:noWrap/>
            <w:vAlign w:val="center"/>
          </w:tcPr>
          <w:p w14:paraId="20F4E094" w14:textId="77777777" w:rsidR="00403029" w:rsidRPr="00D70AC2" w:rsidRDefault="00403029" w:rsidP="00403029">
            <w:pPr>
              <w:pStyle w:val="TableRight"/>
            </w:pPr>
          </w:p>
        </w:tc>
        <w:tc>
          <w:tcPr>
            <w:tcW w:w="534" w:type="dxa"/>
            <w:noWrap/>
            <w:vAlign w:val="center"/>
          </w:tcPr>
          <w:p w14:paraId="6D584E34" w14:textId="77777777" w:rsidR="00403029" w:rsidRPr="00D70AC2" w:rsidRDefault="00403029" w:rsidP="00403029">
            <w:pPr>
              <w:pStyle w:val="TableRight"/>
            </w:pPr>
          </w:p>
        </w:tc>
        <w:tc>
          <w:tcPr>
            <w:tcW w:w="535" w:type="dxa"/>
            <w:noWrap/>
            <w:vAlign w:val="center"/>
          </w:tcPr>
          <w:p w14:paraId="6FBD02D2" w14:textId="77777777" w:rsidR="00403029" w:rsidRPr="00D70AC2" w:rsidRDefault="00403029" w:rsidP="00403029">
            <w:pPr>
              <w:pStyle w:val="TableRight"/>
            </w:pPr>
          </w:p>
        </w:tc>
        <w:tc>
          <w:tcPr>
            <w:tcW w:w="535" w:type="dxa"/>
            <w:noWrap/>
            <w:vAlign w:val="center"/>
          </w:tcPr>
          <w:p w14:paraId="41221BB7" w14:textId="77777777" w:rsidR="00403029" w:rsidRPr="00D70AC2" w:rsidRDefault="00403029" w:rsidP="00403029">
            <w:pPr>
              <w:pStyle w:val="TableRight"/>
            </w:pPr>
          </w:p>
        </w:tc>
        <w:tc>
          <w:tcPr>
            <w:tcW w:w="535" w:type="dxa"/>
            <w:noWrap/>
            <w:vAlign w:val="center"/>
          </w:tcPr>
          <w:p w14:paraId="548E04D6" w14:textId="77777777" w:rsidR="00403029" w:rsidRPr="00D70AC2" w:rsidRDefault="00403029" w:rsidP="00403029">
            <w:pPr>
              <w:pStyle w:val="TableRight"/>
            </w:pPr>
          </w:p>
        </w:tc>
        <w:tc>
          <w:tcPr>
            <w:tcW w:w="535" w:type="dxa"/>
            <w:noWrap/>
            <w:vAlign w:val="center"/>
          </w:tcPr>
          <w:p w14:paraId="675C58E9" w14:textId="77777777" w:rsidR="00403029" w:rsidRPr="00D70AC2" w:rsidRDefault="00403029" w:rsidP="00403029">
            <w:pPr>
              <w:pStyle w:val="TableRight"/>
            </w:pPr>
          </w:p>
        </w:tc>
        <w:tc>
          <w:tcPr>
            <w:tcW w:w="535" w:type="dxa"/>
            <w:noWrap/>
            <w:vAlign w:val="center"/>
          </w:tcPr>
          <w:p w14:paraId="5CCBD44F" w14:textId="77777777" w:rsidR="00403029" w:rsidRPr="00D70AC2" w:rsidRDefault="00403029" w:rsidP="00403029">
            <w:pPr>
              <w:pStyle w:val="TableRight"/>
            </w:pPr>
          </w:p>
        </w:tc>
        <w:tc>
          <w:tcPr>
            <w:tcW w:w="535" w:type="dxa"/>
            <w:noWrap/>
            <w:vAlign w:val="center"/>
          </w:tcPr>
          <w:p w14:paraId="129CC999" w14:textId="77777777" w:rsidR="00403029" w:rsidRPr="00D70AC2" w:rsidRDefault="00403029" w:rsidP="00403029">
            <w:pPr>
              <w:pStyle w:val="TableRight"/>
            </w:pPr>
          </w:p>
        </w:tc>
        <w:tc>
          <w:tcPr>
            <w:tcW w:w="535" w:type="dxa"/>
            <w:noWrap/>
            <w:vAlign w:val="center"/>
          </w:tcPr>
          <w:p w14:paraId="23EE9F77" w14:textId="77777777" w:rsidR="00403029" w:rsidRPr="00D70AC2" w:rsidRDefault="00403029" w:rsidP="00403029">
            <w:pPr>
              <w:pStyle w:val="TableRight"/>
            </w:pPr>
          </w:p>
        </w:tc>
        <w:tc>
          <w:tcPr>
            <w:tcW w:w="535" w:type="dxa"/>
            <w:noWrap/>
            <w:vAlign w:val="center"/>
          </w:tcPr>
          <w:p w14:paraId="14686A81" w14:textId="77777777" w:rsidR="00403029" w:rsidRPr="00D70AC2" w:rsidRDefault="00403029" w:rsidP="00403029">
            <w:pPr>
              <w:pStyle w:val="TableRight"/>
            </w:pPr>
          </w:p>
        </w:tc>
        <w:tc>
          <w:tcPr>
            <w:tcW w:w="535" w:type="dxa"/>
            <w:noWrap/>
            <w:vAlign w:val="center"/>
          </w:tcPr>
          <w:p w14:paraId="04CA9B47" w14:textId="77777777" w:rsidR="00403029" w:rsidRPr="00D70AC2" w:rsidRDefault="00403029" w:rsidP="00403029">
            <w:pPr>
              <w:pStyle w:val="TableRight"/>
            </w:pPr>
          </w:p>
        </w:tc>
        <w:tc>
          <w:tcPr>
            <w:tcW w:w="535" w:type="dxa"/>
            <w:noWrap/>
            <w:vAlign w:val="center"/>
          </w:tcPr>
          <w:p w14:paraId="6BB3A00C" w14:textId="77777777" w:rsidR="00403029" w:rsidRPr="00D70AC2" w:rsidRDefault="00403029" w:rsidP="00403029">
            <w:pPr>
              <w:pStyle w:val="TableRight"/>
            </w:pPr>
          </w:p>
        </w:tc>
        <w:tc>
          <w:tcPr>
            <w:tcW w:w="535" w:type="dxa"/>
            <w:noWrap/>
            <w:vAlign w:val="center"/>
          </w:tcPr>
          <w:p w14:paraId="650FE178" w14:textId="77777777" w:rsidR="00403029" w:rsidRPr="00D70AC2" w:rsidRDefault="00403029" w:rsidP="00403029">
            <w:pPr>
              <w:pStyle w:val="TableRight"/>
            </w:pPr>
          </w:p>
        </w:tc>
        <w:tc>
          <w:tcPr>
            <w:tcW w:w="535" w:type="dxa"/>
            <w:noWrap/>
            <w:vAlign w:val="center"/>
          </w:tcPr>
          <w:p w14:paraId="2D49B533" w14:textId="77777777" w:rsidR="00403029" w:rsidRPr="00D70AC2" w:rsidRDefault="00403029" w:rsidP="00403029">
            <w:pPr>
              <w:pStyle w:val="TableRight"/>
            </w:pPr>
          </w:p>
        </w:tc>
        <w:tc>
          <w:tcPr>
            <w:tcW w:w="535" w:type="dxa"/>
            <w:noWrap/>
            <w:vAlign w:val="center"/>
          </w:tcPr>
          <w:p w14:paraId="7FB941FC" w14:textId="77777777" w:rsidR="00403029" w:rsidRPr="00D70AC2" w:rsidRDefault="00403029" w:rsidP="00403029">
            <w:pPr>
              <w:pStyle w:val="TableRight"/>
            </w:pPr>
          </w:p>
        </w:tc>
        <w:tc>
          <w:tcPr>
            <w:tcW w:w="535" w:type="dxa"/>
            <w:noWrap/>
            <w:vAlign w:val="center"/>
          </w:tcPr>
          <w:p w14:paraId="0125664C" w14:textId="77777777" w:rsidR="00403029" w:rsidRPr="00D70AC2" w:rsidRDefault="00403029" w:rsidP="00403029">
            <w:pPr>
              <w:pStyle w:val="TableRight"/>
            </w:pPr>
          </w:p>
        </w:tc>
      </w:tr>
      <w:tr w:rsidR="007D0C3D" w:rsidRPr="00D70AC2" w14:paraId="5C156929" w14:textId="77777777" w:rsidTr="007D0C3D">
        <w:trPr>
          <w:trHeight w:val="300"/>
        </w:trPr>
        <w:tc>
          <w:tcPr>
            <w:tcW w:w="2269" w:type="dxa"/>
            <w:noWrap/>
            <w:tcMar>
              <w:left w:w="28" w:type="dxa"/>
              <w:right w:w="0" w:type="dxa"/>
            </w:tcMar>
            <w:vAlign w:val="center"/>
            <w:hideMark/>
          </w:tcPr>
          <w:p w14:paraId="2438BF68" w14:textId="77777777" w:rsidR="00D70AC2" w:rsidRPr="00D70AC2" w:rsidRDefault="00D70AC2" w:rsidP="00403029">
            <w:pPr>
              <w:pStyle w:val="TableLeft"/>
            </w:pPr>
            <w:r w:rsidRPr="00D70AC2">
              <w:t>H-1211</w:t>
            </w:r>
          </w:p>
        </w:tc>
        <w:tc>
          <w:tcPr>
            <w:tcW w:w="536" w:type="dxa"/>
            <w:noWrap/>
            <w:vAlign w:val="center"/>
            <w:hideMark/>
          </w:tcPr>
          <w:p w14:paraId="3013C3C0" w14:textId="77777777" w:rsidR="00D70AC2" w:rsidRPr="00527757" w:rsidRDefault="00D70AC2" w:rsidP="00403029">
            <w:pPr>
              <w:pStyle w:val="TableRight"/>
              <w:rPr>
                <w:color w:val="FF0000"/>
              </w:rPr>
            </w:pPr>
            <w:r w:rsidRPr="00527757">
              <w:rPr>
                <w:color w:val="FF0000"/>
              </w:rPr>
              <w:t>459</w:t>
            </w:r>
          </w:p>
        </w:tc>
        <w:tc>
          <w:tcPr>
            <w:tcW w:w="535" w:type="dxa"/>
            <w:noWrap/>
            <w:vAlign w:val="center"/>
            <w:hideMark/>
          </w:tcPr>
          <w:p w14:paraId="0149591C" w14:textId="77777777" w:rsidR="00D70AC2" w:rsidRPr="00527757" w:rsidRDefault="00D70AC2" w:rsidP="00403029">
            <w:pPr>
              <w:pStyle w:val="TableRight"/>
              <w:rPr>
                <w:color w:val="FF0000"/>
              </w:rPr>
            </w:pPr>
            <w:r w:rsidRPr="00527757">
              <w:rPr>
                <w:color w:val="FF0000"/>
              </w:rPr>
              <w:t>459</w:t>
            </w:r>
          </w:p>
        </w:tc>
        <w:tc>
          <w:tcPr>
            <w:tcW w:w="535" w:type="dxa"/>
            <w:noWrap/>
            <w:vAlign w:val="center"/>
            <w:hideMark/>
          </w:tcPr>
          <w:p w14:paraId="75EC336A" w14:textId="77777777" w:rsidR="00D70AC2" w:rsidRPr="00527757" w:rsidRDefault="00D70AC2" w:rsidP="00403029">
            <w:pPr>
              <w:pStyle w:val="TableRight"/>
              <w:rPr>
                <w:color w:val="FF0000"/>
              </w:rPr>
            </w:pPr>
            <w:r w:rsidRPr="00527757">
              <w:rPr>
                <w:color w:val="FF0000"/>
              </w:rPr>
              <w:t>459</w:t>
            </w:r>
          </w:p>
        </w:tc>
        <w:tc>
          <w:tcPr>
            <w:tcW w:w="535" w:type="dxa"/>
            <w:noWrap/>
            <w:vAlign w:val="center"/>
            <w:hideMark/>
          </w:tcPr>
          <w:p w14:paraId="017D6076" w14:textId="77777777" w:rsidR="00D70AC2" w:rsidRPr="00527757" w:rsidRDefault="00D70AC2" w:rsidP="00403029">
            <w:pPr>
              <w:pStyle w:val="TableRight"/>
              <w:rPr>
                <w:color w:val="FF0000"/>
              </w:rPr>
            </w:pPr>
            <w:r w:rsidRPr="00527757">
              <w:rPr>
                <w:color w:val="FF0000"/>
              </w:rPr>
              <w:t>459</w:t>
            </w:r>
          </w:p>
        </w:tc>
        <w:tc>
          <w:tcPr>
            <w:tcW w:w="535" w:type="dxa"/>
            <w:noWrap/>
            <w:vAlign w:val="center"/>
            <w:hideMark/>
          </w:tcPr>
          <w:p w14:paraId="41EA4856" w14:textId="77777777" w:rsidR="00D70AC2" w:rsidRPr="00D70AC2" w:rsidRDefault="00D70AC2" w:rsidP="00403029">
            <w:pPr>
              <w:pStyle w:val="TableRight"/>
            </w:pPr>
            <w:r w:rsidRPr="00D70AC2">
              <w:t>459</w:t>
            </w:r>
          </w:p>
        </w:tc>
        <w:tc>
          <w:tcPr>
            <w:tcW w:w="535" w:type="dxa"/>
            <w:noWrap/>
            <w:vAlign w:val="center"/>
            <w:hideMark/>
          </w:tcPr>
          <w:p w14:paraId="53E5F14B" w14:textId="77777777" w:rsidR="00D70AC2" w:rsidRPr="00D70AC2" w:rsidRDefault="00D70AC2" w:rsidP="00403029">
            <w:pPr>
              <w:pStyle w:val="TableRight"/>
            </w:pPr>
            <w:r w:rsidRPr="00D70AC2">
              <w:t>384</w:t>
            </w:r>
          </w:p>
        </w:tc>
        <w:tc>
          <w:tcPr>
            <w:tcW w:w="534" w:type="dxa"/>
            <w:noWrap/>
            <w:vAlign w:val="center"/>
            <w:hideMark/>
          </w:tcPr>
          <w:p w14:paraId="3766BEAF" w14:textId="77777777" w:rsidR="00D70AC2" w:rsidRPr="00D70AC2" w:rsidRDefault="00D70AC2" w:rsidP="00403029">
            <w:pPr>
              <w:pStyle w:val="TableRight"/>
            </w:pPr>
            <w:r w:rsidRPr="00D70AC2">
              <w:t>98</w:t>
            </w:r>
          </w:p>
        </w:tc>
        <w:tc>
          <w:tcPr>
            <w:tcW w:w="534" w:type="dxa"/>
            <w:noWrap/>
            <w:vAlign w:val="center"/>
            <w:hideMark/>
          </w:tcPr>
          <w:p w14:paraId="7BAE23C0" w14:textId="77777777" w:rsidR="00D70AC2" w:rsidRPr="00D70AC2" w:rsidRDefault="00D70AC2" w:rsidP="00403029">
            <w:pPr>
              <w:pStyle w:val="TableRight"/>
            </w:pPr>
            <w:r w:rsidRPr="00D70AC2">
              <w:t>90</w:t>
            </w:r>
          </w:p>
        </w:tc>
        <w:tc>
          <w:tcPr>
            <w:tcW w:w="534" w:type="dxa"/>
            <w:noWrap/>
            <w:vAlign w:val="center"/>
            <w:hideMark/>
          </w:tcPr>
          <w:p w14:paraId="629E7755" w14:textId="77777777" w:rsidR="00D70AC2" w:rsidRPr="00D70AC2" w:rsidRDefault="00D70AC2" w:rsidP="00403029">
            <w:pPr>
              <w:pStyle w:val="TableRight"/>
            </w:pPr>
            <w:r w:rsidRPr="00D70AC2">
              <w:t>187</w:t>
            </w:r>
          </w:p>
        </w:tc>
        <w:tc>
          <w:tcPr>
            <w:tcW w:w="535" w:type="dxa"/>
            <w:noWrap/>
            <w:vAlign w:val="center"/>
            <w:hideMark/>
          </w:tcPr>
          <w:p w14:paraId="7454D802" w14:textId="77777777" w:rsidR="00D70AC2" w:rsidRPr="00D70AC2" w:rsidRDefault="00D70AC2" w:rsidP="00403029">
            <w:pPr>
              <w:pStyle w:val="TableRight"/>
            </w:pPr>
            <w:r w:rsidRPr="00D70AC2">
              <w:t>109</w:t>
            </w:r>
          </w:p>
        </w:tc>
        <w:tc>
          <w:tcPr>
            <w:tcW w:w="535" w:type="dxa"/>
            <w:noWrap/>
            <w:vAlign w:val="center"/>
            <w:hideMark/>
          </w:tcPr>
          <w:p w14:paraId="75EFC6A6" w14:textId="77777777" w:rsidR="00D70AC2" w:rsidRPr="00D70AC2" w:rsidRDefault="00D70AC2" w:rsidP="00403029">
            <w:pPr>
              <w:pStyle w:val="TableRight"/>
            </w:pPr>
            <w:r w:rsidRPr="00D70AC2">
              <w:t>69</w:t>
            </w:r>
          </w:p>
        </w:tc>
        <w:tc>
          <w:tcPr>
            <w:tcW w:w="535" w:type="dxa"/>
            <w:noWrap/>
            <w:vAlign w:val="center"/>
            <w:hideMark/>
          </w:tcPr>
          <w:p w14:paraId="0AA4CD50" w14:textId="77777777" w:rsidR="00D70AC2" w:rsidRPr="00D70AC2" w:rsidRDefault="00D70AC2" w:rsidP="00403029">
            <w:pPr>
              <w:pStyle w:val="TableRight"/>
            </w:pPr>
            <w:r w:rsidRPr="00D70AC2">
              <w:t>72</w:t>
            </w:r>
          </w:p>
        </w:tc>
        <w:tc>
          <w:tcPr>
            <w:tcW w:w="535" w:type="dxa"/>
            <w:noWrap/>
            <w:vAlign w:val="center"/>
            <w:hideMark/>
          </w:tcPr>
          <w:p w14:paraId="6F65250A" w14:textId="77777777" w:rsidR="00D70AC2" w:rsidRPr="00D70AC2" w:rsidRDefault="00D70AC2" w:rsidP="00403029">
            <w:pPr>
              <w:pStyle w:val="TableRight"/>
            </w:pPr>
            <w:r w:rsidRPr="00D70AC2">
              <w:t>102</w:t>
            </w:r>
          </w:p>
        </w:tc>
        <w:tc>
          <w:tcPr>
            <w:tcW w:w="535" w:type="dxa"/>
            <w:noWrap/>
            <w:vAlign w:val="center"/>
            <w:hideMark/>
          </w:tcPr>
          <w:p w14:paraId="164AEC91" w14:textId="77777777" w:rsidR="00D70AC2" w:rsidRPr="00D70AC2" w:rsidRDefault="00D70AC2" w:rsidP="00403029">
            <w:pPr>
              <w:pStyle w:val="TableRight"/>
            </w:pPr>
            <w:r w:rsidRPr="00D70AC2">
              <w:t>82</w:t>
            </w:r>
          </w:p>
        </w:tc>
        <w:tc>
          <w:tcPr>
            <w:tcW w:w="535" w:type="dxa"/>
            <w:noWrap/>
            <w:vAlign w:val="center"/>
            <w:hideMark/>
          </w:tcPr>
          <w:p w14:paraId="53623AEF" w14:textId="77777777" w:rsidR="00D70AC2" w:rsidRPr="00D70AC2" w:rsidRDefault="00D70AC2" w:rsidP="00403029">
            <w:pPr>
              <w:pStyle w:val="TableRight"/>
            </w:pPr>
            <w:r w:rsidRPr="00D70AC2">
              <w:t>50</w:t>
            </w:r>
          </w:p>
        </w:tc>
        <w:tc>
          <w:tcPr>
            <w:tcW w:w="535" w:type="dxa"/>
            <w:noWrap/>
            <w:vAlign w:val="center"/>
            <w:hideMark/>
          </w:tcPr>
          <w:p w14:paraId="7A7BCEDE" w14:textId="77777777" w:rsidR="00D70AC2" w:rsidRPr="00D70AC2" w:rsidRDefault="00D70AC2" w:rsidP="00403029">
            <w:pPr>
              <w:pStyle w:val="TableRight"/>
            </w:pPr>
            <w:r w:rsidRPr="00D70AC2">
              <w:t>41</w:t>
            </w:r>
          </w:p>
        </w:tc>
        <w:tc>
          <w:tcPr>
            <w:tcW w:w="535" w:type="dxa"/>
            <w:noWrap/>
            <w:vAlign w:val="center"/>
            <w:hideMark/>
          </w:tcPr>
          <w:p w14:paraId="7ABC1800" w14:textId="77777777" w:rsidR="00D70AC2" w:rsidRPr="00D70AC2" w:rsidRDefault="00D70AC2" w:rsidP="00403029">
            <w:pPr>
              <w:pStyle w:val="TableRight"/>
            </w:pPr>
            <w:r w:rsidRPr="00D70AC2">
              <w:t>75</w:t>
            </w:r>
          </w:p>
        </w:tc>
        <w:tc>
          <w:tcPr>
            <w:tcW w:w="535" w:type="dxa"/>
            <w:noWrap/>
            <w:vAlign w:val="center"/>
            <w:hideMark/>
          </w:tcPr>
          <w:p w14:paraId="1CF1B3DC" w14:textId="77777777" w:rsidR="00D70AC2" w:rsidRPr="00D70AC2" w:rsidRDefault="00D70AC2" w:rsidP="00403029">
            <w:pPr>
              <w:pStyle w:val="TableRight"/>
            </w:pPr>
            <w:r w:rsidRPr="00D70AC2">
              <w:t>63</w:t>
            </w:r>
          </w:p>
        </w:tc>
        <w:tc>
          <w:tcPr>
            <w:tcW w:w="535" w:type="dxa"/>
            <w:noWrap/>
            <w:vAlign w:val="center"/>
            <w:hideMark/>
          </w:tcPr>
          <w:p w14:paraId="7F8DBC22" w14:textId="77777777" w:rsidR="00D70AC2" w:rsidRPr="00D70AC2" w:rsidRDefault="00D70AC2" w:rsidP="00403029">
            <w:pPr>
              <w:pStyle w:val="TableRight"/>
            </w:pPr>
            <w:r w:rsidRPr="00D70AC2">
              <w:t>54</w:t>
            </w:r>
          </w:p>
        </w:tc>
        <w:tc>
          <w:tcPr>
            <w:tcW w:w="535" w:type="dxa"/>
            <w:noWrap/>
            <w:vAlign w:val="center"/>
            <w:hideMark/>
          </w:tcPr>
          <w:p w14:paraId="7B7773E9" w14:textId="77777777" w:rsidR="00D70AC2" w:rsidRPr="00D70AC2" w:rsidRDefault="00D70AC2" w:rsidP="00403029">
            <w:pPr>
              <w:pStyle w:val="TableRight"/>
            </w:pPr>
            <w:r w:rsidRPr="00D70AC2">
              <w:t>23</w:t>
            </w:r>
          </w:p>
        </w:tc>
        <w:tc>
          <w:tcPr>
            <w:tcW w:w="535" w:type="dxa"/>
            <w:noWrap/>
            <w:vAlign w:val="center"/>
            <w:hideMark/>
          </w:tcPr>
          <w:p w14:paraId="30A6B2BF" w14:textId="77777777" w:rsidR="00D70AC2" w:rsidRPr="00D70AC2" w:rsidRDefault="00D70AC2" w:rsidP="00403029">
            <w:pPr>
              <w:pStyle w:val="TableRight"/>
            </w:pPr>
            <w:r w:rsidRPr="00D70AC2">
              <w:t>21</w:t>
            </w:r>
          </w:p>
        </w:tc>
        <w:tc>
          <w:tcPr>
            <w:tcW w:w="535" w:type="dxa"/>
            <w:noWrap/>
            <w:vAlign w:val="center"/>
            <w:hideMark/>
          </w:tcPr>
          <w:p w14:paraId="06242208" w14:textId="77777777" w:rsidR="00D70AC2" w:rsidRPr="00D70AC2" w:rsidRDefault="00D70AC2" w:rsidP="00403029">
            <w:pPr>
              <w:pStyle w:val="TableRight"/>
            </w:pPr>
            <w:r w:rsidRPr="00D70AC2">
              <w:t>15</w:t>
            </w:r>
          </w:p>
        </w:tc>
        <w:tc>
          <w:tcPr>
            <w:tcW w:w="535" w:type="dxa"/>
            <w:noWrap/>
            <w:vAlign w:val="center"/>
            <w:hideMark/>
          </w:tcPr>
          <w:p w14:paraId="333A3BD0" w14:textId="77777777" w:rsidR="00D70AC2" w:rsidRPr="00D70AC2" w:rsidRDefault="00D70AC2" w:rsidP="00403029">
            <w:pPr>
              <w:pStyle w:val="TableRight"/>
            </w:pPr>
            <w:r w:rsidRPr="00D70AC2">
              <w:t>15</w:t>
            </w:r>
          </w:p>
        </w:tc>
      </w:tr>
      <w:tr w:rsidR="007D0C3D" w:rsidRPr="00D70AC2" w14:paraId="019D2ECC"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3C70387D" w14:textId="77777777" w:rsidR="00D70AC2" w:rsidRPr="00D70AC2" w:rsidRDefault="00D70AC2" w:rsidP="00403029">
            <w:pPr>
              <w:pStyle w:val="TableLeft"/>
            </w:pPr>
            <w:r w:rsidRPr="00D70AC2">
              <w:t>H-1301</w:t>
            </w:r>
          </w:p>
        </w:tc>
        <w:tc>
          <w:tcPr>
            <w:tcW w:w="536" w:type="dxa"/>
            <w:noWrap/>
            <w:vAlign w:val="center"/>
            <w:hideMark/>
          </w:tcPr>
          <w:p w14:paraId="3833F125" w14:textId="77777777" w:rsidR="00D70AC2" w:rsidRPr="00527757" w:rsidRDefault="00D70AC2" w:rsidP="00403029">
            <w:pPr>
              <w:pStyle w:val="TableRight"/>
              <w:rPr>
                <w:color w:val="FF0000"/>
              </w:rPr>
            </w:pPr>
            <w:r w:rsidRPr="00527757">
              <w:rPr>
                <w:color w:val="FF0000"/>
              </w:rPr>
              <w:t>335</w:t>
            </w:r>
          </w:p>
        </w:tc>
        <w:tc>
          <w:tcPr>
            <w:tcW w:w="535" w:type="dxa"/>
            <w:noWrap/>
            <w:vAlign w:val="center"/>
            <w:hideMark/>
          </w:tcPr>
          <w:p w14:paraId="3BB6FB33" w14:textId="77777777" w:rsidR="00D70AC2" w:rsidRPr="00527757" w:rsidRDefault="00D70AC2" w:rsidP="00403029">
            <w:pPr>
              <w:pStyle w:val="TableRight"/>
              <w:rPr>
                <w:color w:val="FF0000"/>
              </w:rPr>
            </w:pPr>
            <w:r w:rsidRPr="00527757">
              <w:rPr>
                <w:color w:val="FF0000"/>
              </w:rPr>
              <w:t>335</w:t>
            </w:r>
          </w:p>
        </w:tc>
        <w:tc>
          <w:tcPr>
            <w:tcW w:w="535" w:type="dxa"/>
            <w:noWrap/>
            <w:vAlign w:val="center"/>
            <w:hideMark/>
          </w:tcPr>
          <w:p w14:paraId="75CF966F" w14:textId="77777777" w:rsidR="00D70AC2" w:rsidRPr="00527757" w:rsidRDefault="00D70AC2" w:rsidP="00403029">
            <w:pPr>
              <w:pStyle w:val="TableRight"/>
              <w:rPr>
                <w:color w:val="FF0000"/>
              </w:rPr>
            </w:pPr>
            <w:r w:rsidRPr="00527757">
              <w:rPr>
                <w:color w:val="FF0000"/>
              </w:rPr>
              <w:t>335</w:t>
            </w:r>
          </w:p>
        </w:tc>
        <w:tc>
          <w:tcPr>
            <w:tcW w:w="535" w:type="dxa"/>
            <w:noWrap/>
            <w:vAlign w:val="center"/>
            <w:hideMark/>
          </w:tcPr>
          <w:p w14:paraId="37CB2865" w14:textId="77777777" w:rsidR="00D70AC2" w:rsidRPr="00527757" w:rsidRDefault="00D70AC2" w:rsidP="00403029">
            <w:pPr>
              <w:pStyle w:val="TableRight"/>
              <w:rPr>
                <w:color w:val="FF0000"/>
              </w:rPr>
            </w:pPr>
            <w:r w:rsidRPr="00527757">
              <w:rPr>
                <w:color w:val="FF0000"/>
              </w:rPr>
              <w:t>335</w:t>
            </w:r>
          </w:p>
        </w:tc>
        <w:tc>
          <w:tcPr>
            <w:tcW w:w="535" w:type="dxa"/>
            <w:noWrap/>
            <w:vAlign w:val="center"/>
            <w:hideMark/>
          </w:tcPr>
          <w:p w14:paraId="07D97F24" w14:textId="77777777" w:rsidR="00D70AC2" w:rsidRPr="00D70AC2" w:rsidRDefault="00D70AC2" w:rsidP="00403029">
            <w:pPr>
              <w:pStyle w:val="TableRight"/>
            </w:pPr>
            <w:r w:rsidRPr="00D70AC2">
              <w:t>335</w:t>
            </w:r>
          </w:p>
        </w:tc>
        <w:tc>
          <w:tcPr>
            <w:tcW w:w="535" w:type="dxa"/>
            <w:noWrap/>
            <w:vAlign w:val="center"/>
            <w:hideMark/>
          </w:tcPr>
          <w:p w14:paraId="3DEF3064" w14:textId="77777777" w:rsidR="00D70AC2" w:rsidRPr="00D70AC2" w:rsidRDefault="00D70AC2" w:rsidP="00403029">
            <w:pPr>
              <w:pStyle w:val="TableRight"/>
            </w:pPr>
            <w:r w:rsidRPr="00D70AC2">
              <w:t>120</w:t>
            </w:r>
          </w:p>
        </w:tc>
        <w:tc>
          <w:tcPr>
            <w:tcW w:w="534" w:type="dxa"/>
            <w:noWrap/>
            <w:vAlign w:val="center"/>
            <w:hideMark/>
          </w:tcPr>
          <w:p w14:paraId="1C203B88" w14:textId="77777777" w:rsidR="00D70AC2" w:rsidRPr="00D70AC2" w:rsidRDefault="00D70AC2" w:rsidP="00403029">
            <w:pPr>
              <w:pStyle w:val="TableRight"/>
            </w:pPr>
            <w:r w:rsidRPr="00D70AC2">
              <w:t>113</w:t>
            </w:r>
          </w:p>
        </w:tc>
        <w:tc>
          <w:tcPr>
            <w:tcW w:w="534" w:type="dxa"/>
            <w:noWrap/>
            <w:vAlign w:val="center"/>
            <w:hideMark/>
          </w:tcPr>
          <w:p w14:paraId="1B9883A9" w14:textId="77777777" w:rsidR="00D70AC2" w:rsidRPr="00D70AC2" w:rsidRDefault="00D70AC2" w:rsidP="00403029">
            <w:pPr>
              <w:pStyle w:val="TableRight"/>
            </w:pPr>
            <w:r w:rsidRPr="00D70AC2">
              <w:t>95</w:t>
            </w:r>
          </w:p>
        </w:tc>
        <w:tc>
          <w:tcPr>
            <w:tcW w:w="534" w:type="dxa"/>
            <w:noWrap/>
            <w:vAlign w:val="center"/>
            <w:hideMark/>
          </w:tcPr>
          <w:p w14:paraId="44FFA729" w14:textId="77777777" w:rsidR="00D70AC2" w:rsidRPr="00D70AC2" w:rsidRDefault="00D70AC2" w:rsidP="00403029">
            <w:pPr>
              <w:pStyle w:val="TableRight"/>
            </w:pPr>
            <w:r w:rsidRPr="00D70AC2">
              <w:t>109</w:t>
            </w:r>
          </w:p>
        </w:tc>
        <w:tc>
          <w:tcPr>
            <w:tcW w:w="535" w:type="dxa"/>
            <w:noWrap/>
            <w:vAlign w:val="center"/>
            <w:hideMark/>
          </w:tcPr>
          <w:p w14:paraId="1EBCB5A6" w14:textId="77777777" w:rsidR="00D70AC2" w:rsidRPr="00D70AC2" w:rsidRDefault="00D70AC2" w:rsidP="00403029">
            <w:pPr>
              <w:pStyle w:val="TableRight"/>
            </w:pPr>
            <w:r w:rsidRPr="00D70AC2">
              <w:t>96</w:t>
            </w:r>
          </w:p>
        </w:tc>
        <w:tc>
          <w:tcPr>
            <w:tcW w:w="535" w:type="dxa"/>
            <w:noWrap/>
            <w:vAlign w:val="center"/>
            <w:hideMark/>
          </w:tcPr>
          <w:p w14:paraId="48916E68" w14:textId="77777777" w:rsidR="00D70AC2" w:rsidRPr="00D70AC2" w:rsidRDefault="00D70AC2" w:rsidP="00403029">
            <w:pPr>
              <w:pStyle w:val="TableRight"/>
            </w:pPr>
            <w:r w:rsidRPr="00D70AC2">
              <w:t>30</w:t>
            </w:r>
          </w:p>
        </w:tc>
        <w:tc>
          <w:tcPr>
            <w:tcW w:w="535" w:type="dxa"/>
            <w:noWrap/>
            <w:vAlign w:val="center"/>
            <w:hideMark/>
          </w:tcPr>
          <w:p w14:paraId="0E45621A" w14:textId="77777777" w:rsidR="00D70AC2" w:rsidRPr="00D70AC2" w:rsidRDefault="00D70AC2" w:rsidP="00403029">
            <w:pPr>
              <w:pStyle w:val="TableRight"/>
            </w:pPr>
            <w:r w:rsidRPr="00D70AC2">
              <w:t>24</w:t>
            </w:r>
          </w:p>
        </w:tc>
        <w:tc>
          <w:tcPr>
            <w:tcW w:w="535" w:type="dxa"/>
            <w:noWrap/>
            <w:vAlign w:val="center"/>
            <w:hideMark/>
          </w:tcPr>
          <w:p w14:paraId="16D13C84" w14:textId="77777777" w:rsidR="00D70AC2" w:rsidRPr="00D70AC2" w:rsidRDefault="00D70AC2" w:rsidP="00403029">
            <w:pPr>
              <w:pStyle w:val="TableRight"/>
            </w:pPr>
            <w:r w:rsidRPr="00D70AC2">
              <w:t>14</w:t>
            </w:r>
          </w:p>
        </w:tc>
        <w:tc>
          <w:tcPr>
            <w:tcW w:w="535" w:type="dxa"/>
            <w:noWrap/>
            <w:vAlign w:val="center"/>
            <w:hideMark/>
          </w:tcPr>
          <w:p w14:paraId="740B48DA" w14:textId="77777777" w:rsidR="00D70AC2" w:rsidRPr="00D70AC2" w:rsidRDefault="00D70AC2" w:rsidP="00403029">
            <w:pPr>
              <w:pStyle w:val="TableRight"/>
            </w:pPr>
            <w:r w:rsidRPr="00D70AC2">
              <w:t>11</w:t>
            </w:r>
          </w:p>
        </w:tc>
        <w:tc>
          <w:tcPr>
            <w:tcW w:w="535" w:type="dxa"/>
            <w:noWrap/>
            <w:vAlign w:val="center"/>
            <w:hideMark/>
          </w:tcPr>
          <w:p w14:paraId="6FF6B62C" w14:textId="77777777" w:rsidR="00D70AC2" w:rsidRPr="00D70AC2" w:rsidRDefault="00D70AC2" w:rsidP="00403029">
            <w:pPr>
              <w:pStyle w:val="TableRight"/>
            </w:pPr>
            <w:r w:rsidRPr="00D70AC2">
              <w:t>17</w:t>
            </w:r>
          </w:p>
        </w:tc>
        <w:tc>
          <w:tcPr>
            <w:tcW w:w="535" w:type="dxa"/>
            <w:noWrap/>
            <w:vAlign w:val="center"/>
            <w:hideMark/>
          </w:tcPr>
          <w:p w14:paraId="66B7B43D" w14:textId="77777777" w:rsidR="00D70AC2" w:rsidRPr="00D70AC2" w:rsidRDefault="00D70AC2" w:rsidP="00403029">
            <w:pPr>
              <w:pStyle w:val="TableRight"/>
            </w:pPr>
            <w:r w:rsidRPr="00D70AC2">
              <w:t>34</w:t>
            </w:r>
          </w:p>
        </w:tc>
        <w:tc>
          <w:tcPr>
            <w:tcW w:w="535" w:type="dxa"/>
            <w:noWrap/>
            <w:vAlign w:val="center"/>
            <w:hideMark/>
          </w:tcPr>
          <w:p w14:paraId="308A648C" w14:textId="77777777" w:rsidR="00D70AC2" w:rsidRPr="00D70AC2" w:rsidRDefault="00D70AC2" w:rsidP="00403029">
            <w:pPr>
              <w:pStyle w:val="TableRight"/>
            </w:pPr>
            <w:r w:rsidRPr="00D70AC2">
              <w:t>50</w:t>
            </w:r>
          </w:p>
        </w:tc>
        <w:tc>
          <w:tcPr>
            <w:tcW w:w="535" w:type="dxa"/>
            <w:noWrap/>
            <w:vAlign w:val="center"/>
            <w:hideMark/>
          </w:tcPr>
          <w:p w14:paraId="48402746" w14:textId="77777777" w:rsidR="00D70AC2" w:rsidRPr="00D70AC2" w:rsidRDefault="00D70AC2" w:rsidP="00403029">
            <w:pPr>
              <w:pStyle w:val="TableRight"/>
            </w:pPr>
            <w:r w:rsidRPr="00D70AC2">
              <w:t>42</w:t>
            </w:r>
          </w:p>
        </w:tc>
        <w:tc>
          <w:tcPr>
            <w:tcW w:w="535" w:type="dxa"/>
            <w:noWrap/>
            <w:vAlign w:val="center"/>
            <w:hideMark/>
          </w:tcPr>
          <w:p w14:paraId="602F8F28" w14:textId="77777777" w:rsidR="00D70AC2" w:rsidRPr="00D70AC2" w:rsidRDefault="00D70AC2" w:rsidP="00403029">
            <w:pPr>
              <w:pStyle w:val="TableRight"/>
            </w:pPr>
            <w:r w:rsidRPr="00D70AC2">
              <w:t>28</w:t>
            </w:r>
          </w:p>
        </w:tc>
        <w:tc>
          <w:tcPr>
            <w:tcW w:w="535" w:type="dxa"/>
            <w:noWrap/>
            <w:vAlign w:val="center"/>
            <w:hideMark/>
          </w:tcPr>
          <w:p w14:paraId="1B93CC7F" w14:textId="77777777" w:rsidR="00D70AC2" w:rsidRPr="00D70AC2" w:rsidRDefault="00D70AC2" w:rsidP="00403029">
            <w:pPr>
              <w:pStyle w:val="TableRight"/>
            </w:pPr>
            <w:r w:rsidRPr="00D70AC2">
              <w:t>12</w:t>
            </w:r>
          </w:p>
        </w:tc>
        <w:tc>
          <w:tcPr>
            <w:tcW w:w="535" w:type="dxa"/>
            <w:noWrap/>
            <w:vAlign w:val="center"/>
            <w:hideMark/>
          </w:tcPr>
          <w:p w14:paraId="1018EB3F" w14:textId="77777777" w:rsidR="00D70AC2" w:rsidRPr="00D70AC2" w:rsidRDefault="00D70AC2" w:rsidP="00403029">
            <w:pPr>
              <w:pStyle w:val="TableRight"/>
            </w:pPr>
            <w:r w:rsidRPr="00D70AC2">
              <w:t>10</w:t>
            </w:r>
          </w:p>
        </w:tc>
        <w:tc>
          <w:tcPr>
            <w:tcW w:w="535" w:type="dxa"/>
            <w:noWrap/>
            <w:vAlign w:val="center"/>
            <w:hideMark/>
          </w:tcPr>
          <w:p w14:paraId="270591D3" w14:textId="77777777" w:rsidR="00D70AC2" w:rsidRPr="00D70AC2" w:rsidRDefault="00D70AC2" w:rsidP="00403029">
            <w:pPr>
              <w:pStyle w:val="TableRight"/>
            </w:pPr>
            <w:r w:rsidRPr="00D70AC2">
              <w:t>5</w:t>
            </w:r>
          </w:p>
        </w:tc>
        <w:tc>
          <w:tcPr>
            <w:tcW w:w="535" w:type="dxa"/>
            <w:noWrap/>
            <w:vAlign w:val="center"/>
            <w:hideMark/>
          </w:tcPr>
          <w:p w14:paraId="1BB81F80" w14:textId="77777777" w:rsidR="00D70AC2" w:rsidRPr="00D70AC2" w:rsidRDefault="00D70AC2" w:rsidP="00403029">
            <w:pPr>
              <w:pStyle w:val="TableRight"/>
            </w:pPr>
            <w:r w:rsidRPr="00D70AC2">
              <w:t>4</w:t>
            </w:r>
          </w:p>
        </w:tc>
      </w:tr>
      <w:tr w:rsidR="007D0C3D" w:rsidRPr="00D70AC2" w14:paraId="20CE38D0" w14:textId="77777777" w:rsidTr="007D0C3D">
        <w:trPr>
          <w:trHeight w:val="300"/>
        </w:trPr>
        <w:tc>
          <w:tcPr>
            <w:tcW w:w="2269" w:type="dxa"/>
            <w:noWrap/>
            <w:tcMar>
              <w:left w:w="28" w:type="dxa"/>
              <w:right w:w="0" w:type="dxa"/>
            </w:tcMar>
            <w:vAlign w:val="center"/>
            <w:hideMark/>
          </w:tcPr>
          <w:p w14:paraId="0618EB8E" w14:textId="0E6338CC" w:rsidR="00D70AC2" w:rsidRPr="00D70AC2" w:rsidRDefault="00632669" w:rsidP="00403029">
            <w:pPr>
              <w:pStyle w:val="TableLeft"/>
            </w:pPr>
            <w:r w:rsidRPr="00D70AC2">
              <w:t>T</w:t>
            </w:r>
            <w:r w:rsidR="00D70AC2" w:rsidRPr="00D70AC2">
              <w:t>otal</w:t>
            </w:r>
          </w:p>
        </w:tc>
        <w:tc>
          <w:tcPr>
            <w:tcW w:w="536" w:type="dxa"/>
            <w:noWrap/>
            <w:vAlign w:val="center"/>
            <w:hideMark/>
          </w:tcPr>
          <w:p w14:paraId="051156D8" w14:textId="77777777" w:rsidR="00D70AC2" w:rsidRPr="00527757" w:rsidRDefault="00D70AC2" w:rsidP="00403029">
            <w:pPr>
              <w:pStyle w:val="TableRight"/>
              <w:rPr>
                <w:color w:val="FF0000"/>
              </w:rPr>
            </w:pPr>
            <w:r w:rsidRPr="00527757">
              <w:rPr>
                <w:color w:val="FF0000"/>
              </w:rPr>
              <w:t>794</w:t>
            </w:r>
          </w:p>
        </w:tc>
        <w:tc>
          <w:tcPr>
            <w:tcW w:w="535" w:type="dxa"/>
            <w:noWrap/>
            <w:vAlign w:val="center"/>
            <w:hideMark/>
          </w:tcPr>
          <w:p w14:paraId="053D5A8C" w14:textId="77777777" w:rsidR="00D70AC2" w:rsidRPr="00527757" w:rsidRDefault="00D70AC2" w:rsidP="00403029">
            <w:pPr>
              <w:pStyle w:val="TableRight"/>
              <w:rPr>
                <w:color w:val="FF0000"/>
              </w:rPr>
            </w:pPr>
            <w:r w:rsidRPr="00527757">
              <w:rPr>
                <w:color w:val="FF0000"/>
              </w:rPr>
              <w:t>794</w:t>
            </w:r>
          </w:p>
        </w:tc>
        <w:tc>
          <w:tcPr>
            <w:tcW w:w="535" w:type="dxa"/>
            <w:noWrap/>
            <w:vAlign w:val="center"/>
            <w:hideMark/>
          </w:tcPr>
          <w:p w14:paraId="1DC7584C" w14:textId="77777777" w:rsidR="00D70AC2" w:rsidRPr="00527757" w:rsidRDefault="00D70AC2" w:rsidP="00403029">
            <w:pPr>
              <w:pStyle w:val="TableRight"/>
              <w:rPr>
                <w:color w:val="FF0000"/>
              </w:rPr>
            </w:pPr>
            <w:r w:rsidRPr="00527757">
              <w:rPr>
                <w:color w:val="FF0000"/>
              </w:rPr>
              <w:t>794</w:t>
            </w:r>
          </w:p>
        </w:tc>
        <w:tc>
          <w:tcPr>
            <w:tcW w:w="535" w:type="dxa"/>
            <w:noWrap/>
            <w:vAlign w:val="center"/>
            <w:hideMark/>
          </w:tcPr>
          <w:p w14:paraId="03931CCC" w14:textId="77777777" w:rsidR="00D70AC2" w:rsidRPr="00527757" w:rsidRDefault="00D70AC2" w:rsidP="00403029">
            <w:pPr>
              <w:pStyle w:val="TableRight"/>
              <w:rPr>
                <w:color w:val="FF0000"/>
              </w:rPr>
            </w:pPr>
            <w:r w:rsidRPr="00527757">
              <w:rPr>
                <w:color w:val="FF0000"/>
              </w:rPr>
              <w:t>794</w:t>
            </w:r>
          </w:p>
        </w:tc>
        <w:tc>
          <w:tcPr>
            <w:tcW w:w="535" w:type="dxa"/>
            <w:noWrap/>
            <w:vAlign w:val="center"/>
            <w:hideMark/>
          </w:tcPr>
          <w:p w14:paraId="3DC46AFE" w14:textId="77777777" w:rsidR="00D70AC2" w:rsidRPr="00D70AC2" w:rsidRDefault="00D70AC2" w:rsidP="00403029">
            <w:pPr>
              <w:pStyle w:val="TableRight"/>
            </w:pPr>
            <w:r w:rsidRPr="00D70AC2">
              <w:t>794</w:t>
            </w:r>
          </w:p>
        </w:tc>
        <w:tc>
          <w:tcPr>
            <w:tcW w:w="535" w:type="dxa"/>
            <w:noWrap/>
            <w:vAlign w:val="center"/>
            <w:hideMark/>
          </w:tcPr>
          <w:p w14:paraId="3349648C" w14:textId="77777777" w:rsidR="00D70AC2" w:rsidRPr="00D70AC2" w:rsidRDefault="00D70AC2" w:rsidP="00403029">
            <w:pPr>
              <w:pStyle w:val="TableRight"/>
            </w:pPr>
            <w:r w:rsidRPr="00D70AC2">
              <w:t>503</w:t>
            </w:r>
          </w:p>
        </w:tc>
        <w:tc>
          <w:tcPr>
            <w:tcW w:w="534" w:type="dxa"/>
            <w:noWrap/>
            <w:vAlign w:val="center"/>
            <w:hideMark/>
          </w:tcPr>
          <w:p w14:paraId="21A31345" w14:textId="77777777" w:rsidR="00D70AC2" w:rsidRPr="00D70AC2" w:rsidRDefault="00D70AC2" w:rsidP="00403029">
            <w:pPr>
              <w:pStyle w:val="TableRight"/>
            </w:pPr>
            <w:r w:rsidRPr="00D70AC2">
              <w:t>211</w:t>
            </w:r>
          </w:p>
        </w:tc>
        <w:tc>
          <w:tcPr>
            <w:tcW w:w="534" w:type="dxa"/>
            <w:noWrap/>
            <w:vAlign w:val="center"/>
            <w:hideMark/>
          </w:tcPr>
          <w:p w14:paraId="082711B1" w14:textId="77777777" w:rsidR="00D70AC2" w:rsidRPr="00D70AC2" w:rsidRDefault="00D70AC2" w:rsidP="00403029">
            <w:pPr>
              <w:pStyle w:val="TableRight"/>
            </w:pPr>
            <w:r w:rsidRPr="00D70AC2">
              <w:t>185</w:t>
            </w:r>
          </w:p>
        </w:tc>
        <w:tc>
          <w:tcPr>
            <w:tcW w:w="534" w:type="dxa"/>
            <w:noWrap/>
            <w:vAlign w:val="center"/>
            <w:hideMark/>
          </w:tcPr>
          <w:p w14:paraId="5DDE5BB0" w14:textId="77777777" w:rsidR="00D70AC2" w:rsidRPr="00D70AC2" w:rsidRDefault="00D70AC2" w:rsidP="00403029">
            <w:pPr>
              <w:pStyle w:val="TableRight"/>
            </w:pPr>
            <w:r w:rsidRPr="00D70AC2">
              <w:t>296</w:t>
            </w:r>
          </w:p>
        </w:tc>
        <w:tc>
          <w:tcPr>
            <w:tcW w:w="535" w:type="dxa"/>
            <w:noWrap/>
            <w:vAlign w:val="center"/>
            <w:hideMark/>
          </w:tcPr>
          <w:p w14:paraId="3670451B" w14:textId="77777777" w:rsidR="00D70AC2" w:rsidRPr="00D70AC2" w:rsidRDefault="00D70AC2" w:rsidP="00403029">
            <w:pPr>
              <w:pStyle w:val="TableRight"/>
            </w:pPr>
            <w:r w:rsidRPr="00D70AC2">
              <w:t>205</w:t>
            </w:r>
          </w:p>
        </w:tc>
        <w:tc>
          <w:tcPr>
            <w:tcW w:w="535" w:type="dxa"/>
            <w:noWrap/>
            <w:vAlign w:val="center"/>
            <w:hideMark/>
          </w:tcPr>
          <w:p w14:paraId="0C17F24E" w14:textId="77777777" w:rsidR="00D70AC2" w:rsidRPr="00D70AC2" w:rsidRDefault="00D70AC2" w:rsidP="00403029">
            <w:pPr>
              <w:pStyle w:val="TableRight"/>
            </w:pPr>
            <w:r w:rsidRPr="00D70AC2">
              <w:t>99</w:t>
            </w:r>
          </w:p>
        </w:tc>
        <w:tc>
          <w:tcPr>
            <w:tcW w:w="535" w:type="dxa"/>
            <w:noWrap/>
            <w:vAlign w:val="center"/>
            <w:hideMark/>
          </w:tcPr>
          <w:p w14:paraId="0DB7577B" w14:textId="77777777" w:rsidR="00D70AC2" w:rsidRPr="00D70AC2" w:rsidRDefault="00D70AC2" w:rsidP="00403029">
            <w:pPr>
              <w:pStyle w:val="TableRight"/>
            </w:pPr>
            <w:r w:rsidRPr="00D70AC2">
              <w:t>96</w:t>
            </w:r>
          </w:p>
        </w:tc>
        <w:tc>
          <w:tcPr>
            <w:tcW w:w="535" w:type="dxa"/>
            <w:noWrap/>
            <w:vAlign w:val="center"/>
            <w:hideMark/>
          </w:tcPr>
          <w:p w14:paraId="4DA3C58D" w14:textId="77777777" w:rsidR="00D70AC2" w:rsidRPr="00D70AC2" w:rsidRDefault="00D70AC2" w:rsidP="00403029">
            <w:pPr>
              <w:pStyle w:val="TableRight"/>
            </w:pPr>
            <w:r w:rsidRPr="00D70AC2">
              <w:t>116</w:t>
            </w:r>
          </w:p>
        </w:tc>
        <w:tc>
          <w:tcPr>
            <w:tcW w:w="535" w:type="dxa"/>
            <w:noWrap/>
            <w:vAlign w:val="center"/>
            <w:hideMark/>
          </w:tcPr>
          <w:p w14:paraId="1EDE9116" w14:textId="77777777" w:rsidR="00D70AC2" w:rsidRPr="00D70AC2" w:rsidRDefault="00D70AC2" w:rsidP="00403029">
            <w:pPr>
              <w:pStyle w:val="TableRight"/>
            </w:pPr>
            <w:r w:rsidRPr="00D70AC2">
              <w:t>94</w:t>
            </w:r>
          </w:p>
        </w:tc>
        <w:tc>
          <w:tcPr>
            <w:tcW w:w="535" w:type="dxa"/>
            <w:noWrap/>
            <w:vAlign w:val="center"/>
            <w:hideMark/>
          </w:tcPr>
          <w:p w14:paraId="5B70AAD1" w14:textId="77777777" w:rsidR="00D70AC2" w:rsidRPr="00D70AC2" w:rsidRDefault="00D70AC2" w:rsidP="00403029">
            <w:pPr>
              <w:pStyle w:val="TableRight"/>
            </w:pPr>
            <w:r w:rsidRPr="00D70AC2">
              <w:t>66</w:t>
            </w:r>
          </w:p>
        </w:tc>
        <w:tc>
          <w:tcPr>
            <w:tcW w:w="535" w:type="dxa"/>
            <w:noWrap/>
            <w:vAlign w:val="center"/>
            <w:hideMark/>
          </w:tcPr>
          <w:p w14:paraId="0C560C1D" w14:textId="77777777" w:rsidR="00D70AC2" w:rsidRPr="00D70AC2" w:rsidRDefault="00D70AC2" w:rsidP="00403029">
            <w:pPr>
              <w:pStyle w:val="TableRight"/>
            </w:pPr>
            <w:r w:rsidRPr="00D70AC2">
              <w:t>75</w:t>
            </w:r>
          </w:p>
        </w:tc>
        <w:tc>
          <w:tcPr>
            <w:tcW w:w="535" w:type="dxa"/>
            <w:noWrap/>
            <w:vAlign w:val="center"/>
            <w:hideMark/>
          </w:tcPr>
          <w:p w14:paraId="5C1B757F" w14:textId="77777777" w:rsidR="00D70AC2" w:rsidRPr="00D70AC2" w:rsidRDefault="00D70AC2" w:rsidP="00403029">
            <w:pPr>
              <w:pStyle w:val="TableRight"/>
            </w:pPr>
            <w:r w:rsidRPr="00D70AC2">
              <w:t>125</w:t>
            </w:r>
          </w:p>
        </w:tc>
        <w:tc>
          <w:tcPr>
            <w:tcW w:w="535" w:type="dxa"/>
            <w:noWrap/>
            <w:vAlign w:val="center"/>
            <w:hideMark/>
          </w:tcPr>
          <w:p w14:paraId="2477757C" w14:textId="77777777" w:rsidR="00D70AC2" w:rsidRPr="00D70AC2" w:rsidRDefault="00D70AC2" w:rsidP="00403029">
            <w:pPr>
              <w:pStyle w:val="TableRight"/>
            </w:pPr>
            <w:r w:rsidRPr="00D70AC2">
              <w:t>105</w:t>
            </w:r>
          </w:p>
        </w:tc>
        <w:tc>
          <w:tcPr>
            <w:tcW w:w="535" w:type="dxa"/>
            <w:noWrap/>
            <w:vAlign w:val="center"/>
            <w:hideMark/>
          </w:tcPr>
          <w:p w14:paraId="15E2E28D" w14:textId="77777777" w:rsidR="00D70AC2" w:rsidRPr="00D70AC2" w:rsidRDefault="00D70AC2" w:rsidP="00403029">
            <w:pPr>
              <w:pStyle w:val="TableRight"/>
            </w:pPr>
            <w:r w:rsidRPr="00D70AC2">
              <w:t>82</w:t>
            </w:r>
          </w:p>
        </w:tc>
        <w:tc>
          <w:tcPr>
            <w:tcW w:w="535" w:type="dxa"/>
            <w:noWrap/>
            <w:vAlign w:val="center"/>
            <w:hideMark/>
          </w:tcPr>
          <w:p w14:paraId="3C1A0028" w14:textId="77777777" w:rsidR="00D70AC2" w:rsidRPr="00D70AC2" w:rsidRDefault="00D70AC2" w:rsidP="00403029">
            <w:pPr>
              <w:pStyle w:val="TableRight"/>
            </w:pPr>
            <w:r w:rsidRPr="00D70AC2">
              <w:t>36</w:t>
            </w:r>
          </w:p>
        </w:tc>
        <w:tc>
          <w:tcPr>
            <w:tcW w:w="535" w:type="dxa"/>
            <w:noWrap/>
            <w:vAlign w:val="center"/>
            <w:hideMark/>
          </w:tcPr>
          <w:p w14:paraId="4C84DC91" w14:textId="77777777" w:rsidR="00D70AC2" w:rsidRPr="00D70AC2" w:rsidRDefault="00D70AC2" w:rsidP="00403029">
            <w:pPr>
              <w:pStyle w:val="TableRight"/>
            </w:pPr>
            <w:r w:rsidRPr="00D70AC2">
              <w:t>31</w:t>
            </w:r>
          </w:p>
        </w:tc>
        <w:tc>
          <w:tcPr>
            <w:tcW w:w="535" w:type="dxa"/>
            <w:noWrap/>
            <w:vAlign w:val="center"/>
            <w:hideMark/>
          </w:tcPr>
          <w:p w14:paraId="200E7EF2" w14:textId="77777777" w:rsidR="00D70AC2" w:rsidRPr="00D70AC2" w:rsidRDefault="00D70AC2" w:rsidP="00403029">
            <w:pPr>
              <w:pStyle w:val="TableRight"/>
            </w:pPr>
            <w:r w:rsidRPr="00D70AC2">
              <w:t>20</w:t>
            </w:r>
          </w:p>
        </w:tc>
        <w:tc>
          <w:tcPr>
            <w:tcW w:w="535" w:type="dxa"/>
            <w:noWrap/>
            <w:vAlign w:val="center"/>
            <w:hideMark/>
          </w:tcPr>
          <w:p w14:paraId="6728BC57" w14:textId="77777777" w:rsidR="00D70AC2" w:rsidRPr="00D70AC2" w:rsidRDefault="00D70AC2" w:rsidP="00403029">
            <w:pPr>
              <w:pStyle w:val="TableRight"/>
            </w:pPr>
            <w:r w:rsidRPr="00D70AC2">
              <w:t>19</w:t>
            </w:r>
          </w:p>
        </w:tc>
      </w:tr>
      <w:tr w:rsidR="007D0C3D" w:rsidRPr="00D70AC2" w14:paraId="35B2FDE9"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226649EC" w14:textId="77777777" w:rsidR="00D70AC2" w:rsidRPr="00D70AC2" w:rsidRDefault="00D70AC2" w:rsidP="00403029">
            <w:pPr>
              <w:pStyle w:val="TableLeft"/>
            </w:pPr>
            <w:r w:rsidRPr="00D70AC2">
              <w:t>ODP tonnes</w:t>
            </w:r>
          </w:p>
        </w:tc>
        <w:tc>
          <w:tcPr>
            <w:tcW w:w="536" w:type="dxa"/>
            <w:noWrap/>
            <w:vAlign w:val="center"/>
            <w:hideMark/>
          </w:tcPr>
          <w:p w14:paraId="492EABB7" w14:textId="77777777" w:rsidR="00D70AC2" w:rsidRPr="00527757" w:rsidRDefault="00D70AC2" w:rsidP="00403029">
            <w:pPr>
              <w:pStyle w:val="TableRight"/>
              <w:rPr>
                <w:color w:val="FF0000"/>
              </w:rPr>
            </w:pPr>
            <w:r w:rsidRPr="00527757">
              <w:rPr>
                <w:color w:val="FF0000"/>
              </w:rPr>
              <w:t>4724</w:t>
            </w:r>
          </w:p>
        </w:tc>
        <w:tc>
          <w:tcPr>
            <w:tcW w:w="535" w:type="dxa"/>
            <w:noWrap/>
            <w:vAlign w:val="center"/>
            <w:hideMark/>
          </w:tcPr>
          <w:p w14:paraId="1E7E622D" w14:textId="77777777" w:rsidR="00D70AC2" w:rsidRPr="00527757" w:rsidRDefault="00D70AC2" w:rsidP="00403029">
            <w:pPr>
              <w:pStyle w:val="TableRight"/>
              <w:rPr>
                <w:color w:val="FF0000"/>
              </w:rPr>
            </w:pPr>
            <w:r w:rsidRPr="00527757">
              <w:rPr>
                <w:color w:val="FF0000"/>
              </w:rPr>
              <w:t>4724</w:t>
            </w:r>
          </w:p>
        </w:tc>
        <w:tc>
          <w:tcPr>
            <w:tcW w:w="535" w:type="dxa"/>
            <w:noWrap/>
            <w:vAlign w:val="center"/>
            <w:hideMark/>
          </w:tcPr>
          <w:p w14:paraId="718911E4" w14:textId="77777777" w:rsidR="00D70AC2" w:rsidRPr="00527757" w:rsidRDefault="00D70AC2" w:rsidP="00403029">
            <w:pPr>
              <w:pStyle w:val="TableRight"/>
              <w:rPr>
                <w:color w:val="FF0000"/>
              </w:rPr>
            </w:pPr>
            <w:r w:rsidRPr="00527757">
              <w:rPr>
                <w:color w:val="FF0000"/>
              </w:rPr>
              <w:t>4724</w:t>
            </w:r>
          </w:p>
        </w:tc>
        <w:tc>
          <w:tcPr>
            <w:tcW w:w="535" w:type="dxa"/>
            <w:noWrap/>
            <w:vAlign w:val="center"/>
            <w:hideMark/>
          </w:tcPr>
          <w:p w14:paraId="328044DA" w14:textId="77777777" w:rsidR="00D70AC2" w:rsidRPr="00527757" w:rsidRDefault="00D70AC2" w:rsidP="00403029">
            <w:pPr>
              <w:pStyle w:val="TableRight"/>
              <w:rPr>
                <w:color w:val="FF0000"/>
              </w:rPr>
            </w:pPr>
            <w:r w:rsidRPr="00527757">
              <w:rPr>
                <w:color w:val="FF0000"/>
              </w:rPr>
              <w:t>4724</w:t>
            </w:r>
          </w:p>
        </w:tc>
        <w:tc>
          <w:tcPr>
            <w:tcW w:w="535" w:type="dxa"/>
            <w:noWrap/>
            <w:vAlign w:val="center"/>
            <w:hideMark/>
          </w:tcPr>
          <w:p w14:paraId="7DDE1DC2" w14:textId="77777777" w:rsidR="00D70AC2" w:rsidRPr="00D70AC2" w:rsidRDefault="00D70AC2" w:rsidP="00403029">
            <w:pPr>
              <w:pStyle w:val="TableRight"/>
            </w:pPr>
            <w:r w:rsidRPr="00D70AC2">
              <w:t>4724</w:t>
            </w:r>
          </w:p>
        </w:tc>
        <w:tc>
          <w:tcPr>
            <w:tcW w:w="535" w:type="dxa"/>
            <w:noWrap/>
            <w:vAlign w:val="center"/>
            <w:hideMark/>
          </w:tcPr>
          <w:p w14:paraId="4D288F04" w14:textId="77777777" w:rsidR="00D70AC2" w:rsidRPr="00D70AC2" w:rsidRDefault="00D70AC2" w:rsidP="00403029">
            <w:pPr>
              <w:pStyle w:val="TableRight"/>
            </w:pPr>
            <w:r w:rsidRPr="00D70AC2">
              <w:t>2348</w:t>
            </w:r>
          </w:p>
        </w:tc>
        <w:tc>
          <w:tcPr>
            <w:tcW w:w="534" w:type="dxa"/>
            <w:noWrap/>
            <w:vAlign w:val="center"/>
            <w:hideMark/>
          </w:tcPr>
          <w:p w14:paraId="280369E4" w14:textId="77777777" w:rsidR="00D70AC2" w:rsidRPr="00D70AC2" w:rsidRDefault="00D70AC2" w:rsidP="00403029">
            <w:pPr>
              <w:pStyle w:val="TableRight"/>
            </w:pPr>
            <w:r w:rsidRPr="00D70AC2">
              <w:t>1426</w:t>
            </w:r>
          </w:p>
        </w:tc>
        <w:tc>
          <w:tcPr>
            <w:tcW w:w="534" w:type="dxa"/>
            <w:noWrap/>
            <w:vAlign w:val="center"/>
            <w:hideMark/>
          </w:tcPr>
          <w:p w14:paraId="260216B6" w14:textId="77777777" w:rsidR="00D70AC2" w:rsidRPr="00D70AC2" w:rsidRDefault="00D70AC2" w:rsidP="00403029">
            <w:pPr>
              <w:pStyle w:val="TableRight"/>
            </w:pPr>
            <w:r w:rsidRPr="00D70AC2">
              <w:t>1220</w:t>
            </w:r>
          </w:p>
        </w:tc>
        <w:tc>
          <w:tcPr>
            <w:tcW w:w="534" w:type="dxa"/>
            <w:noWrap/>
            <w:vAlign w:val="center"/>
            <w:hideMark/>
          </w:tcPr>
          <w:p w14:paraId="392E1783" w14:textId="77777777" w:rsidR="00D70AC2" w:rsidRPr="00D70AC2" w:rsidRDefault="00D70AC2" w:rsidP="00403029">
            <w:pPr>
              <w:pStyle w:val="TableRight"/>
            </w:pPr>
            <w:r w:rsidRPr="00D70AC2">
              <w:t>1650</w:t>
            </w:r>
          </w:p>
        </w:tc>
        <w:tc>
          <w:tcPr>
            <w:tcW w:w="535" w:type="dxa"/>
            <w:noWrap/>
            <w:vAlign w:val="center"/>
            <w:hideMark/>
          </w:tcPr>
          <w:p w14:paraId="3848DCCC" w14:textId="77777777" w:rsidR="00D70AC2" w:rsidRPr="00D70AC2" w:rsidRDefault="00D70AC2" w:rsidP="00403029">
            <w:pPr>
              <w:pStyle w:val="TableRight"/>
            </w:pPr>
            <w:r w:rsidRPr="00D70AC2">
              <w:t>1290</w:t>
            </w:r>
          </w:p>
        </w:tc>
        <w:tc>
          <w:tcPr>
            <w:tcW w:w="535" w:type="dxa"/>
            <w:noWrap/>
            <w:vAlign w:val="center"/>
            <w:hideMark/>
          </w:tcPr>
          <w:p w14:paraId="5E4B60A3" w14:textId="77777777" w:rsidR="00D70AC2" w:rsidRPr="00D70AC2" w:rsidRDefault="00D70AC2" w:rsidP="00403029">
            <w:pPr>
              <w:pStyle w:val="TableRight"/>
            </w:pPr>
            <w:r w:rsidRPr="00D70AC2">
              <w:t>507</w:t>
            </w:r>
          </w:p>
        </w:tc>
        <w:tc>
          <w:tcPr>
            <w:tcW w:w="535" w:type="dxa"/>
            <w:noWrap/>
            <w:vAlign w:val="center"/>
            <w:hideMark/>
          </w:tcPr>
          <w:p w14:paraId="0CC747F3" w14:textId="77777777" w:rsidR="00D70AC2" w:rsidRPr="00D70AC2" w:rsidRDefault="00D70AC2" w:rsidP="00403029">
            <w:pPr>
              <w:pStyle w:val="TableRight"/>
            </w:pPr>
            <w:r w:rsidRPr="00D70AC2">
              <w:t>457</w:t>
            </w:r>
          </w:p>
        </w:tc>
        <w:tc>
          <w:tcPr>
            <w:tcW w:w="535" w:type="dxa"/>
            <w:noWrap/>
            <w:vAlign w:val="center"/>
            <w:hideMark/>
          </w:tcPr>
          <w:p w14:paraId="541FFCFC" w14:textId="77777777" w:rsidR="00D70AC2" w:rsidRPr="00D70AC2" w:rsidRDefault="00D70AC2" w:rsidP="00403029">
            <w:pPr>
              <w:pStyle w:val="TableRight"/>
            </w:pPr>
            <w:r w:rsidRPr="00D70AC2">
              <w:t>449</w:t>
            </w:r>
          </w:p>
        </w:tc>
        <w:tc>
          <w:tcPr>
            <w:tcW w:w="535" w:type="dxa"/>
            <w:noWrap/>
            <w:vAlign w:val="center"/>
            <w:hideMark/>
          </w:tcPr>
          <w:p w14:paraId="6A3922DD" w14:textId="77777777" w:rsidR="00D70AC2" w:rsidRPr="00D70AC2" w:rsidRDefault="00D70AC2" w:rsidP="00403029">
            <w:pPr>
              <w:pStyle w:val="TableRight"/>
            </w:pPr>
            <w:r w:rsidRPr="00D70AC2">
              <w:t>361</w:t>
            </w:r>
          </w:p>
        </w:tc>
        <w:tc>
          <w:tcPr>
            <w:tcW w:w="535" w:type="dxa"/>
            <w:noWrap/>
            <w:vAlign w:val="center"/>
            <w:hideMark/>
          </w:tcPr>
          <w:p w14:paraId="2CFB77E4" w14:textId="77777777" w:rsidR="00D70AC2" w:rsidRPr="00D70AC2" w:rsidRDefault="00D70AC2" w:rsidP="00403029">
            <w:pPr>
              <w:pStyle w:val="TableRight"/>
            </w:pPr>
            <w:r w:rsidRPr="00D70AC2">
              <w:t>314</w:t>
            </w:r>
          </w:p>
        </w:tc>
        <w:tc>
          <w:tcPr>
            <w:tcW w:w="535" w:type="dxa"/>
            <w:noWrap/>
            <w:vAlign w:val="center"/>
            <w:hideMark/>
          </w:tcPr>
          <w:p w14:paraId="4633261E" w14:textId="77777777" w:rsidR="00D70AC2" w:rsidRPr="00D70AC2" w:rsidRDefault="00D70AC2" w:rsidP="00403029">
            <w:pPr>
              <w:pStyle w:val="TableRight"/>
            </w:pPr>
            <w:r w:rsidRPr="00D70AC2">
              <w:t>461</w:t>
            </w:r>
          </w:p>
        </w:tc>
        <w:tc>
          <w:tcPr>
            <w:tcW w:w="535" w:type="dxa"/>
            <w:noWrap/>
            <w:vAlign w:val="center"/>
            <w:hideMark/>
          </w:tcPr>
          <w:p w14:paraId="334A20E5" w14:textId="77777777" w:rsidR="00D70AC2" w:rsidRPr="00D70AC2" w:rsidRDefault="00D70AC2" w:rsidP="00403029">
            <w:pPr>
              <w:pStyle w:val="TableRight"/>
            </w:pPr>
            <w:r w:rsidRPr="00D70AC2">
              <w:t>726</w:t>
            </w:r>
          </w:p>
        </w:tc>
        <w:tc>
          <w:tcPr>
            <w:tcW w:w="535" w:type="dxa"/>
            <w:noWrap/>
            <w:vAlign w:val="center"/>
            <w:hideMark/>
          </w:tcPr>
          <w:p w14:paraId="3DDCBC6B" w14:textId="77777777" w:rsidR="00D70AC2" w:rsidRPr="00D70AC2" w:rsidRDefault="00D70AC2" w:rsidP="00403029">
            <w:pPr>
              <w:pStyle w:val="TableRight"/>
            </w:pPr>
            <w:r w:rsidRPr="00D70AC2">
              <w:t>607</w:t>
            </w:r>
          </w:p>
        </w:tc>
        <w:tc>
          <w:tcPr>
            <w:tcW w:w="535" w:type="dxa"/>
            <w:noWrap/>
            <w:vAlign w:val="center"/>
            <w:hideMark/>
          </w:tcPr>
          <w:p w14:paraId="58353CCC" w14:textId="77777777" w:rsidR="00D70AC2" w:rsidRPr="00D70AC2" w:rsidRDefault="00D70AC2" w:rsidP="00403029">
            <w:pPr>
              <w:pStyle w:val="TableRight"/>
            </w:pPr>
            <w:r w:rsidRPr="00D70AC2">
              <w:t>446</w:t>
            </w:r>
          </w:p>
        </w:tc>
        <w:tc>
          <w:tcPr>
            <w:tcW w:w="535" w:type="dxa"/>
            <w:noWrap/>
            <w:vAlign w:val="center"/>
            <w:hideMark/>
          </w:tcPr>
          <w:p w14:paraId="0D6A357B" w14:textId="77777777" w:rsidR="00D70AC2" w:rsidRPr="00D70AC2" w:rsidRDefault="00D70AC2" w:rsidP="00403029">
            <w:pPr>
              <w:pStyle w:val="TableRight"/>
            </w:pPr>
            <w:r w:rsidRPr="00D70AC2">
              <w:t>192</w:t>
            </w:r>
          </w:p>
        </w:tc>
        <w:tc>
          <w:tcPr>
            <w:tcW w:w="535" w:type="dxa"/>
            <w:noWrap/>
            <w:vAlign w:val="center"/>
            <w:hideMark/>
          </w:tcPr>
          <w:p w14:paraId="3E925B38" w14:textId="77777777" w:rsidR="00D70AC2" w:rsidRPr="00D70AC2" w:rsidRDefault="00D70AC2" w:rsidP="00403029">
            <w:pPr>
              <w:pStyle w:val="TableRight"/>
            </w:pPr>
            <w:r w:rsidRPr="00D70AC2">
              <w:t>167</w:t>
            </w:r>
          </w:p>
        </w:tc>
        <w:tc>
          <w:tcPr>
            <w:tcW w:w="535" w:type="dxa"/>
            <w:noWrap/>
            <w:vAlign w:val="center"/>
            <w:hideMark/>
          </w:tcPr>
          <w:p w14:paraId="0FC23B47" w14:textId="77777777" w:rsidR="00D70AC2" w:rsidRPr="00D70AC2" w:rsidRDefault="00D70AC2" w:rsidP="00403029">
            <w:pPr>
              <w:pStyle w:val="TableRight"/>
            </w:pPr>
            <w:r w:rsidRPr="00D70AC2">
              <w:t>95</w:t>
            </w:r>
          </w:p>
        </w:tc>
        <w:tc>
          <w:tcPr>
            <w:tcW w:w="535" w:type="dxa"/>
            <w:noWrap/>
            <w:vAlign w:val="center"/>
            <w:hideMark/>
          </w:tcPr>
          <w:p w14:paraId="2968D4A8" w14:textId="77777777" w:rsidR="00D70AC2" w:rsidRPr="00D70AC2" w:rsidRDefault="00D70AC2" w:rsidP="00403029">
            <w:pPr>
              <w:pStyle w:val="TableRight"/>
            </w:pPr>
            <w:r w:rsidRPr="00D70AC2">
              <w:t>89</w:t>
            </w:r>
          </w:p>
        </w:tc>
      </w:tr>
      <w:tr w:rsidR="007D0C3D" w:rsidRPr="00D70AC2" w14:paraId="3CD360C9" w14:textId="77777777" w:rsidTr="007D0C3D">
        <w:trPr>
          <w:trHeight w:val="300"/>
        </w:trPr>
        <w:tc>
          <w:tcPr>
            <w:tcW w:w="2269" w:type="dxa"/>
            <w:noWrap/>
            <w:tcMar>
              <w:left w:w="28" w:type="dxa"/>
              <w:right w:w="0" w:type="dxa"/>
            </w:tcMar>
            <w:vAlign w:val="center"/>
            <w:hideMark/>
          </w:tcPr>
          <w:p w14:paraId="2EC3950F"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203A29E2" w14:textId="77777777" w:rsidR="00D70AC2" w:rsidRPr="00527757" w:rsidRDefault="00D70AC2" w:rsidP="00403029">
            <w:pPr>
              <w:pStyle w:val="TableRight"/>
              <w:rPr>
                <w:color w:val="FF0000"/>
              </w:rPr>
            </w:pPr>
            <w:r w:rsidRPr="00527757">
              <w:rPr>
                <w:color w:val="FF0000"/>
              </w:rPr>
              <w:t>2.9</w:t>
            </w:r>
          </w:p>
        </w:tc>
        <w:tc>
          <w:tcPr>
            <w:tcW w:w="535" w:type="dxa"/>
            <w:noWrap/>
            <w:vAlign w:val="center"/>
            <w:hideMark/>
          </w:tcPr>
          <w:p w14:paraId="726576E0" w14:textId="77777777" w:rsidR="00D70AC2" w:rsidRPr="00527757" w:rsidRDefault="00D70AC2" w:rsidP="00403029">
            <w:pPr>
              <w:pStyle w:val="TableRight"/>
              <w:rPr>
                <w:color w:val="FF0000"/>
              </w:rPr>
            </w:pPr>
            <w:r w:rsidRPr="00527757">
              <w:rPr>
                <w:color w:val="FF0000"/>
              </w:rPr>
              <w:t>2.9</w:t>
            </w:r>
          </w:p>
        </w:tc>
        <w:tc>
          <w:tcPr>
            <w:tcW w:w="535" w:type="dxa"/>
            <w:noWrap/>
            <w:vAlign w:val="center"/>
            <w:hideMark/>
          </w:tcPr>
          <w:p w14:paraId="398E5CEC" w14:textId="77777777" w:rsidR="00D70AC2" w:rsidRPr="00527757" w:rsidRDefault="00D70AC2" w:rsidP="00403029">
            <w:pPr>
              <w:pStyle w:val="TableRight"/>
              <w:rPr>
                <w:color w:val="FF0000"/>
              </w:rPr>
            </w:pPr>
            <w:r w:rsidRPr="00527757">
              <w:rPr>
                <w:color w:val="FF0000"/>
              </w:rPr>
              <w:t>2.9</w:t>
            </w:r>
          </w:p>
        </w:tc>
        <w:tc>
          <w:tcPr>
            <w:tcW w:w="535" w:type="dxa"/>
            <w:noWrap/>
            <w:vAlign w:val="center"/>
            <w:hideMark/>
          </w:tcPr>
          <w:p w14:paraId="258F92CB" w14:textId="77777777" w:rsidR="00D70AC2" w:rsidRPr="00527757" w:rsidRDefault="00D70AC2" w:rsidP="00403029">
            <w:pPr>
              <w:pStyle w:val="TableRight"/>
              <w:rPr>
                <w:color w:val="FF0000"/>
              </w:rPr>
            </w:pPr>
            <w:r w:rsidRPr="00527757">
              <w:rPr>
                <w:color w:val="FF0000"/>
              </w:rPr>
              <w:t>2.9</w:t>
            </w:r>
          </w:p>
        </w:tc>
        <w:tc>
          <w:tcPr>
            <w:tcW w:w="535" w:type="dxa"/>
            <w:noWrap/>
            <w:vAlign w:val="center"/>
            <w:hideMark/>
          </w:tcPr>
          <w:p w14:paraId="0FFF2D0C" w14:textId="77777777" w:rsidR="00D70AC2" w:rsidRPr="00D70AC2" w:rsidRDefault="00D70AC2" w:rsidP="00403029">
            <w:pPr>
              <w:pStyle w:val="TableRight"/>
            </w:pPr>
            <w:r w:rsidRPr="00D70AC2">
              <w:t>2.9</w:t>
            </w:r>
          </w:p>
        </w:tc>
        <w:tc>
          <w:tcPr>
            <w:tcW w:w="535" w:type="dxa"/>
            <w:noWrap/>
            <w:vAlign w:val="center"/>
            <w:hideMark/>
          </w:tcPr>
          <w:p w14:paraId="4B6FDAC8" w14:textId="77777777" w:rsidR="00D70AC2" w:rsidRPr="00D70AC2" w:rsidRDefault="00D70AC2" w:rsidP="00403029">
            <w:pPr>
              <w:pStyle w:val="TableRight"/>
            </w:pPr>
            <w:r w:rsidRPr="00D70AC2">
              <w:t>1.3</w:t>
            </w:r>
          </w:p>
        </w:tc>
        <w:tc>
          <w:tcPr>
            <w:tcW w:w="534" w:type="dxa"/>
            <w:noWrap/>
            <w:vAlign w:val="center"/>
            <w:hideMark/>
          </w:tcPr>
          <w:p w14:paraId="1D29180E" w14:textId="77777777" w:rsidR="00D70AC2" w:rsidRPr="00D70AC2" w:rsidRDefault="00D70AC2" w:rsidP="00403029">
            <w:pPr>
              <w:pStyle w:val="TableRight"/>
            </w:pPr>
            <w:r w:rsidRPr="00D70AC2">
              <w:t>0.91</w:t>
            </w:r>
          </w:p>
        </w:tc>
        <w:tc>
          <w:tcPr>
            <w:tcW w:w="534" w:type="dxa"/>
            <w:noWrap/>
            <w:vAlign w:val="center"/>
            <w:hideMark/>
          </w:tcPr>
          <w:p w14:paraId="4C8C8C0E" w14:textId="77777777" w:rsidR="00D70AC2" w:rsidRPr="00D70AC2" w:rsidRDefault="00D70AC2" w:rsidP="00403029">
            <w:pPr>
              <w:pStyle w:val="TableRight"/>
            </w:pPr>
            <w:r w:rsidRPr="00D70AC2">
              <w:t>0.77</w:t>
            </w:r>
          </w:p>
        </w:tc>
        <w:tc>
          <w:tcPr>
            <w:tcW w:w="534" w:type="dxa"/>
            <w:noWrap/>
            <w:vAlign w:val="center"/>
            <w:hideMark/>
          </w:tcPr>
          <w:p w14:paraId="46E5CD0D" w14:textId="77777777" w:rsidR="00D70AC2" w:rsidRPr="00D70AC2" w:rsidRDefault="00D70AC2" w:rsidP="00403029">
            <w:pPr>
              <w:pStyle w:val="TableRight"/>
            </w:pPr>
            <w:r w:rsidRPr="00D70AC2">
              <w:t>0.99</w:t>
            </w:r>
          </w:p>
        </w:tc>
        <w:tc>
          <w:tcPr>
            <w:tcW w:w="535" w:type="dxa"/>
            <w:noWrap/>
            <w:vAlign w:val="center"/>
            <w:hideMark/>
          </w:tcPr>
          <w:p w14:paraId="78F84F00" w14:textId="77777777" w:rsidR="00D70AC2" w:rsidRPr="00D70AC2" w:rsidRDefault="00D70AC2" w:rsidP="00403029">
            <w:pPr>
              <w:pStyle w:val="TableRight"/>
            </w:pPr>
            <w:r w:rsidRPr="00D70AC2">
              <w:t>0.81</w:t>
            </w:r>
          </w:p>
        </w:tc>
        <w:tc>
          <w:tcPr>
            <w:tcW w:w="535" w:type="dxa"/>
            <w:noWrap/>
            <w:vAlign w:val="center"/>
            <w:hideMark/>
          </w:tcPr>
          <w:p w14:paraId="68FBA6B0" w14:textId="77777777" w:rsidR="00D70AC2" w:rsidRPr="00D70AC2" w:rsidRDefault="00D70AC2" w:rsidP="00403029">
            <w:pPr>
              <w:pStyle w:val="TableRight"/>
            </w:pPr>
            <w:r w:rsidRPr="00D70AC2">
              <w:t>0.30</w:t>
            </w:r>
          </w:p>
        </w:tc>
        <w:tc>
          <w:tcPr>
            <w:tcW w:w="535" w:type="dxa"/>
            <w:noWrap/>
            <w:vAlign w:val="center"/>
            <w:hideMark/>
          </w:tcPr>
          <w:p w14:paraId="1936992A" w14:textId="77777777" w:rsidR="00D70AC2" w:rsidRPr="00D70AC2" w:rsidRDefault="00D70AC2" w:rsidP="00403029">
            <w:pPr>
              <w:pStyle w:val="TableRight"/>
            </w:pPr>
            <w:r w:rsidRPr="00D70AC2">
              <w:t>0.26</w:t>
            </w:r>
          </w:p>
        </w:tc>
        <w:tc>
          <w:tcPr>
            <w:tcW w:w="535" w:type="dxa"/>
            <w:noWrap/>
            <w:vAlign w:val="center"/>
            <w:hideMark/>
          </w:tcPr>
          <w:p w14:paraId="5E9E90F6" w14:textId="77777777" w:rsidR="00D70AC2" w:rsidRPr="00D70AC2" w:rsidRDefault="00D70AC2" w:rsidP="00403029">
            <w:pPr>
              <w:pStyle w:val="TableRight"/>
            </w:pPr>
            <w:r w:rsidRPr="00D70AC2">
              <w:t>0.23</w:t>
            </w:r>
          </w:p>
        </w:tc>
        <w:tc>
          <w:tcPr>
            <w:tcW w:w="535" w:type="dxa"/>
            <w:noWrap/>
            <w:vAlign w:val="center"/>
            <w:hideMark/>
          </w:tcPr>
          <w:p w14:paraId="042C09C2" w14:textId="77777777" w:rsidR="00D70AC2" w:rsidRPr="00D70AC2" w:rsidRDefault="00D70AC2" w:rsidP="00403029">
            <w:pPr>
              <w:pStyle w:val="TableRight"/>
            </w:pPr>
            <w:r w:rsidRPr="00D70AC2">
              <w:t>0.19</w:t>
            </w:r>
          </w:p>
        </w:tc>
        <w:tc>
          <w:tcPr>
            <w:tcW w:w="535" w:type="dxa"/>
            <w:noWrap/>
            <w:vAlign w:val="center"/>
            <w:hideMark/>
          </w:tcPr>
          <w:p w14:paraId="287F0988" w14:textId="77777777" w:rsidR="00D70AC2" w:rsidRPr="00D70AC2" w:rsidRDefault="00D70AC2" w:rsidP="00403029">
            <w:pPr>
              <w:pStyle w:val="TableRight"/>
            </w:pPr>
            <w:r w:rsidRPr="00D70AC2">
              <w:t>0.18</w:t>
            </w:r>
          </w:p>
        </w:tc>
        <w:tc>
          <w:tcPr>
            <w:tcW w:w="535" w:type="dxa"/>
            <w:noWrap/>
            <w:vAlign w:val="center"/>
            <w:hideMark/>
          </w:tcPr>
          <w:p w14:paraId="2C9D66C5" w14:textId="77777777" w:rsidR="00D70AC2" w:rsidRPr="00D70AC2" w:rsidRDefault="00D70AC2" w:rsidP="00403029">
            <w:pPr>
              <w:pStyle w:val="TableRight"/>
            </w:pPr>
            <w:r w:rsidRPr="00D70AC2">
              <w:t>0.29</w:t>
            </w:r>
          </w:p>
        </w:tc>
        <w:tc>
          <w:tcPr>
            <w:tcW w:w="535" w:type="dxa"/>
            <w:noWrap/>
            <w:vAlign w:val="center"/>
            <w:hideMark/>
          </w:tcPr>
          <w:p w14:paraId="2D7C6E88" w14:textId="77777777" w:rsidR="00D70AC2" w:rsidRPr="00D70AC2" w:rsidRDefault="00D70AC2" w:rsidP="00403029">
            <w:pPr>
              <w:pStyle w:val="TableRight"/>
            </w:pPr>
            <w:r w:rsidRPr="00D70AC2">
              <w:t>0.44</w:t>
            </w:r>
          </w:p>
        </w:tc>
        <w:tc>
          <w:tcPr>
            <w:tcW w:w="535" w:type="dxa"/>
            <w:noWrap/>
            <w:vAlign w:val="center"/>
            <w:hideMark/>
          </w:tcPr>
          <w:p w14:paraId="19A91E84" w14:textId="77777777" w:rsidR="00D70AC2" w:rsidRPr="00D70AC2" w:rsidRDefault="00D70AC2" w:rsidP="00403029">
            <w:pPr>
              <w:pStyle w:val="TableRight"/>
            </w:pPr>
            <w:r w:rsidRPr="00D70AC2">
              <w:t>0.37</w:t>
            </w:r>
          </w:p>
        </w:tc>
        <w:tc>
          <w:tcPr>
            <w:tcW w:w="535" w:type="dxa"/>
            <w:noWrap/>
            <w:vAlign w:val="center"/>
            <w:hideMark/>
          </w:tcPr>
          <w:p w14:paraId="08046FE5" w14:textId="77777777" w:rsidR="00D70AC2" w:rsidRPr="00D70AC2" w:rsidRDefault="00D70AC2" w:rsidP="00403029">
            <w:pPr>
              <w:pStyle w:val="TableRight"/>
            </w:pPr>
            <w:r w:rsidRPr="00D70AC2">
              <w:t>0.27</w:t>
            </w:r>
          </w:p>
        </w:tc>
        <w:tc>
          <w:tcPr>
            <w:tcW w:w="535" w:type="dxa"/>
            <w:noWrap/>
            <w:vAlign w:val="center"/>
            <w:hideMark/>
          </w:tcPr>
          <w:p w14:paraId="2D4551AD" w14:textId="77777777" w:rsidR="00D70AC2" w:rsidRPr="00D70AC2" w:rsidRDefault="00D70AC2" w:rsidP="00403029">
            <w:pPr>
              <w:pStyle w:val="TableRight"/>
            </w:pPr>
            <w:r w:rsidRPr="00D70AC2">
              <w:t>0.11</w:t>
            </w:r>
          </w:p>
        </w:tc>
        <w:tc>
          <w:tcPr>
            <w:tcW w:w="535" w:type="dxa"/>
            <w:noWrap/>
            <w:vAlign w:val="center"/>
            <w:hideMark/>
          </w:tcPr>
          <w:p w14:paraId="575B1723" w14:textId="77777777" w:rsidR="00D70AC2" w:rsidRPr="00D70AC2" w:rsidRDefault="00D70AC2" w:rsidP="00403029">
            <w:pPr>
              <w:pStyle w:val="TableRight"/>
            </w:pPr>
            <w:r w:rsidRPr="00D70AC2">
              <w:t>0.10</w:t>
            </w:r>
          </w:p>
        </w:tc>
        <w:tc>
          <w:tcPr>
            <w:tcW w:w="535" w:type="dxa"/>
            <w:noWrap/>
            <w:vAlign w:val="center"/>
            <w:hideMark/>
          </w:tcPr>
          <w:p w14:paraId="5C9389E2" w14:textId="77777777" w:rsidR="00D70AC2" w:rsidRPr="00D70AC2" w:rsidRDefault="00D70AC2" w:rsidP="00403029">
            <w:pPr>
              <w:pStyle w:val="TableRight"/>
            </w:pPr>
            <w:r w:rsidRPr="00D70AC2">
              <w:t>0.05</w:t>
            </w:r>
          </w:p>
        </w:tc>
        <w:tc>
          <w:tcPr>
            <w:tcW w:w="535" w:type="dxa"/>
            <w:noWrap/>
            <w:vAlign w:val="center"/>
            <w:hideMark/>
          </w:tcPr>
          <w:p w14:paraId="231D79B9" w14:textId="77777777" w:rsidR="00D70AC2" w:rsidRPr="00D70AC2" w:rsidRDefault="00D70AC2" w:rsidP="00403029">
            <w:pPr>
              <w:pStyle w:val="TableRight"/>
            </w:pPr>
            <w:r w:rsidRPr="00D70AC2">
              <w:t>0.05</w:t>
            </w:r>
          </w:p>
        </w:tc>
      </w:tr>
      <w:tr w:rsidR="007D0C3D" w:rsidRPr="00D70AC2" w14:paraId="6220D5A4"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tcPr>
          <w:p w14:paraId="1434C9CD" w14:textId="77777777" w:rsidR="007D0C3D" w:rsidRPr="00D70AC2" w:rsidRDefault="007D0C3D" w:rsidP="00403029">
            <w:pPr>
              <w:pStyle w:val="TableLeft"/>
            </w:pPr>
          </w:p>
        </w:tc>
        <w:tc>
          <w:tcPr>
            <w:tcW w:w="536" w:type="dxa"/>
            <w:noWrap/>
            <w:vAlign w:val="center"/>
          </w:tcPr>
          <w:p w14:paraId="482E7B97" w14:textId="77777777" w:rsidR="007D0C3D" w:rsidRPr="00D70AC2" w:rsidRDefault="007D0C3D" w:rsidP="00403029">
            <w:pPr>
              <w:pStyle w:val="TableRight"/>
            </w:pPr>
          </w:p>
        </w:tc>
        <w:tc>
          <w:tcPr>
            <w:tcW w:w="535" w:type="dxa"/>
            <w:noWrap/>
            <w:vAlign w:val="center"/>
          </w:tcPr>
          <w:p w14:paraId="3A481996" w14:textId="77777777" w:rsidR="007D0C3D" w:rsidRPr="00D70AC2" w:rsidRDefault="007D0C3D" w:rsidP="00403029">
            <w:pPr>
              <w:pStyle w:val="TableRight"/>
            </w:pPr>
          </w:p>
        </w:tc>
        <w:tc>
          <w:tcPr>
            <w:tcW w:w="535" w:type="dxa"/>
            <w:noWrap/>
            <w:vAlign w:val="center"/>
          </w:tcPr>
          <w:p w14:paraId="7B0A5F23" w14:textId="77777777" w:rsidR="007D0C3D" w:rsidRPr="00D70AC2" w:rsidRDefault="007D0C3D" w:rsidP="00403029">
            <w:pPr>
              <w:pStyle w:val="TableRight"/>
            </w:pPr>
          </w:p>
        </w:tc>
        <w:tc>
          <w:tcPr>
            <w:tcW w:w="535" w:type="dxa"/>
            <w:noWrap/>
            <w:vAlign w:val="center"/>
          </w:tcPr>
          <w:p w14:paraId="57F0C523" w14:textId="77777777" w:rsidR="007D0C3D" w:rsidRPr="00D70AC2" w:rsidRDefault="007D0C3D" w:rsidP="00403029">
            <w:pPr>
              <w:pStyle w:val="TableRight"/>
            </w:pPr>
          </w:p>
        </w:tc>
        <w:tc>
          <w:tcPr>
            <w:tcW w:w="535" w:type="dxa"/>
            <w:noWrap/>
            <w:vAlign w:val="center"/>
          </w:tcPr>
          <w:p w14:paraId="4AC7C0A2" w14:textId="77777777" w:rsidR="007D0C3D" w:rsidRPr="00D70AC2" w:rsidRDefault="007D0C3D" w:rsidP="00403029">
            <w:pPr>
              <w:pStyle w:val="TableRight"/>
            </w:pPr>
          </w:p>
        </w:tc>
        <w:tc>
          <w:tcPr>
            <w:tcW w:w="535" w:type="dxa"/>
            <w:noWrap/>
            <w:vAlign w:val="center"/>
          </w:tcPr>
          <w:p w14:paraId="6C35D66C" w14:textId="77777777" w:rsidR="007D0C3D" w:rsidRPr="00D70AC2" w:rsidRDefault="007D0C3D" w:rsidP="00403029">
            <w:pPr>
              <w:pStyle w:val="TableRight"/>
            </w:pPr>
          </w:p>
        </w:tc>
        <w:tc>
          <w:tcPr>
            <w:tcW w:w="534" w:type="dxa"/>
            <w:noWrap/>
            <w:vAlign w:val="center"/>
          </w:tcPr>
          <w:p w14:paraId="686FE9B0" w14:textId="77777777" w:rsidR="007D0C3D" w:rsidRPr="00D70AC2" w:rsidRDefault="007D0C3D" w:rsidP="00403029">
            <w:pPr>
              <w:pStyle w:val="TableRight"/>
            </w:pPr>
          </w:p>
        </w:tc>
        <w:tc>
          <w:tcPr>
            <w:tcW w:w="534" w:type="dxa"/>
            <w:noWrap/>
            <w:vAlign w:val="center"/>
          </w:tcPr>
          <w:p w14:paraId="2864F9E7" w14:textId="77777777" w:rsidR="007D0C3D" w:rsidRPr="00D70AC2" w:rsidRDefault="007D0C3D" w:rsidP="00403029">
            <w:pPr>
              <w:pStyle w:val="TableRight"/>
            </w:pPr>
          </w:p>
        </w:tc>
        <w:tc>
          <w:tcPr>
            <w:tcW w:w="534" w:type="dxa"/>
            <w:noWrap/>
            <w:vAlign w:val="center"/>
          </w:tcPr>
          <w:p w14:paraId="44D3DB26" w14:textId="77777777" w:rsidR="007D0C3D" w:rsidRPr="00D70AC2" w:rsidRDefault="007D0C3D" w:rsidP="00403029">
            <w:pPr>
              <w:pStyle w:val="TableRight"/>
            </w:pPr>
          </w:p>
        </w:tc>
        <w:tc>
          <w:tcPr>
            <w:tcW w:w="535" w:type="dxa"/>
            <w:noWrap/>
            <w:vAlign w:val="center"/>
          </w:tcPr>
          <w:p w14:paraId="0E8B1E8B" w14:textId="77777777" w:rsidR="007D0C3D" w:rsidRPr="00D70AC2" w:rsidRDefault="007D0C3D" w:rsidP="00403029">
            <w:pPr>
              <w:pStyle w:val="TableRight"/>
            </w:pPr>
          </w:p>
        </w:tc>
        <w:tc>
          <w:tcPr>
            <w:tcW w:w="535" w:type="dxa"/>
            <w:noWrap/>
            <w:vAlign w:val="center"/>
          </w:tcPr>
          <w:p w14:paraId="0A1F76E4" w14:textId="77777777" w:rsidR="007D0C3D" w:rsidRPr="00D70AC2" w:rsidRDefault="007D0C3D" w:rsidP="00403029">
            <w:pPr>
              <w:pStyle w:val="TableRight"/>
            </w:pPr>
          </w:p>
        </w:tc>
        <w:tc>
          <w:tcPr>
            <w:tcW w:w="535" w:type="dxa"/>
            <w:noWrap/>
            <w:vAlign w:val="center"/>
          </w:tcPr>
          <w:p w14:paraId="7420CBBC" w14:textId="77777777" w:rsidR="007D0C3D" w:rsidRPr="00D70AC2" w:rsidRDefault="007D0C3D" w:rsidP="00403029">
            <w:pPr>
              <w:pStyle w:val="TableRight"/>
            </w:pPr>
          </w:p>
        </w:tc>
        <w:tc>
          <w:tcPr>
            <w:tcW w:w="535" w:type="dxa"/>
            <w:noWrap/>
            <w:vAlign w:val="center"/>
          </w:tcPr>
          <w:p w14:paraId="2934F35E" w14:textId="77777777" w:rsidR="007D0C3D" w:rsidRPr="00D70AC2" w:rsidRDefault="007D0C3D" w:rsidP="00403029">
            <w:pPr>
              <w:pStyle w:val="TableRight"/>
            </w:pPr>
          </w:p>
        </w:tc>
        <w:tc>
          <w:tcPr>
            <w:tcW w:w="535" w:type="dxa"/>
            <w:noWrap/>
            <w:vAlign w:val="center"/>
          </w:tcPr>
          <w:p w14:paraId="6F693197" w14:textId="77777777" w:rsidR="007D0C3D" w:rsidRPr="00D70AC2" w:rsidRDefault="007D0C3D" w:rsidP="00403029">
            <w:pPr>
              <w:pStyle w:val="TableRight"/>
            </w:pPr>
          </w:p>
        </w:tc>
        <w:tc>
          <w:tcPr>
            <w:tcW w:w="535" w:type="dxa"/>
            <w:noWrap/>
            <w:vAlign w:val="center"/>
          </w:tcPr>
          <w:p w14:paraId="31A062E5" w14:textId="77777777" w:rsidR="007D0C3D" w:rsidRPr="00D70AC2" w:rsidRDefault="007D0C3D" w:rsidP="00403029">
            <w:pPr>
              <w:pStyle w:val="TableRight"/>
            </w:pPr>
          </w:p>
        </w:tc>
        <w:tc>
          <w:tcPr>
            <w:tcW w:w="535" w:type="dxa"/>
            <w:noWrap/>
            <w:vAlign w:val="center"/>
          </w:tcPr>
          <w:p w14:paraId="70FEBA8A" w14:textId="77777777" w:rsidR="007D0C3D" w:rsidRPr="00D70AC2" w:rsidRDefault="007D0C3D" w:rsidP="00403029">
            <w:pPr>
              <w:pStyle w:val="TableRight"/>
            </w:pPr>
          </w:p>
        </w:tc>
        <w:tc>
          <w:tcPr>
            <w:tcW w:w="535" w:type="dxa"/>
            <w:noWrap/>
            <w:vAlign w:val="center"/>
          </w:tcPr>
          <w:p w14:paraId="774727AE" w14:textId="77777777" w:rsidR="007D0C3D" w:rsidRPr="00D70AC2" w:rsidRDefault="007D0C3D" w:rsidP="00403029">
            <w:pPr>
              <w:pStyle w:val="TableRight"/>
            </w:pPr>
          </w:p>
        </w:tc>
        <w:tc>
          <w:tcPr>
            <w:tcW w:w="535" w:type="dxa"/>
            <w:noWrap/>
            <w:vAlign w:val="center"/>
          </w:tcPr>
          <w:p w14:paraId="7FCA3F9C" w14:textId="77777777" w:rsidR="007D0C3D" w:rsidRPr="00D70AC2" w:rsidRDefault="007D0C3D" w:rsidP="00403029">
            <w:pPr>
              <w:pStyle w:val="TableRight"/>
            </w:pPr>
          </w:p>
        </w:tc>
        <w:tc>
          <w:tcPr>
            <w:tcW w:w="535" w:type="dxa"/>
            <w:noWrap/>
            <w:vAlign w:val="center"/>
          </w:tcPr>
          <w:p w14:paraId="0CF73830" w14:textId="77777777" w:rsidR="007D0C3D" w:rsidRPr="00D70AC2" w:rsidRDefault="007D0C3D" w:rsidP="00403029">
            <w:pPr>
              <w:pStyle w:val="TableRight"/>
            </w:pPr>
          </w:p>
        </w:tc>
        <w:tc>
          <w:tcPr>
            <w:tcW w:w="535" w:type="dxa"/>
            <w:noWrap/>
            <w:vAlign w:val="center"/>
          </w:tcPr>
          <w:p w14:paraId="03334E4D" w14:textId="77777777" w:rsidR="007D0C3D" w:rsidRPr="00D70AC2" w:rsidRDefault="007D0C3D" w:rsidP="00403029">
            <w:pPr>
              <w:pStyle w:val="TableRight"/>
            </w:pPr>
          </w:p>
        </w:tc>
        <w:tc>
          <w:tcPr>
            <w:tcW w:w="535" w:type="dxa"/>
            <w:noWrap/>
            <w:vAlign w:val="center"/>
          </w:tcPr>
          <w:p w14:paraId="624F90AD" w14:textId="77777777" w:rsidR="007D0C3D" w:rsidRPr="00D70AC2" w:rsidRDefault="007D0C3D" w:rsidP="00403029">
            <w:pPr>
              <w:pStyle w:val="TableRight"/>
            </w:pPr>
          </w:p>
        </w:tc>
        <w:tc>
          <w:tcPr>
            <w:tcW w:w="535" w:type="dxa"/>
            <w:noWrap/>
            <w:vAlign w:val="center"/>
          </w:tcPr>
          <w:p w14:paraId="216E193D" w14:textId="77777777" w:rsidR="007D0C3D" w:rsidRPr="00D70AC2" w:rsidRDefault="007D0C3D" w:rsidP="00403029">
            <w:pPr>
              <w:pStyle w:val="TableRight"/>
            </w:pPr>
          </w:p>
        </w:tc>
        <w:tc>
          <w:tcPr>
            <w:tcW w:w="535" w:type="dxa"/>
            <w:noWrap/>
            <w:vAlign w:val="center"/>
          </w:tcPr>
          <w:p w14:paraId="17CB0238" w14:textId="77777777" w:rsidR="007D0C3D" w:rsidRPr="00D70AC2" w:rsidRDefault="007D0C3D" w:rsidP="00403029">
            <w:pPr>
              <w:pStyle w:val="TableRight"/>
            </w:pPr>
          </w:p>
        </w:tc>
      </w:tr>
      <w:tr w:rsidR="007D0C3D" w:rsidRPr="00D70AC2" w14:paraId="3EB68351" w14:textId="77777777" w:rsidTr="007D0C3D">
        <w:trPr>
          <w:trHeight w:val="300"/>
        </w:trPr>
        <w:tc>
          <w:tcPr>
            <w:tcW w:w="2269" w:type="dxa"/>
            <w:noWrap/>
            <w:tcMar>
              <w:left w:w="28" w:type="dxa"/>
              <w:right w:w="0" w:type="dxa"/>
            </w:tcMar>
            <w:vAlign w:val="center"/>
          </w:tcPr>
          <w:p w14:paraId="20B0D05E" w14:textId="77777777" w:rsidR="00403029" w:rsidRPr="007D0C3D" w:rsidRDefault="00403029" w:rsidP="00403029">
            <w:pPr>
              <w:pStyle w:val="TableLeft"/>
              <w:rPr>
                <w:b/>
              </w:rPr>
            </w:pPr>
            <w:r w:rsidRPr="007D0C3D">
              <w:rPr>
                <w:b/>
              </w:rPr>
              <w:lastRenderedPageBreak/>
              <w:t>methyl bromide (MB)</w:t>
            </w:r>
          </w:p>
        </w:tc>
        <w:tc>
          <w:tcPr>
            <w:tcW w:w="536" w:type="dxa"/>
            <w:noWrap/>
            <w:vAlign w:val="center"/>
          </w:tcPr>
          <w:p w14:paraId="3A366D2E" w14:textId="77777777" w:rsidR="00403029" w:rsidRPr="00D70AC2" w:rsidRDefault="00403029" w:rsidP="00403029">
            <w:pPr>
              <w:pStyle w:val="TableRight"/>
            </w:pPr>
          </w:p>
        </w:tc>
        <w:tc>
          <w:tcPr>
            <w:tcW w:w="535" w:type="dxa"/>
            <w:noWrap/>
            <w:vAlign w:val="center"/>
          </w:tcPr>
          <w:p w14:paraId="55075F0B" w14:textId="77777777" w:rsidR="00403029" w:rsidRPr="00D70AC2" w:rsidRDefault="00403029" w:rsidP="00403029">
            <w:pPr>
              <w:pStyle w:val="TableRight"/>
            </w:pPr>
          </w:p>
        </w:tc>
        <w:tc>
          <w:tcPr>
            <w:tcW w:w="535" w:type="dxa"/>
            <w:noWrap/>
            <w:vAlign w:val="center"/>
          </w:tcPr>
          <w:p w14:paraId="16D600F7" w14:textId="77777777" w:rsidR="00403029" w:rsidRPr="00D70AC2" w:rsidRDefault="00403029" w:rsidP="00403029">
            <w:pPr>
              <w:pStyle w:val="TableRight"/>
            </w:pPr>
          </w:p>
        </w:tc>
        <w:tc>
          <w:tcPr>
            <w:tcW w:w="535" w:type="dxa"/>
            <w:noWrap/>
            <w:vAlign w:val="center"/>
          </w:tcPr>
          <w:p w14:paraId="2AEFC0A6" w14:textId="77777777" w:rsidR="00403029" w:rsidRPr="00D70AC2" w:rsidRDefault="00403029" w:rsidP="00403029">
            <w:pPr>
              <w:pStyle w:val="TableRight"/>
            </w:pPr>
          </w:p>
        </w:tc>
        <w:tc>
          <w:tcPr>
            <w:tcW w:w="535" w:type="dxa"/>
            <w:noWrap/>
            <w:vAlign w:val="center"/>
          </w:tcPr>
          <w:p w14:paraId="4ABE6DA1" w14:textId="77777777" w:rsidR="00403029" w:rsidRPr="00D70AC2" w:rsidRDefault="00403029" w:rsidP="00403029">
            <w:pPr>
              <w:pStyle w:val="TableRight"/>
            </w:pPr>
          </w:p>
        </w:tc>
        <w:tc>
          <w:tcPr>
            <w:tcW w:w="535" w:type="dxa"/>
            <w:noWrap/>
            <w:vAlign w:val="center"/>
          </w:tcPr>
          <w:p w14:paraId="0680A4B7" w14:textId="77777777" w:rsidR="00403029" w:rsidRPr="00D70AC2" w:rsidRDefault="00403029" w:rsidP="00403029">
            <w:pPr>
              <w:pStyle w:val="TableRight"/>
            </w:pPr>
          </w:p>
        </w:tc>
        <w:tc>
          <w:tcPr>
            <w:tcW w:w="534" w:type="dxa"/>
            <w:noWrap/>
            <w:vAlign w:val="center"/>
          </w:tcPr>
          <w:p w14:paraId="103BB130" w14:textId="77777777" w:rsidR="00403029" w:rsidRPr="00D70AC2" w:rsidRDefault="00403029" w:rsidP="00403029">
            <w:pPr>
              <w:pStyle w:val="TableRight"/>
            </w:pPr>
          </w:p>
        </w:tc>
        <w:tc>
          <w:tcPr>
            <w:tcW w:w="534" w:type="dxa"/>
            <w:noWrap/>
            <w:vAlign w:val="center"/>
          </w:tcPr>
          <w:p w14:paraId="5D093476" w14:textId="77777777" w:rsidR="00403029" w:rsidRPr="00D70AC2" w:rsidRDefault="00403029" w:rsidP="00403029">
            <w:pPr>
              <w:pStyle w:val="TableRight"/>
            </w:pPr>
          </w:p>
        </w:tc>
        <w:tc>
          <w:tcPr>
            <w:tcW w:w="534" w:type="dxa"/>
            <w:noWrap/>
            <w:vAlign w:val="center"/>
          </w:tcPr>
          <w:p w14:paraId="452E6B48" w14:textId="77777777" w:rsidR="00403029" w:rsidRPr="00D70AC2" w:rsidRDefault="00403029" w:rsidP="00403029">
            <w:pPr>
              <w:pStyle w:val="TableRight"/>
            </w:pPr>
          </w:p>
        </w:tc>
        <w:tc>
          <w:tcPr>
            <w:tcW w:w="535" w:type="dxa"/>
            <w:noWrap/>
            <w:vAlign w:val="center"/>
          </w:tcPr>
          <w:p w14:paraId="20D68FE3" w14:textId="77777777" w:rsidR="00403029" w:rsidRPr="00D70AC2" w:rsidRDefault="00403029" w:rsidP="00403029">
            <w:pPr>
              <w:pStyle w:val="TableRight"/>
            </w:pPr>
          </w:p>
        </w:tc>
        <w:tc>
          <w:tcPr>
            <w:tcW w:w="535" w:type="dxa"/>
            <w:noWrap/>
            <w:vAlign w:val="center"/>
          </w:tcPr>
          <w:p w14:paraId="625AAC10" w14:textId="77777777" w:rsidR="00403029" w:rsidRPr="00D70AC2" w:rsidRDefault="00403029" w:rsidP="00403029">
            <w:pPr>
              <w:pStyle w:val="TableRight"/>
            </w:pPr>
          </w:p>
        </w:tc>
        <w:tc>
          <w:tcPr>
            <w:tcW w:w="535" w:type="dxa"/>
            <w:noWrap/>
            <w:vAlign w:val="center"/>
          </w:tcPr>
          <w:p w14:paraId="4B87CF48" w14:textId="77777777" w:rsidR="00403029" w:rsidRPr="00D70AC2" w:rsidRDefault="00403029" w:rsidP="00403029">
            <w:pPr>
              <w:pStyle w:val="TableRight"/>
            </w:pPr>
          </w:p>
        </w:tc>
        <w:tc>
          <w:tcPr>
            <w:tcW w:w="535" w:type="dxa"/>
            <w:noWrap/>
            <w:vAlign w:val="center"/>
          </w:tcPr>
          <w:p w14:paraId="3427E575" w14:textId="77777777" w:rsidR="00403029" w:rsidRPr="00D70AC2" w:rsidRDefault="00403029" w:rsidP="00403029">
            <w:pPr>
              <w:pStyle w:val="TableRight"/>
            </w:pPr>
          </w:p>
        </w:tc>
        <w:tc>
          <w:tcPr>
            <w:tcW w:w="535" w:type="dxa"/>
            <w:noWrap/>
            <w:vAlign w:val="center"/>
          </w:tcPr>
          <w:p w14:paraId="799A8D58" w14:textId="77777777" w:rsidR="00403029" w:rsidRPr="00D70AC2" w:rsidRDefault="00403029" w:rsidP="00403029">
            <w:pPr>
              <w:pStyle w:val="TableRight"/>
            </w:pPr>
          </w:p>
        </w:tc>
        <w:tc>
          <w:tcPr>
            <w:tcW w:w="535" w:type="dxa"/>
            <w:noWrap/>
            <w:vAlign w:val="center"/>
          </w:tcPr>
          <w:p w14:paraId="392D72FD" w14:textId="77777777" w:rsidR="00403029" w:rsidRPr="00D70AC2" w:rsidRDefault="00403029" w:rsidP="00403029">
            <w:pPr>
              <w:pStyle w:val="TableRight"/>
            </w:pPr>
          </w:p>
        </w:tc>
        <w:tc>
          <w:tcPr>
            <w:tcW w:w="535" w:type="dxa"/>
            <w:noWrap/>
            <w:vAlign w:val="center"/>
          </w:tcPr>
          <w:p w14:paraId="1FA11DDE" w14:textId="77777777" w:rsidR="00403029" w:rsidRPr="00D70AC2" w:rsidRDefault="00403029" w:rsidP="00403029">
            <w:pPr>
              <w:pStyle w:val="TableRight"/>
            </w:pPr>
          </w:p>
        </w:tc>
        <w:tc>
          <w:tcPr>
            <w:tcW w:w="535" w:type="dxa"/>
            <w:noWrap/>
            <w:vAlign w:val="center"/>
          </w:tcPr>
          <w:p w14:paraId="03038BD8" w14:textId="77777777" w:rsidR="00403029" w:rsidRPr="00D70AC2" w:rsidRDefault="00403029" w:rsidP="00403029">
            <w:pPr>
              <w:pStyle w:val="TableRight"/>
            </w:pPr>
          </w:p>
        </w:tc>
        <w:tc>
          <w:tcPr>
            <w:tcW w:w="535" w:type="dxa"/>
            <w:noWrap/>
            <w:vAlign w:val="center"/>
          </w:tcPr>
          <w:p w14:paraId="3A1887CE" w14:textId="77777777" w:rsidR="00403029" w:rsidRPr="00D70AC2" w:rsidRDefault="00403029" w:rsidP="00403029">
            <w:pPr>
              <w:pStyle w:val="TableRight"/>
            </w:pPr>
          </w:p>
        </w:tc>
        <w:tc>
          <w:tcPr>
            <w:tcW w:w="535" w:type="dxa"/>
            <w:noWrap/>
            <w:vAlign w:val="center"/>
          </w:tcPr>
          <w:p w14:paraId="5A1EB55D" w14:textId="77777777" w:rsidR="00403029" w:rsidRPr="00D70AC2" w:rsidRDefault="00403029" w:rsidP="00403029">
            <w:pPr>
              <w:pStyle w:val="TableRight"/>
            </w:pPr>
          </w:p>
        </w:tc>
        <w:tc>
          <w:tcPr>
            <w:tcW w:w="535" w:type="dxa"/>
            <w:noWrap/>
            <w:vAlign w:val="center"/>
          </w:tcPr>
          <w:p w14:paraId="6720A539" w14:textId="77777777" w:rsidR="00403029" w:rsidRPr="00D70AC2" w:rsidRDefault="00403029" w:rsidP="00403029">
            <w:pPr>
              <w:pStyle w:val="TableRight"/>
            </w:pPr>
          </w:p>
        </w:tc>
        <w:tc>
          <w:tcPr>
            <w:tcW w:w="535" w:type="dxa"/>
            <w:noWrap/>
            <w:vAlign w:val="center"/>
          </w:tcPr>
          <w:p w14:paraId="6A6F5FE2" w14:textId="77777777" w:rsidR="00403029" w:rsidRPr="00D70AC2" w:rsidRDefault="00403029" w:rsidP="00403029">
            <w:pPr>
              <w:pStyle w:val="TableRight"/>
            </w:pPr>
          </w:p>
        </w:tc>
        <w:tc>
          <w:tcPr>
            <w:tcW w:w="535" w:type="dxa"/>
            <w:noWrap/>
            <w:vAlign w:val="center"/>
          </w:tcPr>
          <w:p w14:paraId="4DBE5BAF" w14:textId="77777777" w:rsidR="00403029" w:rsidRPr="00D70AC2" w:rsidRDefault="00403029" w:rsidP="00403029">
            <w:pPr>
              <w:pStyle w:val="TableRight"/>
            </w:pPr>
          </w:p>
        </w:tc>
        <w:tc>
          <w:tcPr>
            <w:tcW w:w="535" w:type="dxa"/>
            <w:noWrap/>
            <w:vAlign w:val="center"/>
          </w:tcPr>
          <w:p w14:paraId="1AD028B6" w14:textId="77777777" w:rsidR="00403029" w:rsidRPr="00D70AC2" w:rsidRDefault="00403029" w:rsidP="00403029">
            <w:pPr>
              <w:pStyle w:val="TableRight"/>
            </w:pPr>
          </w:p>
        </w:tc>
      </w:tr>
      <w:tr w:rsidR="007D0C3D" w:rsidRPr="00D70AC2" w14:paraId="04105144"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7AD892EA" w14:textId="3DA85D62" w:rsidR="00D70AC2" w:rsidRPr="00D70AC2" w:rsidRDefault="00632669" w:rsidP="00403029">
            <w:pPr>
              <w:pStyle w:val="TableLeft"/>
            </w:pPr>
            <w:r>
              <w:t>T</w:t>
            </w:r>
            <w:r w:rsidR="00AC5C8A">
              <w:t>otal</w:t>
            </w:r>
          </w:p>
        </w:tc>
        <w:tc>
          <w:tcPr>
            <w:tcW w:w="536" w:type="dxa"/>
            <w:noWrap/>
            <w:vAlign w:val="center"/>
            <w:hideMark/>
          </w:tcPr>
          <w:p w14:paraId="618908B3" w14:textId="77777777" w:rsidR="00D70AC2" w:rsidRPr="00D70AC2" w:rsidRDefault="00D70AC2" w:rsidP="00403029">
            <w:pPr>
              <w:pStyle w:val="TableRight"/>
            </w:pPr>
            <w:r w:rsidRPr="00D70AC2">
              <w:t>519</w:t>
            </w:r>
          </w:p>
        </w:tc>
        <w:tc>
          <w:tcPr>
            <w:tcW w:w="535" w:type="dxa"/>
            <w:noWrap/>
            <w:vAlign w:val="center"/>
            <w:hideMark/>
          </w:tcPr>
          <w:p w14:paraId="611FB83B" w14:textId="77777777" w:rsidR="00D70AC2" w:rsidRPr="00D70AC2" w:rsidRDefault="00D70AC2" w:rsidP="00403029">
            <w:pPr>
              <w:pStyle w:val="TableRight"/>
            </w:pPr>
            <w:r w:rsidRPr="00D70AC2">
              <w:t>552</w:t>
            </w:r>
          </w:p>
        </w:tc>
        <w:tc>
          <w:tcPr>
            <w:tcW w:w="535" w:type="dxa"/>
            <w:noWrap/>
            <w:vAlign w:val="center"/>
            <w:hideMark/>
          </w:tcPr>
          <w:p w14:paraId="18EB9D48" w14:textId="77777777" w:rsidR="00D70AC2" w:rsidRPr="00D70AC2" w:rsidRDefault="00D70AC2" w:rsidP="00403029">
            <w:pPr>
              <w:pStyle w:val="TableRight"/>
            </w:pPr>
            <w:r w:rsidRPr="00D70AC2">
              <w:t>588</w:t>
            </w:r>
          </w:p>
        </w:tc>
        <w:tc>
          <w:tcPr>
            <w:tcW w:w="535" w:type="dxa"/>
            <w:noWrap/>
            <w:vAlign w:val="center"/>
            <w:hideMark/>
          </w:tcPr>
          <w:p w14:paraId="21FD9193" w14:textId="77777777" w:rsidR="00D70AC2" w:rsidRPr="00D70AC2" w:rsidRDefault="00D70AC2" w:rsidP="00403029">
            <w:pPr>
              <w:pStyle w:val="TableRight"/>
            </w:pPr>
            <w:r w:rsidRPr="00D70AC2">
              <w:t>609</w:t>
            </w:r>
          </w:p>
        </w:tc>
        <w:tc>
          <w:tcPr>
            <w:tcW w:w="535" w:type="dxa"/>
            <w:noWrap/>
            <w:vAlign w:val="center"/>
            <w:hideMark/>
          </w:tcPr>
          <w:p w14:paraId="17C673A5" w14:textId="77777777" w:rsidR="00D70AC2" w:rsidRPr="00D70AC2" w:rsidRDefault="00D70AC2" w:rsidP="00403029">
            <w:pPr>
              <w:pStyle w:val="TableRight"/>
            </w:pPr>
            <w:r w:rsidRPr="00D70AC2">
              <w:t>615</w:t>
            </w:r>
          </w:p>
        </w:tc>
        <w:tc>
          <w:tcPr>
            <w:tcW w:w="535" w:type="dxa"/>
            <w:noWrap/>
            <w:vAlign w:val="center"/>
            <w:hideMark/>
          </w:tcPr>
          <w:p w14:paraId="334F401B" w14:textId="77777777" w:rsidR="00D70AC2" w:rsidRPr="00D70AC2" w:rsidRDefault="00D70AC2" w:rsidP="00403029">
            <w:pPr>
              <w:pStyle w:val="TableRight"/>
            </w:pPr>
            <w:r w:rsidRPr="00D70AC2">
              <w:t>609</w:t>
            </w:r>
          </w:p>
        </w:tc>
        <w:tc>
          <w:tcPr>
            <w:tcW w:w="534" w:type="dxa"/>
            <w:noWrap/>
            <w:vAlign w:val="center"/>
            <w:hideMark/>
          </w:tcPr>
          <w:p w14:paraId="025B2A5F" w14:textId="77777777" w:rsidR="00D70AC2" w:rsidRPr="00D70AC2" w:rsidRDefault="00D70AC2" w:rsidP="00403029">
            <w:pPr>
              <w:pStyle w:val="TableRight"/>
            </w:pPr>
            <w:r w:rsidRPr="00D70AC2">
              <w:t>576</w:t>
            </w:r>
          </w:p>
        </w:tc>
        <w:tc>
          <w:tcPr>
            <w:tcW w:w="534" w:type="dxa"/>
            <w:noWrap/>
            <w:vAlign w:val="center"/>
            <w:hideMark/>
          </w:tcPr>
          <w:p w14:paraId="7E753AD3" w14:textId="77777777" w:rsidR="00D70AC2" w:rsidRPr="00D70AC2" w:rsidRDefault="00D70AC2" w:rsidP="00403029">
            <w:pPr>
              <w:pStyle w:val="TableRight"/>
            </w:pPr>
            <w:r w:rsidRPr="00D70AC2">
              <w:t>511</w:t>
            </w:r>
          </w:p>
        </w:tc>
        <w:tc>
          <w:tcPr>
            <w:tcW w:w="534" w:type="dxa"/>
            <w:noWrap/>
            <w:vAlign w:val="center"/>
            <w:hideMark/>
          </w:tcPr>
          <w:p w14:paraId="725EB952" w14:textId="77777777" w:rsidR="00D70AC2" w:rsidRPr="00D70AC2" w:rsidRDefault="00D70AC2" w:rsidP="00403029">
            <w:pPr>
              <w:pStyle w:val="TableRight"/>
            </w:pPr>
            <w:r w:rsidRPr="00D70AC2">
              <w:t>467</w:t>
            </w:r>
          </w:p>
        </w:tc>
        <w:tc>
          <w:tcPr>
            <w:tcW w:w="535" w:type="dxa"/>
            <w:noWrap/>
            <w:vAlign w:val="center"/>
            <w:hideMark/>
          </w:tcPr>
          <w:p w14:paraId="36F87BB2" w14:textId="77777777" w:rsidR="00D70AC2" w:rsidRPr="00D70AC2" w:rsidRDefault="00D70AC2" w:rsidP="00403029">
            <w:pPr>
              <w:pStyle w:val="TableRight"/>
            </w:pPr>
            <w:r w:rsidRPr="00D70AC2">
              <w:t>416</w:t>
            </w:r>
          </w:p>
        </w:tc>
        <w:tc>
          <w:tcPr>
            <w:tcW w:w="535" w:type="dxa"/>
            <w:noWrap/>
            <w:vAlign w:val="center"/>
            <w:hideMark/>
          </w:tcPr>
          <w:p w14:paraId="75AE2DB5" w14:textId="77777777" w:rsidR="00D70AC2" w:rsidRPr="00D70AC2" w:rsidRDefault="00D70AC2" w:rsidP="00403029">
            <w:pPr>
              <w:pStyle w:val="TableRight"/>
            </w:pPr>
            <w:r w:rsidRPr="00D70AC2">
              <w:t>370</w:t>
            </w:r>
          </w:p>
        </w:tc>
        <w:tc>
          <w:tcPr>
            <w:tcW w:w="535" w:type="dxa"/>
            <w:noWrap/>
            <w:vAlign w:val="center"/>
            <w:hideMark/>
          </w:tcPr>
          <w:p w14:paraId="361C74FC" w14:textId="77777777" w:rsidR="00D70AC2" w:rsidRPr="00D70AC2" w:rsidRDefault="00D70AC2" w:rsidP="00403029">
            <w:pPr>
              <w:pStyle w:val="TableRight"/>
            </w:pPr>
            <w:r w:rsidRPr="00D70AC2">
              <w:t>314</w:t>
            </w:r>
          </w:p>
        </w:tc>
        <w:tc>
          <w:tcPr>
            <w:tcW w:w="535" w:type="dxa"/>
            <w:noWrap/>
            <w:vAlign w:val="center"/>
            <w:hideMark/>
          </w:tcPr>
          <w:p w14:paraId="7CC0C7AD" w14:textId="77777777" w:rsidR="00D70AC2" w:rsidRPr="00D70AC2" w:rsidRDefault="00D70AC2" w:rsidP="00403029">
            <w:pPr>
              <w:pStyle w:val="TableRight"/>
            </w:pPr>
            <w:r w:rsidRPr="00D70AC2">
              <w:t>314</w:t>
            </w:r>
          </w:p>
        </w:tc>
        <w:tc>
          <w:tcPr>
            <w:tcW w:w="535" w:type="dxa"/>
            <w:noWrap/>
            <w:vAlign w:val="center"/>
            <w:hideMark/>
          </w:tcPr>
          <w:p w14:paraId="0AB939C7" w14:textId="77777777" w:rsidR="00D70AC2" w:rsidRPr="00D70AC2" w:rsidRDefault="00D70AC2" w:rsidP="00403029">
            <w:pPr>
              <w:pStyle w:val="TableRight"/>
            </w:pPr>
            <w:r w:rsidRPr="00D70AC2">
              <w:t>351</w:t>
            </w:r>
          </w:p>
        </w:tc>
        <w:tc>
          <w:tcPr>
            <w:tcW w:w="535" w:type="dxa"/>
            <w:noWrap/>
            <w:vAlign w:val="center"/>
            <w:hideMark/>
          </w:tcPr>
          <w:p w14:paraId="7EEA3991" w14:textId="77777777" w:rsidR="00D70AC2" w:rsidRPr="00D70AC2" w:rsidRDefault="00D70AC2" w:rsidP="00403029">
            <w:pPr>
              <w:pStyle w:val="TableRight"/>
            </w:pPr>
            <w:r w:rsidRPr="00D70AC2">
              <w:t>397</w:t>
            </w:r>
          </w:p>
        </w:tc>
        <w:tc>
          <w:tcPr>
            <w:tcW w:w="535" w:type="dxa"/>
            <w:noWrap/>
            <w:vAlign w:val="center"/>
            <w:hideMark/>
          </w:tcPr>
          <w:p w14:paraId="7AAF6B4E" w14:textId="77777777" w:rsidR="00D70AC2" w:rsidRPr="00D70AC2" w:rsidRDefault="00D70AC2" w:rsidP="00403029">
            <w:pPr>
              <w:pStyle w:val="TableRight"/>
            </w:pPr>
            <w:r w:rsidRPr="00D70AC2">
              <w:t>474</w:t>
            </w:r>
          </w:p>
        </w:tc>
        <w:tc>
          <w:tcPr>
            <w:tcW w:w="535" w:type="dxa"/>
            <w:noWrap/>
            <w:vAlign w:val="center"/>
            <w:hideMark/>
          </w:tcPr>
          <w:p w14:paraId="36B48473" w14:textId="77777777" w:rsidR="00D70AC2" w:rsidRPr="00D70AC2" w:rsidRDefault="00D70AC2" w:rsidP="00403029">
            <w:pPr>
              <w:pStyle w:val="TableRight"/>
            </w:pPr>
            <w:r w:rsidRPr="00D70AC2">
              <w:t>521</w:t>
            </w:r>
          </w:p>
        </w:tc>
        <w:tc>
          <w:tcPr>
            <w:tcW w:w="535" w:type="dxa"/>
            <w:noWrap/>
            <w:vAlign w:val="center"/>
            <w:hideMark/>
          </w:tcPr>
          <w:p w14:paraId="464A0605" w14:textId="77777777" w:rsidR="00D70AC2" w:rsidRPr="00D70AC2" w:rsidRDefault="00D70AC2" w:rsidP="00403029">
            <w:pPr>
              <w:pStyle w:val="TableRight"/>
            </w:pPr>
            <w:r w:rsidRPr="00D70AC2">
              <w:t>563</w:t>
            </w:r>
          </w:p>
        </w:tc>
        <w:tc>
          <w:tcPr>
            <w:tcW w:w="535" w:type="dxa"/>
            <w:noWrap/>
            <w:vAlign w:val="center"/>
            <w:hideMark/>
          </w:tcPr>
          <w:p w14:paraId="20D5CA48" w14:textId="77777777" w:rsidR="00D70AC2" w:rsidRPr="00D70AC2" w:rsidRDefault="00D70AC2" w:rsidP="00403029">
            <w:pPr>
              <w:pStyle w:val="TableRight"/>
            </w:pPr>
            <w:r w:rsidRPr="00D70AC2">
              <w:t>518</w:t>
            </w:r>
          </w:p>
        </w:tc>
        <w:tc>
          <w:tcPr>
            <w:tcW w:w="535" w:type="dxa"/>
            <w:noWrap/>
            <w:vAlign w:val="center"/>
            <w:hideMark/>
          </w:tcPr>
          <w:p w14:paraId="44BDE52D" w14:textId="77777777" w:rsidR="00D70AC2" w:rsidRPr="00D70AC2" w:rsidRDefault="00D70AC2" w:rsidP="00403029">
            <w:pPr>
              <w:pStyle w:val="TableRight"/>
            </w:pPr>
            <w:r w:rsidRPr="00D70AC2">
              <w:t>573</w:t>
            </w:r>
          </w:p>
        </w:tc>
        <w:tc>
          <w:tcPr>
            <w:tcW w:w="535" w:type="dxa"/>
            <w:noWrap/>
            <w:vAlign w:val="center"/>
            <w:hideMark/>
          </w:tcPr>
          <w:p w14:paraId="440DD1F4" w14:textId="77777777" w:rsidR="00D70AC2" w:rsidRPr="00D70AC2" w:rsidRDefault="00D70AC2" w:rsidP="00403029">
            <w:pPr>
              <w:pStyle w:val="TableRight"/>
            </w:pPr>
            <w:r w:rsidRPr="00D70AC2">
              <w:t>585</w:t>
            </w:r>
          </w:p>
        </w:tc>
        <w:tc>
          <w:tcPr>
            <w:tcW w:w="535" w:type="dxa"/>
            <w:noWrap/>
            <w:vAlign w:val="center"/>
            <w:hideMark/>
          </w:tcPr>
          <w:p w14:paraId="613C58FA" w14:textId="77777777" w:rsidR="00D70AC2" w:rsidRPr="00D70AC2" w:rsidRDefault="00D70AC2" w:rsidP="00403029">
            <w:pPr>
              <w:pStyle w:val="TableRight"/>
            </w:pPr>
            <w:r w:rsidRPr="00D70AC2">
              <w:t>696</w:t>
            </w:r>
          </w:p>
        </w:tc>
        <w:tc>
          <w:tcPr>
            <w:tcW w:w="535" w:type="dxa"/>
            <w:noWrap/>
            <w:vAlign w:val="center"/>
            <w:hideMark/>
          </w:tcPr>
          <w:p w14:paraId="632E58C4" w14:textId="77777777" w:rsidR="00D70AC2" w:rsidRPr="00D70AC2" w:rsidRDefault="00CC3594" w:rsidP="00403029">
            <w:pPr>
              <w:pStyle w:val="TableRight"/>
            </w:pPr>
            <w:r>
              <w:t>645</w:t>
            </w:r>
          </w:p>
        </w:tc>
      </w:tr>
      <w:tr w:rsidR="007D0C3D" w:rsidRPr="00D70AC2" w14:paraId="6F7FC11E" w14:textId="77777777" w:rsidTr="007D0C3D">
        <w:trPr>
          <w:trHeight w:val="300"/>
        </w:trPr>
        <w:tc>
          <w:tcPr>
            <w:tcW w:w="2269" w:type="dxa"/>
            <w:noWrap/>
            <w:tcMar>
              <w:left w:w="28" w:type="dxa"/>
              <w:right w:w="0" w:type="dxa"/>
            </w:tcMar>
            <w:vAlign w:val="center"/>
            <w:hideMark/>
          </w:tcPr>
          <w:p w14:paraId="010A4D10" w14:textId="77777777" w:rsidR="00D70AC2" w:rsidRPr="00D70AC2" w:rsidRDefault="00D70AC2" w:rsidP="00403029">
            <w:pPr>
              <w:pStyle w:val="TableLeft"/>
            </w:pPr>
            <w:r w:rsidRPr="00D70AC2">
              <w:t>ODP tonnes</w:t>
            </w:r>
          </w:p>
        </w:tc>
        <w:tc>
          <w:tcPr>
            <w:tcW w:w="536" w:type="dxa"/>
            <w:noWrap/>
            <w:vAlign w:val="center"/>
            <w:hideMark/>
          </w:tcPr>
          <w:p w14:paraId="033B0A80" w14:textId="77777777" w:rsidR="00D70AC2" w:rsidRPr="00D70AC2" w:rsidRDefault="00D70AC2" w:rsidP="00403029">
            <w:pPr>
              <w:pStyle w:val="TableRight"/>
            </w:pPr>
            <w:r w:rsidRPr="00D70AC2">
              <w:t>311</w:t>
            </w:r>
          </w:p>
        </w:tc>
        <w:tc>
          <w:tcPr>
            <w:tcW w:w="535" w:type="dxa"/>
            <w:noWrap/>
            <w:vAlign w:val="center"/>
            <w:hideMark/>
          </w:tcPr>
          <w:p w14:paraId="0B0E8002" w14:textId="77777777" w:rsidR="00D70AC2" w:rsidRPr="00D70AC2" w:rsidRDefault="00D70AC2" w:rsidP="00403029">
            <w:pPr>
              <w:pStyle w:val="TableRight"/>
            </w:pPr>
            <w:r w:rsidRPr="00D70AC2">
              <w:t>331</w:t>
            </w:r>
          </w:p>
        </w:tc>
        <w:tc>
          <w:tcPr>
            <w:tcW w:w="535" w:type="dxa"/>
            <w:noWrap/>
            <w:vAlign w:val="center"/>
            <w:hideMark/>
          </w:tcPr>
          <w:p w14:paraId="465191D8" w14:textId="77777777" w:rsidR="00D70AC2" w:rsidRPr="00D70AC2" w:rsidRDefault="00D70AC2" w:rsidP="00403029">
            <w:pPr>
              <w:pStyle w:val="TableRight"/>
            </w:pPr>
            <w:r w:rsidRPr="00D70AC2">
              <w:t>353</w:t>
            </w:r>
          </w:p>
        </w:tc>
        <w:tc>
          <w:tcPr>
            <w:tcW w:w="535" w:type="dxa"/>
            <w:noWrap/>
            <w:vAlign w:val="center"/>
            <w:hideMark/>
          </w:tcPr>
          <w:p w14:paraId="4254F71D" w14:textId="77777777" w:rsidR="00D70AC2" w:rsidRPr="00D70AC2" w:rsidRDefault="00D70AC2" w:rsidP="00403029">
            <w:pPr>
              <w:pStyle w:val="TableRight"/>
            </w:pPr>
            <w:r w:rsidRPr="00D70AC2">
              <w:t>365</w:t>
            </w:r>
          </w:p>
        </w:tc>
        <w:tc>
          <w:tcPr>
            <w:tcW w:w="535" w:type="dxa"/>
            <w:noWrap/>
            <w:vAlign w:val="center"/>
            <w:hideMark/>
          </w:tcPr>
          <w:p w14:paraId="5098E6A1" w14:textId="77777777" w:rsidR="00D70AC2" w:rsidRPr="00D70AC2" w:rsidRDefault="00D70AC2" w:rsidP="00403029">
            <w:pPr>
              <w:pStyle w:val="TableRight"/>
            </w:pPr>
            <w:r w:rsidRPr="00D70AC2">
              <w:t>369</w:t>
            </w:r>
          </w:p>
        </w:tc>
        <w:tc>
          <w:tcPr>
            <w:tcW w:w="535" w:type="dxa"/>
            <w:noWrap/>
            <w:vAlign w:val="center"/>
            <w:hideMark/>
          </w:tcPr>
          <w:p w14:paraId="14D49930" w14:textId="77777777" w:rsidR="00D70AC2" w:rsidRPr="00D70AC2" w:rsidRDefault="00D70AC2" w:rsidP="00403029">
            <w:pPr>
              <w:pStyle w:val="TableRight"/>
            </w:pPr>
            <w:r w:rsidRPr="00D70AC2">
              <w:t>366</w:t>
            </w:r>
          </w:p>
        </w:tc>
        <w:tc>
          <w:tcPr>
            <w:tcW w:w="534" w:type="dxa"/>
            <w:noWrap/>
            <w:vAlign w:val="center"/>
            <w:hideMark/>
          </w:tcPr>
          <w:p w14:paraId="3B059317" w14:textId="77777777" w:rsidR="00D70AC2" w:rsidRPr="00D70AC2" w:rsidRDefault="00D70AC2" w:rsidP="00403029">
            <w:pPr>
              <w:pStyle w:val="TableRight"/>
            </w:pPr>
            <w:r w:rsidRPr="00D70AC2">
              <w:t>345</w:t>
            </w:r>
          </w:p>
        </w:tc>
        <w:tc>
          <w:tcPr>
            <w:tcW w:w="534" w:type="dxa"/>
            <w:noWrap/>
            <w:vAlign w:val="center"/>
            <w:hideMark/>
          </w:tcPr>
          <w:p w14:paraId="5FE8AC39" w14:textId="77777777" w:rsidR="00D70AC2" w:rsidRPr="00D70AC2" w:rsidRDefault="00D70AC2" w:rsidP="00403029">
            <w:pPr>
              <w:pStyle w:val="TableRight"/>
            </w:pPr>
            <w:r w:rsidRPr="00D70AC2">
              <w:t>307</w:t>
            </w:r>
          </w:p>
        </w:tc>
        <w:tc>
          <w:tcPr>
            <w:tcW w:w="534" w:type="dxa"/>
            <w:noWrap/>
            <w:vAlign w:val="center"/>
            <w:hideMark/>
          </w:tcPr>
          <w:p w14:paraId="7C2402DC" w14:textId="77777777" w:rsidR="00D70AC2" w:rsidRPr="00D70AC2" w:rsidRDefault="00D70AC2" w:rsidP="00403029">
            <w:pPr>
              <w:pStyle w:val="TableRight"/>
            </w:pPr>
            <w:r w:rsidRPr="00D70AC2">
              <w:t>280</w:t>
            </w:r>
          </w:p>
        </w:tc>
        <w:tc>
          <w:tcPr>
            <w:tcW w:w="535" w:type="dxa"/>
            <w:noWrap/>
            <w:vAlign w:val="center"/>
            <w:hideMark/>
          </w:tcPr>
          <w:p w14:paraId="0C8EB14E" w14:textId="77777777" w:rsidR="00D70AC2" w:rsidRPr="00D70AC2" w:rsidRDefault="00D70AC2" w:rsidP="00403029">
            <w:pPr>
              <w:pStyle w:val="TableRight"/>
            </w:pPr>
            <w:r w:rsidRPr="00D70AC2">
              <w:t>249</w:t>
            </w:r>
          </w:p>
        </w:tc>
        <w:tc>
          <w:tcPr>
            <w:tcW w:w="535" w:type="dxa"/>
            <w:noWrap/>
            <w:vAlign w:val="center"/>
            <w:hideMark/>
          </w:tcPr>
          <w:p w14:paraId="5934A8B8" w14:textId="77777777" w:rsidR="00D70AC2" w:rsidRPr="00D70AC2" w:rsidRDefault="00D70AC2" w:rsidP="00403029">
            <w:pPr>
              <w:pStyle w:val="TableRight"/>
            </w:pPr>
            <w:r w:rsidRPr="00D70AC2">
              <w:t>222</w:t>
            </w:r>
          </w:p>
        </w:tc>
        <w:tc>
          <w:tcPr>
            <w:tcW w:w="535" w:type="dxa"/>
            <w:noWrap/>
            <w:vAlign w:val="center"/>
            <w:hideMark/>
          </w:tcPr>
          <w:p w14:paraId="54397B33" w14:textId="77777777" w:rsidR="00D70AC2" w:rsidRPr="00D70AC2" w:rsidRDefault="00D70AC2" w:rsidP="00403029">
            <w:pPr>
              <w:pStyle w:val="TableRight"/>
            </w:pPr>
            <w:r w:rsidRPr="00D70AC2">
              <w:t>188</w:t>
            </w:r>
          </w:p>
        </w:tc>
        <w:tc>
          <w:tcPr>
            <w:tcW w:w="535" w:type="dxa"/>
            <w:noWrap/>
            <w:vAlign w:val="center"/>
            <w:hideMark/>
          </w:tcPr>
          <w:p w14:paraId="3C3843FF" w14:textId="77777777" w:rsidR="00D70AC2" w:rsidRPr="00D70AC2" w:rsidRDefault="00D70AC2" w:rsidP="00403029">
            <w:pPr>
              <w:pStyle w:val="TableRight"/>
            </w:pPr>
            <w:r w:rsidRPr="00D70AC2">
              <w:t>188</w:t>
            </w:r>
          </w:p>
        </w:tc>
        <w:tc>
          <w:tcPr>
            <w:tcW w:w="535" w:type="dxa"/>
            <w:noWrap/>
            <w:vAlign w:val="center"/>
            <w:hideMark/>
          </w:tcPr>
          <w:p w14:paraId="559559C3" w14:textId="77777777" w:rsidR="00D70AC2" w:rsidRPr="00D70AC2" w:rsidRDefault="00D70AC2" w:rsidP="00403029">
            <w:pPr>
              <w:pStyle w:val="TableRight"/>
            </w:pPr>
            <w:r w:rsidRPr="00D70AC2">
              <w:t>211</w:t>
            </w:r>
          </w:p>
        </w:tc>
        <w:tc>
          <w:tcPr>
            <w:tcW w:w="535" w:type="dxa"/>
            <w:noWrap/>
            <w:vAlign w:val="center"/>
            <w:hideMark/>
          </w:tcPr>
          <w:p w14:paraId="5DA17CA8" w14:textId="77777777" w:rsidR="00D70AC2" w:rsidRPr="00D70AC2" w:rsidRDefault="00D70AC2" w:rsidP="00403029">
            <w:pPr>
              <w:pStyle w:val="TableRight"/>
            </w:pPr>
            <w:r w:rsidRPr="00D70AC2">
              <w:t>238</w:t>
            </w:r>
          </w:p>
        </w:tc>
        <w:tc>
          <w:tcPr>
            <w:tcW w:w="535" w:type="dxa"/>
            <w:noWrap/>
            <w:vAlign w:val="center"/>
            <w:hideMark/>
          </w:tcPr>
          <w:p w14:paraId="17382BAD" w14:textId="77777777" w:rsidR="00D70AC2" w:rsidRPr="00D70AC2" w:rsidRDefault="00D70AC2" w:rsidP="00403029">
            <w:pPr>
              <w:pStyle w:val="TableRight"/>
            </w:pPr>
            <w:r w:rsidRPr="00D70AC2">
              <w:t>284</w:t>
            </w:r>
          </w:p>
        </w:tc>
        <w:tc>
          <w:tcPr>
            <w:tcW w:w="535" w:type="dxa"/>
            <w:noWrap/>
            <w:vAlign w:val="center"/>
            <w:hideMark/>
          </w:tcPr>
          <w:p w14:paraId="60F03BE0" w14:textId="77777777" w:rsidR="00D70AC2" w:rsidRPr="00D70AC2" w:rsidRDefault="00D70AC2" w:rsidP="00403029">
            <w:pPr>
              <w:pStyle w:val="TableRight"/>
            </w:pPr>
            <w:r w:rsidRPr="00D70AC2">
              <w:t>312</w:t>
            </w:r>
          </w:p>
        </w:tc>
        <w:tc>
          <w:tcPr>
            <w:tcW w:w="535" w:type="dxa"/>
            <w:noWrap/>
            <w:vAlign w:val="center"/>
            <w:hideMark/>
          </w:tcPr>
          <w:p w14:paraId="7B35EAC5" w14:textId="77777777" w:rsidR="00D70AC2" w:rsidRPr="00D70AC2" w:rsidRDefault="00D70AC2" w:rsidP="00403029">
            <w:pPr>
              <w:pStyle w:val="TableRight"/>
            </w:pPr>
            <w:r w:rsidRPr="00D70AC2">
              <w:t>338</w:t>
            </w:r>
          </w:p>
        </w:tc>
        <w:tc>
          <w:tcPr>
            <w:tcW w:w="535" w:type="dxa"/>
            <w:noWrap/>
            <w:vAlign w:val="center"/>
            <w:hideMark/>
          </w:tcPr>
          <w:p w14:paraId="5E7C8512" w14:textId="77777777" w:rsidR="00D70AC2" w:rsidRPr="00D70AC2" w:rsidRDefault="00D70AC2" w:rsidP="00403029">
            <w:pPr>
              <w:pStyle w:val="TableRight"/>
            </w:pPr>
            <w:r w:rsidRPr="00D70AC2">
              <w:t>311</w:t>
            </w:r>
          </w:p>
        </w:tc>
        <w:tc>
          <w:tcPr>
            <w:tcW w:w="535" w:type="dxa"/>
            <w:noWrap/>
            <w:vAlign w:val="center"/>
            <w:hideMark/>
          </w:tcPr>
          <w:p w14:paraId="6A09E6F7" w14:textId="77777777" w:rsidR="00D70AC2" w:rsidRPr="00D70AC2" w:rsidRDefault="00D70AC2" w:rsidP="00403029">
            <w:pPr>
              <w:pStyle w:val="TableRight"/>
            </w:pPr>
            <w:r w:rsidRPr="00D70AC2">
              <w:t>344</w:t>
            </w:r>
          </w:p>
        </w:tc>
        <w:tc>
          <w:tcPr>
            <w:tcW w:w="535" w:type="dxa"/>
            <w:noWrap/>
            <w:vAlign w:val="center"/>
            <w:hideMark/>
          </w:tcPr>
          <w:p w14:paraId="18EE935C" w14:textId="77777777" w:rsidR="00D70AC2" w:rsidRPr="00D70AC2" w:rsidRDefault="00D70AC2" w:rsidP="00403029">
            <w:pPr>
              <w:pStyle w:val="TableRight"/>
            </w:pPr>
            <w:r w:rsidRPr="00D70AC2">
              <w:t>351</w:t>
            </w:r>
          </w:p>
        </w:tc>
        <w:tc>
          <w:tcPr>
            <w:tcW w:w="535" w:type="dxa"/>
            <w:noWrap/>
            <w:vAlign w:val="center"/>
            <w:hideMark/>
          </w:tcPr>
          <w:p w14:paraId="1397ED0B" w14:textId="77777777" w:rsidR="00D70AC2" w:rsidRPr="00D70AC2" w:rsidRDefault="00D70AC2" w:rsidP="00403029">
            <w:pPr>
              <w:pStyle w:val="TableRight"/>
            </w:pPr>
            <w:r w:rsidRPr="00D70AC2">
              <w:t>417</w:t>
            </w:r>
          </w:p>
        </w:tc>
        <w:tc>
          <w:tcPr>
            <w:tcW w:w="535" w:type="dxa"/>
            <w:noWrap/>
            <w:vAlign w:val="center"/>
            <w:hideMark/>
          </w:tcPr>
          <w:p w14:paraId="466D7073" w14:textId="77777777" w:rsidR="00D70AC2" w:rsidRPr="00D70AC2" w:rsidRDefault="009E716F" w:rsidP="00403029">
            <w:pPr>
              <w:pStyle w:val="TableRight"/>
            </w:pPr>
            <w:r>
              <w:t>387</w:t>
            </w:r>
          </w:p>
        </w:tc>
      </w:tr>
      <w:tr w:rsidR="007D0C3D" w:rsidRPr="00D70AC2" w14:paraId="695A4B6B"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132097D5" w14:textId="77777777" w:rsidR="00D70AC2" w:rsidRPr="00D70AC2" w:rsidRDefault="00D70AC2" w:rsidP="00403029">
            <w:pPr>
              <w:pStyle w:val="TableLeft"/>
            </w:pPr>
            <w:r w:rsidRPr="00D70AC2">
              <w:t xml:space="preserve">k </w:t>
            </w:r>
            <w:r w:rsidRPr="00E609EB">
              <w:t>tonnes CO</w:t>
            </w:r>
            <w:r w:rsidRPr="00E609EB">
              <w:rPr>
                <w:vertAlign w:val="subscript"/>
              </w:rPr>
              <w:t>2</w:t>
            </w:r>
            <w:r w:rsidRPr="00E609EB">
              <w:t>-e</w:t>
            </w:r>
          </w:p>
        </w:tc>
        <w:tc>
          <w:tcPr>
            <w:tcW w:w="536" w:type="dxa"/>
            <w:noWrap/>
            <w:vAlign w:val="center"/>
            <w:hideMark/>
          </w:tcPr>
          <w:p w14:paraId="646D8AA3" w14:textId="77777777" w:rsidR="00D70AC2" w:rsidRPr="00D70AC2" w:rsidRDefault="00D70AC2" w:rsidP="00403029">
            <w:pPr>
              <w:pStyle w:val="TableRight"/>
            </w:pPr>
            <w:r w:rsidRPr="00D70AC2">
              <w:t>2.6</w:t>
            </w:r>
          </w:p>
        </w:tc>
        <w:tc>
          <w:tcPr>
            <w:tcW w:w="535" w:type="dxa"/>
            <w:noWrap/>
            <w:vAlign w:val="center"/>
            <w:hideMark/>
          </w:tcPr>
          <w:p w14:paraId="596C7B43" w14:textId="77777777" w:rsidR="00D70AC2" w:rsidRPr="00D70AC2" w:rsidRDefault="00D70AC2" w:rsidP="00403029">
            <w:pPr>
              <w:pStyle w:val="TableRight"/>
            </w:pPr>
            <w:r w:rsidRPr="00D70AC2">
              <w:t>2.8</w:t>
            </w:r>
          </w:p>
        </w:tc>
        <w:tc>
          <w:tcPr>
            <w:tcW w:w="535" w:type="dxa"/>
            <w:noWrap/>
            <w:vAlign w:val="center"/>
            <w:hideMark/>
          </w:tcPr>
          <w:p w14:paraId="31C19055" w14:textId="77777777" w:rsidR="00D70AC2" w:rsidRPr="00D70AC2" w:rsidRDefault="00D70AC2" w:rsidP="00403029">
            <w:pPr>
              <w:pStyle w:val="TableRight"/>
            </w:pPr>
            <w:r w:rsidRPr="00D70AC2">
              <w:t>2.9</w:t>
            </w:r>
          </w:p>
        </w:tc>
        <w:tc>
          <w:tcPr>
            <w:tcW w:w="535" w:type="dxa"/>
            <w:noWrap/>
            <w:vAlign w:val="center"/>
            <w:hideMark/>
          </w:tcPr>
          <w:p w14:paraId="69CAE24C" w14:textId="77777777" w:rsidR="00D70AC2" w:rsidRPr="00D70AC2" w:rsidRDefault="00D70AC2" w:rsidP="00403029">
            <w:pPr>
              <w:pStyle w:val="TableRight"/>
            </w:pPr>
            <w:r w:rsidRPr="00D70AC2">
              <w:t>3.0</w:t>
            </w:r>
          </w:p>
        </w:tc>
        <w:tc>
          <w:tcPr>
            <w:tcW w:w="535" w:type="dxa"/>
            <w:noWrap/>
            <w:vAlign w:val="center"/>
            <w:hideMark/>
          </w:tcPr>
          <w:p w14:paraId="27585A26" w14:textId="77777777" w:rsidR="00D70AC2" w:rsidRPr="00D70AC2" w:rsidRDefault="00D70AC2" w:rsidP="00403029">
            <w:pPr>
              <w:pStyle w:val="TableRight"/>
            </w:pPr>
            <w:r w:rsidRPr="00D70AC2">
              <w:t>3.1</w:t>
            </w:r>
          </w:p>
        </w:tc>
        <w:tc>
          <w:tcPr>
            <w:tcW w:w="535" w:type="dxa"/>
            <w:noWrap/>
            <w:vAlign w:val="center"/>
            <w:hideMark/>
          </w:tcPr>
          <w:p w14:paraId="038723CC" w14:textId="77777777" w:rsidR="00D70AC2" w:rsidRPr="00D70AC2" w:rsidRDefault="00D70AC2" w:rsidP="00403029">
            <w:pPr>
              <w:pStyle w:val="TableRight"/>
            </w:pPr>
            <w:r w:rsidRPr="00D70AC2">
              <w:t>3.0</w:t>
            </w:r>
          </w:p>
        </w:tc>
        <w:tc>
          <w:tcPr>
            <w:tcW w:w="534" w:type="dxa"/>
            <w:noWrap/>
            <w:vAlign w:val="center"/>
            <w:hideMark/>
          </w:tcPr>
          <w:p w14:paraId="7275013A" w14:textId="77777777" w:rsidR="00D70AC2" w:rsidRPr="00D70AC2" w:rsidRDefault="00D70AC2" w:rsidP="00403029">
            <w:pPr>
              <w:pStyle w:val="TableRight"/>
            </w:pPr>
            <w:r w:rsidRPr="00D70AC2">
              <w:t>2.9</w:t>
            </w:r>
          </w:p>
        </w:tc>
        <w:tc>
          <w:tcPr>
            <w:tcW w:w="534" w:type="dxa"/>
            <w:noWrap/>
            <w:vAlign w:val="center"/>
            <w:hideMark/>
          </w:tcPr>
          <w:p w14:paraId="0DBD1026" w14:textId="77777777" w:rsidR="00D70AC2" w:rsidRPr="00D70AC2" w:rsidRDefault="00D70AC2" w:rsidP="00403029">
            <w:pPr>
              <w:pStyle w:val="TableRight"/>
            </w:pPr>
            <w:r w:rsidRPr="00D70AC2">
              <w:t>2.6</w:t>
            </w:r>
          </w:p>
        </w:tc>
        <w:tc>
          <w:tcPr>
            <w:tcW w:w="534" w:type="dxa"/>
            <w:noWrap/>
            <w:vAlign w:val="center"/>
            <w:hideMark/>
          </w:tcPr>
          <w:p w14:paraId="292141DF" w14:textId="77777777" w:rsidR="00D70AC2" w:rsidRPr="00D70AC2" w:rsidRDefault="00D70AC2" w:rsidP="00403029">
            <w:pPr>
              <w:pStyle w:val="TableRight"/>
            </w:pPr>
            <w:r w:rsidRPr="00D70AC2">
              <w:t>2.3</w:t>
            </w:r>
          </w:p>
        </w:tc>
        <w:tc>
          <w:tcPr>
            <w:tcW w:w="535" w:type="dxa"/>
            <w:noWrap/>
            <w:vAlign w:val="center"/>
            <w:hideMark/>
          </w:tcPr>
          <w:p w14:paraId="7BE8C719" w14:textId="77777777" w:rsidR="00D70AC2" w:rsidRPr="00D70AC2" w:rsidRDefault="00D70AC2" w:rsidP="00403029">
            <w:pPr>
              <w:pStyle w:val="TableRight"/>
            </w:pPr>
            <w:r w:rsidRPr="00D70AC2">
              <w:t>2.1</w:t>
            </w:r>
          </w:p>
        </w:tc>
        <w:tc>
          <w:tcPr>
            <w:tcW w:w="535" w:type="dxa"/>
            <w:noWrap/>
            <w:vAlign w:val="center"/>
            <w:hideMark/>
          </w:tcPr>
          <w:p w14:paraId="2C2B080A" w14:textId="77777777" w:rsidR="00D70AC2" w:rsidRPr="00D70AC2" w:rsidRDefault="00D70AC2" w:rsidP="00403029">
            <w:pPr>
              <w:pStyle w:val="TableRight"/>
            </w:pPr>
            <w:r w:rsidRPr="00D70AC2">
              <w:t>1.8</w:t>
            </w:r>
          </w:p>
        </w:tc>
        <w:tc>
          <w:tcPr>
            <w:tcW w:w="535" w:type="dxa"/>
            <w:noWrap/>
            <w:vAlign w:val="center"/>
            <w:hideMark/>
          </w:tcPr>
          <w:p w14:paraId="09E02826" w14:textId="77777777" w:rsidR="00D70AC2" w:rsidRPr="00D70AC2" w:rsidRDefault="00D70AC2" w:rsidP="00403029">
            <w:pPr>
              <w:pStyle w:val="TableRight"/>
            </w:pPr>
            <w:r w:rsidRPr="00D70AC2">
              <w:t>1.6</w:t>
            </w:r>
          </w:p>
        </w:tc>
        <w:tc>
          <w:tcPr>
            <w:tcW w:w="535" w:type="dxa"/>
            <w:noWrap/>
            <w:vAlign w:val="center"/>
            <w:hideMark/>
          </w:tcPr>
          <w:p w14:paraId="7770FC57" w14:textId="77777777" w:rsidR="00D70AC2" w:rsidRPr="00D70AC2" w:rsidRDefault="00D70AC2" w:rsidP="00403029">
            <w:pPr>
              <w:pStyle w:val="TableRight"/>
            </w:pPr>
            <w:r w:rsidRPr="00D70AC2">
              <w:t>1.6</w:t>
            </w:r>
          </w:p>
        </w:tc>
        <w:tc>
          <w:tcPr>
            <w:tcW w:w="535" w:type="dxa"/>
            <w:noWrap/>
            <w:vAlign w:val="center"/>
            <w:hideMark/>
          </w:tcPr>
          <w:p w14:paraId="448D7AD5" w14:textId="77777777" w:rsidR="00D70AC2" w:rsidRPr="00D70AC2" w:rsidRDefault="00D70AC2" w:rsidP="00403029">
            <w:pPr>
              <w:pStyle w:val="TableRight"/>
            </w:pPr>
            <w:r w:rsidRPr="00D70AC2">
              <w:t>1.8</w:t>
            </w:r>
          </w:p>
        </w:tc>
        <w:tc>
          <w:tcPr>
            <w:tcW w:w="535" w:type="dxa"/>
            <w:noWrap/>
            <w:vAlign w:val="center"/>
            <w:hideMark/>
          </w:tcPr>
          <w:p w14:paraId="02AE2682" w14:textId="77777777" w:rsidR="00D70AC2" w:rsidRPr="00D70AC2" w:rsidRDefault="00D70AC2" w:rsidP="00403029">
            <w:pPr>
              <w:pStyle w:val="TableRight"/>
            </w:pPr>
            <w:r w:rsidRPr="00D70AC2">
              <w:t>2.0</w:t>
            </w:r>
          </w:p>
        </w:tc>
        <w:tc>
          <w:tcPr>
            <w:tcW w:w="535" w:type="dxa"/>
            <w:noWrap/>
            <w:vAlign w:val="center"/>
            <w:hideMark/>
          </w:tcPr>
          <w:p w14:paraId="6E07F6A1" w14:textId="77777777" w:rsidR="00D70AC2" w:rsidRPr="00D70AC2" w:rsidRDefault="00D70AC2" w:rsidP="00403029">
            <w:pPr>
              <w:pStyle w:val="TableRight"/>
            </w:pPr>
            <w:r w:rsidRPr="00D70AC2">
              <w:t>2.4</w:t>
            </w:r>
          </w:p>
        </w:tc>
        <w:tc>
          <w:tcPr>
            <w:tcW w:w="535" w:type="dxa"/>
            <w:noWrap/>
            <w:vAlign w:val="center"/>
            <w:hideMark/>
          </w:tcPr>
          <w:p w14:paraId="428D818A" w14:textId="77777777" w:rsidR="00D70AC2" w:rsidRPr="00D70AC2" w:rsidRDefault="00D70AC2" w:rsidP="00403029">
            <w:pPr>
              <w:pStyle w:val="TableRight"/>
            </w:pPr>
            <w:r w:rsidRPr="00D70AC2">
              <w:t>2.6</w:t>
            </w:r>
          </w:p>
        </w:tc>
        <w:tc>
          <w:tcPr>
            <w:tcW w:w="535" w:type="dxa"/>
            <w:noWrap/>
            <w:vAlign w:val="center"/>
            <w:hideMark/>
          </w:tcPr>
          <w:p w14:paraId="49AF7010" w14:textId="77777777" w:rsidR="00D70AC2" w:rsidRPr="00D70AC2" w:rsidRDefault="00D70AC2" w:rsidP="00403029">
            <w:pPr>
              <w:pStyle w:val="TableRight"/>
            </w:pPr>
            <w:r w:rsidRPr="00D70AC2">
              <w:t>2.8</w:t>
            </w:r>
          </w:p>
        </w:tc>
        <w:tc>
          <w:tcPr>
            <w:tcW w:w="535" w:type="dxa"/>
            <w:noWrap/>
            <w:vAlign w:val="center"/>
            <w:hideMark/>
          </w:tcPr>
          <w:p w14:paraId="6A6AE2FD" w14:textId="77777777" w:rsidR="00D70AC2" w:rsidRPr="00D70AC2" w:rsidRDefault="00D70AC2" w:rsidP="00403029">
            <w:pPr>
              <w:pStyle w:val="TableRight"/>
            </w:pPr>
            <w:r w:rsidRPr="00D70AC2">
              <w:t>2.6</w:t>
            </w:r>
          </w:p>
        </w:tc>
        <w:tc>
          <w:tcPr>
            <w:tcW w:w="535" w:type="dxa"/>
            <w:noWrap/>
            <w:vAlign w:val="center"/>
            <w:hideMark/>
          </w:tcPr>
          <w:p w14:paraId="2192E133" w14:textId="77777777" w:rsidR="00D70AC2" w:rsidRPr="00D70AC2" w:rsidRDefault="00D70AC2" w:rsidP="00403029">
            <w:pPr>
              <w:pStyle w:val="TableRight"/>
            </w:pPr>
            <w:r w:rsidRPr="00D70AC2">
              <w:t>2.9</w:t>
            </w:r>
          </w:p>
        </w:tc>
        <w:tc>
          <w:tcPr>
            <w:tcW w:w="535" w:type="dxa"/>
            <w:noWrap/>
            <w:vAlign w:val="center"/>
            <w:hideMark/>
          </w:tcPr>
          <w:p w14:paraId="1AD61A7A" w14:textId="77777777" w:rsidR="00D70AC2" w:rsidRPr="00D70AC2" w:rsidRDefault="00D70AC2" w:rsidP="00403029">
            <w:pPr>
              <w:pStyle w:val="TableRight"/>
            </w:pPr>
            <w:r w:rsidRPr="00D70AC2">
              <w:t>2.9</w:t>
            </w:r>
          </w:p>
        </w:tc>
        <w:tc>
          <w:tcPr>
            <w:tcW w:w="535" w:type="dxa"/>
            <w:noWrap/>
            <w:vAlign w:val="center"/>
            <w:hideMark/>
          </w:tcPr>
          <w:p w14:paraId="22C26F99" w14:textId="77777777" w:rsidR="00D70AC2" w:rsidRPr="00D70AC2" w:rsidRDefault="00D70AC2" w:rsidP="00403029">
            <w:pPr>
              <w:pStyle w:val="TableRight"/>
            </w:pPr>
            <w:r w:rsidRPr="00D70AC2">
              <w:t>3.5</w:t>
            </w:r>
          </w:p>
        </w:tc>
        <w:tc>
          <w:tcPr>
            <w:tcW w:w="535" w:type="dxa"/>
            <w:noWrap/>
            <w:vAlign w:val="center"/>
            <w:hideMark/>
          </w:tcPr>
          <w:p w14:paraId="183FF9AE" w14:textId="77777777" w:rsidR="00D70AC2" w:rsidRPr="00D70AC2" w:rsidRDefault="009E716F" w:rsidP="00403029">
            <w:pPr>
              <w:pStyle w:val="TableRight"/>
            </w:pPr>
            <w:r>
              <w:t>3.2</w:t>
            </w:r>
          </w:p>
        </w:tc>
      </w:tr>
      <w:tr w:rsidR="007D0C3D" w:rsidRPr="00D70AC2" w14:paraId="45B4501A" w14:textId="77777777" w:rsidTr="007D0C3D">
        <w:trPr>
          <w:trHeight w:val="300"/>
        </w:trPr>
        <w:tc>
          <w:tcPr>
            <w:tcW w:w="2269" w:type="dxa"/>
            <w:noWrap/>
            <w:tcMar>
              <w:left w:w="28" w:type="dxa"/>
              <w:right w:w="0" w:type="dxa"/>
            </w:tcMar>
            <w:vAlign w:val="center"/>
          </w:tcPr>
          <w:p w14:paraId="480C4573" w14:textId="77777777" w:rsidR="00403029" w:rsidRPr="007D0C3D" w:rsidRDefault="00403029" w:rsidP="00403029">
            <w:pPr>
              <w:pStyle w:val="TableLeft"/>
              <w:rPr>
                <w:b/>
              </w:rPr>
            </w:pPr>
            <w:r w:rsidRPr="007D0C3D">
              <w:rPr>
                <w:b/>
              </w:rPr>
              <w:t>chlorocarbons (MP)</w:t>
            </w:r>
          </w:p>
        </w:tc>
        <w:tc>
          <w:tcPr>
            <w:tcW w:w="536" w:type="dxa"/>
            <w:noWrap/>
            <w:vAlign w:val="center"/>
          </w:tcPr>
          <w:p w14:paraId="19D1371A" w14:textId="77777777" w:rsidR="00403029" w:rsidRPr="00D70AC2" w:rsidRDefault="00403029" w:rsidP="00403029">
            <w:pPr>
              <w:pStyle w:val="TableRight"/>
            </w:pPr>
          </w:p>
        </w:tc>
        <w:tc>
          <w:tcPr>
            <w:tcW w:w="535" w:type="dxa"/>
            <w:noWrap/>
            <w:vAlign w:val="center"/>
          </w:tcPr>
          <w:p w14:paraId="0A3BB09F" w14:textId="77777777" w:rsidR="00403029" w:rsidRPr="00D70AC2" w:rsidRDefault="00403029" w:rsidP="00403029">
            <w:pPr>
              <w:pStyle w:val="TableRight"/>
            </w:pPr>
          </w:p>
        </w:tc>
        <w:tc>
          <w:tcPr>
            <w:tcW w:w="535" w:type="dxa"/>
            <w:noWrap/>
            <w:vAlign w:val="center"/>
          </w:tcPr>
          <w:p w14:paraId="2EF384E0" w14:textId="77777777" w:rsidR="00403029" w:rsidRPr="00D70AC2" w:rsidRDefault="00403029" w:rsidP="00403029">
            <w:pPr>
              <w:pStyle w:val="TableRight"/>
            </w:pPr>
          </w:p>
        </w:tc>
        <w:tc>
          <w:tcPr>
            <w:tcW w:w="535" w:type="dxa"/>
            <w:noWrap/>
            <w:vAlign w:val="center"/>
          </w:tcPr>
          <w:p w14:paraId="4F3D594B" w14:textId="77777777" w:rsidR="00403029" w:rsidRPr="00D70AC2" w:rsidRDefault="00403029" w:rsidP="00403029">
            <w:pPr>
              <w:pStyle w:val="TableRight"/>
            </w:pPr>
          </w:p>
        </w:tc>
        <w:tc>
          <w:tcPr>
            <w:tcW w:w="535" w:type="dxa"/>
            <w:noWrap/>
            <w:vAlign w:val="center"/>
          </w:tcPr>
          <w:p w14:paraId="7F977CDE" w14:textId="77777777" w:rsidR="00403029" w:rsidRPr="00D70AC2" w:rsidRDefault="00403029" w:rsidP="00403029">
            <w:pPr>
              <w:pStyle w:val="TableRight"/>
            </w:pPr>
          </w:p>
        </w:tc>
        <w:tc>
          <w:tcPr>
            <w:tcW w:w="535" w:type="dxa"/>
            <w:noWrap/>
            <w:vAlign w:val="center"/>
          </w:tcPr>
          <w:p w14:paraId="719E3CB1" w14:textId="77777777" w:rsidR="00403029" w:rsidRPr="00D70AC2" w:rsidRDefault="00403029" w:rsidP="00403029">
            <w:pPr>
              <w:pStyle w:val="TableRight"/>
            </w:pPr>
          </w:p>
        </w:tc>
        <w:tc>
          <w:tcPr>
            <w:tcW w:w="534" w:type="dxa"/>
            <w:noWrap/>
            <w:vAlign w:val="center"/>
          </w:tcPr>
          <w:p w14:paraId="5E8B4FCE" w14:textId="77777777" w:rsidR="00403029" w:rsidRPr="00D70AC2" w:rsidRDefault="00403029" w:rsidP="00403029">
            <w:pPr>
              <w:pStyle w:val="TableRight"/>
            </w:pPr>
          </w:p>
        </w:tc>
        <w:tc>
          <w:tcPr>
            <w:tcW w:w="534" w:type="dxa"/>
            <w:noWrap/>
            <w:vAlign w:val="center"/>
          </w:tcPr>
          <w:p w14:paraId="21817545" w14:textId="77777777" w:rsidR="00403029" w:rsidRPr="00D70AC2" w:rsidRDefault="00403029" w:rsidP="00403029">
            <w:pPr>
              <w:pStyle w:val="TableRight"/>
            </w:pPr>
          </w:p>
        </w:tc>
        <w:tc>
          <w:tcPr>
            <w:tcW w:w="534" w:type="dxa"/>
            <w:noWrap/>
            <w:vAlign w:val="center"/>
          </w:tcPr>
          <w:p w14:paraId="7E7C8CF6" w14:textId="77777777" w:rsidR="00403029" w:rsidRPr="00D70AC2" w:rsidRDefault="00403029" w:rsidP="00403029">
            <w:pPr>
              <w:pStyle w:val="TableRight"/>
            </w:pPr>
          </w:p>
        </w:tc>
        <w:tc>
          <w:tcPr>
            <w:tcW w:w="535" w:type="dxa"/>
            <w:noWrap/>
            <w:vAlign w:val="center"/>
          </w:tcPr>
          <w:p w14:paraId="0B38C2B7" w14:textId="77777777" w:rsidR="00403029" w:rsidRPr="00D70AC2" w:rsidRDefault="00403029" w:rsidP="00403029">
            <w:pPr>
              <w:pStyle w:val="TableRight"/>
            </w:pPr>
          </w:p>
        </w:tc>
        <w:tc>
          <w:tcPr>
            <w:tcW w:w="535" w:type="dxa"/>
            <w:noWrap/>
            <w:vAlign w:val="center"/>
          </w:tcPr>
          <w:p w14:paraId="1B929803" w14:textId="77777777" w:rsidR="00403029" w:rsidRPr="00D70AC2" w:rsidRDefault="00403029" w:rsidP="00403029">
            <w:pPr>
              <w:pStyle w:val="TableRight"/>
            </w:pPr>
          </w:p>
        </w:tc>
        <w:tc>
          <w:tcPr>
            <w:tcW w:w="535" w:type="dxa"/>
            <w:noWrap/>
            <w:vAlign w:val="center"/>
          </w:tcPr>
          <w:p w14:paraId="61DE6109" w14:textId="77777777" w:rsidR="00403029" w:rsidRPr="00D70AC2" w:rsidRDefault="00403029" w:rsidP="00403029">
            <w:pPr>
              <w:pStyle w:val="TableRight"/>
            </w:pPr>
          </w:p>
        </w:tc>
        <w:tc>
          <w:tcPr>
            <w:tcW w:w="535" w:type="dxa"/>
            <w:noWrap/>
            <w:vAlign w:val="center"/>
          </w:tcPr>
          <w:p w14:paraId="2B3D8E15" w14:textId="77777777" w:rsidR="00403029" w:rsidRPr="00D70AC2" w:rsidRDefault="00403029" w:rsidP="00403029">
            <w:pPr>
              <w:pStyle w:val="TableRight"/>
            </w:pPr>
          </w:p>
        </w:tc>
        <w:tc>
          <w:tcPr>
            <w:tcW w:w="535" w:type="dxa"/>
            <w:noWrap/>
            <w:vAlign w:val="center"/>
          </w:tcPr>
          <w:p w14:paraId="7380801C" w14:textId="77777777" w:rsidR="00403029" w:rsidRPr="00D70AC2" w:rsidRDefault="00403029" w:rsidP="00403029">
            <w:pPr>
              <w:pStyle w:val="TableRight"/>
            </w:pPr>
          </w:p>
        </w:tc>
        <w:tc>
          <w:tcPr>
            <w:tcW w:w="535" w:type="dxa"/>
            <w:noWrap/>
            <w:vAlign w:val="center"/>
          </w:tcPr>
          <w:p w14:paraId="23BFB320" w14:textId="77777777" w:rsidR="00403029" w:rsidRPr="00D70AC2" w:rsidRDefault="00403029" w:rsidP="00403029">
            <w:pPr>
              <w:pStyle w:val="TableRight"/>
            </w:pPr>
          </w:p>
        </w:tc>
        <w:tc>
          <w:tcPr>
            <w:tcW w:w="535" w:type="dxa"/>
            <w:noWrap/>
            <w:vAlign w:val="center"/>
          </w:tcPr>
          <w:p w14:paraId="0C479D55" w14:textId="77777777" w:rsidR="00403029" w:rsidRPr="00D70AC2" w:rsidRDefault="00403029" w:rsidP="00403029">
            <w:pPr>
              <w:pStyle w:val="TableRight"/>
            </w:pPr>
          </w:p>
        </w:tc>
        <w:tc>
          <w:tcPr>
            <w:tcW w:w="535" w:type="dxa"/>
            <w:noWrap/>
            <w:vAlign w:val="center"/>
          </w:tcPr>
          <w:p w14:paraId="326B7D07" w14:textId="77777777" w:rsidR="00403029" w:rsidRPr="00D70AC2" w:rsidRDefault="00403029" w:rsidP="00403029">
            <w:pPr>
              <w:pStyle w:val="TableRight"/>
            </w:pPr>
          </w:p>
        </w:tc>
        <w:tc>
          <w:tcPr>
            <w:tcW w:w="535" w:type="dxa"/>
            <w:noWrap/>
            <w:vAlign w:val="center"/>
          </w:tcPr>
          <w:p w14:paraId="60A84364" w14:textId="77777777" w:rsidR="00403029" w:rsidRPr="00D70AC2" w:rsidRDefault="00403029" w:rsidP="00403029">
            <w:pPr>
              <w:pStyle w:val="TableRight"/>
            </w:pPr>
          </w:p>
        </w:tc>
        <w:tc>
          <w:tcPr>
            <w:tcW w:w="535" w:type="dxa"/>
            <w:noWrap/>
            <w:vAlign w:val="center"/>
          </w:tcPr>
          <w:p w14:paraId="322E48F7" w14:textId="77777777" w:rsidR="00403029" w:rsidRPr="00D70AC2" w:rsidRDefault="00403029" w:rsidP="00403029">
            <w:pPr>
              <w:pStyle w:val="TableRight"/>
            </w:pPr>
          </w:p>
        </w:tc>
        <w:tc>
          <w:tcPr>
            <w:tcW w:w="535" w:type="dxa"/>
            <w:noWrap/>
            <w:vAlign w:val="center"/>
          </w:tcPr>
          <w:p w14:paraId="34B20C50" w14:textId="77777777" w:rsidR="00403029" w:rsidRPr="00D70AC2" w:rsidRDefault="00403029" w:rsidP="00403029">
            <w:pPr>
              <w:pStyle w:val="TableRight"/>
            </w:pPr>
          </w:p>
        </w:tc>
        <w:tc>
          <w:tcPr>
            <w:tcW w:w="535" w:type="dxa"/>
            <w:noWrap/>
            <w:vAlign w:val="center"/>
          </w:tcPr>
          <w:p w14:paraId="2D8F3813" w14:textId="77777777" w:rsidR="00403029" w:rsidRPr="00D70AC2" w:rsidRDefault="00403029" w:rsidP="00403029">
            <w:pPr>
              <w:pStyle w:val="TableRight"/>
            </w:pPr>
          </w:p>
        </w:tc>
        <w:tc>
          <w:tcPr>
            <w:tcW w:w="535" w:type="dxa"/>
            <w:noWrap/>
            <w:vAlign w:val="center"/>
          </w:tcPr>
          <w:p w14:paraId="6A66F0AA" w14:textId="77777777" w:rsidR="00403029" w:rsidRPr="00D70AC2" w:rsidRDefault="00403029" w:rsidP="00403029">
            <w:pPr>
              <w:pStyle w:val="TableRight"/>
            </w:pPr>
          </w:p>
        </w:tc>
        <w:tc>
          <w:tcPr>
            <w:tcW w:w="535" w:type="dxa"/>
            <w:noWrap/>
            <w:vAlign w:val="center"/>
          </w:tcPr>
          <w:p w14:paraId="0A2B99B4" w14:textId="77777777" w:rsidR="00403029" w:rsidRPr="00D70AC2" w:rsidRDefault="00403029" w:rsidP="00403029">
            <w:pPr>
              <w:pStyle w:val="TableRight"/>
            </w:pPr>
          </w:p>
        </w:tc>
      </w:tr>
      <w:tr w:rsidR="007D0C3D" w:rsidRPr="00D70AC2" w14:paraId="4FB434B5"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3171DAC0" w14:textId="77777777" w:rsidR="00D70AC2" w:rsidRPr="00D70AC2" w:rsidRDefault="00AC5C8A" w:rsidP="00403029">
            <w:pPr>
              <w:pStyle w:val="TableLeft"/>
            </w:pPr>
            <w:r>
              <w:t xml:space="preserve">carbon </w:t>
            </w:r>
            <w:r w:rsidR="00D70AC2">
              <w:t>tetrachloride (CT)</w:t>
            </w:r>
          </w:p>
        </w:tc>
        <w:tc>
          <w:tcPr>
            <w:tcW w:w="536" w:type="dxa"/>
            <w:noWrap/>
            <w:vAlign w:val="center"/>
            <w:hideMark/>
          </w:tcPr>
          <w:p w14:paraId="77E1C167" w14:textId="77777777" w:rsidR="00D70AC2" w:rsidRPr="00D70AC2" w:rsidRDefault="00D70AC2" w:rsidP="00403029">
            <w:pPr>
              <w:pStyle w:val="TableRight"/>
            </w:pPr>
            <w:r w:rsidRPr="00D70AC2">
              <w:t>230</w:t>
            </w:r>
          </w:p>
        </w:tc>
        <w:tc>
          <w:tcPr>
            <w:tcW w:w="535" w:type="dxa"/>
            <w:noWrap/>
            <w:vAlign w:val="center"/>
            <w:hideMark/>
          </w:tcPr>
          <w:p w14:paraId="2AC57B77" w14:textId="77777777" w:rsidR="00D70AC2" w:rsidRPr="00D70AC2" w:rsidRDefault="00D70AC2" w:rsidP="00403029">
            <w:pPr>
              <w:pStyle w:val="TableRight"/>
            </w:pPr>
            <w:r w:rsidRPr="00D70AC2">
              <w:t>190</w:t>
            </w:r>
          </w:p>
        </w:tc>
        <w:tc>
          <w:tcPr>
            <w:tcW w:w="535" w:type="dxa"/>
            <w:noWrap/>
            <w:vAlign w:val="center"/>
            <w:hideMark/>
          </w:tcPr>
          <w:p w14:paraId="751E3F32" w14:textId="77777777" w:rsidR="00D70AC2" w:rsidRPr="00D70AC2" w:rsidRDefault="00D70AC2" w:rsidP="00403029">
            <w:pPr>
              <w:pStyle w:val="TableRight"/>
            </w:pPr>
            <w:r w:rsidRPr="00D70AC2">
              <w:t>204</w:t>
            </w:r>
          </w:p>
        </w:tc>
        <w:tc>
          <w:tcPr>
            <w:tcW w:w="535" w:type="dxa"/>
            <w:noWrap/>
            <w:vAlign w:val="center"/>
            <w:hideMark/>
          </w:tcPr>
          <w:p w14:paraId="246B5F7F" w14:textId="77777777" w:rsidR="00D70AC2" w:rsidRPr="00D70AC2" w:rsidRDefault="00D70AC2" w:rsidP="00403029">
            <w:pPr>
              <w:pStyle w:val="TableRight"/>
            </w:pPr>
            <w:r w:rsidRPr="00D70AC2">
              <w:t>229</w:t>
            </w:r>
          </w:p>
        </w:tc>
        <w:tc>
          <w:tcPr>
            <w:tcW w:w="535" w:type="dxa"/>
            <w:noWrap/>
            <w:vAlign w:val="center"/>
            <w:hideMark/>
          </w:tcPr>
          <w:p w14:paraId="463B4834" w14:textId="77777777" w:rsidR="00D70AC2" w:rsidRPr="00D70AC2" w:rsidRDefault="00D70AC2" w:rsidP="00403029">
            <w:pPr>
              <w:pStyle w:val="TableRight"/>
            </w:pPr>
            <w:r w:rsidRPr="00D70AC2">
              <w:t>212</w:t>
            </w:r>
          </w:p>
        </w:tc>
        <w:tc>
          <w:tcPr>
            <w:tcW w:w="535" w:type="dxa"/>
            <w:noWrap/>
            <w:vAlign w:val="center"/>
            <w:hideMark/>
          </w:tcPr>
          <w:p w14:paraId="6B4DCE27" w14:textId="77777777" w:rsidR="00D70AC2" w:rsidRPr="00D70AC2" w:rsidRDefault="00D70AC2" w:rsidP="00403029">
            <w:pPr>
              <w:pStyle w:val="TableRight"/>
            </w:pPr>
            <w:r w:rsidRPr="00D70AC2">
              <w:t>225</w:t>
            </w:r>
          </w:p>
        </w:tc>
        <w:tc>
          <w:tcPr>
            <w:tcW w:w="534" w:type="dxa"/>
            <w:noWrap/>
            <w:vAlign w:val="center"/>
            <w:hideMark/>
          </w:tcPr>
          <w:p w14:paraId="22EA9126" w14:textId="77777777" w:rsidR="00D70AC2" w:rsidRPr="00D70AC2" w:rsidRDefault="00D70AC2" w:rsidP="00403029">
            <w:pPr>
              <w:pStyle w:val="TableRight"/>
            </w:pPr>
            <w:r w:rsidRPr="00D70AC2">
              <w:t>203</w:t>
            </w:r>
          </w:p>
        </w:tc>
        <w:tc>
          <w:tcPr>
            <w:tcW w:w="534" w:type="dxa"/>
            <w:noWrap/>
            <w:vAlign w:val="center"/>
            <w:hideMark/>
          </w:tcPr>
          <w:p w14:paraId="1BCF36B3" w14:textId="77777777" w:rsidR="00D70AC2" w:rsidRPr="00D70AC2" w:rsidRDefault="00D70AC2" w:rsidP="00403029">
            <w:pPr>
              <w:pStyle w:val="TableRight"/>
            </w:pPr>
            <w:r w:rsidRPr="00D70AC2">
              <w:t>213</w:t>
            </w:r>
          </w:p>
        </w:tc>
        <w:tc>
          <w:tcPr>
            <w:tcW w:w="534" w:type="dxa"/>
            <w:noWrap/>
            <w:vAlign w:val="center"/>
            <w:hideMark/>
          </w:tcPr>
          <w:p w14:paraId="777226F9" w14:textId="77777777" w:rsidR="00D70AC2" w:rsidRPr="00D70AC2" w:rsidRDefault="00D70AC2" w:rsidP="00403029">
            <w:pPr>
              <w:pStyle w:val="TableRight"/>
            </w:pPr>
            <w:r w:rsidRPr="00D70AC2">
              <w:t>183</w:t>
            </w:r>
          </w:p>
        </w:tc>
        <w:tc>
          <w:tcPr>
            <w:tcW w:w="535" w:type="dxa"/>
            <w:noWrap/>
            <w:vAlign w:val="center"/>
            <w:hideMark/>
          </w:tcPr>
          <w:p w14:paraId="714E1644" w14:textId="77777777" w:rsidR="00D70AC2" w:rsidRPr="00D70AC2" w:rsidRDefault="00D70AC2" w:rsidP="00403029">
            <w:pPr>
              <w:pStyle w:val="TableRight"/>
            </w:pPr>
            <w:r w:rsidRPr="00D70AC2">
              <w:t>186</w:t>
            </w:r>
          </w:p>
        </w:tc>
        <w:tc>
          <w:tcPr>
            <w:tcW w:w="535" w:type="dxa"/>
            <w:noWrap/>
            <w:vAlign w:val="center"/>
            <w:hideMark/>
          </w:tcPr>
          <w:p w14:paraId="5BB919A0" w14:textId="77777777" w:rsidR="00D70AC2" w:rsidRPr="00D70AC2" w:rsidRDefault="00D70AC2" w:rsidP="00403029">
            <w:pPr>
              <w:pStyle w:val="TableRight"/>
            </w:pPr>
            <w:r w:rsidRPr="00D70AC2">
              <w:t>127</w:t>
            </w:r>
          </w:p>
        </w:tc>
        <w:tc>
          <w:tcPr>
            <w:tcW w:w="535" w:type="dxa"/>
            <w:noWrap/>
            <w:vAlign w:val="center"/>
            <w:hideMark/>
          </w:tcPr>
          <w:p w14:paraId="6718F0C1" w14:textId="77777777" w:rsidR="00D70AC2" w:rsidRPr="00D70AC2" w:rsidRDefault="00D70AC2" w:rsidP="00403029">
            <w:pPr>
              <w:pStyle w:val="TableRight"/>
            </w:pPr>
            <w:r w:rsidRPr="00D70AC2">
              <w:t>120</w:t>
            </w:r>
          </w:p>
        </w:tc>
        <w:tc>
          <w:tcPr>
            <w:tcW w:w="535" w:type="dxa"/>
            <w:noWrap/>
            <w:vAlign w:val="center"/>
            <w:hideMark/>
          </w:tcPr>
          <w:p w14:paraId="42D90FF4" w14:textId="77777777" w:rsidR="00D70AC2" w:rsidRPr="00D70AC2" w:rsidRDefault="00D70AC2" w:rsidP="00403029">
            <w:pPr>
              <w:pStyle w:val="TableRight"/>
            </w:pPr>
            <w:r w:rsidRPr="00D70AC2">
              <w:t>104</w:t>
            </w:r>
          </w:p>
        </w:tc>
        <w:tc>
          <w:tcPr>
            <w:tcW w:w="535" w:type="dxa"/>
            <w:noWrap/>
            <w:vAlign w:val="center"/>
            <w:hideMark/>
          </w:tcPr>
          <w:p w14:paraId="1C45D670" w14:textId="77777777" w:rsidR="00D70AC2" w:rsidRPr="00D70AC2" w:rsidRDefault="00D70AC2" w:rsidP="00403029">
            <w:pPr>
              <w:pStyle w:val="TableRight"/>
            </w:pPr>
            <w:r w:rsidRPr="00D70AC2">
              <w:t>141</w:t>
            </w:r>
          </w:p>
        </w:tc>
        <w:tc>
          <w:tcPr>
            <w:tcW w:w="535" w:type="dxa"/>
            <w:noWrap/>
            <w:vAlign w:val="center"/>
            <w:hideMark/>
          </w:tcPr>
          <w:p w14:paraId="3E405583" w14:textId="77777777" w:rsidR="00D70AC2" w:rsidRPr="00D70AC2" w:rsidRDefault="00D70AC2" w:rsidP="00403029">
            <w:pPr>
              <w:pStyle w:val="TableRight"/>
            </w:pPr>
            <w:r w:rsidRPr="00D70AC2">
              <w:t>81</w:t>
            </w:r>
          </w:p>
        </w:tc>
        <w:tc>
          <w:tcPr>
            <w:tcW w:w="535" w:type="dxa"/>
            <w:noWrap/>
            <w:vAlign w:val="center"/>
            <w:hideMark/>
          </w:tcPr>
          <w:p w14:paraId="451D5FBA" w14:textId="77777777" w:rsidR="00D70AC2" w:rsidRPr="00D70AC2" w:rsidRDefault="00D70AC2" w:rsidP="00403029">
            <w:pPr>
              <w:pStyle w:val="TableRight"/>
            </w:pPr>
            <w:r w:rsidRPr="00D70AC2">
              <w:t>70</w:t>
            </w:r>
          </w:p>
        </w:tc>
        <w:tc>
          <w:tcPr>
            <w:tcW w:w="535" w:type="dxa"/>
            <w:noWrap/>
            <w:vAlign w:val="center"/>
            <w:hideMark/>
          </w:tcPr>
          <w:p w14:paraId="12EE33F2" w14:textId="77777777" w:rsidR="00D70AC2" w:rsidRPr="00D70AC2" w:rsidRDefault="00D70AC2" w:rsidP="00403029">
            <w:pPr>
              <w:pStyle w:val="TableRight"/>
            </w:pPr>
            <w:r w:rsidRPr="00D70AC2">
              <w:t>96</w:t>
            </w:r>
          </w:p>
        </w:tc>
        <w:tc>
          <w:tcPr>
            <w:tcW w:w="535" w:type="dxa"/>
            <w:noWrap/>
            <w:vAlign w:val="center"/>
            <w:hideMark/>
          </w:tcPr>
          <w:p w14:paraId="574B886E" w14:textId="77777777" w:rsidR="00D70AC2" w:rsidRPr="00D70AC2" w:rsidRDefault="00D70AC2" w:rsidP="00403029">
            <w:pPr>
              <w:pStyle w:val="TableRight"/>
            </w:pPr>
            <w:r w:rsidRPr="00D70AC2">
              <w:t>98</w:t>
            </w:r>
          </w:p>
        </w:tc>
        <w:tc>
          <w:tcPr>
            <w:tcW w:w="535" w:type="dxa"/>
            <w:noWrap/>
            <w:vAlign w:val="center"/>
            <w:hideMark/>
          </w:tcPr>
          <w:p w14:paraId="07BDC2AD" w14:textId="77777777" w:rsidR="00D70AC2" w:rsidRPr="00D70AC2" w:rsidRDefault="00D70AC2" w:rsidP="00403029">
            <w:pPr>
              <w:pStyle w:val="TableRight"/>
            </w:pPr>
            <w:r w:rsidRPr="00D70AC2">
              <w:t>147</w:t>
            </w:r>
          </w:p>
        </w:tc>
        <w:tc>
          <w:tcPr>
            <w:tcW w:w="535" w:type="dxa"/>
            <w:noWrap/>
            <w:vAlign w:val="center"/>
            <w:hideMark/>
          </w:tcPr>
          <w:p w14:paraId="15E20ABE" w14:textId="77777777" w:rsidR="00D70AC2" w:rsidRPr="00D70AC2" w:rsidRDefault="00D70AC2" w:rsidP="00403029">
            <w:pPr>
              <w:pStyle w:val="TableRight"/>
            </w:pPr>
            <w:r w:rsidRPr="00D70AC2">
              <w:t>126</w:t>
            </w:r>
          </w:p>
        </w:tc>
        <w:tc>
          <w:tcPr>
            <w:tcW w:w="535" w:type="dxa"/>
            <w:noWrap/>
            <w:vAlign w:val="center"/>
            <w:hideMark/>
          </w:tcPr>
          <w:p w14:paraId="1BC2CEBA" w14:textId="77777777" w:rsidR="00D70AC2" w:rsidRPr="00D70AC2" w:rsidRDefault="00D70AC2" w:rsidP="00403029">
            <w:pPr>
              <w:pStyle w:val="TableRight"/>
            </w:pPr>
            <w:r w:rsidRPr="00D70AC2">
              <w:t>129</w:t>
            </w:r>
          </w:p>
        </w:tc>
        <w:tc>
          <w:tcPr>
            <w:tcW w:w="535" w:type="dxa"/>
            <w:noWrap/>
            <w:vAlign w:val="center"/>
            <w:hideMark/>
          </w:tcPr>
          <w:p w14:paraId="1B8175C9" w14:textId="77777777" w:rsidR="00D70AC2" w:rsidRPr="00D70AC2" w:rsidRDefault="00D70AC2" w:rsidP="00403029">
            <w:pPr>
              <w:pStyle w:val="TableRight"/>
            </w:pPr>
            <w:r w:rsidRPr="00D70AC2">
              <w:t>116</w:t>
            </w:r>
          </w:p>
        </w:tc>
        <w:tc>
          <w:tcPr>
            <w:tcW w:w="535" w:type="dxa"/>
            <w:noWrap/>
            <w:vAlign w:val="center"/>
            <w:hideMark/>
          </w:tcPr>
          <w:p w14:paraId="50906D0C" w14:textId="77777777" w:rsidR="00D70AC2" w:rsidRPr="00D70AC2" w:rsidRDefault="00D70AC2" w:rsidP="00403029">
            <w:pPr>
              <w:pStyle w:val="TableRight"/>
            </w:pPr>
            <w:r w:rsidRPr="00D70AC2">
              <w:t>117</w:t>
            </w:r>
          </w:p>
        </w:tc>
      </w:tr>
      <w:tr w:rsidR="007D0C3D" w:rsidRPr="00D70AC2" w14:paraId="75EA4CE7" w14:textId="77777777" w:rsidTr="007D0C3D">
        <w:trPr>
          <w:trHeight w:val="300"/>
        </w:trPr>
        <w:tc>
          <w:tcPr>
            <w:tcW w:w="2269" w:type="dxa"/>
            <w:noWrap/>
            <w:tcMar>
              <w:left w:w="28" w:type="dxa"/>
              <w:right w:w="0" w:type="dxa"/>
            </w:tcMar>
            <w:vAlign w:val="center"/>
            <w:hideMark/>
          </w:tcPr>
          <w:p w14:paraId="4F56EB4E" w14:textId="77777777" w:rsidR="00D70AC2" w:rsidRPr="00D70AC2" w:rsidRDefault="00AC5C8A" w:rsidP="00403029">
            <w:pPr>
              <w:pStyle w:val="TableLeft"/>
            </w:pPr>
            <w:r>
              <w:t xml:space="preserve">methyl </w:t>
            </w:r>
            <w:r w:rsidR="00D70AC2">
              <w:t>chloroform (MC)</w:t>
            </w:r>
          </w:p>
        </w:tc>
        <w:tc>
          <w:tcPr>
            <w:tcW w:w="536" w:type="dxa"/>
            <w:noWrap/>
            <w:vAlign w:val="center"/>
            <w:hideMark/>
          </w:tcPr>
          <w:p w14:paraId="548DEA39" w14:textId="77777777" w:rsidR="00D70AC2" w:rsidRPr="00D70AC2" w:rsidRDefault="00D70AC2" w:rsidP="00403029">
            <w:pPr>
              <w:pStyle w:val="TableRight"/>
            </w:pPr>
            <w:r w:rsidRPr="00D70AC2">
              <w:t>3458</w:t>
            </w:r>
          </w:p>
        </w:tc>
        <w:tc>
          <w:tcPr>
            <w:tcW w:w="535" w:type="dxa"/>
            <w:noWrap/>
            <w:vAlign w:val="center"/>
            <w:hideMark/>
          </w:tcPr>
          <w:p w14:paraId="635F7335" w14:textId="77777777" w:rsidR="00D70AC2" w:rsidRPr="00D70AC2" w:rsidRDefault="00D70AC2" w:rsidP="00403029">
            <w:pPr>
              <w:pStyle w:val="TableRight"/>
            </w:pPr>
            <w:r w:rsidRPr="00D70AC2">
              <w:t>2442</w:t>
            </w:r>
          </w:p>
        </w:tc>
        <w:tc>
          <w:tcPr>
            <w:tcW w:w="535" w:type="dxa"/>
            <w:noWrap/>
            <w:vAlign w:val="center"/>
            <w:hideMark/>
          </w:tcPr>
          <w:p w14:paraId="5FD3A4AC" w14:textId="77777777" w:rsidR="00D70AC2" w:rsidRPr="00D70AC2" w:rsidRDefault="00D70AC2" w:rsidP="00403029">
            <w:pPr>
              <w:pStyle w:val="TableRight"/>
            </w:pPr>
            <w:r w:rsidRPr="00D70AC2">
              <w:t>732</w:t>
            </w:r>
          </w:p>
        </w:tc>
        <w:tc>
          <w:tcPr>
            <w:tcW w:w="535" w:type="dxa"/>
            <w:noWrap/>
            <w:vAlign w:val="center"/>
            <w:hideMark/>
          </w:tcPr>
          <w:p w14:paraId="55615451" w14:textId="77777777" w:rsidR="00D70AC2" w:rsidRPr="00D70AC2" w:rsidRDefault="00D70AC2" w:rsidP="00403029">
            <w:pPr>
              <w:pStyle w:val="TableRight"/>
            </w:pPr>
            <w:r w:rsidRPr="00D70AC2">
              <w:t>470</w:t>
            </w:r>
          </w:p>
        </w:tc>
        <w:tc>
          <w:tcPr>
            <w:tcW w:w="535" w:type="dxa"/>
            <w:noWrap/>
            <w:vAlign w:val="center"/>
            <w:hideMark/>
          </w:tcPr>
          <w:p w14:paraId="11EC8E9B" w14:textId="77777777" w:rsidR="00D70AC2" w:rsidRPr="00D70AC2" w:rsidRDefault="00D70AC2" w:rsidP="00403029">
            <w:pPr>
              <w:pStyle w:val="TableRight"/>
            </w:pPr>
            <w:r w:rsidRPr="00D70AC2">
              <w:t>269</w:t>
            </w:r>
          </w:p>
        </w:tc>
        <w:tc>
          <w:tcPr>
            <w:tcW w:w="535" w:type="dxa"/>
            <w:noWrap/>
            <w:vAlign w:val="center"/>
            <w:hideMark/>
          </w:tcPr>
          <w:p w14:paraId="3B27885B" w14:textId="77777777" w:rsidR="00D70AC2" w:rsidRPr="00D70AC2" w:rsidRDefault="00D70AC2" w:rsidP="00403029">
            <w:pPr>
              <w:pStyle w:val="TableRight"/>
            </w:pPr>
            <w:r w:rsidRPr="00D70AC2">
              <w:t>204</w:t>
            </w:r>
          </w:p>
        </w:tc>
        <w:tc>
          <w:tcPr>
            <w:tcW w:w="534" w:type="dxa"/>
            <w:noWrap/>
            <w:vAlign w:val="center"/>
            <w:hideMark/>
          </w:tcPr>
          <w:p w14:paraId="76A6DFCD" w14:textId="77777777" w:rsidR="00D70AC2" w:rsidRPr="00D70AC2" w:rsidRDefault="00D70AC2" w:rsidP="00403029">
            <w:pPr>
              <w:pStyle w:val="TableRight"/>
            </w:pPr>
            <w:r w:rsidRPr="00D70AC2">
              <w:t>189</w:t>
            </w:r>
          </w:p>
        </w:tc>
        <w:tc>
          <w:tcPr>
            <w:tcW w:w="534" w:type="dxa"/>
            <w:noWrap/>
            <w:vAlign w:val="center"/>
            <w:hideMark/>
          </w:tcPr>
          <w:p w14:paraId="7AE4A604" w14:textId="77777777" w:rsidR="00D70AC2" w:rsidRPr="00D70AC2" w:rsidRDefault="00D70AC2" w:rsidP="00403029">
            <w:pPr>
              <w:pStyle w:val="TableRight"/>
            </w:pPr>
            <w:r w:rsidRPr="00D70AC2">
              <w:t>168</w:t>
            </w:r>
          </w:p>
        </w:tc>
        <w:tc>
          <w:tcPr>
            <w:tcW w:w="534" w:type="dxa"/>
            <w:noWrap/>
            <w:vAlign w:val="center"/>
            <w:hideMark/>
          </w:tcPr>
          <w:p w14:paraId="30C1F30C" w14:textId="77777777" w:rsidR="00D70AC2" w:rsidRPr="00D70AC2" w:rsidRDefault="00D70AC2" w:rsidP="00403029">
            <w:pPr>
              <w:pStyle w:val="TableRight"/>
            </w:pPr>
            <w:r w:rsidRPr="00D70AC2">
              <w:t>144</w:t>
            </w:r>
          </w:p>
        </w:tc>
        <w:tc>
          <w:tcPr>
            <w:tcW w:w="535" w:type="dxa"/>
            <w:noWrap/>
            <w:vAlign w:val="center"/>
            <w:hideMark/>
          </w:tcPr>
          <w:p w14:paraId="1B95D61F" w14:textId="77777777" w:rsidR="00D70AC2" w:rsidRPr="00D70AC2" w:rsidRDefault="00D70AC2" w:rsidP="00403029">
            <w:pPr>
              <w:pStyle w:val="TableRight"/>
            </w:pPr>
            <w:r w:rsidRPr="00D70AC2">
              <w:t>96</w:t>
            </w:r>
          </w:p>
        </w:tc>
        <w:tc>
          <w:tcPr>
            <w:tcW w:w="535" w:type="dxa"/>
            <w:noWrap/>
            <w:vAlign w:val="center"/>
            <w:hideMark/>
          </w:tcPr>
          <w:p w14:paraId="5E443708" w14:textId="77777777" w:rsidR="00D70AC2" w:rsidRPr="00D70AC2" w:rsidRDefault="00D70AC2" w:rsidP="00403029">
            <w:pPr>
              <w:pStyle w:val="TableRight"/>
            </w:pPr>
            <w:r w:rsidRPr="00D70AC2">
              <w:t>75</w:t>
            </w:r>
          </w:p>
        </w:tc>
        <w:tc>
          <w:tcPr>
            <w:tcW w:w="535" w:type="dxa"/>
            <w:noWrap/>
            <w:vAlign w:val="center"/>
            <w:hideMark/>
          </w:tcPr>
          <w:p w14:paraId="7A000A97" w14:textId="77777777" w:rsidR="00D70AC2" w:rsidRPr="00D70AC2" w:rsidRDefault="00D70AC2" w:rsidP="00403029">
            <w:pPr>
              <w:pStyle w:val="TableRight"/>
            </w:pPr>
            <w:r w:rsidRPr="00D70AC2">
              <w:t>87</w:t>
            </w:r>
          </w:p>
        </w:tc>
        <w:tc>
          <w:tcPr>
            <w:tcW w:w="535" w:type="dxa"/>
            <w:noWrap/>
            <w:vAlign w:val="center"/>
            <w:hideMark/>
          </w:tcPr>
          <w:p w14:paraId="6EA33724" w14:textId="77777777" w:rsidR="00D70AC2" w:rsidRPr="00D70AC2" w:rsidRDefault="00D70AC2" w:rsidP="00403029">
            <w:pPr>
              <w:pStyle w:val="TableRight"/>
            </w:pPr>
            <w:r w:rsidRPr="00D70AC2">
              <w:t>131</w:t>
            </w:r>
          </w:p>
        </w:tc>
        <w:tc>
          <w:tcPr>
            <w:tcW w:w="535" w:type="dxa"/>
            <w:noWrap/>
            <w:vAlign w:val="center"/>
            <w:hideMark/>
          </w:tcPr>
          <w:p w14:paraId="06875CB0" w14:textId="77777777" w:rsidR="00D70AC2" w:rsidRPr="00D70AC2" w:rsidRDefault="00D70AC2" w:rsidP="00403029">
            <w:pPr>
              <w:pStyle w:val="TableRight"/>
            </w:pPr>
            <w:r w:rsidRPr="00D70AC2">
              <w:t>97</w:t>
            </w:r>
          </w:p>
        </w:tc>
        <w:tc>
          <w:tcPr>
            <w:tcW w:w="535" w:type="dxa"/>
            <w:noWrap/>
            <w:vAlign w:val="center"/>
            <w:hideMark/>
          </w:tcPr>
          <w:p w14:paraId="11FB821D" w14:textId="77777777" w:rsidR="00D70AC2" w:rsidRPr="00D70AC2" w:rsidRDefault="00D70AC2" w:rsidP="00403029">
            <w:pPr>
              <w:pStyle w:val="TableRight"/>
            </w:pPr>
            <w:r w:rsidRPr="00D70AC2">
              <w:t>70</w:t>
            </w:r>
          </w:p>
        </w:tc>
        <w:tc>
          <w:tcPr>
            <w:tcW w:w="535" w:type="dxa"/>
            <w:noWrap/>
            <w:vAlign w:val="center"/>
            <w:hideMark/>
          </w:tcPr>
          <w:p w14:paraId="78BB5285" w14:textId="77777777" w:rsidR="00D70AC2" w:rsidRPr="00D70AC2" w:rsidRDefault="00D70AC2" w:rsidP="00403029">
            <w:pPr>
              <w:pStyle w:val="TableRight"/>
            </w:pPr>
            <w:r w:rsidRPr="00D70AC2">
              <w:t>74</w:t>
            </w:r>
          </w:p>
        </w:tc>
        <w:tc>
          <w:tcPr>
            <w:tcW w:w="535" w:type="dxa"/>
            <w:noWrap/>
            <w:vAlign w:val="center"/>
            <w:hideMark/>
          </w:tcPr>
          <w:p w14:paraId="4559BD2A" w14:textId="77777777" w:rsidR="00D70AC2" w:rsidRPr="00D70AC2" w:rsidRDefault="00D70AC2" w:rsidP="00403029">
            <w:pPr>
              <w:pStyle w:val="TableRight"/>
            </w:pPr>
            <w:r w:rsidRPr="00D70AC2">
              <w:t>97</w:t>
            </w:r>
          </w:p>
        </w:tc>
        <w:tc>
          <w:tcPr>
            <w:tcW w:w="535" w:type="dxa"/>
            <w:noWrap/>
            <w:vAlign w:val="center"/>
            <w:hideMark/>
          </w:tcPr>
          <w:p w14:paraId="1EBAD00C" w14:textId="77777777" w:rsidR="00D70AC2" w:rsidRPr="00D70AC2" w:rsidRDefault="00D70AC2" w:rsidP="00403029">
            <w:pPr>
              <w:pStyle w:val="TableRight"/>
            </w:pPr>
            <w:r w:rsidRPr="00D70AC2">
              <w:t>94</w:t>
            </w:r>
          </w:p>
        </w:tc>
        <w:tc>
          <w:tcPr>
            <w:tcW w:w="535" w:type="dxa"/>
            <w:noWrap/>
            <w:vAlign w:val="center"/>
            <w:hideMark/>
          </w:tcPr>
          <w:p w14:paraId="7FCC2363" w14:textId="77777777" w:rsidR="00D70AC2" w:rsidRPr="00D70AC2" w:rsidRDefault="00D70AC2" w:rsidP="00403029">
            <w:pPr>
              <w:pStyle w:val="TableRight"/>
            </w:pPr>
            <w:r w:rsidRPr="00D70AC2">
              <w:t>114</w:t>
            </w:r>
          </w:p>
        </w:tc>
        <w:tc>
          <w:tcPr>
            <w:tcW w:w="535" w:type="dxa"/>
            <w:noWrap/>
            <w:vAlign w:val="center"/>
            <w:hideMark/>
          </w:tcPr>
          <w:p w14:paraId="557694A9" w14:textId="77777777" w:rsidR="00D70AC2" w:rsidRPr="00D70AC2" w:rsidRDefault="00D70AC2" w:rsidP="00403029">
            <w:pPr>
              <w:pStyle w:val="TableRight"/>
            </w:pPr>
            <w:r w:rsidRPr="00D70AC2">
              <w:t>113</w:t>
            </w:r>
          </w:p>
        </w:tc>
        <w:tc>
          <w:tcPr>
            <w:tcW w:w="535" w:type="dxa"/>
            <w:noWrap/>
            <w:vAlign w:val="center"/>
            <w:hideMark/>
          </w:tcPr>
          <w:p w14:paraId="4131EF6F" w14:textId="77777777" w:rsidR="00D70AC2" w:rsidRPr="00D70AC2" w:rsidRDefault="00D70AC2" w:rsidP="00403029">
            <w:pPr>
              <w:pStyle w:val="TableRight"/>
            </w:pPr>
            <w:r w:rsidRPr="00D70AC2">
              <w:t>122</w:t>
            </w:r>
          </w:p>
        </w:tc>
        <w:tc>
          <w:tcPr>
            <w:tcW w:w="535" w:type="dxa"/>
            <w:noWrap/>
            <w:vAlign w:val="center"/>
            <w:hideMark/>
          </w:tcPr>
          <w:p w14:paraId="33BB5F93" w14:textId="77777777" w:rsidR="00D70AC2" w:rsidRPr="00D70AC2" w:rsidRDefault="00D70AC2" w:rsidP="00403029">
            <w:pPr>
              <w:pStyle w:val="TableRight"/>
            </w:pPr>
            <w:r w:rsidRPr="00D70AC2">
              <w:t>115</w:t>
            </w:r>
          </w:p>
        </w:tc>
        <w:tc>
          <w:tcPr>
            <w:tcW w:w="535" w:type="dxa"/>
            <w:noWrap/>
            <w:vAlign w:val="center"/>
            <w:hideMark/>
          </w:tcPr>
          <w:p w14:paraId="364E539C" w14:textId="77777777" w:rsidR="00D70AC2" w:rsidRPr="00D70AC2" w:rsidRDefault="00D70AC2" w:rsidP="00403029">
            <w:pPr>
              <w:pStyle w:val="TableRight"/>
            </w:pPr>
            <w:r w:rsidRPr="00D70AC2">
              <w:t>125</w:t>
            </w:r>
          </w:p>
        </w:tc>
      </w:tr>
      <w:tr w:rsidR="007D0C3D" w:rsidRPr="00D70AC2" w14:paraId="3A306A47"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389533D4" w14:textId="1FBBBBE7" w:rsidR="00D70AC2" w:rsidRPr="00D70AC2" w:rsidRDefault="00632669" w:rsidP="00403029">
            <w:pPr>
              <w:pStyle w:val="TableLeft"/>
            </w:pPr>
            <w:r w:rsidRPr="00D70AC2">
              <w:t>T</w:t>
            </w:r>
            <w:r w:rsidR="00D70AC2" w:rsidRPr="00D70AC2">
              <w:t>otal</w:t>
            </w:r>
          </w:p>
        </w:tc>
        <w:tc>
          <w:tcPr>
            <w:tcW w:w="536" w:type="dxa"/>
            <w:noWrap/>
            <w:vAlign w:val="center"/>
            <w:hideMark/>
          </w:tcPr>
          <w:p w14:paraId="4EF213DF" w14:textId="77777777" w:rsidR="00D70AC2" w:rsidRPr="00D70AC2" w:rsidRDefault="00D70AC2" w:rsidP="00403029">
            <w:pPr>
              <w:pStyle w:val="TableRight"/>
            </w:pPr>
            <w:r w:rsidRPr="00D70AC2">
              <w:t>3688</w:t>
            </w:r>
          </w:p>
        </w:tc>
        <w:tc>
          <w:tcPr>
            <w:tcW w:w="535" w:type="dxa"/>
            <w:noWrap/>
            <w:vAlign w:val="center"/>
            <w:hideMark/>
          </w:tcPr>
          <w:p w14:paraId="37F13345" w14:textId="77777777" w:rsidR="00D70AC2" w:rsidRPr="00D70AC2" w:rsidRDefault="00D70AC2" w:rsidP="00403029">
            <w:pPr>
              <w:pStyle w:val="TableRight"/>
            </w:pPr>
            <w:r w:rsidRPr="00D70AC2">
              <w:t>2632</w:t>
            </w:r>
          </w:p>
        </w:tc>
        <w:tc>
          <w:tcPr>
            <w:tcW w:w="535" w:type="dxa"/>
            <w:noWrap/>
            <w:vAlign w:val="center"/>
            <w:hideMark/>
          </w:tcPr>
          <w:p w14:paraId="3B48AF11" w14:textId="77777777" w:rsidR="00D70AC2" w:rsidRPr="00D70AC2" w:rsidRDefault="00D70AC2" w:rsidP="00403029">
            <w:pPr>
              <w:pStyle w:val="TableRight"/>
            </w:pPr>
            <w:r w:rsidRPr="00D70AC2">
              <w:t>936</w:t>
            </w:r>
          </w:p>
        </w:tc>
        <w:tc>
          <w:tcPr>
            <w:tcW w:w="535" w:type="dxa"/>
            <w:noWrap/>
            <w:vAlign w:val="center"/>
            <w:hideMark/>
          </w:tcPr>
          <w:p w14:paraId="6E70E036" w14:textId="77777777" w:rsidR="00D70AC2" w:rsidRPr="00D70AC2" w:rsidRDefault="00D70AC2" w:rsidP="00403029">
            <w:pPr>
              <w:pStyle w:val="TableRight"/>
            </w:pPr>
            <w:r w:rsidRPr="00D70AC2">
              <w:t>698</w:t>
            </w:r>
          </w:p>
        </w:tc>
        <w:tc>
          <w:tcPr>
            <w:tcW w:w="535" w:type="dxa"/>
            <w:noWrap/>
            <w:vAlign w:val="center"/>
            <w:hideMark/>
          </w:tcPr>
          <w:p w14:paraId="7B566AEE" w14:textId="77777777" w:rsidR="00D70AC2" w:rsidRPr="00D70AC2" w:rsidRDefault="00D70AC2" w:rsidP="00403029">
            <w:pPr>
              <w:pStyle w:val="TableRight"/>
            </w:pPr>
            <w:r w:rsidRPr="00D70AC2">
              <w:t>481</w:t>
            </w:r>
          </w:p>
        </w:tc>
        <w:tc>
          <w:tcPr>
            <w:tcW w:w="535" w:type="dxa"/>
            <w:noWrap/>
            <w:vAlign w:val="center"/>
            <w:hideMark/>
          </w:tcPr>
          <w:p w14:paraId="3D511B48" w14:textId="77777777" w:rsidR="00D70AC2" w:rsidRPr="00D70AC2" w:rsidRDefault="00D70AC2" w:rsidP="00403029">
            <w:pPr>
              <w:pStyle w:val="TableRight"/>
            </w:pPr>
            <w:r w:rsidRPr="00D70AC2">
              <w:t>430</w:t>
            </w:r>
          </w:p>
        </w:tc>
        <w:tc>
          <w:tcPr>
            <w:tcW w:w="534" w:type="dxa"/>
            <w:noWrap/>
            <w:vAlign w:val="center"/>
            <w:hideMark/>
          </w:tcPr>
          <w:p w14:paraId="6B906581" w14:textId="77777777" w:rsidR="00D70AC2" w:rsidRPr="00D70AC2" w:rsidRDefault="00D70AC2" w:rsidP="00403029">
            <w:pPr>
              <w:pStyle w:val="TableRight"/>
            </w:pPr>
            <w:r w:rsidRPr="00D70AC2">
              <w:t>392</w:t>
            </w:r>
          </w:p>
        </w:tc>
        <w:tc>
          <w:tcPr>
            <w:tcW w:w="534" w:type="dxa"/>
            <w:noWrap/>
            <w:vAlign w:val="center"/>
            <w:hideMark/>
          </w:tcPr>
          <w:p w14:paraId="1D930997" w14:textId="77777777" w:rsidR="00D70AC2" w:rsidRPr="00D70AC2" w:rsidRDefault="00D70AC2" w:rsidP="00403029">
            <w:pPr>
              <w:pStyle w:val="TableRight"/>
            </w:pPr>
            <w:r w:rsidRPr="00D70AC2">
              <w:t>381</w:t>
            </w:r>
          </w:p>
        </w:tc>
        <w:tc>
          <w:tcPr>
            <w:tcW w:w="534" w:type="dxa"/>
            <w:noWrap/>
            <w:vAlign w:val="center"/>
            <w:hideMark/>
          </w:tcPr>
          <w:p w14:paraId="2CE3A5EC" w14:textId="77777777" w:rsidR="00D70AC2" w:rsidRPr="00D70AC2" w:rsidRDefault="00D70AC2" w:rsidP="00403029">
            <w:pPr>
              <w:pStyle w:val="TableRight"/>
            </w:pPr>
            <w:r w:rsidRPr="00D70AC2">
              <w:t>327</w:t>
            </w:r>
          </w:p>
        </w:tc>
        <w:tc>
          <w:tcPr>
            <w:tcW w:w="535" w:type="dxa"/>
            <w:noWrap/>
            <w:vAlign w:val="center"/>
            <w:hideMark/>
          </w:tcPr>
          <w:p w14:paraId="34610DD3" w14:textId="77777777" w:rsidR="00D70AC2" w:rsidRPr="00D70AC2" w:rsidRDefault="00D70AC2" w:rsidP="00403029">
            <w:pPr>
              <w:pStyle w:val="TableRight"/>
            </w:pPr>
            <w:r w:rsidRPr="00D70AC2">
              <w:t>282</w:t>
            </w:r>
          </w:p>
        </w:tc>
        <w:tc>
          <w:tcPr>
            <w:tcW w:w="535" w:type="dxa"/>
            <w:noWrap/>
            <w:vAlign w:val="center"/>
            <w:hideMark/>
          </w:tcPr>
          <w:p w14:paraId="0A5C2F3F" w14:textId="77777777" w:rsidR="00D70AC2" w:rsidRPr="00D70AC2" w:rsidRDefault="00D70AC2" w:rsidP="00403029">
            <w:pPr>
              <w:pStyle w:val="TableRight"/>
            </w:pPr>
            <w:r w:rsidRPr="00D70AC2">
              <w:t>202</w:t>
            </w:r>
          </w:p>
        </w:tc>
        <w:tc>
          <w:tcPr>
            <w:tcW w:w="535" w:type="dxa"/>
            <w:noWrap/>
            <w:vAlign w:val="center"/>
            <w:hideMark/>
          </w:tcPr>
          <w:p w14:paraId="0D8D4454" w14:textId="77777777" w:rsidR="00D70AC2" w:rsidRPr="00D70AC2" w:rsidRDefault="00D70AC2" w:rsidP="00403029">
            <w:pPr>
              <w:pStyle w:val="TableRight"/>
            </w:pPr>
            <w:r w:rsidRPr="00D70AC2">
              <w:t>207</w:t>
            </w:r>
          </w:p>
        </w:tc>
        <w:tc>
          <w:tcPr>
            <w:tcW w:w="535" w:type="dxa"/>
            <w:noWrap/>
            <w:vAlign w:val="center"/>
            <w:hideMark/>
          </w:tcPr>
          <w:p w14:paraId="7F830614" w14:textId="77777777" w:rsidR="00D70AC2" w:rsidRPr="00D70AC2" w:rsidRDefault="00D70AC2" w:rsidP="00403029">
            <w:pPr>
              <w:pStyle w:val="TableRight"/>
            </w:pPr>
            <w:r w:rsidRPr="00D70AC2">
              <w:t>236</w:t>
            </w:r>
          </w:p>
        </w:tc>
        <w:tc>
          <w:tcPr>
            <w:tcW w:w="535" w:type="dxa"/>
            <w:noWrap/>
            <w:vAlign w:val="center"/>
            <w:hideMark/>
          </w:tcPr>
          <w:p w14:paraId="608D3CFA" w14:textId="77777777" w:rsidR="00D70AC2" w:rsidRPr="00D70AC2" w:rsidRDefault="00D70AC2" w:rsidP="00403029">
            <w:pPr>
              <w:pStyle w:val="TableRight"/>
            </w:pPr>
            <w:r w:rsidRPr="00D70AC2">
              <w:t>238</w:t>
            </w:r>
          </w:p>
        </w:tc>
        <w:tc>
          <w:tcPr>
            <w:tcW w:w="535" w:type="dxa"/>
            <w:noWrap/>
            <w:vAlign w:val="center"/>
            <w:hideMark/>
          </w:tcPr>
          <w:p w14:paraId="25692BA6" w14:textId="77777777" w:rsidR="00D70AC2" w:rsidRPr="00D70AC2" w:rsidRDefault="00D70AC2" w:rsidP="00403029">
            <w:pPr>
              <w:pStyle w:val="TableRight"/>
            </w:pPr>
            <w:r w:rsidRPr="00D70AC2">
              <w:t>151</w:t>
            </w:r>
          </w:p>
        </w:tc>
        <w:tc>
          <w:tcPr>
            <w:tcW w:w="535" w:type="dxa"/>
            <w:noWrap/>
            <w:vAlign w:val="center"/>
            <w:hideMark/>
          </w:tcPr>
          <w:p w14:paraId="4EBC3733" w14:textId="77777777" w:rsidR="00D70AC2" w:rsidRPr="00D70AC2" w:rsidRDefault="00D70AC2" w:rsidP="00403029">
            <w:pPr>
              <w:pStyle w:val="TableRight"/>
            </w:pPr>
            <w:r w:rsidRPr="00D70AC2">
              <w:t>144</w:t>
            </w:r>
          </w:p>
        </w:tc>
        <w:tc>
          <w:tcPr>
            <w:tcW w:w="535" w:type="dxa"/>
            <w:noWrap/>
            <w:vAlign w:val="center"/>
            <w:hideMark/>
          </w:tcPr>
          <w:p w14:paraId="259E8CB3" w14:textId="77777777" w:rsidR="00D70AC2" w:rsidRPr="00D70AC2" w:rsidRDefault="00D70AC2" w:rsidP="00403029">
            <w:pPr>
              <w:pStyle w:val="TableRight"/>
            </w:pPr>
            <w:r w:rsidRPr="00D70AC2">
              <w:t>193</w:t>
            </w:r>
          </w:p>
        </w:tc>
        <w:tc>
          <w:tcPr>
            <w:tcW w:w="535" w:type="dxa"/>
            <w:noWrap/>
            <w:vAlign w:val="center"/>
            <w:hideMark/>
          </w:tcPr>
          <w:p w14:paraId="4E887B74" w14:textId="77777777" w:rsidR="00D70AC2" w:rsidRPr="00D70AC2" w:rsidRDefault="00D70AC2" w:rsidP="00403029">
            <w:pPr>
              <w:pStyle w:val="TableRight"/>
            </w:pPr>
            <w:r w:rsidRPr="00D70AC2">
              <w:t>192</w:t>
            </w:r>
          </w:p>
        </w:tc>
        <w:tc>
          <w:tcPr>
            <w:tcW w:w="535" w:type="dxa"/>
            <w:noWrap/>
            <w:vAlign w:val="center"/>
            <w:hideMark/>
          </w:tcPr>
          <w:p w14:paraId="64F4F578" w14:textId="77777777" w:rsidR="00D70AC2" w:rsidRPr="00D70AC2" w:rsidRDefault="00D70AC2" w:rsidP="00403029">
            <w:pPr>
              <w:pStyle w:val="TableRight"/>
            </w:pPr>
            <w:r w:rsidRPr="00D70AC2">
              <w:t>261</w:t>
            </w:r>
          </w:p>
        </w:tc>
        <w:tc>
          <w:tcPr>
            <w:tcW w:w="535" w:type="dxa"/>
            <w:noWrap/>
            <w:vAlign w:val="center"/>
            <w:hideMark/>
          </w:tcPr>
          <w:p w14:paraId="2479DEC0" w14:textId="77777777" w:rsidR="00D70AC2" w:rsidRPr="00D70AC2" w:rsidRDefault="00D70AC2" w:rsidP="00403029">
            <w:pPr>
              <w:pStyle w:val="TableRight"/>
            </w:pPr>
            <w:r w:rsidRPr="00D70AC2">
              <w:t>239</w:t>
            </w:r>
          </w:p>
        </w:tc>
        <w:tc>
          <w:tcPr>
            <w:tcW w:w="535" w:type="dxa"/>
            <w:noWrap/>
            <w:vAlign w:val="center"/>
            <w:hideMark/>
          </w:tcPr>
          <w:p w14:paraId="726343A3" w14:textId="77777777" w:rsidR="00D70AC2" w:rsidRPr="00D70AC2" w:rsidRDefault="00D70AC2" w:rsidP="00403029">
            <w:pPr>
              <w:pStyle w:val="TableRight"/>
            </w:pPr>
            <w:r w:rsidRPr="00D70AC2">
              <w:t>252</w:t>
            </w:r>
          </w:p>
        </w:tc>
        <w:tc>
          <w:tcPr>
            <w:tcW w:w="535" w:type="dxa"/>
            <w:noWrap/>
            <w:vAlign w:val="center"/>
            <w:hideMark/>
          </w:tcPr>
          <w:p w14:paraId="6526C6E3" w14:textId="77777777" w:rsidR="00D70AC2" w:rsidRPr="00D70AC2" w:rsidRDefault="00D70AC2" w:rsidP="00403029">
            <w:pPr>
              <w:pStyle w:val="TableRight"/>
            </w:pPr>
            <w:r w:rsidRPr="00D70AC2">
              <w:t>231</w:t>
            </w:r>
          </w:p>
        </w:tc>
        <w:tc>
          <w:tcPr>
            <w:tcW w:w="535" w:type="dxa"/>
            <w:noWrap/>
            <w:vAlign w:val="center"/>
            <w:hideMark/>
          </w:tcPr>
          <w:p w14:paraId="1BA8EA47" w14:textId="77777777" w:rsidR="00D70AC2" w:rsidRPr="00D70AC2" w:rsidRDefault="00D70AC2" w:rsidP="00403029">
            <w:pPr>
              <w:pStyle w:val="TableRight"/>
            </w:pPr>
            <w:r w:rsidRPr="00D70AC2">
              <w:t>241</w:t>
            </w:r>
          </w:p>
        </w:tc>
      </w:tr>
      <w:tr w:rsidR="007D0C3D" w:rsidRPr="00D70AC2" w14:paraId="5BB5EFE6" w14:textId="77777777" w:rsidTr="007D0C3D">
        <w:trPr>
          <w:trHeight w:val="300"/>
        </w:trPr>
        <w:tc>
          <w:tcPr>
            <w:tcW w:w="2269" w:type="dxa"/>
            <w:noWrap/>
            <w:tcMar>
              <w:left w:w="28" w:type="dxa"/>
              <w:right w:w="0" w:type="dxa"/>
            </w:tcMar>
            <w:vAlign w:val="center"/>
            <w:hideMark/>
          </w:tcPr>
          <w:p w14:paraId="6E6A0061" w14:textId="77777777" w:rsidR="00D70AC2" w:rsidRPr="00D70AC2" w:rsidRDefault="00D70AC2" w:rsidP="00403029">
            <w:pPr>
              <w:pStyle w:val="TableLeft"/>
            </w:pPr>
            <w:r w:rsidRPr="00D70AC2">
              <w:t>ODP tonnes</w:t>
            </w:r>
          </w:p>
        </w:tc>
        <w:tc>
          <w:tcPr>
            <w:tcW w:w="536" w:type="dxa"/>
            <w:noWrap/>
            <w:vAlign w:val="center"/>
            <w:hideMark/>
          </w:tcPr>
          <w:p w14:paraId="739D7A3A" w14:textId="77777777" w:rsidR="00D70AC2" w:rsidRPr="00D70AC2" w:rsidRDefault="00D70AC2" w:rsidP="00403029">
            <w:pPr>
              <w:pStyle w:val="TableRight"/>
            </w:pPr>
            <w:r w:rsidRPr="00D70AC2">
              <w:t>599</w:t>
            </w:r>
          </w:p>
        </w:tc>
        <w:tc>
          <w:tcPr>
            <w:tcW w:w="535" w:type="dxa"/>
            <w:noWrap/>
            <w:vAlign w:val="center"/>
            <w:hideMark/>
          </w:tcPr>
          <w:p w14:paraId="7B66FFF9" w14:textId="77777777" w:rsidR="00D70AC2" w:rsidRPr="00D70AC2" w:rsidRDefault="00D70AC2" w:rsidP="00403029">
            <w:pPr>
              <w:pStyle w:val="TableRight"/>
            </w:pPr>
            <w:r w:rsidRPr="00D70AC2">
              <w:t>453</w:t>
            </w:r>
          </w:p>
        </w:tc>
        <w:tc>
          <w:tcPr>
            <w:tcW w:w="535" w:type="dxa"/>
            <w:noWrap/>
            <w:vAlign w:val="center"/>
            <w:hideMark/>
          </w:tcPr>
          <w:p w14:paraId="3976EBDE" w14:textId="77777777" w:rsidR="00D70AC2" w:rsidRPr="00D70AC2" w:rsidRDefault="00D70AC2" w:rsidP="00403029">
            <w:pPr>
              <w:pStyle w:val="TableRight"/>
            </w:pPr>
            <w:r w:rsidRPr="00D70AC2">
              <w:t>298</w:t>
            </w:r>
          </w:p>
        </w:tc>
        <w:tc>
          <w:tcPr>
            <w:tcW w:w="535" w:type="dxa"/>
            <w:noWrap/>
            <w:vAlign w:val="center"/>
            <w:hideMark/>
          </w:tcPr>
          <w:p w14:paraId="22437998" w14:textId="77777777" w:rsidR="00D70AC2" w:rsidRPr="00D70AC2" w:rsidRDefault="00D70AC2" w:rsidP="00403029">
            <w:pPr>
              <w:pStyle w:val="TableRight"/>
            </w:pPr>
            <w:r w:rsidRPr="00D70AC2">
              <w:t>299</w:t>
            </w:r>
          </w:p>
        </w:tc>
        <w:tc>
          <w:tcPr>
            <w:tcW w:w="535" w:type="dxa"/>
            <w:noWrap/>
            <w:vAlign w:val="center"/>
            <w:hideMark/>
          </w:tcPr>
          <w:p w14:paraId="119C7CCF" w14:textId="77777777" w:rsidR="00D70AC2" w:rsidRPr="00D70AC2" w:rsidRDefault="00D70AC2" w:rsidP="00403029">
            <w:pPr>
              <w:pStyle w:val="TableRight"/>
            </w:pPr>
            <w:r w:rsidRPr="00D70AC2">
              <w:t>260</w:t>
            </w:r>
          </w:p>
        </w:tc>
        <w:tc>
          <w:tcPr>
            <w:tcW w:w="535" w:type="dxa"/>
            <w:noWrap/>
            <w:vAlign w:val="center"/>
            <w:hideMark/>
          </w:tcPr>
          <w:p w14:paraId="3B6CDAB4" w14:textId="77777777" w:rsidR="00D70AC2" w:rsidRPr="00D70AC2" w:rsidRDefault="00D70AC2" w:rsidP="00403029">
            <w:pPr>
              <w:pStyle w:val="TableRight"/>
            </w:pPr>
            <w:r w:rsidRPr="00D70AC2">
              <w:t>268</w:t>
            </w:r>
          </w:p>
        </w:tc>
        <w:tc>
          <w:tcPr>
            <w:tcW w:w="534" w:type="dxa"/>
            <w:noWrap/>
            <w:vAlign w:val="center"/>
            <w:hideMark/>
          </w:tcPr>
          <w:p w14:paraId="5A0F0C7F" w14:textId="77777777" w:rsidR="00D70AC2" w:rsidRPr="00D70AC2" w:rsidRDefault="00D70AC2" w:rsidP="00403029">
            <w:pPr>
              <w:pStyle w:val="TableRight"/>
            </w:pPr>
            <w:r w:rsidRPr="00D70AC2">
              <w:t>243</w:t>
            </w:r>
          </w:p>
        </w:tc>
        <w:tc>
          <w:tcPr>
            <w:tcW w:w="534" w:type="dxa"/>
            <w:noWrap/>
            <w:vAlign w:val="center"/>
            <w:hideMark/>
          </w:tcPr>
          <w:p w14:paraId="0E5F4D90" w14:textId="77777777" w:rsidR="00D70AC2" w:rsidRPr="00D70AC2" w:rsidRDefault="00D70AC2" w:rsidP="00403029">
            <w:pPr>
              <w:pStyle w:val="TableRight"/>
            </w:pPr>
            <w:r w:rsidRPr="00D70AC2">
              <w:t>251</w:t>
            </w:r>
          </w:p>
        </w:tc>
        <w:tc>
          <w:tcPr>
            <w:tcW w:w="534" w:type="dxa"/>
            <w:noWrap/>
            <w:vAlign w:val="center"/>
            <w:hideMark/>
          </w:tcPr>
          <w:p w14:paraId="792F5697" w14:textId="77777777" w:rsidR="00D70AC2" w:rsidRPr="00D70AC2" w:rsidRDefault="00D70AC2" w:rsidP="00403029">
            <w:pPr>
              <w:pStyle w:val="TableRight"/>
            </w:pPr>
            <w:r w:rsidRPr="00D70AC2">
              <w:t>216</w:t>
            </w:r>
          </w:p>
        </w:tc>
        <w:tc>
          <w:tcPr>
            <w:tcW w:w="535" w:type="dxa"/>
            <w:noWrap/>
            <w:vAlign w:val="center"/>
            <w:hideMark/>
          </w:tcPr>
          <w:p w14:paraId="2819D16C" w14:textId="77777777" w:rsidR="00D70AC2" w:rsidRPr="00D70AC2" w:rsidRDefault="00D70AC2" w:rsidP="00403029">
            <w:pPr>
              <w:pStyle w:val="TableRight"/>
            </w:pPr>
            <w:r w:rsidRPr="00D70AC2">
              <w:t>214</w:t>
            </w:r>
          </w:p>
        </w:tc>
        <w:tc>
          <w:tcPr>
            <w:tcW w:w="535" w:type="dxa"/>
            <w:noWrap/>
            <w:vAlign w:val="center"/>
            <w:hideMark/>
          </w:tcPr>
          <w:p w14:paraId="0183EBBD" w14:textId="77777777" w:rsidR="00D70AC2" w:rsidRPr="00D70AC2" w:rsidRDefault="00D70AC2" w:rsidP="00403029">
            <w:pPr>
              <w:pStyle w:val="TableRight"/>
            </w:pPr>
            <w:r w:rsidRPr="00D70AC2">
              <w:t>147</w:t>
            </w:r>
          </w:p>
        </w:tc>
        <w:tc>
          <w:tcPr>
            <w:tcW w:w="535" w:type="dxa"/>
            <w:noWrap/>
            <w:vAlign w:val="center"/>
            <w:hideMark/>
          </w:tcPr>
          <w:p w14:paraId="3CF75A6C" w14:textId="77777777" w:rsidR="00D70AC2" w:rsidRPr="00D70AC2" w:rsidRDefault="00D70AC2" w:rsidP="00403029">
            <w:pPr>
              <w:pStyle w:val="TableRight"/>
            </w:pPr>
            <w:r w:rsidRPr="00D70AC2">
              <w:t>141</w:t>
            </w:r>
          </w:p>
        </w:tc>
        <w:tc>
          <w:tcPr>
            <w:tcW w:w="535" w:type="dxa"/>
            <w:noWrap/>
            <w:vAlign w:val="center"/>
            <w:hideMark/>
          </w:tcPr>
          <w:p w14:paraId="7854B3E1" w14:textId="77777777" w:rsidR="00D70AC2" w:rsidRPr="00D70AC2" w:rsidRDefault="00D70AC2" w:rsidP="00403029">
            <w:pPr>
              <w:pStyle w:val="TableRight"/>
            </w:pPr>
            <w:r w:rsidRPr="00D70AC2">
              <w:t>128</w:t>
            </w:r>
          </w:p>
        </w:tc>
        <w:tc>
          <w:tcPr>
            <w:tcW w:w="535" w:type="dxa"/>
            <w:noWrap/>
            <w:vAlign w:val="center"/>
            <w:hideMark/>
          </w:tcPr>
          <w:p w14:paraId="6485B174" w14:textId="77777777" w:rsidR="00D70AC2" w:rsidRPr="00D70AC2" w:rsidRDefault="00D70AC2" w:rsidP="00403029">
            <w:pPr>
              <w:pStyle w:val="TableRight"/>
            </w:pPr>
            <w:r w:rsidRPr="00D70AC2">
              <w:t>164</w:t>
            </w:r>
          </w:p>
        </w:tc>
        <w:tc>
          <w:tcPr>
            <w:tcW w:w="535" w:type="dxa"/>
            <w:noWrap/>
            <w:vAlign w:val="center"/>
            <w:hideMark/>
          </w:tcPr>
          <w:p w14:paraId="77F58C93" w14:textId="77777777" w:rsidR="00D70AC2" w:rsidRPr="00D70AC2" w:rsidRDefault="00D70AC2" w:rsidP="00403029">
            <w:pPr>
              <w:pStyle w:val="TableRight"/>
            </w:pPr>
            <w:r w:rsidRPr="00D70AC2">
              <w:t>96</w:t>
            </w:r>
          </w:p>
        </w:tc>
        <w:tc>
          <w:tcPr>
            <w:tcW w:w="535" w:type="dxa"/>
            <w:noWrap/>
            <w:vAlign w:val="center"/>
            <w:hideMark/>
          </w:tcPr>
          <w:p w14:paraId="221ED0A6" w14:textId="77777777" w:rsidR="00D70AC2" w:rsidRPr="00D70AC2" w:rsidRDefault="00D70AC2" w:rsidP="00403029">
            <w:pPr>
              <w:pStyle w:val="TableRight"/>
            </w:pPr>
            <w:r w:rsidRPr="00D70AC2">
              <w:t>85</w:t>
            </w:r>
          </w:p>
        </w:tc>
        <w:tc>
          <w:tcPr>
            <w:tcW w:w="535" w:type="dxa"/>
            <w:noWrap/>
            <w:vAlign w:val="center"/>
            <w:hideMark/>
          </w:tcPr>
          <w:p w14:paraId="133743DA" w14:textId="77777777" w:rsidR="00D70AC2" w:rsidRPr="00D70AC2" w:rsidRDefault="00D70AC2" w:rsidP="00403029">
            <w:pPr>
              <w:pStyle w:val="TableRight"/>
            </w:pPr>
            <w:r w:rsidRPr="00D70AC2">
              <w:t>115</w:t>
            </w:r>
          </w:p>
        </w:tc>
        <w:tc>
          <w:tcPr>
            <w:tcW w:w="535" w:type="dxa"/>
            <w:noWrap/>
            <w:vAlign w:val="center"/>
            <w:hideMark/>
          </w:tcPr>
          <w:p w14:paraId="4A32C9FA" w14:textId="77777777" w:rsidR="00D70AC2" w:rsidRPr="00D70AC2" w:rsidRDefault="00D70AC2" w:rsidP="00403029">
            <w:pPr>
              <w:pStyle w:val="TableRight"/>
            </w:pPr>
            <w:r w:rsidRPr="00D70AC2">
              <w:t>117</w:t>
            </w:r>
          </w:p>
        </w:tc>
        <w:tc>
          <w:tcPr>
            <w:tcW w:w="535" w:type="dxa"/>
            <w:noWrap/>
            <w:vAlign w:val="center"/>
            <w:hideMark/>
          </w:tcPr>
          <w:p w14:paraId="197B561D" w14:textId="77777777" w:rsidR="00D70AC2" w:rsidRPr="00D70AC2" w:rsidRDefault="00D70AC2" w:rsidP="00403029">
            <w:pPr>
              <w:pStyle w:val="TableRight"/>
            </w:pPr>
            <w:r w:rsidRPr="00D70AC2">
              <w:t>173</w:t>
            </w:r>
          </w:p>
        </w:tc>
        <w:tc>
          <w:tcPr>
            <w:tcW w:w="535" w:type="dxa"/>
            <w:noWrap/>
            <w:vAlign w:val="center"/>
            <w:hideMark/>
          </w:tcPr>
          <w:p w14:paraId="2BA3454B" w14:textId="77777777" w:rsidR="00D70AC2" w:rsidRPr="00D70AC2" w:rsidRDefault="00D70AC2" w:rsidP="00403029">
            <w:pPr>
              <w:pStyle w:val="TableRight"/>
            </w:pPr>
            <w:r w:rsidRPr="00D70AC2">
              <w:t>150</w:t>
            </w:r>
          </w:p>
        </w:tc>
        <w:tc>
          <w:tcPr>
            <w:tcW w:w="535" w:type="dxa"/>
            <w:noWrap/>
            <w:vAlign w:val="center"/>
            <w:hideMark/>
          </w:tcPr>
          <w:p w14:paraId="31A60EE9" w14:textId="77777777" w:rsidR="00D70AC2" w:rsidRPr="00D70AC2" w:rsidRDefault="00D70AC2" w:rsidP="00403029">
            <w:pPr>
              <w:pStyle w:val="TableRight"/>
            </w:pPr>
            <w:r w:rsidRPr="00D70AC2">
              <w:t>154</w:t>
            </w:r>
          </w:p>
        </w:tc>
        <w:tc>
          <w:tcPr>
            <w:tcW w:w="535" w:type="dxa"/>
            <w:noWrap/>
            <w:vAlign w:val="center"/>
            <w:hideMark/>
          </w:tcPr>
          <w:p w14:paraId="4A96D11E" w14:textId="77777777" w:rsidR="00D70AC2" w:rsidRPr="00D70AC2" w:rsidRDefault="00D70AC2" w:rsidP="00403029">
            <w:pPr>
              <w:pStyle w:val="TableRight"/>
            </w:pPr>
            <w:r w:rsidRPr="00D70AC2">
              <w:t>139</w:t>
            </w:r>
          </w:p>
        </w:tc>
        <w:tc>
          <w:tcPr>
            <w:tcW w:w="535" w:type="dxa"/>
            <w:noWrap/>
            <w:vAlign w:val="center"/>
            <w:hideMark/>
          </w:tcPr>
          <w:p w14:paraId="16E148E3" w14:textId="77777777" w:rsidR="00D70AC2" w:rsidRPr="00D70AC2" w:rsidRDefault="00D70AC2" w:rsidP="00403029">
            <w:pPr>
              <w:pStyle w:val="TableRight"/>
            </w:pPr>
            <w:r w:rsidRPr="00D70AC2">
              <w:t>141</w:t>
            </w:r>
          </w:p>
        </w:tc>
      </w:tr>
      <w:tr w:rsidR="007D0C3D" w:rsidRPr="00D70AC2" w14:paraId="610E8F24"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6DC136AC"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285B68CF" w14:textId="77777777" w:rsidR="00D70AC2" w:rsidRPr="00D70AC2" w:rsidRDefault="00D70AC2" w:rsidP="00403029">
            <w:pPr>
              <w:pStyle w:val="TableRight"/>
            </w:pPr>
            <w:r w:rsidRPr="00D70AC2">
              <w:t>0.92</w:t>
            </w:r>
          </w:p>
        </w:tc>
        <w:tc>
          <w:tcPr>
            <w:tcW w:w="535" w:type="dxa"/>
            <w:noWrap/>
            <w:vAlign w:val="center"/>
            <w:hideMark/>
          </w:tcPr>
          <w:p w14:paraId="55D09EA5" w14:textId="77777777" w:rsidR="00D70AC2" w:rsidRPr="00D70AC2" w:rsidRDefault="00D70AC2" w:rsidP="00403029">
            <w:pPr>
              <w:pStyle w:val="TableRight"/>
            </w:pPr>
            <w:r w:rsidRPr="00D70AC2">
              <w:t>0.70</w:t>
            </w:r>
          </w:p>
        </w:tc>
        <w:tc>
          <w:tcPr>
            <w:tcW w:w="535" w:type="dxa"/>
            <w:noWrap/>
            <w:vAlign w:val="center"/>
            <w:hideMark/>
          </w:tcPr>
          <w:p w14:paraId="3F630ACA" w14:textId="77777777" w:rsidR="00D70AC2" w:rsidRPr="00D70AC2" w:rsidRDefault="00D70AC2" w:rsidP="00403029">
            <w:pPr>
              <w:pStyle w:val="TableRight"/>
            </w:pPr>
            <w:r w:rsidRPr="00D70AC2">
              <w:t>0.47</w:t>
            </w:r>
          </w:p>
        </w:tc>
        <w:tc>
          <w:tcPr>
            <w:tcW w:w="535" w:type="dxa"/>
            <w:noWrap/>
            <w:vAlign w:val="center"/>
            <w:hideMark/>
          </w:tcPr>
          <w:p w14:paraId="55A1C1F8" w14:textId="77777777" w:rsidR="00D70AC2" w:rsidRPr="00D70AC2" w:rsidRDefault="00D70AC2" w:rsidP="00403029">
            <w:pPr>
              <w:pStyle w:val="TableRight"/>
            </w:pPr>
            <w:r w:rsidRPr="00D70AC2">
              <w:t>0.48</w:t>
            </w:r>
          </w:p>
        </w:tc>
        <w:tc>
          <w:tcPr>
            <w:tcW w:w="535" w:type="dxa"/>
            <w:noWrap/>
            <w:vAlign w:val="center"/>
            <w:hideMark/>
          </w:tcPr>
          <w:p w14:paraId="399B3816" w14:textId="77777777" w:rsidR="00D70AC2" w:rsidRPr="00D70AC2" w:rsidRDefault="00D70AC2" w:rsidP="00403029">
            <w:pPr>
              <w:pStyle w:val="TableRight"/>
            </w:pPr>
            <w:r w:rsidRPr="00D70AC2">
              <w:t>0.42</w:t>
            </w:r>
          </w:p>
        </w:tc>
        <w:tc>
          <w:tcPr>
            <w:tcW w:w="535" w:type="dxa"/>
            <w:noWrap/>
            <w:vAlign w:val="center"/>
            <w:hideMark/>
          </w:tcPr>
          <w:p w14:paraId="12C37A8A" w14:textId="77777777" w:rsidR="00D70AC2" w:rsidRPr="00D70AC2" w:rsidRDefault="00D70AC2" w:rsidP="00403029">
            <w:pPr>
              <w:pStyle w:val="TableRight"/>
            </w:pPr>
            <w:r w:rsidRPr="00D70AC2">
              <w:t>0.44</w:t>
            </w:r>
          </w:p>
        </w:tc>
        <w:tc>
          <w:tcPr>
            <w:tcW w:w="534" w:type="dxa"/>
            <w:noWrap/>
            <w:vAlign w:val="center"/>
            <w:hideMark/>
          </w:tcPr>
          <w:p w14:paraId="7040ABBD" w14:textId="77777777" w:rsidR="00D70AC2" w:rsidRPr="00D70AC2" w:rsidRDefault="00D70AC2" w:rsidP="00403029">
            <w:pPr>
              <w:pStyle w:val="TableRight"/>
            </w:pPr>
            <w:r w:rsidRPr="00D70AC2">
              <w:t>0.39</w:t>
            </w:r>
          </w:p>
        </w:tc>
        <w:tc>
          <w:tcPr>
            <w:tcW w:w="534" w:type="dxa"/>
            <w:noWrap/>
            <w:vAlign w:val="center"/>
            <w:hideMark/>
          </w:tcPr>
          <w:p w14:paraId="7C0966EB" w14:textId="77777777" w:rsidR="00D70AC2" w:rsidRPr="00D70AC2" w:rsidRDefault="00D70AC2" w:rsidP="00403029">
            <w:pPr>
              <w:pStyle w:val="TableRight"/>
            </w:pPr>
            <w:r w:rsidRPr="00D70AC2">
              <w:t>0.41</w:t>
            </w:r>
          </w:p>
        </w:tc>
        <w:tc>
          <w:tcPr>
            <w:tcW w:w="534" w:type="dxa"/>
            <w:noWrap/>
            <w:vAlign w:val="center"/>
            <w:hideMark/>
          </w:tcPr>
          <w:p w14:paraId="0FBE4FEB" w14:textId="77777777" w:rsidR="00D70AC2" w:rsidRPr="00D70AC2" w:rsidRDefault="00D70AC2" w:rsidP="00403029">
            <w:pPr>
              <w:pStyle w:val="TableRight"/>
            </w:pPr>
            <w:r w:rsidRPr="00D70AC2">
              <w:t>0.35</w:t>
            </w:r>
          </w:p>
        </w:tc>
        <w:tc>
          <w:tcPr>
            <w:tcW w:w="535" w:type="dxa"/>
            <w:noWrap/>
            <w:vAlign w:val="center"/>
            <w:hideMark/>
          </w:tcPr>
          <w:p w14:paraId="130C984E" w14:textId="77777777" w:rsidR="00D70AC2" w:rsidRPr="00D70AC2" w:rsidRDefault="00D70AC2" w:rsidP="00403029">
            <w:pPr>
              <w:pStyle w:val="TableRight"/>
            </w:pPr>
            <w:r w:rsidRPr="00D70AC2">
              <w:t>0.35</w:t>
            </w:r>
          </w:p>
        </w:tc>
        <w:tc>
          <w:tcPr>
            <w:tcW w:w="535" w:type="dxa"/>
            <w:noWrap/>
            <w:vAlign w:val="center"/>
            <w:hideMark/>
          </w:tcPr>
          <w:p w14:paraId="653BA912" w14:textId="77777777" w:rsidR="00D70AC2" w:rsidRPr="00D70AC2" w:rsidRDefault="00D70AC2" w:rsidP="00403029">
            <w:pPr>
              <w:pStyle w:val="TableRight"/>
            </w:pPr>
            <w:r w:rsidRPr="00D70AC2">
              <w:t>0.24</w:t>
            </w:r>
          </w:p>
        </w:tc>
        <w:tc>
          <w:tcPr>
            <w:tcW w:w="535" w:type="dxa"/>
            <w:noWrap/>
            <w:vAlign w:val="center"/>
            <w:hideMark/>
          </w:tcPr>
          <w:p w14:paraId="3CD21558" w14:textId="77777777" w:rsidR="00D70AC2" w:rsidRPr="00D70AC2" w:rsidRDefault="00D70AC2" w:rsidP="00403029">
            <w:pPr>
              <w:pStyle w:val="TableRight"/>
            </w:pPr>
            <w:r w:rsidRPr="00D70AC2">
              <w:t>0.23</w:t>
            </w:r>
          </w:p>
        </w:tc>
        <w:tc>
          <w:tcPr>
            <w:tcW w:w="535" w:type="dxa"/>
            <w:noWrap/>
            <w:vAlign w:val="center"/>
            <w:hideMark/>
          </w:tcPr>
          <w:p w14:paraId="6289A9D5" w14:textId="77777777" w:rsidR="00D70AC2" w:rsidRPr="00D70AC2" w:rsidRDefault="00D70AC2" w:rsidP="00403029">
            <w:pPr>
              <w:pStyle w:val="TableRight"/>
            </w:pPr>
            <w:r w:rsidRPr="00D70AC2">
              <w:t>0.21</w:t>
            </w:r>
          </w:p>
        </w:tc>
        <w:tc>
          <w:tcPr>
            <w:tcW w:w="535" w:type="dxa"/>
            <w:noWrap/>
            <w:vAlign w:val="center"/>
            <w:hideMark/>
          </w:tcPr>
          <w:p w14:paraId="56453A8D" w14:textId="77777777" w:rsidR="00D70AC2" w:rsidRPr="00D70AC2" w:rsidRDefault="00D70AC2" w:rsidP="00403029">
            <w:pPr>
              <w:pStyle w:val="TableRight"/>
            </w:pPr>
            <w:r w:rsidRPr="00D70AC2">
              <w:t>0.27</w:t>
            </w:r>
          </w:p>
        </w:tc>
        <w:tc>
          <w:tcPr>
            <w:tcW w:w="535" w:type="dxa"/>
            <w:noWrap/>
            <w:vAlign w:val="center"/>
            <w:hideMark/>
          </w:tcPr>
          <w:p w14:paraId="38E41BD3" w14:textId="77777777" w:rsidR="00D70AC2" w:rsidRPr="00D70AC2" w:rsidRDefault="00D70AC2" w:rsidP="00403029">
            <w:pPr>
              <w:pStyle w:val="TableRight"/>
            </w:pPr>
            <w:r w:rsidRPr="00D70AC2">
              <w:t>0.16</w:t>
            </w:r>
          </w:p>
        </w:tc>
        <w:tc>
          <w:tcPr>
            <w:tcW w:w="535" w:type="dxa"/>
            <w:noWrap/>
            <w:vAlign w:val="center"/>
            <w:hideMark/>
          </w:tcPr>
          <w:p w14:paraId="220C3702" w14:textId="77777777" w:rsidR="00D70AC2" w:rsidRPr="00D70AC2" w:rsidRDefault="00D70AC2" w:rsidP="00403029">
            <w:pPr>
              <w:pStyle w:val="TableRight"/>
            </w:pPr>
            <w:r w:rsidRPr="00D70AC2">
              <w:t>0.14</w:t>
            </w:r>
          </w:p>
        </w:tc>
        <w:tc>
          <w:tcPr>
            <w:tcW w:w="535" w:type="dxa"/>
            <w:noWrap/>
            <w:vAlign w:val="center"/>
            <w:hideMark/>
          </w:tcPr>
          <w:p w14:paraId="49A71AE6" w14:textId="77777777" w:rsidR="00D70AC2" w:rsidRPr="00D70AC2" w:rsidRDefault="00D70AC2" w:rsidP="00403029">
            <w:pPr>
              <w:pStyle w:val="TableRight"/>
            </w:pPr>
            <w:r w:rsidRPr="00D70AC2">
              <w:t>0.19</w:t>
            </w:r>
          </w:p>
        </w:tc>
        <w:tc>
          <w:tcPr>
            <w:tcW w:w="535" w:type="dxa"/>
            <w:noWrap/>
            <w:vAlign w:val="center"/>
            <w:hideMark/>
          </w:tcPr>
          <w:p w14:paraId="2ABFB4DC" w14:textId="77777777" w:rsidR="00D70AC2" w:rsidRPr="00D70AC2" w:rsidRDefault="00D70AC2" w:rsidP="00403029">
            <w:pPr>
              <w:pStyle w:val="TableRight"/>
            </w:pPr>
            <w:r w:rsidRPr="00D70AC2">
              <w:t>0.19</w:t>
            </w:r>
          </w:p>
        </w:tc>
        <w:tc>
          <w:tcPr>
            <w:tcW w:w="535" w:type="dxa"/>
            <w:noWrap/>
            <w:vAlign w:val="center"/>
            <w:hideMark/>
          </w:tcPr>
          <w:p w14:paraId="178A2475" w14:textId="77777777" w:rsidR="00D70AC2" w:rsidRPr="00D70AC2" w:rsidRDefault="00D70AC2" w:rsidP="00403029">
            <w:pPr>
              <w:pStyle w:val="TableRight"/>
            </w:pPr>
            <w:r w:rsidRPr="00D70AC2">
              <w:t>0.28</w:t>
            </w:r>
          </w:p>
        </w:tc>
        <w:tc>
          <w:tcPr>
            <w:tcW w:w="535" w:type="dxa"/>
            <w:noWrap/>
            <w:vAlign w:val="center"/>
            <w:hideMark/>
          </w:tcPr>
          <w:p w14:paraId="29A54963" w14:textId="77777777" w:rsidR="00D70AC2" w:rsidRPr="00D70AC2" w:rsidRDefault="00D70AC2" w:rsidP="00403029">
            <w:pPr>
              <w:pStyle w:val="TableRight"/>
            </w:pPr>
            <w:r w:rsidRPr="00D70AC2">
              <w:t>0.24</w:t>
            </w:r>
          </w:p>
        </w:tc>
        <w:tc>
          <w:tcPr>
            <w:tcW w:w="535" w:type="dxa"/>
            <w:noWrap/>
            <w:vAlign w:val="center"/>
            <w:hideMark/>
          </w:tcPr>
          <w:p w14:paraId="44FD2D3C" w14:textId="77777777" w:rsidR="00D70AC2" w:rsidRPr="00D70AC2" w:rsidRDefault="00D70AC2" w:rsidP="00403029">
            <w:pPr>
              <w:pStyle w:val="TableRight"/>
            </w:pPr>
            <w:r w:rsidRPr="00D70AC2">
              <w:t>0.25</w:t>
            </w:r>
          </w:p>
        </w:tc>
        <w:tc>
          <w:tcPr>
            <w:tcW w:w="535" w:type="dxa"/>
            <w:noWrap/>
            <w:vAlign w:val="center"/>
            <w:hideMark/>
          </w:tcPr>
          <w:p w14:paraId="3FBD4192" w14:textId="77777777" w:rsidR="00D70AC2" w:rsidRPr="00D70AC2" w:rsidRDefault="00D70AC2" w:rsidP="00403029">
            <w:pPr>
              <w:pStyle w:val="TableRight"/>
            </w:pPr>
            <w:r w:rsidRPr="00D70AC2">
              <w:t>0.23</w:t>
            </w:r>
          </w:p>
        </w:tc>
        <w:tc>
          <w:tcPr>
            <w:tcW w:w="535" w:type="dxa"/>
            <w:noWrap/>
            <w:vAlign w:val="center"/>
            <w:hideMark/>
          </w:tcPr>
          <w:p w14:paraId="5A8951A8" w14:textId="77777777" w:rsidR="00D70AC2" w:rsidRPr="00D70AC2" w:rsidRDefault="00D70AC2" w:rsidP="00403029">
            <w:pPr>
              <w:pStyle w:val="TableRight"/>
            </w:pPr>
            <w:r w:rsidRPr="00D70AC2">
              <w:t>0.23</w:t>
            </w:r>
          </w:p>
        </w:tc>
      </w:tr>
      <w:tr w:rsidR="007D0C3D" w:rsidRPr="00D70AC2" w14:paraId="750D9FFA" w14:textId="77777777" w:rsidTr="007D0C3D">
        <w:trPr>
          <w:gridAfter w:val="1"/>
          <w:wAfter w:w="535" w:type="dxa"/>
          <w:trHeight w:val="300"/>
        </w:trPr>
        <w:tc>
          <w:tcPr>
            <w:tcW w:w="4410" w:type="dxa"/>
            <w:gridSpan w:val="5"/>
            <w:noWrap/>
            <w:tcMar>
              <w:left w:w="28" w:type="dxa"/>
              <w:right w:w="0" w:type="dxa"/>
            </w:tcMar>
            <w:vAlign w:val="center"/>
          </w:tcPr>
          <w:p w14:paraId="0696549D" w14:textId="77777777" w:rsidR="007D0C3D" w:rsidRPr="00D70AC2" w:rsidRDefault="007D0C3D" w:rsidP="007D0C3D">
            <w:pPr>
              <w:pStyle w:val="TableRight"/>
              <w:jc w:val="left"/>
            </w:pPr>
            <w:r w:rsidRPr="007D0C3D">
              <w:rPr>
                <w:b/>
              </w:rPr>
              <w:t>Montreal Protocol (MP) ODSs</w:t>
            </w:r>
          </w:p>
        </w:tc>
        <w:tc>
          <w:tcPr>
            <w:tcW w:w="535" w:type="dxa"/>
            <w:noWrap/>
            <w:vAlign w:val="center"/>
          </w:tcPr>
          <w:p w14:paraId="5038BA2A" w14:textId="77777777" w:rsidR="007D0C3D" w:rsidRPr="00D70AC2" w:rsidRDefault="007D0C3D" w:rsidP="00403029">
            <w:pPr>
              <w:pStyle w:val="TableRight"/>
            </w:pPr>
          </w:p>
        </w:tc>
        <w:tc>
          <w:tcPr>
            <w:tcW w:w="535" w:type="dxa"/>
            <w:noWrap/>
            <w:vAlign w:val="center"/>
          </w:tcPr>
          <w:p w14:paraId="2B4AC0C4" w14:textId="77777777" w:rsidR="007D0C3D" w:rsidRPr="00D70AC2" w:rsidRDefault="007D0C3D" w:rsidP="00403029">
            <w:pPr>
              <w:pStyle w:val="TableRight"/>
            </w:pPr>
          </w:p>
        </w:tc>
        <w:tc>
          <w:tcPr>
            <w:tcW w:w="534" w:type="dxa"/>
            <w:noWrap/>
            <w:vAlign w:val="center"/>
          </w:tcPr>
          <w:p w14:paraId="6DD1DB12" w14:textId="77777777" w:rsidR="007D0C3D" w:rsidRPr="00D70AC2" w:rsidRDefault="007D0C3D" w:rsidP="00403029">
            <w:pPr>
              <w:pStyle w:val="TableRight"/>
            </w:pPr>
          </w:p>
        </w:tc>
        <w:tc>
          <w:tcPr>
            <w:tcW w:w="534" w:type="dxa"/>
            <w:noWrap/>
            <w:vAlign w:val="center"/>
          </w:tcPr>
          <w:p w14:paraId="26CE2066" w14:textId="77777777" w:rsidR="007D0C3D" w:rsidRPr="00D70AC2" w:rsidRDefault="007D0C3D" w:rsidP="00403029">
            <w:pPr>
              <w:pStyle w:val="TableRight"/>
            </w:pPr>
          </w:p>
        </w:tc>
        <w:tc>
          <w:tcPr>
            <w:tcW w:w="534" w:type="dxa"/>
            <w:noWrap/>
            <w:vAlign w:val="center"/>
          </w:tcPr>
          <w:p w14:paraId="4CBDC165" w14:textId="77777777" w:rsidR="007D0C3D" w:rsidRPr="00D70AC2" w:rsidRDefault="007D0C3D" w:rsidP="00403029">
            <w:pPr>
              <w:pStyle w:val="TableRight"/>
            </w:pPr>
          </w:p>
        </w:tc>
        <w:tc>
          <w:tcPr>
            <w:tcW w:w="535" w:type="dxa"/>
            <w:noWrap/>
            <w:vAlign w:val="center"/>
          </w:tcPr>
          <w:p w14:paraId="26B11F74" w14:textId="77777777" w:rsidR="007D0C3D" w:rsidRPr="00D70AC2" w:rsidRDefault="007D0C3D" w:rsidP="00403029">
            <w:pPr>
              <w:pStyle w:val="TableRight"/>
            </w:pPr>
          </w:p>
        </w:tc>
        <w:tc>
          <w:tcPr>
            <w:tcW w:w="535" w:type="dxa"/>
            <w:noWrap/>
            <w:vAlign w:val="center"/>
          </w:tcPr>
          <w:p w14:paraId="74105DDC" w14:textId="77777777" w:rsidR="007D0C3D" w:rsidRPr="00D70AC2" w:rsidRDefault="007D0C3D" w:rsidP="00403029">
            <w:pPr>
              <w:pStyle w:val="TableRight"/>
            </w:pPr>
          </w:p>
        </w:tc>
        <w:tc>
          <w:tcPr>
            <w:tcW w:w="535" w:type="dxa"/>
            <w:noWrap/>
            <w:vAlign w:val="center"/>
          </w:tcPr>
          <w:p w14:paraId="32EDAE05" w14:textId="77777777" w:rsidR="007D0C3D" w:rsidRPr="00D70AC2" w:rsidRDefault="007D0C3D" w:rsidP="00403029">
            <w:pPr>
              <w:pStyle w:val="TableRight"/>
            </w:pPr>
          </w:p>
        </w:tc>
        <w:tc>
          <w:tcPr>
            <w:tcW w:w="535" w:type="dxa"/>
            <w:noWrap/>
            <w:vAlign w:val="center"/>
          </w:tcPr>
          <w:p w14:paraId="6339BB46" w14:textId="77777777" w:rsidR="007D0C3D" w:rsidRPr="00D70AC2" w:rsidRDefault="007D0C3D" w:rsidP="00403029">
            <w:pPr>
              <w:pStyle w:val="TableRight"/>
            </w:pPr>
          </w:p>
        </w:tc>
        <w:tc>
          <w:tcPr>
            <w:tcW w:w="535" w:type="dxa"/>
            <w:noWrap/>
            <w:vAlign w:val="center"/>
          </w:tcPr>
          <w:p w14:paraId="38D254E1" w14:textId="77777777" w:rsidR="007D0C3D" w:rsidRPr="00D70AC2" w:rsidRDefault="007D0C3D" w:rsidP="00403029">
            <w:pPr>
              <w:pStyle w:val="TableRight"/>
            </w:pPr>
          </w:p>
        </w:tc>
        <w:tc>
          <w:tcPr>
            <w:tcW w:w="535" w:type="dxa"/>
            <w:noWrap/>
            <w:vAlign w:val="center"/>
          </w:tcPr>
          <w:p w14:paraId="780F1D84" w14:textId="77777777" w:rsidR="007D0C3D" w:rsidRPr="00D70AC2" w:rsidRDefault="007D0C3D" w:rsidP="00403029">
            <w:pPr>
              <w:pStyle w:val="TableRight"/>
            </w:pPr>
          </w:p>
        </w:tc>
        <w:tc>
          <w:tcPr>
            <w:tcW w:w="535" w:type="dxa"/>
            <w:noWrap/>
            <w:vAlign w:val="center"/>
          </w:tcPr>
          <w:p w14:paraId="76EC52BA" w14:textId="77777777" w:rsidR="007D0C3D" w:rsidRPr="00D70AC2" w:rsidRDefault="007D0C3D" w:rsidP="00403029">
            <w:pPr>
              <w:pStyle w:val="TableRight"/>
            </w:pPr>
          </w:p>
        </w:tc>
        <w:tc>
          <w:tcPr>
            <w:tcW w:w="535" w:type="dxa"/>
            <w:noWrap/>
            <w:vAlign w:val="center"/>
          </w:tcPr>
          <w:p w14:paraId="632E9A7C" w14:textId="77777777" w:rsidR="007D0C3D" w:rsidRPr="00D70AC2" w:rsidRDefault="007D0C3D" w:rsidP="00403029">
            <w:pPr>
              <w:pStyle w:val="TableRight"/>
            </w:pPr>
          </w:p>
        </w:tc>
        <w:tc>
          <w:tcPr>
            <w:tcW w:w="535" w:type="dxa"/>
            <w:noWrap/>
            <w:vAlign w:val="center"/>
          </w:tcPr>
          <w:p w14:paraId="0DE97D10" w14:textId="77777777" w:rsidR="007D0C3D" w:rsidRPr="00D70AC2" w:rsidRDefault="007D0C3D" w:rsidP="00403029">
            <w:pPr>
              <w:pStyle w:val="TableRight"/>
            </w:pPr>
          </w:p>
        </w:tc>
        <w:tc>
          <w:tcPr>
            <w:tcW w:w="535" w:type="dxa"/>
            <w:noWrap/>
            <w:vAlign w:val="center"/>
          </w:tcPr>
          <w:p w14:paraId="516F8582" w14:textId="77777777" w:rsidR="007D0C3D" w:rsidRPr="00D70AC2" w:rsidRDefault="007D0C3D" w:rsidP="00403029">
            <w:pPr>
              <w:pStyle w:val="TableRight"/>
            </w:pPr>
          </w:p>
        </w:tc>
        <w:tc>
          <w:tcPr>
            <w:tcW w:w="535" w:type="dxa"/>
            <w:noWrap/>
            <w:vAlign w:val="center"/>
          </w:tcPr>
          <w:p w14:paraId="3E61BCFE" w14:textId="77777777" w:rsidR="007D0C3D" w:rsidRPr="00D70AC2" w:rsidRDefault="007D0C3D" w:rsidP="00403029">
            <w:pPr>
              <w:pStyle w:val="TableRight"/>
            </w:pPr>
          </w:p>
        </w:tc>
        <w:tc>
          <w:tcPr>
            <w:tcW w:w="535" w:type="dxa"/>
            <w:noWrap/>
            <w:vAlign w:val="center"/>
          </w:tcPr>
          <w:p w14:paraId="469C4446" w14:textId="77777777" w:rsidR="007D0C3D" w:rsidRPr="00D70AC2" w:rsidRDefault="007D0C3D" w:rsidP="00403029">
            <w:pPr>
              <w:pStyle w:val="TableRight"/>
            </w:pPr>
          </w:p>
        </w:tc>
        <w:tc>
          <w:tcPr>
            <w:tcW w:w="535" w:type="dxa"/>
            <w:noWrap/>
            <w:vAlign w:val="center"/>
          </w:tcPr>
          <w:p w14:paraId="73F40FC3" w14:textId="77777777" w:rsidR="007D0C3D" w:rsidRPr="00D70AC2" w:rsidRDefault="007D0C3D" w:rsidP="00403029">
            <w:pPr>
              <w:pStyle w:val="TableRight"/>
            </w:pPr>
          </w:p>
        </w:tc>
      </w:tr>
      <w:tr w:rsidR="007D0C3D" w:rsidRPr="00D70AC2" w14:paraId="54ED94B9"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26BF28A4" w14:textId="77777777" w:rsidR="00D70AC2" w:rsidRPr="00D70AC2" w:rsidRDefault="00D70AC2" w:rsidP="00403029">
            <w:pPr>
              <w:pStyle w:val="TableLeft"/>
            </w:pPr>
            <w:r w:rsidRPr="00D70AC2">
              <w:t>MP ODSs (k tonnes)</w:t>
            </w:r>
          </w:p>
        </w:tc>
        <w:tc>
          <w:tcPr>
            <w:tcW w:w="536" w:type="dxa"/>
            <w:noWrap/>
            <w:vAlign w:val="center"/>
            <w:hideMark/>
          </w:tcPr>
          <w:p w14:paraId="0E86E7EF" w14:textId="77777777" w:rsidR="00D70AC2" w:rsidRPr="00D70AC2" w:rsidRDefault="00D70AC2" w:rsidP="00403029">
            <w:pPr>
              <w:pStyle w:val="TableRight"/>
            </w:pPr>
            <w:r w:rsidRPr="00D70AC2">
              <w:t>12</w:t>
            </w:r>
          </w:p>
        </w:tc>
        <w:tc>
          <w:tcPr>
            <w:tcW w:w="535" w:type="dxa"/>
            <w:noWrap/>
            <w:vAlign w:val="center"/>
            <w:hideMark/>
          </w:tcPr>
          <w:p w14:paraId="687C72D2" w14:textId="77777777" w:rsidR="00D70AC2" w:rsidRPr="00D70AC2" w:rsidRDefault="00D70AC2" w:rsidP="00403029">
            <w:pPr>
              <w:pStyle w:val="TableRight"/>
            </w:pPr>
            <w:r w:rsidRPr="00D70AC2">
              <w:t>9.9</w:t>
            </w:r>
          </w:p>
        </w:tc>
        <w:tc>
          <w:tcPr>
            <w:tcW w:w="535" w:type="dxa"/>
            <w:noWrap/>
            <w:vAlign w:val="center"/>
            <w:hideMark/>
          </w:tcPr>
          <w:p w14:paraId="094DC892" w14:textId="77777777" w:rsidR="00D70AC2" w:rsidRPr="00D70AC2" w:rsidRDefault="00D70AC2" w:rsidP="00403029">
            <w:pPr>
              <w:pStyle w:val="TableRight"/>
            </w:pPr>
            <w:r w:rsidRPr="00D70AC2">
              <w:t>8.0</w:t>
            </w:r>
          </w:p>
        </w:tc>
        <w:tc>
          <w:tcPr>
            <w:tcW w:w="535" w:type="dxa"/>
            <w:noWrap/>
            <w:vAlign w:val="center"/>
            <w:hideMark/>
          </w:tcPr>
          <w:p w14:paraId="08143A32" w14:textId="77777777" w:rsidR="00D70AC2" w:rsidRPr="00D70AC2" w:rsidRDefault="00D70AC2" w:rsidP="00403029">
            <w:pPr>
              <w:pStyle w:val="TableRight"/>
            </w:pPr>
            <w:r w:rsidRPr="00D70AC2">
              <w:t>7.8</w:t>
            </w:r>
          </w:p>
        </w:tc>
        <w:tc>
          <w:tcPr>
            <w:tcW w:w="535" w:type="dxa"/>
            <w:noWrap/>
            <w:vAlign w:val="center"/>
            <w:hideMark/>
          </w:tcPr>
          <w:p w14:paraId="0B0949A3" w14:textId="77777777" w:rsidR="00D70AC2" w:rsidRPr="00D70AC2" w:rsidRDefault="00D70AC2" w:rsidP="00403029">
            <w:pPr>
              <w:pStyle w:val="TableRight"/>
            </w:pPr>
            <w:r w:rsidRPr="00D70AC2">
              <w:t>7.3</w:t>
            </w:r>
          </w:p>
        </w:tc>
        <w:tc>
          <w:tcPr>
            <w:tcW w:w="535" w:type="dxa"/>
            <w:noWrap/>
            <w:vAlign w:val="center"/>
            <w:hideMark/>
          </w:tcPr>
          <w:p w14:paraId="7E5AB1E7" w14:textId="77777777" w:rsidR="00D70AC2" w:rsidRPr="00D70AC2" w:rsidRDefault="00D70AC2" w:rsidP="00403029">
            <w:pPr>
              <w:pStyle w:val="TableRight"/>
            </w:pPr>
            <w:r w:rsidRPr="00D70AC2">
              <w:t>6.2</w:t>
            </w:r>
          </w:p>
        </w:tc>
        <w:tc>
          <w:tcPr>
            <w:tcW w:w="534" w:type="dxa"/>
            <w:noWrap/>
            <w:vAlign w:val="center"/>
            <w:hideMark/>
          </w:tcPr>
          <w:p w14:paraId="7867D3E4" w14:textId="77777777" w:rsidR="00D70AC2" w:rsidRPr="00D70AC2" w:rsidRDefault="00D70AC2" w:rsidP="00403029">
            <w:pPr>
              <w:pStyle w:val="TableRight"/>
            </w:pPr>
            <w:r w:rsidRPr="00D70AC2">
              <w:t>5.2</w:t>
            </w:r>
          </w:p>
        </w:tc>
        <w:tc>
          <w:tcPr>
            <w:tcW w:w="534" w:type="dxa"/>
            <w:noWrap/>
            <w:vAlign w:val="center"/>
            <w:hideMark/>
          </w:tcPr>
          <w:p w14:paraId="4238BE1A" w14:textId="77777777" w:rsidR="00D70AC2" w:rsidRPr="00D70AC2" w:rsidRDefault="00D70AC2" w:rsidP="00403029">
            <w:pPr>
              <w:pStyle w:val="TableRight"/>
            </w:pPr>
            <w:r w:rsidRPr="00D70AC2">
              <w:t>5.0</w:t>
            </w:r>
          </w:p>
        </w:tc>
        <w:tc>
          <w:tcPr>
            <w:tcW w:w="534" w:type="dxa"/>
            <w:noWrap/>
            <w:vAlign w:val="center"/>
            <w:hideMark/>
          </w:tcPr>
          <w:p w14:paraId="15E1B10E" w14:textId="77777777" w:rsidR="00D70AC2" w:rsidRPr="00D70AC2" w:rsidRDefault="00D70AC2" w:rsidP="00403029">
            <w:pPr>
              <w:pStyle w:val="TableRight"/>
            </w:pPr>
            <w:r w:rsidRPr="00D70AC2">
              <w:t>5.0</w:t>
            </w:r>
          </w:p>
        </w:tc>
        <w:tc>
          <w:tcPr>
            <w:tcW w:w="535" w:type="dxa"/>
            <w:noWrap/>
            <w:vAlign w:val="center"/>
            <w:hideMark/>
          </w:tcPr>
          <w:p w14:paraId="0E52361D" w14:textId="77777777" w:rsidR="00D70AC2" w:rsidRPr="00D70AC2" w:rsidRDefault="00D70AC2" w:rsidP="00403029">
            <w:pPr>
              <w:pStyle w:val="TableRight"/>
            </w:pPr>
            <w:r w:rsidRPr="00D70AC2">
              <w:t>5.1</w:t>
            </w:r>
          </w:p>
        </w:tc>
        <w:tc>
          <w:tcPr>
            <w:tcW w:w="535" w:type="dxa"/>
            <w:noWrap/>
            <w:vAlign w:val="center"/>
            <w:hideMark/>
          </w:tcPr>
          <w:p w14:paraId="02F2A9B7" w14:textId="77777777" w:rsidR="00D70AC2" w:rsidRPr="00D70AC2" w:rsidRDefault="00D70AC2" w:rsidP="00403029">
            <w:pPr>
              <w:pStyle w:val="TableRight"/>
            </w:pPr>
            <w:r w:rsidRPr="00D70AC2">
              <w:t>4.5</w:t>
            </w:r>
          </w:p>
        </w:tc>
        <w:tc>
          <w:tcPr>
            <w:tcW w:w="535" w:type="dxa"/>
            <w:noWrap/>
            <w:vAlign w:val="center"/>
            <w:hideMark/>
          </w:tcPr>
          <w:p w14:paraId="32658748" w14:textId="77777777" w:rsidR="00D70AC2" w:rsidRPr="00D70AC2" w:rsidRDefault="00D70AC2" w:rsidP="00403029">
            <w:pPr>
              <w:pStyle w:val="TableRight"/>
            </w:pPr>
            <w:r w:rsidRPr="00D70AC2">
              <w:t>4.1</w:t>
            </w:r>
          </w:p>
        </w:tc>
        <w:tc>
          <w:tcPr>
            <w:tcW w:w="535" w:type="dxa"/>
            <w:noWrap/>
            <w:vAlign w:val="center"/>
            <w:hideMark/>
          </w:tcPr>
          <w:p w14:paraId="7C0398AA" w14:textId="77777777" w:rsidR="00D70AC2" w:rsidRPr="00D70AC2" w:rsidRDefault="00D70AC2" w:rsidP="00403029">
            <w:pPr>
              <w:pStyle w:val="TableRight"/>
            </w:pPr>
            <w:r w:rsidRPr="00D70AC2">
              <w:t>4.5</w:t>
            </w:r>
          </w:p>
        </w:tc>
        <w:tc>
          <w:tcPr>
            <w:tcW w:w="535" w:type="dxa"/>
            <w:noWrap/>
            <w:vAlign w:val="center"/>
            <w:hideMark/>
          </w:tcPr>
          <w:p w14:paraId="3104BBDA" w14:textId="77777777" w:rsidR="00D70AC2" w:rsidRPr="00D70AC2" w:rsidRDefault="00D70AC2" w:rsidP="00403029">
            <w:pPr>
              <w:pStyle w:val="TableRight"/>
            </w:pPr>
            <w:r w:rsidRPr="00D70AC2">
              <w:t>4.0</w:t>
            </w:r>
          </w:p>
        </w:tc>
        <w:tc>
          <w:tcPr>
            <w:tcW w:w="535" w:type="dxa"/>
            <w:noWrap/>
            <w:vAlign w:val="center"/>
            <w:hideMark/>
          </w:tcPr>
          <w:p w14:paraId="1DA76B0C" w14:textId="77777777" w:rsidR="00D70AC2" w:rsidRPr="00D70AC2" w:rsidRDefault="00D70AC2" w:rsidP="00403029">
            <w:pPr>
              <w:pStyle w:val="TableRight"/>
            </w:pPr>
            <w:r w:rsidRPr="00D70AC2">
              <w:t>3.6</w:t>
            </w:r>
          </w:p>
        </w:tc>
        <w:tc>
          <w:tcPr>
            <w:tcW w:w="535" w:type="dxa"/>
            <w:noWrap/>
            <w:vAlign w:val="center"/>
            <w:hideMark/>
          </w:tcPr>
          <w:p w14:paraId="3AC25E76" w14:textId="77777777" w:rsidR="00D70AC2" w:rsidRPr="00D70AC2" w:rsidRDefault="00D70AC2" w:rsidP="00403029">
            <w:pPr>
              <w:pStyle w:val="TableRight"/>
            </w:pPr>
            <w:r w:rsidRPr="00D70AC2">
              <w:t>2.9</w:t>
            </w:r>
          </w:p>
        </w:tc>
        <w:tc>
          <w:tcPr>
            <w:tcW w:w="535" w:type="dxa"/>
            <w:noWrap/>
            <w:vAlign w:val="center"/>
            <w:hideMark/>
          </w:tcPr>
          <w:p w14:paraId="4DAEAA0F" w14:textId="77777777" w:rsidR="00D70AC2" w:rsidRPr="00D70AC2" w:rsidRDefault="00D70AC2" w:rsidP="00403029">
            <w:pPr>
              <w:pStyle w:val="TableRight"/>
            </w:pPr>
            <w:r w:rsidRPr="00D70AC2">
              <w:t>3.2</w:t>
            </w:r>
          </w:p>
        </w:tc>
        <w:tc>
          <w:tcPr>
            <w:tcW w:w="535" w:type="dxa"/>
            <w:noWrap/>
            <w:vAlign w:val="center"/>
            <w:hideMark/>
          </w:tcPr>
          <w:p w14:paraId="40BEEF72" w14:textId="77777777" w:rsidR="00D70AC2" w:rsidRPr="00D70AC2" w:rsidRDefault="00D70AC2" w:rsidP="00403029">
            <w:pPr>
              <w:pStyle w:val="TableRight"/>
            </w:pPr>
            <w:r w:rsidRPr="00D70AC2">
              <w:t>3.0</w:t>
            </w:r>
          </w:p>
        </w:tc>
        <w:tc>
          <w:tcPr>
            <w:tcW w:w="535" w:type="dxa"/>
            <w:noWrap/>
            <w:vAlign w:val="center"/>
            <w:hideMark/>
          </w:tcPr>
          <w:p w14:paraId="77F4B4C3" w14:textId="77777777" w:rsidR="00D70AC2" w:rsidRPr="00D70AC2" w:rsidRDefault="00D70AC2" w:rsidP="00403029">
            <w:pPr>
              <w:pStyle w:val="TableRight"/>
            </w:pPr>
            <w:r w:rsidRPr="00D70AC2">
              <w:t>3.0</w:t>
            </w:r>
          </w:p>
        </w:tc>
        <w:tc>
          <w:tcPr>
            <w:tcW w:w="535" w:type="dxa"/>
            <w:noWrap/>
            <w:vAlign w:val="center"/>
            <w:hideMark/>
          </w:tcPr>
          <w:p w14:paraId="01C7A091" w14:textId="77777777" w:rsidR="00D70AC2" w:rsidRPr="00D70AC2" w:rsidRDefault="00D70AC2" w:rsidP="00403029">
            <w:pPr>
              <w:pStyle w:val="TableRight"/>
            </w:pPr>
            <w:r w:rsidRPr="00D70AC2">
              <w:t>3.3</w:t>
            </w:r>
          </w:p>
        </w:tc>
        <w:tc>
          <w:tcPr>
            <w:tcW w:w="535" w:type="dxa"/>
            <w:noWrap/>
            <w:vAlign w:val="center"/>
            <w:hideMark/>
          </w:tcPr>
          <w:p w14:paraId="62679ABD" w14:textId="77777777" w:rsidR="00D70AC2" w:rsidRPr="00D70AC2" w:rsidRDefault="00D70AC2" w:rsidP="00403029">
            <w:pPr>
              <w:pStyle w:val="TableRight"/>
            </w:pPr>
            <w:r w:rsidRPr="00D70AC2">
              <w:t>3.3</w:t>
            </w:r>
          </w:p>
        </w:tc>
        <w:tc>
          <w:tcPr>
            <w:tcW w:w="535" w:type="dxa"/>
            <w:noWrap/>
            <w:vAlign w:val="center"/>
            <w:hideMark/>
          </w:tcPr>
          <w:p w14:paraId="3BA82A1E" w14:textId="77777777" w:rsidR="00D70AC2" w:rsidRPr="00D70AC2" w:rsidRDefault="00D70AC2" w:rsidP="00403029">
            <w:pPr>
              <w:pStyle w:val="TableRight"/>
            </w:pPr>
            <w:r w:rsidRPr="00D70AC2">
              <w:t>3.1</w:t>
            </w:r>
          </w:p>
        </w:tc>
        <w:tc>
          <w:tcPr>
            <w:tcW w:w="535" w:type="dxa"/>
            <w:noWrap/>
            <w:vAlign w:val="center"/>
            <w:hideMark/>
          </w:tcPr>
          <w:p w14:paraId="3D648921" w14:textId="77777777" w:rsidR="00D70AC2" w:rsidRPr="00D70AC2" w:rsidRDefault="00343F4E" w:rsidP="00403029">
            <w:pPr>
              <w:pStyle w:val="TableRight"/>
            </w:pPr>
            <w:r>
              <w:t>2.6</w:t>
            </w:r>
          </w:p>
        </w:tc>
      </w:tr>
      <w:tr w:rsidR="007D0C3D" w:rsidRPr="00D70AC2" w14:paraId="2C3EFA48" w14:textId="77777777" w:rsidTr="007D0C3D">
        <w:trPr>
          <w:trHeight w:val="300"/>
        </w:trPr>
        <w:tc>
          <w:tcPr>
            <w:tcW w:w="2269" w:type="dxa"/>
            <w:noWrap/>
            <w:tcMar>
              <w:left w:w="28" w:type="dxa"/>
              <w:right w:w="0" w:type="dxa"/>
            </w:tcMar>
            <w:vAlign w:val="center"/>
            <w:hideMark/>
          </w:tcPr>
          <w:p w14:paraId="396F5FF7" w14:textId="77777777" w:rsidR="00D70AC2" w:rsidRPr="00D70AC2" w:rsidRDefault="00D70AC2" w:rsidP="00403029">
            <w:pPr>
              <w:pStyle w:val="TableLeft"/>
            </w:pPr>
            <w:r w:rsidRPr="00D70AC2">
              <w:t>ODP (k tonnes)</w:t>
            </w:r>
          </w:p>
        </w:tc>
        <w:tc>
          <w:tcPr>
            <w:tcW w:w="536" w:type="dxa"/>
            <w:noWrap/>
            <w:vAlign w:val="center"/>
            <w:hideMark/>
          </w:tcPr>
          <w:p w14:paraId="00C149A5" w14:textId="77777777" w:rsidR="00D70AC2" w:rsidRPr="00D70AC2" w:rsidRDefault="00D70AC2" w:rsidP="00403029">
            <w:pPr>
              <w:pStyle w:val="TableRight"/>
            </w:pPr>
            <w:r w:rsidRPr="00D70AC2">
              <w:t>9.3</w:t>
            </w:r>
          </w:p>
        </w:tc>
        <w:tc>
          <w:tcPr>
            <w:tcW w:w="535" w:type="dxa"/>
            <w:noWrap/>
            <w:vAlign w:val="center"/>
            <w:hideMark/>
          </w:tcPr>
          <w:p w14:paraId="1232FA4A" w14:textId="77777777" w:rsidR="00D70AC2" w:rsidRPr="00D70AC2" w:rsidRDefault="00D70AC2" w:rsidP="00403029">
            <w:pPr>
              <w:pStyle w:val="TableRight"/>
            </w:pPr>
            <w:r w:rsidRPr="00D70AC2">
              <w:t>8.1</w:t>
            </w:r>
          </w:p>
        </w:tc>
        <w:tc>
          <w:tcPr>
            <w:tcW w:w="535" w:type="dxa"/>
            <w:noWrap/>
            <w:vAlign w:val="center"/>
            <w:hideMark/>
          </w:tcPr>
          <w:p w14:paraId="48B896F7" w14:textId="77777777" w:rsidR="00D70AC2" w:rsidRPr="00D70AC2" w:rsidRDefault="00D70AC2" w:rsidP="00403029">
            <w:pPr>
              <w:pStyle w:val="TableRight"/>
            </w:pPr>
            <w:r w:rsidRPr="00D70AC2">
              <w:t>7.9</w:t>
            </w:r>
          </w:p>
        </w:tc>
        <w:tc>
          <w:tcPr>
            <w:tcW w:w="535" w:type="dxa"/>
            <w:noWrap/>
            <w:vAlign w:val="center"/>
            <w:hideMark/>
          </w:tcPr>
          <w:p w14:paraId="6C845BE7" w14:textId="77777777" w:rsidR="00D70AC2" w:rsidRPr="00D70AC2" w:rsidRDefault="00D70AC2" w:rsidP="00403029">
            <w:pPr>
              <w:pStyle w:val="TableRight"/>
            </w:pPr>
            <w:r w:rsidRPr="00D70AC2">
              <w:t>7.9</w:t>
            </w:r>
          </w:p>
        </w:tc>
        <w:tc>
          <w:tcPr>
            <w:tcW w:w="535" w:type="dxa"/>
            <w:noWrap/>
            <w:vAlign w:val="center"/>
            <w:hideMark/>
          </w:tcPr>
          <w:p w14:paraId="2CC6B118" w14:textId="77777777" w:rsidR="00D70AC2" w:rsidRPr="00D70AC2" w:rsidRDefault="00D70AC2" w:rsidP="00403029">
            <w:pPr>
              <w:pStyle w:val="TableRight"/>
            </w:pPr>
            <w:r w:rsidRPr="00D70AC2">
              <w:t>7.6</w:t>
            </w:r>
          </w:p>
        </w:tc>
        <w:tc>
          <w:tcPr>
            <w:tcW w:w="535" w:type="dxa"/>
            <w:noWrap/>
            <w:vAlign w:val="center"/>
            <w:hideMark/>
          </w:tcPr>
          <w:p w14:paraId="5D84A914" w14:textId="77777777" w:rsidR="00D70AC2" w:rsidRPr="00D70AC2" w:rsidRDefault="00D70AC2" w:rsidP="00403029">
            <w:pPr>
              <w:pStyle w:val="TableRight"/>
            </w:pPr>
            <w:r w:rsidRPr="00D70AC2">
              <w:t>5.0</w:t>
            </w:r>
          </w:p>
        </w:tc>
        <w:tc>
          <w:tcPr>
            <w:tcW w:w="534" w:type="dxa"/>
            <w:noWrap/>
            <w:vAlign w:val="center"/>
            <w:hideMark/>
          </w:tcPr>
          <w:p w14:paraId="4557496B" w14:textId="77777777" w:rsidR="00D70AC2" w:rsidRPr="00D70AC2" w:rsidRDefault="00D70AC2" w:rsidP="00403029">
            <w:pPr>
              <w:pStyle w:val="TableRight"/>
            </w:pPr>
            <w:r w:rsidRPr="00D70AC2">
              <w:t>3.7</w:t>
            </w:r>
          </w:p>
        </w:tc>
        <w:tc>
          <w:tcPr>
            <w:tcW w:w="534" w:type="dxa"/>
            <w:noWrap/>
            <w:vAlign w:val="center"/>
            <w:hideMark/>
          </w:tcPr>
          <w:p w14:paraId="40A86FF4" w14:textId="77777777" w:rsidR="00D70AC2" w:rsidRPr="00D70AC2" w:rsidRDefault="00D70AC2" w:rsidP="00403029">
            <w:pPr>
              <w:pStyle w:val="TableRight"/>
            </w:pPr>
            <w:r w:rsidRPr="00D70AC2">
              <w:t>3.4</w:t>
            </w:r>
          </w:p>
        </w:tc>
        <w:tc>
          <w:tcPr>
            <w:tcW w:w="534" w:type="dxa"/>
            <w:noWrap/>
            <w:vAlign w:val="center"/>
            <w:hideMark/>
          </w:tcPr>
          <w:p w14:paraId="18DBB491" w14:textId="77777777" w:rsidR="00D70AC2" w:rsidRPr="00D70AC2" w:rsidRDefault="00D70AC2" w:rsidP="00403029">
            <w:pPr>
              <w:pStyle w:val="TableRight"/>
            </w:pPr>
            <w:r w:rsidRPr="00D70AC2">
              <w:t>3.7</w:t>
            </w:r>
          </w:p>
        </w:tc>
        <w:tc>
          <w:tcPr>
            <w:tcW w:w="535" w:type="dxa"/>
            <w:noWrap/>
            <w:vAlign w:val="center"/>
            <w:hideMark/>
          </w:tcPr>
          <w:p w14:paraId="3FAAD8BF" w14:textId="77777777" w:rsidR="00D70AC2" w:rsidRPr="00D70AC2" w:rsidRDefault="00D70AC2" w:rsidP="00403029">
            <w:pPr>
              <w:pStyle w:val="TableRight"/>
            </w:pPr>
            <w:r w:rsidRPr="00D70AC2">
              <w:t>3.3</w:t>
            </w:r>
          </w:p>
        </w:tc>
        <w:tc>
          <w:tcPr>
            <w:tcW w:w="535" w:type="dxa"/>
            <w:noWrap/>
            <w:vAlign w:val="center"/>
            <w:hideMark/>
          </w:tcPr>
          <w:p w14:paraId="1849E876" w14:textId="77777777" w:rsidR="00D70AC2" w:rsidRPr="00D70AC2" w:rsidRDefault="00D70AC2" w:rsidP="00403029">
            <w:pPr>
              <w:pStyle w:val="TableRight"/>
            </w:pPr>
            <w:r w:rsidRPr="00D70AC2">
              <w:t>2.3</w:t>
            </w:r>
          </w:p>
        </w:tc>
        <w:tc>
          <w:tcPr>
            <w:tcW w:w="535" w:type="dxa"/>
            <w:noWrap/>
            <w:vAlign w:val="center"/>
            <w:hideMark/>
          </w:tcPr>
          <w:p w14:paraId="6667BEDF" w14:textId="77777777" w:rsidR="00D70AC2" w:rsidRPr="00D70AC2" w:rsidRDefault="00D70AC2" w:rsidP="00403029">
            <w:pPr>
              <w:pStyle w:val="TableRight"/>
            </w:pPr>
            <w:r w:rsidRPr="00D70AC2">
              <w:t>2.1</w:t>
            </w:r>
          </w:p>
        </w:tc>
        <w:tc>
          <w:tcPr>
            <w:tcW w:w="535" w:type="dxa"/>
            <w:noWrap/>
            <w:vAlign w:val="center"/>
            <w:hideMark/>
          </w:tcPr>
          <w:p w14:paraId="35126035" w14:textId="77777777" w:rsidR="00D70AC2" w:rsidRPr="00D70AC2" w:rsidRDefault="00D70AC2" w:rsidP="00403029">
            <w:pPr>
              <w:pStyle w:val="TableRight"/>
            </w:pPr>
            <w:r w:rsidRPr="00D70AC2">
              <w:t>2.3</w:t>
            </w:r>
          </w:p>
        </w:tc>
        <w:tc>
          <w:tcPr>
            <w:tcW w:w="535" w:type="dxa"/>
            <w:noWrap/>
            <w:vAlign w:val="center"/>
            <w:hideMark/>
          </w:tcPr>
          <w:p w14:paraId="1D019A03" w14:textId="77777777" w:rsidR="00D70AC2" w:rsidRPr="00D70AC2" w:rsidRDefault="00D70AC2" w:rsidP="00403029">
            <w:pPr>
              <w:pStyle w:val="TableRight"/>
            </w:pPr>
            <w:r w:rsidRPr="00D70AC2">
              <w:t>2.0</w:t>
            </w:r>
          </w:p>
        </w:tc>
        <w:tc>
          <w:tcPr>
            <w:tcW w:w="535" w:type="dxa"/>
            <w:noWrap/>
            <w:vAlign w:val="center"/>
            <w:hideMark/>
          </w:tcPr>
          <w:p w14:paraId="617E26E0" w14:textId="77777777" w:rsidR="00D70AC2" w:rsidRPr="00D70AC2" w:rsidRDefault="00D70AC2" w:rsidP="00403029">
            <w:pPr>
              <w:pStyle w:val="TableRight"/>
            </w:pPr>
            <w:r w:rsidRPr="00D70AC2">
              <w:t>1.7</w:t>
            </w:r>
          </w:p>
        </w:tc>
        <w:tc>
          <w:tcPr>
            <w:tcW w:w="535" w:type="dxa"/>
            <w:noWrap/>
            <w:vAlign w:val="center"/>
            <w:hideMark/>
          </w:tcPr>
          <w:p w14:paraId="3FA64BA6" w14:textId="77777777" w:rsidR="00D70AC2" w:rsidRPr="00D70AC2" w:rsidRDefault="00D70AC2" w:rsidP="00403029">
            <w:pPr>
              <w:pStyle w:val="TableRight"/>
            </w:pPr>
            <w:r w:rsidRPr="00D70AC2">
              <w:t>1.6</w:t>
            </w:r>
          </w:p>
        </w:tc>
        <w:tc>
          <w:tcPr>
            <w:tcW w:w="535" w:type="dxa"/>
            <w:noWrap/>
            <w:vAlign w:val="center"/>
            <w:hideMark/>
          </w:tcPr>
          <w:p w14:paraId="69B0E4D6" w14:textId="77777777" w:rsidR="00D70AC2" w:rsidRPr="00D70AC2" w:rsidRDefault="00D70AC2" w:rsidP="00403029">
            <w:pPr>
              <w:pStyle w:val="TableRight"/>
            </w:pPr>
            <w:r w:rsidRPr="00D70AC2">
              <w:t>2.0</w:t>
            </w:r>
          </w:p>
        </w:tc>
        <w:tc>
          <w:tcPr>
            <w:tcW w:w="535" w:type="dxa"/>
            <w:noWrap/>
            <w:vAlign w:val="center"/>
            <w:hideMark/>
          </w:tcPr>
          <w:p w14:paraId="4247D529" w14:textId="77777777" w:rsidR="00D70AC2" w:rsidRPr="00D70AC2" w:rsidRDefault="00D70AC2" w:rsidP="00403029">
            <w:pPr>
              <w:pStyle w:val="TableRight"/>
            </w:pPr>
            <w:r w:rsidRPr="00D70AC2">
              <w:t>1.8</w:t>
            </w:r>
          </w:p>
        </w:tc>
        <w:tc>
          <w:tcPr>
            <w:tcW w:w="535" w:type="dxa"/>
            <w:noWrap/>
            <w:vAlign w:val="center"/>
            <w:hideMark/>
          </w:tcPr>
          <w:p w14:paraId="58C9638E" w14:textId="77777777" w:rsidR="00D70AC2" w:rsidRPr="00D70AC2" w:rsidRDefault="00D70AC2" w:rsidP="00403029">
            <w:pPr>
              <w:pStyle w:val="TableRight"/>
            </w:pPr>
            <w:r w:rsidRPr="00D70AC2">
              <w:t>1.8</w:t>
            </w:r>
          </w:p>
        </w:tc>
        <w:tc>
          <w:tcPr>
            <w:tcW w:w="535" w:type="dxa"/>
            <w:noWrap/>
            <w:vAlign w:val="center"/>
            <w:hideMark/>
          </w:tcPr>
          <w:p w14:paraId="40FD1A60" w14:textId="77777777" w:rsidR="00D70AC2" w:rsidRPr="00D70AC2" w:rsidRDefault="00D70AC2" w:rsidP="00403029">
            <w:pPr>
              <w:pStyle w:val="TableRight"/>
            </w:pPr>
            <w:r w:rsidRPr="00D70AC2">
              <w:t>1.5</w:t>
            </w:r>
          </w:p>
        </w:tc>
        <w:tc>
          <w:tcPr>
            <w:tcW w:w="535" w:type="dxa"/>
            <w:noWrap/>
            <w:vAlign w:val="center"/>
            <w:hideMark/>
          </w:tcPr>
          <w:p w14:paraId="48E99BE8" w14:textId="77777777" w:rsidR="00D70AC2" w:rsidRPr="00D70AC2" w:rsidRDefault="006D6460" w:rsidP="00403029">
            <w:pPr>
              <w:pStyle w:val="TableRight"/>
            </w:pPr>
            <w:r>
              <w:t>1.5</w:t>
            </w:r>
          </w:p>
        </w:tc>
        <w:tc>
          <w:tcPr>
            <w:tcW w:w="535" w:type="dxa"/>
            <w:noWrap/>
            <w:vAlign w:val="center"/>
            <w:hideMark/>
          </w:tcPr>
          <w:p w14:paraId="450EF49D" w14:textId="77777777" w:rsidR="00D70AC2" w:rsidRPr="00D70AC2" w:rsidRDefault="006D6460" w:rsidP="00403029">
            <w:pPr>
              <w:pStyle w:val="TableRight"/>
            </w:pPr>
            <w:r>
              <w:t>1.3</w:t>
            </w:r>
          </w:p>
        </w:tc>
        <w:tc>
          <w:tcPr>
            <w:tcW w:w="535" w:type="dxa"/>
            <w:noWrap/>
            <w:vAlign w:val="center"/>
            <w:hideMark/>
          </w:tcPr>
          <w:p w14:paraId="69CB0300" w14:textId="77777777" w:rsidR="00D70AC2" w:rsidRPr="00D70AC2" w:rsidRDefault="00343F4E" w:rsidP="00403029">
            <w:pPr>
              <w:pStyle w:val="TableRight"/>
            </w:pPr>
            <w:r>
              <w:t>1.2</w:t>
            </w:r>
          </w:p>
        </w:tc>
      </w:tr>
      <w:tr w:rsidR="007D0C3D" w:rsidRPr="00D70AC2" w14:paraId="63A9850F"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0714697C"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351F7EE8" w14:textId="77777777" w:rsidR="00D70AC2" w:rsidRPr="00D70AC2" w:rsidRDefault="00D70AC2" w:rsidP="00403029">
            <w:pPr>
              <w:pStyle w:val="TableRight"/>
            </w:pPr>
            <w:r w:rsidRPr="00D70AC2">
              <w:t>40</w:t>
            </w:r>
          </w:p>
        </w:tc>
        <w:tc>
          <w:tcPr>
            <w:tcW w:w="535" w:type="dxa"/>
            <w:noWrap/>
            <w:vAlign w:val="center"/>
            <w:hideMark/>
          </w:tcPr>
          <w:p w14:paraId="1454615A" w14:textId="77777777" w:rsidR="00D70AC2" w:rsidRPr="00D70AC2" w:rsidRDefault="00D70AC2" w:rsidP="00403029">
            <w:pPr>
              <w:pStyle w:val="TableRight"/>
            </w:pPr>
            <w:r w:rsidRPr="00D70AC2">
              <w:t>32</w:t>
            </w:r>
          </w:p>
        </w:tc>
        <w:tc>
          <w:tcPr>
            <w:tcW w:w="535" w:type="dxa"/>
            <w:noWrap/>
            <w:vAlign w:val="center"/>
            <w:hideMark/>
          </w:tcPr>
          <w:p w14:paraId="04276FB9" w14:textId="77777777" w:rsidR="00D70AC2" w:rsidRPr="00D70AC2" w:rsidRDefault="00D70AC2" w:rsidP="00403029">
            <w:pPr>
              <w:pStyle w:val="TableRight"/>
            </w:pPr>
            <w:r w:rsidRPr="00D70AC2">
              <w:t>31</w:t>
            </w:r>
          </w:p>
        </w:tc>
        <w:tc>
          <w:tcPr>
            <w:tcW w:w="535" w:type="dxa"/>
            <w:noWrap/>
            <w:vAlign w:val="center"/>
            <w:hideMark/>
          </w:tcPr>
          <w:p w14:paraId="77F5BE42" w14:textId="77777777" w:rsidR="00D70AC2" w:rsidRPr="00D70AC2" w:rsidRDefault="00D70AC2" w:rsidP="00403029">
            <w:pPr>
              <w:pStyle w:val="TableRight"/>
            </w:pPr>
            <w:r w:rsidRPr="00D70AC2">
              <w:t>30</w:t>
            </w:r>
          </w:p>
        </w:tc>
        <w:tc>
          <w:tcPr>
            <w:tcW w:w="535" w:type="dxa"/>
            <w:noWrap/>
            <w:vAlign w:val="center"/>
            <w:hideMark/>
          </w:tcPr>
          <w:p w14:paraId="2990D0B4" w14:textId="77777777" w:rsidR="00D70AC2" w:rsidRPr="00D70AC2" w:rsidRDefault="00D70AC2" w:rsidP="00403029">
            <w:pPr>
              <w:pStyle w:val="TableRight"/>
            </w:pPr>
            <w:r w:rsidRPr="00D70AC2">
              <w:t>27</w:t>
            </w:r>
          </w:p>
        </w:tc>
        <w:tc>
          <w:tcPr>
            <w:tcW w:w="535" w:type="dxa"/>
            <w:noWrap/>
            <w:vAlign w:val="center"/>
            <w:hideMark/>
          </w:tcPr>
          <w:p w14:paraId="33A3646E" w14:textId="77777777" w:rsidR="00D70AC2" w:rsidRPr="00D70AC2" w:rsidRDefault="00D70AC2" w:rsidP="00403029">
            <w:pPr>
              <w:pStyle w:val="TableRight"/>
            </w:pPr>
            <w:r w:rsidRPr="00D70AC2">
              <w:t>23</w:t>
            </w:r>
          </w:p>
        </w:tc>
        <w:tc>
          <w:tcPr>
            <w:tcW w:w="534" w:type="dxa"/>
            <w:noWrap/>
            <w:vAlign w:val="center"/>
            <w:hideMark/>
          </w:tcPr>
          <w:p w14:paraId="1E509E0A" w14:textId="77777777" w:rsidR="00D70AC2" w:rsidRPr="00D70AC2" w:rsidRDefault="00D70AC2" w:rsidP="00403029">
            <w:pPr>
              <w:pStyle w:val="TableRight"/>
            </w:pPr>
            <w:r w:rsidRPr="00D70AC2">
              <w:t>19</w:t>
            </w:r>
          </w:p>
        </w:tc>
        <w:tc>
          <w:tcPr>
            <w:tcW w:w="534" w:type="dxa"/>
            <w:noWrap/>
            <w:vAlign w:val="center"/>
            <w:hideMark/>
          </w:tcPr>
          <w:p w14:paraId="15CBA374" w14:textId="77777777" w:rsidR="00D70AC2" w:rsidRPr="00D70AC2" w:rsidRDefault="00D70AC2" w:rsidP="00403029">
            <w:pPr>
              <w:pStyle w:val="TableRight"/>
            </w:pPr>
            <w:r w:rsidRPr="00D70AC2">
              <w:t>18</w:t>
            </w:r>
          </w:p>
        </w:tc>
        <w:tc>
          <w:tcPr>
            <w:tcW w:w="534" w:type="dxa"/>
            <w:noWrap/>
            <w:vAlign w:val="center"/>
            <w:hideMark/>
          </w:tcPr>
          <w:p w14:paraId="404A46FF" w14:textId="77777777" w:rsidR="00D70AC2" w:rsidRPr="00D70AC2" w:rsidRDefault="00D70AC2" w:rsidP="00403029">
            <w:pPr>
              <w:pStyle w:val="TableRight"/>
            </w:pPr>
            <w:r w:rsidRPr="00D70AC2">
              <w:t>18</w:t>
            </w:r>
          </w:p>
        </w:tc>
        <w:tc>
          <w:tcPr>
            <w:tcW w:w="535" w:type="dxa"/>
            <w:noWrap/>
            <w:vAlign w:val="center"/>
            <w:hideMark/>
          </w:tcPr>
          <w:p w14:paraId="7C9284C4" w14:textId="77777777" w:rsidR="00D70AC2" w:rsidRPr="00D70AC2" w:rsidRDefault="00D70AC2" w:rsidP="00403029">
            <w:pPr>
              <w:pStyle w:val="TableRight"/>
            </w:pPr>
            <w:r w:rsidRPr="00D70AC2">
              <w:t>17</w:t>
            </w:r>
          </w:p>
        </w:tc>
        <w:tc>
          <w:tcPr>
            <w:tcW w:w="535" w:type="dxa"/>
            <w:noWrap/>
            <w:vAlign w:val="center"/>
            <w:hideMark/>
          </w:tcPr>
          <w:p w14:paraId="1BFC5522" w14:textId="77777777" w:rsidR="00D70AC2" w:rsidRPr="00D70AC2" w:rsidRDefault="00D70AC2" w:rsidP="00403029">
            <w:pPr>
              <w:pStyle w:val="TableRight"/>
            </w:pPr>
            <w:r w:rsidRPr="00D70AC2">
              <w:t>15</w:t>
            </w:r>
          </w:p>
        </w:tc>
        <w:tc>
          <w:tcPr>
            <w:tcW w:w="535" w:type="dxa"/>
            <w:noWrap/>
            <w:vAlign w:val="center"/>
            <w:hideMark/>
          </w:tcPr>
          <w:p w14:paraId="3A5AABA1" w14:textId="77777777" w:rsidR="00D70AC2" w:rsidRPr="00D70AC2" w:rsidRDefault="00D70AC2" w:rsidP="00403029">
            <w:pPr>
              <w:pStyle w:val="TableRight"/>
            </w:pPr>
            <w:r w:rsidRPr="00D70AC2">
              <w:t>13</w:t>
            </w:r>
          </w:p>
        </w:tc>
        <w:tc>
          <w:tcPr>
            <w:tcW w:w="535" w:type="dxa"/>
            <w:noWrap/>
            <w:vAlign w:val="center"/>
            <w:hideMark/>
          </w:tcPr>
          <w:p w14:paraId="437714C2" w14:textId="77777777" w:rsidR="00D70AC2" w:rsidRPr="00D70AC2" w:rsidRDefault="00D70AC2" w:rsidP="00403029">
            <w:pPr>
              <w:pStyle w:val="TableRight"/>
            </w:pPr>
            <w:r w:rsidRPr="00D70AC2">
              <w:t>15</w:t>
            </w:r>
          </w:p>
        </w:tc>
        <w:tc>
          <w:tcPr>
            <w:tcW w:w="535" w:type="dxa"/>
            <w:noWrap/>
            <w:vAlign w:val="center"/>
            <w:hideMark/>
          </w:tcPr>
          <w:p w14:paraId="4A642513" w14:textId="77777777" w:rsidR="00D70AC2" w:rsidRPr="00D70AC2" w:rsidRDefault="00D70AC2" w:rsidP="00403029">
            <w:pPr>
              <w:pStyle w:val="TableRight"/>
            </w:pPr>
            <w:r w:rsidRPr="00D70AC2">
              <w:t>13</w:t>
            </w:r>
          </w:p>
        </w:tc>
        <w:tc>
          <w:tcPr>
            <w:tcW w:w="535" w:type="dxa"/>
            <w:noWrap/>
            <w:vAlign w:val="center"/>
            <w:hideMark/>
          </w:tcPr>
          <w:p w14:paraId="7EEF387E" w14:textId="77777777" w:rsidR="00D70AC2" w:rsidRPr="00D70AC2" w:rsidRDefault="00D70AC2" w:rsidP="00403029">
            <w:pPr>
              <w:pStyle w:val="TableRight"/>
            </w:pPr>
            <w:r w:rsidRPr="00D70AC2">
              <w:t>11</w:t>
            </w:r>
          </w:p>
        </w:tc>
        <w:tc>
          <w:tcPr>
            <w:tcW w:w="535" w:type="dxa"/>
            <w:noWrap/>
            <w:vAlign w:val="center"/>
            <w:hideMark/>
          </w:tcPr>
          <w:p w14:paraId="3A573DDF" w14:textId="77777777" w:rsidR="00D70AC2" w:rsidRPr="00D70AC2" w:rsidRDefault="00D70AC2" w:rsidP="00403029">
            <w:pPr>
              <w:pStyle w:val="TableRight"/>
            </w:pPr>
            <w:r w:rsidRPr="00D70AC2">
              <w:t>8.2</w:t>
            </w:r>
          </w:p>
        </w:tc>
        <w:tc>
          <w:tcPr>
            <w:tcW w:w="535" w:type="dxa"/>
            <w:noWrap/>
            <w:vAlign w:val="center"/>
            <w:hideMark/>
          </w:tcPr>
          <w:p w14:paraId="3FED76D8" w14:textId="77777777" w:rsidR="00D70AC2" w:rsidRPr="00D70AC2" w:rsidRDefault="00D70AC2" w:rsidP="00403029">
            <w:pPr>
              <w:pStyle w:val="TableRight"/>
            </w:pPr>
            <w:r w:rsidRPr="00D70AC2">
              <w:t>9.1</w:t>
            </w:r>
          </w:p>
        </w:tc>
        <w:tc>
          <w:tcPr>
            <w:tcW w:w="535" w:type="dxa"/>
            <w:noWrap/>
            <w:vAlign w:val="center"/>
            <w:hideMark/>
          </w:tcPr>
          <w:p w14:paraId="13F5065A" w14:textId="77777777" w:rsidR="00D70AC2" w:rsidRPr="00D70AC2" w:rsidRDefault="00D70AC2" w:rsidP="00403029">
            <w:pPr>
              <w:pStyle w:val="TableRight"/>
            </w:pPr>
            <w:r w:rsidRPr="00D70AC2">
              <w:t>8.0</w:t>
            </w:r>
          </w:p>
        </w:tc>
        <w:tc>
          <w:tcPr>
            <w:tcW w:w="535" w:type="dxa"/>
            <w:noWrap/>
            <w:vAlign w:val="center"/>
            <w:hideMark/>
          </w:tcPr>
          <w:p w14:paraId="3A0161EB" w14:textId="77777777" w:rsidR="00D70AC2" w:rsidRPr="00D70AC2" w:rsidRDefault="00D70AC2" w:rsidP="00403029">
            <w:pPr>
              <w:pStyle w:val="TableRight"/>
            </w:pPr>
            <w:r w:rsidRPr="00D70AC2">
              <w:t>8.7</w:t>
            </w:r>
          </w:p>
        </w:tc>
        <w:tc>
          <w:tcPr>
            <w:tcW w:w="535" w:type="dxa"/>
            <w:noWrap/>
            <w:vAlign w:val="center"/>
            <w:hideMark/>
          </w:tcPr>
          <w:p w14:paraId="62164930" w14:textId="77777777" w:rsidR="00D70AC2" w:rsidRPr="00D70AC2" w:rsidRDefault="00D70AC2" w:rsidP="00403029">
            <w:pPr>
              <w:pStyle w:val="TableRight"/>
            </w:pPr>
            <w:r w:rsidRPr="00D70AC2">
              <w:t>8.4</w:t>
            </w:r>
          </w:p>
        </w:tc>
        <w:tc>
          <w:tcPr>
            <w:tcW w:w="535" w:type="dxa"/>
            <w:noWrap/>
            <w:vAlign w:val="center"/>
            <w:hideMark/>
          </w:tcPr>
          <w:p w14:paraId="0C02A7F5" w14:textId="77777777" w:rsidR="00D70AC2" w:rsidRPr="00D70AC2" w:rsidRDefault="00D70AC2" w:rsidP="00403029">
            <w:pPr>
              <w:pStyle w:val="TableRight"/>
            </w:pPr>
            <w:r w:rsidRPr="00D70AC2">
              <w:t>8.4</w:t>
            </w:r>
          </w:p>
        </w:tc>
        <w:tc>
          <w:tcPr>
            <w:tcW w:w="535" w:type="dxa"/>
            <w:noWrap/>
            <w:vAlign w:val="center"/>
            <w:hideMark/>
          </w:tcPr>
          <w:p w14:paraId="5CF21C99" w14:textId="77777777" w:rsidR="00D70AC2" w:rsidRPr="00D70AC2" w:rsidRDefault="006D6460" w:rsidP="00403029">
            <w:pPr>
              <w:pStyle w:val="TableRight"/>
            </w:pPr>
            <w:r>
              <w:t>6.9</w:t>
            </w:r>
          </w:p>
        </w:tc>
        <w:tc>
          <w:tcPr>
            <w:tcW w:w="535" w:type="dxa"/>
            <w:noWrap/>
            <w:vAlign w:val="center"/>
            <w:hideMark/>
          </w:tcPr>
          <w:p w14:paraId="4F3FF512" w14:textId="77777777" w:rsidR="00D70AC2" w:rsidRPr="00D70AC2" w:rsidRDefault="00343F4E" w:rsidP="00403029">
            <w:pPr>
              <w:pStyle w:val="TableRight"/>
            </w:pPr>
            <w:r>
              <w:t>6.4</w:t>
            </w:r>
          </w:p>
        </w:tc>
      </w:tr>
      <w:tr w:rsidR="007D0C3D" w:rsidRPr="00D70AC2" w14:paraId="28AECD63" w14:textId="77777777" w:rsidTr="007D0C3D">
        <w:trPr>
          <w:trHeight w:val="300"/>
        </w:trPr>
        <w:tc>
          <w:tcPr>
            <w:tcW w:w="2269" w:type="dxa"/>
            <w:noWrap/>
            <w:tcMar>
              <w:left w:w="28" w:type="dxa"/>
              <w:right w:w="0" w:type="dxa"/>
            </w:tcMar>
            <w:vAlign w:val="center"/>
          </w:tcPr>
          <w:p w14:paraId="79628243" w14:textId="77777777" w:rsidR="00403029" w:rsidRPr="007D0C3D" w:rsidRDefault="00403029" w:rsidP="00403029">
            <w:pPr>
              <w:pStyle w:val="TableLeft"/>
              <w:rPr>
                <w:b/>
              </w:rPr>
            </w:pPr>
            <w:r w:rsidRPr="007D0C3D">
              <w:rPr>
                <w:b/>
              </w:rPr>
              <w:t>other chlorocarbons</w:t>
            </w:r>
          </w:p>
        </w:tc>
        <w:tc>
          <w:tcPr>
            <w:tcW w:w="536" w:type="dxa"/>
            <w:noWrap/>
            <w:vAlign w:val="center"/>
          </w:tcPr>
          <w:p w14:paraId="532C412B" w14:textId="77777777" w:rsidR="00403029" w:rsidRPr="00D70AC2" w:rsidRDefault="00403029" w:rsidP="00403029">
            <w:pPr>
              <w:pStyle w:val="TableRight"/>
            </w:pPr>
          </w:p>
        </w:tc>
        <w:tc>
          <w:tcPr>
            <w:tcW w:w="535" w:type="dxa"/>
            <w:noWrap/>
            <w:vAlign w:val="center"/>
          </w:tcPr>
          <w:p w14:paraId="63CD0023" w14:textId="77777777" w:rsidR="00403029" w:rsidRPr="00D70AC2" w:rsidRDefault="00403029" w:rsidP="00403029">
            <w:pPr>
              <w:pStyle w:val="TableRight"/>
            </w:pPr>
          </w:p>
        </w:tc>
        <w:tc>
          <w:tcPr>
            <w:tcW w:w="535" w:type="dxa"/>
            <w:noWrap/>
            <w:vAlign w:val="center"/>
          </w:tcPr>
          <w:p w14:paraId="4A8B1FAC" w14:textId="77777777" w:rsidR="00403029" w:rsidRPr="00D70AC2" w:rsidRDefault="00403029" w:rsidP="00403029">
            <w:pPr>
              <w:pStyle w:val="TableRight"/>
            </w:pPr>
          </w:p>
        </w:tc>
        <w:tc>
          <w:tcPr>
            <w:tcW w:w="535" w:type="dxa"/>
            <w:noWrap/>
            <w:vAlign w:val="center"/>
          </w:tcPr>
          <w:p w14:paraId="564AE4F9" w14:textId="77777777" w:rsidR="00403029" w:rsidRPr="00D70AC2" w:rsidRDefault="00403029" w:rsidP="00403029">
            <w:pPr>
              <w:pStyle w:val="TableRight"/>
            </w:pPr>
          </w:p>
        </w:tc>
        <w:tc>
          <w:tcPr>
            <w:tcW w:w="535" w:type="dxa"/>
            <w:noWrap/>
            <w:vAlign w:val="center"/>
          </w:tcPr>
          <w:p w14:paraId="123EF5FB" w14:textId="77777777" w:rsidR="00403029" w:rsidRPr="00D70AC2" w:rsidRDefault="00403029" w:rsidP="00403029">
            <w:pPr>
              <w:pStyle w:val="TableRight"/>
            </w:pPr>
          </w:p>
        </w:tc>
        <w:tc>
          <w:tcPr>
            <w:tcW w:w="535" w:type="dxa"/>
            <w:noWrap/>
            <w:vAlign w:val="center"/>
          </w:tcPr>
          <w:p w14:paraId="146F69A4" w14:textId="77777777" w:rsidR="00403029" w:rsidRPr="00D70AC2" w:rsidRDefault="00403029" w:rsidP="00403029">
            <w:pPr>
              <w:pStyle w:val="TableRight"/>
            </w:pPr>
          </w:p>
        </w:tc>
        <w:tc>
          <w:tcPr>
            <w:tcW w:w="534" w:type="dxa"/>
            <w:noWrap/>
            <w:vAlign w:val="center"/>
          </w:tcPr>
          <w:p w14:paraId="113468AF" w14:textId="77777777" w:rsidR="00403029" w:rsidRPr="00D70AC2" w:rsidRDefault="00403029" w:rsidP="00403029">
            <w:pPr>
              <w:pStyle w:val="TableRight"/>
            </w:pPr>
          </w:p>
        </w:tc>
        <w:tc>
          <w:tcPr>
            <w:tcW w:w="534" w:type="dxa"/>
            <w:noWrap/>
            <w:vAlign w:val="center"/>
          </w:tcPr>
          <w:p w14:paraId="22A0CC94" w14:textId="77777777" w:rsidR="00403029" w:rsidRPr="00D70AC2" w:rsidRDefault="00403029" w:rsidP="00403029">
            <w:pPr>
              <w:pStyle w:val="TableRight"/>
            </w:pPr>
          </w:p>
        </w:tc>
        <w:tc>
          <w:tcPr>
            <w:tcW w:w="534" w:type="dxa"/>
            <w:noWrap/>
            <w:vAlign w:val="center"/>
          </w:tcPr>
          <w:p w14:paraId="0DD51CCA" w14:textId="77777777" w:rsidR="00403029" w:rsidRPr="00D70AC2" w:rsidRDefault="00403029" w:rsidP="00403029">
            <w:pPr>
              <w:pStyle w:val="TableRight"/>
            </w:pPr>
          </w:p>
        </w:tc>
        <w:tc>
          <w:tcPr>
            <w:tcW w:w="535" w:type="dxa"/>
            <w:noWrap/>
            <w:vAlign w:val="center"/>
          </w:tcPr>
          <w:p w14:paraId="43BE2EC0" w14:textId="77777777" w:rsidR="00403029" w:rsidRPr="00D70AC2" w:rsidRDefault="00403029" w:rsidP="00403029">
            <w:pPr>
              <w:pStyle w:val="TableRight"/>
            </w:pPr>
          </w:p>
        </w:tc>
        <w:tc>
          <w:tcPr>
            <w:tcW w:w="535" w:type="dxa"/>
            <w:noWrap/>
            <w:vAlign w:val="center"/>
          </w:tcPr>
          <w:p w14:paraId="72144C85" w14:textId="77777777" w:rsidR="00403029" w:rsidRPr="00D70AC2" w:rsidRDefault="00403029" w:rsidP="00403029">
            <w:pPr>
              <w:pStyle w:val="TableRight"/>
            </w:pPr>
          </w:p>
        </w:tc>
        <w:tc>
          <w:tcPr>
            <w:tcW w:w="535" w:type="dxa"/>
            <w:noWrap/>
            <w:vAlign w:val="center"/>
          </w:tcPr>
          <w:p w14:paraId="0FC8832E" w14:textId="77777777" w:rsidR="00403029" w:rsidRPr="00D70AC2" w:rsidRDefault="00403029" w:rsidP="00403029">
            <w:pPr>
              <w:pStyle w:val="TableRight"/>
            </w:pPr>
          </w:p>
        </w:tc>
        <w:tc>
          <w:tcPr>
            <w:tcW w:w="535" w:type="dxa"/>
            <w:noWrap/>
            <w:vAlign w:val="center"/>
          </w:tcPr>
          <w:p w14:paraId="1A5D2EBD" w14:textId="77777777" w:rsidR="00403029" w:rsidRPr="00D70AC2" w:rsidRDefault="00403029" w:rsidP="00403029">
            <w:pPr>
              <w:pStyle w:val="TableRight"/>
            </w:pPr>
          </w:p>
        </w:tc>
        <w:tc>
          <w:tcPr>
            <w:tcW w:w="535" w:type="dxa"/>
            <w:noWrap/>
            <w:vAlign w:val="center"/>
          </w:tcPr>
          <w:p w14:paraId="03D6D6E4" w14:textId="77777777" w:rsidR="00403029" w:rsidRPr="00D70AC2" w:rsidRDefault="00403029" w:rsidP="00403029">
            <w:pPr>
              <w:pStyle w:val="TableRight"/>
            </w:pPr>
          </w:p>
        </w:tc>
        <w:tc>
          <w:tcPr>
            <w:tcW w:w="535" w:type="dxa"/>
            <w:noWrap/>
            <w:vAlign w:val="center"/>
          </w:tcPr>
          <w:p w14:paraId="63FE8E37" w14:textId="77777777" w:rsidR="00403029" w:rsidRPr="00D70AC2" w:rsidRDefault="00403029" w:rsidP="00403029">
            <w:pPr>
              <w:pStyle w:val="TableRight"/>
            </w:pPr>
          </w:p>
        </w:tc>
        <w:tc>
          <w:tcPr>
            <w:tcW w:w="535" w:type="dxa"/>
            <w:noWrap/>
            <w:vAlign w:val="center"/>
          </w:tcPr>
          <w:p w14:paraId="37A2C652" w14:textId="77777777" w:rsidR="00403029" w:rsidRPr="00D70AC2" w:rsidRDefault="00403029" w:rsidP="00403029">
            <w:pPr>
              <w:pStyle w:val="TableRight"/>
            </w:pPr>
          </w:p>
        </w:tc>
        <w:tc>
          <w:tcPr>
            <w:tcW w:w="535" w:type="dxa"/>
            <w:noWrap/>
            <w:vAlign w:val="center"/>
          </w:tcPr>
          <w:p w14:paraId="7A9F18AB" w14:textId="77777777" w:rsidR="00403029" w:rsidRPr="00D70AC2" w:rsidRDefault="00403029" w:rsidP="00403029">
            <w:pPr>
              <w:pStyle w:val="TableRight"/>
            </w:pPr>
          </w:p>
        </w:tc>
        <w:tc>
          <w:tcPr>
            <w:tcW w:w="535" w:type="dxa"/>
            <w:noWrap/>
            <w:vAlign w:val="center"/>
          </w:tcPr>
          <w:p w14:paraId="44825301" w14:textId="77777777" w:rsidR="00403029" w:rsidRPr="00D70AC2" w:rsidRDefault="00403029" w:rsidP="00403029">
            <w:pPr>
              <w:pStyle w:val="TableRight"/>
            </w:pPr>
          </w:p>
        </w:tc>
        <w:tc>
          <w:tcPr>
            <w:tcW w:w="535" w:type="dxa"/>
            <w:noWrap/>
            <w:vAlign w:val="center"/>
          </w:tcPr>
          <w:p w14:paraId="56B72301" w14:textId="77777777" w:rsidR="00403029" w:rsidRPr="00D70AC2" w:rsidRDefault="00403029" w:rsidP="00403029">
            <w:pPr>
              <w:pStyle w:val="TableRight"/>
            </w:pPr>
          </w:p>
        </w:tc>
        <w:tc>
          <w:tcPr>
            <w:tcW w:w="535" w:type="dxa"/>
            <w:noWrap/>
            <w:vAlign w:val="center"/>
          </w:tcPr>
          <w:p w14:paraId="4AC6CECE" w14:textId="77777777" w:rsidR="00403029" w:rsidRPr="00D70AC2" w:rsidRDefault="00403029" w:rsidP="00403029">
            <w:pPr>
              <w:pStyle w:val="TableRight"/>
            </w:pPr>
          </w:p>
        </w:tc>
        <w:tc>
          <w:tcPr>
            <w:tcW w:w="535" w:type="dxa"/>
            <w:noWrap/>
            <w:vAlign w:val="center"/>
          </w:tcPr>
          <w:p w14:paraId="47F88ED3" w14:textId="77777777" w:rsidR="00403029" w:rsidRPr="00D70AC2" w:rsidRDefault="00403029" w:rsidP="00403029">
            <w:pPr>
              <w:pStyle w:val="TableRight"/>
            </w:pPr>
          </w:p>
        </w:tc>
        <w:tc>
          <w:tcPr>
            <w:tcW w:w="535" w:type="dxa"/>
            <w:noWrap/>
            <w:vAlign w:val="center"/>
          </w:tcPr>
          <w:p w14:paraId="258C1443" w14:textId="77777777" w:rsidR="00403029" w:rsidRPr="00D70AC2" w:rsidRDefault="00403029" w:rsidP="00403029">
            <w:pPr>
              <w:pStyle w:val="TableRight"/>
            </w:pPr>
          </w:p>
        </w:tc>
        <w:tc>
          <w:tcPr>
            <w:tcW w:w="535" w:type="dxa"/>
            <w:noWrap/>
            <w:vAlign w:val="center"/>
          </w:tcPr>
          <w:p w14:paraId="09F21F7E" w14:textId="77777777" w:rsidR="00403029" w:rsidRPr="00D70AC2" w:rsidRDefault="00403029" w:rsidP="00403029">
            <w:pPr>
              <w:pStyle w:val="TableRight"/>
            </w:pPr>
          </w:p>
        </w:tc>
      </w:tr>
      <w:tr w:rsidR="007D0C3D" w:rsidRPr="00D70AC2" w14:paraId="017FD1A9"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550A13AC" w14:textId="0B0EE5A0" w:rsidR="00D70AC2" w:rsidRPr="00D70AC2" w:rsidRDefault="00632669" w:rsidP="00403029">
            <w:pPr>
              <w:pStyle w:val="TableLeft"/>
            </w:pPr>
            <w:r>
              <w:t>D</w:t>
            </w:r>
            <w:r w:rsidR="00D70AC2">
              <w:t>ichloromethane</w:t>
            </w:r>
          </w:p>
        </w:tc>
        <w:tc>
          <w:tcPr>
            <w:tcW w:w="536" w:type="dxa"/>
            <w:noWrap/>
            <w:vAlign w:val="center"/>
            <w:hideMark/>
          </w:tcPr>
          <w:p w14:paraId="7EA19CF9" w14:textId="77777777" w:rsidR="00D70AC2" w:rsidRPr="00D70AC2" w:rsidRDefault="00D70AC2" w:rsidP="00403029">
            <w:pPr>
              <w:pStyle w:val="TableRight"/>
            </w:pPr>
            <w:r w:rsidRPr="00D70AC2">
              <w:t>6406</w:t>
            </w:r>
          </w:p>
        </w:tc>
        <w:tc>
          <w:tcPr>
            <w:tcW w:w="535" w:type="dxa"/>
            <w:noWrap/>
            <w:vAlign w:val="center"/>
            <w:hideMark/>
          </w:tcPr>
          <w:p w14:paraId="19100774" w14:textId="77777777" w:rsidR="00D70AC2" w:rsidRPr="00D70AC2" w:rsidRDefault="00D70AC2" w:rsidP="00403029">
            <w:pPr>
              <w:pStyle w:val="TableRight"/>
            </w:pPr>
            <w:r w:rsidRPr="00D70AC2">
              <w:t>6406</w:t>
            </w:r>
          </w:p>
        </w:tc>
        <w:tc>
          <w:tcPr>
            <w:tcW w:w="535" w:type="dxa"/>
            <w:noWrap/>
            <w:vAlign w:val="center"/>
            <w:hideMark/>
          </w:tcPr>
          <w:p w14:paraId="16FA9E85" w14:textId="77777777" w:rsidR="00D70AC2" w:rsidRPr="00D70AC2" w:rsidRDefault="00D70AC2" w:rsidP="00403029">
            <w:pPr>
              <w:pStyle w:val="TableRight"/>
            </w:pPr>
            <w:r w:rsidRPr="00D70AC2">
              <w:t>6406</w:t>
            </w:r>
          </w:p>
        </w:tc>
        <w:tc>
          <w:tcPr>
            <w:tcW w:w="535" w:type="dxa"/>
            <w:noWrap/>
            <w:vAlign w:val="center"/>
            <w:hideMark/>
          </w:tcPr>
          <w:p w14:paraId="27A022B1" w14:textId="77777777" w:rsidR="00D70AC2" w:rsidRPr="00D70AC2" w:rsidRDefault="00D70AC2" w:rsidP="00403029">
            <w:pPr>
              <w:pStyle w:val="TableRight"/>
            </w:pPr>
            <w:r w:rsidRPr="00D70AC2">
              <w:t>6406</w:t>
            </w:r>
          </w:p>
        </w:tc>
        <w:tc>
          <w:tcPr>
            <w:tcW w:w="535" w:type="dxa"/>
            <w:noWrap/>
            <w:vAlign w:val="center"/>
            <w:hideMark/>
          </w:tcPr>
          <w:p w14:paraId="455FB9FD" w14:textId="77777777" w:rsidR="00D70AC2" w:rsidRPr="00D70AC2" w:rsidRDefault="00D70AC2" w:rsidP="00403029">
            <w:pPr>
              <w:pStyle w:val="TableRight"/>
            </w:pPr>
            <w:r w:rsidRPr="00D70AC2">
              <w:t>6406</w:t>
            </w:r>
          </w:p>
        </w:tc>
        <w:tc>
          <w:tcPr>
            <w:tcW w:w="535" w:type="dxa"/>
            <w:noWrap/>
            <w:vAlign w:val="center"/>
            <w:hideMark/>
          </w:tcPr>
          <w:p w14:paraId="046F0903" w14:textId="77777777" w:rsidR="00D70AC2" w:rsidRPr="00D70AC2" w:rsidRDefault="00D70AC2" w:rsidP="00403029">
            <w:pPr>
              <w:pStyle w:val="TableRight"/>
            </w:pPr>
            <w:r w:rsidRPr="00D70AC2">
              <w:t>4881</w:t>
            </w:r>
          </w:p>
        </w:tc>
        <w:tc>
          <w:tcPr>
            <w:tcW w:w="534" w:type="dxa"/>
            <w:noWrap/>
            <w:vAlign w:val="center"/>
            <w:hideMark/>
          </w:tcPr>
          <w:p w14:paraId="32B9735C" w14:textId="77777777" w:rsidR="00D70AC2" w:rsidRPr="00D70AC2" w:rsidRDefault="00D70AC2" w:rsidP="00403029">
            <w:pPr>
              <w:pStyle w:val="TableRight"/>
            </w:pPr>
            <w:r w:rsidRPr="00D70AC2">
              <w:t>4137</w:t>
            </w:r>
          </w:p>
        </w:tc>
        <w:tc>
          <w:tcPr>
            <w:tcW w:w="534" w:type="dxa"/>
            <w:noWrap/>
            <w:vAlign w:val="center"/>
            <w:hideMark/>
          </w:tcPr>
          <w:p w14:paraId="0F8B5DE7" w14:textId="77777777" w:rsidR="00D70AC2" w:rsidRPr="00D70AC2" w:rsidRDefault="00D70AC2" w:rsidP="00403029">
            <w:pPr>
              <w:pStyle w:val="TableRight"/>
            </w:pPr>
            <w:r w:rsidRPr="00D70AC2">
              <w:t>3798</w:t>
            </w:r>
          </w:p>
        </w:tc>
        <w:tc>
          <w:tcPr>
            <w:tcW w:w="534" w:type="dxa"/>
            <w:noWrap/>
            <w:vAlign w:val="center"/>
            <w:hideMark/>
          </w:tcPr>
          <w:p w14:paraId="709E1359" w14:textId="77777777" w:rsidR="00D70AC2" w:rsidRPr="00D70AC2" w:rsidRDefault="00D70AC2" w:rsidP="00403029">
            <w:pPr>
              <w:pStyle w:val="TableRight"/>
            </w:pPr>
            <w:r w:rsidRPr="00D70AC2">
              <w:t>4154</w:t>
            </w:r>
          </w:p>
        </w:tc>
        <w:tc>
          <w:tcPr>
            <w:tcW w:w="535" w:type="dxa"/>
            <w:noWrap/>
            <w:vAlign w:val="center"/>
            <w:hideMark/>
          </w:tcPr>
          <w:p w14:paraId="7B593284" w14:textId="77777777" w:rsidR="00D70AC2" w:rsidRPr="00D70AC2" w:rsidRDefault="00D70AC2" w:rsidP="00403029">
            <w:pPr>
              <w:pStyle w:val="TableRight"/>
            </w:pPr>
            <w:r w:rsidRPr="00D70AC2">
              <w:t>3794</w:t>
            </w:r>
          </w:p>
        </w:tc>
        <w:tc>
          <w:tcPr>
            <w:tcW w:w="535" w:type="dxa"/>
            <w:noWrap/>
            <w:vAlign w:val="center"/>
            <w:hideMark/>
          </w:tcPr>
          <w:p w14:paraId="27F3F574" w14:textId="77777777" w:rsidR="00D70AC2" w:rsidRPr="00D70AC2" w:rsidRDefault="00D70AC2" w:rsidP="00403029">
            <w:pPr>
              <w:pStyle w:val="TableRight"/>
            </w:pPr>
            <w:r w:rsidRPr="00D70AC2">
              <w:t>3648</w:t>
            </w:r>
          </w:p>
        </w:tc>
        <w:tc>
          <w:tcPr>
            <w:tcW w:w="535" w:type="dxa"/>
            <w:noWrap/>
            <w:vAlign w:val="center"/>
            <w:hideMark/>
          </w:tcPr>
          <w:p w14:paraId="551C3496" w14:textId="77777777" w:rsidR="00D70AC2" w:rsidRPr="00D70AC2" w:rsidRDefault="00D70AC2" w:rsidP="00403029">
            <w:pPr>
              <w:pStyle w:val="TableRight"/>
            </w:pPr>
            <w:r w:rsidRPr="00D70AC2">
              <w:t>2879</w:t>
            </w:r>
          </w:p>
        </w:tc>
        <w:tc>
          <w:tcPr>
            <w:tcW w:w="535" w:type="dxa"/>
            <w:noWrap/>
            <w:vAlign w:val="center"/>
            <w:hideMark/>
          </w:tcPr>
          <w:p w14:paraId="361A4957" w14:textId="77777777" w:rsidR="00D70AC2" w:rsidRPr="00D70AC2" w:rsidRDefault="00D70AC2" w:rsidP="00403029">
            <w:pPr>
              <w:pStyle w:val="TableRight"/>
            </w:pPr>
            <w:r w:rsidRPr="00D70AC2">
              <w:t>3401</w:t>
            </w:r>
          </w:p>
        </w:tc>
        <w:tc>
          <w:tcPr>
            <w:tcW w:w="535" w:type="dxa"/>
            <w:noWrap/>
            <w:vAlign w:val="center"/>
            <w:hideMark/>
          </w:tcPr>
          <w:p w14:paraId="297C6932" w14:textId="77777777" w:rsidR="00D70AC2" w:rsidRPr="00D70AC2" w:rsidRDefault="00D70AC2" w:rsidP="00403029">
            <w:pPr>
              <w:pStyle w:val="TableRight"/>
            </w:pPr>
            <w:r w:rsidRPr="00D70AC2">
              <w:t>3011</w:t>
            </w:r>
          </w:p>
        </w:tc>
        <w:tc>
          <w:tcPr>
            <w:tcW w:w="535" w:type="dxa"/>
            <w:noWrap/>
            <w:vAlign w:val="center"/>
            <w:hideMark/>
          </w:tcPr>
          <w:p w14:paraId="24DC6DCB" w14:textId="77777777" w:rsidR="00D70AC2" w:rsidRPr="00D70AC2" w:rsidRDefault="00D70AC2" w:rsidP="00403029">
            <w:pPr>
              <w:pStyle w:val="TableRight"/>
            </w:pPr>
            <w:r w:rsidRPr="00D70AC2">
              <w:t>3930</w:t>
            </w:r>
          </w:p>
        </w:tc>
        <w:tc>
          <w:tcPr>
            <w:tcW w:w="535" w:type="dxa"/>
            <w:noWrap/>
            <w:vAlign w:val="center"/>
            <w:hideMark/>
          </w:tcPr>
          <w:p w14:paraId="376CDB4A" w14:textId="77777777" w:rsidR="00D70AC2" w:rsidRPr="00D70AC2" w:rsidRDefault="00D70AC2" w:rsidP="00403029">
            <w:pPr>
              <w:pStyle w:val="TableRight"/>
            </w:pPr>
            <w:r w:rsidRPr="00D70AC2">
              <w:t>2764</w:t>
            </w:r>
          </w:p>
        </w:tc>
        <w:tc>
          <w:tcPr>
            <w:tcW w:w="535" w:type="dxa"/>
            <w:noWrap/>
            <w:vAlign w:val="center"/>
            <w:hideMark/>
          </w:tcPr>
          <w:p w14:paraId="662577DA" w14:textId="77777777" w:rsidR="00D70AC2" w:rsidRPr="00D70AC2" w:rsidRDefault="00D70AC2" w:rsidP="00403029">
            <w:pPr>
              <w:pStyle w:val="TableRight"/>
            </w:pPr>
            <w:r w:rsidRPr="00D70AC2">
              <w:t>2408</w:t>
            </w:r>
          </w:p>
        </w:tc>
        <w:tc>
          <w:tcPr>
            <w:tcW w:w="535" w:type="dxa"/>
            <w:noWrap/>
            <w:vAlign w:val="center"/>
            <w:hideMark/>
          </w:tcPr>
          <w:p w14:paraId="4673DB75" w14:textId="77777777" w:rsidR="00D70AC2" w:rsidRPr="00D70AC2" w:rsidRDefault="00D70AC2" w:rsidP="00403029">
            <w:pPr>
              <w:pStyle w:val="TableRight"/>
            </w:pPr>
            <w:r w:rsidRPr="00D70AC2">
              <w:t>1632</w:t>
            </w:r>
          </w:p>
        </w:tc>
        <w:tc>
          <w:tcPr>
            <w:tcW w:w="535" w:type="dxa"/>
            <w:noWrap/>
            <w:vAlign w:val="center"/>
            <w:hideMark/>
          </w:tcPr>
          <w:p w14:paraId="65B6FB9B" w14:textId="77777777" w:rsidR="00D70AC2" w:rsidRPr="00D70AC2" w:rsidRDefault="00D70AC2" w:rsidP="00403029">
            <w:pPr>
              <w:pStyle w:val="TableRight"/>
            </w:pPr>
            <w:r w:rsidRPr="00D70AC2">
              <w:t>1351</w:t>
            </w:r>
          </w:p>
        </w:tc>
        <w:tc>
          <w:tcPr>
            <w:tcW w:w="535" w:type="dxa"/>
            <w:noWrap/>
            <w:vAlign w:val="center"/>
            <w:hideMark/>
          </w:tcPr>
          <w:p w14:paraId="37DF5CEC" w14:textId="77777777" w:rsidR="00D70AC2" w:rsidRPr="00D70AC2" w:rsidRDefault="00D70AC2" w:rsidP="00403029">
            <w:pPr>
              <w:pStyle w:val="TableRight"/>
            </w:pPr>
            <w:r w:rsidRPr="00D70AC2">
              <w:t>2316</w:t>
            </w:r>
          </w:p>
        </w:tc>
        <w:tc>
          <w:tcPr>
            <w:tcW w:w="535" w:type="dxa"/>
            <w:noWrap/>
            <w:vAlign w:val="center"/>
            <w:hideMark/>
          </w:tcPr>
          <w:p w14:paraId="0EFCADFE" w14:textId="77777777" w:rsidR="00D70AC2" w:rsidRPr="00D70AC2" w:rsidRDefault="00D70AC2" w:rsidP="00403029">
            <w:pPr>
              <w:pStyle w:val="TableRight"/>
            </w:pPr>
            <w:r w:rsidRPr="00D70AC2">
              <w:t>2361</w:t>
            </w:r>
          </w:p>
        </w:tc>
        <w:tc>
          <w:tcPr>
            <w:tcW w:w="535" w:type="dxa"/>
            <w:noWrap/>
            <w:vAlign w:val="center"/>
            <w:hideMark/>
          </w:tcPr>
          <w:p w14:paraId="0EAB9E1A" w14:textId="77777777" w:rsidR="00D70AC2" w:rsidRPr="00D70AC2" w:rsidRDefault="00D70AC2" w:rsidP="00403029">
            <w:pPr>
              <w:pStyle w:val="TableRight"/>
            </w:pPr>
            <w:r w:rsidRPr="00D70AC2">
              <w:t>2133</w:t>
            </w:r>
          </w:p>
        </w:tc>
        <w:tc>
          <w:tcPr>
            <w:tcW w:w="535" w:type="dxa"/>
            <w:noWrap/>
            <w:vAlign w:val="center"/>
            <w:hideMark/>
          </w:tcPr>
          <w:p w14:paraId="68DD0118" w14:textId="77777777" w:rsidR="00D70AC2" w:rsidRPr="00D70AC2" w:rsidRDefault="00D70AC2" w:rsidP="00403029">
            <w:pPr>
              <w:pStyle w:val="TableRight"/>
            </w:pPr>
            <w:r w:rsidRPr="00D70AC2">
              <w:t>1423</w:t>
            </w:r>
          </w:p>
        </w:tc>
      </w:tr>
      <w:tr w:rsidR="007D0C3D" w:rsidRPr="00D70AC2" w14:paraId="44910828" w14:textId="77777777" w:rsidTr="007D0C3D">
        <w:trPr>
          <w:trHeight w:val="300"/>
        </w:trPr>
        <w:tc>
          <w:tcPr>
            <w:tcW w:w="2269" w:type="dxa"/>
            <w:noWrap/>
            <w:tcMar>
              <w:left w:w="28" w:type="dxa"/>
              <w:right w:w="0" w:type="dxa"/>
            </w:tcMar>
            <w:vAlign w:val="center"/>
            <w:hideMark/>
          </w:tcPr>
          <w:p w14:paraId="1F9AEF01" w14:textId="706C2B10" w:rsidR="00D70AC2" w:rsidRPr="00D70AC2" w:rsidRDefault="00632669" w:rsidP="00403029">
            <w:pPr>
              <w:pStyle w:val="TableLeft"/>
            </w:pPr>
            <w:r>
              <w:t>C</w:t>
            </w:r>
            <w:r w:rsidR="00D70AC2">
              <w:t>hloroform</w:t>
            </w:r>
          </w:p>
        </w:tc>
        <w:tc>
          <w:tcPr>
            <w:tcW w:w="536" w:type="dxa"/>
            <w:noWrap/>
            <w:vAlign w:val="center"/>
            <w:hideMark/>
          </w:tcPr>
          <w:p w14:paraId="15CFAC18" w14:textId="77777777" w:rsidR="00D70AC2" w:rsidRPr="00D70AC2" w:rsidRDefault="00D70AC2" w:rsidP="00403029">
            <w:pPr>
              <w:pStyle w:val="TableRight"/>
            </w:pPr>
            <w:r w:rsidRPr="00D70AC2">
              <w:t>5312</w:t>
            </w:r>
          </w:p>
        </w:tc>
        <w:tc>
          <w:tcPr>
            <w:tcW w:w="535" w:type="dxa"/>
            <w:noWrap/>
            <w:vAlign w:val="center"/>
            <w:hideMark/>
          </w:tcPr>
          <w:p w14:paraId="5B09D292" w14:textId="77777777" w:rsidR="00D70AC2" w:rsidRPr="00D70AC2" w:rsidRDefault="00D70AC2" w:rsidP="00403029">
            <w:pPr>
              <w:pStyle w:val="TableRight"/>
            </w:pPr>
            <w:r w:rsidRPr="00D70AC2">
              <w:t>5989</w:t>
            </w:r>
          </w:p>
        </w:tc>
        <w:tc>
          <w:tcPr>
            <w:tcW w:w="535" w:type="dxa"/>
            <w:noWrap/>
            <w:vAlign w:val="center"/>
            <w:hideMark/>
          </w:tcPr>
          <w:p w14:paraId="22E015ED" w14:textId="77777777" w:rsidR="00D70AC2" w:rsidRPr="00D70AC2" w:rsidRDefault="00D70AC2" w:rsidP="00403029">
            <w:pPr>
              <w:pStyle w:val="TableRight"/>
            </w:pPr>
            <w:r w:rsidRPr="00D70AC2">
              <w:t>6400</w:t>
            </w:r>
          </w:p>
        </w:tc>
        <w:tc>
          <w:tcPr>
            <w:tcW w:w="535" w:type="dxa"/>
            <w:noWrap/>
            <w:vAlign w:val="center"/>
            <w:hideMark/>
          </w:tcPr>
          <w:p w14:paraId="09B5F008" w14:textId="77777777" w:rsidR="00D70AC2" w:rsidRPr="00D70AC2" w:rsidRDefault="00D70AC2" w:rsidP="00403029">
            <w:pPr>
              <w:pStyle w:val="TableRight"/>
            </w:pPr>
            <w:r w:rsidRPr="00D70AC2">
              <w:t>6544</w:t>
            </w:r>
          </w:p>
        </w:tc>
        <w:tc>
          <w:tcPr>
            <w:tcW w:w="535" w:type="dxa"/>
            <w:noWrap/>
            <w:vAlign w:val="center"/>
            <w:hideMark/>
          </w:tcPr>
          <w:p w14:paraId="23C60899" w14:textId="77777777" w:rsidR="00D70AC2" w:rsidRPr="00D70AC2" w:rsidRDefault="00D70AC2" w:rsidP="00403029">
            <w:pPr>
              <w:pStyle w:val="TableRight"/>
            </w:pPr>
            <w:r w:rsidRPr="00D70AC2">
              <w:t>4881</w:t>
            </w:r>
          </w:p>
        </w:tc>
        <w:tc>
          <w:tcPr>
            <w:tcW w:w="535" w:type="dxa"/>
            <w:noWrap/>
            <w:vAlign w:val="center"/>
            <w:hideMark/>
          </w:tcPr>
          <w:p w14:paraId="7F449711" w14:textId="77777777" w:rsidR="00D70AC2" w:rsidRPr="00D70AC2" w:rsidRDefault="00D70AC2" w:rsidP="00403029">
            <w:pPr>
              <w:pStyle w:val="TableRight"/>
            </w:pPr>
            <w:r w:rsidRPr="00D70AC2">
              <w:t>5045</w:t>
            </w:r>
          </w:p>
        </w:tc>
        <w:tc>
          <w:tcPr>
            <w:tcW w:w="534" w:type="dxa"/>
            <w:noWrap/>
            <w:vAlign w:val="center"/>
            <w:hideMark/>
          </w:tcPr>
          <w:p w14:paraId="05645DF1" w14:textId="77777777" w:rsidR="00D70AC2" w:rsidRPr="00D70AC2" w:rsidRDefault="00D70AC2" w:rsidP="00403029">
            <w:pPr>
              <w:pStyle w:val="TableRight"/>
            </w:pPr>
            <w:r w:rsidRPr="00D70AC2">
              <w:t>4651</w:t>
            </w:r>
          </w:p>
        </w:tc>
        <w:tc>
          <w:tcPr>
            <w:tcW w:w="534" w:type="dxa"/>
            <w:noWrap/>
            <w:vAlign w:val="center"/>
            <w:hideMark/>
          </w:tcPr>
          <w:p w14:paraId="76749647" w14:textId="77777777" w:rsidR="00D70AC2" w:rsidRPr="00D70AC2" w:rsidRDefault="00D70AC2" w:rsidP="00403029">
            <w:pPr>
              <w:pStyle w:val="TableRight"/>
            </w:pPr>
            <w:r w:rsidRPr="00D70AC2">
              <w:t>4792</w:t>
            </w:r>
          </w:p>
        </w:tc>
        <w:tc>
          <w:tcPr>
            <w:tcW w:w="534" w:type="dxa"/>
            <w:noWrap/>
            <w:vAlign w:val="center"/>
            <w:hideMark/>
          </w:tcPr>
          <w:p w14:paraId="71B616AE" w14:textId="77777777" w:rsidR="00D70AC2" w:rsidRPr="00D70AC2" w:rsidRDefault="00D70AC2" w:rsidP="00403029">
            <w:pPr>
              <w:pStyle w:val="TableRight"/>
            </w:pPr>
            <w:r w:rsidRPr="00D70AC2">
              <w:t>4352</w:t>
            </w:r>
          </w:p>
        </w:tc>
        <w:tc>
          <w:tcPr>
            <w:tcW w:w="535" w:type="dxa"/>
            <w:noWrap/>
            <w:vAlign w:val="center"/>
            <w:hideMark/>
          </w:tcPr>
          <w:p w14:paraId="7190F8D6" w14:textId="77777777" w:rsidR="00D70AC2" w:rsidRPr="00D70AC2" w:rsidRDefault="00D70AC2" w:rsidP="00403029">
            <w:pPr>
              <w:pStyle w:val="TableRight"/>
            </w:pPr>
            <w:r w:rsidRPr="00D70AC2">
              <w:t>4515</w:t>
            </w:r>
          </w:p>
        </w:tc>
        <w:tc>
          <w:tcPr>
            <w:tcW w:w="535" w:type="dxa"/>
            <w:noWrap/>
            <w:vAlign w:val="center"/>
            <w:hideMark/>
          </w:tcPr>
          <w:p w14:paraId="61A70BAC" w14:textId="77777777" w:rsidR="00D70AC2" w:rsidRPr="00D70AC2" w:rsidRDefault="00D70AC2" w:rsidP="00403029">
            <w:pPr>
              <w:pStyle w:val="TableRight"/>
            </w:pPr>
            <w:r w:rsidRPr="00D70AC2">
              <w:t>3525</w:t>
            </w:r>
          </w:p>
        </w:tc>
        <w:tc>
          <w:tcPr>
            <w:tcW w:w="535" w:type="dxa"/>
            <w:noWrap/>
            <w:vAlign w:val="center"/>
            <w:hideMark/>
          </w:tcPr>
          <w:p w14:paraId="6077AEE8" w14:textId="77777777" w:rsidR="00D70AC2" w:rsidRPr="00D70AC2" w:rsidRDefault="00D70AC2" w:rsidP="00403029">
            <w:pPr>
              <w:pStyle w:val="TableRight"/>
            </w:pPr>
            <w:r w:rsidRPr="00D70AC2">
              <w:t>3377</w:t>
            </w:r>
          </w:p>
        </w:tc>
        <w:tc>
          <w:tcPr>
            <w:tcW w:w="535" w:type="dxa"/>
            <w:noWrap/>
            <w:vAlign w:val="center"/>
            <w:hideMark/>
          </w:tcPr>
          <w:p w14:paraId="6A7DE9EC" w14:textId="77777777" w:rsidR="00D70AC2" w:rsidRPr="00D70AC2" w:rsidRDefault="00D70AC2" w:rsidP="00403029">
            <w:pPr>
              <w:pStyle w:val="TableRight"/>
            </w:pPr>
            <w:r w:rsidRPr="00D70AC2">
              <w:t>3887</w:t>
            </w:r>
          </w:p>
        </w:tc>
        <w:tc>
          <w:tcPr>
            <w:tcW w:w="535" w:type="dxa"/>
            <w:noWrap/>
            <w:vAlign w:val="center"/>
            <w:hideMark/>
          </w:tcPr>
          <w:p w14:paraId="7B83F54C" w14:textId="77777777" w:rsidR="00D70AC2" w:rsidRPr="00D70AC2" w:rsidRDefault="00D70AC2" w:rsidP="00403029">
            <w:pPr>
              <w:pStyle w:val="TableRight"/>
            </w:pPr>
            <w:r w:rsidRPr="00D70AC2">
              <w:t>4324</w:t>
            </w:r>
          </w:p>
        </w:tc>
        <w:tc>
          <w:tcPr>
            <w:tcW w:w="535" w:type="dxa"/>
            <w:noWrap/>
            <w:vAlign w:val="center"/>
            <w:hideMark/>
          </w:tcPr>
          <w:p w14:paraId="10665A66" w14:textId="77777777" w:rsidR="00D70AC2" w:rsidRPr="00D70AC2" w:rsidRDefault="00D70AC2" w:rsidP="00403029">
            <w:pPr>
              <w:pStyle w:val="TableRight"/>
            </w:pPr>
            <w:r w:rsidRPr="00D70AC2">
              <w:t>4361</w:t>
            </w:r>
          </w:p>
        </w:tc>
        <w:tc>
          <w:tcPr>
            <w:tcW w:w="535" w:type="dxa"/>
            <w:noWrap/>
            <w:vAlign w:val="center"/>
            <w:hideMark/>
          </w:tcPr>
          <w:p w14:paraId="41A6C336" w14:textId="77777777" w:rsidR="00D70AC2" w:rsidRPr="00D70AC2" w:rsidRDefault="00D70AC2" w:rsidP="00403029">
            <w:pPr>
              <w:pStyle w:val="TableRight"/>
            </w:pPr>
            <w:r w:rsidRPr="00D70AC2">
              <w:t>2394</w:t>
            </w:r>
          </w:p>
        </w:tc>
        <w:tc>
          <w:tcPr>
            <w:tcW w:w="535" w:type="dxa"/>
            <w:noWrap/>
            <w:vAlign w:val="center"/>
            <w:hideMark/>
          </w:tcPr>
          <w:p w14:paraId="359BC563" w14:textId="77777777" w:rsidR="00D70AC2" w:rsidRPr="00D70AC2" w:rsidRDefault="00D70AC2" w:rsidP="00403029">
            <w:pPr>
              <w:pStyle w:val="TableRight"/>
            </w:pPr>
            <w:r w:rsidRPr="00D70AC2">
              <w:t>2590</w:t>
            </w:r>
          </w:p>
        </w:tc>
        <w:tc>
          <w:tcPr>
            <w:tcW w:w="535" w:type="dxa"/>
            <w:noWrap/>
            <w:vAlign w:val="center"/>
            <w:hideMark/>
          </w:tcPr>
          <w:p w14:paraId="33F0277B" w14:textId="77777777" w:rsidR="00D70AC2" w:rsidRPr="00D70AC2" w:rsidRDefault="00D70AC2" w:rsidP="00403029">
            <w:pPr>
              <w:pStyle w:val="TableRight"/>
            </w:pPr>
            <w:r w:rsidRPr="00D70AC2">
              <w:t>2217</w:t>
            </w:r>
          </w:p>
        </w:tc>
        <w:tc>
          <w:tcPr>
            <w:tcW w:w="535" w:type="dxa"/>
            <w:noWrap/>
            <w:vAlign w:val="center"/>
            <w:hideMark/>
          </w:tcPr>
          <w:p w14:paraId="1F275C39" w14:textId="77777777" w:rsidR="00D70AC2" w:rsidRPr="00D70AC2" w:rsidRDefault="00D70AC2" w:rsidP="00403029">
            <w:pPr>
              <w:pStyle w:val="TableRight"/>
            </w:pPr>
            <w:r w:rsidRPr="00D70AC2">
              <w:t>3698</w:t>
            </w:r>
          </w:p>
        </w:tc>
        <w:tc>
          <w:tcPr>
            <w:tcW w:w="535" w:type="dxa"/>
            <w:noWrap/>
            <w:vAlign w:val="center"/>
            <w:hideMark/>
          </w:tcPr>
          <w:p w14:paraId="4409B592" w14:textId="77777777" w:rsidR="00D70AC2" w:rsidRPr="00D70AC2" w:rsidRDefault="00D70AC2" w:rsidP="00403029">
            <w:pPr>
              <w:pStyle w:val="TableRight"/>
            </w:pPr>
            <w:r w:rsidRPr="00D70AC2">
              <w:t>3206</w:t>
            </w:r>
          </w:p>
        </w:tc>
        <w:tc>
          <w:tcPr>
            <w:tcW w:w="535" w:type="dxa"/>
            <w:noWrap/>
            <w:vAlign w:val="center"/>
            <w:hideMark/>
          </w:tcPr>
          <w:p w14:paraId="43878B17" w14:textId="77777777" w:rsidR="00D70AC2" w:rsidRPr="00D70AC2" w:rsidRDefault="00D70AC2" w:rsidP="00403029">
            <w:pPr>
              <w:pStyle w:val="TableRight"/>
            </w:pPr>
            <w:r w:rsidRPr="00D70AC2">
              <w:t>3356</w:t>
            </w:r>
          </w:p>
        </w:tc>
        <w:tc>
          <w:tcPr>
            <w:tcW w:w="535" w:type="dxa"/>
            <w:noWrap/>
            <w:vAlign w:val="center"/>
            <w:hideMark/>
          </w:tcPr>
          <w:p w14:paraId="41EFBE28" w14:textId="77777777" w:rsidR="00D70AC2" w:rsidRPr="00D70AC2" w:rsidRDefault="00D70AC2" w:rsidP="00403029">
            <w:pPr>
              <w:pStyle w:val="TableRight"/>
            </w:pPr>
            <w:r w:rsidRPr="00D70AC2">
              <w:t>2598</w:t>
            </w:r>
          </w:p>
        </w:tc>
        <w:tc>
          <w:tcPr>
            <w:tcW w:w="535" w:type="dxa"/>
            <w:noWrap/>
            <w:vAlign w:val="center"/>
            <w:hideMark/>
          </w:tcPr>
          <w:p w14:paraId="255EE557" w14:textId="77777777" w:rsidR="00D70AC2" w:rsidRPr="00D70AC2" w:rsidRDefault="00343F4E" w:rsidP="00403029">
            <w:pPr>
              <w:pStyle w:val="TableRight"/>
            </w:pPr>
            <w:r>
              <w:t>2514</w:t>
            </w:r>
          </w:p>
        </w:tc>
      </w:tr>
      <w:tr w:rsidR="007D0C3D" w:rsidRPr="00D70AC2" w14:paraId="4F6B2C80"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0AF2C04D" w14:textId="77777777" w:rsidR="00D70AC2" w:rsidRPr="00D70AC2" w:rsidRDefault="00D70AC2" w:rsidP="00403029">
            <w:pPr>
              <w:pStyle w:val="TableLeft"/>
            </w:pPr>
            <w:r w:rsidRPr="00D70AC2">
              <w:t>PCE</w:t>
            </w:r>
          </w:p>
        </w:tc>
        <w:tc>
          <w:tcPr>
            <w:tcW w:w="536" w:type="dxa"/>
            <w:noWrap/>
            <w:vAlign w:val="center"/>
            <w:hideMark/>
          </w:tcPr>
          <w:p w14:paraId="1DC7EE51" w14:textId="77777777" w:rsidR="00D70AC2" w:rsidRPr="00D70AC2" w:rsidRDefault="00D70AC2" w:rsidP="00403029">
            <w:pPr>
              <w:pStyle w:val="TableRight"/>
            </w:pPr>
            <w:r w:rsidRPr="00D70AC2">
              <w:t>3081</w:t>
            </w:r>
          </w:p>
        </w:tc>
        <w:tc>
          <w:tcPr>
            <w:tcW w:w="535" w:type="dxa"/>
            <w:noWrap/>
            <w:vAlign w:val="center"/>
            <w:hideMark/>
          </w:tcPr>
          <w:p w14:paraId="1A0E5093" w14:textId="77777777" w:rsidR="00D70AC2" w:rsidRPr="00D70AC2" w:rsidRDefault="00D70AC2" w:rsidP="00403029">
            <w:pPr>
              <w:pStyle w:val="TableRight"/>
            </w:pPr>
            <w:r w:rsidRPr="00D70AC2">
              <w:t>3081</w:t>
            </w:r>
          </w:p>
        </w:tc>
        <w:tc>
          <w:tcPr>
            <w:tcW w:w="535" w:type="dxa"/>
            <w:noWrap/>
            <w:vAlign w:val="center"/>
            <w:hideMark/>
          </w:tcPr>
          <w:p w14:paraId="3235E541" w14:textId="77777777" w:rsidR="00D70AC2" w:rsidRPr="00D70AC2" w:rsidRDefault="00D70AC2" w:rsidP="00403029">
            <w:pPr>
              <w:pStyle w:val="TableRight"/>
            </w:pPr>
            <w:r w:rsidRPr="00D70AC2">
              <w:t>3081</w:t>
            </w:r>
          </w:p>
        </w:tc>
        <w:tc>
          <w:tcPr>
            <w:tcW w:w="535" w:type="dxa"/>
            <w:noWrap/>
            <w:vAlign w:val="center"/>
            <w:hideMark/>
          </w:tcPr>
          <w:p w14:paraId="58A8BDE3" w14:textId="77777777" w:rsidR="00D70AC2" w:rsidRPr="00D70AC2" w:rsidRDefault="00D70AC2" w:rsidP="00403029">
            <w:pPr>
              <w:pStyle w:val="TableRight"/>
            </w:pPr>
            <w:r w:rsidRPr="00D70AC2">
              <w:t>3081</w:t>
            </w:r>
          </w:p>
        </w:tc>
        <w:tc>
          <w:tcPr>
            <w:tcW w:w="535" w:type="dxa"/>
            <w:noWrap/>
            <w:vAlign w:val="center"/>
            <w:hideMark/>
          </w:tcPr>
          <w:p w14:paraId="5C898E0C" w14:textId="77777777" w:rsidR="00D70AC2" w:rsidRPr="00D70AC2" w:rsidRDefault="00D70AC2" w:rsidP="00403029">
            <w:pPr>
              <w:pStyle w:val="TableRight"/>
            </w:pPr>
            <w:r w:rsidRPr="00D70AC2">
              <w:t>3081</w:t>
            </w:r>
          </w:p>
        </w:tc>
        <w:tc>
          <w:tcPr>
            <w:tcW w:w="535" w:type="dxa"/>
            <w:noWrap/>
            <w:vAlign w:val="center"/>
            <w:hideMark/>
          </w:tcPr>
          <w:p w14:paraId="241B415F" w14:textId="77777777" w:rsidR="00D70AC2" w:rsidRPr="00D70AC2" w:rsidRDefault="00D70AC2" w:rsidP="00403029">
            <w:pPr>
              <w:pStyle w:val="TableRight"/>
            </w:pPr>
            <w:r w:rsidRPr="00D70AC2">
              <w:t>3081</w:t>
            </w:r>
          </w:p>
        </w:tc>
        <w:tc>
          <w:tcPr>
            <w:tcW w:w="534" w:type="dxa"/>
            <w:noWrap/>
            <w:vAlign w:val="center"/>
            <w:hideMark/>
          </w:tcPr>
          <w:p w14:paraId="44A79947" w14:textId="77777777" w:rsidR="00D70AC2" w:rsidRPr="00D70AC2" w:rsidRDefault="00D70AC2" w:rsidP="00403029">
            <w:pPr>
              <w:pStyle w:val="TableRight"/>
            </w:pPr>
            <w:r w:rsidRPr="00D70AC2">
              <w:t>3081</w:t>
            </w:r>
          </w:p>
        </w:tc>
        <w:tc>
          <w:tcPr>
            <w:tcW w:w="534" w:type="dxa"/>
            <w:noWrap/>
            <w:vAlign w:val="center"/>
            <w:hideMark/>
          </w:tcPr>
          <w:p w14:paraId="6CB0025F" w14:textId="77777777" w:rsidR="00D70AC2" w:rsidRPr="00D70AC2" w:rsidRDefault="00D70AC2" w:rsidP="00403029">
            <w:pPr>
              <w:pStyle w:val="TableRight"/>
            </w:pPr>
            <w:r w:rsidRPr="00D70AC2">
              <w:t>3081</w:t>
            </w:r>
          </w:p>
        </w:tc>
        <w:tc>
          <w:tcPr>
            <w:tcW w:w="534" w:type="dxa"/>
            <w:noWrap/>
            <w:vAlign w:val="center"/>
            <w:hideMark/>
          </w:tcPr>
          <w:p w14:paraId="3757DE97" w14:textId="77777777" w:rsidR="00D70AC2" w:rsidRPr="00D70AC2" w:rsidRDefault="00D70AC2" w:rsidP="00403029">
            <w:pPr>
              <w:pStyle w:val="TableRight"/>
            </w:pPr>
            <w:r w:rsidRPr="00D70AC2">
              <w:t>3081</w:t>
            </w:r>
          </w:p>
        </w:tc>
        <w:tc>
          <w:tcPr>
            <w:tcW w:w="535" w:type="dxa"/>
            <w:noWrap/>
            <w:vAlign w:val="center"/>
            <w:hideMark/>
          </w:tcPr>
          <w:p w14:paraId="410305DF" w14:textId="77777777" w:rsidR="00D70AC2" w:rsidRPr="00D70AC2" w:rsidRDefault="00D70AC2" w:rsidP="00403029">
            <w:pPr>
              <w:pStyle w:val="TableRight"/>
            </w:pPr>
            <w:r w:rsidRPr="00D70AC2">
              <w:t>3081</w:t>
            </w:r>
          </w:p>
        </w:tc>
        <w:tc>
          <w:tcPr>
            <w:tcW w:w="535" w:type="dxa"/>
            <w:noWrap/>
            <w:vAlign w:val="center"/>
            <w:hideMark/>
          </w:tcPr>
          <w:p w14:paraId="2C050CA3" w14:textId="77777777" w:rsidR="00D70AC2" w:rsidRPr="00D70AC2" w:rsidRDefault="00D70AC2" w:rsidP="00403029">
            <w:pPr>
              <w:pStyle w:val="TableRight"/>
            </w:pPr>
            <w:r w:rsidRPr="00D70AC2">
              <w:t>3081</w:t>
            </w:r>
          </w:p>
        </w:tc>
        <w:tc>
          <w:tcPr>
            <w:tcW w:w="535" w:type="dxa"/>
            <w:noWrap/>
            <w:vAlign w:val="center"/>
            <w:hideMark/>
          </w:tcPr>
          <w:p w14:paraId="58C28DC6" w14:textId="77777777" w:rsidR="00D70AC2" w:rsidRPr="00D70AC2" w:rsidRDefault="00D70AC2" w:rsidP="00403029">
            <w:pPr>
              <w:pStyle w:val="TableRight"/>
            </w:pPr>
            <w:r w:rsidRPr="00D70AC2">
              <w:t>2646</w:t>
            </w:r>
          </w:p>
        </w:tc>
        <w:tc>
          <w:tcPr>
            <w:tcW w:w="535" w:type="dxa"/>
            <w:noWrap/>
            <w:vAlign w:val="center"/>
            <w:hideMark/>
          </w:tcPr>
          <w:p w14:paraId="3AC5C67D" w14:textId="77777777" w:rsidR="00D70AC2" w:rsidRPr="00D70AC2" w:rsidRDefault="00D70AC2" w:rsidP="00403029">
            <w:pPr>
              <w:pStyle w:val="TableRight"/>
            </w:pPr>
            <w:r w:rsidRPr="00D70AC2">
              <w:t>2015</w:t>
            </w:r>
          </w:p>
        </w:tc>
        <w:tc>
          <w:tcPr>
            <w:tcW w:w="535" w:type="dxa"/>
            <w:noWrap/>
            <w:vAlign w:val="center"/>
            <w:hideMark/>
          </w:tcPr>
          <w:p w14:paraId="505C6FEB" w14:textId="77777777" w:rsidR="00D70AC2" w:rsidRPr="00D70AC2" w:rsidRDefault="00D70AC2" w:rsidP="00403029">
            <w:pPr>
              <w:pStyle w:val="TableRight"/>
            </w:pPr>
            <w:r w:rsidRPr="00D70AC2">
              <w:t>1784</w:t>
            </w:r>
          </w:p>
        </w:tc>
        <w:tc>
          <w:tcPr>
            <w:tcW w:w="535" w:type="dxa"/>
            <w:noWrap/>
            <w:vAlign w:val="center"/>
            <w:hideMark/>
          </w:tcPr>
          <w:p w14:paraId="053E614B" w14:textId="77777777" w:rsidR="00D70AC2" w:rsidRPr="00D70AC2" w:rsidRDefault="00D70AC2" w:rsidP="00403029">
            <w:pPr>
              <w:pStyle w:val="TableRight"/>
            </w:pPr>
            <w:r w:rsidRPr="00D70AC2">
              <w:t>2237</w:t>
            </w:r>
          </w:p>
        </w:tc>
        <w:tc>
          <w:tcPr>
            <w:tcW w:w="535" w:type="dxa"/>
            <w:noWrap/>
            <w:vAlign w:val="center"/>
            <w:hideMark/>
          </w:tcPr>
          <w:p w14:paraId="45272255" w14:textId="77777777" w:rsidR="00D70AC2" w:rsidRPr="00D70AC2" w:rsidRDefault="00D70AC2" w:rsidP="00403029">
            <w:pPr>
              <w:pStyle w:val="TableRight"/>
            </w:pPr>
            <w:r w:rsidRPr="00D70AC2">
              <w:t>1333</w:t>
            </w:r>
          </w:p>
        </w:tc>
        <w:tc>
          <w:tcPr>
            <w:tcW w:w="535" w:type="dxa"/>
            <w:noWrap/>
            <w:vAlign w:val="center"/>
            <w:hideMark/>
          </w:tcPr>
          <w:p w14:paraId="095CF78A" w14:textId="77777777" w:rsidR="00D70AC2" w:rsidRPr="00D70AC2" w:rsidRDefault="00D70AC2" w:rsidP="00403029">
            <w:pPr>
              <w:pStyle w:val="TableRight"/>
            </w:pPr>
            <w:r w:rsidRPr="00D70AC2">
              <w:t>1243</w:t>
            </w:r>
          </w:p>
        </w:tc>
        <w:tc>
          <w:tcPr>
            <w:tcW w:w="535" w:type="dxa"/>
            <w:noWrap/>
            <w:vAlign w:val="center"/>
            <w:hideMark/>
          </w:tcPr>
          <w:p w14:paraId="4E9128BF" w14:textId="77777777" w:rsidR="00D70AC2" w:rsidRPr="00D70AC2" w:rsidRDefault="00D70AC2" w:rsidP="00403029">
            <w:pPr>
              <w:pStyle w:val="TableRight"/>
            </w:pPr>
            <w:r w:rsidRPr="00D70AC2">
              <w:t>969</w:t>
            </w:r>
          </w:p>
        </w:tc>
        <w:tc>
          <w:tcPr>
            <w:tcW w:w="535" w:type="dxa"/>
            <w:noWrap/>
            <w:vAlign w:val="center"/>
            <w:hideMark/>
          </w:tcPr>
          <w:p w14:paraId="31D50965" w14:textId="77777777" w:rsidR="00D70AC2" w:rsidRPr="00D70AC2" w:rsidRDefault="00D70AC2" w:rsidP="00403029">
            <w:pPr>
              <w:pStyle w:val="TableRight"/>
            </w:pPr>
            <w:r w:rsidRPr="00D70AC2">
              <w:t>617</w:t>
            </w:r>
          </w:p>
        </w:tc>
        <w:tc>
          <w:tcPr>
            <w:tcW w:w="535" w:type="dxa"/>
            <w:noWrap/>
            <w:vAlign w:val="center"/>
            <w:hideMark/>
          </w:tcPr>
          <w:p w14:paraId="54D631A5" w14:textId="77777777" w:rsidR="00D70AC2" w:rsidRPr="00D70AC2" w:rsidRDefault="00D70AC2" w:rsidP="00403029">
            <w:pPr>
              <w:pStyle w:val="TableRight"/>
            </w:pPr>
            <w:r w:rsidRPr="00D70AC2">
              <w:t>762</w:t>
            </w:r>
          </w:p>
        </w:tc>
        <w:tc>
          <w:tcPr>
            <w:tcW w:w="535" w:type="dxa"/>
            <w:noWrap/>
            <w:vAlign w:val="center"/>
            <w:hideMark/>
          </w:tcPr>
          <w:p w14:paraId="383B6B7F" w14:textId="77777777" w:rsidR="00D70AC2" w:rsidRPr="00D70AC2" w:rsidRDefault="00D70AC2" w:rsidP="00403029">
            <w:pPr>
              <w:pStyle w:val="TableRight"/>
            </w:pPr>
            <w:r w:rsidRPr="00D70AC2">
              <w:t>814</w:t>
            </w:r>
          </w:p>
        </w:tc>
        <w:tc>
          <w:tcPr>
            <w:tcW w:w="535" w:type="dxa"/>
            <w:noWrap/>
            <w:vAlign w:val="center"/>
            <w:hideMark/>
          </w:tcPr>
          <w:p w14:paraId="5A97B7D5" w14:textId="77777777" w:rsidR="00D70AC2" w:rsidRPr="00D70AC2" w:rsidRDefault="00D70AC2" w:rsidP="00403029">
            <w:pPr>
              <w:pStyle w:val="TableRight"/>
            </w:pPr>
            <w:r w:rsidRPr="00D70AC2">
              <w:t>763</w:t>
            </w:r>
          </w:p>
        </w:tc>
        <w:tc>
          <w:tcPr>
            <w:tcW w:w="535" w:type="dxa"/>
            <w:noWrap/>
            <w:vAlign w:val="center"/>
            <w:hideMark/>
          </w:tcPr>
          <w:p w14:paraId="09745846" w14:textId="77777777" w:rsidR="00D70AC2" w:rsidRPr="00D70AC2" w:rsidRDefault="00D70AC2" w:rsidP="00403029">
            <w:pPr>
              <w:pStyle w:val="TableRight"/>
            </w:pPr>
            <w:r w:rsidRPr="00D70AC2">
              <w:t>644</w:t>
            </w:r>
          </w:p>
        </w:tc>
      </w:tr>
      <w:tr w:rsidR="007D0C3D" w:rsidRPr="00D70AC2" w14:paraId="56476044" w14:textId="77777777" w:rsidTr="007D0C3D">
        <w:trPr>
          <w:trHeight w:val="300"/>
        </w:trPr>
        <w:tc>
          <w:tcPr>
            <w:tcW w:w="2269" w:type="dxa"/>
            <w:noWrap/>
            <w:tcMar>
              <w:left w:w="28" w:type="dxa"/>
              <w:right w:w="0" w:type="dxa"/>
            </w:tcMar>
            <w:vAlign w:val="center"/>
            <w:hideMark/>
          </w:tcPr>
          <w:p w14:paraId="5D9717BE" w14:textId="77777777" w:rsidR="00D70AC2" w:rsidRPr="00D70AC2" w:rsidRDefault="00D70AC2" w:rsidP="00403029">
            <w:pPr>
              <w:pStyle w:val="TableLeft"/>
            </w:pPr>
            <w:r w:rsidRPr="00D70AC2">
              <w:t>TCE</w:t>
            </w:r>
          </w:p>
        </w:tc>
        <w:tc>
          <w:tcPr>
            <w:tcW w:w="536" w:type="dxa"/>
            <w:noWrap/>
            <w:vAlign w:val="center"/>
            <w:hideMark/>
          </w:tcPr>
          <w:p w14:paraId="0876CDC9" w14:textId="77777777" w:rsidR="00D70AC2" w:rsidRPr="00D70AC2" w:rsidRDefault="00D70AC2" w:rsidP="00403029">
            <w:pPr>
              <w:pStyle w:val="TableRight"/>
            </w:pPr>
          </w:p>
        </w:tc>
        <w:tc>
          <w:tcPr>
            <w:tcW w:w="535" w:type="dxa"/>
            <w:noWrap/>
            <w:vAlign w:val="center"/>
            <w:hideMark/>
          </w:tcPr>
          <w:p w14:paraId="50C151DD" w14:textId="77777777" w:rsidR="00D70AC2" w:rsidRPr="00D70AC2" w:rsidRDefault="00D70AC2" w:rsidP="00403029">
            <w:pPr>
              <w:pStyle w:val="TableRight"/>
              <w:rPr>
                <w:rFonts w:ascii="Times New Roman" w:hAnsi="Times New Roman"/>
              </w:rPr>
            </w:pPr>
          </w:p>
        </w:tc>
        <w:tc>
          <w:tcPr>
            <w:tcW w:w="535" w:type="dxa"/>
            <w:noWrap/>
            <w:vAlign w:val="center"/>
            <w:hideMark/>
          </w:tcPr>
          <w:p w14:paraId="236E6DD1" w14:textId="77777777" w:rsidR="00D70AC2" w:rsidRPr="00D70AC2" w:rsidRDefault="00D70AC2" w:rsidP="00403029">
            <w:pPr>
              <w:pStyle w:val="TableRight"/>
              <w:rPr>
                <w:rFonts w:ascii="Times New Roman" w:hAnsi="Times New Roman"/>
              </w:rPr>
            </w:pPr>
          </w:p>
        </w:tc>
        <w:tc>
          <w:tcPr>
            <w:tcW w:w="535" w:type="dxa"/>
            <w:noWrap/>
            <w:vAlign w:val="center"/>
            <w:hideMark/>
          </w:tcPr>
          <w:p w14:paraId="5E77BF4B" w14:textId="77777777" w:rsidR="00D70AC2" w:rsidRPr="00D70AC2" w:rsidRDefault="00D70AC2" w:rsidP="00403029">
            <w:pPr>
              <w:pStyle w:val="TableRight"/>
              <w:rPr>
                <w:rFonts w:ascii="Times New Roman" w:hAnsi="Times New Roman"/>
              </w:rPr>
            </w:pPr>
          </w:p>
        </w:tc>
        <w:tc>
          <w:tcPr>
            <w:tcW w:w="535" w:type="dxa"/>
            <w:noWrap/>
            <w:vAlign w:val="center"/>
            <w:hideMark/>
          </w:tcPr>
          <w:p w14:paraId="32F28E51" w14:textId="77777777" w:rsidR="00D70AC2" w:rsidRPr="00D70AC2" w:rsidRDefault="00D70AC2" w:rsidP="00403029">
            <w:pPr>
              <w:pStyle w:val="TableRight"/>
              <w:rPr>
                <w:rFonts w:ascii="Times New Roman" w:hAnsi="Times New Roman"/>
              </w:rPr>
            </w:pPr>
          </w:p>
        </w:tc>
        <w:tc>
          <w:tcPr>
            <w:tcW w:w="535" w:type="dxa"/>
            <w:noWrap/>
            <w:vAlign w:val="center"/>
            <w:hideMark/>
          </w:tcPr>
          <w:p w14:paraId="1E4A8CC0" w14:textId="77777777" w:rsidR="00D70AC2" w:rsidRPr="00D70AC2" w:rsidRDefault="00D70AC2" w:rsidP="00403029">
            <w:pPr>
              <w:pStyle w:val="TableRight"/>
              <w:rPr>
                <w:rFonts w:ascii="Times New Roman" w:hAnsi="Times New Roman"/>
              </w:rPr>
            </w:pPr>
          </w:p>
        </w:tc>
        <w:tc>
          <w:tcPr>
            <w:tcW w:w="534" w:type="dxa"/>
            <w:noWrap/>
            <w:vAlign w:val="center"/>
            <w:hideMark/>
          </w:tcPr>
          <w:p w14:paraId="2D0654A1" w14:textId="77777777" w:rsidR="00D70AC2" w:rsidRPr="00D70AC2" w:rsidRDefault="00D70AC2" w:rsidP="00403029">
            <w:pPr>
              <w:pStyle w:val="TableRight"/>
              <w:rPr>
                <w:rFonts w:ascii="Times New Roman" w:hAnsi="Times New Roman"/>
              </w:rPr>
            </w:pPr>
          </w:p>
        </w:tc>
        <w:tc>
          <w:tcPr>
            <w:tcW w:w="534" w:type="dxa"/>
            <w:noWrap/>
            <w:vAlign w:val="center"/>
            <w:hideMark/>
          </w:tcPr>
          <w:p w14:paraId="66E964C6" w14:textId="77777777" w:rsidR="00D70AC2" w:rsidRPr="00D70AC2" w:rsidRDefault="00D70AC2" w:rsidP="00403029">
            <w:pPr>
              <w:pStyle w:val="TableRight"/>
              <w:rPr>
                <w:rFonts w:ascii="Times New Roman" w:hAnsi="Times New Roman"/>
              </w:rPr>
            </w:pPr>
          </w:p>
        </w:tc>
        <w:tc>
          <w:tcPr>
            <w:tcW w:w="534" w:type="dxa"/>
            <w:noWrap/>
            <w:vAlign w:val="center"/>
            <w:hideMark/>
          </w:tcPr>
          <w:p w14:paraId="22CBFA4A" w14:textId="77777777" w:rsidR="00D70AC2" w:rsidRPr="00D70AC2" w:rsidRDefault="00D70AC2" w:rsidP="00403029">
            <w:pPr>
              <w:pStyle w:val="TableRight"/>
              <w:rPr>
                <w:rFonts w:ascii="Times New Roman" w:hAnsi="Times New Roman"/>
              </w:rPr>
            </w:pPr>
          </w:p>
        </w:tc>
        <w:tc>
          <w:tcPr>
            <w:tcW w:w="535" w:type="dxa"/>
            <w:noWrap/>
            <w:vAlign w:val="center"/>
            <w:hideMark/>
          </w:tcPr>
          <w:p w14:paraId="064DB41D" w14:textId="77777777" w:rsidR="00D70AC2" w:rsidRPr="00D70AC2" w:rsidRDefault="00D70AC2" w:rsidP="00403029">
            <w:pPr>
              <w:pStyle w:val="TableRight"/>
              <w:rPr>
                <w:rFonts w:ascii="Times New Roman" w:hAnsi="Times New Roman"/>
              </w:rPr>
            </w:pPr>
          </w:p>
        </w:tc>
        <w:tc>
          <w:tcPr>
            <w:tcW w:w="535" w:type="dxa"/>
            <w:noWrap/>
            <w:vAlign w:val="center"/>
            <w:hideMark/>
          </w:tcPr>
          <w:p w14:paraId="6E037E18" w14:textId="77777777" w:rsidR="00D70AC2" w:rsidRPr="00D70AC2" w:rsidRDefault="00D70AC2" w:rsidP="00403029">
            <w:pPr>
              <w:pStyle w:val="TableRight"/>
              <w:rPr>
                <w:rFonts w:ascii="Times New Roman" w:hAnsi="Times New Roman"/>
              </w:rPr>
            </w:pPr>
          </w:p>
        </w:tc>
        <w:tc>
          <w:tcPr>
            <w:tcW w:w="535" w:type="dxa"/>
            <w:noWrap/>
            <w:vAlign w:val="center"/>
            <w:hideMark/>
          </w:tcPr>
          <w:p w14:paraId="17095C74" w14:textId="77777777" w:rsidR="00D70AC2" w:rsidRPr="00D70AC2" w:rsidRDefault="00D70AC2" w:rsidP="00403029">
            <w:pPr>
              <w:pStyle w:val="TableRight"/>
              <w:rPr>
                <w:rFonts w:ascii="Times New Roman" w:hAnsi="Times New Roman"/>
              </w:rPr>
            </w:pPr>
          </w:p>
        </w:tc>
        <w:tc>
          <w:tcPr>
            <w:tcW w:w="535" w:type="dxa"/>
            <w:noWrap/>
            <w:vAlign w:val="center"/>
            <w:hideMark/>
          </w:tcPr>
          <w:p w14:paraId="5D2C79D3" w14:textId="77777777" w:rsidR="00D70AC2" w:rsidRPr="00D70AC2" w:rsidRDefault="00D70AC2" w:rsidP="00403029">
            <w:pPr>
              <w:pStyle w:val="TableRight"/>
              <w:rPr>
                <w:rFonts w:ascii="Times New Roman" w:hAnsi="Times New Roman"/>
              </w:rPr>
            </w:pPr>
          </w:p>
        </w:tc>
        <w:tc>
          <w:tcPr>
            <w:tcW w:w="535" w:type="dxa"/>
            <w:noWrap/>
            <w:vAlign w:val="center"/>
            <w:hideMark/>
          </w:tcPr>
          <w:p w14:paraId="0E4A6986" w14:textId="77777777" w:rsidR="00D70AC2" w:rsidRPr="00D70AC2" w:rsidRDefault="00D70AC2" w:rsidP="00403029">
            <w:pPr>
              <w:pStyle w:val="TableRight"/>
              <w:rPr>
                <w:rFonts w:ascii="Times New Roman" w:hAnsi="Times New Roman"/>
              </w:rPr>
            </w:pPr>
          </w:p>
        </w:tc>
        <w:tc>
          <w:tcPr>
            <w:tcW w:w="535" w:type="dxa"/>
            <w:noWrap/>
            <w:vAlign w:val="center"/>
            <w:hideMark/>
          </w:tcPr>
          <w:p w14:paraId="57BEF34C" w14:textId="77777777" w:rsidR="00D70AC2" w:rsidRPr="00D70AC2" w:rsidRDefault="00D70AC2" w:rsidP="00403029">
            <w:pPr>
              <w:pStyle w:val="TableRight"/>
              <w:rPr>
                <w:rFonts w:ascii="Times New Roman" w:hAnsi="Times New Roman"/>
              </w:rPr>
            </w:pPr>
          </w:p>
        </w:tc>
        <w:tc>
          <w:tcPr>
            <w:tcW w:w="535" w:type="dxa"/>
            <w:noWrap/>
            <w:vAlign w:val="center"/>
            <w:hideMark/>
          </w:tcPr>
          <w:p w14:paraId="53889E99" w14:textId="77777777" w:rsidR="00D70AC2" w:rsidRPr="00D70AC2" w:rsidRDefault="00D70AC2" w:rsidP="00403029">
            <w:pPr>
              <w:pStyle w:val="TableRight"/>
              <w:rPr>
                <w:rFonts w:ascii="Times New Roman" w:hAnsi="Times New Roman"/>
              </w:rPr>
            </w:pPr>
          </w:p>
        </w:tc>
        <w:tc>
          <w:tcPr>
            <w:tcW w:w="535" w:type="dxa"/>
            <w:noWrap/>
            <w:vAlign w:val="center"/>
            <w:hideMark/>
          </w:tcPr>
          <w:p w14:paraId="3B393451" w14:textId="77777777" w:rsidR="00D70AC2" w:rsidRPr="00D70AC2" w:rsidRDefault="00D70AC2" w:rsidP="00403029">
            <w:pPr>
              <w:pStyle w:val="TableRight"/>
            </w:pPr>
            <w:r w:rsidRPr="00D70AC2">
              <w:t>315</w:t>
            </w:r>
          </w:p>
        </w:tc>
        <w:tc>
          <w:tcPr>
            <w:tcW w:w="535" w:type="dxa"/>
            <w:noWrap/>
            <w:vAlign w:val="center"/>
            <w:hideMark/>
          </w:tcPr>
          <w:p w14:paraId="1C98CE03" w14:textId="77777777" w:rsidR="00D70AC2" w:rsidRPr="00D70AC2" w:rsidRDefault="00D70AC2" w:rsidP="00403029">
            <w:pPr>
              <w:pStyle w:val="TableRight"/>
            </w:pPr>
            <w:r w:rsidRPr="00D70AC2">
              <w:t>287</w:t>
            </w:r>
          </w:p>
        </w:tc>
        <w:tc>
          <w:tcPr>
            <w:tcW w:w="535" w:type="dxa"/>
            <w:noWrap/>
            <w:vAlign w:val="center"/>
            <w:hideMark/>
          </w:tcPr>
          <w:p w14:paraId="2D24009D" w14:textId="77777777" w:rsidR="00D70AC2" w:rsidRPr="00D70AC2" w:rsidRDefault="00D70AC2" w:rsidP="00403029">
            <w:pPr>
              <w:pStyle w:val="TableRight"/>
            </w:pPr>
            <w:r w:rsidRPr="00D70AC2">
              <w:t>239</w:t>
            </w:r>
          </w:p>
        </w:tc>
        <w:tc>
          <w:tcPr>
            <w:tcW w:w="535" w:type="dxa"/>
            <w:noWrap/>
            <w:vAlign w:val="center"/>
            <w:hideMark/>
          </w:tcPr>
          <w:p w14:paraId="5938515D" w14:textId="77777777" w:rsidR="00D70AC2" w:rsidRPr="00D70AC2" w:rsidRDefault="00D70AC2" w:rsidP="00403029">
            <w:pPr>
              <w:pStyle w:val="TableRight"/>
            </w:pPr>
            <w:r w:rsidRPr="00D70AC2">
              <w:t>202</w:t>
            </w:r>
          </w:p>
        </w:tc>
        <w:tc>
          <w:tcPr>
            <w:tcW w:w="535" w:type="dxa"/>
            <w:noWrap/>
            <w:vAlign w:val="center"/>
            <w:hideMark/>
          </w:tcPr>
          <w:p w14:paraId="60963DD1" w14:textId="77777777" w:rsidR="00D70AC2" w:rsidRPr="00D70AC2" w:rsidRDefault="00D70AC2" w:rsidP="00403029">
            <w:pPr>
              <w:pStyle w:val="TableRight"/>
            </w:pPr>
            <w:r w:rsidRPr="00D70AC2">
              <w:t>199</w:t>
            </w:r>
          </w:p>
        </w:tc>
        <w:tc>
          <w:tcPr>
            <w:tcW w:w="535" w:type="dxa"/>
            <w:noWrap/>
            <w:vAlign w:val="center"/>
            <w:hideMark/>
          </w:tcPr>
          <w:p w14:paraId="7ECE5D61" w14:textId="77777777" w:rsidR="00D70AC2" w:rsidRPr="00D70AC2" w:rsidRDefault="00D70AC2" w:rsidP="00403029">
            <w:pPr>
              <w:pStyle w:val="TableRight"/>
            </w:pPr>
            <w:r w:rsidRPr="00D70AC2">
              <w:t>177</w:t>
            </w:r>
          </w:p>
        </w:tc>
        <w:tc>
          <w:tcPr>
            <w:tcW w:w="535" w:type="dxa"/>
            <w:noWrap/>
            <w:vAlign w:val="center"/>
            <w:hideMark/>
          </w:tcPr>
          <w:p w14:paraId="4DE14601" w14:textId="77777777" w:rsidR="00D70AC2" w:rsidRPr="00D70AC2" w:rsidRDefault="00D70AC2" w:rsidP="00403029">
            <w:pPr>
              <w:pStyle w:val="TableRight"/>
            </w:pPr>
            <w:r w:rsidRPr="00D70AC2">
              <w:t>159</w:t>
            </w:r>
          </w:p>
        </w:tc>
      </w:tr>
      <w:tr w:rsidR="007D0C3D" w:rsidRPr="00D70AC2" w14:paraId="12E5D11C"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0B44EA9F" w14:textId="77777777" w:rsidR="00D70AC2" w:rsidRPr="00D70AC2" w:rsidRDefault="00D70AC2" w:rsidP="00403029">
            <w:pPr>
              <w:pStyle w:val="TableLeft"/>
            </w:pPr>
            <w:r w:rsidRPr="00D70AC2">
              <w:t>total (k tonnes)</w:t>
            </w:r>
          </w:p>
        </w:tc>
        <w:tc>
          <w:tcPr>
            <w:tcW w:w="536" w:type="dxa"/>
            <w:noWrap/>
            <w:vAlign w:val="center"/>
            <w:hideMark/>
          </w:tcPr>
          <w:p w14:paraId="6DE98809" w14:textId="77777777" w:rsidR="00D70AC2" w:rsidRPr="00D70AC2" w:rsidRDefault="00D70AC2" w:rsidP="00403029">
            <w:pPr>
              <w:pStyle w:val="TableRight"/>
            </w:pPr>
            <w:r w:rsidRPr="00D70AC2">
              <w:t>15</w:t>
            </w:r>
          </w:p>
        </w:tc>
        <w:tc>
          <w:tcPr>
            <w:tcW w:w="535" w:type="dxa"/>
            <w:noWrap/>
            <w:vAlign w:val="center"/>
            <w:hideMark/>
          </w:tcPr>
          <w:p w14:paraId="3314BCE7" w14:textId="77777777" w:rsidR="00D70AC2" w:rsidRPr="00D70AC2" w:rsidRDefault="00D70AC2" w:rsidP="00403029">
            <w:pPr>
              <w:pStyle w:val="TableRight"/>
            </w:pPr>
            <w:r w:rsidRPr="00D70AC2">
              <w:t>15</w:t>
            </w:r>
          </w:p>
        </w:tc>
        <w:tc>
          <w:tcPr>
            <w:tcW w:w="535" w:type="dxa"/>
            <w:noWrap/>
            <w:vAlign w:val="center"/>
            <w:hideMark/>
          </w:tcPr>
          <w:p w14:paraId="3D9FB8AB" w14:textId="77777777" w:rsidR="00D70AC2" w:rsidRPr="00D70AC2" w:rsidRDefault="00D70AC2" w:rsidP="00403029">
            <w:pPr>
              <w:pStyle w:val="TableRight"/>
            </w:pPr>
            <w:r w:rsidRPr="00D70AC2">
              <w:t>16</w:t>
            </w:r>
          </w:p>
        </w:tc>
        <w:tc>
          <w:tcPr>
            <w:tcW w:w="535" w:type="dxa"/>
            <w:noWrap/>
            <w:vAlign w:val="center"/>
            <w:hideMark/>
          </w:tcPr>
          <w:p w14:paraId="337C4E4A" w14:textId="77777777" w:rsidR="00D70AC2" w:rsidRPr="00D70AC2" w:rsidRDefault="00D70AC2" w:rsidP="00403029">
            <w:pPr>
              <w:pStyle w:val="TableRight"/>
            </w:pPr>
            <w:r w:rsidRPr="00D70AC2">
              <w:t>16</w:t>
            </w:r>
          </w:p>
        </w:tc>
        <w:tc>
          <w:tcPr>
            <w:tcW w:w="535" w:type="dxa"/>
            <w:noWrap/>
            <w:vAlign w:val="center"/>
            <w:hideMark/>
          </w:tcPr>
          <w:p w14:paraId="42D44260" w14:textId="77777777" w:rsidR="00D70AC2" w:rsidRPr="00D70AC2" w:rsidRDefault="00D70AC2" w:rsidP="00403029">
            <w:pPr>
              <w:pStyle w:val="TableRight"/>
            </w:pPr>
            <w:r w:rsidRPr="00D70AC2">
              <w:t>14</w:t>
            </w:r>
          </w:p>
        </w:tc>
        <w:tc>
          <w:tcPr>
            <w:tcW w:w="535" w:type="dxa"/>
            <w:noWrap/>
            <w:vAlign w:val="center"/>
            <w:hideMark/>
          </w:tcPr>
          <w:p w14:paraId="64034061" w14:textId="77777777" w:rsidR="00D70AC2" w:rsidRPr="00D70AC2" w:rsidRDefault="00D70AC2" w:rsidP="00403029">
            <w:pPr>
              <w:pStyle w:val="TableRight"/>
            </w:pPr>
            <w:r w:rsidRPr="00D70AC2">
              <w:t>13</w:t>
            </w:r>
          </w:p>
        </w:tc>
        <w:tc>
          <w:tcPr>
            <w:tcW w:w="534" w:type="dxa"/>
            <w:noWrap/>
            <w:vAlign w:val="center"/>
            <w:hideMark/>
          </w:tcPr>
          <w:p w14:paraId="6BC9AB78" w14:textId="77777777" w:rsidR="00D70AC2" w:rsidRPr="00D70AC2" w:rsidRDefault="00D70AC2" w:rsidP="00403029">
            <w:pPr>
              <w:pStyle w:val="TableRight"/>
            </w:pPr>
            <w:r w:rsidRPr="00D70AC2">
              <w:t>12</w:t>
            </w:r>
          </w:p>
        </w:tc>
        <w:tc>
          <w:tcPr>
            <w:tcW w:w="534" w:type="dxa"/>
            <w:noWrap/>
            <w:vAlign w:val="center"/>
            <w:hideMark/>
          </w:tcPr>
          <w:p w14:paraId="32C3F974" w14:textId="77777777" w:rsidR="00D70AC2" w:rsidRPr="00D70AC2" w:rsidRDefault="00D70AC2" w:rsidP="00403029">
            <w:pPr>
              <w:pStyle w:val="TableRight"/>
            </w:pPr>
            <w:r w:rsidRPr="00D70AC2">
              <w:t>12</w:t>
            </w:r>
          </w:p>
        </w:tc>
        <w:tc>
          <w:tcPr>
            <w:tcW w:w="534" w:type="dxa"/>
            <w:noWrap/>
            <w:vAlign w:val="center"/>
            <w:hideMark/>
          </w:tcPr>
          <w:p w14:paraId="2345AF7C" w14:textId="77777777" w:rsidR="00D70AC2" w:rsidRPr="00D70AC2" w:rsidRDefault="00D70AC2" w:rsidP="00403029">
            <w:pPr>
              <w:pStyle w:val="TableRight"/>
            </w:pPr>
            <w:r w:rsidRPr="00D70AC2">
              <w:t>12</w:t>
            </w:r>
          </w:p>
        </w:tc>
        <w:tc>
          <w:tcPr>
            <w:tcW w:w="535" w:type="dxa"/>
            <w:noWrap/>
            <w:vAlign w:val="center"/>
            <w:hideMark/>
          </w:tcPr>
          <w:p w14:paraId="4369E171" w14:textId="77777777" w:rsidR="00D70AC2" w:rsidRPr="00D70AC2" w:rsidRDefault="00D70AC2" w:rsidP="00403029">
            <w:pPr>
              <w:pStyle w:val="TableRight"/>
            </w:pPr>
            <w:r w:rsidRPr="00D70AC2">
              <w:t>11</w:t>
            </w:r>
          </w:p>
        </w:tc>
        <w:tc>
          <w:tcPr>
            <w:tcW w:w="535" w:type="dxa"/>
            <w:noWrap/>
            <w:vAlign w:val="center"/>
            <w:hideMark/>
          </w:tcPr>
          <w:p w14:paraId="4FFA8B22" w14:textId="77777777" w:rsidR="00D70AC2" w:rsidRPr="00D70AC2" w:rsidRDefault="00D70AC2" w:rsidP="00403029">
            <w:pPr>
              <w:pStyle w:val="TableRight"/>
            </w:pPr>
            <w:r w:rsidRPr="00D70AC2">
              <w:t>10</w:t>
            </w:r>
          </w:p>
        </w:tc>
        <w:tc>
          <w:tcPr>
            <w:tcW w:w="535" w:type="dxa"/>
            <w:noWrap/>
            <w:vAlign w:val="center"/>
            <w:hideMark/>
          </w:tcPr>
          <w:p w14:paraId="59B88472" w14:textId="77777777" w:rsidR="00D70AC2" w:rsidRPr="00D70AC2" w:rsidRDefault="00D70AC2" w:rsidP="00403029">
            <w:pPr>
              <w:pStyle w:val="TableRight"/>
            </w:pPr>
            <w:r w:rsidRPr="00D70AC2">
              <w:t>8.9</w:t>
            </w:r>
          </w:p>
        </w:tc>
        <w:tc>
          <w:tcPr>
            <w:tcW w:w="535" w:type="dxa"/>
            <w:noWrap/>
            <w:vAlign w:val="center"/>
            <w:hideMark/>
          </w:tcPr>
          <w:p w14:paraId="16BDF53D" w14:textId="77777777" w:rsidR="00D70AC2" w:rsidRPr="00D70AC2" w:rsidRDefault="00D70AC2" w:rsidP="00403029">
            <w:pPr>
              <w:pStyle w:val="TableRight"/>
            </w:pPr>
            <w:r w:rsidRPr="00D70AC2">
              <w:t>9.3</w:t>
            </w:r>
          </w:p>
        </w:tc>
        <w:tc>
          <w:tcPr>
            <w:tcW w:w="535" w:type="dxa"/>
            <w:noWrap/>
            <w:vAlign w:val="center"/>
            <w:hideMark/>
          </w:tcPr>
          <w:p w14:paraId="1075E740" w14:textId="77777777" w:rsidR="00D70AC2" w:rsidRPr="00D70AC2" w:rsidRDefault="00D70AC2" w:rsidP="00403029">
            <w:pPr>
              <w:pStyle w:val="TableRight"/>
            </w:pPr>
            <w:r w:rsidRPr="00D70AC2">
              <w:t>9.1</w:t>
            </w:r>
          </w:p>
        </w:tc>
        <w:tc>
          <w:tcPr>
            <w:tcW w:w="535" w:type="dxa"/>
            <w:noWrap/>
            <w:vAlign w:val="center"/>
            <w:hideMark/>
          </w:tcPr>
          <w:p w14:paraId="16353DAC" w14:textId="77777777" w:rsidR="00D70AC2" w:rsidRPr="00D70AC2" w:rsidRDefault="00D70AC2" w:rsidP="00403029">
            <w:pPr>
              <w:pStyle w:val="TableRight"/>
            </w:pPr>
            <w:r w:rsidRPr="00D70AC2">
              <w:t>11</w:t>
            </w:r>
          </w:p>
        </w:tc>
        <w:tc>
          <w:tcPr>
            <w:tcW w:w="535" w:type="dxa"/>
            <w:noWrap/>
            <w:vAlign w:val="center"/>
            <w:hideMark/>
          </w:tcPr>
          <w:p w14:paraId="138BA489" w14:textId="77777777" w:rsidR="00D70AC2" w:rsidRPr="00D70AC2" w:rsidRDefault="00D70AC2" w:rsidP="00403029">
            <w:pPr>
              <w:pStyle w:val="TableRight"/>
            </w:pPr>
            <w:r w:rsidRPr="00D70AC2">
              <w:t>6.5</w:t>
            </w:r>
          </w:p>
        </w:tc>
        <w:tc>
          <w:tcPr>
            <w:tcW w:w="535" w:type="dxa"/>
            <w:noWrap/>
            <w:vAlign w:val="center"/>
            <w:hideMark/>
          </w:tcPr>
          <w:p w14:paraId="6F33E652" w14:textId="77777777" w:rsidR="00D70AC2" w:rsidRPr="00D70AC2" w:rsidRDefault="00D70AC2" w:rsidP="00403029">
            <w:pPr>
              <w:pStyle w:val="TableRight"/>
            </w:pPr>
            <w:r w:rsidRPr="00D70AC2">
              <w:t>6.6</w:t>
            </w:r>
          </w:p>
        </w:tc>
        <w:tc>
          <w:tcPr>
            <w:tcW w:w="535" w:type="dxa"/>
            <w:noWrap/>
            <w:vAlign w:val="center"/>
            <w:hideMark/>
          </w:tcPr>
          <w:p w14:paraId="3517CDBA" w14:textId="77777777" w:rsidR="00D70AC2" w:rsidRPr="00D70AC2" w:rsidRDefault="00D70AC2" w:rsidP="00403029">
            <w:pPr>
              <w:pStyle w:val="TableRight"/>
            </w:pPr>
            <w:r w:rsidRPr="00D70AC2">
              <w:t>5.1</w:t>
            </w:r>
          </w:p>
        </w:tc>
        <w:tc>
          <w:tcPr>
            <w:tcW w:w="535" w:type="dxa"/>
            <w:noWrap/>
            <w:vAlign w:val="center"/>
            <w:hideMark/>
          </w:tcPr>
          <w:p w14:paraId="6D3C2ECF" w14:textId="77777777" w:rsidR="00D70AC2" w:rsidRPr="00D70AC2" w:rsidRDefault="00D70AC2" w:rsidP="00403029">
            <w:pPr>
              <w:pStyle w:val="TableRight"/>
            </w:pPr>
            <w:r w:rsidRPr="00D70AC2">
              <w:t>5.9</w:t>
            </w:r>
          </w:p>
        </w:tc>
        <w:tc>
          <w:tcPr>
            <w:tcW w:w="535" w:type="dxa"/>
            <w:noWrap/>
            <w:vAlign w:val="center"/>
            <w:hideMark/>
          </w:tcPr>
          <w:p w14:paraId="38DCBE06" w14:textId="77777777" w:rsidR="00D70AC2" w:rsidRPr="00D70AC2" w:rsidRDefault="00D70AC2" w:rsidP="00403029">
            <w:pPr>
              <w:pStyle w:val="TableRight"/>
            </w:pPr>
            <w:r w:rsidRPr="00D70AC2">
              <w:t>6.5</w:t>
            </w:r>
          </w:p>
        </w:tc>
        <w:tc>
          <w:tcPr>
            <w:tcW w:w="535" w:type="dxa"/>
            <w:noWrap/>
            <w:vAlign w:val="center"/>
            <w:hideMark/>
          </w:tcPr>
          <w:p w14:paraId="0772CBB8" w14:textId="77777777" w:rsidR="00D70AC2" w:rsidRPr="00D70AC2" w:rsidRDefault="00D70AC2" w:rsidP="00403029">
            <w:pPr>
              <w:pStyle w:val="TableRight"/>
            </w:pPr>
            <w:r w:rsidRPr="00D70AC2">
              <w:t>6.7</w:t>
            </w:r>
          </w:p>
        </w:tc>
        <w:tc>
          <w:tcPr>
            <w:tcW w:w="535" w:type="dxa"/>
            <w:noWrap/>
            <w:vAlign w:val="center"/>
            <w:hideMark/>
          </w:tcPr>
          <w:p w14:paraId="59FDF5A9" w14:textId="77777777" w:rsidR="00D70AC2" w:rsidRPr="00D70AC2" w:rsidRDefault="00D70AC2" w:rsidP="00403029">
            <w:pPr>
              <w:pStyle w:val="TableRight"/>
            </w:pPr>
            <w:r w:rsidRPr="00D70AC2">
              <w:t>5.7</w:t>
            </w:r>
          </w:p>
        </w:tc>
        <w:tc>
          <w:tcPr>
            <w:tcW w:w="535" w:type="dxa"/>
            <w:noWrap/>
            <w:vAlign w:val="center"/>
            <w:hideMark/>
          </w:tcPr>
          <w:p w14:paraId="7EC6277D" w14:textId="77777777" w:rsidR="00D70AC2" w:rsidRPr="00D70AC2" w:rsidRDefault="00D70AC2" w:rsidP="00403029">
            <w:pPr>
              <w:pStyle w:val="TableRight"/>
            </w:pPr>
            <w:r w:rsidRPr="00D70AC2">
              <w:t>4.8</w:t>
            </w:r>
          </w:p>
        </w:tc>
      </w:tr>
      <w:tr w:rsidR="007D0C3D" w:rsidRPr="00D70AC2" w14:paraId="00131AF1" w14:textId="77777777" w:rsidTr="007D0C3D">
        <w:trPr>
          <w:trHeight w:val="300"/>
        </w:trPr>
        <w:tc>
          <w:tcPr>
            <w:tcW w:w="2269" w:type="dxa"/>
            <w:noWrap/>
            <w:tcMar>
              <w:left w:w="28" w:type="dxa"/>
              <w:right w:w="0" w:type="dxa"/>
            </w:tcMar>
            <w:vAlign w:val="center"/>
            <w:hideMark/>
          </w:tcPr>
          <w:p w14:paraId="1593EBD4" w14:textId="77777777" w:rsidR="00D70AC2" w:rsidRPr="00D70AC2" w:rsidRDefault="00D70AC2" w:rsidP="00403029">
            <w:pPr>
              <w:pStyle w:val="TableLeft"/>
            </w:pPr>
            <w:r w:rsidRPr="00D70AC2">
              <w:t>ODP tonnes</w:t>
            </w:r>
          </w:p>
        </w:tc>
        <w:tc>
          <w:tcPr>
            <w:tcW w:w="536" w:type="dxa"/>
            <w:noWrap/>
            <w:vAlign w:val="center"/>
            <w:hideMark/>
          </w:tcPr>
          <w:p w14:paraId="66CAD085" w14:textId="77777777" w:rsidR="00D70AC2" w:rsidRPr="00D70AC2" w:rsidRDefault="00D70AC2" w:rsidP="00403029">
            <w:pPr>
              <w:pStyle w:val="TableRight"/>
            </w:pPr>
            <w:r w:rsidRPr="00D70AC2">
              <w:t>125</w:t>
            </w:r>
          </w:p>
        </w:tc>
        <w:tc>
          <w:tcPr>
            <w:tcW w:w="535" w:type="dxa"/>
            <w:noWrap/>
            <w:vAlign w:val="center"/>
            <w:hideMark/>
          </w:tcPr>
          <w:p w14:paraId="0DAE7A7A" w14:textId="77777777" w:rsidR="00D70AC2" w:rsidRPr="00D70AC2" w:rsidRDefault="00D70AC2" w:rsidP="00403029">
            <w:pPr>
              <w:pStyle w:val="TableRight"/>
            </w:pPr>
            <w:r w:rsidRPr="00D70AC2">
              <w:t>132</w:t>
            </w:r>
          </w:p>
        </w:tc>
        <w:tc>
          <w:tcPr>
            <w:tcW w:w="535" w:type="dxa"/>
            <w:noWrap/>
            <w:vAlign w:val="center"/>
            <w:hideMark/>
          </w:tcPr>
          <w:p w14:paraId="799D4CF8" w14:textId="77777777" w:rsidR="00D70AC2" w:rsidRPr="00D70AC2" w:rsidRDefault="00D70AC2" w:rsidP="00403029">
            <w:pPr>
              <w:pStyle w:val="TableRight"/>
            </w:pPr>
            <w:r w:rsidRPr="00D70AC2">
              <w:t>135</w:t>
            </w:r>
          </w:p>
        </w:tc>
        <w:tc>
          <w:tcPr>
            <w:tcW w:w="535" w:type="dxa"/>
            <w:noWrap/>
            <w:vAlign w:val="center"/>
            <w:hideMark/>
          </w:tcPr>
          <w:p w14:paraId="229EBE35" w14:textId="77777777" w:rsidR="00D70AC2" w:rsidRPr="00D70AC2" w:rsidRDefault="00D70AC2" w:rsidP="00403029">
            <w:pPr>
              <w:pStyle w:val="TableRight"/>
            </w:pPr>
            <w:r w:rsidRPr="00D70AC2">
              <w:t>137</w:t>
            </w:r>
          </w:p>
        </w:tc>
        <w:tc>
          <w:tcPr>
            <w:tcW w:w="535" w:type="dxa"/>
            <w:noWrap/>
            <w:vAlign w:val="center"/>
            <w:hideMark/>
          </w:tcPr>
          <w:p w14:paraId="3EF3B153" w14:textId="77777777" w:rsidR="00D70AC2" w:rsidRPr="00D70AC2" w:rsidRDefault="00D70AC2" w:rsidP="00403029">
            <w:pPr>
              <w:pStyle w:val="TableRight"/>
            </w:pPr>
            <w:r w:rsidRPr="00D70AC2">
              <w:t>122</w:t>
            </w:r>
          </w:p>
        </w:tc>
        <w:tc>
          <w:tcPr>
            <w:tcW w:w="535" w:type="dxa"/>
            <w:noWrap/>
            <w:vAlign w:val="center"/>
            <w:hideMark/>
          </w:tcPr>
          <w:p w14:paraId="25E68E3A" w14:textId="77777777" w:rsidR="00D70AC2" w:rsidRPr="00D70AC2" w:rsidRDefault="00D70AC2" w:rsidP="00403029">
            <w:pPr>
              <w:pStyle w:val="TableRight"/>
            </w:pPr>
            <w:r w:rsidRPr="00D70AC2">
              <w:t>109</w:t>
            </w:r>
          </w:p>
        </w:tc>
        <w:tc>
          <w:tcPr>
            <w:tcW w:w="534" w:type="dxa"/>
            <w:noWrap/>
            <w:vAlign w:val="center"/>
            <w:hideMark/>
          </w:tcPr>
          <w:p w14:paraId="18EB0F14" w14:textId="77777777" w:rsidR="00D70AC2" w:rsidRPr="00D70AC2" w:rsidRDefault="00D70AC2" w:rsidP="00403029">
            <w:pPr>
              <w:pStyle w:val="TableRight"/>
            </w:pPr>
            <w:r w:rsidRPr="00D70AC2">
              <w:t>99</w:t>
            </w:r>
          </w:p>
        </w:tc>
        <w:tc>
          <w:tcPr>
            <w:tcW w:w="534" w:type="dxa"/>
            <w:noWrap/>
            <w:vAlign w:val="center"/>
            <w:hideMark/>
          </w:tcPr>
          <w:p w14:paraId="0CAE3B19" w14:textId="77777777" w:rsidR="00D70AC2" w:rsidRPr="00D70AC2" w:rsidRDefault="00D70AC2" w:rsidP="00403029">
            <w:pPr>
              <w:pStyle w:val="TableRight"/>
            </w:pPr>
            <w:r w:rsidRPr="00D70AC2">
              <w:t>97</w:t>
            </w:r>
          </w:p>
        </w:tc>
        <w:tc>
          <w:tcPr>
            <w:tcW w:w="534" w:type="dxa"/>
            <w:noWrap/>
            <w:vAlign w:val="center"/>
            <w:hideMark/>
          </w:tcPr>
          <w:p w14:paraId="131DF6D7" w14:textId="77777777" w:rsidR="00D70AC2" w:rsidRPr="00D70AC2" w:rsidRDefault="00D70AC2" w:rsidP="00403029">
            <w:pPr>
              <w:pStyle w:val="TableRight"/>
            </w:pPr>
            <w:r w:rsidRPr="00D70AC2">
              <w:t>97</w:t>
            </w:r>
          </w:p>
        </w:tc>
        <w:tc>
          <w:tcPr>
            <w:tcW w:w="535" w:type="dxa"/>
            <w:noWrap/>
            <w:vAlign w:val="center"/>
            <w:hideMark/>
          </w:tcPr>
          <w:p w14:paraId="7F9357E4" w14:textId="77777777" w:rsidR="00D70AC2" w:rsidRPr="00D70AC2" w:rsidRDefault="00D70AC2" w:rsidP="00403029">
            <w:pPr>
              <w:pStyle w:val="TableRight"/>
            </w:pPr>
            <w:r w:rsidRPr="00D70AC2">
              <w:t>95</w:t>
            </w:r>
          </w:p>
        </w:tc>
        <w:tc>
          <w:tcPr>
            <w:tcW w:w="535" w:type="dxa"/>
            <w:noWrap/>
            <w:vAlign w:val="center"/>
            <w:hideMark/>
          </w:tcPr>
          <w:p w14:paraId="529FB219" w14:textId="77777777" w:rsidR="00D70AC2" w:rsidRPr="00D70AC2" w:rsidRDefault="00D70AC2" w:rsidP="00403029">
            <w:pPr>
              <w:pStyle w:val="TableRight"/>
            </w:pPr>
            <w:r w:rsidRPr="00D70AC2">
              <w:t>85</w:t>
            </w:r>
          </w:p>
        </w:tc>
        <w:tc>
          <w:tcPr>
            <w:tcW w:w="535" w:type="dxa"/>
            <w:noWrap/>
            <w:vAlign w:val="center"/>
            <w:hideMark/>
          </w:tcPr>
          <w:p w14:paraId="5380550E" w14:textId="77777777" w:rsidR="00D70AC2" w:rsidRPr="00D70AC2" w:rsidRDefault="00D70AC2" w:rsidP="00403029">
            <w:pPr>
              <w:pStyle w:val="TableRight"/>
            </w:pPr>
            <w:r w:rsidRPr="00D70AC2">
              <w:t>74</w:t>
            </w:r>
          </w:p>
        </w:tc>
        <w:tc>
          <w:tcPr>
            <w:tcW w:w="535" w:type="dxa"/>
            <w:noWrap/>
            <w:vAlign w:val="center"/>
            <w:hideMark/>
          </w:tcPr>
          <w:p w14:paraId="7D4BCA1B" w14:textId="77777777" w:rsidR="00D70AC2" w:rsidRPr="00D70AC2" w:rsidRDefault="00D70AC2" w:rsidP="00403029">
            <w:pPr>
              <w:pStyle w:val="TableRight"/>
            </w:pPr>
            <w:r w:rsidRPr="00D70AC2">
              <w:t>79</w:t>
            </w:r>
          </w:p>
        </w:tc>
        <w:tc>
          <w:tcPr>
            <w:tcW w:w="535" w:type="dxa"/>
            <w:noWrap/>
            <w:vAlign w:val="center"/>
            <w:hideMark/>
          </w:tcPr>
          <w:p w14:paraId="5F956DB6" w14:textId="77777777" w:rsidR="00D70AC2" w:rsidRPr="00D70AC2" w:rsidRDefault="00D70AC2" w:rsidP="00403029">
            <w:pPr>
              <w:pStyle w:val="TableRight"/>
            </w:pPr>
            <w:r w:rsidRPr="00D70AC2">
              <w:t>78</w:t>
            </w:r>
          </w:p>
        </w:tc>
        <w:tc>
          <w:tcPr>
            <w:tcW w:w="535" w:type="dxa"/>
            <w:noWrap/>
            <w:vAlign w:val="center"/>
            <w:hideMark/>
          </w:tcPr>
          <w:p w14:paraId="029EBB5C" w14:textId="77777777" w:rsidR="00D70AC2" w:rsidRPr="00D70AC2" w:rsidRDefault="00D70AC2" w:rsidP="00403029">
            <w:pPr>
              <w:pStyle w:val="TableRight"/>
            </w:pPr>
            <w:r w:rsidRPr="00D70AC2">
              <w:t>89</w:t>
            </w:r>
          </w:p>
        </w:tc>
        <w:tc>
          <w:tcPr>
            <w:tcW w:w="535" w:type="dxa"/>
            <w:noWrap/>
            <w:vAlign w:val="center"/>
            <w:hideMark/>
          </w:tcPr>
          <w:p w14:paraId="1E865C8A" w14:textId="77777777" w:rsidR="00D70AC2" w:rsidRPr="00D70AC2" w:rsidRDefault="00D70AC2" w:rsidP="00403029">
            <w:pPr>
              <w:pStyle w:val="TableRight"/>
            </w:pPr>
            <w:r w:rsidRPr="00D70AC2">
              <w:t>55</w:t>
            </w:r>
          </w:p>
        </w:tc>
        <w:tc>
          <w:tcPr>
            <w:tcW w:w="535" w:type="dxa"/>
            <w:noWrap/>
            <w:vAlign w:val="center"/>
            <w:hideMark/>
          </w:tcPr>
          <w:p w14:paraId="2398E2BE" w14:textId="77777777" w:rsidR="00D70AC2" w:rsidRPr="00D70AC2" w:rsidRDefault="00D70AC2" w:rsidP="00403029">
            <w:pPr>
              <w:pStyle w:val="TableRight"/>
            </w:pPr>
            <w:r w:rsidRPr="00D70AC2">
              <w:t>53</w:t>
            </w:r>
          </w:p>
        </w:tc>
        <w:tc>
          <w:tcPr>
            <w:tcW w:w="535" w:type="dxa"/>
            <w:noWrap/>
            <w:vAlign w:val="center"/>
            <w:hideMark/>
          </w:tcPr>
          <w:p w14:paraId="3B3F5DE1" w14:textId="77777777" w:rsidR="00D70AC2" w:rsidRPr="00D70AC2" w:rsidRDefault="00D70AC2" w:rsidP="00403029">
            <w:pPr>
              <w:pStyle w:val="TableRight"/>
            </w:pPr>
            <w:r w:rsidRPr="00D70AC2">
              <w:t>41</w:t>
            </w:r>
          </w:p>
        </w:tc>
        <w:tc>
          <w:tcPr>
            <w:tcW w:w="535" w:type="dxa"/>
            <w:noWrap/>
            <w:vAlign w:val="center"/>
            <w:hideMark/>
          </w:tcPr>
          <w:p w14:paraId="090145D3" w14:textId="77777777" w:rsidR="00D70AC2" w:rsidRPr="00D70AC2" w:rsidRDefault="00D70AC2" w:rsidP="00403029">
            <w:pPr>
              <w:pStyle w:val="TableRight"/>
            </w:pPr>
            <w:r w:rsidRPr="00D70AC2">
              <w:t>50</w:t>
            </w:r>
          </w:p>
        </w:tc>
        <w:tc>
          <w:tcPr>
            <w:tcW w:w="535" w:type="dxa"/>
            <w:noWrap/>
            <w:vAlign w:val="center"/>
            <w:hideMark/>
          </w:tcPr>
          <w:p w14:paraId="10E07544" w14:textId="77777777" w:rsidR="00D70AC2" w:rsidRPr="00D70AC2" w:rsidRDefault="00D70AC2" w:rsidP="00403029">
            <w:pPr>
              <w:pStyle w:val="TableRight"/>
            </w:pPr>
            <w:r w:rsidRPr="00D70AC2">
              <w:t>55</w:t>
            </w:r>
          </w:p>
        </w:tc>
        <w:tc>
          <w:tcPr>
            <w:tcW w:w="535" w:type="dxa"/>
            <w:noWrap/>
            <w:vAlign w:val="center"/>
            <w:hideMark/>
          </w:tcPr>
          <w:p w14:paraId="0DFF5B5E" w14:textId="77777777" w:rsidR="00D70AC2" w:rsidRPr="00D70AC2" w:rsidRDefault="00D70AC2" w:rsidP="00403029">
            <w:pPr>
              <w:pStyle w:val="TableRight"/>
            </w:pPr>
            <w:r w:rsidRPr="00D70AC2">
              <w:t>57</w:t>
            </w:r>
          </w:p>
        </w:tc>
        <w:tc>
          <w:tcPr>
            <w:tcW w:w="535" w:type="dxa"/>
            <w:noWrap/>
            <w:vAlign w:val="center"/>
            <w:hideMark/>
          </w:tcPr>
          <w:p w14:paraId="1860D854" w14:textId="77777777" w:rsidR="00D70AC2" w:rsidRPr="00D70AC2" w:rsidRDefault="00D70AC2" w:rsidP="00403029">
            <w:pPr>
              <w:pStyle w:val="TableRight"/>
            </w:pPr>
            <w:r w:rsidRPr="00D70AC2">
              <w:t>48</w:t>
            </w:r>
          </w:p>
        </w:tc>
        <w:tc>
          <w:tcPr>
            <w:tcW w:w="535" w:type="dxa"/>
            <w:noWrap/>
            <w:vAlign w:val="center"/>
            <w:hideMark/>
          </w:tcPr>
          <w:p w14:paraId="5657C450" w14:textId="77777777" w:rsidR="00D70AC2" w:rsidRPr="00D70AC2" w:rsidRDefault="00D70AC2" w:rsidP="00403029">
            <w:pPr>
              <w:pStyle w:val="TableRight"/>
            </w:pPr>
            <w:r w:rsidRPr="00D70AC2">
              <w:t>40</w:t>
            </w:r>
          </w:p>
        </w:tc>
      </w:tr>
      <w:tr w:rsidR="007D0C3D" w:rsidRPr="00D70AC2" w14:paraId="51167E3B"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77FD35E9"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480A2BD9" w14:textId="77777777" w:rsidR="00D70AC2" w:rsidRPr="00D70AC2" w:rsidRDefault="00D70AC2" w:rsidP="00403029">
            <w:pPr>
              <w:pStyle w:val="TableRight"/>
            </w:pPr>
            <w:r w:rsidRPr="00D70AC2">
              <w:t>0.25</w:t>
            </w:r>
          </w:p>
        </w:tc>
        <w:tc>
          <w:tcPr>
            <w:tcW w:w="535" w:type="dxa"/>
            <w:noWrap/>
            <w:vAlign w:val="center"/>
            <w:hideMark/>
          </w:tcPr>
          <w:p w14:paraId="49410337" w14:textId="77777777" w:rsidR="00D70AC2" w:rsidRPr="00D70AC2" w:rsidRDefault="00D70AC2" w:rsidP="00403029">
            <w:pPr>
              <w:pStyle w:val="TableRight"/>
            </w:pPr>
            <w:r w:rsidRPr="00D70AC2">
              <w:t>0.27</w:t>
            </w:r>
          </w:p>
        </w:tc>
        <w:tc>
          <w:tcPr>
            <w:tcW w:w="535" w:type="dxa"/>
            <w:noWrap/>
            <w:vAlign w:val="center"/>
            <w:hideMark/>
          </w:tcPr>
          <w:p w14:paraId="5E253796" w14:textId="77777777" w:rsidR="00D70AC2" w:rsidRPr="00D70AC2" w:rsidRDefault="00D70AC2" w:rsidP="00403029">
            <w:pPr>
              <w:pStyle w:val="TableRight"/>
            </w:pPr>
            <w:r w:rsidRPr="00D70AC2">
              <w:t>0.28</w:t>
            </w:r>
          </w:p>
        </w:tc>
        <w:tc>
          <w:tcPr>
            <w:tcW w:w="535" w:type="dxa"/>
            <w:noWrap/>
            <w:vAlign w:val="center"/>
            <w:hideMark/>
          </w:tcPr>
          <w:p w14:paraId="54D250D4" w14:textId="77777777" w:rsidR="00D70AC2" w:rsidRPr="00D70AC2" w:rsidRDefault="00D70AC2" w:rsidP="00403029">
            <w:pPr>
              <w:pStyle w:val="TableRight"/>
            </w:pPr>
            <w:r w:rsidRPr="00D70AC2">
              <w:t>0.29</w:t>
            </w:r>
          </w:p>
        </w:tc>
        <w:tc>
          <w:tcPr>
            <w:tcW w:w="535" w:type="dxa"/>
            <w:noWrap/>
            <w:vAlign w:val="center"/>
            <w:hideMark/>
          </w:tcPr>
          <w:p w14:paraId="2373BEF7" w14:textId="77777777" w:rsidR="00D70AC2" w:rsidRPr="00D70AC2" w:rsidRDefault="00D70AC2" w:rsidP="00403029">
            <w:pPr>
              <w:pStyle w:val="TableRight"/>
            </w:pPr>
            <w:r w:rsidRPr="00D70AC2">
              <w:t>0.24</w:t>
            </w:r>
          </w:p>
        </w:tc>
        <w:tc>
          <w:tcPr>
            <w:tcW w:w="535" w:type="dxa"/>
            <w:noWrap/>
            <w:vAlign w:val="center"/>
            <w:hideMark/>
          </w:tcPr>
          <w:p w14:paraId="2A71DD6D" w14:textId="77777777" w:rsidR="00D70AC2" w:rsidRPr="00D70AC2" w:rsidRDefault="00D70AC2" w:rsidP="00403029">
            <w:pPr>
              <w:pStyle w:val="TableRight"/>
            </w:pPr>
            <w:r w:rsidRPr="00D70AC2">
              <w:t>0.23</w:t>
            </w:r>
          </w:p>
        </w:tc>
        <w:tc>
          <w:tcPr>
            <w:tcW w:w="534" w:type="dxa"/>
            <w:noWrap/>
            <w:vAlign w:val="center"/>
            <w:hideMark/>
          </w:tcPr>
          <w:p w14:paraId="6D487450" w14:textId="77777777" w:rsidR="00D70AC2" w:rsidRPr="00D70AC2" w:rsidRDefault="00D70AC2" w:rsidP="00403029">
            <w:pPr>
              <w:pStyle w:val="TableRight"/>
            </w:pPr>
            <w:r w:rsidRPr="00D70AC2">
              <w:t>0.21</w:t>
            </w:r>
          </w:p>
        </w:tc>
        <w:tc>
          <w:tcPr>
            <w:tcW w:w="534" w:type="dxa"/>
            <w:noWrap/>
            <w:vAlign w:val="center"/>
            <w:hideMark/>
          </w:tcPr>
          <w:p w14:paraId="0FA3197A" w14:textId="77777777" w:rsidR="00D70AC2" w:rsidRPr="00D70AC2" w:rsidRDefault="00D70AC2" w:rsidP="00403029">
            <w:pPr>
              <w:pStyle w:val="TableRight"/>
            </w:pPr>
            <w:r w:rsidRPr="00D70AC2">
              <w:t>0.21</w:t>
            </w:r>
          </w:p>
        </w:tc>
        <w:tc>
          <w:tcPr>
            <w:tcW w:w="534" w:type="dxa"/>
            <w:noWrap/>
            <w:vAlign w:val="center"/>
            <w:hideMark/>
          </w:tcPr>
          <w:p w14:paraId="7F150CE5" w14:textId="77777777" w:rsidR="00D70AC2" w:rsidRPr="00D70AC2" w:rsidRDefault="00D70AC2" w:rsidP="00403029">
            <w:pPr>
              <w:pStyle w:val="TableRight"/>
            </w:pPr>
            <w:r w:rsidRPr="00D70AC2">
              <w:t>0.20</w:t>
            </w:r>
          </w:p>
        </w:tc>
        <w:tc>
          <w:tcPr>
            <w:tcW w:w="535" w:type="dxa"/>
            <w:noWrap/>
            <w:vAlign w:val="center"/>
            <w:hideMark/>
          </w:tcPr>
          <w:p w14:paraId="659CBA81" w14:textId="77777777" w:rsidR="00D70AC2" w:rsidRPr="00D70AC2" w:rsidRDefault="00D70AC2" w:rsidP="00403029">
            <w:pPr>
              <w:pStyle w:val="TableRight"/>
            </w:pPr>
            <w:r w:rsidRPr="00D70AC2">
              <w:t>0.21</w:t>
            </w:r>
          </w:p>
        </w:tc>
        <w:tc>
          <w:tcPr>
            <w:tcW w:w="535" w:type="dxa"/>
            <w:noWrap/>
            <w:vAlign w:val="center"/>
            <w:hideMark/>
          </w:tcPr>
          <w:p w14:paraId="48ABD6E2" w14:textId="77777777" w:rsidR="00D70AC2" w:rsidRPr="00D70AC2" w:rsidRDefault="00D70AC2" w:rsidP="00403029">
            <w:pPr>
              <w:pStyle w:val="TableRight"/>
            </w:pPr>
            <w:r w:rsidRPr="00D70AC2">
              <w:t>0.17</w:t>
            </w:r>
          </w:p>
        </w:tc>
        <w:tc>
          <w:tcPr>
            <w:tcW w:w="535" w:type="dxa"/>
            <w:noWrap/>
            <w:vAlign w:val="center"/>
            <w:hideMark/>
          </w:tcPr>
          <w:p w14:paraId="035F64C9" w14:textId="77777777" w:rsidR="00D70AC2" w:rsidRPr="00D70AC2" w:rsidRDefault="00D70AC2" w:rsidP="00403029">
            <w:pPr>
              <w:pStyle w:val="TableRight"/>
            </w:pPr>
            <w:r w:rsidRPr="00D70AC2">
              <w:t>0.16</w:t>
            </w:r>
          </w:p>
        </w:tc>
        <w:tc>
          <w:tcPr>
            <w:tcW w:w="535" w:type="dxa"/>
            <w:noWrap/>
            <w:vAlign w:val="center"/>
            <w:hideMark/>
          </w:tcPr>
          <w:p w14:paraId="7DAA2DD6" w14:textId="77777777" w:rsidR="00D70AC2" w:rsidRPr="00D70AC2" w:rsidRDefault="00D70AC2" w:rsidP="00403029">
            <w:pPr>
              <w:pStyle w:val="TableRight"/>
            </w:pPr>
            <w:r w:rsidRPr="00D70AC2">
              <w:t>0.17</w:t>
            </w:r>
          </w:p>
        </w:tc>
        <w:tc>
          <w:tcPr>
            <w:tcW w:w="535" w:type="dxa"/>
            <w:noWrap/>
            <w:vAlign w:val="center"/>
            <w:hideMark/>
          </w:tcPr>
          <w:p w14:paraId="04AD5B23" w14:textId="77777777" w:rsidR="00D70AC2" w:rsidRPr="00D70AC2" w:rsidRDefault="00D70AC2" w:rsidP="00403029">
            <w:pPr>
              <w:pStyle w:val="TableRight"/>
            </w:pPr>
            <w:r w:rsidRPr="00D70AC2">
              <w:t>0.18</w:t>
            </w:r>
          </w:p>
        </w:tc>
        <w:tc>
          <w:tcPr>
            <w:tcW w:w="535" w:type="dxa"/>
            <w:noWrap/>
            <w:vAlign w:val="center"/>
            <w:hideMark/>
          </w:tcPr>
          <w:p w14:paraId="098E12E1" w14:textId="77777777" w:rsidR="00D70AC2" w:rsidRPr="00D70AC2" w:rsidRDefault="00D70AC2" w:rsidP="00403029">
            <w:pPr>
              <w:pStyle w:val="TableRight"/>
            </w:pPr>
            <w:r w:rsidRPr="00D70AC2">
              <w:t>0.19</w:t>
            </w:r>
          </w:p>
        </w:tc>
        <w:tc>
          <w:tcPr>
            <w:tcW w:w="535" w:type="dxa"/>
            <w:noWrap/>
            <w:vAlign w:val="center"/>
            <w:hideMark/>
          </w:tcPr>
          <w:p w14:paraId="2A76E7F4" w14:textId="77777777" w:rsidR="00D70AC2" w:rsidRPr="00D70AC2" w:rsidRDefault="00D70AC2" w:rsidP="00403029">
            <w:pPr>
              <w:pStyle w:val="TableRight"/>
            </w:pPr>
            <w:r w:rsidRPr="00D70AC2">
              <w:t>0.11</w:t>
            </w:r>
          </w:p>
        </w:tc>
        <w:tc>
          <w:tcPr>
            <w:tcW w:w="535" w:type="dxa"/>
            <w:noWrap/>
            <w:vAlign w:val="center"/>
            <w:hideMark/>
          </w:tcPr>
          <w:p w14:paraId="2EAD478B" w14:textId="77777777" w:rsidR="00D70AC2" w:rsidRPr="00D70AC2" w:rsidRDefault="00D70AC2" w:rsidP="00403029">
            <w:pPr>
              <w:pStyle w:val="TableRight"/>
            </w:pPr>
            <w:r w:rsidRPr="00D70AC2">
              <w:t>0.12</w:t>
            </w:r>
          </w:p>
        </w:tc>
        <w:tc>
          <w:tcPr>
            <w:tcW w:w="535" w:type="dxa"/>
            <w:noWrap/>
            <w:vAlign w:val="center"/>
            <w:hideMark/>
          </w:tcPr>
          <w:p w14:paraId="489E7969" w14:textId="77777777" w:rsidR="00D70AC2" w:rsidRPr="00D70AC2" w:rsidRDefault="00D70AC2" w:rsidP="00403029">
            <w:pPr>
              <w:pStyle w:val="TableRight"/>
            </w:pPr>
            <w:r w:rsidRPr="00D70AC2">
              <w:t>0.09</w:t>
            </w:r>
          </w:p>
        </w:tc>
        <w:tc>
          <w:tcPr>
            <w:tcW w:w="535" w:type="dxa"/>
            <w:noWrap/>
            <w:vAlign w:val="center"/>
            <w:hideMark/>
          </w:tcPr>
          <w:p w14:paraId="02A489CA" w14:textId="77777777" w:rsidR="00D70AC2" w:rsidRPr="00D70AC2" w:rsidRDefault="00D70AC2" w:rsidP="00403029">
            <w:pPr>
              <w:pStyle w:val="TableRight"/>
            </w:pPr>
            <w:r w:rsidRPr="00D70AC2">
              <w:t>0.13</w:t>
            </w:r>
          </w:p>
        </w:tc>
        <w:tc>
          <w:tcPr>
            <w:tcW w:w="535" w:type="dxa"/>
            <w:noWrap/>
            <w:vAlign w:val="center"/>
            <w:hideMark/>
          </w:tcPr>
          <w:p w14:paraId="7D46B949" w14:textId="77777777" w:rsidR="00D70AC2" w:rsidRPr="00D70AC2" w:rsidRDefault="00D70AC2" w:rsidP="00403029">
            <w:pPr>
              <w:pStyle w:val="TableRight"/>
            </w:pPr>
            <w:r w:rsidRPr="00D70AC2">
              <w:t>0.13</w:t>
            </w:r>
          </w:p>
        </w:tc>
        <w:tc>
          <w:tcPr>
            <w:tcW w:w="535" w:type="dxa"/>
            <w:noWrap/>
            <w:vAlign w:val="center"/>
            <w:hideMark/>
          </w:tcPr>
          <w:p w14:paraId="1D3F1A7D" w14:textId="77777777" w:rsidR="00D70AC2" w:rsidRPr="00D70AC2" w:rsidRDefault="00D70AC2" w:rsidP="00403029">
            <w:pPr>
              <w:pStyle w:val="TableRight"/>
            </w:pPr>
            <w:r w:rsidRPr="00D70AC2">
              <w:t>0.13</w:t>
            </w:r>
          </w:p>
        </w:tc>
        <w:tc>
          <w:tcPr>
            <w:tcW w:w="535" w:type="dxa"/>
            <w:noWrap/>
            <w:vAlign w:val="center"/>
            <w:hideMark/>
          </w:tcPr>
          <w:p w14:paraId="18E7E649" w14:textId="77777777" w:rsidR="00D70AC2" w:rsidRPr="00D70AC2" w:rsidRDefault="00D70AC2" w:rsidP="00403029">
            <w:pPr>
              <w:pStyle w:val="TableRight"/>
            </w:pPr>
            <w:r w:rsidRPr="00D70AC2">
              <w:t>0.11</w:t>
            </w:r>
          </w:p>
        </w:tc>
        <w:tc>
          <w:tcPr>
            <w:tcW w:w="535" w:type="dxa"/>
            <w:noWrap/>
            <w:vAlign w:val="center"/>
            <w:hideMark/>
          </w:tcPr>
          <w:p w14:paraId="137A2CD4" w14:textId="77777777" w:rsidR="00D70AC2" w:rsidRPr="00D70AC2" w:rsidRDefault="00D70AC2" w:rsidP="00403029">
            <w:pPr>
              <w:pStyle w:val="TableRight"/>
            </w:pPr>
            <w:r w:rsidRPr="00D70AC2">
              <w:t>0.10</w:t>
            </w:r>
          </w:p>
        </w:tc>
      </w:tr>
      <w:tr w:rsidR="007D0C3D" w:rsidRPr="00D70AC2" w14:paraId="4919BAF1" w14:textId="77777777" w:rsidTr="007D0C3D">
        <w:trPr>
          <w:trHeight w:val="300"/>
        </w:trPr>
        <w:tc>
          <w:tcPr>
            <w:tcW w:w="2269" w:type="dxa"/>
            <w:noWrap/>
            <w:tcMar>
              <w:left w:w="28" w:type="dxa"/>
              <w:right w:w="0" w:type="dxa"/>
            </w:tcMar>
            <w:vAlign w:val="center"/>
          </w:tcPr>
          <w:p w14:paraId="66F586A2" w14:textId="77777777" w:rsidR="00403029" w:rsidRPr="00D70AC2" w:rsidRDefault="00403029" w:rsidP="00403029">
            <w:pPr>
              <w:pStyle w:val="TableLeft"/>
            </w:pPr>
            <w:r>
              <w:t>all ODSs</w:t>
            </w:r>
          </w:p>
        </w:tc>
        <w:tc>
          <w:tcPr>
            <w:tcW w:w="536" w:type="dxa"/>
            <w:noWrap/>
            <w:vAlign w:val="center"/>
          </w:tcPr>
          <w:p w14:paraId="743ACF96" w14:textId="77777777" w:rsidR="00403029" w:rsidRPr="00D70AC2" w:rsidRDefault="00403029" w:rsidP="00403029">
            <w:pPr>
              <w:pStyle w:val="TableRight"/>
            </w:pPr>
          </w:p>
        </w:tc>
        <w:tc>
          <w:tcPr>
            <w:tcW w:w="535" w:type="dxa"/>
            <w:noWrap/>
            <w:vAlign w:val="center"/>
          </w:tcPr>
          <w:p w14:paraId="0F3AAC6D" w14:textId="77777777" w:rsidR="00403029" w:rsidRPr="00D70AC2" w:rsidRDefault="00403029" w:rsidP="00403029">
            <w:pPr>
              <w:pStyle w:val="TableRight"/>
            </w:pPr>
          </w:p>
        </w:tc>
        <w:tc>
          <w:tcPr>
            <w:tcW w:w="535" w:type="dxa"/>
            <w:noWrap/>
            <w:vAlign w:val="center"/>
          </w:tcPr>
          <w:p w14:paraId="58F579AF" w14:textId="77777777" w:rsidR="00403029" w:rsidRPr="00D70AC2" w:rsidRDefault="00403029" w:rsidP="00403029">
            <w:pPr>
              <w:pStyle w:val="TableRight"/>
            </w:pPr>
          </w:p>
        </w:tc>
        <w:tc>
          <w:tcPr>
            <w:tcW w:w="535" w:type="dxa"/>
            <w:noWrap/>
            <w:vAlign w:val="center"/>
          </w:tcPr>
          <w:p w14:paraId="5C4A0F3B" w14:textId="77777777" w:rsidR="00403029" w:rsidRPr="00D70AC2" w:rsidRDefault="00403029" w:rsidP="00403029">
            <w:pPr>
              <w:pStyle w:val="TableRight"/>
            </w:pPr>
          </w:p>
        </w:tc>
        <w:tc>
          <w:tcPr>
            <w:tcW w:w="535" w:type="dxa"/>
            <w:noWrap/>
            <w:vAlign w:val="center"/>
          </w:tcPr>
          <w:p w14:paraId="2037306A" w14:textId="77777777" w:rsidR="00403029" w:rsidRPr="00D70AC2" w:rsidRDefault="00403029" w:rsidP="00403029">
            <w:pPr>
              <w:pStyle w:val="TableRight"/>
            </w:pPr>
          </w:p>
        </w:tc>
        <w:tc>
          <w:tcPr>
            <w:tcW w:w="535" w:type="dxa"/>
            <w:noWrap/>
            <w:vAlign w:val="center"/>
          </w:tcPr>
          <w:p w14:paraId="00490E28" w14:textId="77777777" w:rsidR="00403029" w:rsidRPr="00D70AC2" w:rsidRDefault="00403029" w:rsidP="00403029">
            <w:pPr>
              <w:pStyle w:val="TableRight"/>
            </w:pPr>
          </w:p>
        </w:tc>
        <w:tc>
          <w:tcPr>
            <w:tcW w:w="534" w:type="dxa"/>
            <w:noWrap/>
            <w:vAlign w:val="center"/>
          </w:tcPr>
          <w:p w14:paraId="0DB0B820" w14:textId="77777777" w:rsidR="00403029" w:rsidRPr="00D70AC2" w:rsidRDefault="00403029" w:rsidP="00403029">
            <w:pPr>
              <w:pStyle w:val="TableRight"/>
            </w:pPr>
          </w:p>
        </w:tc>
        <w:tc>
          <w:tcPr>
            <w:tcW w:w="534" w:type="dxa"/>
            <w:noWrap/>
            <w:vAlign w:val="center"/>
          </w:tcPr>
          <w:p w14:paraId="4F9461D1" w14:textId="77777777" w:rsidR="00403029" w:rsidRPr="00D70AC2" w:rsidRDefault="00403029" w:rsidP="00403029">
            <w:pPr>
              <w:pStyle w:val="TableRight"/>
            </w:pPr>
          </w:p>
        </w:tc>
        <w:tc>
          <w:tcPr>
            <w:tcW w:w="534" w:type="dxa"/>
            <w:noWrap/>
            <w:vAlign w:val="center"/>
          </w:tcPr>
          <w:p w14:paraId="0A796DFF" w14:textId="77777777" w:rsidR="00403029" w:rsidRPr="00D70AC2" w:rsidRDefault="00403029" w:rsidP="00403029">
            <w:pPr>
              <w:pStyle w:val="TableRight"/>
            </w:pPr>
          </w:p>
        </w:tc>
        <w:tc>
          <w:tcPr>
            <w:tcW w:w="535" w:type="dxa"/>
            <w:noWrap/>
            <w:vAlign w:val="center"/>
          </w:tcPr>
          <w:p w14:paraId="6F7D77DF" w14:textId="77777777" w:rsidR="00403029" w:rsidRPr="00D70AC2" w:rsidRDefault="00403029" w:rsidP="00403029">
            <w:pPr>
              <w:pStyle w:val="TableRight"/>
            </w:pPr>
          </w:p>
        </w:tc>
        <w:tc>
          <w:tcPr>
            <w:tcW w:w="535" w:type="dxa"/>
            <w:noWrap/>
            <w:vAlign w:val="center"/>
          </w:tcPr>
          <w:p w14:paraId="3B6C949B" w14:textId="77777777" w:rsidR="00403029" w:rsidRPr="00D70AC2" w:rsidRDefault="00403029" w:rsidP="00403029">
            <w:pPr>
              <w:pStyle w:val="TableRight"/>
            </w:pPr>
          </w:p>
        </w:tc>
        <w:tc>
          <w:tcPr>
            <w:tcW w:w="535" w:type="dxa"/>
            <w:noWrap/>
            <w:vAlign w:val="center"/>
          </w:tcPr>
          <w:p w14:paraId="4F8DDC0B" w14:textId="77777777" w:rsidR="00403029" w:rsidRPr="00D70AC2" w:rsidRDefault="00403029" w:rsidP="00403029">
            <w:pPr>
              <w:pStyle w:val="TableRight"/>
            </w:pPr>
          </w:p>
        </w:tc>
        <w:tc>
          <w:tcPr>
            <w:tcW w:w="535" w:type="dxa"/>
            <w:noWrap/>
            <w:vAlign w:val="center"/>
          </w:tcPr>
          <w:p w14:paraId="103F74C1" w14:textId="77777777" w:rsidR="00403029" w:rsidRPr="00D70AC2" w:rsidRDefault="00403029" w:rsidP="00403029">
            <w:pPr>
              <w:pStyle w:val="TableRight"/>
            </w:pPr>
          </w:p>
        </w:tc>
        <w:tc>
          <w:tcPr>
            <w:tcW w:w="535" w:type="dxa"/>
            <w:noWrap/>
            <w:vAlign w:val="center"/>
          </w:tcPr>
          <w:p w14:paraId="6D6ED306" w14:textId="77777777" w:rsidR="00403029" w:rsidRPr="00D70AC2" w:rsidRDefault="00403029" w:rsidP="00403029">
            <w:pPr>
              <w:pStyle w:val="TableRight"/>
            </w:pPr>
          </w:p>
        </w:tc>
        <w:tc>
          <w:tcPr>
            <w:tcW w:w="535" w:type="dxa"/>
            <w:noWrap/>
            <w:vAlign w:val="center"/>
          </w:tcPr>
          <w:p w14:paraId="4FA26EE3" w14:textId="77777777" w:rsidR="00403029" w:rsidRPr="00D70AC2" w:rsidRDefault="00403029" w:rsidP="00403029">
            <w:pPr>
              <w:pStyle w:val="TableRight"/>
            </w:pPr>
          </w:p>
        </w:tc>
        <w:tc>
          <w:tcPr>
            <w:tcW w:w="535" w:type="dxa"/>
            <w:noWrap/>
            <w:vAlign w:val="center"/>
          </w:tcPr>
          <w:p w14:paraId="2584CEE9" w14:textId="77777777" w:rsidR="00403029" w:rsidRPr="00D70AC2" w:rsidRDefault="00403029" w:rsidP="00403029">
            <w:pPr>
              <w:pStyle w:val="TableRight"/>
            </w:pPr>
          </w:p>
        </w:tc>
        <w:tc>
          <w:tcPr>
            <w:tcW w:w="535" w:type="dxa"/>
            <w:noWrap/>
            <w:vAlign w:val="center"/>
          </w:tcPr>
          <w:p w14:paraId="73028F51" w14:textId="77777777" w:rsidR="00403029" w:rsidRPr="00D70AC2" w:rsidRDefault="00403029" w:rsidP="00403029">
            <w:pPr>
              <w:pStyle w:val="TableRight"/>
            </w:pPr>
          </w:p>
        </w:tc>
        <w:tc>
          <w:tcPr>
            <w:tcW w:w="535" w:type="dxa"/>
            <w:noWrap/>
            <w:vAlign w:val="center"/>
          </w:tcPr>
          <w:p w14:paraId="44410BFD" w14:textId="77777777" w:rsidR="00403029" w:rsidRPr="00D70AC2" w:rsidRDefault="00403029" w:rsidP="00403029">
            <w:pPr>
              <w:pStyle w:val="TableRight"/>
            </w:pPr>
          </w:p>
        </w:tc>
        <w:tc>
          <w:tcPr>
            <w:tcW w:w="535" w:type="dxa"/>
            <w:noWrap/>
            <w:vAlign w:val="center"/>
          </w:tcPr>
          <w:p w14:paraId="0E75C29A" w14:textId="77777777" w:rsidR="00403029" w:rsidRPr="00D70AC2" w:rsidRDefault="00403029" w:rsidP="00403029">
            <w:pPr>
              <w:pStyle w:val="TableRight"/>
            </w:pPr>
          </w:p>
        </w:tc>
        <w:tc>
          <w:tcPr>
            <w:tcW w:w="535" w:type="dxa"/>
            <w:noWrap/>
            <w:vAlign w:val="center"/>
          </w:tcPr>
          <w:p w14:paraId="56B751AE" w14:textId="77777777" w:rsidR="00403029" w:rsidRPr="00D70AC2" w:rsidRDefault="00403029" w:rsidP="00403029">
            <w:pPr>
              <w:pStyle w:val="TableRight"/>
            </w:pPr>
          </w:p>
        </w:tc>
        <w:tc>
          <w:tcPr>
            <w:tcW w:w="535" w:type="dxa"/>
            <w:noWrap/>
            <w:vAlign w:val="center"/>
          </w:tcPr>
          <w:p w14:paraId="51C561D7" w14:textId="77777777" w:rsidR="00403029" w:rsidRPr="00D70AC2" w:rsidRDefault="00403029" w:rsidP="00403029">
            <w:pPr>
              <w:pStyle w:val="TableRight"/>
            </w:pPr>
          </w:p>
        </w:tc>
        <w:tc>
          <w:tcPr>
            <w:tcW w:w="535" w:type="dxa"/>
            <w:noWrap/>
            <w:vAlign w:val="center"/>
          </w:tcPr>
          <w:p w14:paraId="1C4768F2" w14:textId="77777777" w:rsidR="00403029" w:rsidRPr="00D70AC2" w:rsidRDefault="00403029" w:rsidP="00403029">
            <w:pPr>
              <w:pStyle w:val="TableRight"/>
            </w:pPr>
          </w:p>
        </w:tc>
        <w:tc>
          <w:tcPr>
            <w:tcW w:w="535" w:type="dxa"/>
            <w:noWrap/>
            <w:vAlign w:val="center"/>
          </w:tcPr>
          <w:p w14:paraId="7A91DEB5" w14:textId="77777777" w:rsidR="00403029" w:rsidRPr="00D70AC2" w:rsidRDefault="00403029" w:rsidP="00403029">
            <w:pPr>
              <w:pStyle w:val="TableRight"/>
            </w:pPr>
          </w:p>
        </w:tc>
      </w:tr>
      <w:tr w:rsidR="007D0C3D" w:rsidRPr="00D70AC2" w14:paraId="41136C5E"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7B258CAF" w14:textId="77777777" w:rsidR="00D70AC2" w:rsidRPr="00D70AC2" w:rsidRDefault="00D70AC2" w:rsidP="00403029">
            <w:pPr>
              <w:pStyle w:val="TableLeft"/>
            </w:pPr>
            <w:r w:rsidRPr="00D70AC2">
              <w:t>all ODS (k tonnes)</w:t>
            </w:r>
          </w:p>
        </w:tc>
        <w:tc>
          <w:tcPr>
            <w:tcW w:w="536" w:type="dxa"/>
            <w:noWrap/>
            <w:vAlign w:val="center"/>
            <w:hideMark/>
          </w:tcPr>
          <w:p w14:paraId="6A930D4F" w14:textId="77777777" w:rsidR="00D70AC2" w:rsidRPr="00D70AC2" w:rsidRDefault="00D70AC2" w:rsidP="00403029">
            <w:pPr>
              <w:pStyle w:val="TableRight"/>
            </w:pPr>
            <w:r w:rsidRPr="00D70AC2">
              <w:t>27</w:t>
            </w:r>
          </w:p>
        </w:tc>
        <w:tc>
          <w:tcPr>
            <w:tcW w:w="535" w:type="dxa"/>
            <w:noWrap/>
            <w:vAlign w:val="center"/>
            <w:hideMark/>
          </w:tcPr>
          <w:p w14:paraId="267273BB" w14:textId="77777777" w:rsidR="00D70AC2" w:rsidRPr="00D70AC2" w:rsidRDefault="00D70AC2" w:rsidP="00403029">
            <w:pPr>
              <w:pStyle w:val="TableRight"/>
            </w:pPr>
            <w:r w:rsidRPr="00D70AC2">
              <w:t>25</w:t>
            </w:r>
          </w:p>
        </w:tc>
        <w:tc>
          <w:tcPr>
            <w:tcW w:w="535" w:type="dxa"/>
            <w:noWrap/>
            <w:vAlign w:val="center"/>
            <w:hideMark/>
          </w:tcPr>
          <w:p w14:paraId="0FCE9338" w14:textId="77777777" w:rsidR="00D70AC2" w:rsidRPr="00D70AC2" w:rsidRDefault="00D70AC2" w:rsidP="00403029">
            <w:pPr>
              <w:pStyle w:val="TableRight"/>
            </w:pPr>
            <w:r w:rsidRPr="00D70AC2">
              <w:t>24</w:t>
            </w:r>
          </w:p>
        </w:tc>
        <w:tc>
          <w:tcPr>
            <w:tcW w:w="535" w:type="dxa"/>
            <w:noWrap/>
            <w:vAlign w:val="center"/>
            <w:hideMark/>
          </w:tcPr>
          <w:p w14:paraId="02F28D5C" w14:textId="77777777" w:rsidR="00D70AC2" w:rsidRPr="00D70AC2" w:rsidRDefault="00D70AC2" w:rsidP="00403029">
            <w:pPr>
              <w:pStyle w:val="TableRight"/>
            </w:pPr>
            <w:r w:rsidRPr="00D70AC2">
              <w:t>24</w:t>
            </w:r>
          </w:p>
        </w:tc>
        <w:tc>
          <w:tcPr>
            <w:tcW w:w="535" w:type="dxa"/>
            <w:noWrap/>
            <w:vAlign w:val="center"/>
            <w:hideMark/>
          </w:tcPr>
          <w:p w14:paraId="2E25B6E0" w14:textId="77777777" w:rsidR="00D70AC2" w:rsidRPr="00D70AC2" w:rsidRDefault="00D70AC2" w:rsidP="00403029">
            <w:pPr>
              <w:pStyle w:val="TableRight"/>
            </w:pPr>
            <w:r w:rsidRPr="00D70AC2">
              <w:t>22</w:t>
            </w:r>
          </w:p>
        </w:tc>
        <w:tc>
          <w:tcPr>
            <w:tcW w:w="535" w:type="dxa"/>
            <w:noWrap/>
            <w:vAlign w:val="center"/>
            <w:hideMark/>
          </w:tcPr>
          <w:p w14:paraId="77E5688B" w14:textId="77777777" w:rsidR="00D70AC2" w:rsidRPr="00D70AC2" w:rsidRDefault="00D70AC2" w:rsidP="00403029">
            <w:pPr>
              <w:pStyle w:val="TableRight"/>
            </w:pPr>
            <w:r w:rsidRPr="00D70AC2">
              <w:t>19</w:t>
            </w:r>
          </w:p>
        </w:tc>
        <w:tc>
          <w:tcPr>
            <w:tcW w:w="534" w:type="dxa"/>
            <w:noWrap/>
            <w:vAlign w:val="center"/>
            <w:hideMark/>
          </w:tcPr>
          <w:p w14:paraId="36E8A40B" w14:textId="77777777" w:rsidR="00D70AC2" w:rsidRPr="00D70AC2" w:rsidRDefault="00D70AC2" w:rsidP="00403029">
            <w:pPr>
              <w:pStyle w:val="TableRight"/>
            </w:pPr>
            <w:r w:rsidRPr="00D70AC2">
              <w:t>17</w:t>
            </w:r>
          </w:p>
        </w:tc>
        <w:tc>
          <w:tcPr>
            <w:tcW w:w="534" w:type="dxa"/>
            <w:noWrap/>
            <w:vAlign w:val="center"/>
            <w:hideMark/>
          </w:tcPr>
          <w:p w14:paraId="15EA041A" w14:textId="77777777" w:rsidR="00D70AC2" w:rsidRPr="00D70AC2" w:rsidRDefault="00D70AC2" w:rsidP="00403029">
            <w:pPr>
              <w:pStyle w:val="TableRight"/>
            </w:pPr>
            <w:r w:rsidRPr="00D70AC2">
              <w:t>17</w:t>
            </w:r>
          </w:p>
        </w:tc>
        <w:tc>
          <w:tcPr>
            <w:tcW w:w="534" w:type="dxa"/>
            <w:noWrap/>
            <w:vAlign w:val="center"/>
            <w:hideMark/>
          </w:tcPr>
          <w:p w14:paraId="4DAC2592" w14:textId="77777777" w:rsidR="00D70AC2" w:rsidRPr="00D70AC2" w:rsidRDefault="00D70AC2" w:rsidP="00403029">
            <w:pPr>
              <w:pStyle w:val="TableRight"/>
            </w:pPr>
            <w:r w:rsidRPr="00D70AC2">
              <w:t>17</w:t>
            </w:r>
          </w:p>
        </w:tc>
        <w:tc>
          <w:tcPr>
            <w:tcW w:w="535" w:type="dxa"/>
            <w:noWrap/>
            <w:vAlign w:val="center"/>
            <w:hideMark/>
          </w:tcPr>
          <w:p w14:paraId="602A40DB" w14:textId="77777777" w:rsidR="00D70AC2" w:rsidRPr="00D70AC2" w:rsidRDefault="00D70AC2" w:rsidP="00403029">
            <w:pPr>
              <w:pStyle w:val="TableRight"/>
            </w:pPr>
            <w:r w:rsidRPr="00D70AC2">
              <w:t>16</w:t>
            </w:r>
          </w:p>
        </w:tc>
        <w:tc>
          <w:tcPr>
            <w:tcW w:w="535" w:type="dxa"/>
            <w:noWrap/>
            <w:vAlign w:val="center"/>
            <w:hideMark/>
          </w:tcPr>
          <w:p w14:paraId="50070433" w14:textId="77777777" w:rsidR="00D70AC2" w:rsidRPr="00D70AC2" w:rsidRDefault="00D70AC2" w:rsidP="00403029">
            <w:pPr>
              <w:pStyle w:val="TableRight"/>
            </w:pPr>
            <w:r w:rsidRPr="00D70AC2">
              <w:t>15</w:t>
            </w:r>
          </w:p>
        </w:tc>
        <w:tc>
          <w:tcPr>
            <w:tcW w:w="535" w:type="dxa"/>
            <w:noWrap/>
            <w:vAlign w:val="center"/>
            <w:hideMark/>
          </w:tcPr>
          <w:p w14:paraId="3838EEEC" w14:textId="77777777" w:rsidR="00D70AC2" w:rsidRPr="00D70AC2" w:rsidRDefault="00D70AC2" w:rsidP="00403029">
            <w:pPr>
              <w:pStyle w:val="TableRight"/>
            </w:pPr>
            <w:r w:rsidRPr="00D70AC2">
              <w:t>13</w:t>
            </w:r>
          </w:p>
        </w:tc>
        <w:tc>
          <w:tcPr>
            <w:tcW w:w="535" w:type="dxa"/>
            <w:noWrap/>
            <w:vAlign w:val="center"/>
            <w:hideMark/>
          </w:tcPr>
          <w:p w14:paraId="7B3297C4" w14:textId="77777777" w:rsidR="00D70AC2" w:rsidRPr="00D70AC2" w:rsidRDefault="00D70AC2" w:rsidP="00403029">
            <w:pPr>
              <w:pStyle w:val="TableRight"/>
            </w:pPr>
            <w:r w:rsidRPr="00D70AC2">
              <w:t>14</w:t>
            </w:r>
          </w:p>
        </w:tc>
        <w:tc>
          <w:tcPr>
            <w:tcW w:w="535" w:type="dxa"/>
            <w:noWrap/>
            <w:vAlign w:val="center"/>
            <w:hideMark/>
          </w:tcPr>
          <w:p w14:paraId="5EF537B5" w14:textId="77777777" w:rsidR="00D70AC2" w:rsidRPr="00D70AC2" w:rsidRDefault="00D70AC2" w:rsidP="00403029">
            <w:pPr>
              <w:pStyle w:val="TableRight"/>
            </w:pPr>
            <w:r w:rsidRPr="00D70AC2">
              <w:t>13</w:t>
            </w:r>
          </w:p>
        </w:tc>
        <w:tc>
          <w:tcPr>
            <w:tcW w:w="535" w:type="dxa"/>
            <w:noWrap/>
            <w:vAlign w:val="center"/>
            <w:hideMark/>
          </w:tcPr>
          <w:p w14:paraId="0066FE30" w14:textId="77777777" w:rsidR="00D70AC2" w:rsidRPr="00D70AC2" w:rsidRDefault="00D70AC2" w:rsidP="00403029">
            <w:pPr>
              <w:pStyle w:val="TableRight"/>
            </w:pPr>
            <w:r w:rsidRPr="00D70AC2">
              <w:t>14</w:t>
            </w:r>
          </w:p>
        </w:tc>
        <w:tc>
          <w:tcPr>
            <w:tcW w:w="535" w:type="dxa"/>
            <w:noWrap/>
            <w:vAlign w:val="center"/>
            <w:hideMark/>
          </w:tcPr>
          <w:p w14:paraId="0A322C57" w14:textId="77777777" w:rsidR="00D70AC2" w:rsidRPr="00D70AC2" w:rsidRDefault="00D70AC2" w:rsidP="00403029">
            <w:pPr>
              <w:pStyle w:val="TableRight"/>
            </w:pPr>
            <w:r w:rsidRPr="00D70AC2">
              <w:t>9.4</w:t>
            </w:r>
          </w:p>
        </w:tc>
        <w:tc>
          <w:tcPr>
            <w:tcW w:w="535" w:type="dxa"/>
            <w:noWrap/>
            <w:vAlign w:val="center"/>
            <w:hideMark/>
          </w:tcPr>
          <w:p w14:paraId="41DBC239" w14:textId="77777777" w:rsidR="00D70AC2" w:rsidRPr="00D70AC2" w:rsidRDefault="00D70AC2" w:rsidP="00403029">
            <w:pPr>
              <w:pStyle w:val="TableRight"/>
            </w:pPr>
            <w:r w:rsidRPr="00D70AC2">
              <w:t>9.8</w:t>
            </w:r>
          </w:p>
        </w:tc>
        <w:tc>
          <w:tcPr>
            <w:tcW w:w="535" w:type="dxa"/>
            <w:noWrap/>
            <w:vAlign w:val="center"/>
            <w:hideMark/>
          </w:tcPr>
          <w:p w14:paraId="26B6EAE7" w14:textId="77777777" w:rsidR="00D70AC2" w:rsidRPr="00D70AC2" w:rsidRDefault="00D70AC2" w:rsidP="00403029">
            <w:pPr>
              <w:pStyle w:val="TableRight"/>
            </w:pPr>
            <w:r w:rsidRPr="00D70AC2">
              <w:t>8.1</w:t>
            </w:r>
          </w:p>
        </w:tc>
        <w:tc>
          <w:tcPr>
            <w:tcW w:w="535" w:type="dxa"/>
            <w:noWrap/>
            <w:vAlign w:val="center"/>
            <w:hideMark/>
          </w:tcPr>
          <w:p w14:paraId="525E612E" w14:textId="77777777" w:rsidR="00D70AC2" w:rsidRPr="00D70AC2" w:rsidRDefault="00D70AC2" w:rsidP="00403029">
            <w:pPr>
              <w:pStyle w:val="TableRight"/>
            </w:pPr>
            <w:r w:rsidRPr="00D70AC2">
              <w:t>9.0</w:t>
            </w:r>
          </w:p>
        </w:tc>
        <w:tc>
          <w:tcPr>
            <w:tcW w:w="535" w:type="dxa"/>
            <w:noWrap/>
            <w:vAlign w:val="center"/>
            <w:hideMark/>
          </w:tcPr>
          <w:p w14:paraId="09C30392" w14:textId="77777777" w:rsidR="00D70AC2" w:rsidRPr="00D70AC2" w:rsidRDefault="00D70AC2" w:rsidP="00403029">
            <w:pPr>
              <w:pStyle w:val="TableRight"/>
            </w:pPr>
            <w:r w:rsidRPr="00D70AC2">
              <w:t>10</w:t>
            </w:r>
          </w:p>
        </w:tc>
        <w:tc>
          <w:tcPr>
            <w:tcW w:w="535" w:type="dxa"/>
            <w:noWrap/>
            <w:vAlign w:val="center"/>
            <w:hideMark/>
          </w:tcPr>
          <w:p w14:paraId="196CB40F" w14:textId="77777777" w:rsidR="00D70AC2" w:rsidRPr="00D70AC2" w:rsidRDefault="00D70AC2" w:rsidP="00403029">
            <w:pPr>
              <w:pStyle w:val="TableRight"/>
            </w:pPr>
            <w:r w:rsidRPr="00D70AC2">
              <w:t>10</w:t>
            </w:r>
          </w:p>
        </w:tc>
        <w:tc>
          <w:tcPr>
            <w:tcW w:w="535" w:type="dxa"/>
            <w:noWrap/>
            <w:vAlign w:val="center"/>
            <w:hideMark/>
          </w:tcPr>
          <w:p w14:paraId="7A4469E1" w14:textId="77777777" w:rsidR="00D70AC2" w:rsidRPr="00D70AC2" w:rsidRDefault="00AD1F20" w:rsidP="00403029">
            <w:pPr>
              <w:pStyle w:val="TableRight"/>
            </w:pPr>
            <w:r>
              <w:t>8.7</w:t>
            </w:r>
          </w:p>
        </w:tc>
        <w:tc>
          <w:tcPr>
            <w:tcW w:w="535" w:type="dxa"/>
            <w:noWrap/>
            <w:vAlign w:val="center"/>
            <w:hideMark/>
          </w:tcPr>
          <w:p w14:paraId="2D9ED30D" w14:textId="77777777" w:rsidR="00D70AC2" w:rsidRPr="00D70AC2" w:rsidRDefault="00343F4E" w:rsidP="00403029">
            <w:pPr>
              <w:pStyle w:val="TableRight"/>
            </w:pPr>
            <w:r>
              <w:t>7.3</w:t>
            </w:r>
          </w:p>
        </w:tc>
      </w:tr>
      <w:tr w:rsidR="007D0C3D" w:rsidRPr="00D70AC2" w14:paraId="24CC1EE8" w14:textId="77777777" w:rsidTr="007D0C3D">
        <w:trPr>
          <w:trHeight w:val="300"/>
        </w:trPr>
        <w:tc>
          <w:tcPr>
            <w:tcW w:w="2269" w:type="dxa"/>
            <w:noWrap/>
            <w:tcMar>
              <w:left w:w="28" w:type="dxa"/>
              <w:right w:w="0" w:type="dxa"/>
            </w:tcMar>
            <w:vAlign w:val="center"/>
            <w:hideMark/>
          </w:tcPr>
          <w:p w14:paraId="21313967" w14:textId="77777777" w:rsidR="00D70AC2" w:rsidRPr="00D70AC2" w:rsidRDefault="00D70AC2" w:rsidP="00403029">
            <w:pPr>
              <w:pStyle w:val="TableLeft"/>
            </w:pPr>
            <w:r w:rsidRPr="00D70AC2">
              <w:t>ODP k tonnes</w:t>
            </w:r>
          </w:p>
        </w:tc>
        <w:tc>
          <w:tcPr>
            <w:tcW w:w="536" w:type="dxa"/>
            <w:noWrap/>
            <w:vAlign w:val="center"/>
            <w:hideMark/>
          </w:tcPr>
          <w:p w14:paraId="7873E36E" w14:textId="77777777" w:rsidR="00D70AC2" w:rsidRPr="00D70AC2" w:rsidRDefault="00D70AC2" w:rsidP="00403029">
            <w:pPr>
              <w:pStyle w:val="TableRight"/>
            </w:pPr>
            <w:r w:rsidRPr="00D70AC2">
              <w:t>9.4</w:t>
            </w:r>
          </w:p>
        </w:tc>
        <w:tc>
          <w:tcPr>
            <w:tcW w:w="535" w:type="dxa"/>
            <w:noWrap/>
            <w:vAlign w:val="center"/>
            <w:hideMark/>
          </w:tcPr>
          <w:p w14:paraId="10E8E9F3" w14:textId="77777777" w:rsidR="00D70AC2" w:rsidRPr="00D70AC2" w:rsidRDefault="00D70AC2" w:rsidP="00403029">
            <w:pPr>
              <w:pStyle w:val="TableRight"/>
            </w:pPr>
            <w:r w:rsidRPr="00D70AC2">
              <w:t>8.3</w:t>
            </w:r>
          </w:p>
        </w:tc>
        <w:tc>
          <w:tcPr>
            <w:tcW w:w="535" w:type="dxa"/>
            <w:noWrap/>
            <w:vAlign w:val="center"/>
            <w:hideMark/>
          </w:tcPr>
          <w:p w14:paraId="5263D3D6" w14:textId="77777777" w:rsidR="00D70AC2" w:rsidRPr="00D70AC2" w:rsidRDefault="00D70AC2" w:rsidP="00403029">
            <w:pPr>
              <w:pStyle w:val="TableRight"/>
            </w:pPr>
            <w:r w:rsidRPr="00D70AC2">
              <w:t>8.0</w:t>
            </w:r>
          </w:p>
        </w:tc>
        <w:tc>
          <w:tcPr>
            <w:tcW w:w="535" w:type="dxa"/>
            <w:noWrap/>
            <w:vAlign w:val="center"/>
            <w:hideMark/>
          </w:tcPr>
          <w:p w14:paraId="5AC29A4C" w14:textId="77777777" w:rsidR="00D70AC2" w:rsidRPr="00D70AC2" w:rsidRDefault="00D70AC2" w:rsidP="00403029">
            <w:pPr>
              <w:pStyle w:val="TableRight"/>
            </w:pPr>
            <w:r w:rsidRPr="00D70AC2">
              <w:t>8.0</w:t>
            </w:r>
          </w:p>
        </w:tc>
        <w:tc>
          <w:tcPr>
            <w:tcW w:w="535" w:type="dxa"/>
            <w:noWrap/>
            <w:vAlign w:val="center"/>
            <w:hideMark/>
          </w:tcPr>
          <w:p w14:paraId="76A6427A" w14:textId="77777777" w:rsidR="00D70AC2" w:rsidRPr="00D70AC2" w:rsidRDefault="00D70AC2" w:rsidP="00403029">
            <w:pPr>
              <w:pStyle w:val="TableRight"/>
            </w:pPr>
            <w:r w:rsidRPr="00D70AC2">
              <w:t>7.7</w:t>
            </w:r>
          </w:p>
        </w:tc>
        <w:tc>
          <w:tcPr>
            <w:tcW w:w="535" w:type="dxa"/>
            <w:noWrap/>
            <w:vAlign w:val="center"/>
            <w:hideMark/>
          </w:tcPr>
          <w:p w14:paraId="63513F99" w14:textId="77777777" w:rsidR="00D70AC2" w:rsidRPr="00D70AC2" w:rsidRDefault="00D70AC2" w:rsidP="00403029">
            <w:pPr>
              <w:pStyle w:val="TableRight"/>
            </w:pPr>
            <w:r w:rsidRPr="00D70AC2">
              <w:t>5.1</w:t>
            </w:r>
          </w:p>
        </w:tc>
        <w:tc>
          <w:tcPr>
            <w:tcW w:w="534" w:type="dxa"/>
            <w:noWrap/>
            <w:vAlign w:val="center"/>
            <w:hideMark/>
          </w:tcPr>
          <w:p w14:paraId="3F01C565" w14:textId="77777777" w:rsidR="00D70AC2" w:rsidRPr="00D70AC2" w:rsidRDefault="00D70AC2" w:rsidP="00403029">
            <w:pPr>
              <w:pStyle w:val="TableRight"/>
            </w:pPr>
            <w:r w:rsidRPr="00D70AC2">
              <w:t>3.8</w:t>
            </w:r>
          </w:p>
        </w:tc>
        <w:tc>
          <w:tcPr>
            <w:tcW w:w="534" w:type="dxa"/>
            <w:noWrap/>
            <w:vAlign w:val="center"/>
            <w:hideMark/>
          </w:tcPr>
          <w:p w14:paraId="41FE9459" w14:textId="77777777" w:rsidR="00D70AC2" w:rsidRPr="00D70AC2" w:rsidRDefault="00D70AC2" w:rsidP="00403029">
            <w:pPr>
              <w:pStyle w:val="TableRight"/>
            </w:pPr>
            <w:r w:rsidRPr="00D70AC2">
              <w:t>3.5</w:t>
            </w:r>
          </w:p>
        </w:tc>
        <w:tc>
          <w:tcPr>
            <w:tcW w:w="534" w:type="dxa"/>
            <w:noWrap/>
            <w:vAlign w:val="center"/>
            <w:hideMark/>
          </w:tcPr>
          <w:p w14:paraId="5E8E004F" w14:textId="77777777" w:rsidR="00D70AC2" w:rsidRPr="00D70AC2" w:rsidRDefault="00D70AC2" w:rsidP="00403029">
            <w:pPr>
              <w:pStyle w:val="TableRight"/>
            </w:pPr>
            <w:r w:rsidRPr="00D70AC2">
              <w:t>3.8</w:t>
            </w:r>
          </w:p>
        </w:tc>
        <w:tc>
          <w:tcPr>
            <w:tcW w:w="535" w:type="dxa"/>
            <w:noWrap/>
            <w:vAlign w:val="center"/>
            <w:hideMark/>
          </w:tcPr>
          <w:p w14:paraId="08AEB8B6" w14:textId="77777777" w:rsidR="00D70AC2" w:rsidRPr="00D70AC2" w:rsidRDefault="00D70AC2" w:rsidP="00403029">
            <w:pPr>
              <w:pStyle w:val="TableRight"/>
            </w:pPr>
            <w:r w:rsidRPr="00D70AC2">
              <w:t>3.4</w:t>
            </w:r>
          </w:p>
        </w:tc>
        <w:tc>
          <w:tcPr>
            <w:tcW w:w="535" w:type="dxa"/>
            <w:noWrap/>
            <w:vAlign w:val="center"/>
            <w:hideMark/>
          </w:tcPr>
          <w:p w14:paraId="31F0C1B6" w14:textId="77777777" w:rsidR="00D70AC2" w:rsidRPr="00D70AC2" w:rsidRDefault="00D70AC2" w:rsidP="00403029">
            <w:pPr>
              <w:pStyle w:val="TableRight"/>
            </w:pPr>
            <w:r w:rsidRPr="00D70AC2">
              <w:t>2.4</w:t>
            </w:r>
          </w:p>
        </w:tc>
        <w:tc>
          <w:tcPr>
            <w:tcW w:w="535" w:type="dxa"/>
            <w:noWrap/>
            <w:vAlign w:val="center"/>
            <w:hideMark/>
          </w:tcPr>
          <w:p w14:paraId="7C44214E" w14:textId="77777777" w:rsidR="00D70AC2" w:rsidRPr="00D70AC2" w:rsidRDefault="00D70AC2" w:rsidP="00403029">
            <w:pPr>
              <w:pStyle w:val="TableRight"/>
            </w:pPr>
            <w:r w:rsidRPr="00D70AC2">
              <w:t>2.2</w:t>
            </w:r>
          </w:p>
        </w:tc>
        <w:tc>
          <w:tcPr>
            <w:tcW w:w="535" w:type="dxa"/>
            <w:noWrap/>
            <w:vAlign w:val="center"/>
            <w:hideMark/>
          </w:tcPr>
          <w:p w14:paraId="5CBEA465" w14:textId="77777777" w:rsidR="00D70AC2" w:rsidRPr="00D70AC2" w:rsidRDefault="00D70AC2" w:rsidP="00403029">
            <w:pPr>
              <w:pStyle w:val="TableRight"/>
            </w:pPr>
            <w:r w:rsidRPr="00D70AC2">
              <w:t>2.4</w:t>
            </w:r>
          </w:p>
        </w:tc>
        <w:tc>
          <w:tcPr>
            <w:tcW w:w="535" w:type="dxa"/>
            <w:noWrap/>
            <w:vAlign w:val="center"/>
            <w:hideMark/>
          </w:tcPr>
          <w:p w14:paraId="18B5A8A9" w14:textId="77777777" w:rsidR="00D70AC2" w:rsidRPr="00D70AC2" w:rsidRDefault="00D70AC2" w:rsidP="00403029">
            <w:pPr>
              <w:pStyle w:val="TableRight"/>
            </w:pPr>
            <w:r w:rsidRPr="00D70AC2">
              <w:t>2.1</w:t>
            </w:r>
          </w:p>
        </w:tc>
        <w:tc>
          <w:tcPr>
            <w:tcW w:w="535" w:type="dxa"/>
            <w:noWrap/>
            <w:vAlign w:val="center"/>
            <w:hideMark/>
          </w:tcPr>
          <w:p w14:paraId="0C141970" w14:textId="77777777" w:rsidR="00D70AC2" w:rsidRPr="00D70AC2" w:rsidRDefault="00D70AC2" w:rsidP="00403029">
            <w:pPr>
              <w:pStyle w:val="TableRight"/>
            </w:pPr>
            <w:r w:rsidRPr="00D70AC2">
              <w:t>1.8</w:t>
            </w:r>
          </w:p>
        </w:tc>
        <w:tc>
          <w:tcPr>
            <w:tcW w:w="535" w:type="dxa"/>
            <w:noWrap/>
            <w:vAlign w:val="center"/>
            <w:hideMark/>
          </w:tcPr>
          <w:p w14:paraId="7A20A072" w14:textId="77777777" w:rsidR="00D70AC2" w:rsidRPr="00D70AC2" w:rsidRDefault="00D70AC2" w:rsidP="00403029">
            <w:pPr>
              <w:pStyle w:val="TableRight"/>
            </w:pPr>
            <w:r w:rsidRPr="00D70AC2">
              <w:t>1.6</w:t>
            </w:r>
          </w:p>
        </w:tc>
        <w:tc>
          <w:tcPr>
            <w:tcW w:w="535" w:type="dxa"/>
            <w:noWrap/>
            <w:vAlign w:val="center"/>
            <w:hideMark/>
          </w:tcPr>
          <w:p w14:paraId="50B82F8C" w14:textId="77777777" w:rsidR="00D70AC2" w:rsidRPr="00D70AC2" w:rsidRDefault="00D70AC2" w:rsidP="00403029">
            <w:pPr>
              <w:pStyle w:val="TableRight"/>
            </w:pPr>
            <w:r w:rsidRPr="00D70AC2">
              <w:t>2.0</w:t>
            </w:r>
          </w:p>
        </w:tc>
        <w:tc>
          <w:tcPr>
            <w:tcW w:w="535" w:type="dxa"/>
            <w:noWrap/>
            <w:vAlign w:val="center"/>
            <w:hideMark/>
          </w:tcPr>
          <w:p w14:paraId="4504EAB2" w14:textId="77777777" w:rsidR="00D70AC2" w:rsidRPr="00D70AC2" w:rsidRDefault="00D70AC2" w:rsidP="00403029">
            <w:pPr>
              <w:pStyle w:val="TableRight"/>
            </w:pPr>
            <w:r w:rsidRPr="00D70AC2">
              <w:t>1.8</w:t>
            </w:r>
          </w:p>
        </w:tc>
        <w:tc>
          <w:tcPr>
            <w:tcW w:w="535" w:type="dxa"/>
            <w:noWrap/>
            <w:vAlign w:val="center"/>
            <w:hideMark/>
          </w:tcPr>
          <w:p w14:paraId="68AC8A86" w14:textId="77777777" w:rsidR="00D70AC2" w:rsidRPr="00D70AC2" w:rsidRDefault="00D70AC2" w:rsidP="00403029">
            <w:pPr>
              <w:pStyle w:val="TableRight"/>
            </w:pPr>
            <w:r w:rsidRPr="00D70AC2">
              <w:t>1.8</w:t>
            </w:r>
          </w:p>
        </w:tc>
        <w:tc>
          <w:tcPr>
            <w:tcW w:w="535" w:type="dxa"/>
            <w:noWrap/>
            <w:vAlign w:val="center"/>
            <w:hideMark/>
          </w:tcPr>
          <w:p w14:paraId="3E4B2B0B" w14:textId="77777777" w:rsidR="00D70AC2" w:rsidRPr="00D70AC2" w:rsidRDefault="00AD1F20" w:rsidP="00403029">
            <w:pPr>
              <w:pStyle w:val="TableRight"/>
            </w:pPr>
            <w:r>
              <w:t>1.5</w:t>
            </w:r>
          </w:p>
        </w:tc>
        <w:tc>
          <w:tcPr>
            <w:tcW w:w="535" w:type="dxa"/>
            <w:noWrap/>
            <w:vAlign w:val="center"/>
            <w:hideMark/>
          </w:tcPr>
          <w:p w14:paraId="64BF2234" w14:textId="77777777" w:rsidR="00D70AC2" w:rsidRPr="00D70AC2" w:rsidRDefault="00AD1F20" w:rsidP="00403029">
            <w:pPr>
              <w:pStyle w:val="TableRight"/>
            </w:pPr>
            <w:r>
              <w:t>1.5</w:t>
            </w:r>
          </w:p>
        </w:tc>
        <w:tc>
          <w:tcPr>
            <w:tcW w:w="535" w:type="dxa"/>
            <w:noWrap/>
            <w:vAlign w:val="center"/>
            <w:hideMark/>
          </w:tcPr>
          <w:p w14:paraId="13902399" w14:textId="77777777" w:rsidR="00D70AC2" w:rsidRPr="00D70AC2" w:rsidRDefault="00D70AC2" w:rsidP="00403029">
            <w:pPr>
              <w:pStyle w:val="TableRight"/>
            </w:pPr>
            <w:r w:rsidRPr="00D70AC2">
              <w:t>1.3</w:t>
            </w:r>
          </w:p>
        </w:tc>
        <w:tc>
          <w:tcPr>
            <w:tcW w:w="535" w:type="dxa"/>
            <w:noWrap/>
            <w:vAlign w:val="center"/>
            <w:hideMark/>
          </w:tcPr>
          <w:p w14:paraId="1BB25DFB" w14:textId="77777777" w:rsidR="00D70AC2" w:rsidRPr="00D70AC2" w:rsidRDefault="00343F4E" w:rsidP="00403029">
            <w:pPr>
              <w:pStyle w:val="TableRight"/>
            </w:pPr>
            <w:r>
              <w:t>1.3</w:t>
            </w:r>
          </w:p>
        </w:tc>
      </w:tr>
      <w:tr w:rsidR="007D0C3D" w:rsidRPr="00D70AC2" w14:paraId="7A0418A6" w14:textId="77777777" w:rsidTr="007D0C3D">
        <w:trPr>
          <w:cnfStyle w:val="000000010000" w:firstRow="0" w:lastRow="0" w:firstColumn="0" w:lastColumn="0" w:oddVBand="0" w:evenVBand="0" w:oddHBand="0" w:evenHBand="1" w:firstRowFirstColumn="0" w:firstRowLastColumn="0" w:lastRowFirstColumn="0" w:lastRowLastColumn="0"/>
          <w:trHeight w:val="300"/>
        </w:trPr>
        <w:tc>
          <w:tcPr>
            <w:tcW w:w="2269" w:type="dxa"/>
            <w:noWrap/>
            <w:tcMar>
              <w:left w:w="28" w:type="dxa"/>
              <w:right w:w="0" w:type="dxa"/>
            </w:tcMar>
            <w:vAlign w:val="center"/>
            <w:hideMark/>
          </w:tcPr>
          <w:p w14:paraId="45CA7103" w14:textId="77777777" w:rsidR="00D70AC2" w:rsidRPr="00D70AC2" w:rsidRDefault="00D70AC2" w:rsidP="00403029">
            <w:pPr>
              <w:pStyle w:val="TableLeft"/>
            </w:pPr>
            <w:r w:rsidRPr="00D70AC2">
              <w:t>M tonnes CO</w:t>
            </w:r>
            <w:r w:rsidRPr="00D70AC2">
              <w:rPr>
                <w:vertAlign w:val="subscript"/>
              </w:rPr>
              <w:t>2</w:t>
            </w:r>
            <w:r w:rsidRPr="00D70AC2">
              <w:t>-e</w:t>
            </w:r>
          </w:p>
        </w:tc>
        <w:tc>
          <w:tcPr>
            <w:tcW w:w="536" w:type="dxa"/>
            <w:noWrap/>
            <w:vAlign w:val="center"/>
            <w:hideMark/>
          </w:tcPr>
          <w:p w14:paraId="025E6BEA" w14:textId="77777777" w:rsidR="00D70AC2" w:rsidRPr="00D70AC2" w:rsidRDefault="00D70AC2" w:rsidP="00403029">
            <w:pPr>
              <w:pStyle w:val="TableRight"/>
            </w:pPr>
            <w:r w:rsidRPr="00D70AC2">
              <w:t>40</w:t>
            </w:r>
          </w:p>
        </w:tc>
        <w:tc>
          <w:tcPr>
            <w:tcW w:w="535" w:type="dxa"/>
            <w:noWrap/>
            <w:vAlign w:val="center"/>
            <w:hideMark/>
          </w:tcPr>
          <w:p w14:paraId="7B5EB217" w14:textId="77777777" w:rsidR="00D70AC2" w:rsidRPr="00D70AC2" w:rsidRDefault="00D70AC2" w:rsidP="00403029">
            <w:pPr>
              <w:pStyle w:val="TableRight"/>
            </w:pPr>
            <w:r w:rsidRPr="00D70AC2">
              <w:t>32</w:t>
            </w:r>
          </w:p>
        </w:tc>
        <w:tc>
          <w:tcPr>
            <w:tcW w:w="535" w:type="dxa"/>
            <w:noWrap/>
            <w:vAlign w:val="center"/>
            <w:hideMark/>
          </w:tcPr>
          <w:p w14:paraId="7AE32480" w14:textId="77777777" w:rsidR="00D70AC2" w:rsidRPr="00D70AC2" w:rsidRDefault="00D70AC2" w:rsidP="00403029">
            <w:pPr>
              <w:pStyle w:val="TableRight"/>
            </w:pPr>
            <w:r w:rsidRPr="00D70AC2">
              <w:t>31</w:t>
            </w:r>
          </w:p>
        </w:tc>
        <w:tc>
          <w:tcPr>
            <w:tcW w:w="535" w:type="dxa"/>
            <w:noWrap/>
            <w:vAlign w:val="center"/>
            <w:hideMark/>
          </w:tcPr>
          <w:p w14:paraId="76FC34EA" w14:textId="77777777" w:rsidR="00D70AC2" w:rsidRPr="00D70AC2" w:rsidRDefault="00D70AC2" w:rsidP="00403029">
            <w:pPr>
              <w:pStyle w:val="TableRight"/>
            </w:pPr>
            <w:r w:rsidRPr="00D70AC2">
              <w:t>30</w:t>
            </w:r>
          </w:p>
        </w:tc>
        <w:tc>
          <w:tcPr>
            <w:tcW w:w="535" w:type="dxa"/>
            <w:noWrap/>
            <w:vAlign w:val="center"/>
            <w:hideMark/>
          </w:tcPr>
          <w:p w14:paraId="4486DCEF" w14:textId="77777777" w:rsidR="00D70AC2" w:rsidRPr="00D70AC2" w:rsidRDefault="00D70AC2" w:rsidP="00403029">
            <w:pPr>
              <w:pStyle w:val="TableRight"/>
            </w:pPr>
            <w:r w:rsidRPr="00D70AC2">
              <w:t>27</w:t>
            </w:r>
          </w:p>
        </w:tc>
        <w:tc>
          <w:tcPr>
            <w:tcW w:w="535" w:type="dxa"/>
            <w:noWrap/>
            <w:vAlign w:val="center"/>
            <w:hideMark/>
          </w:tcPr>
          <w:p w14:paraId="04D69445" w14:textId="77777777" w:rsidR="00D70AC2" w:rsidRPr="00D70AC2" w:rsidRDefault="00D70AC2" w:rsidP="00403029">
            <w:pPr>
              <w:pStyle w:val="TableRight"/>
            </w:pPr>
            <w:r w:rsidRPr="00D70AC2">
              <w:t>23</w:t>
            </w:r>
          </w:p>
        </w:tc>
        <w:tc>
          <w:tcPr>
            <w:tcW w:w="534" w:type="dxa"/>
            <w:noWrap/>
            <w:vAlign w:val="center"/>
            <w:hideMark/>
          </w:tcPr>
          <w:p w14:paraId="3702CD92" w14:textId="77777777" w:rsidR="00D70AC2" w:rsidRPr="00D70AC2" w:rsidRDefault="00D70AC2" w:rsidP="00403029">
            <w:pPr>
              <w:pStyle w:val="TableRight"/>
            </w:pPr>
            <w:r w:rsidRPr="00D70AC2">
              <w:t>19</w:t>
            </w:r>
          </w:p>
        </w:tc>
        <w:tc>
          <w:tcPr>
            <w:tcW w:w="534" w:type="dxa"/>
            <w:noWrap/>
            <w:vAlign w:val="center"/>
            <w:hideMark/>
          </w:tcPr>
          <w:p w14:paraId="01951DDA" w14:textId="77777777" w:rsidR="00D70AC2" w:rsidRPr="00D70AC2" w:rsidRDefault="00D70AC2" w:rsidP="00403029">
            <w:pPr>
              <w:pStyle w:val="TableRight"/>
            </w:pPr>
            <w:r w:rsidRPr="00D70AC2">
              <w:t>18</w:t>
            </w:r>
          </w:p>
        </w:tc>
        <w:tc>
          <w:tcPr>
            <w:tcW w:w="534" w:type="dxa"/>
            <w:noWrap/>
            <w:vAlign w:val="center"/>
            <w:hideMark/>
          </w:tcPr>
          <w:p w14:paraId="50A6F66E" w14:textId="77777777" w:rsidR="00D70AC2" w:rsidRPr="00D70AC2" w:rsidRDefault="00D70AC2" w:rsidP="00403029">
            <w:pPr>
              <w:pStyle w:val="TableRight"/>
            </w:pPr>
            <w:r w:rsidRPr="00D70AC2">
              <w:t>18</w:t>
            </w:r>
          </w:p>
        </w:tc>
        <w:tc>
          <w:tcPr>
            <w:tcW w:w="535" w:type="dxa"/>
            <w:noWrap/>
            <w:vAlign w:val="center"/>
            <w:hideMark/>
          </w:tcPr>
          <w:p w14:paraId="3048C9AE" w14:textId="77777777" w:rsidR="00D70AC2" w:rsidRPr="00D70AC2" w:rsidRDefault="00D70AC2" w:rsidP="00403029">
            <w:pPr>
              <w:pStyle w:val="TableRight"/>
            </w:pPr>
            <w:r w:rsidRPr="00D70AC2">
              <w:t>17</w:t>
            </w:r>
          </w:p>
        </w:tc>
        <w:tc>
          <w:tcPr>
            <w:tcW w:w="535" w:type="dxa"/>
            <w:noWrap/>
            <w:vAlign w:val="center"/>
            <w:hideMark/>
          </w:tcPr>
          <w:p w14:paraId="736DF6D8" w14:textId="77777777" w:rsidR="00D70AC2" w:rsidRPr="00D70AC2" w:rsidRDefault="00D70AC2" w:rsidP="00403029">
            <w:pPr>
              <w:pStyle w:val="TableRight"/>
            </w:pPr>
            <w:r w:rsidRPr="00D70AC2">
              <w:t>15</w:t>
            </w:r>
          </w:p>
        </w:tc>
        <w:tc>
          <w:tcPr>
            <w:tcW w:w="535" w:type="dxa"/>
            <w:noWrap/>
            <w:vAlign w:val="center"/>
            <w:hideMark/>
          </w:tcPr>
          <w:p w14:paraId="5CA3A61E" w14:textId="77777777" w:rsidR="00D70AC2" w:rsidRPr="00D70AC2" w:rsidRDefault="00D70AC2" w:rsidP="00403029">
            <w:pPr>
              <w:pStyle w:val="TableRight"/>
            </w:pPr>
            <w:r w:rsidRPr="00D70AC2">
              <w:t>13</w:t>
            </w:r>
          </w:p>
        </w:tc>
        <w:tc>
          <w:tcPr>
            <w:tcW w:w="535" w:type="dxa"/>
            <w:noWrap/>
            <w:vAlign w:val="center"/>
            <w:hideMark/>
          </w:tcPr>
          <w:p w14:paraId="0D28AB3D" w14:textId="77777777" w:rsidR="00D70AC2" w:rsidRPr="00D70AC2" w:rsidRDefault="00D70AC2" w:rsidP="00403029">
            <w:pPr>
              <w:pStyle w:val="TableRight"/>
            </w:pPr>
            <w:r w:rsidRPr="00D70AC2">
              <w:t>15</w:t>
            </w:r>
          </w:p>
        </w:tc>
        <w:tc>
          <w:tcPr>
            <w:tcW w:w="535" w:type="dxa"/>
            <w:noWrap/>
            <w:vAlign w:val="center"/>
            <w:hideMark/>
          </w:tcPr>
          <w:p w14:paraId="6C3DEA92" w14:textId="77777777" w:rsidR="00D70AC2" w:rsidRPr="00D70AC2" w:rsidRDefault="00D70AC2" w:rsidP="00403029">
            <w:pPr>
              <w:pStyle w:val="TableRight"/>
            </w:pPr>
            <w:r w:rsidRPr="00D70AC2">
              <w:t>13</w:t>
            </w:r>
          </w:p>
        </w:tc>
        <w:tc>
          <w:tcPr>
            <w:tcW w:w="535" w:type="dxa"/>
            <w:noWrap/>
            <w:vAlign w:val="center"/>
            <w:hideMark/>
          </w:tcPr>
          <w:p w14:paraId="1E5CD1B6" w14:textId="77777777" w:rsidR="00D70AC2" w:rsidRPr="00D70AC2" w:rsidRDefault="00D70AC2" w:rsidP="00403029">
            <w:pPr>
              <w:pStyle w:val="TableRight"/>
            </w:pPr>
            <w:r w:rsidRPr="00D70AC2">
              <w:t>11</w:t>
            </w:r>
          </w:p>
        </w:tc>
        <w:tc>
          <w:tcPr>
            <w:tcW w:w="535" w:type="dxa"/>
            <w:noWrap/>
            <w:vAlign w:val="center"/>
            <w:hideMark/>
          </w:tcPr>
          <w:p w14:paraId="69E5F188" w14:textId="77777777" w:rsidR="00D70AC2" w:rsidRPr="00D70AC2" w:rsidRDefault="00D70AC2" w:rsidP="00403029">
            <w:pPr>
              <w:pStyle w:val="TableRight"/>
            </w:pPr>
            <w:r w:rsidRPr="00D70AC2">
              <w:t>8.3</w:t>
            </w:r>
          </w:p>
        </w:tc>
        <w:tc>
          <w:tcPr>
            <w:tcW w:w="535" w:type="dxa"/>
            <w:noWrap/>
            <w:vAlign w:val="center"/>
            <w:hideMark/>
          </w:tcPr>
          <w:p w14:paraId="356FD403" w14:textId="77777777" w:rsidR="00D70AC2" w:rsidRPr="00D70AC2" w:rsidRDefault="00D70AC2" w:rsidP="00403029">
            <w:pPr>
              <w:pStyle w:val="TableRight"/>
            </w:pPr>
            <w:r w:rsidRPr="00D70AC2">
              <w:t>9.2</w:t>
            </w:r>
          </w:p>
        </w:tc>
        <w:tc>
          <w:tcPr>
            <w:tcW w:w="535" w:type="dxa"/>
            <w:noWrap/>
            <w:vAlign w:val="center"/>
            <w:hideMark/>
          </w:tcPr>
          <w:p w14:paraId="1E253642" w14:textId="77777777" w:rsidR="00D70AC2" w:rsidRPr="00D70AC2" w:rsidRDefault="00D70AC2" w:rsidP="00403029">
            <w:pPr>
              <w:pStyle w:val="TableRight"/>
            </w:pPr>
            <w:r w:rsidRPr="00D70AC2">
              <w:t>8.1</w:t>
            </w:r>
          </w:p>
        </w:tc>
        <w:tc>
          <w:tcPr>
            <w:tcW w:w="535" w:type="dxa"/>
            <w:noWrap/>
            <w:vAlign w:val="center"/>
            <w:hideMark/>
          </w:tcPr>
          <w:p w14:paraId="149F3A2D" w14:textId="77777777" w:rsidR="00D70AC2" w:rsidRPr="00D70AC2" w:rsidRDefault="00D70AC2" w:rsidP="00403029">
            <w:pPr>
              <w:pStyle w:val="TableRight"/>
            </w:pPr>
            <w:r w:rsidRPr="00D70AC2">
              <w:t>8.8</w:t>
            </w:r>
          </w:p>
        </w:tc>
        <w:tc>
          <w:tcPr>
            <w:tcW w:w="535" w:type="dxa"/>
            <w:noWrap/>
            <w:vAlign w:val="center"/>
            <w:hideMark/>
          </w:tcPr>
          <w:p w14:paraId="3B878CAA" w14:textId="77777777" w:rsidR="00D70AC2" w:rsidRPr="00D70AC2" w:rsidRDefault="00D70AC2" w:rsidP="00403029">
            <w:pPr>
              <w:pStyle w:val="TableRight"/>
            </w:pPr>
            <w:r w:rsidRPr="00D70AC2">
              <w:t>8.6</w:t>
            </w:r>
          </w:p>
        </w:tc>
        <w:tc>
          <w:tcPr>
            <w:tcW w:w="535" w:type="dxa"/>
            <w:noWrap/>
            <w:vAlign w:val="center"/>
            <w:hideMark/>
          </w:tcPr>
          <w:p w14:paraId="5A2C3810" w14:textId="77777777" w:rsidR="00D70AC2" w:rsidRPr="00D70AC2" w:rsidRDefault="00D70AC2" w:rsidP="00403029">
            <w:pPr>
              <w:pStyle w:val="TableRight"/>
            </w:pPr>
            <w:r w:rsidRPr="00D70AC2">
              <w:t>8.5</w:t>
            </w:r>
          </w:p>
        </w:tc>
        <w:tc>
          <w:tcPr>
            <w:tcW w:w="535" w:type="dxa"/>
            <w:noWrap/>
            <w:vAlign w:val="center"/>
            <w:hideMark/>
          </w:tcPr>
          <w:p w14:paraId="6D6FA3A3" w14:textId="77777777" w:rsidR="00D70AC2" w:rsidRPr="00D70AC2" w:rsidRDefault="00AD1F20" w:rsidP="00403029">
            <w:pPr>
              <w:pStyle w:val="TableRight"/>
            </w:pPr>
            <w:r>
              <w:t>7.0</w:t>
            </w:r>
          </w:p>
        </w:tc>
        <w:tc>
          <w:tcPr>
            <w:tcW w:w="535" w:type="dxa"/>
            <w:noWrap/>
            <w:vAlign w:val="center"/>
            <w:hideMark/>
          </w:tcPr>
          <w:p w14:paraId="6EE59EA5" w14:textId="77777777" w:rsidR="00D70AC2" w:rsidRPr="00D70AC2" w:rsidRDefault="00343F4E" w:rsidP="00403029">
            <w:pPr>
              <w:pStyle w:val="TableRight"/>
            </w:pPr>
            <w:r>
              <w:t>6.5</w:t>
            </w:r>
          </w:p>
        </w:tc>
      </w:tr>
    </w:tbl>
    <w:p w14:paraId="0A328A20" w14:textId="77777777" w:rsidR="000622FA" w:rsidRDefault="000622FA">
      <w:r>
        <w:br w:type="page"/>
      </w:r>
    </w:p>
    <w:p w14:paraId="4FE99DCE" w14:textId="77777777" w:rsidR="000A059D" w:rsidRPr="000150EE" w:rsidRDefault="000A059D" w:rsidP="000150EE">
      <w:pPr>
        <w:sectPr w:rsidR="000A059D" w:rsidRPr="000150EE" w:rsidSect="002F0C97">
          <w:pgSz w:w="16840" w:h="11907" w:orient="landscape" w:code="9"/>
          <w:pgMar w:top="1134" w:right="1134" w:bottom="1134" w:left="1134" w:header="567" w:footer="567" w:gutter="0"/>
          <w:cols w:space="284"/>
          <w:docGrid w:linePitch="360"/>
        </w:sectPr>
      </w:pPr>
    </w:p>
    <w:p w14:paraId="5057B9CF" w14:textId="77777777" w:rsidR="00F0524F" w:rsidRPr="004D72F6" w:rsidRDefault="004966DB" w:rsidP="00F0524F">
      <w:pPr>
        <w:pStyle w:val="Heading2"/>
      </w:pPr>
      <w:bookmarkStart w:id="98" w:name="_Toc361152286"/>
      <w:bookmarkStart w:id="99" w:name="_Toc39840462"/>
      <w:r w:rsidRPr="004D72F6">
        <w:lastRenderedPageBreak/>
        <w:t>CFCs</w:t>
      </w:r>
      <w:bookmarkEnd w:id="98"/>
      <w:bookmarkEnd w:id="99"/>
    </w:p>
    <w:p w14:paraId="50800919" w14:textId="1BC8E1D3" w:rsidR="00D24672" w:rsidRPr="00475A16" w:rsidRDefault="00D24672" w:rsidP="00D24672">
      <w:pPr>
        <w:pStyle w:val="BodyText"/>
      </w:pPr>
      <w:bookmarkStart w:id="100" w:name="_Hlk15995280"/>
      <w:bookmarkStart w:id="101" w:name="_Toc361152287"/>
      <w:r w:rsidRPr="00475A16">
        <w:t>CFC-11 emissions have averaged about 460 tonnes from 1996 to 2017 (</w:t>
      </w:r>
      <w:r w:rsidR="00D2140D" w:rsidRPr="00475A16">
        <w:fldChar w:fldCharType="begin"/>
      </w:r>
      <w:r w:rsidR="00D2140D" w:rsidRPr="00475A16">
        <w:instrText xml:space="preserve"> REF _Ref37241561 \h </w:instrText>
      </w:r>
      <w:r w:rsidR="00475A16" w:rsidRPr="00475A16">
        <w:instrText xml:space="preserve"> \* MERGEFORMAT </w:instrText>
      </w:r>
      <w:r w:rsidR="00D2140D" w:rsidRPr="00475A16">
        <w:fldChar w:fldCharType="separate"/>
      </w:r>
      <w:r w:rsidR="00D2140D" w:rsidRPr="00475A16">
        <w:t xml:space="preserve">Table </w:t>
      </w:r>
      <w:r w:rsidR="00D2140D" w:rsidRPr="00475A16">
        <w:rPr>
          <w:noProof/>
        </w:rPr>
        <w:t>3</w:t>
      </w:r>
      <w:r w:rsidR="00D2140D" w:rsidRPr="00475A16">
        <w:fldChar w:fldCharType="end"/>
      </w:r>
      <w:r w:rsidRPr="00475A16">
        <w:t>,</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CFC-11 emissions increased from 2003 (462 tonnes) to 2007 (736 tonnes) - the cause of this increase is unclear. Since 2007 CFC-11 emissions have declined to about 314 tonnes per year (2010-2017), an encouraging 53% lower than average 2004-2009 emissions (600 tonnes per year). CFC-11 emissions have been steadily declining for the past 4 years and reached 246 tonnes in 2017. It appears the long-term decline in emissions has resumed after being stalled for several years (2009-2013). Australian CFC-11 emissions have been estimated by inverse modelling (NAME/</w:t>
      </w:r>
      <w:proofErr w:type="spellStart"/>
      <w:r w:rsidRPr="00475A16">
        <w:t>InTEM</w:t>
      </w:r>
      <w:proofErr w:type="spellEnd"/>
      <w:r w:rsidRPr="00475A16">
        <w:t>,</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xml:space="preserve">) for the period 2004-2017. The overall agreement with ISC estimates is 22%, ISC higher. This agreement improves to 7% from 2008-2017, ISC lower. </w:t>
      </w:r>
    </w:p>
    <w:p w14:paraId="5AE9E82F" w14:textId="048C1CC5" w:rsidR="00D24672" w:rsidRPr="00475A16" w:rsidRDefault="00D24672" w:rsidP="00D24672">
      <w:pPr>
        <w:pStyle w:val="BodyText"/>
      </w:pPr>
      <w:r w:rsidRPr="00475A16">
        <w:t>CFC-12 emissions have declined steadily since 1995 (1982 tonnes) to 233 tonnes by 2010, a long-term decline of 15% per year. CFC-12 emissions were 175 tonnes in 2017 and have averaged 230 tonnes from 2010-2017, 47% lower than average 2004-2009 emissions (486 tonnes per year). As with CFC-11 above, CFC-12 emissions have also been steadily declining for the last 4 years, suggesting the long-term decline has resumed after being stalled for several years (2009-2013</w:t>
      </w:r>
      <w:bookmarkStart w:id="102" w:name="_Hlk16073775"/>
      <w:r w:rsidRPr="00475A16">
        <w:t>). Australian CFC-12 emissions from NAME/</w:t>
      </w:r>
      <w:proofErr w:type="spellStart"/>
      <w:r w:rsidRPr="00475A16">
        <w:t>InTEM</w:t>
      </w:r>
      <w:proofErr w:type="spellEnd"/>
      <w:r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xml:space="preserve">) have been compared with ISC estimates for the period 2004-2017, with an overall agreement of 14%, ISC lower. </w:t>
      </w:r>
      <w:bookmarkEnd w:id="102"/>
    </w:p>
    <w:p w14:paraId="5A7D46B0" w14:textId="0E385F20" w:rsidR="00D24672" w:rsidRPr="00475A16" w:rsidRDefault="00D24672" w:rsidP="00D24672">
      <w:pPr>
        <w:pStyle w:val="BodyText"/>
      </w:pPr>
      <w:r w:rsidRPr="00475A16">
        <w:t>CFC-113 emissions declined rapidly from 489 tonnes in 1995 to under 100 tonnes in the early 2000s, averaging close to 100 tonnes per year from 2002 to 2017. CFC-113 emissions in 2017 were 76 tonnes. CFC-113 emissions are quite variable and do not show a clear trend. Australian CFC-113 emissions from NAME/</w:t>
      </w:r>
      <w:proofErr w:type="spellStart"/>
      <w:r w:rsidRPr="00475A16">
        <w:t>InTEM</w:t>
      </w:r>
      <w:proofErr w:type="spellEnd"/>
      <w:r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have been compared with ISC estimates for the period 2004-2017, with ISC roughly double NAME/InTEM estimates from 2004-2011, with the overall agreement improving to 20% from 2012-2017, ISC higher.</w:t>
      </w:r>
    </w:p>
    <w:bookmarkEnd w:id="100"/>
    <w:p w14:paraId="130DB232" w14:textId="23A612E3" w:rsidR="00F83C5D" w:rsidRPr="00475A16" w:rsidRDefault="00814109" w:rsidP="00BD63E6">
      <w:pPr>
        <w:pStyle w:val="BodyText"/>
      </w:pPr>
      <w:r w:rsidRPr="00475A16">
        <w:t xml:space="preserve">Total Australian CFC (and </w:t>
      </w:r>
      <w:r w:rsidR="00F83C5D" w:rsidRPr="00475A16">
        <w:t xml:space="preserve">HCFC, halon and </w:t>
      </w:r>
      <w:r w:rsidR="008264DC" w:rsidRPr="00475A16">
        <w:t>carbon tetrachloride</w:t>
      </w:r>
      <w:r w:rsidRPr="00475A16">
        <w:t>)</w:t>
      </w:r>
      <w:r w:rsidR="00F83C5D" w:rsidRPr="00475A16">
        <w:t xml:space="preserve"> emissions are shown in</w:t>
      </w:r>
      <w:r w:rsidR="00D2140D" w:rsidRPr="00475A16">
        <w:t xml:space="preserve"> </w:t>
      </w:r>
      <w:r w:rsidR="00D2140D" w:rsidRPr="00475A16">
        <w:fldChar w:fldCharType="begin"/>
      </w:r>
      <w:r w:rsidR="00D2140D" w:rsidRPr="00475A16">
        <w:instrText xml:space="preserve"> REF _Ref37241694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13</w:t>
      </w:r>
      <w:r w:rsidR="00D2140D" w:rsidRPr="00475A16">
        <w:fldChar w:fldCharType="end"/>
      </w:r>
      <w:r w:rsidR="00F83C5D" w:rsidRPr="00475A16">
        <w:t xml:space="preserve">. </w:t>
      </w:r>
      <w:r w:rsidR="00BD63E6" w:rsidRPr="00475A16">
        <w:t>The overall decline in CFC emissions from 1995 (</w:t>
      </w:r>
      <w:r w:rsidR="00CA332D" w:rsidRPr="00475A16">
        <w:t>nearly 340</w:t>
      </w:r>
      <w:r w:rsidR="00BD63E6" w:rsidRPr="00475A16">
        <w:t>0 tonnes) to 201</w:t>
      </w:r>
      <w:r w:rsidR="00916A1C" w:rsidRPr="00475A16">
        <w:t>7</w:t>
      </w:r>
      <w:r w:rsidR="00CA332D" w:rsidRPr="00475A16">
        <w:t xml:space="preserve"> </w:t>
      </w:r>
      <w:r w:rsidR="00BD63E6" w:rsidRPr="00475A16">
        <w:t>(</w:t>
      </w:r>
      <w:r w:rsidR="00667802" w:rsidRPr="00475A16">
        <w:t>525</w:t>
      </w:r>
      <w:r w:rsidR="00BD63E6" w:rsidRPr="00475A16">
        <w:t xml:space="preserve"> tonnes) is </w:t>
      </w:r>
      <w:r w:rsidR="00F72DA0" w:rsidRPr="00475A16">
        <w:t xml:space="preserve">about </w:t>
      </w:r>
      <w:r w:rsidR="004E1D20" w:rsidRPr="00475A16">
        <w:t>7</w:t>
      </w:r>
      <w:r w:rsidR="002A5D36" w:rsidRPr="00475A16">
        <w:t>.7</w:t>
      </w:r>
      <w:r w:rsidR="00BD63E6" w:rsidRPr="00475A16">
        <w:t xml:space="preserve">% per year. ODP weighted CFC emissions have fallen from </w:t>
      </w:r>
      <w:r w:rsidR="00D517E8" w:rsidRPr="00475A16">
        <w:t>34</w:t>
      </w:r>
      <w:r w:rsidR="009A0622" w:rsidRPr="00475A16">
        <w:t>40</w:t>
      </w:r>
      <w:r w:rsidR="00D517E8" w:rsidRPr="00475A16">
        <w:t xml:space="preserve"> </w:t>
      </w:r>
      <w:r w:rsidR="00BD63E6" w:rsidRPr="00475A16">
        <w:t xml:space="preserve">tonnes in 1995 to </w:t>
      </w:r>
      <w:r w:rsidR="00667802" w:rsidRPr="00475A16">
        <w:t>545</w:t>
      </w:r>
      <w:r w:rsidR="00BD63E6" w:rsidRPr="00475A16">
        <w:t xml:space="preserve"> tonnes in 201</w:t>
      </w:r>
      <w:r w:rsidR="009A0622" w:rsidRPr="00475A16">
        <w:t>7</w:t>
      </w:r>
      <w:r w:rsidR="00BD63E6" w:rsidRPr="00475A16">
        <w:t xml:space="preserve"> (</w:t>
      </w:r>
      <w:r w:rsidR="00CA332D" w:rsidRPr="00475A16">
        <w:t xml:space="preserve">declining by </w:t>
      </w:r>
      <w:r w:rsidR="00F72DA0" w:rsidRPr="00475A16">
        <w:t xml:space="preserve">about </w:t>
      </w:r>
      <w:r w:rsidR="004A1687" w:rsidRPr="00475A16">
        <w:t>8</w:t>
      </w:r>
      <w:r w:rsidR="00F72DA0" w:rsidRPr="00475A16">
        <w:t>%</w:t>
      </w:r>
      <w:r w:rsidR="00BD63E6" w:rsidRPr="00475A16">
        <w:t xml:space="preserve"> per year). Australian ODP-weighted CFC emissions in 201</w:t>
      </w:r>
      <w:r w:rsidR="009A0622" w:rsidRPr="00475A16">
        <w:t>7</w:t>
      </w:r>
      <w:r w:rsidR="00CA332D" w:rsidRPr="00475A16">
        <w:t xml:space="preserve"> </w:t>
      </w:r>
      <w:r w:rsidR="009E42F8" w:rsidRPr="00475A16">
        <w:t>(545</w:t>
      </w:r>
      <w:r w:rsidR="00D517E8" w:rsidRPr="00475A16">
        <w:t xml:space="preserve"> </w:t>
      </w:r>
      <w:r w:rsidR="00BD63E6" w:rsidRPr="00475A16">
        <w:t xml:space="preserve">tonnes) were </w:t>
      </w:r>
      <w:r w:rsidR="002A5D36" w:rsidRPr="00475A16">
        <w:t>0.5</w:t>
      </w:r>
      <w:r w:rsidR="00BD63E6" w:rsidRPr="00475A16">
        <w:t xml:space="preserve">% of global </w:t>
      </w:r>
      <w:r w:rsidR="00533EDA" w:rsidRPr="00475A16">
        <w:t xml:space="preserve">ODP-weighted </w:t>
      </w:r>
      <w:r w:rsidR="004E1D20" w:rsidRPr="00475A16">
        <w:t>CFC emissions</w:t>
      </w:r>
      <w:r w:rsidR="00BD63E6" w:rsidRPr="00475A16">
        <w:t xml:space="preserve">. Australian ODP-weighted CFC emissions </w:t>
      </w:r>
      <w:r w:rsidR="002A5D36" w:rsidRPr="00475A16">
        <w:t>(</w:t>
      </w:r>
      <w:r w:rsidR="00E04EEB" w:rsidRPr="00475A16">
        <w:t>545</w:t>
      </w:r>
      <w:r w:rsidR="00BD63E6" w:rsidRPr="00475A16">
        <w:t xml:space="preserve"> tonnes) are currently (201</w:t>
      </w:r>
      <w:r w:rsidR="009A0622" w:rsidRPr="00475A16">
        <w:t>7</w:t>
      </w:r>
      <w:r w:rsidR="00BD63E6" w:rsidRPr="00475A16">
        <w:t xml:space="preserve">) about </w:t>
      </w:r>
      <w:r w:rsidR="005A7F17" w:rsidRPr="00475A16">
        <w:t>45</w:t>
      </w:r>
      <w:r w:rsidR="00BD63E6" w:rsidRPr="00475A16">
        <w:t>% of Australia’s Montreal Protocol ODS (ODP-weighted) emissions (</w:t>
      </w:r>
      <w:r w:rsidR="00533EDA" w:rsidRPr="00475A16">
        <w:t>1</w:t>
      </w:r>
      <w:r w:rsidR="005A7F17" w:rsidRPr="00475A16">
        <w:t>2</w:t>
      </w:r>
      <w:r w:rsidR="00BD63E6" w:rsidRPr="00475A16">
        <w:t>00 tonnes).</w:t>
      </w:r>
    </w:p>
    <w:p w14:paraId="0F79DCFE" w14:textId="77777777" w:rsidR="00BD63E6" w:rsidRPr="00475A16" w:rsidRDefault="00BD63E6" w:rsidP="00BD63E6">
      <w:pPr>
        <w:pStyle w:val="BodyText2"/>
      </w:pPr>
      <w:r w:rsidRPr="00475A16">
        <w:t>CFC emissions are presumed to be from CFC-containing appliances/materials (refrigeration/ac equipment, foams, aerosol cans), either existing or buried (land-fills). If the current total emissions (</w:t>
      </w:r>
      <w:r w:rsidR="001C5F3C" w:rsidRPr="00475A16">
        <w:sym w:font="Symbol" w:char="F07E"/>
      </w:r>
      <w:r w:rsidR="00E04EEB" w:rsidRPr="00475A16">
        <w:t>5</w:t>
      </w:r>
      <w:r w:rsidR="00B32386" w:rsidRPr="00475A16">
        <w:t xml:space="preserve"> tonnes per year</w:t>
      </w:r>
      <w:r w:rsidRPr="00475A16">
        <w:t xml:space="preserve">) continue to decline at </w:t>
      </w:r>
      <w:r w:rsidR="00B32386" w:rsidRPr="00475A16">
        <w:sym w:font="Symbol" w:char="F07E"/>
      </w:r>
      <w:r w:rsidR="00CB0D0C" w:rsidRPr="00475A16">
        <w:t>7</w:t>
      </w:r>
      <w:r w:rsidR="009C555B" w:rsidRPr="00475A16">
        <w:t>.7</w:t>
      </w:r>
      <w:r w:rsidRPr="00475A16">
        <w:t xml:space="preserve">%/yr, it will take </w:t>
      </w:r>
      <w:r w:rsidR="00B32386" w:rsidRPr="00475A16">
        <w:t xml:space="preserve">about </w:t>
      </w:r>
      <w:r w:rsidR="00B248A6" w:rsidRPr="00475A16">
        <w:t>21</w:t>
      </w:r>
      <w:r w:rsidRPr="00475A16">
        <w:t xml:space="preserve"> years for Australian CFC emissions to drop below 100 tonnes/yr.</w:t>
      </w:r>
    </w:p>
    <w:p w14:paraId="511FB1EC" w14:textId="77777777" w:rsidR="00C540AA" w:rsidRDefault="009B0A12" w:rsidP="00C540AA">
      <w:pPr>
        <w:pStyle w:val="Figure"/>
      </w:pPr>
      <w:r>
        <w:rPr>
          <w:noProof/>
        </w:rPr>
        <w:drawing>
          <wp:inline distT="0" distB="0" distL="0" distR="0" wp14:anchorId="1D8D22FB" wp14:editId="14929B82">
            <wp:extent cx="6026400" cy="3196800"/>
            <wp:effectExtent l="0" t="0" r="0" b="3810"/>
            <wp:docPr id="8" name="Picture 8" descr="Figure 13 is a series of four graphs illustrating Australia emissions of total chlorofluorocarbons, total hydrochlorofluorocarbons, total halons and carbon tetrachloride in kilo tonnes from 1996 to 2018.  All graphs show a substantial decre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E_ODS_2017_Fig 11.png"/>
                    <pic:cNvPicPr/>
                  </pic:nvPicPr>
                  <pic:blipFill>
                    <a:blip r:embed="rId37"/>
                    <a:stretch>
                      <a:fillRect/>
                    </a:stretch>
                  </pic:blipFill>
                  <pic:spPr>
                    <a:xfrm>
                      <a:off x="0" y="0"/>
                      <a:ext cx="6026400" cy="3196800"/>
                    </a:xfrm>
                    <a:prstGeom prst="rect">
                      <a:avLst/>
                    </a:prstGeom>
                  </pic:spPr>
                </pic:pic>
              </a:graphicData>
            </a:graphic>
          </wp:inline>
        </w:drawing>
      </w:r>
    </w:p>
    <w:p w14:paraId="47F986AC" w14:textId="77777777" w:rsidR="00F83C5D" w:rsidRDefault="00A61BB9" w:rsidP="005A6A8D">
      <w:pPr>
        <w:pStyle w:val="CaptionFigure"/>
      </w:pPr>
      <w:bookmarkStart w:id="103" w:name="_Ref37241694"/>
      <w:bookmarkStart w:id="104" w:name="_Toc39840484"/>
      <w:r w:rsidRPr="00283CFA">
        <w:rPr>
          <w:b/>
        </w:rPr>
        <w:t>Figure</w:t>
      </w:r>
      <w:r w:rsidRPr="00A61BB9">
        <w:rPr>
          <w:b/>
        </w:rPr>
        <w:t xml:space="preserve"> </w:t>
      </w:r>
      <w:r w:rsidRPr="00A61BB9">
        <w:rPr>
          <w:b/>
        </w:rPr>
        <w:fldChar w:fldCharType="begin"/>
      </w:r>
      <w:r w:rsidRPr="00A61BB9">
        <w:rPr>
          <w:b/>
        </w:rPr>
        <w:instrText xml:space="preserve"> SEQ Figure \* ARABIC </w:instrText>
      </w:r>
      <w:r w:rsidRPr="00A61BB9">
        <w:rPr>
          <w:b/>
        </w:rPr>
        <w:fldChar w:fldCharType="separate"/>
      </w:r>
      <w:r w:rsidR="00357127">
        <w:rPr>
          <w:b/>
          <w:noProof/>
        </w:rPr>
        <w:t>13</w:t>
      </w:r>
      <w:r w:rsidRPr="00A61BB9">
        <w:rPr>
          <w:b/>
        </w:rPr>
        <w:fldChar w:fldCharType="end"/>
      </w:r>
      <w:bookmarkEnd w:id="103"/>
      <w:r w:rsidR="00C540AA" w:rsidRPr="00BA74ED">
        <w:rPr>
          <w:b/>
        </w:rPr>
        <w:t>.</w:t>
      </w:r>
      <w:r w:rsidR="00C540AA">
        <w:t xml:space="preserve"> </w:t>
      </w:r>
      <w:r w:rsidR="00184C78">
        <w:t xml:space="preserve">Declining </w:t>
      </w:r>
      <w:r w:rsidR="000C29F3">
        <w:t xml:space="preserve">Australian CFC, HCFC, halon and </w:t>
      </w:r>
      <w:r w:rsidR="008264DC">
        <w:t>carbon tetrachloride</w:t>
      </w:r>
      <w:r w:rsidR="000C29F3">
        <w:t xml:space="preserve"> emissions</w:t>
      </w:r>
      <w:r w:rsidR="00184C78">
        <w:t xml:space="preserve"> (k tonnes)</w:t>
      </w:r>
      <w:r w:rsidR="000C29F3">
        <w:t>.</w:t>
      </w:r>
      <w:bookmarkEnd w:id="104"/>
    </w:p>
    <w:p w14:paraId="4AB04974" w14:textId="77777777" w:rsidR="005B0FDC" w:rsidRDefault="005B0FDC">
      <w:pPr>
        <w:rPr>
          <w:rFonts w:eastAsiaTheme="majorEastAsia" w:cstheme="majorBidi"/>
          <w:b/>
          <w:bCs/>
          <w:color w:val="78BE20" w:themeColor="accent1"/>
          <w:sz w:val="32"/>
          <w:szCs w:val="26"/>
        </w:rPr>
      </w:pPr>
      <w:r>
        <w:br w:type="page"/>
      </w:r>
    </w:p>
    <w:p w14:paraId="67FEC03A" w14:textId="77777777" w:rsidR="004966DB" w:rsidRDefault="004966DB" w:rsidP="004966DB">
      <w:pPr>
        <w:pStyle w:val="Heading2"/>
      </w:pPr>
      <w:bookmarkStart w:id="105" w:name="_Toc39840463"/>
      <w:r>
        <w:lastRenderedPageBreak/>
        <w:t>HCFCs</w:t>
      </w:r>
      <w:bookmarkEnd w:id="101"/>
      <w:bookmarkEnd w:id="105"/>
    </w:p>
    <w:p w14:paraId="33217026" w14:textId="77777777" w:rsidR="0033112D" w:rsidRPr="00475A16" w:rsidRDefault="0033112D" w:rsidP="00A57B2D">
      <w:pPr>
        <w:pStyle w:val="BodyText"/>
      </w:pPr>
      <w:r w:rsidRPr="00475A16">
        <w:t xml:space="preserve">Total Australian HCFC-22 emissions have been estimated from Cape Grim data using ISC and NAME methods. Australian HCFC-22 emissions from operational and end-of-life refrigeration/air conditioning equipment has been estimated from an emissions model based on imports/consumption data for HCFC-22, estimates of the </w:t>
      </w:r>
      <w:r w:rsidR="00132A5F" w:rsidRPr="00475A16">
        <w:t xml:space="preserve">resultant </w:t>
      </w:r>
      <w:r w:rsidRPr="00475A16">
        <w:t xml:space="preserve">HCFC-22 bank </w:t>
      </w:r>
      <w:r w:rsidR="005D4329" w:rsidRPr="00475A16">
        <w:t>in the operational and reti</w:t>
      </w:r>
      <w:r w:rsidRPr="00475A16">
        <w:t>red equipment bank and assumptions about emission rates from the bank (</w:t>
      </w:r>
      <w:r w:rsidR="005D4329" w:rsidRPr="00475A16">
        <w:t>Brodribb and McCann, 2015a</w:t>
      </w:r>
      <w:r w:rsidR="007C6685" w:rsidRPr="00475A16">
        <w:t>, 2018</w:t>
      </w:r>
      <w:r w:rsidRPr="00475A16">
        <w:t>).</w:t>
      </w:r>
    </w:p>
    <w:p w14:paraId="24D83E0B" w14:textId="73BC0CCB" w:rsidR="005E3983" w:rsidRPr="00475A16" w:rsidRDefault="00A57B2D" w:rsidP="00A57B2D">
      <w:pPr>
        <w:pStyle w:val="BodyText"/>
      </w:pPr>
      <w:r w:rsidRPr="00475A16">
        <w:t>There has been an overall decline in Australian HCFC-22 emissions</w:t>
      </w:r>
      <w:r w:rsidR="005744FE" w:rsidRPr="00475A16">
        <w:t xml:space="preserve"> estimated by</w:t>
      </w:r>
      <w:r w:rsidR="00DD233A" w:rsidRPr="00475A16">
        <w:t xml:space="preserve"> ISC</w:t>
      </w:r>
      <w:r w:rsidRPr="00475A16">
        <w:t xml:space="preserve"> from </w:t>
      </w:r>
      <w:r w:rsidR="005A1420" w:rsidRPr="00475A16">
        <w:t xml:space="preserve">about </w:t>
      </w:r>
      <w:r w:rsidRPr="00475A16">
        <w:t>2</w:t>
      </w:r>
      <w:r w:rsidR="00845D6F" w:rsidRPr="00475A16">
        <w:t>5</w:t>
      </w:r>
      <w:r w:rsidRPr="00475A16">
        <w:t xml:space="preserve">00 tonnes in 1999 to </w:t>
      </w:r>
      <w:r w:rsidR="007D33FA" w:rsidRPr="00475A16">
        <w:t>around</w:t>
      </w:r>
      <w:r w:rsidR="00DE4E99" w:rsidRPr="00475A16">
        <w:t xml:space="preserve"> 900</w:t>
      </w:r>
      <w:r w:rsidRPr="00475A16">
        <w:t xml:space="preserve"> tonnes in 201</w:t>
      </w:r>
      <w:r w:rsidR="00DE4E99" w:rsidRPr="00475A16">
        <w:t>7</w:t>
      </w:r>
      <w:r w:rsidRPr="00475A16">
        <w:t xml:space="preserve"> (</w:t>
      </w:r>
      <w:r w:rsidR="007D33FA" w:rsidRPr="00475A16">
        <w:t>5</w:t>
      </w:r>
      <w:r w:rsidRPr="00475A16">
        <w:t>% per year</w:t>
      </w:r>
      <w:r w:rsidR="00267311" w:rsidRPr="00475A16">
        <w:t xml:space="preserve"> over this period</w:t>
      </w:r>
      <w:r w:rsidRPr="00475A16">
        <w:t>) (</w:t>
      </w:r>
      <w:r w:rsidR="00D2140D" w:rsidRPr="00475A16">
        <w:fldChar w:fldCharType="begin"/>
      </w:r>
      <w:r w:rsidR="00D2140D" w:rsidRPr="00475A16">
        <w:instrText xml:space="preserve"> REF _Ref37241561 \h </w:instrText>
      </w:r>
      <w:r w:rsidR="00475A16" w:rsidRPr="00475A16">
        <w:instrText xml:space="preserve"> \* MERGEFORMAT </w:instrText>
      </w:r>
      <w:r w:rsidR="00D2140D" w:rsidRPr="00475A16">
        <w:fldChar w:fldCharType="separate"/>
      </w:r>
      <w:r w:rsidR="00D2140D" w:rsidRPr="00475A16">
        <w:t xml:space="preserve">Table </w:t>
      </w:r>
      <w:r w:rsidR="00D2140D" w:rsidRPr="00475A16">
        <w:rPr>
          <w:noProof/>
        </w:rPr>
        <w:t>3</w:t>
      </w:r>
      <w:r w:rsidR="00D2140D" w:rsidRPr="00475A16">
        <w:fldChar w:fldCharType="end"/>
      </w:r>
      <w:r w:rsidRPr="00475A16">
        <w:t>,</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HCFC-22 emission</w:t>
      </w:r>
      <w:r w:rsidR="00FC653E" w:rsidRPr="00475A16">
        <w:t>s</w:t>
      </w:r>
      <w:r w:rsidRPr="00475A16">
        <w:t xml:space="preserve"> </w:t>
      </w:r>
      <w:r w:rsidR="00467B4D" w:rsidRPr="00475A16">
        <w:t>declined</w:t>
      </w:r>
      <w:r w:rsidRPr="00475A16">
        <w:t xml:space="preserve"> rapidly</w:t>
      </w:r>
      <w:r w:rsidR="00BC516F" w:rsidRPr="00475A16">
        <w:t xml:space="preserve"> from 2136 tonnes in 2004 to 1112</w:t>
      </w:r>
      <w:r w:rsidR="00467B4D" w:rsidRPr="00475A16">
        <w:t xml:space="preserve"> tonnes in 2013</w:t>
      </w:r>
      <w:r w:rsidRPr="00475A16">
        <w:t xml:space="preserve"> (</w:t>
      </w:r>
      <w:r w:rsidR="007D33FA" w:rsidRPr="00475A16">
        <w:t>7</w:t>
      </w:r>
      <w:r w:rsidR="00467B4D" w:rsidRPr="00475A16">
        <w:t>% per year), and then increased again in 2014 and 2015 to 14</w:t>
      </w:r>
      <w:r w:rsidR="00BC516F" w:rsidRPr="00475A16">
        <w:t>31 and 1400</w:t>
      </w:r>
      <w:r w:rsidR="007D33FA" w:rsidRPr="00475A16">
        <w:t xml:space="preserve"> tonnes respe</w:t>
      </w:r>
      <w:r w:rsidR="00BC516F" w:rsidRPr="00475A16">
        <w:t>ctively, declining again in 2017 to 914</w:t>
      </w:r>
      <w:r w:rsidR="007D33FA" w:rsidRPr="00475A16">
        <w:t xml:space="preserve"> tonnes.</w:t>
      </w:r>
      <w:r w:rsidR="00467B4D" w:rsidRPr="00475A16">
        <w:t xml:space="preserve"> </w:t>
      </w:r>
    </w:p>
    <w:p w14:paraId="16D0F67A" w14:textId="12B0EE95" w:rsidR="00DD233A" w:rsidRPr="00475A16" w:rsidRDefault="00DD233A" w:rsidP="00DD233A">
      <w:pPr>
        <w:pStyle w:val="BodyText"/>
      </w:pPr>
      <w:bookmarkStart w:id="106" w:name="_Hlk16003525"/>
      <w:r w:rsidRPr="00475A16">
        <w:t>Australian HCFC-22 emissions have been estimated by in</w:t>
      </w:r>
      <w:r w:rsidR="004075AB" w:rsidRPr="00475A16">
        <w:t>verse modelling (NAME,</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for the period 2002-2011. The overall agreement with ISC estimates is good</w:t>
      </w:r>
      <w:r w:rsidR="002C1E50" w:rsidRPr="00475A16">
        <w:t xml:space="preserve"> (better than </w:t>
      </w:r>
      <w:r w:rsidR="005D4DCD" w:rsidRPr="00475A16">
        <w:t>99</w:t>
      </w:r>
      <w:r w:rsidR="002C1E50" w:rsidRPr="00475A16">
        <w:t>%)</w:t>
      </w:r>
      <w:r w:rsidRPr="00475A16">
        <w:t>, with average NAME emissions being lower</w:t>
      </w:r>
      <w:r w:rsidR="005D4DCD" w:rsidRPr="00475A16">
        <w:t xml:space="preserve"> than ISC emissions pre-2007 and higher post-2007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w:t>
      </w:r>
    </w:p>
    <w:bookmarkEnd w:id="106"/>
    <w:p w14:paraId="698C6EEC" w14:textId="0C6676DE" w:rsidR="009D417E" w:rsidRPr="00475A16" w:rsidRDefault="009D417E" w:rsidP="009D417E">
      <w:pPr>
        <w:pStyle w:val="BodyText"/>
      </w:pPr>
      <w:r w:rsidRPr="00475A16">
        <w:t xml:space="preserve">The Australian HCFC-22 bank in operational refrigeration/air conditioning equipment peaked at 13450 tonnes in 2007 with a projected decline to 2858 tonnes in 2018 (Brodribb and McCann, 2013). Over the same period emissions from the bank have fallen from 1450 tonnes in 2007 to 180 tonnes in 2018. As mentioned in section 4, a recent update (Brodribb and McCann, 2018) estimates the Australian HCFC-22 Bank at 5584 tonnes for 2018 and Australian emissions of HCFC-22 for 2018 of 323 tonnes. Some of the additional HCFC-22 emissions implied from the Cape Grim data could be from refrigeration/ac equipment and other HCFC-22-containing products (e.g. plastic foams, aerosol cans) in landfills. </w:t>
      </w:r>
    </w:p>
    <w:p w14:paraId="4B885450" w14:textId="0A687F63" w:rsidR="00BA0EB7" w:rsidRPr="00475A16" w:rsidRDefault="00C34024" w:rsidP="00BA0EB7">
      <w:pPr>
        <w:pStyle w:val="BodyText2"/>
      </w:pPr>
      <w:r w:rsidRPr="00475A16">
        <w:t xml:space="preserve">Total </w:t>
      </w:r>
      <w:r w:rsidR="00935326" w:rsidRPr="00475A16">
        <w:t>HCFC-22 emissions</w:t>
      </w:r>
      <w:r w:rsidRPr="00475A16">
        <w:t xml:space="preserve"> from Cape Grim data and as </w:t>
      </w:r>
      <w:r w:rsidR="00DF603F" w:rsidRPr="00475A16">
        <w:t xml:space="preserve">projected </w:t>
      </w:r>
      <w:r w:rsidRPr="00475A16">
        <w:t>leakage from the HCF</w:t>
      </w:r>
      <w:r w:rsidR="004075AB" w:rsidRPr="00475A16">
        <w:t xml:space="preserve">C-22 bank are shown in </w:t>
      </w:r>
      <w:r w:rsidR="00D2140D" w:rsidRPr="00475A16">
        <w:fldChar w:fldCharType="begin"/>
      </w:r>
      <w:r w:rsidR="00D2140D" w:rsidRPr="00475A16">
        <w:instrText xml:space="preserve"> REF _Ref37241820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14</w:t>
      </w:r>
      <w:r w:rsidR="00D2140D" w:rsidRPr="00475A16">
        <w:fldChar w:fldCharType="end"/>
      </w:r>
      <w:r w:rsidR="00935326" w:rsidRPr="00475A16">
        <w:t xml:space="preserve"> as a function of the H</w:t>
      </w:r>
      <w:r w:rsidRPr="00475A16">
        <w:t>CFC-22 bank</w:t>
      </w:r>
      <w:r w:rsidR="0086420F" w:rsidRPr="00475A16">
        <w:t xml:space="preserve">. </w:t>
      </w:r>
      <w:r w:rsidR="005744FE" w:rsidRPr="00475A16">
        <w:t>An assumed</w:t>
      </w:r>
      <w:r w:rsidR="0086420F" w:rsidRPr="00475A16">
        <w:t xml:space="preserve"> </w:t>
      </w:r>
      <w:r w:rsidR="00935326" w:rsidRPr="00475A16">
        <w:t xml:space="preserve">linear relationship between emissions and bank size, </w:t>
      </w:r>
      <w:r w:rsidR="005744FE" w:rsidRPr="00475A16">
        <w:t xml:space="preserve">implies </w:t>
      </w:r>
      <w:r w:rsidRPr="00475A16">
        <w:t>a bank</w:t>
      </w:r>
      <w:r w:rsidR="00C57D30" w:rsidRPr="00475A16">
        <w:t xml:space="preserve"> </w:t>
      </w:r>
      <w:r w:rsidR="00935326" w:rsidRPr="00475A16">
        <w:t>emission factor</w:t>
      </w:r>
      <w:r w:rsidR="00C57D30" w:rsidRPr="00475A16">
        <w:t xml:space="preserve"> from operational refrigeration equipment</w:t>
      </w:r>
      <w:r w:rsidR="00935326" w:rsidRPr="00475A16">
        <w:t xml:space="preserve"> of </w:t>
      </w:r>
      <w:r w:rsidR="00656E15" w:rsidRPr="00475A16">
        <w:t>13</w:t>
      </w:r>
      <w:r w:rsidR="00935326" w:rsidRPr="00475A16">
        <w:t>%/</w:t>
      </w:r>
      <w:r w:rsidRPr="00475A16">
        <w:t>yr.</w:t>
      </w:r>
      <w:r w:rsidR="00B576FB" w:rsidRPr="00475A16">
        <w:t xml:space="preserve"> </w:t>
      </w:r>
      <w:r w:rsidR="00BA0EB7" w:rsidRPr="00475A16">
        <w:t>The difference between total HCFC-22 emissions and bank HCFC-22 emissions could be emi</w:t>
      </w:r>
      <w:r w:rsidR="004075AB" w:rsidRPr="00475A16">
        <w:t>ssions from landfills (</w:t>
      </w:r>
      <w:r w:rsidR="00D2140D" w:rsidRPr="00475A16">
        <w:fldChar w:fldCharType="begin"/>
      </w:r>
      <w:r w:rsidR="00D2140D" w:rsidRPr="00475A16">
        <w:instrText xml:space="preserve"> REF _Ref37241847 \h </w:instrText>
      </w:r>
      <w:r w:rsidR="00475A16" w:rsidRPr="00475A16">
        <w:instrText xml:space="preserve"> \* MERGEFORMAT </w:instrText>
      </w:r>
      <w:r w:rsidR="00D2140D" w:rsidRPr="00475A16">
        <w:fldChar w:fldCharType="separate"/>
      </w:r>
      <w:r w:rsidR="00D2140D" w:rsidRPr="00475A16">
        <w:t>Figure 15</w:t>
      </w:r>
      <w:r w:rsidR="00D2140D" w:rsidRPr="00475A16">
        <w:fldChar w:fldCharType="end"/>
      </w:r>
      <w:r w:rsidR="00BA0EB7" w:rsidRPr="00475A16">
        <w:t>)</w:t>
      </w:r>
      <w:r w:rsidR="00264E84" w:rsidRPr="00475A16">
        <w:t xml:space="preserve"> or other minor uses such </w:t>
      </w:r>
      <w:r w:rsidR="00D744B9" w:rsidRPr="00475A16">
        <w:t>as from foam, fire protection or</w:t>
      </w:r>
      <w:r w:rsidR="00264E84" w:rsidRPr="00475A16">
        <w:t xml:space="preserve"> aerosols</w:t>
      </w:r>
      <w:r w:rsidR="00BA0EB7" w:rsidRPr="00475A16">
        <w:t xml:space="preserve">. </w:t>
      </w:r>
      <w:r w:rsidR="007050BF" w:rsidRPr="00475A16">
        <w:t xml:space="preserve">These emissions are relatively constant over the period 2002-2012 (approx. 500 tonnes) increasing to about </w:t>
      </w:r>
      <w:r w:rsidR="007836FE" w:rsidRPr="00475A16">
        <w:t>9</w:t>
      </w:r>
      <w:r w:rsidR="00FC6484" w:rsidRPr="00475A16">
        <w:t>00 tonnes (2014-2016</w:t>
      </w:r>
      <w:r w:rsidR="007050BF" w:rsidRPr="00475A16">
        <w:t>)</w:t>
      </w:r>
      <w:r w:rsidR="00FC6484" w:rsidRPr="00475A16">
        <w:t xml:space="preserve"> and dropping to 670 tonnes in 2017</w:t>
      </w:r>
      <w:r w:rsidR="007050BF" w:rsidRPr="00475A16">
        <w:t>.</w:t>
      </w:r>
    </w:p>
    <w:tbl>
      <w:tblPr>
        <w:tblStyle w:val="TableCSIRO"/>
        <w:tblW w:w="0" w:type="auto"/>
        <w:tblInd w:w="0" w:type="dxa"/>
        <w:tblBorders>
          <w:bottom w:val="none" w:sz="0" w:space="0" w:color="auto"/>
        </w:tblBorders>
        <w:tblLook w:val="04A0" w:firstRow="1" w:lastRow="0" w:firstColumn="1" w:lastColumn="0" w:noHBand="0" w:noVBand="1"/>
      </w:tblPr>
      <w:tblGrid>
        <w:gridCol w:w="6292"/>
        <w:gridCol w:w="3347"/>
      </w:tblGrid>
      <w:tr w:rsidR="00415003" w14:paraId="50B7F04D" w14:textId="77777777" w:rsidTr="00D2140D">
        <w:trPr>
          <w:cnfStyle w:val="100000000000" w:firstRow="1" w:lastRow="0" w:firstColumn="0" w:lastColumn="0" w:oddVBand="0" w:evenVBand="0" w:oddHBand="0" w:evenHBand="0" w:firstRowFirstColumn="0" w:firstRowLastColumn="0" w:lastRowFirstColumn="0" w:lastRowLastColumn="0"/>
        </w:trPr>
        <w:tc>
          <w:tcPr>
            <w:tcW w:w="6292" w:type="dxa"/>
            <w:shd w:val="clear" w:color="auto" w:fill="auto"/>
          </w:tcPr>
          <w:p w14:paraId="48174F36" w14:textId="77777777" w:rsidR="00415003" w:rsidRDefault="00415003" w:rsidP="00415003">
            <w:pPr>
              <w:pStyle w:val="Figure"/>
            </w:pPr>
            <w:r>
              <w:rPr>
                <w:noProof/>
              </w:rPr>
              <w:drawing>
                <wp:inline distT="0" distB="0" distL="0" distR="0" wp14:anchorId="3C6CD692" wp14:editId="0CDD8628">
                  <wp:extent cx="3888000" cy="2138400"/>
                  <wp:effectExtent l="0" t="0" r="0" b="0"/>
                  <wp:docPr id="40" name="Picture 40" descr="Figure 14 is a graph of total Australian HCFC 22 emissions as a function of HCFC 22 bank emissions. It shows that as the bank decreases, total HCFC emissions also decrease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E_2016_ODS emiss_Fig 12c.png"/>
                          <pic:cNvPicPr/>
                        </pic:nvPicPr>
                        <pic:blipFill>
                          <a:blip r:embed="rId38"/>
                          <a:stretch>
                            <a:fillRect/>
                          </a:stretch>
                        </pic:blipFill>
                        <pic:spPr>
                          <a:xfrm>
                            <a:off x="0" y="0"/>
                            <a:ext cx="3888000" cy="2138400"/>
                          </a:xfrm>
                          <a:prstGeom prst="rect">
                            <a:avLst/>
                          </a:prstGeom>
                        </pic:spPr>
                      </pic:pic>
                    </a:graphicData>
                  </a:graphic>
                </wp:inline>
              </w:drawing>
            </w:r>
          </w:p>
        </w:tc>
        <w:tc>
          <w:tcPr>
            <w:tcW w:w="3347" w:type="dxa"/>
            <w:shd w:val="clear" w:color="auto" w:fill="auto"/>
          </w:tcPr>
          <w:p w14:paraId="4146B5C4" w14:textId="77777777" w:rsidR="00415003" w:rsidRDefault="00415003" w:rsidP="00BB291A">
            <w:pPr>
              <w:pStyle w:val="CaptionFigure"/>
            </w:pPr>
            <w:bookmarkStart w:id="107" w:name="_Ref37241820"/>
            <w:bookmarkStart w:id="108" w:name="_Toc39840485"/>
            <w:r w:rsidRPr="00A61BB9">
              <w:rPr>
                <w:b/>
              </w:rPr>
              <w:t xml:space="preserve">Figure </w:t>
            </w:r>
            <w:r w:rsidRPr="00A61BB9">
              <w:rPr>
                <w:b/>
              </w:rPr>
              <w:fldChar w:fldCharType="begin"/>
            </w:r>
            <w:r w:rsidRPr="00A61BB9">
              <w:rPr>
                <w:b/>
              </w:rPr>
              <w:instrText xml:space="preserve"> SEQ Figure \* ARABIC </w:instrText>
            </w:r>
            <w:r w:rsidRPr="00A61BB9">
              <w:rPr>
                <w:b/>
              </w:rPr>
              <w:fldChar w:fldCharType="separate"/>
            </w:r>
            <w:r w:rsidR="00357127">
              <w:rPr>
                <w:b/>
                <w:noProof/>
              </w:rPr>
              <w:t>14</w:t>
            </w:r>
            <w:r w:rsidRPr="00A61BB9">
              <w:rPr>
                <w:b/>
              </w:rPr>
              <w:fldChar w:fldCharType="end"/>
            </w:r>
            <w:bookmarkEnd w:id="107"/>
            <w:r w:rsidRPr="00096793">
              <w:rPr>
                <w:b/>
              </w:rPr>
              <w:t>.</w:t>
            </w:r>
            <w:r>
              <w:t xml:space="preserve"> Total Australian HCFC-22 emissions (k tonnes) from Cape Grim data and HCFC-22 bank emissions as functions of the HCFC-22 bank (k tonnes; Brodribb and McCann, 2015a). The dashed line is a linear regression: slope = </w:t>
            </w:r>
            <w:r w:rsidRPr="00E51418">
              <w:t>0.</w:t>
            </w:r>
            <w:r w:rsidR="00656E15">
              <w:t>13</w:t>
            </w:r>
            <w:r>
              <w:t xml:space="preserve"> tonne/tonne banked.</w:t>
            </w:r>
            <w:bookmarkEnd w:id="108"/>
            <w:r w:rsidR="004C6795">
              <w:t xml:space="preserve"> </w:t>
            </w:r>
          </w:p>
        </w:tc>
      </w:tr>
      <w:tr w:rsidR="00BA0EB7" w14:paraId="3420CF3E" w14:textId="77777777" w:rsidTr="00D2140D">
        <w:tc>
          <w:tcPr>
            <w:tcW w:w="6292" w:type="dxa"/>
            <w:shd w:val="clear" w:color="auto" w:fill="auto"/>
          </w:tcPr>
          <w:p w14:paraId="7D5480B5" w14:textId="77777777" w:rsidR="00BA0EB7" w:rsidRDefault="00BA0EB7" w:rsidP="00415003">
            <w:pPr>
              <w:pStyle w:val="Figure"/>
              <w:rPr>
                <w:noProof/>
              </w:rPr>
            </w:pPr>
            <w:r>
              <w:rPr>
                <w:noProof/>
              </w:rPr>
              <w:drawing>
                <wp:inline distT="0" distB="0" distL="0" distR="0" wp14:anchorId="122814F1" wp14:editId="62BA5E3F">
                  <wp:extent cx="3886763" cy="1959452"/>
                  <wp:effectExtent l="0" t="0" r="0" b="3175"/>
                  <wp:docPr id="57" name="Picture 57" descr="Figure 15 is a graph of Australian emissions of hydrochlorofluorocarbon 22 from 2002 to 2017. It suggests that emissions might be coming from non equipment sources such as landf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E_2016_ODS emiss_Fig 13.png"/>
                          <pic:cNvPicPr/>
                        </pic:nvPicPr>
                        <pic:blipFill>
                          <a:blip r:embed="rId39"/>
                          <a:stretch>
                            <a:fillRect/>
                          </a:stretch>
                        </pic:blipFill>
                        <pic:spPr>
                          <a:xfrm>
                            <a:off x="0" y="0"/>
                            <a:ext cx="3886763" cy="1959452"/>
                          </a:xfrm>
                          <a:prstGeom prst="rect">
                            <a:avLst/>
                          </a:prstGeom>
                        </pic:spPr>
                      </pic:pic>
                    </a:graphicData>
                  </a:graphic>
                </wp:inline>
              </w:drawing>
            </w:r>
          </w:p>
        </w:tc>
        <w:tc>
          <w:tcPr>
            <w:tcW w:w="3347" w:type="dxa"/>
            <w:shd w:val="clear" w:color="auto" w:fill="auto"/>
          </w:tcPr>
          <w:p w14:paraId="2DDA8B5A" w14:textId="77777777" w:rsidR="00BA0EB7" w:rsidRPr="00E609EB" w:rsidRDefault="00BA0EB7" w:rsidP="00E609EB">
            <w:pPr>
              <w:pStyle w:val="CaptionFigure"/>
            </w:pPr>
            <w:bookmarkStart w:id="109" w:name="_Ref37241847"/>
            <w:bookmarkStart w:id="110" w:name="_Toc39840486"/>
            <w:r w:rsidRPr="005A6A8D">
              <w:rPr>
                <w:b/>
              </w:rPr>
              <w:t xml:space="preserve">Figure </w:t>
            </w:r>
            <w:r w:rsidRPr="005A6A8D">
              <w:rPr>
                <w:b/>
              </w:rPr>
              <w:fldChar w:fldCharType="begin"/>
            </w:r>
            <w:r w:rsidRPr="005A6A8D">
              <w:rPr>
                <w:b/>
              </w:rPr>
              <w:instrText xml:space="preserve"> SEQ Figure \* ARABIC </w:instrText>
            </w:r>
            <w:r w:rsidRPr="005A6A8D">
              <w:rPr>
                <w:b/>
              </w:rPr>
              <w:fldChar w:fldCharType="separate"/>
            </w:r>
            <w:r w:rsidR="00357127" w:rsidRPr="005A6A8D">
              <w:rPr>
                <w:b/>
              </w:rPr>
              <w:t>15</w:t>
            </w:r>
            <w:r w:rsidRPr="005A6A8D">
              <w:rPr>
                <w:b/>
              </w:rPr>
              <w:fldChar w:fldCharType="end"/>
            </w:r>
            <w:bookmarkEnd w:id="109"/>
            <w:r w:rsidRPr="00E609EB">
              <w:t>. Possible HCFC-22 emissions from non-equipment bank sour</w:t>
            </w:r>
            <w:r w:rsidR="00D83126" w:rsidRPr="00E609EB">
              <w:t>ces such as landfills</w:t>
            </w:r>
            <w:r w:rsidRPr="00E609EB">
              <w:t>.</w:t>
            </w:r>
            <w:bookmarkEnd w:id="110"/>
            <w:r w:rsidR="008A3D88" w:rsidRPr="00E609EB">
              <w:t xml:space="preserve"> </w:t>
            </w:r>
            <w:r w:rsidR="004C6795" w:rsidRPr="00E609EB">
              <w:t xml:space="preserve"> </w:t>
            </w:r>
          </w:p>
        </w:tc>
      </w:tr>
    </w:tbl>
    <w:p w14:paraId="69BB454D" w14:textId="77777777" w:rsidR="00B576FB" w:rsidRDefault="00B576FB" w:rsidP="00A57B2D">
      <w:pPr>
        <w:pStyle w:val="BodyText"/>
      </w:pPr>
    </w:p>
    <w:p w14:paraId="505E9BA0" w14:textId="77777777" w:rsidR="00552120" w:rsidRDefault="00A57B2D" w:rsidP="00DC02EB">
      <w:pPr>
        <w:pStyle w:val="BodyText"/>
      </w:pPr>
      <w:r w:rsidRPr="0057225C">
        <w:lastRenderedPageBreak/>
        <w:t>HCFC-124 emissions have declined steadily from 26</w:t>
      </w:r>
      <w:r w:rsidR="001313B4">
        <w:t>2</w:t>
      </w:r>
      <w:r w:rsidRPr="0057225C">
        <w:t xml:space="preserve"> tonnes in 1999 to </w:t>
      </w:r>
      <w:r w:rsidR="0032011E">
        <w:t>21</w:t>
      </w:r>
      <w:r w:rsidRPr="0057225C">
        <w:t xml:space="preserve"> tonnes in 20</w:t>
      </w:r>
      <w:r w:rsidR="0032011E">
        <w:t>17</w:t>
      </w:r>
      <w:r w:rsidRPr="0057225C">
        <w:t xml:space="preserve"> (a decline of </w:t>
      </w:r>
      <w:r w:rsidR="00C40C28">
        <w:t>over</w:t>
      </w:r>
      <w:r w:rsidR="00D64D3C">
        <w:t xml:space="preserve"> 1</w:t>
      </w:r>
      <w:r w:rsidR="0032011E">
        <w:t>5</w:t>
      </w:r>
      <w:r w:rsidR="00006CE9">
        <w:t>% per year). Emissions levelled off from 2009-2013,</w:t>
      </w:r>
      <w:r w:rsidRPr="0057225C">
        <w:t xml:space="preserve"> staying steady at about </w:t>
      </w:r>
      <w:r w:rsidR="00C40C28">
        <w:t xml:space="preserve">30 tonnes per year, </w:t>
      </w:r>
      <w:r w:rsidR="0032011E">
        <w:t>then averaging about</w:t>
      </w:r>
      <w:r w:rsidR="00C40C28">
        <w:t xml:space="preserve"> </w:t>
      </w:r>
      <w:r w:rsidR="0032011E">
        <w:t>20</w:t>
      </w:r>
      <w:r w:rsidR="00C40C28">
        <w:t xml:space="preserve"> tonnes</w:t>
      </w:r>
      <w:r w:rsidR="0032011E">
        <w:t xml:space="preserve"> per year from 2014-2017.</w:t>
      </w:r>
      <w:r w:rsidR="00C40C28">
        <w:t xml:space="preserve"> </w:t>
      </w:r>
    </w:p>
    <w:p w14:paraId="58851E3E" w14:textId="13A3D8BA" w:rsidR="00552120" w:rsidRPr="00475A16" w:rsidRDefault="00A57B2D" w:rsidP="003E5C07">
      <w:pPr>
        <w:pStyle w:val="BodyText"/>
      </w:pPr>
      <w:r w:rsidRPr="00EC50B8">
        <w:rPr>
          <w:color w:val="000000" w:themeColor="text1"/>
        </w:rPr>
        <w:t xml:space="preserve">HCFC-141b </w:t>
      </w:r>
      <w:r w:rsidRPr="00EC50B8">
        <w:t>emissions have fluctuated over the period 1999-201</w:t>
      </w:r>
      <w:r w:rsidR="00EC50B8" w:rsidRPr="00EC50B8">
        <w:t>7</w:t>
      </w:r>
      <w:r w:rsidRPr="00EC50B8">
        <w:t xml:space="preserve">, falling from over 400 tonnes in 1999 to </w:t>
      </w:r>
      <w:r w:rsidR="00525DB9" w:rsidRPr="00EC50B8">
        <w:t>2</w:t>
      </w:r>
      <w:r w:rsidR="00AD6D0D" w:rsidRPr="00EC50B8">
        <w:t>6</w:t>
      </w:r>
      <w:r w:rsidR="00525DB9" w:rsidRPr="00EC50B8">
        <w:t>0-320</w:t>
      </w:r>
      <w:r w:rsidRPr="00EC50B8">
        <w:t xml:space="preserve"> </w:t>
      </w:r>
      <w:r w:rsidRPr="00475A16">
        <w:t>tonnes in 200</w:t>
      </w:r>
      <w:r w:rsidR="00EC50B8" w:rsidRPr="00475A16">
        <w:t>1-2007</w:t>
      </w:r>
      <w:r w:rsidRPr="00475A16">
        <w:t xml:space="preserve">, </w:t>
      </w:r>
      <w:r w:rsidR="00525DB9" w:rsidRPr="00475A16">
        <w:t xml:space="preserve">falling again to </w:t>
      </w:r>
      <w:r w:rsidR="00161202" w:rsidRPr="00475A16">
        <w:t>120</w:t>
      </w:r>
      <w:r w:rsidR="00525DB9" w:rsidRPr="00475A16">
        <w:t xml:space="preserve"> tonnes </w:t>
      </w:r>
      <w:r w:rsidR="00AD6D0D" w:rsidRPr="00475A16">
        <w:t>in 2010, then rising every year since</w:t>
      </w:r>
      <w:r w:rsidR="00525DB9" w:rsidRPr="00475A16">
        <w:t xml:space="preserve"> to </w:t>
      </w:r>
      <w:r w:rsidR="00161202" w:rsidRPr="00475A16">
        <w:t>255</w:t>
      </w:r>
      <w:r w:rsidR="00525DB9" w:rsidRPr="00475A16">
        <w:t xml:space="preserve"> tonnes in 201</w:t>
      </w:r>
      <w:r w:rsidR="00AD6D0D" w:rsidRPr="00475A16">
        <w:t>5</w:t>
      </w:r>
      <w:r w:rsidR="00EC50B8" w:rsidRPr="00475A16">
        <w:t>, dropping again to 199 tonnes in 2017</w:t>
      </w:r>
      <w:r w:rsidR="00525DB9" w:rsidRPr="00475A16">
        <w:t>.</w:t>
      </w:r>
      <w:r w:rsidRPr="00475A16">
        <w:t xml:space="preserve"> </w:t>
      </w:r>
      <w:r w:rsidR="003E5C07" w:rsidRPr="00475A16">
        <w:t xml:space="preserve">Australian HCFC-141b emissions have been estimated by </w:t>
      </w:r>
      <w:r w:rsidR="007F368D" w:rsidRPr="00475A16">
        <w:t>in</w:t>
      </w:r>
      <w:r w:rsidR="004075AB" w:rsidRPr="00475A16">
        <w:t>verse modelling (</w:t>
      </w:r>
      <w:proofErr w:type="spellStart"/>
      <w:r w:rsidR="004075AB" w:rsidRPr="00475A16">
        <w:t>NAME</w:t>
      </w:r>
      <w:proofErr w:type="gramStart"/>
      <w:r w:rsidR="004075AB" w:rsidRPr="00475A16">
        <w:t>,</w:t>
      </w:r>
      <w:proofErr w:type="gramEnd"/>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Figure</w:t>
      </w:r>
      <w:proofErr w:type="spellEnd"/>
      <w:r w:rsidR="00D2140D" w:rsidRPr="00475A16">
        <w:t xml:space="preserve"> </w:t>
      </w:r>
      <w:r w:rsidR="00D2140D" w:rsidRPr="00475A16">
        <w:rPr>
          <w:noProof/>
        </w:rPr>
        <w:t>12</w:t>
      </w:r>
      <w:r w:rsidR="00D2140D" w:rsidRPr="00475A16">
        <w:fldChar w:fldCharType="end"/>
      </w:r>
      <w:r w:rsidR="007F368D" w:rsidRPr="00475A16">
        <w:t xml:space="preserve">) for the period 2002-2011. The overall agreement with ISC estimates is </w:t>
      </w:r>
      <w:r w:rsidR="005D4DCD" w:rsidRPr="00475A16">
        <w:t>good</w:t>
      </w:r>
      <w:r w:rsidR="00386515" w:rsidRPr="00475A16">
        <w:t xml:space="preserve">, with average NAME emissions being </w:t>
      </w:r>
      <w:r w:rsidR="005D4DCD" w:rsidRPr="00475A16">
        <w:t>6</w:t>
      </w:r>
      <w:r w:rsidR="00386515" w:rsidRPr="00475A16">
        <w:t xml:space="preserve">% </w:t>
      </w:r>
      <w:r w:rsidR="007F368D" w:rsidRPr="00475A16">
        <w:t>low</w:t>
      </w:r>
      <w:r w:rsidR="005D4DCD" w:rsidRPr="00475A16">
        <w:t>er</w:t>
      </w:r>
      <w:r w:rsidR="00386515" w:rsidRPr="00475A16">
        <w:t xml:space="preserve"> than ISC emissions.</w:t>
      </w:r>
    </w:p>
    <w:p w14:paraId="05E6178E" w14:textId="0FBE014F" w:rsidR="00A57B2D" w:rsidRPr="009F4E5A" w:rsidRDefault="00A57B2D" w:rsidP="00A57B2D">
      <w:pPr>
        <w:pStyle w:val="BodyText"/>
      </w:pPr>
      <w:r w:rsidRPr="00475A16">
        <w:t xml:space="preserve">HCFC-142b emissions have </w:t>
      </w:r>
      <w:r w:rsidR="00BB11CA" w:rsidRPr="00475A16">
        <w:t>also fluc</w:t>
      </w:r>
      <w:r w:rsidR="009F4E5A" w:rsidRPr="00475A16">
        <w:t>tuated over the period 1999-2017</w:t>
      </w:r>
      <w:r w:rsidRPr="00475A16">
        <w:t xml:space="preserve">, </w:t>
      </w:r>
      <w:r w:rsidR="00EA094A" w:rsidRPr="00475A16">
        <w:t xml:space="preserve">falling from 100 tonnes in 1999 to </w:t>
      </w:r>
      <w:r w:rsidR="00512DD9" w:rsidRPr="00475A16">
        <w:t>35 tonnes in 2005</w:t>
      </w:r>
      <w:r w:rsidR="00EA094A" w:rsidRPr="00475A16">
        <w:t xml:space="preserve">, rising to </w:t>
      </w:r>
      <w:r w:rsidR="00512DD9" w:rsidRPr="00475A16">
        <w:t>65</w:t>
      </w:r>
      <w:r w:rsidR="00EA094A" w:rsidRPr="00475A16">
        <w:t xml:space="preserve"> tonnes in 2007</w:t>
      </w:r>
      <w:r w:rsidR="00512DD9" w:rsidRPr="00475A16">
        <w:t>, then declining</w:t>
      </w:r>
      <w:r w:rsidR="009F4E5A" w:rsidRPr="00475A16">
        <w:t xml:space="preserve"> for most of the following years to 37 tonnes in 2017</w:t>
      </w:r>
      <w:r w:rsidR="00EA094A" w:rsidRPr="00475A16">
        <w:t>.</w:t>
      </w:r>
      <w:r w:rsidR="002B1CFC" w:rsidRPr="00475A16">
        <w:t xml:space="preserve"> Australian HCFC-141b emissions have been estimated by inverse modelling (NAME,</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002B1CFC" w:rsidRPr="00475A16">
        <w:t>) for the period 2</w:t>
      </w:r>
      <w:r w:rsidR="00CB0D67" w:rsidRPr="00475A16">
        <w:t>002-2011. The overall</w:t>
      </w:r>
      <w:r w:rsidR="00CB0D67" w:rsidRPr="009F4E5A">
        <w:t xml:space="preserve"> agreement</w:t>
      </w:r>
      <w:r w:rsidR="002B1CFC" w:rsidRPr="009F4E5A">
        <w:t xml:space="preserve"> with ISC estimates is </w:t>
      </w:r>
      <w:r w:rsidR="007F368D" w:rsidRPr="009F4E5A">
        <w:t>good</w:t>
      </w:r>
      <w:r w:rsidR="002B1CFC" w:rsidRPr="009F4E5A">
        <w:t xml:space="preserve">, with average NAME emissions being </w:t>
      </w:r>
      <w:r w:rsidR="007F368D" w:rsidRPr="009F4E5A">
        <w:t>4</w:t>
      </w:r>
      <w:r w:rsidR="002B1CFC" w:rsidRPr="009F4E5A">
        <w:t xml:space="preserve">% </w:t>
      </w:r>
      <w:r w:rsidR="007F368D" w:rsidRPr="009F4E5A">
        <w:t>lo</w:t>
      </w:r>
      <w:r w:rsidR="00CB0D67" w:rsidRPr="009F4E5A">
        <w:t>wer</w:t>
      </w:r>
      <w:r w:rsidR="002B1CFC" w:rsidRPr="009F4E5A">
        <w:t xml:space="preserve"> than ISC emissions</w:t>
      </w:r>
      <w:r w:rsidR="00CB0D67" w:rsidRPr="009F4E5A">
        <w:t xml:space="preserve"> (</w:t>
      </w:r>
      <w:r w:rsidR="007F368D" w:rsidRPr="009F4E5A">
        <w:t>similar to</w:t>
      </w:r>
      <w:r w:rsidR="00CB0D67" w:rsidRPr="009F4E5A">
        <w:t xml:space="preserve"> the HCFC-141b comparison).</w:t>
      </w:r>
    </w:p>
    <w:p w14:paraId="67224CB2" w14:textId="77777777" w:rsidR="00A57B2D" w:rsidRPr="00473210" w:rsidRDefault="00A57B2D" w:rsidP="00A57B2D">
      <w:pPr>
        <w:pStyle w:val="BodyText"/>
      </w:pPr>
      <w:r w:rsidRPr="00473210">
        <w:t>Total HCFC emissions have fallen</w:t>
      </w:r>
      <w:r w:rsidR="00F83C5D" w:rsidRPr="00473210">
        <w:t xml:space="preserve"> by about </w:t>
      </w:r>
      <w:r w:rsidR="00E41F15" w:rsidRPr="00473210">
        <w:t>64</w:t>
      </w:r>
      <w:r w:rsidR="00F83C5D" w:rsidRPr="00473210">
        <w:t>%</w:t>
      </w:r>
      <w:r w:rsidRPr="00473210">
        <w:t xml:space="preserve"> from 3</w:t>
      </w:r>
      <w:r w:rsidR="00E42C31" w:rsidRPr="00473210">
        <w:t>,</w:t>
      </w:r>
      <w:r w:rsidR="00DA082F" w:rsidRPr="00473210">
        <w:t>286</w:t>
      </w:r>
      <w:r w:rsidR="0074090C" w:rsidRPr="00473210">
        <w:t xml:space="preserve"> tonnes in 1999 to </w:t>
      </w:r>
      <w:r w:rsidRPr="00473210">
        <w:t>1</w:t>
      </w:r>
      <w:r w:rsidR="00E42C31" w:rsidRPr="00473210">
        <w:t>,</w:t>
      </w:r>
      <w:r w:rsidR="00E41F15" w:rsidRPr="00473210">
        <w:t>170</w:t>
      </w:r>
      <w:r w:rsidRPr="00473210">
        <w:t xml:space="preserve"> tonnes</w:t>
      </w:r>
      <w:r w:rsidR="0074090C" w:rsidRPr="00473210">
        <w:t xml:space="preserve"> </w:t>
      </w:r>
      <w:r w:rsidRPr="00473210">
        <w:t>in 201</w:t>
      </w:r>
      <w:r w:rsidR="00E41F15" w:rsidRPr="00473210">
        <w:t>7</w:t>
      </w:r>
      <w:r w:rsidR="00584284" w:rsidRPr="00473210">
        <w:t>,</w:t>
      </w:r>
      <w:r w:rsidRPr="00473210">
        <w:t xml:space="preserve"> a</w:t>
      </w:r>
      <w:r w:rsidR="00F83C5D" w:rsidRPr="00473210">
        <w:t>n overall</w:t>
      </w:r>
      <w:r w:rsidRPr="00473210">
        <w:t xml:space="preserve"> decline of </w:t>
      </w:r>
      <w:r w:rsidR="00197BDB" w:rsidRPr="00473210">
        <w:t xml:space="preserve">about </w:t>
      </w:r>
      <w:r w:rsidR="00C33312" w:rsidRPr="00473210">
        <w:t>6</w:t>
      </w:r>
      <w:r w:rsidRPr="00473210">
        <w:t>% per year. ODP-weighted HCFC emissions have fall</w:t>
      </w:r>
      <w:r w:rsidR="005F7302" w:rsidRPr="00473210">
        <w:t xml:space="preserve">en from 196 tonnes in 1999 to </w:t>
      </w:r>
      <w:r w:rsidR="00C73C04" w:rsidRPr="00473210">
        <w:t>about 100</w:t>
      </w:r>
      <w:r w:rsidRPr="00473210">
        <w:t xml:space="preserve"> tonnes</w:t>
      </w:r>
      <w:r w:rsidR="00E07CA5" w:rsidRPr="00473210">
        <w:t xml:space="preserve"> per year, 2010-2017</w:t>
      </w:r>
      <w:r w:rsidRPr="00473210">
        <w:t xml:space="preserve">, </w:t>
      </w:r>
      <w:r w:rsidR="00E07CA5" w:rsidRPr="00473210">
        <w:t>6</w:t>
      </w:r>
      <w:r w:rsidRPr="00473210">
        <w:t>% of Australia’s Montreal Protocol ODS (ODP-weighted) emissions in 201</w:t>
      </w:r>
      <w:r w:rsidR="00E07CA5" w:rsidRPr="00473210">
        <w:t>7</w:t>
      </w:r>
      <w:r w:rsidRPr="00473210">
        <w:t xml:space="preserve"> (</w:t>
      </w:r>
      <w:r w:rsidR="00C73C04" w:rsidRPr="00473210">
        <w:t>1</w:t>
      </w:r>
      <w:r w:rsidR="00DA082F" w:rsidRPr="00473210">
        <w:t>2</w:t>
      </w:r>
      <w:r w:rsidR="00C73C04" w:rsidRPr="00473210">
        <w:t>00</w:t>
      </w:r>
      <w:r w:rsidRPr="00473210">
        <w:t xml:space="preserve"> tonnes). GWP-weighted HCFC emissions have fallen from 5.2 M tonnes CO</w:t>
      </w:r>
      <w:r w:rsidRPr="00473210">
        <w:rPr>
          <w:vertAlign w:val="subscript"/>
        </w:rPr>
        <w:t>2</w:t>
      </w:r>
      <w:r w:rsidRPr="00473210">
        <w:t xml:space="preserve">-e in 1999 to </w:t>
      </w:r>
      <w:r w:rsidR="00E07CA5" w:rsidRPr="00473210">
        <w:t>1</w:t>
      </w:r>
      <w:r w:rsidR="005F7302" w:rsidRPr="00473210">
        <w:t>.</w:t>
      </w:r>
      <w:r w:rsidR="00E07CA5" w:rsidRPr="00473210">
        <w:t>9</w:t>
      </w:r>
      <w:r w:rsidRPr="00473210">
        <w:t xml:space="preserve"> M tonnes CO</w:t>
      </w:r>
      <w:r w:rsidRPr="00473210">
        <w:rPr>
          <w:vertAlign w:val="subscript"/>
        </w:rPr>
        <w:t>2</w:t>
      </w:r>
      <w:r w:rsidRPr="00473210">
        <w:t xml:space="preserve">-e in </w:t>
      </w:r>
      <w:r w:rsidR="00C73C04" w:rsidRPr="00473210">
        <w:t>201</w:t>
      </w:r>
      <w:r w:rsidR="00E07CA5" w:rsidRPr="00473210">
        <w:t>7</w:t>
      </w:r>
      <w:r w:rsidRPr="00473210">
        <w:t>, a</w:t>
      </w:r>
      <w:r w:rsidR="002B350B" w:rsidRPr="00473210">
        <w:t>n</w:t>
      </w:r>
      <w:r w:rsidRPr="00473210">
        <w:t xml:space="preserve"> </w:t>
      </w:r>
      <w:r w:rsidR="002B350B" w:rsidRPr="00473210">
        <w:t xml:space="preserve">overall </w:t>
      </w:r>
      <w:r w:rsidR="003279E2" w:rsidRPr="00473210">
        <w:t>decline of</w:t>
      </w:r>
      <w:r w:rsidR="002B350B" w:rsidRPr="00473210">
        <w:t xml:space="preserve"> </w:t>
      </w:r>
      <w:r w:rsidR="00E07CA5" w:rsidRPr="00473210">
        <w:t>63</w:t>
      </w:r>
      <w:r w:rsidR="002B350B" w:rsidRPr="00473210">
        <w:t>%</w:t>
      </w:r>
      <w:r w:rsidRPr="00473210">
        <w:t>.</w:t>
      </w:r>
    </w:p>
    <w:p w14:paraId="29E525A7" w14:textId="77777777" w:rsidR="00353720" w:rsidRPr="00F0524F" w:rsidRDefault="00A57B2D" w:rsidP="00F5107C">
      <w:pPr>
        <w:pStyle w:val="BodyText2"/>
      </w:pPr>
      <w:r w:rsidRPr="005679D0">
        <w:t>Australian HCFC emissions are likely from a combination of service and malfunction leaks from existing refrigeration/ac equipment</w:t>
      </w:r>
      <w:r w:rsidR="00264E84" w:rsidRPr="005679D0">
        <w:t>, from other minor uses</w:t>
      </w:r>
      <w:r w:rsidRPr="005679D0">
        <w:t xml:space="preserve"> and from land-fills. Australian HCFC emissions in 201</w:t>
      </w:r>
      <w:r w:rsidR="005679D0" w:rsidRPr="005679D0">
        <w:t>7</w:t>
      </w:r>
      <w:r w:rsidRPr="005679D0">
        <w:t xml:space="preserve"> (</w:t>
      </w:r>
      <w:r w:rsidR="003279E2" w:rsidRPr="005679D0">
        <w:t>1</w:t>
      </w:r>
      <w:r w:rsidR="00EC50B8" w:rsidRPr="005679D0">
        <w:t>170</w:t>
      </w:r>
      <w:r w:rsidR="005679D0" w:rsidRPr="005679D0">
        <w:t xml:space="preserve"> tonnes) were 0.2</w:t>
      </w:r>
      <w:r w:rsidR="00C477F9" w:rsidRPr="005679D0">
        <w:t>5</w:t>
      </w:r>
      <w:r w:rsidRPr="005679D0">
        <w:t>% of globa</w:t>
      </w:r>
      <w:r w:rsidR="003279E2" w:rsidRPr="005679D0">
        <w:t>l HCFC emissions (</w:t>
      </w:r>
      <w:r w:rsidR="00C477F9" w:rsidRPr="005679D0">
        <w:t>4</w:t>
      </w:r>
      <w:r w:rsidR="005679D0" w:rsidRPr="005679D0">
        <w:t>60</w:t>
      </w:r>
      <w:r w:rsidR="007006C3" w:rsidRPr="005679D0">
        <w:t xml:space="preserve"> k tonnes) on a metric tonne basis.</w:t>
      </w:r>
    </w:p>
    <w:p w14:paraId="56E23B1A" w14:textId="77777777" w:rsidR="00325637" w:rsidRDefault="004966DB" w:rsidP="00325637">
      <w:pPr>
        <w:pStyle w:val="Heading2"/>
      </w:pPr>
      <w:bookmarkStart w:id="111" w:name="_Toc361152288"/>
      <w:bookmarkStart w:id="112" w:name="_Toc39840464"/>
      <w:r>
        <w:t>Halons</w:t>
      </w:r>
      <w:bookmarkEnd w:id="111"/>
      <w:bookmarkEnd w:id="112"/>
    </w:p>
    <w:p w14:paraId="40024091" w14:textId="45EE05F2" w:rsidR="00FA7A12" w:rsidRPr="00475A16" w:rsidRDefault="00B76473" w:rsidP="00FA7A12">
      <w:pPr>
        <w:pStyle w:val="BodyText"/>
      </w:pPr>
      <w:r>
        <w:t xml:space="preserve">The origin of </w:t>
      </w:r>
      <w:r w:rsidR="00FA7A12" w:rsidRPr="0000368D">
        <w:t xml:space="preserve">Australian halon emissions </w:t>
      </w:r>
      <w:r>
        <w:t>is uncertain</w:t>
      </w:r>
      <w:r w:rsidR="00C959A4">
        <w:t>,</w:t>
      </w:r>
      <w:r>
        <w:t xml:space="preserve"> but they could be coming from remaining</w:t>
      </w:r>
      <w:r w:rsidR="0041493D">
        <w:t xml:space="preserve"> </w:t>
      </w:r>
      <w:r w:rsidR="00FA7A12" w:rsidRPr="0000368D">
        <w:t>building fire-fighting systems</w:t>
      </w:r>
      <w:r>
        <w:t xml:space="preserve"> (</w:t>
      </w:r>
      <w:r w:rsidR="0041493D">
        <w:t>if they exist)</w:t>
      </w:r>
      <w:r w:rsidR="00607366">
        <w:t>,</w:t>
      </w:r>
      <w:r w:rsidR="0041493D">
        <w:t xml:space="preserve"> from the Australian Halon Bank</w:t>
      </w:r>
      <w:r w:rsidR="00607366">
        <w:t xml:space="preserve"> </w:t>
      </w:r>
      <w:r w:rsidR="0041493D">
        <w:t>(a facility to dest</w:t>
      </w:r>
      <w:r w:rsidR="00C0631B">
        <w:t>r</w:t>
      </w:r>
      <w:r w:rsidR="0041493D">
        <w:t xml:space="preserve">oy or reprocess </w:t>
      </w:r>
      <w:proofErr w:type="spellStart"/>
      <w:r w:rsidR="0041493D">
        <w:t>recyclyed</w:t>
      </w:r>
      <w:proofErr w:type="spellEnd"/>
      <w:r w:rsidR="0041493D">
        <w:t xml:space="preserve"> halons located in Melbourne)</w:t>
      </w:r>
      <w:r w:rsidR="00FA7A12" w:rsidRPr="0000368D">
        <w:t xml:space="preserve"> </w:t>
      </w:r>
      <w:r w:rsidR="0041493D">
        <w:t>and exempted halon based</w:t>
      </w:r>
      <w:r>
        <w:t xml:space="preserve"> aircraft </w:t>
      </w:r>
      <w:r w:rsidR="0041493D">
        <w:t xml:space="preserve">firefighting </w:t>
      </w:r>
      <w:r>
        <w:t>suppression systems</w:t>
      </w:r>
      <w:r w:rsidR="00FA7A12" w:rsidRPr="0000368D">
        <w:t xml:space="preserve">. It may not be appropriate to directly scale the SE Australian halon emissions (as determined from Cape Grim data) to Australian emissions on a </w:t>
      </w:r>
      <w:r w:rsidR="00D507DA" w:rsidRPr="0000368D">
        <w:t xml:space="preserve">simple </w:t>
      </w:r>
      <w:r w:rsidR="00FA7A12" w:rsidRPr="0000368D">
        <w:t>population basis. This is because the Melbourne/Port Philip region contains an additional likely halon source</w:t>
      </w:r>
      <w:r w:rsidR="00004F47" w:rsidRPr="0000368D">
        <w:t xml:space="preserve"> compared to other </w:t>
      </w:r>
      <w:r w:rsidR="00CA348E" w:rsidRPr="0000368D">
        <w:t xml:space="preserve">Australian </w:t>
      </w:r>
      <w:r w:rsidR="00004F47" w:rsidRPr="0000368D">
        <w:t>regions</w:t>
      </w:r>
      <w:r w:rsidR="00FA7A12" w:rsidRPr="0000368D">
        <w:t xml:space="preserve">, the National Halon Bank. The Bank collected about 5 tonnes of halon in 2014, with a </w:t>
      </w:r>
      <w:r w:rsidR="005A43F7" w:rsidRPr="0000368D">
        <w:t xml:space="preserve">collection/processing </w:t>
      </w:r>
      <w:r w:rsidR="00FA7A12" w:rsidRPr="0000368D">
        <w:t>loss rate of less than 2% (</w:t>
      </w:r>
      <w:r w:rsidR="00C71E64" w:rsidRPr="0000368D">
        <w:t>0.01 tonne</w:t>
      </w:r>
      <w:r w:rsidR="00FA7A12" w:rsidRPr="0000368D">
        <w:t xml:space="preserve">) and has stored a total of about 550 tonnes of halons by 2013 (140 tonnes H-1211, 410 tonnes H-1301) (E. Nigido, A-Gas (Australia) Pty. Ltd., personal communications, May 2014 and August 2015). Assuming that typical leaks from the storage of halons are </w:t>
      </w:r>
      <w:r w:rsidR="00FF38FA" w:rsidRPr="0000368D">
        <w:t>less than 1% (</w:t>
      </w:r>
      <w:r w:rsidR="00C71E64" w:rsidRPr="0000368D">
        <w:t>Nigido</w:t>
      </w:r>
      <w:r w:rsidR="00890952" w:rsidRPr="0000368D">
        <w:t xml:space="preserve"> 2015; we have assumed </w:t>
      </w:r>
      <w:r w:rsidR="00FF38FA" w:rsidRPr="0000368D">
        <w:t>0.5%)</w:t>
      </w:r>
      <w:r w:rsidR="00FA7A12" w:rsidRPr="0000368D">
        <w:t xml:space="preserve">, then halon emissions from the Halon Bank could be </w:t>
      </w:r>
      <w:r w:rsidR="00FF38FA" w:rsidRPr="0000368D">
        <w:t>3-4</w:t>
      </w:r>
      <w:r w:rsidR="00FA7A12" w:rsidRPr="0000368D">
        <w:t xml:space="preserve"> tonnes/year. This is </w:t>
      </w:r>
      <w:r w:rsidR="00D507DA" w:rsidRPr="0000368D">
        <w:t>a small</w:t>
      </w:r>
      <w:r w:rsidR="00FA7A12" w:rsidRPr="0000368D">
        <w:t xml:space="preserve"> component (perhaps </w:t>
      </w:r>
      <w:r w:rsidR="00C71E64" w:rsidRPr="0000368D">
        <w:t>6-8</w:t>
      </w:r>
      <w:r w:rsidR="00FA7A12" w:rsidRPr="0000368D">
        <w:t xml:space="preserve">%) of SE Australian halon emissions. The Australian </w:t>
      </w:r>
      <w:r w:rsidR="00FA7A12" w:rsidRPr="00475A16">
        <w:t xml:space="preserve">halon emissions shown in </w:t>
      </w:r>
      <w:r w:rsidR="00475A16" w:rsidRPr="00475A16">
        <w:fldChar w:fldCharType="begin"/>
      </w:r>
      <w:r w:rsidR="00475A16" w:rsidRPr="00475A16">
        <w:instrText xml:space="preserve"> REF _Ref37241561 \h  \* MERGEFORMAT </w:instrText>
      </w:r>
      <w:r w:rsidR="00475A16" w:rsidRPr="00475A16">
        <w:fldChar w:fldCharType="separate"/>
      </w:r>
      <w:r w:rsidR="00475A16" w:rsidRPr="00475A16">
        <w:t xml:space="preserve">Table </w:t>
      </w:r>
      <w:r w:rsidR="00475A16" w:rsidRPr="00475A16">
        <w:rPr>
          <w:noProof/>
        </w:rPr>
        <w:t>3</w:t>
      </w:r>
      <w:r w:rsidR="00475A16" w:rsidRPr="00475A16">
        <w:fldChar w:fldCharType="end"/>
      </w:r>
      <w:r w:rsidR="00FA7A12" w:rsidRPr="00475A16">
        <w:t xml:space="preserve"> are the sum of Halon Bank emissions and Australian non-Halon Bank emissions. The SE Australian non-Halon Bank emissions are obtained from SE Australian Halon emissions (from Cape Grim data) by subtracting the Halon Bank emissions. Australian non-Halon Bank emissions equal SE Australian non-Halon Bank emissions scaled by population.</w:t>
      </w:r>
    </w:p>
    <w:p w14:paraId="3173D8A3" w14:textId="77777777" w:rsidR="00D507DA" w:rsidRPr="00475A16" w:rsidRDefault="00D507DA" w:rsidP="00FA7A12">
      <w:pPr>
        <w:pStyle w:val="BodyText"/>
        <w:rPr>
          <w:highlight w:val="yellow"/>
        </w:rPr>
      </w:pPr>
      <w:r w:rsidRPr="00475A16">
        <w:t>It is assumed that the Halon Bank started to accumulate, process and store halons in 1993 and that the halon bank has gr</w:t>
      </w:r>
      <w:r w:rsidR="00890952" w:rsidRPr="00475A16">
        <w:t>o</w:t>
      </w:r>
      <w:r w:rsidRPr="00475A16">
        <w:t xml:space="preserve">wn linearly for both halons to reach current banked levels </w:t>
      </w:r>
      <w:r w:rsidR="006B44FC" w:rsidRPr="00475A16">
        <w:t>of 1</w:t>
      </w:r>
      <w:r w:rsidR="00D45AEA" w:rsidRPr="00475A16">
        <w:t>30</w:t>
      </w:r>
      <w:r w:rsidR="006B44FC" w:rsidRPr="00475A16">
        <w:t xml:space="preserve"> tonnes (H-1211) and 4</w:t>
      </w:r>
      <w:r w:rsidR="00D45AEA" w:rsidRPr="00475A16">
        <w:t>90</w:t>
      </w:r>
      <w:r w:rsidR="006B44FC" w:rsidRPr="00475A16">
        <w:t xml:space="preserve"> tonnes (H-1301), accum</w:t>
      </w:r>
      <w:r w:rsidR="00D45AEA" w:rsidRPr="00475A16">
        <w:t>ulation rates of approximately 5</w:t>
      </w:r>
      <w:r w:rsidR="006B44FC" w:rsidRPr="00475A16">
        <w:t xml:space="preserve"> and 20 tonnes per year</w:t>
      </w:r>
      <w:r w:rsidR="00D744B9" w:rsidRPr="00475A16">
        <w:t>.</w:t>
      </w:r>
    </w:p>
    <w:p w14:paraId="444AB683" w14:textId="7C5DB5DC" w:rsidR="00552120" w:rsidRPr="009816DA" w:rsidRDefault="00C71E64" w:rsidP="00CC47C7">
      <w:pPr>
        <w:pStyle w:val="BodyText"/>
        <w:rPr>
          <w:highlight w:val="yellow"/>
        </w:rPr>
      </w:pPr>
      <w:r w:rsidRPr="00475A16">
        <w:t>A</w:t>
      </w:r>
      <w:r w:rsidR="00891C37" w:rsidRPr="00475A16">
        <w:t xml:space="preserve">ustralian halon emissions fell from </w:t>
      </w:r>
      <w:r w:rsidR="004720EA" w:rsidRPr="00475A16">
        <w:t>nearly 800</w:t>
      </w:r>
      <w:r w:rsidR="00891C37" w:rsidRPr="00475A16">
        <w:t xml:space="preserve"> tonnes in 1999</w:t>
      </w:r>
      <w:r w:rsidR="00A42BB5" w:rsidRPr="00475A16">
        <w:t xml:space="preserve"> to </w:t>
      </w:r>
      <w:r w:rsidR="004720EA" w:rsidRPr="00475A16">
        <w:t>200-300</w:t>
      </w:r>
      <w:r w:rsidR="00197BDB" w:rsidRPr="00475A16">
        <w:t xml:space="preserve"> tonnes in 2001-2004 and then to </w:t>
      </w:r>
      <w:r w:rsidR="0051525B" w:rsidRPr="00475A16">
        <w:t>67</w:t>
      </w:r>
      <w:r w:rsidR="00A42BB5" w:rsidRPr="00475A16">
        <w:t>-</w:t>
      </w:r>
      <w:r w:rsidR="006154F9" w:rsidRPr="00475A16">
        <w:t>125</w:t>
      </w:r>
      <w:r w:rsidR="00A42BB5" w:rsidRPr="00475A16">
        <w:t xml:space="preserve"> tonnes in 200</w:t>
      </w:r>
      <w:r w:rsidR="0051525B" w:rsidRPr="00475A16">
        <w:t>5-2011</w:t>
      </w:r>
      <w:r w:rsidR="0058222E" w:rsidRPr="00475A16">
        <w:t xml:space="preserve">, before </w:t>
      </w:r>
      <w:r w:rsidR="006154F9" w:rsidRPr="00475A16">
        <w:t>declining each following yea</w:t>
      </w:r>
      <w:r w:rsidR="00D45AEA" w:rsidRPr="00475A16">
        <w:t>r to reach an all time low of 19 tonnes in 2017</w:t>
      </w:r>
      <w:r w:rsidR="006C2694"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Figure</w:t>
      </w:r>
      <w:r w:rsidR="00475A16" w:rsidRPr="00475A16">
        <w:t>s</w:t>
      </w:r>
      <w:r w:rsidR="00D2140D" w:rsidRPr="00475A16">
        <w:t xml:space="preserve"> </w:t>
      </w:r>
      <w:r w:rsidR="00D2140D" w:rsidRPr="00475A16">
        <w:rPr>
          <w:noProof/>
        </w:rPr>
        <w:t>12</w:t>
      </w:r>
      <w:r w:rsidR="00D2140D" w:rsidRPr="00475A16">
        <w:fldChar w:fldCharType="end"/>
      </w:r>
      <w:r w:rsidR="004075AB" w:rsidRPr="00475A16">
        <w:t xml:space="preserve">, </w:t>
      </w:r>
      <w:r w:rsidR="00475A16" w:rsidRPr="00475A16">
        <w:fldChar w:fldCharType="begin"/>
      </w:r>
      <w:r w:rsidR="00475A16" w:rsidRPr="00475A16">
        <w:instrText xml:space="preserve"> REF _Ref37241694 \h  \* MERGEFORMAT </w:instrText>
      </w:r>
      <w:r w:rsidR="00475A16" w:rsidRPr="00475A16">
        <w:fldChar w:fldCharType="separate"/>
      </w:r>
      <w:r w:rsidR="00475A16" w:rsidRPr="00475A16">
        <w:t xml:space="preserve"> </w:t>
      </w:r>
      <w:r w:rsidR="00475A16" w:rsidRPr="00475A16">
        <w:rPr>
          <w:noProof/>
        </w:rPr>
        <w:t>13</w:t>
      </w:r>
      <w:r w:rsidR="00475A16" w:rsidRPr="00475A16">
        <w:fldChar w:fldCharType="end"/>
      </w:r>
      <w:r w:rsidR="000C29F3" w:rsidRPr="00475A16">
        <w:t>)</w:t>
      </w:r>
      <w:r w:rsidR="00B53928" w:rsidRPr="00475A16">
        <w:t>, an overall decline of about 23</w:t>
      </w:r>
      <w:r w:rsidR="00197BDB" w:rsidRPr="00475A16">
        <w:t>% per year.</w:t>
      </w:r>
      <w:r w:rsidR="00891C37" w:rsidRPr="00475A16">
        <w:t xml:space="preserve"> </w:t>
      </w:r>
      <w:r w:rsidR="00797A27" w:rsidRPr="00475A16">
        <w:t xml:space="preserve">Approximately </w:t>
      </w:r>
      <w:r w:rsidR="00B53928" w:rsidRPr="00475A16">
        <w:t>60%-79</w:t>
      </w:r>
      <w:r w:rsidR="004720EA" w:rsidRPr="00475A16">
        <w:t xml:space="preserve">% of </w:t>
      </w:r>
      <w:r w:rsidR="00797A27" w:rsidRPr="00475A16">
        <w:t>Aust</w:t>
      </w:r>
      <w:r w:rsidR="003567FA" w:rsidRPr="00475A16">
        <w:t>r</w:t>
      </w:r>
      <w:r w:rsidR="00797A27" w:rsidRPr="00475A16">
        <w:t>alian halon emissions</w:t>
      </w:r>
      <w:r w:rsidR="00962854" w:rsidRPr="00475A16">
        <w:t xml:space="preserve"> over the period 2012-2017</w:t>
      </w:r>
      <w:r w:rsidR="00797A27" w:rsidRPr="00475A16">
        <w:t xml:space="preserve"> are H-1211, </w:t>
      </w:r>
      <w:r w:rsidR="00B53928" w:rsidRPr="00475A16">
        <w:t>21</w:t>
      </w:r>
      <w:r w:rsidR="004720EA" w:rsidRPr="00475A16">
        <w:t>%-4</w:t>
      </w:r>
      <w:r w:rsidR="006154F9" w:rsidRPr="00475A16">
        <w:t>0</w:t>
      </w:r>
      <w:r w:rsidR="00797A27" w:rsidRPr="00475A16">
        <w:t xml:space="preserve">% H-1301. </w:t>
      </w:r>
      <w:r w:rsidR="002E17AC" w:rsidRPr="00475A16">
        <w:t>T</w:t>
      </w:r>
      <w:r w:rsidR="0039049F" w:rsidRPr="00475A16">
        <w:t xml:space="preserve">he </w:t>
      </w:r>
      <w:r w:rsidR="00891C37" w:rsidRPr="00475A16">
        <w:t>increase in halon emissions</w:t>
      </w:r>
      <w:r w:rsidR="0039049F" w:rsidRPr="00475A16">
        <w:t xml:space="preserve"> </w:t>
      </w:r>
      <w:r w:rsidR="006B44FC" w:rsidRPr="00475A16">
        <w:t>see</w:t>
      </w:r>
      <w:r w:rsidR="00F46506" w:rsidRPr="00475A16">
        <w:t>n</w:t>
      </w:r>
      <w:r w:rsidR="002E17AC" w:rsidRPr="00475A16">
        <w:t xml:space="preserve"> in 2011</w:t>
      </w:r>
      <w:r w:rsidR="006B44FC" w:rsidRPr="00475A16">
        <w:t xml:space="preserve">, </w:t>
      </w:r>
      <w:r w:rsidR="002E17AC" w:rsidRPr="00475A16">
        <w:t>has not been maintained</w:t>
      </w:r>
      <w:r w:rsidR="00F46506" w:rsidRPr="00475A16">
        <w:t xml:space="preserve"> and emissions have declined </w:t>
      </w:r>
      <w:r w:rsidR="006154F9" w:rsidRPr="00475A16">
        <w:t>each year since</w:t>
      </w:r>
      <w:r w:rsidR="00797A27" w:rsidRPr="00475A16">
        <w:t>.</w:t>
      </w:r>
      <w:r w:rsidR="00891C37" w:rsidRPr="00475A16">
        <w:t xml:space="preserve"> SE Australi</w:t>
      </w:r>
      <w:r w:rsidR="00797A27" w:rsidRPr="00475A16">
        <w:t>a</w:t>
      </w:r>
      <w:r w:rsidR="00891C37" w:rsidRPr="00475A16">
        <w:t xml:space="preserve">n </w:t>
      </w:r>
      <w:r w:rsidR="00797A27" w:rsidRPr="00475A16">
        <w:t xml:space="preserve">halon </w:t>
      </w:r>
      <w:r w:rsidR="00891C37" w:rsidRPr="00475A16">
        <w:t>emission</w:t>
      </w:r>
      <w:r w:rsidR="00386515" w:rsidRPr="00475A16">
        <w:t>s</w:t>
      </w:r>
      <w:r w:rsidR="00891C37" w:rsidRPr="00475A16">
        <w:t xml:space="preserve"> </w:t>
      </w:r>
      <w:r w:rsidR="00797A27" w:rsidRPr="00475A16">
        <w:t xml:space="preserve">are </w:t>
      </w:r>
      <w:r w:rsidR="00891C37" w:rsidRPr="00475A16">
        <w:t xml:space="preserve">likely </w:t>
      </w:r>
      <w:r w:rsidR="00797A27" w:rsidRPr="00475A16">
        <w:t xml:space="preserve">to </w:t>
      </w:r>
      <w:r w:rsidR="00891C37" w:rsidRPr="00475A16">
        <w:t>show significant inter-annual</w:t>
      </w:r>
      <w:r w:rsidR="00891C37" w:rsidRPr="005739A9">
        <w:t xml:space="preserve"> var</w:t>
      </w:r>
      <w:r w:rsidR="006B44FC" w:rsidRPr="005739A9">
        <w:t>iability</w:t>
      </w:r>
      <w:r w:rsidR="006D4A4C">
        <w:t>.</w:t>
      </w:r>
    </w:p>
    <w:p w14:paraId="01489C81" w14:textId="77777777" w:rsidR="001F2179" w:rsidRDefault="006B44FC" w:rsidP="001F2179">
      <w:pPr>
        <w:pStyle w:val="BodyText2"/>
      </w:pPr>
      <w:r w:rsidRPr="005739A9">
        <w:t>Aus</w:t>
      </w:r>
      <w:r w:rsidR="00962854">
        <w:t>tralian H-1211 emissions in 2017</w:t>
      </w:r>
      <w:r w:rsidRPr="005739A9">
        <w:t xml:space="preserve"> were </w:t>
      </w:r>
      <w:r w:rsidR="006D4A4C">
        <w:t>15</w:t>
      </w:r>
      <w:r w:rsidRPr="005739A9">
        <w:t xml:space="preserve"> tonnes, </w:t>
      </w:r>
      <w:r w:rsidR="00962854">
        <w:t>0.4</w:t>
      </w:r>
      <w:r w:rsidRPr="005739A9">
        <w:t>% of global emissions (</w:t>
      </w:r>
      <w:r w:rsidR="00962854">
        <w:t>34</w:t>
      </w:r>
      <w:r w:rsidR="006D4A4C">
        <w:t>00</w:t>
      </w:r>
      <w:r w:rsidRPr="005739A9">
        <w:t xml:space="preserve"> tonnes) and Aus</w:t>
      </w:r>
      <w:r w:rsidR="00962854">
        <w:t>tralian H-1301 emissions in 2017</w:t>
      </w:r>
      <w:r w:rsidRPr="005739A9">
        <w:t xml:space="preserve"> were </w:t>
      </w:r>
      <w:r w:rsidR="00962854">
        <w:t>4</w:t>
      </w:r>
      <w:r w:rsidR="005739A9" w:rsidRPr="005739A9">
        <w:t xml:space="preserve"> </w:t>
      </w:r>
      <w:r w:rsidRPr="005739A9">
        <w:t>tonne</w:t>
      </w:r>
      <w:r w:rsidR="005A43F7" w:rsidRPr="005739A9">
        <w:t>s</w:t>
      </w:r>
      <w:r w:rsidR="00962854">
        <w:t>, 0.3</w:t>
      </w:r>
      <w:r w:rsidR="006D4A4C">
        <w:t>% of global emissions (120</w:t>
      </w:r>
      <w:r w:rsidRPr="005739A9">
        <w:t>0 tonnes). The Australian H-1</w:t>
      </w:r>
      <w:r w:rsidR="003974A9" w:rsidRPr="005739A9">
        <w:t xml:space="preserve">211/H-1301 </w:t>
      </w:r>
      <w:r w:rsidR="00CA3518" w:rsidRPr="005739A9">
        <w:t>emis</w:t>
      </w:r>
      <w:r w:rsidR="00962854">
        <w:t>sions ratio in 2017</w:t>
      </w:r>
      <w:r w:rsidR="003974A9" w:rsidRPr="005739A9">
        <w:t xml:space="preserve"> was </w:t>
      </w:r>
      <w:r w:rsidR="006D4A4C">
        <w:t>3.</w:t>
      </w:r>
      <w:r w:rsidR="00962854">
        <w:t>8</w:t>
      </w:r>
      <w:r w:rsidR="003974A9" w:rsidRPr="005739A9">
        <w:t>, compared to t</w:t>
      </w:r>
      <w:r w:rsidR="006D4A4C">
        <w:t>h</w:t>
      </w:r>
      <w:r w:rsidR="00962854">
        <w:t>e global emissions ratio of 2.8</w:t>
      </w:r>
      <w:r w:rsidR="003974A9" w:rsidRPr="005739A9">
        <w:t>.</w:t>
      </w:r>
    </w:p>
    <w:p w14:paraId="641E473D" w14:textId="77777777" w:rsidR="00475A16" w:rsidRDefault="00475A16">
      <w:pPr>
        <w:rPr>
          <w:rFonts w:eastAsiaTheme="majorEastAsia" w:cstheme="majorBidi"/>
          <w:b/>
          <w:bCs/>
          <w:color w:val="78BE20" w:themeColor="accent1"/>
          <w:sz w:val="32"/>
          <w:szCs w:val="26"/>
        </w:rPr>
      </w:pPr>
      <w:bookmarkStart w:id="113" w:name="_Toc361152289"/>
      <w:r>
        <w:br w:type="page"/>
      </w:r>
    </w:p>
    <w:p w14:paraId="59A8BD54" w14:textId="6719CEC5" w:rsidR="00325637" w:rsidRPr="003C7486" w:rsidRDefault="004966DB" w:rsidP="00325637">
      <w:pPr>
        <w:pStyle w:val="Heading2"/>
      </w:pPr>
      <w:bookmarkStart w:id="114" w:name="_Toc39840465"/>
      <w:r w:rsidRPr="003C7486">
        <w:lastRenderedPageBreak/>
        <w:t>Methyl</w:t>
      </w:r>
      <w:r w:rsidR="00293C48" w:rsidRPr="003C7486">
        <w:t xml:space="preserve"> </w:t>
      </w:r>
      <w:r w:rsidRPr="003C7486">
        <w:t>bromide</w:t>
      </w:r>
      <w:bookmarkEnd w:id="113"/>
      <w:bookmarkEnd w:id="114"/>
    </w:p>
    <w:p w14:paraId="39742FC3" w14:textId="60614904" w:rsidR="00274341" w:rsidRPr="00945A54" w:rsidRDefault="00A36BCD" w:rsidP="00CC47C7">
      <w:pPr>
        <w:pStyle w:val="BodyText"/>
      </w:pPr>
      <w:r w:rsidRPr="00945A54">
        <w:t>Methyl</w:t>
      </w:r>
      <w:r w:rsidR="00293C48" w:rsidRPr="00945A54">
        <w:t xml:space="preserve"> </w:t>
      </w:r>
      <w:r w:rsidRPr="00945A54">
        <w:t>bromide</w:t>
      </w:r>
      <w:r w:rsidR="002F31CC" w:rsidRPr="00945A54">
        <w:t xml:space="preserve"> (MB)</w:t>
      </w:r>
      <w:r w:rsidR="00293C48" w:rsidRPr="00945A54">
        <w:t xml:space="preserve"> </w:t>
      </w:r>
      <w:r w:rsidRPr="00945A54">
        <w:t>is</w:t>
      </w:r>
      <w:r w:rsidR="00293C48" w:rsidRPr="00945A54">
        <w:t xml:space="preserve"> </w:t>
      </w:r>
      <w:r w:rsidRPr="00945A54">
        <w:t>used</w:t>
      </w:r>
      <w:r w:rsidR="00293C48" w:rsidRPr="00945A54">
        <w:t xml:space="preserve"> </w:t>
      </w:r>
      <w:r w:rsidRPr="00945A54">
        <w:t>in</w:t>
      </w:r>
      <w:r w:rsidR="00293C48" w:rsidRPr="00945A54">
        <w:t xml:space="preserve"> </w:t>
      </w:r>
      <w:r w:rsidRPr="00945A54">
        <w:t>Australia</w:t>
      </w:r>
      <w:r w:rsidR="00293C48" w:rsidRPr="00945A54">
        <w:t xml:space="preserve"> </w:t>
      </w:r>
      <w:r w:rsidRPr="00945A54">
        <w:t>as</w:t>
      </w:r>
      <w:r w:rsidR="00293C48" w:rsidRPr="00945A54">
        <w:t xml:space="preserve"> </w:t>
      </w:r>
      <w:r w:rsidRPr="00945A54">
        <w:t>a</w:t>
      </w:r>
      <w:r w:rsidR="00293C48" w:rsidRPr="00945A54">
        <w:t xml:space="preserve"> </w:t>
      </w:r>
      <w:r w:rsidRPr="00945A54">
        <w:t>fumigant</w:t>
      </w:r>
      <w:r w:rsidR="00293C48" w:rsidRPr="00945A54">
        <w:t xml:space="preserve"> </w:t>
      </w:r>
      <w:r w:rsidR="00386515" w:rsidRPr="00945A54">
        <w:t xml:space="preserve">for cereals, such as wheat, </w:t>
      </w:r>
      <w:r w:rsidR="00EE68A5" w:rsidRPr="00945A54">
        <w:t xml:space="preserve">for </w:t>
      </w:r>
      <w:r w:rsidR="003C7486" w:rsidRPr="00945A54">
        <w:t>cottonseed</w:t>
      </w:r>
      <w:r w:rsidR="00EE68A5" w:rsidRPr="00945A54">
        <w:t xml:space="preserve"> and </w:t>
      </w:r>
      <w:r w:rsidR="003C7486" w:rsidRPr="00945A54">
        <w:t xml:space="preserve">timber logs </w:t>
      </w:r>
      <w:r w:rsidRPr="00945A54">
        <w:t>prior</w:t>
      </w:r>
      <w:r w:rsidR="00293C48" w:rsidRPr="00945A54">
        <w:t xml:space="preserve"> </w:t>
      </w:r>
      <w:r w:rsidRPr="00945A54">
        <w:t>to</w:t>
      </w:r>
      <w:r w:rsidR="00293C48" w:rsidRPr="00945A54">
        <w:t xml:space="preserve"> </w:t>
      </w:r>
      <w:r w:rsidRPr="00945A54">
        <w:t>export</w:t>
      </w:r>
      <w:r w:rsidR="00000B4E">
        <w:t>,</w:t>
      </w:r>
      <w:r w:rsidR="00293C48" w:rsidRPr="00945A54">
        <w:t xml:space="preserve"> </w:t>
      </w:r>
      <w:r w:rsidR="00623D0B">
        <w:t xml:space="preserve">biosecurity treatment of </w:t>
      </w:r>
      <w:proofErr w:type="spellStart"/>
      <w:r w:rsidR="00623D0B">
        <w:t>of</w:t>
      </w:r>
      <w:proofErr w:type="spellEnd"/>
      <w:r w:rsidR="00623D0B">
        <w:t xml:space="preserve"> imported goods </w:t>
      </w:r>
      <w:r w:rsidRPr="00945A54">
        <w:t>and</w:t>
      </w:r>
      <w:r w:rsidR="00293C48" w:rsidRPr="00945A54">
        <w:t xml:space="preserve"> </w:t>
      </w:r>
      <w:r w:rsidR="003C7486" w:rsidRPr="00945A54">
        <w:t xml:space="preserve">also </w:t>
      </w:r>
      <w:r w:rsidRPr="00945A54">
        <w:t>as</w:t>
      </w:r>
      <w:r w:rsidR="00293C48" w:rsidRPr="00945A54">
        <w:t xml:space="preserve"> </w:t>
      </w:r>
      <w:r w:rsidRPr="00945A54">
        <w:t>a</w:t>
      </w:r>
      <w:r w:rsidR="00293C48" w:rsidRPr="00945A54">
        <w:t xml:space="preserve"> </w:t>
      </w:r>
      <w:r w:rsidRPr="00945A54">
        <w:t>soil</w:t>
      </w:r>
      <w:r w:rsidR="00293C48" w:rsidRPr="00945A54">
        <w:t xml:space="preserve"> </w:t>
      </w:r>
      <w:r w:rsidRPr="00945A54">
        <w:t>sterilant</w:t>
      </w:r>
      <w:r w:rsidR="00293C48" w:rsidRPr="00945A54">
        <w:t xml:space="preserve"> </w:t>
      </w:r>
      <w:r w:rsidRPr="00945A54">
        <w:t>during</w:t>
      </w:r>
      <w:r w:rsidR="00293C48" w:rsidRPr="00945A54">
        <w:t xml:space="preserve"> </w:t>
      </w:r>
      <w:r w:rsidRPr="00945A54">
        <w:t>the</w:t>
      </w:r>
      <w:r w:rsidR="00293C48" w:rsidRPr="00945A54">
        <w:t xml:space="preserve"> </w:t>
      </w:r>
      <w:r w:rsidRPr="00945A54">
        <w:t>pro</w:t>
      </w:r>
      <w:r w:rsidR="00CC7D37" w:rsidRPr="00945A54">
        <w:t>duction</w:t>
      </w:r>
      <w:r w:rsidR="00293C48" w:rsidRPr="00945A54">
        <w:t xml:space="preserve"> </w:t>
      </w:r>
      <w:r w:rsidR="00CC7D37" w:rsidRPr="00945A54">
        <w:t>of</w:t>
      </w:r>
      <w:r w:rsidR="00293C48" w:rsidRPr="00945A54">
        <w:t xml:space="preserve"> </w:t>
      </w:r>
      <w:r w:rsidR="00CC7D37" w:rsidRPr="00945A54">
        <w:t>strawberry</w:t>
      </w:r>
      <w:r w:rsidR="00293C48" w:rsidRPr="00945A54">
        <w:t xml:space="preserve"> </w:t>
      </w:r>
      <w:r w:rsidR="00CC7D37" w:rsidRPr="00945A54">
        <w:t>runners</w:t>
      </w:r>
      <w:r w:rsidRPr="00945A54">
        <w:t>.</w:t>
      </w:r>
      <w:r w:rsidR="00293C48" w:rsidRPr="00945A54">
        <w:t xml:space="preserve"> </w:t>
      </w:r>
      <w:r w:rsidRPr="00945A54">
        <w:t>The</w:t>
      </w:r>
      <w:r w:rsidR="00293C48" w:rsidRPr="00945A54">
        <w:t xml:space="preserve"> </w:t>
      </w:r>
      <w:r w:rsidRPr="00945A54">
        <w:t>forme</w:t>
      </w:r>
      <w:r w:rsidR="00986406" w:rsidRPr="00945A54">
        <w:t>r</w:t>
      </w:r>
      <w:r w:rsidR="003C7486" w:rsidRPr="00945A54">
        <w:t xml:space="preserve"> uses are QPS</w:t>
      </w:r>
      <w:r w:rsidRPr="00945A54">
        <w:t>,</w:t>
      </w:r>
      <w:r w:rsidR="00293C48" w:rsidRPr="00945A54">
        <w:t xml:space="preserve"> </w:t>
      </w:r>
      <w:r w:rsidRPr="00945A54">
        <w:t>which</w:t>
      </w:r>
      <w:r w:rsidR="00293C48" w:rsidRPr="00945A54">
        <w:t xml:space="preserve"> </w:t>
      </w:r>
      <w:r w:rsidR="003C7486" w:rsidRPr="00945A54">
        <w:t>are</w:t>
      </w:r>
      <w:r w:rsidR="00293C48" w:rsidRPr="00945A54">
        <w:t xml:space="preserve"> </w:t>
      </w:r>
      <w:r w:rsidR="003E16EE" w:rsidRPr="00945A54">
        <w:t>exempted from</w:t>
      </w:r>
      <w:r w:rsidR="00293C48" w:rsidRPr="00945A54">
        <w:t xml:space="preserve"> </w:t>
      </w:r>
      <w:r w:rsidRPr="00945A54">
        <w:t>Montreal</w:t>
      </w:r>
      <w:r w:rsidR="00293C48" w:rsidRPr="00945A54">
        <w:t xml:space="preserve"> </w:t>
      </w:r>
      <w:r w:rsidRPr="00945A54">
        <w:t>Protocol</w:t>
      </w:r>
      <w:r w:rsidR="003E16EE" w:rsidRPr="00945A54">
        <w:t xml:space="preserve"> controls</w:t>
      </w:r>
      <w:r w:rsidRPr="00945A54">
        <w:t>,</w:t>
      </w:r>
      <w:r w:rsidR="00293C48" w:rsidRPr="00945A54">
        <w:t xml:space="preserve"> </w:t>
      </w:r>
      <w:r w:rsidRPr="00945A54">
        <w:t>and</w:t>
      </w:r>
      <w:r w:rsidR="00293C48" w:rsidRPr="00945A54">
        <w:t xml:space="preserve"> </w:t>
      </w:r>
      <w:r w:rsidRPr="00945A54">
        <w:t>the</w:t>
      </w:r>
      <w:r w:rsidR="00293C48" w:rsidRPr="00945A54">
        <w:t xml:space="preserve"> </w:t>
      </w:r>
      <w:r w:rsidRPr="00945A54">
        <w:t>latter</w:t>
      </w:r>
      <w:r w:rsidR="00293C48" w:rsidRPr="00945A54">
        <w:t xml:space="preserve"> </w:t>
      </w:r>
      <w:r w:rsidR="003C7486" w:rsidRPr="00945A54">
        <w:t xml:space="preserve">use </w:t>
      </w:r>
      <w:r w:rsidRPr="00945A54">
        <w:t>is</w:t>
      </w:r>
      <w:r w:rsidR="00293C48" w:rsidRPr="00945A54">
        <w:t xml:space="preserve"> </w:t>
      </w:r>
      <w:r w:rsidRPr="00945A54">
        <w:t>non-QPS</w:t>
      </w:r>
      <w:r w:rsidR="00293C48" w:rsidRPr="00945A54">
        <w:t xml:space="preserve"> </w:t>
      </w:r>
      <w:r w:rsidRPr="00945A54">
        <w:t>(n-QPS),</w:t>
      </w:r>
      <w:r w:rsidR="00293C48" w:rsidRPr="00945A54">
        <w:t xml:space="preserve"> </w:t>
      </w:r>
      <w:r w:rsidRPr="00945A54">
        <w:t>which</w:t>
      </w:r>
      <w:r w:rsidR="00293C48" w:rsidRPr="00945A54">
        <w:t xml:space="preserve"> </w:t>
      </w:r>
      <w:r w:rsidRPr="00945A54">
        <w:t>is</w:t>
      </w:r>
      <w:r w:rsidR="00293C48" w:rsidRPr="00945A54">
        <w:t xml:space="preserve"> </w:t>
      </w:r>
      <w:r w:rsidRPr="00945A54">
        <w:t>restricted</w:t>
      </w:r>
      <w:r w:rsidR="00293C48" w:rsidRPr="00945A54">
        <w:t xml:space="preserve"> </w:t>
      </w:r>
      <w:r w:rsidRPr="00945A54">
        <w:t>by</w:t>
      </w:r>
      <w:r w:rsidR="00293C48" w:rsidRPr="00945A54">
        <w:t xml:space="preserve"> </w:t>
      </w:r>
      <w:r w:rsidRPr="00945A54">
        <w:t>the</w:t>
      </w:r>
      <w:r w:rsidR="00293C48" w:rsidRPr="00945A54">
        <w:t xml:space="preserve"> </w:t>
      </w:r>
      <w:r w:rsidRPr="00945A54">
        <w:t>Montreal</w:t>
      </w:r>
      <w:r w:rsidR="00293C48" w:rsidRPr="00945A54">
        <w:t xml:space="preserve"> </w:t>
      </w:r>
      <w:r w:rsidRPr="00945A54">
        <w:t>Protocol</w:t>
      </w:r>
      <w:r w:rsidR="00293C48" w:rsidRPr="00945A54">
        <w:t xml:space="preserve"> </w:t>
      </w:r>
      <w:r w:rsidRPr="00945A54">
        <w:t>and</w:t>
      </w:r>
      <w:r w:rsidR="00293C48" w:rsidRPr="00945A54">
        <w:t xml:space="preserve"> </w:t>
      </w:r>
      <w:r w:rsidRPr="00945A54">
        <w:t>for</w:t>
      </w:r>
      <w:r w:rsidR="00293C48" w:rsidRPr="00945A54">
        <w:t xml:space="preserve"> </w:t>
      </w:r>
      <w:r w:rsidRPr="00945A54">
        <w:t>which</w:t>
      </w:r>
      <w:r w:rsidR="00293C48" w:rsidRPr="00945A54">
        <w:t xml:space="preserve"> </w:t>
      </w:r>
      <w:r w:rsidR="003C7486" w:rsidRPr="00945A54">
        <w:t>Australia has</w:t>
      </w:r>
      <w:r w:rsidR="00293C48" w:rsidRPr="00945A54">
        <w:t xml:space="preserve"> </w:t>
      </w:r>
      <w:r w:rsidRPr="00945A54">
        <w:t>to</w:t>
      </w:r>
      <w:r w:rsidR="00293C48" w:rsidRPr="00945A54">
        <w:t xml:space="preserve"> </w:t>
      </w:r>
      <w:r w:rsidRPr="00945A54">
        <w:t>apply</w:t>
      </w:r>
      <w:r w:rsidR="00293C48" w:rsidRPr="00945A54">
        <w:t xml:space="preserve"> </w:t>
      </w:r>
      <w:r w:rsidRPr="00945A54">
        <w:t>for</w:t>
      </w:r>
      <w:r w:rsidR="00293C48" w:rsidRPr="00945A54">
        <w:t xml:space="preserve"> </w:t>
      </w:r>
      <w:r w:rsidRPr="00945A54">
        <w:t>a</w:t>
      </w:r>
      <w:r w:rsidR="00293C48" w:rsidRPr="00945A54">
        <w:t xml:space="preserve"> </w:t>
      </w:r>
      <w:r w:rsidRPr="00945A54">
        <w:t>Critical</w:t>
      </w:r>
      <w:r w:rsidR="00293C48" w:rsidRPr="00945A54">
        <w:t xml:space="preserve"> </w:t>
      </w:r>
      <w:r w:rsidRPr="00945A54">
        <w:t>Use</w:t>
      </w:r>
      <w:r w:rsidR="00293C48" w:rsidRPr="00945A54">
        <w:t xml:space="preserve"> </w:t>
      </w:r>
      <w:r w:rsidRPr="00945A54">
        <w:t>Exemption</w:t>
      </w:r>
      <w:r w:rsidR="00293C48" w:rsidRPr="00945A54">
        <w:t xml:space="preserve"> </w:t>
      </w:r>
      <w:r w:rsidRPr="00945A54">
        <w:t>(CUE)</w:t>
      </w:r>
      <w:r w:rsidR="00293C48" w:rsidRPr="00945A54">
        <w:t xml:space="preserve"> </w:t>
      </w:r>
      <w:r w:rsidR="00CC7D37" w:rsidRPr="00945A54">
        <w:t>under</w:t>
      </w:r>
      <w:r w:rsidR="00293C48" w:rsidRPr="00945A54">
        <w:t xml:space="preserve"> </w:t>
      </w:r>
      <w:r w:rsidR="00CC7D37" w:rsidRPr="00945A54">
        <w:t>the</w:t>
      </w:r>
      <w:r w:rsidR="00293C48" w:rsidRPr="00945A54">
        <w:t xml:space="preserve"> </w:t>
      </w:r>
      <w:r w:rsidR="00CC7D37" w:rsidRPr="00945A54">
        <w:t>Montreal</w:t>
      </w:r>
      <w:r w:rsidR="00293C48" w:rsidRPr="00945A54">
        <w:t xml:space="preserve"> </w:t>
      </w:r>
      <w:r w:rsidR="00CC7D37" w:rsidRPr="00945A54">
        <w:t>P</w:t>
      </w:r>
      <w:r w:rsidR="00274341" w:rsidRPr="00945A54">
        <w:t>rotocol</w:t>
      </w:r>
      <w:r w:rsidR="00293C48" w:rsidRPr="00945A54">
        <w:t xml:space="preserve"> </w:t>
      </w:r>
      <w:r w:rsidR="003C7486" w:rsidRPr="00945A54">
        <w:t>on an annual basis</w:t>
      </w:r>
      <w:r w:rsidR="00274341" w:rsidRPr="00945A54">
        <w:t>.</w:t>
      </w:r>
    </w:p>
    <w:p w14:paraId="39590E87" w14:textId="11163E57" w:rsidR="003B6332" w:rsidRPr="00475A16" w:rsidRDefault="00315B11" w:rsidP="00315B11">
      <w:pPr>
        <w:pStyle w:val="BodyText"/>
        <w:rPr>
          <w:highlight w:val="yellow"/>
        </w:rPr>
      </w:pPr>
      <w:r w:rsidRPr="00945A54">
        <w:rPr>
          <w:lang w:val="en-US"/>
        </w:rPr>
        <w:t>Today</w:t>
      </w:r>
      <w:r w:rsidR="00000B4E">
        <w:rPr>
          <w:lang w:val="en-US"/>
        </w:rPr>
        <w:t>,</w:t>
      </w:r>
      <w:r w:rsidRPr="00945A54">
        <w:rPr>
          <w:lang w:val="en-US"/>
        </w:rPr>
        <w:t xml:space="preserve"> </w:t>
      </w:r>
      <w:r w:rsidR="00897A18">
        <w:rPr>
          <w:lang w:val="en-US"/>
        </w:rPr>
        <w:t>methyl bromide</w:t>
      </w:r>
      <w:r w:rsidRPr="00945A54">
        <w:rPr>
          <w:lang w:val="en-US"/>
        </w:rPr>
        <w:t xml:space="preserve"> is imported into Australia predominantly for QPS use.</w:t>
      </w:r>
      <w:r w:rsidR="00000B4E">
        <w:rPr>
          <w:lang w:val="en-US"/>
        </w:rPr>
        <w:t xml:space="preserve"> Two-thirds</w:t>
      </w:r>
      <w:r w:rsidR="00006408">
        <w:rPr>
          <w:lang w:val="en-US"/>
        </w:rPr>
        <w:t xml:space="preserve"> </w:t>
      </w:r>
      <w:r w:rsidRPr="00945A54">
        <w:rPr>
          <w:lang w:val="en-US"/>
        </w:rPr>
        <w:t xml:space="preserve">of QPS </w:t>
      </w:r>
      <w:r w:rsidR="00897A18">
        <w:rPr>
          <w:lang w:val="en-US"/>
        </w:rPr>
        <w:t>methyl bromide</w:t>
      </w:r>
      <w:r w:rsidRPr="00945A54">
        <w:rPr>
          <w:lang w:val="en-US"/>
        </w:rPr>
        <w:t xml:space="preserve"> use in Australia is for timber</w:t>
      </w:r>
      <w:r w:rsidR="00000B4E">
        <w:rPr>
          <w:lang w:val="en-US"/>
        </w:rPr>
        <w:t>-</w:t>
      </w:r>
      <w:r w:rsidRPr="00945A54">
        <w:rPr>
          <w:lang w:val="en-US"/>
        </w:rPr>
        <w:t>log and wood</w:t>
      </w:r>
      <w:r w:rsidR="00000B4E">
        <w:rPr>
          <w:lang w:val="en-US"/>
        </w:rPr>
        <w:t>-</w:t>
      </w:r>
      <w:r w:rsidRPr="00945A54">
        <w:rPr>
          <w:lang w:val="en-US"/>
        </w:rPr>
        <w:t xml:space="preserve">chip fumigation (80% export, 20% </w:t>
      </w:r>
      <w:r w:rsidR="00523529" w:rsidRPr="00945A54">
        <w:rPr>
          <w:lang w:val="en-US"/>
        </w:rPr>
        <w:t xml:space="preserve">import). </w:t>
      </w:r>
      <w:r w:rsidRPr="00945A54">
        <w:rPr>
          <w:lang w:val="en-US"/>
        </w:rPr>
        <w:t>The major timber</w:t>
      </w:r>
      <w:r w:rsidR="00000B4E">
        <w:rPr>
          <w:lang w:val="en-US"/>
        </w:rPr>
        <w:t>-</w:t>
      </w:r>
      <w:r w:rsidRPr="00945A54">
        <w:rPr>
          <w:lang w:val="en-US"/>
        </w:rPr>
        <w:t>log fumigation sites are Eden (</w:t>
      </w:r>
      <w:r w:rsidR="00B2488E" w:rsidRPr="00945A54">
        <w:rPr>
          <w:lang w:val="en-US"/>
        </w:rPr>
        <w:t>60%, NSW), Geelong</w:t>
      </w:r>
      <w:r w:rsidR="00523529" w:rsidRPr="00945A54">
        <w:rPr>
          <w:lang w:val="en-US"/>
        </w:rPr>
        <w:t>/</w:t>
      </w:r>
      <w:r w:rsidRPr="00945A54">
        <w:rPr>
          <w:lang w:val="en-US"/>
        </w:rPr>
        <w:t>Portland (</w:t>
      </w:r>
      <w:r w:rsidR="00523529" w:rsidRPr="00945A54">
        <w:rPr>
          <w:lang w:val="en-US"/>
        </w:rPr>
        <w:t xml:space="preserve">40%, </w:t>
      </w:r>
      <w:r w:rsidRPr="00945A54">
        <w:rPr>
          <w:lang w:val="en-US"/>
        </w:rPr>
        <w:t>Vic) (personal communic</w:t>
      </w:r>
      <w:r w:rsidR="0082063F" w:rsidRPr="00945A54">
        <w:rPr>
          <w:lang w:val="en-US"/>
        </w:rPr>
        <w:t>ation, Mebrom Pty. Ltd., 2014).</w:t>
      </w:r>
      <w:r w:rsidR="00000B4E">
        <w:rPr>
          <w:lang w:val="en-US"/>
        </w:rPr>
        <w:t xml:space="preserve"> One-third</w:t>
      </w:r>
      <w:r w:rsidR="0082063F" w:rsidRPr="00945A54">
        <w:rPr>
          <w:lang w:val="en-US"/>
        </w:rPr>
        <w:t xml:space="preserve"> </w:t>
      </w:r>
      <w:r w:rsidR="00523529" w:rsidRPr="00945A54">
        <w:rPr>
          <w:lang w:val="en-US"/>
        </w:rPr>
        <w:t xml:space="preserve">of QPS </w:t>
      </w:r>
      <w:r w:rsidR="00897A18">
        <w:rPr>
          <w:lang w:val="en-US"/>
        </w:rPr>
        <w:t>methyl bromide</w:t>
      </w:r>
      <w:r w:rsidR="00523529" w:rsidRPr="00945A54">
        <w:rPr>
          <w:lang w:val="en-US"/>
        </w:rPr>
        <w:t xml:space="preserve"> use in Australia is for grain fumigation, largely export. </w:t>
      </w:r>
      <w:r w:rsidR="00274341" w:rsidRPr="00945A54">
        <w:t>Grain</w:t>
      </w:r>
      <w:r w:rsidR="00293C48" w:rsidRPr="00945A54">
        <w:t xml:space="preserve"> </w:t>
      </w:r>
      <w:r w:rsidR="00274341" w:rsidRPr="00945A54">
        <w:t>exported</w:t>
      </w:r>
      <w:r w:rsidR="00293C48" w:rsidRPr="00945A54">
        <w:t xml:space="preserve"> </w:t>
      </w:r>
      <w:r w:rsidR="00274341" w:rsidRPr="00945A54">
        <w:t>from</w:t>
      </w:r>
      <w:r w:rsidR="00293C48" w:rsidRPr="00945A54">
        <w:t xml:space="preserve"> </w:t>
      </w:r>
      <w:r w:rsidR="00274341" w:rsidRPr="00945A54">
        <w:t>SE</w:t>
      </w:r>
      <w:r w:rsidR="00293C48" w:rsidRPr="00945A54">
        <w:t xml:space="preserve"> </w:t>
      </w:r>
      <w:r w:rsidR="00274341" w:rsidRPr="00945A54">
        <w:t>Australian</w:t>
      </w:r>
      <w:r w:rsidR="00293C48" w:rsidRPr="00945A54">
        <w:t xml:space="preserve"> </w:t>
      </w:r>
      <w:r w:rsidR="00274341" w:rsidRPr="00945A54">
        <w:t>grain</w:t>
      </w:r>
      <w:r w:rsidR="00293C48" w:rsidRPr="00945A54">
        <w:t xml:space="preserve"> </w:t>
      </w:r>
      <w:r w:rsidR="00274341" w:rsidRPr="00945A54">
        <w:t>terminals</w:t>
      </w:r>
      <w:r w:rsidR="00293C48" w:rsidRPr="00945A54">
        <w:t xml:space="preserve"> </w:t>
      </w:r>
      <w:r w:rsidR="00274341" w:rsidRPr="00945A54">
        <w:t>account</w:t>
      </w:r>
      <w:r w:rsidR="00293C48" w:rsidRPr="00945A54">
        <w:t xml:space="preserve"> </w:t>
      </w:r>
      <w:r w:rsidR="00274341" w:rsidRPr="00945A54">
        <w:t>for</w:t>
      </w:r>
      <w:r w:rsidR="00293C48" w:rsidRPr="00945A54">
        <w:t xml:space="preserve"> </w:t>
      </w:r>
      <w:r w:rsidR="00CA3518" w:rsidRPr="00945A54">
        <w:t xml:space="preserve">about </w:t>
      </w:r>
      <w:r w:rsidR="00523529" w:rsidRPr="00945A54">
        <w:t>20</w:t>
      </w:r>
      <w:r w:rsidR="00CA3518" w:rsidRPr="00945A54">
        <w:t>%</w:t>
      </w:r>
      <w:r w:rsidR="00293C48" w:rsidRPr="00945A54">
        <w:t xml:space="preserve"> </w:t>
      </w:r>
      <w:r w:rsidR="00274341" w:rsidRPr="00945A54">
        <w:t>of</w:t>
      </w:r>
      <w:r w:rsidR="00293C48" w:rsidRPr="00945A54">
        <w:t xml:space="preserve"> </w:t>
      </w:r>
      <w:r w:rsidR="00274341" w:rsidRPr="00945A54">
        <w:t>Australia’s</w:t>
      </w:r>
      <w:r w:rsidR="00293C48" w:rsidRPr="00945A54">
        <w:t xml:space="preserve"> </w:t>
      </w:r>
      <w:r w:rsidR="00274341" w:rsidRPr="00945A54">
        <w:t>grain</w:t>
      </w:r>
      <w:r w:rsidR="00293C48" w:rsidRPr="00945A54">
        <w:t xml:space="preserve"> </w:t>
      </w:r>
      <w:r w:rsidR="00274341" w:rsidRPr="00945A54">
        <w:t>exports</w:t>
      </w:r>
      <w:r w:rsidR="003C7486" w:rsidRPr="00945A54">
        <w:t xml:space="preserve"> (</w:t>
      </w:r>
      <w:r w:rsidR="00762A36" w:rsidRPr="00945A54">
        <w:t>National Transport Commission, 2008; GrainCorp, 2012</w:t>
      </w:r>
      <w:r w:rsidR="003C7486" w:rsidRPr="00945A54">
        <w:t>)</w:t>
      </w:r>
      <w:r w:rsidR="00274341" w:rsidRPr="00945A54">
        <w:t>.</w:t>
      </w:r>
      <w:r w:rsidR="003974A9" w:rsidRPr="00945A54">
        <w:t xml:space="preserve"> </w:t>
      </w:r>
      <w:r w:rsidR="006E246B" w:rsidRPr="00945A54">
        <w:t>Australia’s</w:t>
      </w:r>
      <w:r w:rsidR="00293C48" w:rsidRPr="00945A54">
        <w:t xml:space="preserve"> </w:t>
      </w:r>
      <w:r w:rsidR="0030231B" w:rsidRPr="00945A54">
        <w:t xml:space="preserve">current </w:t>
      </w:r>
      <w:r w:rsidR="006E246B" w:rsidRPr="00945A54">
        <w:t>n</w:t>
      </w:r>
      <w:r w:rsidR="00623D0B">
        <w:t>on</w:t>
      </w:r>
      <w:r w:rsidR="006E246B" w:rsidRPr="00945A54">
        <w:t>-QPS</w:t>
      </w:r>
      <w:r w:rsidR="00293C48" w:rsidRPr="00945A54">
        <w:t xml:space="preserve"> </w:t>
      </w:r>
      <w:r w:rsidR="00897A18">
        <w:t>methyl bromide</w:t>
      </w:r>
      <w:r w:rsidR="00293C48" w:rsidRPr="00945A54">
        <w:t xml:space="preserve"> </w:t>
      </w:r>
      <w:r w:rsidR="006E246B" w:rsidRPr="00945A54">
        <w:t>use</w:t>
      </w:r>
      <w:r w:rsidR="00293C48" w:rsidRPr="00945A54">
        <w:t xml:space="preserve"> </w:t>
      </w:r>
      <w:r w:rsidR="006E246B" w:rsidRPr="00945A54">
        <w:t>occurs</w:t>
      </w:r>
      <w:r w:rsidR="00293C48" w:rsidRPr="00945A54">
        <w:t xml:space="preserve"> </w:t>
      </w:r>
      <w:r w:rsidR="00DF603F">
        <w:t>at</w:t>
      </w:r>
      <w:r w:rsidR="00DF603F" w:rsidRPr="00945A54">
        <w:t xml:space="preserve"> </w:t>
      </w:r>
      <w:r w:rsidR="006E246B" w:rsidRPr="00945A54">
        <w:t>Too</w:t>
      </w:r>
      <w:r w:rsidR="00B4275B" w:rsidRPr="00945A54">
        <w:t>l</w:t>
      </w:r>
      <w:r w:rsidR="006E246B" w:rsidRPr="00945A54">
        <w:t>angi,</w:t>
      </w:r>
      <w:r w:rsidR="00293C48" w:rsidRPr="00945A54">
        <w:t xml:space="preserve"> </w:t>
      </w:r>
      <w:r w:rsidR="006E246B" w:rsidRPr="00945A54">
        <w:t>NE</w:t>
      </w:r>
      <w:r w:rsidR="00293C48" w:rsidRPr="00945A54">
        <w:t xml:space="preserve"> </w:t>
      </w:r>
      <w:r w:rsidR="006E246B" w:rsidRPr="00945A54">
        <w:t>of</w:t>
      </w:r>
      <w:r w:rsidR="00293C48" w:rsidRPr="00945A54">
        <w:t xml:space="preserve"> </w:t>
      </w:r>
      <w:r w:rsidR="006E246B" w:rsidRPr="00945A54">
        <w:t>Melbourne</w:t>
      </w:r>
      <w:r w:rsidR="00981526" w:rsidRPr="00945A54">
        <w:t>,</w:t>
      </w:r>
      <w:r w:rsidR="00293C48" w:rsidRPr="00945A54">
        <w:t xml:space="preserve"> </w:t>
      </w:r>
      <w:r w:rsidR="00981526" w:rsidRPr="00945A54">
        <w:t>for</w:t>
      </w:r>
      <w:r w:rsidR="00293C48" w:rsidRPr="00945A54">
        <w:t xml:space="preserve"> </w:t>
      </w:r>
      <w:r w:rsidR="00981526" w:rsidRPr="00945A54">
        <w:t>growing</w:t>
      </w:r>
      <w:r w:rsidR="00293C48" w:rsidRPr="00945A54">
        <w:t xml:space="preserve"> </w:t>
      </w:r>
      <w:r w:rsidR="00981526" w:rsidRPr="00945A54">
        <w:t>strawb</w:t>
      </w:r>
      <w:r w:rsidR="006E246B" w:rsidRPr="00945A54">
        <w:t>erry</w:t>
      </w:r>
      <w:r w:rsidR="00325946" w:rsidRPr="00945A54">
        <w:t xml:space="preserve"> </w:t>
      </w:r>
      <w:r w:rsidR="0082063F" w:rsidRPr="00945A54">
        <w:t>runners</w:t>
      </w:r>
      <w:r w:rsidR="00623D0B">
        <w:t>. It is also occasionally used in small amounts</w:t>
      </w:r>
      <w:r w:rsidR="002A3AAC" w:rsidRPr="002A3AAC">
        <w:t xml:space="preserve"> </w:t>
      </w:r>
      <w:r w:rsidR="002A3AAC" w:rsidRPr="00475A16">
        <w:t>as a feedstock in chemical reactions to create other chemicals</w:t>
      </w:r>
      <w:r w:rsidR="0082063F" w:rsidRPr="00475A16">
        <w:t>.</w:t>
      </w:r>
    </w:p>
    <w:p w14:paraId="288F1DD9" w14:textId="4B20275D" w:rsidR="00571689" w:rsidRPr="00475A16" w:rsidRDefault="00523529" w:rsidP="00571689">
      <w:pPr>
        <w:pStyle w:val="BodyText"/>
      </w:pPr>
      <w:r w:rsidRPr="00475A16">
        <w:t xml:space="preserve">A UNEP model of </w:t>
      </w:r>
      <w:r w:rsidR="00897A18" w:rsidRPr="00475A16">
        <w:t>methyl bromide</w:t>
      </w:r>
      <w:r w:rsidRPr="00475A16">
        <w:t xml:space="preserve"> emissions suggests that 80-90 % of </w:t>
      </w:r>
      <w:r w:rsidR="00897A18" w:rsidRPr="00475A16">
        <w:t>methyl bromide</w:t>
      </w:r>
      <w:r w:rsidRPr="00475A16">
        <w:t xml:space="preserve"> QPS use escapes to the atmosphere (UNEP, </w:t>
      </w:r>
      <w:r w:rsidR="00485A4E" w:rsidRPr="00475A16">
        <w:t>2018)</w:t>
      </w:r>
      <w:r w:rsidRPr="00475A16">
        <w:t xml:space="preserve">. </w:t>
      </w:r>
      <w:r w:rsidR="00571689" w:rsidRPr="00475A16">
        <w:t xml:space="preserve">The UNEP </w:t>
      </w:r>
      <w:r w:rsidR="00897A18" w:rsidRPr="00475A16">
        <w:t>methyl bromide</w:t>
      </w:r>
      <w:r w:rsidR="00571689" w:rsidRPr="00475A16">
        <w:t xml:space="preserve"> emissions model may not be suitable for Australian </w:t>
      </w:r>
      <w:r w:rsidR="00897A18" w:rsidRPr="00475A16">
        <w:t>methyl bromide</w:t>
      </w:r>
      <w:r w:rsidR="00571689" w:rsidRPr="00475A16">
        <w:t xml:space="preserve"> consumption. It has been suggested (I. Porter, DPI Victoria, private communication) that close to 95% of QPS and about 50% of n</w:t>
      </w:r>
      <w:r w:rsidR="00623D0B">
        <w:t>on</w:t>
      </w:r>
      <w:r w:rsidR="00571689" w:rsidRPr="00475A16">
        <w:t xml:space="preserve">-QPS </w:t>
      </w:r>
      <w:r w:rsidR="00897A18" w:rsidRPr="00475A16">
        <w:t>methyl bromide</w:t>
      </w:r>
      <w:r w:rsidR="00571689" w:rsidRPr="00475A16">
        <w:t xml:space="preserve"> are emitted to the atmosphere under Australian conditions, resulting in emissions </w:t>
      </w:r>
      <w:r w:rsidR="00571689" w:rsidRPr="00475A16">
        <w:rPr>
          <w:color w:val="auto"/>
        </w:rPr>
        <w:t xml:space="preserve">of </w:t>
      </w:r>
      <w:r w:rsidR="00B2488E" w:rsidRPr="00475A16">
        <w:rPr>
          <w:color w:val="auto"/>
        </w:rPr>
        <w:t>600±30</w:t>
      </w:r>
      <w:r w:rsidR="00571689" w:rsidRPr="00475A16">
        <w:rPr>
          <w:color w:val="auto"/>
        </w:rPr>
        <w:t xml:space="preserve"> tonnes in 201</w:t>
      </w:r>
      <w:r w:rsidR="00945A54" w:rsidRPr="00475A16">
        <w:rPr>
          <w:color w:val="auto"/>
        </w:rPr>
        <w:t>1-2015</w:t>
      </w:r>
      <w:r w:rsidR="002421DA" w:rsidRPr="00475A16">
        <w:rPr>
          <w:color w:val="auto"/>
        </w:rPr>
        <w:t xml:space="preserve"> </w:t>
      </w:r>
      <w:r w:rsidR="00571689" w:rsidRPr="00475A16">
        <w:t>(</w:t>
      </w:r>
      <w:r w:rsidR="003A474D" w:rsidRPr="00475A16">
        <w:t>6</w:t>
      </w:r>
      <w:r w:rsidR="00E32D1B" w:rsidRPr="00475A16">
        <w:t>%</w:t>
      </w:r>
      <w:r w:rsidR="00571689" w:rsidRPr="00475A16">
        <w:t xml:space="preserve"> of global </w:t>
      </w:r>
      <w:r w:rsidR="003A474D" w:rsidRPr="00475A16">
        <w:t xml:space="preserve">QPS </w:t>
      </w:r>
      <w:r w:rsidR="00E32D1B" w:rsidRPr="00475A16">
        <w:t>plus</w:t>
      </w:r>
      <w:r w:rsidR="003A474D" w:rsidRPr="00475A16">
        <w:t xml:space="preserve"> n</w:t>
      </w:r>
      <w:r w:rsidR="00623D0B">
        <w:t>on</w:t>
      </w:r>
      <w:r w:rsidR="003A474D" w:rsidRPr="00475A16">
        <w:t>-QPS emissions</w:t>
      </w:r>
      <w:r w:rsidR="0082063F" w:rsidRPr="00475A16">
        <w:t>, 9.9 k tonnes in 2012</w:t>
      </w:r>
      <w:r w:rsidR="00E32D1B" w:rsidRPr="00475A16">
        <w:t>; Carpenter and Reimann, 2014</w:t>
      </w:r>
      <w:r w:rsidR="003A474D" w:rsidRPr="00475A16">
        <w:t>)</w:t>
      </w:r>
      <w:r w:rsidR="002421DA" w:rsidRPr="00475A16">
        <w:t xml:space="preserve">. </w:t>
      </w:r>
      <w:r w:rsidR="00571689" w:rsidRPr="00475A16">
        <w:t xml:space="preserve">Note that </w:t>
      </w:r>
      <w:r w:rsidR="00012B22" w:rsidRPr="00475A16">
        <w:t xml:space="preserve">neither </w:t>
      </w:r>
      <w:r w:rsidR="00571689" w:rsidRPr="00475A16">
        <w:t>model take</w:t>
      </w:r>
      <w:r w:rsidR="00CB2E93" w:rsidRPr="00475A16">
        <w:t>s</w:t>
      </w:r>
      <w:r w:rsidR="00571689" w:rsidRPr="00475A16">
        <w:t xml:space="preserve"> into account some recapture of </w:t>
      </w:r>
      <w:r w:rsidR="00897A18" w:rsidRPr="00475A16">
        <w:t>methyl bromide</w:t>
      </w:r>
      <w:r w:rsidR="00571689" w:rsidRPr="00475A16">
        <w:t xml:space="preserve"> which </w:t>
      </w:r>
      <w:r w:rsidR="00DF603F" w:rsidRPr="00475A16">
        <w:t>appears anecdotally</w:t>
      </w:r>
      <w:r w:rsidR="00423F12" w:rsidRPr="00475A16">
        <w:t>,</w:t>
      </w:r>
      <w:r w:rsidR="00DF603F" w:rsidRPr="00475A16">
        <w:t xml:space="preserve"> to be increasing to meet </w:t>
      </w:r>
      <w:r w:rsidR="00640DD3" w:rsidRPr="00475A16">
        <w:t xml:space="preserve">local </w:t>
      </w:r>
      <w:r w:rsidR="00DF603F" w:rsidRPr="00475A16">
        <w:t>OH&amp;S requirements</w:t>
      </w:r>
      <w:r w:rsidR="00571689" w:rsidRPr="00475A16">
        <w:t>.</w:t>
      </w:r>
    </w:p>
    <w:p w14:paraId="1578C847" w14:textId="31F4DD09" w:rsidR="005E3983" w:rsidRPr="00475A16" w:rsidRDefault="00571689" w:rsidP="00EC59A6">
      <w:pPr>
        <w:pStyle w:val="BodyText"/>
      </w:pPr>
      <w:r w:rsidRPr="00475A16">
        <w:t xml:space="preserve">The results from the modified UNEP model of Australian </w:t>
      </w:r>
      <w:r w:rsidR="00897A18" w:rsidRPr="00475A16">
        <w:t>methyl bromide</w:t>
      </w:r>
      <w:r w:rsidRPr="00475A16">
        <w:t xml:space="preserve"> emissions are shown in</w:t>
      </w:r>
      <w:r w:rsidR="00D2140D" w:rsidRPr="00475A16">
        <w:t xml:space="preserve"> </w:t>
      </w:r>
      <w:r w:rsidR="00D2140D" w:rsidRPr="00475A16">
        <w:fldChar w:fldCharType="begin"/>
      </w:r>
      <w:r w:rsidR="00D2140D" w:rsidRPr="00475A16">
        <w:instrText xml:space="preserve"> REF _Ref37241935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16</w:t>
      </w:r>
      <w:r w:rsidR="00D2140D" w:rsidRPr="00475A16">
        <w:fldChar w:fldCharType="end"/>
      </w:r>
      <w:r w:rsidR="00B2488E" w:rsidRPr="00475A16">
        <w:t xml:space="preserve">. SE Australian </w:t>
      </w:r>
      <w:r w:rsidR="00897A18" w:rsidRPr="00475A16">
        <w:t>methyl bromide</w:t>
      </w:r>
      <w:r w:rsidR="00B2488E" w:rsidRPr="00475A16">
        <w:t xml:space="preserve"> emissions from this model (assuming the speciation of SE Australian </w:t>
      </w:r>
      <w:r w:rsidR="00897A18" w:rsidRPr="00475A16">
        <w:t>methyl bromide</w:t>
      </w:r>
      <w:r w:rsidR="00B2488E" w:rsidRPr="00475A16">
        <w:t xml:space="preserve"> emissions from timber, grain exports and strawberry runner production </w:t>
      </w:r>
      <w:r w:rsidR="00AC4D45" w:rsidRPr="00475A16">
        <w:t>discussed</w:t>
      </w:r>
      <w:r w:rsidR="00B2488E" w:rsidRPr="00475A16">
        <w:t xml:space="preserve"> above) are</w:t>
      </w:r>
      <w:r w:rsidRPr="00475A16">
        <w:t xml:space="preserve"> compared to </w:t>
      </w:r>
      <w:r w:rsidR="00B2488E" w:rsidRPr="00475A16">
        <w:t xml:space="preserve">SE </w:t>
      </w:r>
      <w:r w:rsidRPr="00475A16">
        <w:t xml:space="preserve">Australian emissions calculated from Cape Grim data by ISC in </w:t>
      </w:r>
      <w:r w:rsidR="00D2140D" w:rsidRPr="00475A16">
        <w:fldChar w:fldCharType="begin"/>
      </w:r>
      <w:r w:rsidR="00D2140D" w:rsidRPr="00475A16">
        <w:instrText xml:space="preserve"> REF _Ref37241946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17</w:t>
      </w:r>
      <w:r w:rsidR="00D2140D" w:rsidRPr="00475A16">
        <w:fldChar w:fldCharType="end"/>
      </w:r>
      <w:r w:rsidR="00D2140D" w:rsidRPr="00475A16">
        <w:t xml:space="preserve"> </w:t>
      </w:r>
      <w:r w:rsidR="00B2488E" w:rsidRPr="00475A16">
        <w:t>(also</w:t>
      </w:r>
      <w:r w:rsidR="00D2140D" w:rsidRPr="00475A16">
        <w:t xml:space="preserve"> </w:t>
      </w:r>
      <w:r w:rsidR="00D2140D" w:rsidRPr="00475A16">
        <w:fldChar w:fldCharType="begin"/>
      </w:r>
      <w:r w:rsidR="00D2140D" w:rsidRPr="00475A16">
        <w:instrText xml:space="preserve"> REF _Ref37241507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12</w:t>
      </w:r>
      <w:r w:rsidR="00D2140D" w:rsidRPr="00475A16">
        <w:fldChar w:fldCharType="end"/>
      </w:r>
      <w:r w:rsidRPr="00475A16">
        <w:t xml:space="preserve">). </w:t>
      </w:r>
      <w:r w:rsidR="00367583" w:rsidRPr="00475A16">
        <w:t>It is also worth noting that using imports in any given year as a basis for estimating emission</w:t>
      </w:r>
      <w:r w:rsidR="0049340D" w:rsidRPr="00475A16">
        <w:t>s may</w:t>
      </w:r>
      <w:r w:rsidR="00F55610" w:rsidRPr="00475A16">
        <w:t xml:space="preserve"> bring</w:t>
      </w:r>
      <w:r w:rsidR="0049340D" w:rsidRPr="00475A16">
        <w:t xml:space="preserve"> in unrealistic year-to-</w:t>
      </w:r>
      <w:r w:rsidR="00367583" w:rsidRPr="00475A16">
        <w:t xml:space="preserve">year </w:t>
      </w:r>
      <w:r w:rsidR="00171E8A" w:rsidRPr="00475A16">
        <w:t>variability</w:t>
      </w:r>
      <w:r w:rsidR="00367583" w:rsidRPr="00475A16">
        <w:t xml:space="preserve"> in calculated emissions as the amount</w:t>
      </w:r>
      <w:r w:rsidR="00F55610" w:rsidRPr="00475A16">
        <w:t xml:space="preserve"> of </w:t>
      </w:r>
      <w:r w:rsidR="00897A18" w:rsidRPr="00475A16">
        <w:t>methyl bromide</w:t>
      </w:r>
      <w:r w:rsidR="00F55610" w:rsidRPr="00475A16">
        <w:t xml:space="preserve"> used in any year can be</w:t>
      </w:r>
      <w:r w:rsidR="00367583" w:rsidRPr="00475A16">
        <w:t xml:space="preserve"> sourced from both imports and stock-in-hand. However</w:t>
      </w:r>
      <w:r w:rsidR="00905F48" w:rsidRPr="00475A16">
        <w:t>,</w:t>
      </w:r>
      <w:r w:rsidR="00367583" w:rsidRPr="00475A16">
        <w:t xml:space="preserve"> long term growth in </w:t>
      </w:r>
      <w:r w:rsidR="00897A18" w:rsidRPr="00475A16">
        <w:t>methyl bromide</w:t>
      </w:r>
      <w:r w:rsidR="00367583" w:rsidRPr="00475A16">
        <w:t xml:space="preserve"> stock is unlikely – in order to diminish the impact of short-term impacts of </w:t>
      </w:r>
      <w:r w:rsidR="00897A18" w:rsidRPr="00475A16">
        <w:t>methyl bromide</w:t>
      </w:r>
      <w:r w:rsidR="00367583" w:rsidRPr="00475A16">
        <w:t xml:space="preserve"> stock changes, 3</w:t>
      </w:r>
      <w:r w:rsidR="00FE1EF7" w:rsidRPr="00475A16">
        <w:t>-</w:t>
      </w:r>
      <w:r w:rsidR="00367583" w:rsidRPr="00475A16">
        <w:t>y</w:t>
      </w:r>
      <w:r w:rsidR="00774949" w:rsidRPr="00475A16">
        <w:t>ea</w:t>
      </w:r>
      <w:r w:rsidR="00367583" w:rsidRPr="00475A16">
        <w:t>r average emissions from the model are also shown in</w:t>
      </w:r>
      <w:r w:rsidR="00D2140D" w:rsidRPr="00475A16">
        <w:t xml:space="preserve"> </w:t>
      </w:r>
      <w:r w:rsidR="00D2140D" w:rsidRPr="00475A16">
        <w:fldChar w:fldCharType="begin"/>
      </w:r>
      <w:r w:rsidR="00D2140D" w:rsidRPr="00475A16">
        <w:instrText xml:space="preserve"> REF _Ref37241946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17</w:t>
      </w:r>
      <w:r w:rsidR="00D2140D" w:rsidRPr="00475A16">
        <w:fldChar w:fldCharType="end"/>
      </w:r>
      <w:r w:rsidR="00367583" w:rsidRPr="00475A16">
        <w:t>.</w:t>
      </w:r>
    </w:p>
    <w:p w14:paraId="55A81958" w14:textId="4A27C81C" w:rsidR="005E3983" w:rsidRPr="00475A16" w:rsidRDefault="00571689" w:rsidP="00EC59A6">
      <w:pPr>
        <w:pStyle w:val="BodyText"/>
        <w:rPr>
          <w:highlight w:val="yellow"/>
        </w:rPr>
      </w:pPr>
      <w:r w:rsidRPr="00475A16">
        <w:t xml:space="preserve">The emissions from the model and </w:t>
      </w:r>
      <w:r w:rsidR="00485A4E" w:rsidRPr="00475A16">
        <w:t xml:space="preserve">those </w:t>
      </w:r>
      <w:r w:rsidRPr="00475A16">
        <w:t xml:space="preserve">derived from atmospheric data for SE Australia show reasonable overall agreement (within </w:t>
      </w:r>
      <w:r w:rsidR="00ED30F8" w:rsidRPr="00475A16">
        <w:t>7</w:t>
      </w:r>
      <w:r w:rsidRPr="00475A16">
        <w:t xml:space="preserve">%, model </w:t>
      </w:r>
      <w:r w:rsidR="00774949" w:rsidRPr="00475A16">
        <w:t>higher</w:t>
      </w:r>
      <w:r w:rsidRPr="00475A16">
        <w:t xml:space="preserve">) over the period </w:t>
      </w:r>
      <w:r w:rsidR="00153184" w:rsidRPr="00475A16">
        <w:t>2002</w:t>
      </w:r>
      <w:r w:rsidR="00ED30F8" w:rsidRPr="00475A16">
        <w:t>-</w:t>
      </w:r>
      <w:r w:rsidR="00153184" w:rsidRPr="00475A16">
        <w:t>2017</w:t>
      </w:r>
      <w:r w:rsidRPr="00475A16">
        <w:t>. Prior to 200</w:t>
      </w:r>
      <w:r w:rsidR="00ED30F8" w:rsidRPr="00475A16">
        <w:t>4</w:t>
      </w:r>
      <w:r w:rsidRPr="00475A16">
        <w:t xml:space="preserve">, the model </w:t>
      </w:r>
      <w:r w:rsidR="00897A18" w:rsidRPr="00475A16">
        <w:t>methyl bromide</w:t>
      </w:r>
      <w:r w:rsidRPr="00475A16">
        <w:t xml:space="preserve"> emissions were </w:t>
      </w:r>
      <w:r w:rsidR="00153184" w:rsidRPr="00475A16">
        <w:t>30-4</w:t>
      </w:r>
      <w:r w:rsidR="00ED30F8" w:rsidRPr="00475A16">
        <w:t>0</w:t>
      </w:r>
      <w:r w:rsidRPr="00475A16">
        <w:t xml:space="preserve">% higher than </w:t>
      </w:r>
      <w:r w:rsidR="00897A18" w:rsidRPr="00475A16">
        <w:t>methyl bromide</w:t>
      </w:r>
      <w:r w:rsidRPr="00475A16">
        <w:t xml:space="preserve"> emissions derived from Cape Grim observations.</w:t>
      </w:r>
      <w:r w:rsidR="007834BE" w:rsidRPr="00475A16">
        <w:t xml:space="preserve"> </w:t>
      </w:r>
      <w:r w:rsidR="00ED30F8" w:rsidRPr="00475A16">
        <w:t>The QPS and n</w:t>
      </w:r>
      <w:r w:rsidR="00623D0B">
        <w:t>on</w:t>
      </w:r>
      <w:r w:rsidR="00ED30F8" w:rsidRPr="00475A16">
        <w:t xml:space="preserve">-QPS emission factors in the model are </w:t>
      </w:r>
      <w:r w:rsidR="00155FD3" w:rsidRPr="00475A16">
        <w:t xml:space="preserve">assumed to be </w:t>
      </w:r>
      <w:r w:rsidR="00ED30F8" w:rsidRPr="00475A16">
        <w:t>time-invariant. Lower emission factors before 2004 woul</w:t>
      </w:r>
      <w:r w:rsidR="00155FD3" w:rsidRPr="00475A16">
        <w:t xml:space="preserve">d help explain this difference; </w:t>
      </w:r>
      <w:r w:rsidR="00ED30F8" w:rsidRPr="00475A16">
        <w:t>2004 is</w:t>
      </w:r>
      <w:r w:rsidR="00C065B8" w:rsidRPr="00475A16">
        <w:t xml:space="preserve"> also the time of a</w:t>
      </w:r>
      <w:r w:rsidR="00ED30F8" w:rsidRPr="00475A16">
        <w:t xml:space="preserve"> </w:t>
      </w:r>
      <w:r w:rsidR="00897A18" w:rsidRPr="00475A16">
        <w:t>methyl bromide</w:t>
      </w:r>
      <w:r w:rsidR="00ED30F8" w:rsidRPr="00475A16">
        <w:t xml:space="preserve"> instrument change at Cape Grim. Both these factors are being investiga</w:t>
      </w:r>
      <w:r w:rsidR="00155FD3" w:rsidRPr="00475A16">
        <w:t>ted for possible imp</w:t>
      </w:r>
      <w:r w:rsidR="00ED30F8" w:rsidRPr="00475A16">
        <w:t>acts on pre-2004 emission data</w:t>
      </w:r>
      <w:r w:rsidR="00C065B8" w:rsidRPr="00475A16">
        <w:t xml:space="preserve"> from C</w:t>
      </w:r>
      <w:r w:rsidR="00155FD3" w:rsidRPr="00475A16">
        <w:t>ape Grim observations</w:t>
      </w:r>
      <w:r w:rsidR="00ED30F8" w:rsidRPr="00475A16">
        <w:t xml:space="preserve">. </w:t>
      </w:r>
      <w:r w:rsidR="00155FD3" w:rsidRPr="00475A16">
        <w:t xml:space="preserve">The emissions calculated from atmospheric data are consistent with the model emissions for SE Australia and it can be assumed that the model emissions for Australia are close </w:t>
      </w:r>
      <w:r w:rsidR="00565B59" w:rsidRPr="00475A16">
        <w:t xml:space="preserve">to </w:t>
      </w:r>
      <w:r w:rsidR="00155FD3" w:rsidRPr="00475A16">
        <w:t>actual emissions.</w:t>
      </w:r>
    </w:p>
    <w:p w14:paraId="2CE11EBC" w14:textId="28C1D92E" w:rsidR="00F20104" w:rsidRPr="00475A16" w:rsidRDefault="00571689" w:rsidP="00565B59">
      <w:pPr>
        <w:pStyle w:val="BodyText"/>
      </w:pPr>
      <w:r w:rsidRPr="00475A16">
        <w:t xml:space="preserve">Australian </w:t>
      </w:r>
      <w:r w:rsidR="00897A18" w:rsidRPr="00475A16">
        <w:t>methyl bromide</w:t>
      </w:r>
      <w:r w:rsidRPr="00475A16">
        <w:t xml:space="preserve"> emissions based </w:t>
      </w:r>
      <w:r w:rsidR="00155FD3" w:rsidRPr="00475A16">
        <w:t>on the em</w:t>
      </w:r>
      <w:r w:rsidR="00551A7F" w:rsidRPr="00475A16">
        <w:t>issions model peaked at about 60</w:t>
      </w:r>
      <w:r w:rsidR="00155FD3" w:rsidRPr="00475A16">
        <w:t>0 tonnes per year in 1999-2000, falling to</w:t>
      </w:r>
      <w:r w:rsidR="003C52AF" w:rsidRPr="00475A16">
        <w:t xml:space="preserve"> 3</w:t>
      </w:r>
      <w:r w:rsidR="00551A7F" w:rsidRPr="00475A16">
        <w:t>0</w:t>
      </w:r>
      <w:r w:rsidR="003C52AF" w:rsidRPr="00475A16">
        <w:t xml:space="preserve">0 tonnes per year in 2006-2007, due </w:t>
      </w:r>
      <w:r w:rsidR="000C7417">
        <w:t xml:space="preserve">in part </w:t>
      </w:r>
      <w:r w:rsidR="003C52AF" w:rsidRPr="00475A16">
        <w:t>to declining n</w:t>
      </w:r>
      <w:r w:rsidR="00623D0B">
        <w:t>on</w:t>
      </w:r>
      <w:r w:rsidR="003C52AF" w:rsidRPr="00475A16">
        <w:t xml:space="preserve">-QPS </w:t>
      </w:r>
      <w:r w:rsidR="00897A18" w:rsidRPr="00475A16">
        <w:t>methyl bromide</w:t>
      </w:r>
      <w:r w:rsidR="003C52AF" w:rsidRPr="00475A16">
        <w:t xml:space="preserve"> use</w:t>
      </w:r>
      <w:r w:rsidR="0041493D">
        <w:t xml:space="preserve"> </w:t>
      </w:r>
      <w:r w:rsidR="000C7417">
        <w:t>and also a decline in QPS use (</w:t>
      </w:r>
      <w:r w:rsidR="0041493D">
        <w:t>possibl</w:t>
      </w:r>
      <w:r w:rsidR="009D6246">
        <w:t>y</w:t>
      </w:r>
      <w:r w:rsidR="0041493D">
        <w:t xml:space="preserve"> due to reduced grain production </w:t>
      </w:r>
      <w:r w:rsidR="000C7417">
        <w:t>as a result of</w:t>
      </w:r>
      <w:r w:rsidR="0041493D">
        <w:t xml:space="preserve"> the severe drought in SE</w:t>
      </w:r>
      <w:r w:rsidR="009D6246">
        <w:t xml:space="preserve"> Australia)</w:t>
      </w:r>
      <w:r w:rsidR="003C52AF" w:rsidRPr="00475A16">
        <w:t xml:space="preserve">, </w:t>
      </w:r>
      <w:r w:rsidRPr="00475A16">
        <w:t>increas</w:t>
      </w:r>
      <w:r w:rsidR="003C52AF" w:rsidRPr="00475A16">
        <w:t>ing ag</w:t>
      </w:r>
      <w:r w:rsidR="00551A7F" w:rsidRPr="00475A16">
        <w:t xml:space="preserve">ain to </w:t>
      </w:r>
      <w:r w:rsidR="003E6788" w:rsidRPr="00475A16">
        <w:t>645 tonnes in 2017</w:t>
      </w:r>
      <w:r w:rsidR="003C52AF" w:rsidRPr="00475A16">
        <w:t xml:space="preserve">, due to increased QPS </w:t>
      </w:r>
      <w:r w:rsidR="00897A18" w:rsidRPr="00475A16">
        <w:t>methyl bromide</w:t>
      </w:r>
      <w:r w:rsidR="003C52AF" w:rsidRPr="00475A16">
        <w:t xml:space="preserve"> use </w:t>
      </w:r>
      <w:r w:rsidRPr="00475A16">
        <w:t>(</w:t>
      </w:r>
      <w:r w:rsidR="00D2140D" w:rsidRPr="00475A16">
        <w:fldChar w:fldCharType="begin"/>
      </w:r>
      <w:r w:rsidR="00D2140D" w:rsidRPr="00475A16">
        <w:instrText xml:space="preserve"> REF _Ref37241935 \h </w:instrText>
      </w:r>
      <w:r w:rsidR="00475A16" w:rsidRPr="00475A16">
        <w:instrText xml:space="preserve"> \* MERGEFORMAT </w:instrText>
      </w:r>
      <w:r w:rsidR="00D2140D" w:rsidRPr="00475A16">
        <w:fldChar w:fldCharType="separate"/>
      </w:r>
      <w:r w:rsidR="00D2140D" w:rsidRPr="00475A16">
        <w:t xml:space="preserve">Figure </w:t>
      </w:r>
      <w:r w:rsidR="00D2140D" w:rsidRPr="00475A16">
        <w:rPr>
          <w:noProof/>
        </w:rPr>
        <w:t>16</w:t>
      </w:r>
      <w:r w:rsidR="00D2140D" w:rsidRPr="00475A16">
        <w:fldChar w:fldCharType="end"/>
      </w:r>
      <w:r w:rsidRPr="00475A16">
        <w:t>)</w:t>
      </w:r>
      <w:r w:rsidR="003C52AF" w:rsidRPr="00475A16">
        <w:t>.</w:t>
      </w:r>
      <w:r w:rsidR="00093676" w:rsidRPr="00475A16">
        <w:t xml:space="preserve"> </w:t>
      </w:r>
      <w:r w:rsidRPr="00475A16">
        <w:t xml:space="preserve">The </w:t>
      </w:r>
      <w:r w:rsidR="005F1D48" w:rsidRPr="00475A16">
        <w:t>387</w:t>
      </w:r>
      <w:r w:rsidR="003C52AF" w:rsidRPr="00475A16">
        <w:t xml:space="preserve"> </w:t>
      </w:r>
      <w:r w:rsidRPr="00475A16">
        <w:t>ODP tonnes</w:t>
      </w:r>
      <w:r w:rsidR="009D6246">
        <w:t xml:space="preserve"> of methyl bromide</w:t>
      </w:r>
      <w:r w:rsidRPr="00475A16">
        <w:t xml:space="preserve"> in 201</w:t>
      </w:r>
      <w:r w:rsidR="00551A7F" w:rsidRPr="00475A16">
        <w:t>7</w:t>
      </w:r>
      <w:r w:rsidRPr="00475A16">
        <w:t xml:space="preserve"> are about </w:t>
      </w:r>
      <w:r w:rsidR="005A7F17" w:rsidRPr="00475A16">
        <w:t>32</w:t>
      </w:r>
      <w:r w:rsidRPr="00475A16">
        <w:t xml:space="preserve">% of Australia’s </w:t>
      </w:r>
      <w:r w:rsidR="00642F1F">
        <w:t xml:space="preserve">total </w:t>
      </w:r>
      <w:r w:rsidRPr="00475A16">
        <w:t>ODS emissions in ODP tonnes.</w:t>
      </w:r>
    </w:p>
    <w:p w14:paraId="5364DD00" w14:textId="5BCBA578" w:rsidR="00565B59" w:rsidRDefault="00565B59" w:rsidP="007E0BAB">
      <w:pPr>
        <w:pStyle w:val="BodyText2"/>
      </w:pPr>
      <w:r w:rsidRPr="00475A16">
        <w:t xml:space="preserve">Victorian </w:t>
      </w:r>
      <w:r w:rsidR="00897A18" w:rsidRPr="00475A16">
        <w:t>methyl bromide</w:t>
      </w:r>
      <w:r w:rsidRPr="00475A16">
        <w:t xml:space="preserve"> consumption data for 2014 have been obtained from Mebrom Pty. Ltd. (K. Bartolo, private</w:t>
      </w:r>
      <w:r w:rsidRPr="00095503">
        <w:t xml:space="preserve"> communication, 2014). Victorian </w:t>
      </w:r>
      <w:r w:rsidR="00897A18">
        <w:t>methyl bromide</w:t>
      </w:r>
      <w:r w:rsidRPr="00095503">
        <w:t xml:space="preserve"> consumption in 2014 was 170 tonnes, 12</w:t>
      </w:r>
      <w:r w:rsidR="00BC2DBF" w:rsidRPr="00095503">
        <w:t>5</w:t>
      </w:r>
      <w:r w:rsidRPr="00095503">
        <w:t xml:space="preserve"> tonnes in Melbourne (grain, wood products)/Toolangi (n</w:t>
      </w:r>
      <w:r w:rsidR="00EC03C7">
        <w:t>on</w:t>
      </w:r>
      <w:r w:rsidRPr="00095503">
        <w:t xml:space="preserve">-QPS), </w:t>
      </w:r>
      <w:r w:rsidR="00BC2DBF" w:rsidRPr="00095503">
        <w:t>35</w:t>
      </w:r>
      <w:r w:rsidRPr="00095503">
        <w:t xml:space="preserve"> tonnes in Portland (grain/wood) and 10 tonnes in Geelong (grain/timber)</w:t>
      </w:r>
      <w:r w:rsidR="00BC2DBF" w:rsidRPr="00095503">
        <w:t xml:space="preserve">. The </w:t>
      </w:r>
      <w:r w:rsidR="00897A18">
        <w:t>methyl bromide</w:t>
      </w:r>
      <w:r w:rsidR="00BC2DBF" w:rsidRPr="00095503">
        <w:t xml:space="preserve"> consumption is similar to the emissions from Melbourne/Victoria calculated from Cape Grim data (160±60 tonnes in 2014). These data would imply that most </w:t>
      </w:r>
      <w:r w:rsidR="00095503" w:rsidRPr="00095503">
        <w:t xml:space="preserve">of </w:t>
      </w:r>
      <w:r w:rsidR="00BC2DBF" w:rsidRPr="00095503">
        <w:t xml:space="preserve">the </w:t>
      </w:r>
      <w:r w:rsidR="00897A18">
        <w:t>methyl bromide</w:t>
      </w:r>
      <w:r w:rsidR="00BC2DBF" w:rsidRPr="00095503">
        <w:t xml:space="preserve"> consumed is emitted to the atmosphere.</w:t>
      </w:r>
    </w:p>
    <w:tbl>
      <w:tblPr>
        <w:tblStyle w:val="TableCSIRO"/>
        <w:tblW w:w="0" w:type="auto"/>
        <w:tblInd w:w="0" w:type="dxa"/>
        <w:tblBorders>
          <w:bottom w:val="none" w:sz="0" w:space="0" w:color="auto"/>
        </w:tblBorders>
        <w:tblLook w:val="04A0" w:firstRow="1" w:lastRow="0" w:firstColumn="1" w:lastColumn="0" w:noHBand="0" w:noVBand="1"/>
      </w:tblPr>
      <w:tblGrid>
        <w:gridCol w:w="4819"/>
        <w:gridCol w:w="4820"/>
      </w:tblGrid>
      <w:tr w:rsidR="005974AF" w14:paraId="7A42E752" w14:textId="77777777" w:rsidTr="00475A16">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Mar>
              <w:left w:w="0" w:type="dxa"/>
              <w:right w:w="0" w:type="dxa"/>
            </w:tcMar>
          </w:tcPr>
          <w:p w14:paraId="5F7F2682" w14:textId="77777777" w:rsidR="005974AF" w:rsidRDefault="005974AF" w:rsidP="005974AF">
            <w:pPr>
              <w:pStyle w:val="Figure"/>
            </w:pPr>
            <w:r>
              <w:rPr>
                <w:noProof/>
              </w:rPr>
              <w:lastRenderedPageBreak/>
              <w:drawing>
                <wp:inline distT="0" distB="0" distL="0" distR="0" wp14:anchorId="003F1162" wp14:editId="327D1123">
                  <wp:extent cx="2880000" cy="1451909"/>
                  <wp:effectExtent l="0" t="0" r="0" b="0"/>
                  <wp:docPr id="60" name="Picture 60" descr="Figure 16 is a graph of Australian methyl bromide emissions from 1992 to 2016 showing an increase in quarantine and pre shipment uses of methyl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E_2016_ODS emiss_Fig 14.png"/>
                          <pic:cNvPicPr/>
                        </pic:nvPicPr>
                        <pic:blipFill>
                          <a:blip r:embed="rId40"/>
                          <a:stretch>
                            <a:fillRect/>
                          </a:stretch>
                        </pic:blipFill>
                        <pic:spPr>
                          <a:xfrm>
                            <a:off x="0" y="0"/>
                            <a:ext cx="2880000" cy="1451909"/>
                          </a:xfrm>
                          <a:prstGeom prst="rect">
                            <a:avLst/>
                          </a:prstGeom>
                        </pic:spPr>
                      </pic:pic>
                    </a:graphicData>
                  </a:graphic>
                </wp:inline>
              </w:drawing>
            </w:r>
          </w:p>
        </w:tc>
        <w:tc>
          <w:tcPr>
            <w:tcW w:w="4820" w:type="dxa"/>
            <w:shd w:val="clear" w:color="auto" w:fill="auto"/>
            <w:tcMar>
              <w:left w:w="0" w:type="dxa"/>
              <w:right w:w="0" w:type="dxa"/>
            </w:tcMar>
          </w:tcPr>
          <w:p w14:paraId="2BF53D71" w14:textId="77777777" w:rsidR="005974AF" w:rsidRDefault="005974AF" w:rsidP="005974AF">
            <w:pPr>
              <w:pStyle w:val="Figure"/>
            </w:pPr>
            <w:r>
              <w:rPr>
                <w:noProof/>
              </w:rPr>
              <w:drawing>
                <wp:inline distT="0" distB="0" distL="0" distR="0" wp14:anchorId="71DDA26E" wp14:editId="13F3336D">
                  <wp:extent cx="2880000" cy="1451909"/>
                  <wp:effectExtent l="0" t="0" r="0" b="0"/>
                  <wp:docPr id="78" name="Picture 78" descr="Figure 17 is a graph of south east Australian methyl bromide emissions from 1998 to 2018 based on imports of methyl bromide and uses. It compares two models of emissions, which have some points of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oE_2016_ODS emiss_Fig 15 Vic.png"/>
                          <pic:cNvPicPr/>
                        </pic:nvPicPr>
                        <pic:blipFill>
                          <a:blip r:embed="rId41"/>
                          <a:stretch>
                            <a:fillRect/>
                          </a:stretch>
                        </pic:blipFill>
                        <pic:spPr>
                          <a:xfrm>
                            <a:off x="0" y="0"/>
                            <a:ext cx="2880000" cy="1451909"/>
                          </a:xfrm>
                          <a:prstGeom prst="rect">
                            <a:avLst/>
                          </a:prstGeom>
                        </pic:spPr>
                      </pic:pic>
                    </a:graphicData>
                  </a:graphic>
                </wp:inline>
              </w:drawing>
            </w:r>
          </w:p>
        </w:tc>
      </w:tr>
      <w:tr w:rsidR="005974AF" w14:paraId="445CC869" w14:textId="77777777" w:rsidTr="005974AF">
        <w:tc>
          <w:tcPr>
            <w:tcW w:w="4819" w:type="dxa"/>
            <w:shd w:val="clear" w:color="auto" w:fill="auto"/>
          </w:tcPr>
          <w:p w14:paraId="73B13BBB" w14:textId="77777777" w:rsidR="005974AF" w:rsidRDefault="005974AF" w:rsidP="005A6A8D">
            <w:pPr>
              <w:pStyle w:val="CaptionFigure"/>
            </w:pPr>
            <w:bookmarkStart w:id="115" w:name="_Ref37241935"/>
            <w:bookmarkStart w:id="116" w:name="_Toc39840487"/>
            <w:r w:rsidRPr="002875EA">
              <w:rPr>
                <w:b/>
              </w:rPr>
              <w:t xml:space="preserve">Figure </w:t>
            </w:r>
            <w:r w:rsidRPr="002875EA">
              <w:rPr>
                <w:b/>
              </w:rPr>
              <w:fldChar w:fldCharType="begin"/>
            </w:r>
            <w:r w:rsidRPr="002875EA">
              <w:rPr>
                <w:b/>
              </w:rPr>
              <w:instrText xml:space="preserve"> SEQ Figure \* ARABIC </w:instrText>
            </w:r>
            <w:r w:rsidRPr="002875EA">
              <w:rPr>
                <w:b/>
              </w:rPr>
              <w:fldChar w:fldCharType="separate"/>
            </w:r>
            <w:r w:rsidR="00357127">
              <w:rPr>
                <w:b/>
                <w:noProof/>
              </w:rPr>
              <w:t>16</w:t>
            </w:r>
            <w:r w:rsidRPr="002875EA">
              <w:rPr>
                <w:b/>
              </w:rPr>
              <w:fldChar w:fldCharType="end"/>
            </w:r>
            <w:bookmarkEnd w:id="115"/>
            <w:r w:rsidRPr="00050930">
              <w:rPr>
                <w:b/>
              </w:rPr>
              <w:t>.</w:t>
            </w:r>
            <w:r>
              <w:t xml:space="preserve"> </w:t>
            </w:r>
            <w:r w:rsidRPr="007433AC">
              <w:t>Australian</w:t>
            </w:r>
            <w:r>
              <w:t xml:space="preserve"> </w:t>
            </w:r>
            <w:r w:rsidR="00897A18">
              <w:t>methyl bromide</w:t>
            </w:r>
            <w:r>
              <w:t xml:space="preserve"> </w:t>
            </w:r>
            <w:r w:rsidRPr="007433AC">
              <w:t>emissions</w:t>
            </w:r>
            <w:r>
              <w:t xml:space="preserve"> (3</w:t>
            </w:r>
            <w:r w:rsidR="00EC51A7">
              <w:t>-</w:t>
            </w:r>
            <w:r>
              <w:t xml:space="preserve">year average) </w:t>
            </w:r>
            <w:r w:rsidRPr="007433AC">
              <w:t>calculated</w:t>
            </w:r>
            <w:r>
              <w:t xml:space="preserve"> </w:t>
            </w:r>
            <w:r w:rsidRPr="007433AC">
              <w:t>from</w:t>
            </w:r>
            <w:r>
              <w:t xml:space="preserve"> </w:t>
            </w:r>
            <w:r w:rsidRPr="007433AC">
              <w:t>Australian</w:t>
            </w:r>
            <w:r>
              <w:t xml:space="preserve"> </w:t>
            </w:r>
            <w:r w:rsidR="00897A18">
              <w:t>methyl bromide</w:t>
            </w:r>
            <w:r>
              <w:t xml:space="preserve"> </w:t>
            </w:r>
            <w:r w:rsidRPr="007433AC">
              <w:t>import</w:t>
            </w:r>
            <w:r>
              <w:t xml:space="preserve"> </w:t>
            </w:r>
            <w:r w:rsidRPr="007433AC">
              <w:t>data</w:t>
            </w:r>
            <w:r>
              <w:t xml:space="preserve"> </w:t>
            </w:r>
            <w:r w:rsidRPr="007433AC">
              <w:t>and</w:t>
            </w:r>
            <w:r>
              <w:t xml:space="preserve"> the modified </w:t>
            </w:r>
            <w:r w:rsidRPr="007433AC">
              <w:t>UNEP</w:t>
            </w:r>
            <w:r>
              <w:t xml:space="preserve"> </w:t>
            </w:r>
            <w:r w:rsidRPr="007433AC">
              <w:t>emissions</w:t>
            </w:r>
            <w:r>
              <w:t xml:space="preserve"> model </w:t>
            </w:r>
            <w:r w:rsidRPr="005A7F17">
              <w:t>(UNEP, 20</w:t>
            </w:r>
            <w:r w:rsidR="00EC51A7" w:rsidRPr="005A7F17">
              <w:t>18</w:t>
            </w:r>
            <w:r w:rsidRPr="005A7F17">
              <w:t>).</w:t>
            </w:r>
            <w:bookmarkEnd w:id="116"/>
          </w:p>
        </w:tc>
        <w:tc>
          <w:tcPr>
            <w:tcW w:w="4820" w:type="dxa"/>
            <w:shd w:val="clear" w:color="auto" w:fill="auto"/>
          </w:tcPr>
          <w:p w14:paraId="714D7A61" w14:textId="77777777" w:rsidR="005974AF" w:rsidRDefault="005974AF" w:rsidP="005974AF">
            <w:pPr>
              <w:pStyle w:val="CaptionFigure"/>
            </w:pPr>
            <w:bookmarkStart w:id="117" w:name="_Ref37241946"/>
            <w:bookmarkStart w:id="118" w:name="_Toc39840488"/>
            <w:r w:rsidRPr="002875EA">
              <w:rPr>
                <w:b/>
              </w:rPr>
              <w:t>Figure</w:t>
            </w:r>
            <w:r w:rsidRPr="00A61BB9">
              <w:rPr>
                <w:b/>
              </w:rPr>
              <w:t xml:space="preserve"> </w:t>
            </w:r>
            <w:r w:rsidRPr="00A61BB9">
              <w:rPr>
                <w:b/>
              </w:rPr>
              <w:fldChar w:fldCharType="begin"/>
            </w:r>
            <w:r w:rsidRPr="00A61BB9">
              <w:rPr>
                <w:b/>
              </w:rPr>
              <w:instrText xml:space="preserve"> SEQ Figure \* ARABIC </w:instrText>
            </w:r>
            <w:r w:rsidRPr="00A61BB9">
              <w:rPr>
                <w:b/>
              </w:rPr>
              <w:fldChar w:fldCharType="separate"/>
            </w:r>
            <w:r w:rsidR="00357127">
              <w:rPr>
                <w:b/>
                <w:noProof/>
              </w:rPr>
              <w:t>17</w:t>
            </w:r>
            <w:r w:rsidRPr="00A61BB9">
              <w:rPr>
                <w:b/>
              </w:rPr>
              <w:fldChar w:fldCharType="end"/>
            </w:r>
            <w:bookmarkEnd w:id="117"/>
            <w:r w:rsidRPr="00050930">
              <w:rPr>
                <w:b/>
              </w:rPr>
              <w:t>.</w:t>
            </w:r>
            <w:r>
              <w:t xml:space="preserve"> SE Australian </w:t>
            </w:r>
            <w:r w:rsidR="00897A18">
              <w:t>methyl bromide</w:t>
            </w:r>
            <w:r>
              <w:t xml:space="preserve"> emissions calculated (see text for details) by ISC from Cape Grim </w:t>
            </w:r>
            <w:r w:rsidRPr="00865FBB">
              <w:rPr>
                <w:i/>
              </w:rPr>
              <w:t>in</w:t>
            </w:r>
            <w:r>
              <w:rPr>
                <w:i/>
              </w:rPr>
              <w:t xml:space="preserve"> </w:t>
            </w:r>
            <w:r w:rsidRPr="00865FBB">
              <w:rPr>
                <w:i/>
              </w:rPr>
              <w:t>situ</w:t>
            </w:r>
            <w:r>
              <w:t xml:space="preserve"> AGAGE </w:t>
            </w:r>
            <w:r w:rsidR="00897A18">
              <w:t>methyl bromide</w:t>
            </w:r>
            <w:r>
              <w:t xml:space="preserve"> data (blue) and from a modified </w:t>
            </w:r>
            <w:r w:rsidRPr="005A7F17">
              <w:t>UNEP (20</w:t>
            </w:r>
            <w:r w:rsidR="00EC51A7" w:rsidRPr="005A7F17">
              <w:t>18</w:t>
            </w:r>
            <w:r w:rsidRPr="005A7F17">
              <w:t>) emissions</w:t>
            </w:r>
            <w:r>
              <w:t xml:space="preserve"> model (orange, 3</w:t>
            </w:r>
            <w:r w:rsidR="002E2EC1">
              <w:t>-</w:t>
            </w:r>
            <w:r>
              <w:t xml:space="preserve">year average) based on Australian </w:t>
            </w:r>
            <w:r w:rsidR="00897A18">
              <w:t>methyl bromide</w:t>
            </w:r>
            <w:r>
              <w:t xml:space="preserve"> imports and the SE Australian </w:t>
            </w:r>
            <w:r w:rsidR="00897A18">
              <w:t>methyl bromide</w:t>
            </w:r>
            <w:r>
              <w:t xml:space="preserve"> consumption for timber/grain exports and strawberry runner production.</w:t>
            </w:r>
            <w:bookmarkEnd w:id="118"/>
          </w:p>
        </w:tc>
      </w:tr>
    </w:tbl>
    <w:p w14:paraId="368130A6" w14:textId="77777777" w:rsidR="005974AF" w:rsidRDefault="005974AF" w:rsidP="005974AF"/>
    <w:p w14:paraId="1534153E" w14:textId="77777777" w:rsidR="00813D28" w:rsidRDefault="00813D28" w:rsidP="00813D28">
      <w:pPr>
        <w:pStyle w:val="Heading2"/>
      </w:pPr>
      <w:bookmarkStart w:id="119" w:name="_Toc39840466"/>
      <w:r>
        <w:t xml:space="preserve">Carbon tetrachloride </w:t>
      </w:r>
      <w:r w:rsidR="00AD634B">
        <w:t>and</w:t>
      </w:r>
      <w:r>
        <w:t xml:space="preserve"> methyl chloroform (Montreal Protocol chlorocarbons)</w:t>
      </w:r>
      <w:bookmarkEnd w:id="119"/>
    </w:p>
    <w:p w14:paraId="0A1FA333" w14:textId="0744EDD9" w:rsidR="00813D28" w:rsidRPr="00475A16" w:rsidRDefault="00813D28" w:rsidP="00813D28">
      <w:pPr>
        <w:pStyle w:val="BodyText"/>
      </w:pPr>
      <w:bookmarkStart w:id="120" w:name="_Hlk15995242"/>
      <w:r w:rsidRPr="00BE1B59">
        <w:t xml:space="preserve">Carbon tetrachloride (CTC) emissions are calculated from Cape Grim </w:t>
      </w:r>
      <w:r w:rsidRPr="00BE1B59">
        <w:rPr>
          <w:i/>
        </w:rPr>
        <w:t>in situ</w:t>
      </w:r>
      <w:r w:rsidRPr="00BE1B59">
        <w:t xml:space="preserve"> GC-ECD data (reliable </w:t>
      </w:r>
      <w:r w:rsidR="008264DC">
        <w:t>carbon tetrachloride</w:t>
      </w:r>
      <w:r w:rsidRPr="00BE1B59">
        <w:t xml:space="preserve"> data are not collected on the Cape Grim GC-MS Medusa instrument). The GC-ECD </w:t>
      </w:r>
      <w:r w:rsidR="008264DC">
        <w:t>carbon tetrachloride</w:t>
      </w:r>
      <w:r w:rsidRPr="00BE1B59">
        <w:t xml:space="preserve"> data have been reprocessed for use with the recalculated Port Phillip CO emissions. The latest available estimates of Australian </w:t>
      </w:r>
      <w:r w:rsidR="008264DC">
        <w:t xml:space="preserve">carbon </w:t>
      </w:r>
      <w:r w:rsidR="008264DC" w:rsidRPr="00475A16">
        <w:t>tetrachloride</w:t>
      </w:r>
      <w:r w:rsidRPr="00475A16">
        <w:t xml:space="preserve"> emissions by ISC and NAME are shown in</w:t>
      </w:r>
      <w:r w:rsidR="00475A16" w:rsidRPr="00475A16">
        <w:t xml:space="preserve"> </w:t>
      </w:r>
      <w:r w:rsidR="00475A16" w:rsidRPr="00475A16">
        <w:fldChar w:fldCharType="begin"/>
      </w:r>
      <w:r w:rsidR="00475A16" w:rsidRPr="00475A16">
        <w:instrText xml:space="preserve"> REF _Ref37242394 \h  \* MERGEFORMAT </w:instrText>
      </w:r>
      <w:r w:rsidR="00475A16" w:rsidRPr="00475A16">
        <w:fldChar w:fldCharType="separate"/>
      </w:r>
      <w:r w:rsidR="00475A16" w:rsidRPr="00475A16">
        <w:t xml:space="preserve">Figure </w:t>
      </w:r>
      <w:r w:rsidR="00475A16" w:rsidRPr="00475A16">
        <w:rPr>
          <w:noProof/>
        </w:rPr>
        <w:t>18</w:t>
      </w:r>
      <w:r w:rsidR="00475A16" w:rsidRPr="00475A16">
        <w:fldChar w:fldCharType="end"/>
      </w:r>
      <w:r w:rsidRPr="00475A16">
        <w:t>.</w:t>
      </w:r>
    </w:p>
    <w:p w14:paraId="7AC48D6D" w14:textId="77777777" w:rsidR="00813D28" w:rsidRPr="00A503D6" w:rsidRDefault="00813D28" w:rsidP="00813D28">
      <w:pPr>
        <w:pStyle w:val="BodyText"/>
      </w:pPr>
      <w:r w:rsidRPr="00BE1B59">
        <w:t>Carbon tetrachloride e</w:t>
      </w:r>
      <w:r w:rsidR="00F1476F" w:rsidRPr="00BE1B59">
        <w:t>missions estimated by ISC were</w:t>
      </w:r>
      <w:r w:rsidRPr="00BE1B59">
        <w:t xml:space="preserve"> </w:t>
      </w:r>
      <w:r w:rsidR="002F72FF">
        <w:t>230</w:t>
      </w:r>
      <w:r w:rsidRPr="00BE1B59">
        <w:t xml:space="preserve"> tonnes in 1995</w:t>
      </w:r>
      <w:r w:rsidR="006C745E" w:rsidRPr="00BE1B59">
        <w:t>, declining to</w:t>
      </w:r>
      <w:r w:rsidRPr="00BE1B59">
        <w:t xml:space="preserve"> below 1</w:t>
      </w:r>
      <w:r w:rsidR="00BE1B59" w:rsidRPr="00BE1B59">
        <w:t>00 tonnes per year for 2009-2012</w:t>
      </w:r>
      <w:r w:rsidRPr="00BE1B59">
        <w:t xml:space="preserve">, </w:t>
      </w:r>
      <w:r w:rsidR="006C745E" w:rsidRPr="00BE1B59">
        <w:t xml:space="preserve">before rising again to about </w:t>
      </w:r>
      <w:r w:rsidR="00BE1B59" w:rsidRPr="00BE1B59">
        <w:t xml:space="preserve">147 </w:t>
      </w:r>
      <w:r w:rsidRPr="00BE1B59">
        <w:t xml:space="preserve">tonnes in </w:t>
      </w:r>
      <w:r w:rsidR="002F72FF">
        <w:t>2013, declining again to 117 tonnes by 2017</w:t>
      </w:r>
      <w:r w:rsidRPr="00232761">
        <w:t xml:space="preserve">. Carbon tetrachloride emissions estimated using the NAME model were 198 tonnes in 2002, declining by 5% per year to 133 tonnes in 2011. Over the same period </w:t>
      </w:r>
      <w:r w:rsidR="008264DC">
        <w:t>carbon tetrachloride</w:t>
      </w:r>
      <w:r w:rsidRPr="00232761">
        <w:t xml:space="preserve"> emissions estimated by ISC fell by </w:t>
      </w:r>
      <w:r w:rsidR="00BE1B59" w:rsidRPr="00232761">
        <w:t>8</w:t>
      </w:r>
      <w:r w:rsidRPr="00232761">
        <w:t xml:space="preserve">% per year. Overall ISC and NAME estimates of </w:t>
      </w:r>
      <w:r w:rsidR="008264DC">
        <w:t>carbon tetrachloride</w:t>
      </w:r>
      <w:r w:rsidRPr="00232761">
        <w:t xml:space="preserve"> emissions obtained from Cape Grim data agree to within </w:t>
      </w:r>
      <w:r w:rsidR="00EC1C6C" w:rsidRPr="00232761">
        <w:t>6</w:t>
      </w:r>
      <w:r w:rsidRPr="00232761">
        <w:t>% over this period, NAME higher.</w:t>
      </w:r>
    </w:p>
    <w:bookmarkEnd w:id="120"/>
    <w:p w14:paraId="61728DC0" w14:textId="1C0420DC" w:rsidR="003B6332" w:rsidRPr="0056066E" w:rsidRDefault="006B697F" w:rsidP="00CC47C7">
      <w:pPr>
        <w:pStyle w:val="BodyText"/>
      </w:pPr>
      <w:r w:rsidRPr="0056066E">
        <w:t xml:space="preserve">The ISC and NAME estimates of Australian </w:t>
      </w:r>
      <w:r w:rsidR="008264DC">
        <w:t>carbon tetrachloride</w:t>
      </w:r>
      <w:r w:rsidRPr="0056066E">
        <w:t xml:space="preserve"> emissions have been published in the peer-reviewed literature and used to identify possible ‘missing’ </w:t>
      </w:r>
      <w:r w:rsidR="008264DC">
        <w:t>carbon tetrachloride</w:t>
      </w:r>
      <w:r w:rsidRPr="0056066E">
        <w:t xml:space="preserve"> sources on a global scale (Fraser </w:t>
      </w:r>
      <w:r w:rsidRPr="0056066E">
        <w:rPr>
          <w:i/>
        </w:rPr>
        <w:t>et al</w:t>
      </w:r>
      <w:r w:rsidRPr="0056066E">
        <w:t>., 2014</w:t>
      </w:r>
      <w:r w:rsidR="007E50BB" w:rsidRPr="0056066E">
        <w:t>b</w:t>
      </w:r>
      <w:r w:rsidRPr="0056066E">
        <w:t>). These findings have been incorporated into</w:t>
      </w:r>
      <w:r w:rsidR="007E50BB" w:rsidRPr="0056066E">
        <w:t xml:space="preserve"> </w:t>
      </w:r>
      <w:r w:rsidRPr="0056066E">
        <w:t>the</w:t>
      </w:r>
      <w:r w:rsidR="007E50BB" w:rsidRPr="0056066E">
        <w:t xml:space="preserve"> </w:t>
      </w:r>
      <w:r w:rsidR="007E50BB" w:rsidRPr="0056066E">
        <w:rPr>
          <w:i/>
        </w:rPr>
        <w:t>Scientific Assessment of Ozone Depletion: 2014</w:t>
      </w:r>
      <w:r w:rsidR="00E42C31" w:rsidRPr="0056066E">
        <w:t xml:space="preserve"> </w:t>
      </w:r>
      <w:r w:rsidR="00DE2115">
        <w:t xml:space="preserve">and 2018 </w:t>
      </w:r>
      <w:r w:rsidR="00E42C31" w:rsidRPr="0056066E">
        <w:t xml:space="preserve">(Carpenter </w:t>
      </w:r>
      <w:r w:rsidR="00AD634B" w:rsidRPr="0056066E">
        <w:t>and</w:t>
      </w:r>
      <w:r w:rsidR="00E42C31" w:rsidRPr="0056066E">
        <w:t xml:space="preserve"> Reimann, </w:t>
      </w:r>
      <w:r w:rsidR="007E50BB" w:rsidRPr="0056066E">
        <w:t>2014</w:t>
      </w:r>
      <w:r w:rsidR="00DE2115">
        <w:t>; Engel and Rigby, 2018</w:t>
      </w:r>
      <w:r w:rsidR="00E42C31" w:rsidRPr="0056066E">
        <w:t>)</w:t>
      </w:r>
      <w:r w:rsidR="006C745E" w:rsidRPr="0056066E">
        <w:t xml:space="preserve"> and the recent </w:t>
      </w:r>
      <w:r w:rsidR="006C745E" w:rsidRPr="0056066E">
        <w:rPr>
          <w:i/>
        </w:rPr>
        <w:t>SPARC Report on the Mystery of Carbon Tetrachloride</w:t>
      </w:r>
      <w:r w:rsidR="006C745E" w:rsidRPr="0056066E">
        <w:t xml:space="preserve"> (</w:t>
      </w:r>
      <w:r w:rsidR="00EC1C6C" w:rsidRPr="0056066E">
        <w:t xml:space="preserve">Liang </w:t>
      </w:r>
      <w:r w:rsidR="00EC1C6C" w:rsidRPr="0056066E">
        <w:rPr>
          <w:i/>
        </w:rPr>
        <w:t>et al</w:t>
      </w:r>
      <w:r w:rsidR="00EC1C6C" w:rsidRPr="0056066E">
        <w:t>., 2016</w:t>
      </w:r>
      <w:r w:rsidR="006C745E" w:rsidRPr="0056066E">
        <w:t>).</w:t>
      </w:r>
      <w:r w:rsidR="00EC1C6C" w:rsidRPr="0056066E">
        <w:t xml:space="preserve"> The Cape Grim data have been essential in identifying emissions of </w:t>
      </w:r>
      <w:r w:rsidR="008264DC">
        <w:t>carbon tetrachloride</w:t>
      </w:r>
      <w:r w:rsidR="00EC1C6C" w:rsidRPr="0056066E">
        <w:t xml:space="preserve"> not associated with </w:t>
      </w:r>
      <w:r w:rsidR="008264DC">
        <w:t>carbon tetrachloride</w:t>
      </w:r>
      <w:r w:rsidR="00EC1C6C" w:rsidRPr="0056066E">
        <w:t xml:space="preserve"> production and use. The </w:t>
      </w:r>
      <w:r w:rsidR="008264DC">
        <w:t>carbon tetrachloride</w:t>
      </w:r>
      <w:r w:rsidR="00EC1C6C" w:rsidRPr="0056066E">
        <w:t xml:space="preserve"> sources seen in the Cape Grim data are </w:t>
      </w:r>
      <w:r w:rsidR="00816B33">
        <w:t>possibly</w:t>
      </w:r>
      <w:r w:rsidR="00EC1C6C" w:rsidRPr="0056066E">
        <w:t xml:space="preserve"> from landfills and/or chlor-alkali production. The Cape Grim data have encouraged new initiatives around the world in estimating these previously unaccounted-for emissions.</w:t>
      </w:r>
      <w:r w:rsidR="00FD5590" w:rsidRPr="0056066E">
        <w:t xml:space="preserve"> The SP</w:t>
      </w:r>
      <w:r w:rsidR="00232761">
        <w:t>A</w:t>
      </w:r>
      <w:r w:rsidR="00FD5590" w:rsidRPr="0056066E">
        <w:t xml:space="preserve">RC Report now estimates global </w:t>
      </w:r>
      <w:r w:rsidR="008264DC">
        <w:t>carbon tetrachloride</w:t>
      </w:r>
      <w:r w:rsidR="00FD5590" w:rsidRPr="0056066E">
        <w:t xml:space="preserve"> ‘bottom-up’ emissions of 25 k tonnes per year, whereas atmospheric data indicate emissions of 30-40 k tonnes per year. The gap between these emission estimates has closed to 5-15 k tonnes, significantly less than the 54 k tonne ‘gap’ reported in the </w:t>
      </w:r>
      <w:r w:rsidR="004E5773">
        <w:t>2014</w:t>
      </w:r>
      <w:r w:rsidR="00FD5590" w:rsidRPr="0056066E">
        <w:t xml:space="preserve"> international scientific assessment of ozone depletion (Carpenter and Reimann, 2014).</w:t>
      </w:r>
    </w:p>
    <w:p w14:paraId="02B4E209" w14:textId="77777777" w:rsidR="00423008" w:rsidRPr="00423008" w:rsidRDefault="00423008" w:rsidP="00595187">
      <w:pPr>
        <w:pStyle w:val="BodyText"/>
      </w:pPr>
      <w:r w:rsidRPr="00B80EB7">
        <w:t xml:space="preserve">Australian </w:t>
      </w:r>
      <w:r w:rsidR="00897A18">
        <w:t>methyl chloroform</w:t>
      </w:r>
      <w:r w:rsidRPr="00B80EB7">
        <w:t xml:space="preserve"> emissions declined from</w:t>
      </w:r>
      <w:r w:rsidR="00232761" w:rsidRPr="00B80EB7">
        <w:t xml:space="preserve"> about 3,500 tonnes in 1995 to 100 tonnes by 2004. </w:t>
      </w:r>
      <w:r w:rsidRPr="00B80EB7">
        <w:t>Methyl chlorofor</w:t>
      </w:r>
      <w:r w:rsidR="00232761" w:rsidRPr="00B80EB7">
        <w:t>m emissions stabilised at about 100</w:t>
      </w:r>
      <w:r w:rsidRPr="00B80EB7">
        <w:t xml:space="preserve"> tonnes per year</w:t>
      </w:r>
      <w:r w:rsidR="004E5773">
        <w:t xml:space="preserve"> from 2004-2012. In 2013-2017</w:t>
      </w:r>
      <w:r w:rsidRPr="00B80EB7">
        <w:t xml:space="preserve"> Australian </w:t>
      </w:r>
      <w:r w:rsidR="00897A18">
        <w:t>methyl chloroform</w:t>
      </w:r>
      <w:r w:rsidRPr="00B80EB7">
        <w:t xml:space="preserve"> emissions averaged about 1</w:t>
      </w:r>
      <w:r w:rsidR="004E5773">
        <w:t>18</w:t>
      </w:r>
      <w:r w:rsidRPr="00B80EB7">
        <w:t xml:space="preserve"> tonnes per year, </w:t>
      </w:r>
      <w:r w:rsidR="00B80EB7" w:rsidRPr="00B80EB7">
        <w:t>4-8</w:t>
      </w:r>
      <w:r w:rsidRPr="00B80EB7">
        <w:t>% of global emis</w:t>
      </w:r>
      <w:r w:rsidR="00B80EB7" w:rsidRPr="00B80EB7">
        <w:t>sions (1400-31</w:t>
      </w:r>
      <w:r w:rsidR="004E5773">
        <w:t>00 tonnes) in 2013-2017</w:t>
      </w:r>
      <w:r w:rsidR="00232761" w:rsidRPr="00B80EB7">
        <w:t>. In 201</w:t>
      </w:r>
      <w:r w:rsidR="004E5773">
        <w:t>7</w:t>
      </w:r>
      <w:r w:rsidRPr="00B80EB7">
        <w:t xml:space="preserve"> Australian </w:t>
      </w:r>
      <w:r w:rsidR="00897A18">
        <w:t>methyl chloroform</w:t>
      </w:r>
      <w:r w:rsidRPr="00B80EB7">
        <w:t xml:space="preserve"> emissions </w:t>
      </w:r>
      <w:r w:rsidR="00232761" w:rsidRPr="00B80EB7">
        <w:t>were</w:t>
      </w:r>
      <w:r w:rsidRPr="00B80EB7">
        <w:t xml:space="preserve"> 1</w:t>
      </w:r>
      <w:r w:rsidR="004E5773">
        <w:t>25</w:t>
      </w:r>
      <w:r w:rsidRPr="00B80EB7">
        <w:t xml:space="preserve"> tonnes.</w:t>
      </w:r>
    </w:p>
    <w:p w14:paraId="70501A3B" w14:textId="419C3C57" w:rsidR="00423008" w:rsidRDefault="00423008" w:rsidP="00423008">
      <w:pPr>
        <w:pStyle w:val="BodyText2"/>
      </w:pPr>
      <w:r w:rsidRPr="00BD08BD">
        <w:t xml:space="preserve">The combined </w:t>
      </w:r>
      <w:r w:rsidR="008264DC">
        <w:t>carbon tetrachloride</w:t>
      </w:r>
      <w:r w:rsidRPr="00BD08BD">
        <w:t>/</w:t>
      </w:r>
      <w:r w:rsidR="00897A18">
        <w:t>methyl chloroform</w:t>
      </w:r>
      <w:r w:rsidRPr="00BD08BD">
        <w:t xml:space="preserve"> emissions totalled 600 ODP tonne</w:t>
      </w:r>
      <w:r w:rsidR="00B86A7A">
        <w:t>s in 1995, declining to about 85</w:t>
      </w:r>
      <w:r w:rsidRPr="00BD08BD">
        <w:t xml:space="preserve"> tonnes in 2010, an overall decline of about 12% per year. The combined </w:t>
      </w:r>
      <w:r w:rsidR="008264DC">
        <w:t>carbon tetrachloride</w:t>
      </w:r>
      <w:r w:rsidRPr="00BD08BD">
        <w:t>/</w:t>
      </w:r>
      <w:r w:rsidR="00897A18">
        <w:t>methyl chloroform</w:t>
      </w:r>
      <w:r w:rsidRPr="00BD08BD">
        <w:t xml:space="preserve"> emissions rose to </w:t>
      </w:r>
      <w:r w:rsidR="00D50B21">
        <w:t>173</w:t>
      </w:r>
      <w:r w:rsidR="004D7A9D" w:rsidRPr="00BD08BD">
        <w:t xml:space="preserve"> ODP tonnes in 2013</w:t>
      </w:r>
      <w:r w:rsidRPr="00BD08BD">
        <w:t>. In 201</w:t>
      </w:r>
      <w:r w:rsidR="004D7A9D" w:rsidRPr="00BD08BD">
        <w:t>4</w:t>
      </w:r>
      <w:r w:rsidRPr="00BD08BD">
        <w:t>-201</w:t>
      </w:r>
      <w:r w:rsidR="00D50B21">
        <w:t>7</w:t>
      </w:r>
      <w:r w:rsidRPr="00BD08BD">
        <w:t xml:space="preserve"> Australian </w:t>
      </w:r>
      <w:r w:rsidR="00897A18">
        <w:t>methyl chloroform</w:t>
      </w:r>
      <w:r w:rsidRPr="00BD08BD">
        <w:t>/</w:t>
      </w:r>
      <w:r w:rsidR="008264DC">
        <w:t>carbon tetrachloride</w:t>
      </w:r>
      <w:r w:rsidRPr="00BD08BD">
        <w:t xml:space="preserve"> emissions</w:t>
      </w:r>
      <w:r w:rsidR="00D50B21">
        <w:t xml:space="preserve"> averaged around 146</w:t>
      </w:r>
      <w:r w:rsidR="004D7A9D" w:rsidRPr="00BD08BD">
        <w:t xml:space="preserve"> ODP tonnes and </w:t>
      </w:r>
      <w:r w:rsidRPr="00BD08BD">
        <w:t xml:space="preserve">were about </w:t>
      </w:r>
      <w:r w:rsidR="005A7F17">
        <w:t>12</w:t>
      </w:r>
      <w:r w:rsidRPr="00BD08BD">
        <w:t xml:space="preserve">% of </w:t>
      </w:r>
      <w:r w:rsidR="00642F1F">
        <w:t xml:space="preserve">total </w:t>
      </w:r>
      <w:r w:rsidRPr="00BD08BD">
        <w:t>Australian ODS emissions.</w:t>
      </w:r>
    </w:p>
    <w:tbl>
      <w:tblPr>
        <w:tblStyle w:val="TableCSIRO"/>
        <w:tblW w:w="0" w:type="auto"/>
        <w:tblInd w:w="0" w:type="dxa"/>
        <w:tblBorders>
          <w:bottom w:val="none" w:sz="0" w:space="0" w:color="auto"/>
        </w:tblBorders>
        <w:tblLook w:val="04A0" w:firstRow="1" w:lastRow="0" w:firstColumn="1" w:lastColumn="0" w:noHBand="0" w:noVBand="1"/>
      </w:tblPr>
      <w:tblGrid>
        <w:gridCol w:w="6150"/>
        <w:gridCol w:w="3489"/>
      </w:tblGrid>
      <w:tr w:rsidR="005974AF" w14:paraId="661A5BC3" w14:textId="77777777" w:rsidTr="005974AF">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Pr>
          <w:p w14:paraId="4C0B34A8" w14:textId="77777777" w:rsidR="005974AF" w:rsidRDefault="005974AF" w:rsidP="005974AF">
            <w:pPr>
              <w:pStyle w:val="Figure"/>
            </w:pPr>
            <w:r>
              <w:rPr>
                <w:noProof/>
              </w:rPr>
              <w:lastRenderedPageBreak/>
              <w:drawing>
                <wp:inline distT="0" distB="0" distL="0" distR="0" wp14:anchorId="3BDFB6C5" wp14:editId="042FFBC7">
                  <wp:extent cx="3797798" cy="1913395"/>
                  <wp:effectExtent l="0" t="0" r="0" b="0"/>
                  <wp:docPr id="79" name="Picture 79" descr="Figure 18 is a graph of Australian carbon tetrachloride emissions calculated from Cape Grim data from 1996 to 2018. It shows a gradual decrease in emissions from two differ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E_2016_ODS emiss_Fig 16.png"/>
                          <pic:cNvPicPr/>
                        </pic:nvPicPr>
                        <pic:blipFill>
                          <a:blip r:embed="rId42"/>
                          <a:stretch>
                            <a:fillRect/>
                          </a:stretch>
                        </pic:blipFill>
                        <pic:spPr>
                          <a:xfrm>
                            <a:off x="0" y="0"/>
                            <a:ext cx="3797798" cy="1913395"/>
                          </a:xfrm>
                          <a:prstGeom prst="rect">
                            <a:avLst/>
                          </a:prstGeom>
                        </pic:spPr>
                      </pic:pic>
                    </a:graphicData>
                  </a:graphic>
                </wp:inline>
              </w:drawing>
            </w:r>
          </w:p>
        </w:tc>
        <w:tc>
          <w:tcPr>
            <w:tcW w:w="4820" w:type="dxa"/>
            <w:shd w:val="clear" w:color="auto" w:fill="auto"/>
          </w:tcPr>
          <w:p w14:paraId="64EFFF19" w14:textId="77777777" w:rsidR="005974AF" w:rsidRDefault="005974AF" w:rsidP="005A6A8D">
            <w:pPr>
              <w:pStyle w:val="CaptionFigure"/>
            </w:pPr>
            <w:bookmarkStart w:id="121" w:name="_Ref37242394"/>
            <w:bookmarkStart w:id="122" w:name="_Toc361152314"/>
            <w:bookmarkStart w:id="123" w:name="_Toc39840489"/>
            <w:r w:rsidRPr="00A61BB9">
              <w:rPr>
                <w:b/>
              </w:rPr>
              <w:t xml:space="preserve">Figure </w:t>
            </w:r>
            <w:r w:rsidRPr="00A61BB9">
              <w:rPr>
                <w:b/>
              </w:rPr>
              <w:fldChar w:fldCharType="begin"/>
            </w:r>
            <w:r w:rsidRPr="00A61BB9">
              <w:rPr>
                <w:b/>
              </w:rPr>
              <w:instrText xml:space="preserve"> SEQ Figure \* ARABIC </w:instrText>
            </w:r>
            <w:r w:rsidRPr="00A61BB9">
              <w:rPr>
                <w:b/>
              </w:rPr>
              <w:fldChar w:fldCharType="separate"/>
            </w:r>
            <w:r w:rsidR="00357127">
              <w:rPr>
                <w:b/>
                <w:noProof/>
              </w:rPr>
              <w:t>18</w:t>
            </w:r>
            <w:r w:rsidRPr="00A61BB9">
              <w:rPr>
                <w:b/>
              </w:rPr>
              <w:fldChar w:fldCharType="end"/>
            </w:r>
            <w:bookmarkEnd w:id="121"/>
            <w:r w:rsidRPr="00050930">
              <w:rPr>
                <w:b/>
              </w:rPr>
              <w:t>.</w:t>
            </w:r>
            <w:r>
              <w:t xml:space="preserve"> Australian </w:t>
            </w:r>
            <w:r w:rsidR="008264DC">
              <w:t>carbon tetrachloride</w:t>
            </w:r>
            <w:r>
              <w:t xml:space="preserve"> emissions calculated from Cape Grim </w:t>
            </w:r>
            <w:r w:rsidRPr="00712089">
              <w:rPr>
                <w:i/>
              </w:rPr>
              <w:t>in</w:t>
            </w:r>
            <w:r>
              <w:rPr>
                <w:i/>
              </w:rPr>
              <w:t xml:space="preserve"> </w:t>
            </w:r>
            <w:r w:rsidRPr="00712089">
              <w:rPr>
                <w:i/>
              </w:rPr>
              <w:t>situ</w:t>
            </w:r>
            <w:r>
              <w:t xml:space="preserve"> AGAGE data by ISC and inverse modelling (NAME)</w:t>
            </w:r>
            <w:bookmarkEnd w:id="122"/>
            <w:r>
              <w:t>.</w:t>
            </w:r>
            <w:bookmarkEnd w:id="123"/>
          </w:p>
        </w:tc>
      </w:tr>
    </w:tbl>
    <w:p w14:paraId="1C3F4772" w14:textId="77777777" w:rsidR="006A2F6B" w:rsidRDefault="006A2F6B" w:rsidP="006A2F6B">
      <w:pPr>
        <w:pStyle w:val="Heading2"/>
      </w:pPr>
      <w:bookmarkStart w:id="124" w:name="_Toc361152291"/>
      <w:bookmarkStart w:id="125" w:name="_Toc39840467"/>
      <w:r>
        <w:t>Other</w:t>
      </w:r>
      <w:r w:rsidR="00293C48">
        <w:t xml:space="preserve"> </w:t>
      </w:r>
      <w:r>
        <w:t>chlor</w:t>
      </w:r>
      <w:r w:rsidR="00FA0822">
        <w:t>o</w:t>
      </w:r>
      <w:r>
        <w:t>carbons</w:t>
      </w:r>
      <w:bookmarkEnd w:id="124"/>
      <w:bookmarkEnd w:id="125"/>
    </w:p>
    <w:p w14:paraId="42A4A0B4" w14:textId="7A654F82" w:rsidR="005E3983" w:rsidRDefault="00047533" w:rsidP="00CC47C7">
      <w:pPr>
        <w:pStyle w:val="BodyText"/>
      </w:pPr>
      <w:r w:rsidRPr="004F085A">
        <w:t>Dichloromethane</w:t>
      </w:r>
      <w:r w:rsidR="00CA5160" w:rsidRPr="004F085A">
        <w:t xml:space="preserve"> (CH</w:t>
      </w:r>
      <w:r w:rsidR="00CA5160" w:rsidRPr="004F085A">
        <w:rPr>
          <w:vertAlign w:val="subscript"/>
        </w:rPr>
        <w:t>2</w:t>
      </w:r>
      <w:r w:rsidR="00CA5160" w:rsidRPr="004F085A">
        <w:t>Cl</w:t>
      </w:r>
      <w:r w:rsidR="00CA5160" w:rsidRPr="004F085A">
        <w:rPr>
          <w:vertAlign w:val="subscript"/>
        </w:rPr>
        <w:t>2</w:t>
      </w:r>
      <w:r w:rsidR="00CA5160" w:rsidRPr="004F085A">
        <w:t>)</w:t>
      </w:r>
      <w:r w:rsidR="005259B0" w:rsidRPr="004F085A">
        <w:t>,</w:t>
      </w:r>
      <w:r w:rsidR="00A2713F" w:rsidRPr="004F085A">
        <w:t xml:space="preserve"> </w:t>
      </w:r>
      <w:r w:rsidR="008B0038" w:rsidRPr="004F085A">
        <w:t>chloroform</w:t>
      </w:r>
      <w:r w:rsidR="00CA5160" w:rsidRPr="004F085A">
        <w:t xml:space="preserve"> (CHCl</w:t>
      </w:r>
      <w:r w:rsidR="00CA5160" w:rsidRPr="004F085A">
        <w:rPr>
          <w:vertAlign w:val="subscript"/>
        </w:rPr>
        <w:t>3</w:t>
      </w:r>
      <w:r w:rsidR="00CA5160" w:rsidRPr="004F085A">
        <w:t>)</w:t>
      </w:r>
      <w:r w:rsidR="005259B0" w:rsidRPr="004F085A">
        <w:t>,</w:t>
      </w:r>
      <w:r w:rsidR="00293C48" w:rsidRPr="004F085A">
        <w:t xml:space="preserve"> </w:t>
      </w:r>
      <w:r w:rsidR="005259B0" w:rsidRPr="004F085A">
        <w:t>CHCl</w:t>
      </w:r>
      <w:r w:rsidRPr="004F085A">
        <w:t>C</w:t>
      </w:r>
      <w:r w:rsidR="005259B0" w:rsidRPr="004F085A">
        <w:t>Cl</w:t>
      </w:r>
      <w:r w:rsidR="005259B0" w:rsidRPr="004F085A">
        <w:rPr>
          <w:vertAlign w:val="subscript"/>
        </w:rPr>
        <w:t>2</w:t>
      </w:r>
      <w:r w:rsidR="00293C48" w:rsidRPr="004F085A">
        <w:t xml:space="preserve"> </w:t>
      </w:r>
      <w:r w:rsidR="005259B0" w:rsidRPr="004F085A">
        <w:t>(</w:t>
      </w:r>
      <w:r w:rsidR="008264DC">
        <w:t>trichloroethylene</w:t>
      </w:r>
      <w:r w:rsidR="005259B0" w:rsidRPr="004F085A">
        <w:t>)</w:t>
      </w:r>
      <w:r w:rsidR="00293C48" w:rsidRPr="004F085A">
        <w:t xml:space="preserve"> </w:t>
      </w:r>
      <w:r w:rsidR="005259B0" w:rsidRPr="004F085A">
        <w:t>and</w:t>
      </w:r>
      <w:r w:rsidR="00293C48" w:rsidRPr="004F085A">
        <w:t xml:space="preserve"> </w:t>
      </w:r>
      <w:r w:rsidR="005259B0" w:rsidRPr="004F085A">
        <w:t>CCl</w:t>
      </w:r>
      <w:r w:rsidR="005259B0" w:rsidRPr="004F085A">
        <w:rPr>
          <w:vertAlign w:val="subscript"/>
        </w:rPr>
        <w:t>2</w:t>
      </w:r>
      <w:r w:rsidR="005259B0" w:rsidRPr="004F085A">
        <w:t>CCl</w:t>
      </w:r>
      <w:r w:rsidR="005259B0" w:rsidRPr="004F085A">
        <w:rPr>
          <w:vertAlign w:val="subscript"/>
        </w:rPr>
        <w:t>2</w:t>
      </w:r>
      <w:r w:rsidR="00293C48" w:rsidRPr="004F085A">
        <w:t xml:space="preserve"> </w:t>
      </w:r>
      <w:r w:rsidR="005259B0" w:rsidRPr="004F085A">
        <w:t>(</w:t>
      </w:r>
      <w:r w:rsidR="008264DC">
        <w:t>perchloroethylene</w:t>
      </w:r>
      <w:r w:rsidR="005259B0" w:rsidRPr="004F085A">
        <w:t>)</w:t>
      </w:r>
      <w:r w:rsidR="00293C48" w:rsidRPr="004F085A">
        <w:t xml:space="preserve"> </w:t>
      </w:r>
      <w:r w:rsidR="005259B0" w:rsidRPr="004F085A">
        <w:t>are</w:t>
      </w:r>
      <w:r w:rsidR="00293C48" w:rsidRPr="004F085A">
        <w:t xml:space="preserve"> </w:t>
      </w:r>
      <w:r w:rsidR="005259B0" w:rsidRPr="004F085A">
        <w:t>short-lived</w:t>
      </w:r>
      <w:r w:rsidR="00293C48" w:rsidRPr="004F085A">
        <w:t xml:space="preserve"> </w:t>
      </w:r>
      <w:r w:rsidR="005259B0" w:rsidRPr="004F085A">
        <w:t>ODSs</w:t>
      </w:r>
      <w:r w:rsidR="00293C48" w:rsidRPr="004F085A">
        <w:t xml:space="preserve"> </w:t>
      </w:r>
      <w:r w:rsidR="00A2713F" w:rsidRPr="004F085A">
        <w:t xml:space="preserve">whose production and </w:t>
      </w:r>
      <w:r w:rsidR="002E5D68" w:rsidRPr="004F085A">
        <w:t>consumption</w:t>
      </w:r>
      <w:r w:rsidR="00A2713F" w:rsidRPr="004F085A">
        <w:t xml:space="preserve"> </w:t>
      </w:r>
      <w:r w:rsidRPr="004F085A">
        <w:t xml:space="preserve">are not controlled by </w:t>
      </w:r>
      <w:r w:rsidR="005259B0" w:rsidRPr="004F085A">
        <w:t>the</w:t>
      </w:r>
      <w:r w:rsidR="00293C48" w:rsidRPr="004F085A">
        <w:t xml:space="preserve"> </w:t>
      </w:r>
      <w:r w:rsidR="005259B0" w:rsidRPr="004F085A">
        <w:t>Montreal</w:t>
      </w:r>
      <w:r w:rsidR="00293C48" w:rsidRPr="004F085A">
        <w:t xml:space="preserve"> </w:t>
      </w:r>
      <w:r w:rsidR="005259B0" w:rsidRPr="004F085A">
        <w:t>Protocol.</w:t>
      </w:r>
      <w:r w:rsidR="00293C48" w:rsidRPr="004F085A">
        <w:t xml:space="preserve"> </w:t>
      </w:r>
      <w:r w:rsidR="005259B0" w:rsidRPr="004F085A">
        <w:t>Significant</w:t>
      </w:r>
      <w:r w:rsidR="00293C48" w:rsidRPr="004F085A">
        <w:t xml:space="preserve"> </w:t>
      </w:r>
      <w:r w:rsidR="005259B0" w:rsidRPr="004F085A">
        <w:t>emissions</w:t>
      </w:r>
      <w:r w:rsidR="00293C48" w:rsidRPr="004F085A">
        <w:t xml:space="preserve"> </w:t>
      </w:r>
      <w:r w:rsidR="005259B0" w:rsidRPr="004F085A">
        <w:t>of</w:t>
      </w:r>
      <w:r w:rsidR="00293C48" w:rsidRPr="004F085A">
        <w:t xml:space="preserve"> </w:t>
      </w:r>
      <w:r w:rsidR="005259B0" w:rsidRPr="004F085A">
        <w:t>all</w:t>
      </w:r>
      <w:r w:rsidR="00293C48" w:rsidRPr="004F085A">
        <w:t xml:space="preserve"> </w:t>
      </w:r>
      <w:r w:rsidR="005259B0" w:rsidRPr="00475A16">
        <w:t>these</w:t>
      </w:r>
      <w:r w:rsidR="00293C48" w:rsidRPr="00475A16">
        <w:t xml:space="preserve"> </w:t>
      </w:r>
      <w:r w:rsidR="005259B0" w:rsidRPr="00475A16">
        <w:t>ODSs</w:t>
      </w:r>
      <w:r w:rsidR="00293C48" w:rsidRPr="00475A16">
        <w:t xml:space="preserve"> </w:t>
      </w:r>
      <w:r w:rsidR="005259B0" w:rsidRPr="00475A16">
        <w:t>are</w:t>
      </w:r>
      <w:r w:rsidR="00293C48" w:rsidRPr="00475A16">
        <w:t xml:space="preserve"> </w:t>
      </w:r>
      <w:r w:rsidR="005259B0" w:rsidRPr="00475A16">
        <w:t>seen</w:t>
      </w:r>
      <w:r w:rsidR="00293C48" w:rsidRPr="00475A16">
        <w:t xml:space="preserve"> </w:t>
      </w:r>
      <w:r w:rsidR="005259B0" w:rsidRPr="00475A16">
        <w:t>in</w:t>
      </w:r>
      <w:r w:rsidR="00293C48" w:rsidRPr="00475A16">
        <w:t xml:space="preserve"> </w:t>
      </w:r>
      <w:r w:rsidR="005259B0" w:rsidRPr="00475A16">
        <w:t>the</w:t>
      </w:r>
      <w:r w:rsidR="00293C48" w:rsidRPr="00475A16">
        <w:t xml:space="preserve"> </w:t>
      </w:r>
      <w:r w:rsidR="005259B0" w:rsidRPr="00475A16">
        <w:t>Cape</w:t>
      </w:r>
      <w:r w:rsidR="00293C48" w:rsidRPr="00475A16">
        <w:t xml:space="preserve"> </w:t>
      </w:r>
      <w:r w:rsidR="005259B0" w:rsidRPr="00475A16">
        <w:t>Grim</w:t>
      </w:r>
      <w:r w:rsidR="00293C48" w:rsidRPr="00475A16">
        <w:t xml:space="preserve"> </w:t>
      </w:r>
      <w:r w:rsidR="005259B0" w:rsidRPr="00475A16">
        <w:t>data</w:t>
      </w:r>
      <w:r w:rsidR="00BA236A" w:rsidRPr="00475A16">
        <w:t xml:space="preserve"> (</w:t>
      </w:r>
      <w:r w:rsidR="00475A16" w:rsidRPr="00475A16">
        <w:fldChar w:fldCharType="begin"/>
      </w:r>
      <w:r w:rsidR="00475A16" w:rsidRPr="00475A16">
        <w:instrText xml:space="preserve"> REF _Ref37241185 \h  \* MERGEFORMAT </w:instrText>
      </w:r>
      <w:r w:rsidR="00475A16" w:rsidRPr="00475A16">
        <w:fldChar w:fldCharType="separate"/>
      </w:r>
      <w:r w:rsidR="00475A16" w:rsidRPr="00475A16">
        <w:t xml:space="preserve">Figure </w:t>
      </w:r>
      <w:r w:rsidR="00475A16" w:rsidRPr="00475A16">
        <w:rPr>
          <w:noProof/>
        </w:rPr>
        <w:t>1</w:t>
      </w:r>
      <w:r w:rsidR="00475A16" w:rsidRPr="00475A16">
        <w:fldChar w:fldCharType="end"/>
      </w:r>
      <w:r w:rsidR="00BA236A" w:rsidRPr="00475A16">
        <w:t>)</w:t>
      </w:r>
      <w:r w:rsidR="00BC2DBF" w:rsidRPr="00475A16">
        <w:t xml:space="preserve">. </w:t>
      </w:r>
      <w:r w:rsidR="00302FDE" w:rsidRPr="00475A16">
        <w:t>Australian</w:t>
      </w:r>
      <w:r w:rsidR="00293C48" w:rsidRPr="00475A16">
        <w:t xml:space="preserve"> </w:t>
      </w:r>
      <w:r w:rsidR="007B21DE" w:rsidRPr="00475A16">
        <w:t xml:space="preserve">dichloromethane </w:t>
      </w:r>
      <w:r w:rsidR="00302FDE" w:rsidRPr="00475A16">
        <w:t>emissions</w:t>
      </w:r>
      <w:r w:rsidR="00293C48" w:rsidRPr="00475A16">
        <w:t xml:space="preserve"> </w:t>
      </w:r>
      <w:r w:rsidR="00006047" w:rsidRPr="00475A16">
        <w:t xml:space="preserve">were </w:t>
      </w:r>
      <w:r w:rsidR="00CB1977" w:rsidRPr="00475A16">
        <w:t>about 6400 tonnes</w:t>
      </w:r>
      <w:r w:rsidR="00CB1977" w:rsidRPr="004F085A">
        <w:t xml:space="preserve"> in 1999</w:t>
      </w:r>
      <w:r w:rsidR="00006047" w:rsidRPr="004F085A">
        <w:t xml:space="preserve"> declining by </w:t>
      </w:r>
      <w:r w:rsidR="00CB1977" w:rsidRPr="004F085A">
        <w:t>10</w:t>
      </w:r>
      <w:r w:rsidR="00006047" w:rsidRPr="004F085A">
        <w:t xml:space="preserve">% per year to </w:t>
      </w:r>
      <w:r w:rsidR="00CB1977" w:rsidRPr="004F085A">
        <w:t xml:space="preserve">about 1400 tonnes </w:t>
      </w:r>
      <w:r w:rsidR="00006047" w:rsidRPr="004F085A">
        <w:t>in 201</w:t>
      </w:r>
      <w:r w:rsidR="00D42E19" w:rsidRPr="004F085A">
        <w:t>3</w:t>
      </w:r>
      <w:r w:rsidR="00CA5160" w:rsidRPr="004F085A">
        <w:t xml:space="preserve">, </w:t>
      </w:r>
      <w:r w:rsidR="00D42E19" w:rsidRPr="004F085A">
        <w:t>rising to 2</w:t>
      </w:r>
      <w:r w:rsidR="00BD08BD">
        <w:t>361</w:t>
      </w:r>
      <w:r w:rsidR="00D42E19" w:rsidRPr="004F085A">
        <w:t xml:space="preserve"> tonnes in 201</w:t>
      </w:r>
      <w:r w:rsidR="004F085A" w:rsidRPr="004F085A">
        <w:t>5</w:t>
      </w:r>
      <w:r w:rsidR="00BD08BD">
        <w:t xml:space="preserve">, declining again to </w:t>
      </w:r>
      <w:r w:rsidR="00477ADE">
        <w:t>1423 tonnes in 2017</w:t>
      </w:r>
      <w:r w:rsidR="00D42E19" w:rsidRPr="004F085A">
        <w:t>.</w:t>
      </w:r>
    </w:p>
    <w:p w14:paraId="40B5ED63" w14:textId="2776499C" w:rsidR="00087845" w:rsidRPr="00CF0755" w:rsidRDefault="00302FDE" w:rsidP="00CC47C7">
      <w:pPr>
        <w:pStyle w:val="BodyText"/>
      </w:pPr>
      <w:r w:rsidRPr="00CF0755">
        <w:t>Australian</w:t>
      </w:r>
      <w:r w:rsidR="00293C48" w:rsidRPr="00CF0755">
        <w:t xml:space="preserve"> </w:t>
      </w:r>
      <w:r w:rsidR="007B21DE">
        <w:t xml:space="preserve">chloroform </w:t>
      </w:r>
      <w:r w:rsidRPr="00CF0755">
        <w:t>emissions</w:t>
      </w:r>
      <w:r w:rsidR="00293C48" w:rsidRPr="00CF0755">
        <w:t xml:space="preserve"> </w:t>
      </w:r>
      <w:r w:rsidR="00087845" w:rsidRPr="00CF0755">
        <w:t xml:space="preserve">were over </w:t>
      </w:r>
      <w:r w:rsidR="00CB1977">
        <w:t>5,</w:t>
      </w:r>
      <w:r w:rsidR="00BD08BD">
        <w:t>3</w:t>
      </w:r>
      <w:r w:rsidR="00CB1977">
        <w:t>00</w:t>
      </w:r>
      <w:r w:rsidR="00087845" w:rsidRPr="00CF0755">
        <w:t xml:space="preserve"> tonnes in 1995 declining overall by </w:t>
      </w:r>
      <w:r w:rsidR="00A10FDF">
        <w:t>4</w:t>
      </w:r>
      <w:r w:rsidR="00087845" w:rsidRPr="00CF0755">
        <w:t>% per y</w:t>
      </w:r>
      <w:r w:rsidR="00CA5160" w:rsidRPr="00CF0755">
        <w:t>ear to about 2</w:t>
      </w:r>
      <w:r w:rsidR="00F1505D">
        <w:t>,</w:t>
      </w:r>
      <w:r w:rsidR="00BD08BD">
        <w:t>217</w:t>
      </w:r>
      <w:r w:rsidR="00CA5160" w:rsidRPr="00CF0755">
        <w:t xml:space="preserve"> tonnes in 201</w:t>
      </w:r>
      <w:r w:rsidR="00394192">
        <w:t>2</w:t>
      </w:r>
      <w:r w:rsidR="00A2675A" w:rsidRPr="00371580">
        <w:t xml:space="preserve">, rising </w:t>
      </w:r>
      <w:r w:rsidR="00371580" w:rsidRPr="00371580">
        <w:t xml:space="preserve">to over 3000 tonnes per year for the </w:t>
      </w:r>
      <w:r w:rsidR="00A2675A" w:rsidRPr="00371580">
        <w:t xml:space="preserve">next 3 years </w:t>
      </w:r>
      <w:r w:rsidR="00371580" w:rsidRPr="00371580">
        <w:t xml:space="preserve">and then </w:t>
      </w:r>
      <w:r w:rsidR="00C6377F" w:rsidRPr="00371580">
        <w:t>declining</w:t>
      </w:r>
      <w:r w:rsidR="00371580" w:rsidRPr="00371580">
        <w:t xml:space="preserve"> </w:t>
      </w:r>
      <w:r w:rsidR="00A2675A" w:rsidRPr="00371580">
        <w:t xml:space="preserve">to </w:t>
      </w:r>
      <w:r w:rsidR="008906B1">
        <w:t>2514</w:t>
      </w:r>
      <w:r w:rsidR="00CA5160" w:rsidRPr="00371580">
        <w:t xml:space="preserve"> tonnes in </w:t>
      </w:r>
      <w:r w:rsidR="008906B1">
        <w:t>2017</w:t>
      </w:r>
      <w:r w:rsidR="00CA5160" w:rsidRPr="00371580">
        <w:t>.</w:t>
      </w:r>
      <w:r w:rsidR="00087845" w:rsidRPr="00371580">
        <w:t xml:space="preserve"> </w:t>
      </w:r>
      <w:r w:rsidR="00A2713F" w:rsidRPr="00371580">
        <w:t xml:space="preserve">There are natural emissions of </w:t>
      </w:r>
      <w:r w:rsidR="007B21DE" w:rsidRPr="00371580">
        <w:t xml:space="preserve">chloroform </w:t>
      </w:r>
      <w:r w:rsidR="006F0DD2">
        <w:t xml:space="preserve">from soil </w:t>
      </w:r>
      <w:r w:rsidR="00A2713F" w:rsidRPr="00371580">
        <w:t xml:space="preserve">and it is possible that the </w:t>
      </w:r>
      <w:r w:rsidR="007B21DE" w:rsidRPr="00371580">
        <w:t xml:space="preserve">chloroform </w:t>
      </w:r>
      <w:r w:rsidR="00A2713F" w:rsidRPr="00371580">
        <w:t xml:space="preserve">emissions calculated from Cape Grim data contain </w:t>
      </w:r>
      <w:r w:rsidR="002E5D68" w:rsidRPr="00371580">
        <w:t>natural</w:t>
      </w:r>
      <w:r w:rsidR="006F0DD2">
        <w:t xml:space="preserve"> emissions which are</w:t>
      </w:r>
      <w:r w:rsidR="00A2713F" w:rsidRPr="00371580">
        <w:t xml:space="preserve"> difficult to quantify.</w:t>
      </w:r>
    </w:p>
    <w:p w14:paraId="1E60BA32" w14:textId="77777777" w:rsidR="007A3923" w:rsidRPr="00E2034D" w:rsidRDefault="007A3923" w:rsidP="00CC47C7">
      <w:pPr>
        <w:pStyle w:val="BodyText"/>
      </w:pPr>
      <w:r w:rsidRPr="00CC297C">
        <w:t xml:space="preserve">Australian </w:t>
      </w:r>
      <w:r w:rsidR="008264DC">
        <w:t>perchloroethylene</w:t>
      </w:r>
      <w:r w:rsidRPr="00CC297C">
        <w:t xml:space="preserve"> emissions were over 3</w:t>
      </w:r>
      <w:r w:rsidR="00F1505D" w:rsidRPr="00CC297C">
        <w:t>,</w:t>
      </w:r>
      <w:r w:rsidR="008906B1">
        <w:t>0</w:t>
      </w:r>
      <w:r w:rsidRPr="00CC297C">
        <w:t>00 tonnes in 200</w:t>
      </w:r>
      <w:r w:rsidR="00A10FDF" w:rsidRPr="00CC297C">
        <w:t>4</w:t>
      </w:r>
      <w:r w:rsidRPr="00CC297C">
        <w:t xml:space="preserve"> decli</w:t>
      </w:r>
      <w:r w:rsidR="002E5D68" w:rsidRPr="00CC297C">
        <w:t>ni</w:t>
      </w:r>
      <w:r w:rsidRPr="00CC297C">
        <w:t xml:space="preserve">ng by </w:t>
      </w:r>
      <w:r w:rsidR="008906B1">
        <w:t>about 13</w:t>
      </w:r>
      <w:r w:rsidRPr="00CC297C">
        <w:t xml:space="preserve">% per year to </w:t>
      </w:r>
      <w:r w:rsidR="001C483A" w:rsidRPr="00CC297C">
        <w:t xml:space="preserve">about </w:t>
      </w:r>
      <w:r w:rsidR="004C7055" w:rsidRPr="00CC297C">
        <w:t>6</w:t>
      </w:r>
      <w:r w:rsidR="00CC297C" w:rsidRPr="00CC297C">
        <w:t>17</w:t>
      </w:r>
      <w:r w:rsidRPr="00CC297C">
        <w:t xml:space="preserve"> tonnes in 201</w:t>
      </w:r>
      <w:r w:rsidR="001C483A" w:rsidRPr="00CC297C">
        <w:t>3</w:t>
      </w:r>
      <w:r w:rsidR="00CC297C" w:rsidRPr="00CC297C">
        <w:t xml:space="preserve">, increasing again 2014-2016, </w:t>
      </w:r>
      <w:r w:rsidR="008906B1">
        <w:t>then declining to 644 tonnes in 2017</w:t>
      </w:r>
      <w:r w:rsidR="00BC2DBF" w:rsidRPr="00CC297C">
        <w:t xml:space="preserve">. </w:t>
      </w:r>
      <w:r w:rsidR="008906B1">
        <w:t>T</w:t>
      </w:r>
      <w:r w:rsidR="008264DC">
        <w:t>richloroethylene</w:t>
      </w:r>
      <w:r w:rsidRPr="00CC297C">
        <w:t xml:space="preserve"> emissions were about </w:t>
      </w:r>
      <w:r w:rsidR="00CC297C" w:rsidRPr="00CC297C">
        <w:t>316</w:t>
      </w:r>
      <w:r w:rsidRPr="00CC297C">
        <w:t xml:space="preserve"> tonnes in 20</w:t>
      </w:r>
      <w:r w:rsidR="00DE4984" w:rsidRPr="00CC297C">
        <w:t>11</w:t>
      </w:r>
      <w:r w:rsidRPr="00CC297C">
        <w:t xml:space="preserve"> falling by </w:t>
      </w:r>
      <w:r w:rsidR="00B322EB">
        <w:t>12</w:t>
      </w:r>
      <w:r w:rsidRPr="00CC297C">
        <w:t xml:space="preserve">% per year to </w:t>
      </w:r>
      <w:r w:rsidR="00B322EB">
        <w:t>159</w:t>
      </w:r>
      <w:r w:rsidRPr="00CC297C">
        <w:t xml:space="preserve"> tonnes in 201</w:t>
      </w:r>
      <w:r w:rsidR="00B322EB">
        <w:t>7</w:t>
      </w:r>
      <w:r w:rsidR="001C483A" w:rsidRPr="00CC297C">
        <w:t>.</w:t>
      </w:r>
    </w:p>
    <w:p w14:paraId="7FD3D1B9" w14:textId="77777777" w:rsidR="002525A1" w:rsidRDefault="005259B0" w:rsidP="00B55660">
      <w:pPr>
        <w:pStyle w:val="BodyText2"/>
      </w:pPr>
      <w:r w:rsidRPr="000B51C2">
        <w:t>Total</w:t>
      </w:r>
      <w:r w:rsidR="00293C48" w:rsidRPr="000B51C2">
        <w:t xml:space="preserve"> </w:t>
      </w:r>
      <w:r w:rsidRPr="000B51C2">
        <w:t>emissions</w:t>
      </w:r>
      <w:r w:rsidR="00293C48" w:rsidRPr="000B51C2">
        <w:t xml:space="preserve"> </w:t>
      </w:r>
      <w:r w:rsidR="00095809" w:rsidRPr="000B51C2">
        <w:t>for</w:t>
      </w:r>
      <w:r w:rsidR="00293C48" w:rsidRPr="000B51C2">
        <w:t xml:space="preserve"> </w:t>
      </w:r>
      <w:r w:rsidR="00095809" w:rsidRPr="000B51C2">
        <w:t>these</w:t>
      </w:r>
      <w:r w:rsidR="00293C48" w:rsidRPr="000B51C2">
        <w:t xml:space="preserve"> </w:t>
      </w:r>
      <w:r w:rsidR="00095809" w:rsidRPr="000B51C2">
        <w:t>short-lived</w:t>
      </w:r>
      <w:r w:rsidR="00293C48" w:rsidRPr="000B51C2">
        <w:t xml:space="preserve"> </w:t>
      </w:r>
      <w:r w:rsidR="00095809" w:rsidRPr="000B51C2">
        <w:t>ODSs</w:t>
      </w:r>
      <w:r w:rsidR="00DE4984" w:rsidRPr="000B51C2">
        <w:t xml:space="preserve"> (not including </w:t>
      </w:r>
      <w:r w:rsidR="008264DC">
        <w:t>trichloroethylene</w:t>
      </w:r>
      <w:r w:rsidR="00DE4984" w:rsidRPr="000B51C2">
        <w:t>)</w:t>
      </w:r>
      <w:r w:rsidR="00293C48" w:rsidRPr="000B51C2">
        <w:t xml:space="preserve"> </w:t>
      </w:r>
      <w:r w:rsidR="00095809" w:rsidRPr="000B51C2">
        <w:t>were</w:t>
      </w:r>
      <w:r w:rsidR="00293C48" w:rsidRPr="000B51C2">
        <w:t xml:space="preserve"> </w:t>
      </w:r>
      <w:r w:rsidR="00DE4984" w:rsidRPr="000B51C2">
        <w:t>11</w:t>
      </w:r>
      <w:r w:rsidR="00095809" w:rsidRPr="000B51C2">
        <w:t>k</w:t>
      </w:r>
      <w:r w:rsidR="00293C48" w:rsidRPr="000B51C2">
        <w:t xml:space="preserve"> </w:t>
      </w:r>
      <w:r w:rsidR="00095809" w:rsidRPr="000B51C2">
        <w:t>tonnes</w:t>
      </w:r>
      <w:r w:rsidR="00293C48" w:rsidRPr="000B51C2">
        <w:t xml:space="preserve"> </w:t>
      </w:r>
      <w:r w:rsidR="00095809" w:rsidRPr="000B51C2">
        <w:t>(</w:t>
      </w:r>
      <w:r w:rsidR="00DE4984" w:rsidRPr="000B51C2">
        <w:t>9</w:t>
      </w:r>
      <w:r w:rsidR="00CC297C" w:rsidRPr="000B51C2">
        <w:t>5</w:t>
      </w:r>
      <w:r w:rsidR="00293C48" w:rsidRPr="000B51C2">
        <w:t xml:space="preserve"> </w:t>
      </w:r>
      <w:r w:rsidR="00095809" w:rsidRPr="000B51C2">
        <w:t>ODP</w:t>
      </w:r>
      <w:r w:rsidR="00293C48" w:rsidRPr="000B51C2">
        <w:t xml:space="preserve"> </w:t>
      </w:r>
      <w:r w:rsidR="00095809" w:rsidRPr="000B51C2">
        <w:t>tonnes)</w:t>
      </w:r>
      <w:r w:rsidR="00293C48" w:rsidRPr="000B51C2">
        <w:t xml:space="preserve"> </w:t>
      </w:r>
      <w:r w:rsidR="00095809" w:rsidRPr="000B51C2">
        <w:t>in</w:t>
      </w:r>
      <w:r w:rsidR="00293C48" w:rsidRPr="000B51C2">
        <w:t xml:space="preserve"> </w:t>
      </w:r>
      <w:r w:rsidR="00095809" w:rsidRPr="000B51C2">
        <w:t>200</w:t>
      </w:r>
      <w:r w:rsidR="00DE4984" w:rsidRPr="000B51C2">
        <w:t>4</w:t>
      </w:r>
      <w:r w:rsidR="00095809" w:rsidRPr="000B51C2">
        <w:t>,</w:t>
      </w:r>
      <w:r w:rsidR="00293C48" w:rsidRPr="000B51C2">
        <w:t xml:space="preserve"> </w:t>
      </w:r>
      <w:r w:rsidR="007A3923" w:rsidRPr="000B51C2">
        <w:t xml:space="preserve">falling by </w:t>
      </w:r>
      <w:r w:rsidR="00B322EB">
        <w:t>7</w:t>
      </w:r>
      <w:r w:rsidR="007A3923" w:rsidRPr="000B51C2">
        <w:t xml:space="preserve">% per year to </w:t>
      </w:r>
      <w:r w:rsidR="00B322EB">
        <w:t>4</w:t>
      </w:r>
      <w:r w:rsidR="00DE4984" w:rsidRPr="000B51C2">
        <w:t>.</w:t>
      </w:r>
      <w:r w:rsidR="00B322EB">
        <w:t>7</w:t>
      </w:r>
      <w:r w:rsidR="007A3923" w:rsidRPr="000B51C2">
        <w:t xml:space="preserve"> </w:t>
      </w:r>
      <w:r w:rsidR="00095809" w:rsidRPr="000B51C2">
        <w:t>k</w:t>
      </w:r>
      <w:r w:rsidR="00293C48" w:rsidRPr="000B51C2">
        <w:t xml:space="preserve"> </w:t>
      </w:r>
      <w:r w:rsidR="00095809" w:rsidRPr="000B51C2">
        <w:t>tonnes</w:t>
      </w:r>
      <w:r w:rsidR="00293C48" w:rsidRPr="000B51C2">
        <w:t xml:space="preserve"> </w:t>
      </w:r>
      <w:r w:rsidR="00095809" w:rsidRPr="000B51C2">
        <w:t>(</w:t>
      </w:r>
      <w:r w:rsidR="00B322EB">
        <w:t>40</w:t>
      </w:r>
      <w:r w:rsidR="00293C48" w:rsidRPr="000B51C2">
        <w:t xml:space="preserve"> </w:t>
      </w:r>
      <w:r w:rsidR="00095809" w:rsidRPr="000B51C2">
        <w:t>ODP</w:t>
      </w:r>
      <w:r w:rsidR="00293C48" w:rsidRPr="000B51C2">
        <w:t xml:space="preserve"> </w:t>
      </w:r>
      <w:r w:rsidR="00095809" w:rsidRPr="000B51C2">
        <w:t>tonnes)</w:t>
      </w:r>
      <w:r w:rsidR="00293C48" w:rsidRPr="000B51C2">
        <w:t xml:space="preserve"> </w:t>
      </w:r>
      <w:r w:rsidR="00095809" w:rsidRPr="000B51C2">
        <w:t>in</w:t>
      </w:r>
      <w:r w:rsidR="00293C48" w:rsidRPr="000B51C2">
        <w:t xml:space="preserve"> </w:t>
      </w:r>
      <w:r w:rsidR="00095809" w:rsidRPr="000B51C2">
        <w:t>201</w:t>
      </w:r>
      <w:r w:rsidR="00B322EB">
        <w:t>7</w:t>
      </w:r>
      <w:r w:rsidR="00095809" w:rsidRPr="000B51C2">
        <w:t>.</w:t>
      </w:r>
      <w:r w:rsidR="00293C48" w:rsidRPr="000B51C2">
        <w:t xml:space="preserve"> </w:t>
      </w:r>
      <w:r w:rsidR="00095809" w:rsidRPr="000B51C2">
        <w:t>The</w:t>
      </w:r>
      <w:r w:rsidR="00293C48" w:rsidRPr="000B51C2">
        <w:t xml:space="preserve"> </w:t>
      </w:r>
      <w:r w:rsidR="00095809" w:rsidRPr="000B51C2">
        <w:t>ODP-weighted</w:t>
      </w:r>
      <w:r w:rsidR="00293C48" w:rsidRPr="000B51C2">
        <w:t xml:space="preserve"> </w:t>
      </w:r>
      <w:r w:rsidR="00095809" w:rsidRPr="000B51C2">
        <w:t>emissions</w:t>
      </w:r>
      <w:r w:rsidR="00293C48" w:rsidRPr="000B51C2">
        <w:t xml:space="preserve"> </w:t>
      </w:r>
      <w:r w:rsidR="00095809" w:rsidRPr="000B51C2">
        <w:t>of</w:t>
      </w:r>
      <w:r w:rsidR="00293C48" w:rsidRPr="000B51C2">
        <w:t xml:space="preserve"> </w:t>
      </w:r>
      <w:r w:rsidR="00095809" w:rsidRPr="000B51C2">
        <w:t>these</w:t>
      </w:r>
      <w:r w:rsidR="00293C48" w:rsidRPr="000B51C2">
        <w:t xml:space="preserve"> </w:t>
      </w:r>
      <w:r w:rsidR="00095809" w:rsidRPr="000B51C2">
        <w:t>short-lived</w:t>
      </w:r>
      <w:r w:rsidR="00293C48" w:rsidRPr="000B51C2">
        <w:t xml:space="preserve"> </w:t>
      </w:r>
      <w:r w:rsidR="00095809" w:rsidRPr="000B51C2">
        <w:t>ODSs</w:t>
      </w:r>
      <w:r w:rsidR="00293C48" w:rsidRPr="000B51C2">
        <w:t xml:space="preserve"> </w:t>
      </w:r>
      <w:r w:rsidR="00095809" w:rsidRPr="000B51C2">
        <w:t>were</w:t>
      </w:r>
      <w:r w:rsidR="00293C48" w:rsidRPr="000B51C2">
        <w:t xml:space="preserve"> </w:t>
      </w:r>
      <w:r w:rsidR="00095809" w:rsidRPr="000B51C2">
        <w:t>about</w:t>
      </w:r>
      <w:r w:rsidR="00293C48" w:rsidRPr="000B51C2">
        <w:t xml:space="preserve"> </w:t>
      </w:r>
      <w:r w:rsidR="00B322EB">
        <w:t>3</w:t>
      </w:r>
      <w:r w:rsidR="00095809" w:rsidRPr="000B51C2">
        <w:t>%</w:t>
      </w:r>
      <w:r w:rsidR="00293C48" w:rsidRPr="000B51C2">
        <w:t xml:space="preserve"> </w:t>
      </w:r>
      <w:r w:rsidR="00095809" w:rsidRPr="000B51C2">
        <w:t>of</w:t>
      </w:r>
      <w:r w:rsidR="00293C48" w:rsidRPr="000B51C2">
        <w:t xml:space="preserve"> </w:t>
      </w:r>
      <w:r w:rsidR="00095809" w:rsidRPr="000B51C2">
        <w:t>total</w:t>
      </w:r>
      <w:r w:rsidR="00293C48" w:rsidRPr="000B51C2">
        <w:t xml:space="preserve"> </w:t>
      </w:r>
      <w:r w:rsidR="00095809" w:rsidRPr="000B51C2">
        <w:t>ODS</w:t>
      </w:r>
      <w:r w:rsidR="00293C48" w:rsidRPr="000B51C2">
        <w:t xml:space="preserve"> </w:t>
      </w:r>
      <w:r w:rsidR="00095809" w:rsidRPr="000B51C2">
        <w:t>emissions</w:t>
      </w:r>
      <w:r w:rsidR="00063D43" w:rsidRPr="000B51C2">
        <w:t xml:space="preserve"> (ODP weighted).</w:t>
      </w:r>
    </w:p>
    <w:p w14:paraId="7C21A3EF" w14:textId="77777777" w:rsidR="00B21CB2" w:rsidRDefault="00B21CB2" w:rsidP="00BC122F">
      <w:pPr>
        <w:pStyle w:val="Heading2"/>
      </w:pPr>
      <w:bookmarkStart w:id="126" w:name="_Toc39840468"/>
      <w:bookmarkStart w:id="127" w:name="_Toc361152292"/>
      <w:r>
        <w:t>GWP-weighted ODS emissions</w:t>
      </w:r>
      <w:bookmarkEnd w:id="126"/>
    </w:p>
    <w:p w14:paraId="319B003C" w14:textId="3A3B5E66" w:rsidR="00FE703C" w:rsidRPr="00A20666" w:rsidRDefault="00FE703C" w:rsidP="00FE703C">
      <w:pPr>
        <w:pStyle w:val="BodyText"/>
      </w:pPr>
      <w:r w:rsidRPr="007314DF">
        <w:t>The overall decline in GWP-weighted CFC emissions from 1995 (</w:t>
      </w:r>
      <w:r w:rsidR="00E07932" w:rsidRPr="007314DF">
        <w:t>31</w:t>
      </w:r>
      <w:r w:rsidRPr="007314DF">
        <w:t xml:space="preserve"> M tonnes CO</w:t>
      </w:r>
      <w:r w:rsidRPr="007314DF">
        <w:rPr>
          <w:vertAlign w:val="subscript"/>
        </w:rPr>
        <w:t>2</w:t>
      </w:r>
      <w:r w:rsidRPr="007314DF">
        <w:t>-e) to 201</w:t>
      </w:r>
      <w:r w:rsidR="00A63319">
        <w:t>7</w:t>
      </w:r>
      <w:r w:rsidRPr="007314DF">
        <w:t xml:space="preserve"> (</w:t>
      </w:r>
      <w:r w:rsidR="002507ED">
        <w:t>3</w:t>
      </w:r>
      <w:r w:rsidR="00A55F28" w:rsidRPr="007314DF">
        <w:t>.</w:t>
      </w:r>
      <w:r w:rsidR="002507ED">
        <w:t>9</w:t>
      </w:r>
      <w:r w:rsidRPr="007314DF">
        <w:t xml:space="preserve"> M tonnes CO</w:t>
      </w:r>
      <w:r w:rsidRPr="007314DF">
        <w:rPr>
          <w:vertAlign w:val="subscript"/>
        </w:rPr>
        <w:t>2</w:t>
      </w:r>
      <w:r w:rsidRPr="007314DF">
        <w:t xml:space="preserve">-e) is </w:t>
      </w:r>
      <w:r w:rsidR="002507ED">
        <w:t>10</w:t>
      </w:r>
      <w:r w:rsidRPr="007314DF">
        <w:t>% per year</w:t>
      </w:r>
      <w:r w:rsidRPr="0025460F">
        <w:t>. Australian GWP-weighted CFC emissions in 201</w:t>
      </w:r>
      <w:r w:rsidR="00A63319">
        <w:t>7</w:t>
      </w:r>
      <w:r w:rsidRPr="0025460F">
        <w:t xml:space="preserve"> (</w:t>
      </w:r>
      <w:r w:rsidR="002507ED">
        <w:t>3.9</w:t>
      </w:r>
      <w:r w:rsidRPr="0025460F">
        <w:t xml:space="preserve"> M tonnes CO</w:t>
      </w:r>
      <w:r w:rsidRPr="0025460F">
        <w:rPr>
          <w:vertAlign w:val="subscript"/>
        </w:rPr>
        <w:t>2</w:t>
      </w:r>
      <w:r w:rsidR="002507ED">
        <w:t>-e) were 0.7</w:t>
      </w:r>
      <w:r w:rsidRPr="0025460F">
        <w:t xml:space="preserve"> % of Australia’s total GHG emissions (5</w:t>
      </w:r>
      <w:r w:rsidR="00A63319">
        <w:t>3</w:t>
      </w:r>
      <w:r w:rsidR="0025460F" w:rsidRPr="0025460F">
        <w:t>5</w:t>
      </w:r>
      <w:r w:rsidRPr="0025460F">
        <w:t xml:space="preserve"> M tonnes CO</w:t>
      </w:r>
      <w:r w:rsidRPr="0025460F">
        <w:rPr>
          <w:vertAlign w:val="subscript"/>
        </w:rPr>
        <w:t>2</w:t>
      </w:r>
      <w:r w:rsidRPr="0025460F">
        <w:t>-e, including land use change, 201</w:t>
      </w:r>
      <w:r w:rsidR="00A63319">
        <w:t>7</w:t>
      </w:r>
      <w:r w:rsidRPr="0018653C">
        <w:t>). CFC emissions are not included in Australia’s national GHG emissions, as CFCs have been phased-out under the Montreal Protocol and are therefore not subject to separate controls under the Kyoto Protocol</w:t>
      </w:r>
      <w:r w:rsidR="00A55F28" w:rsidRPr="0018653C">
        <w:t xml:space="preserve"> and subsequent agreements</w:t>
      </w:r>
      <w:r w:rsidRPr="0018653C">
        <w:t xml:space="preserve">. Nevertheless, the </w:t>
      </w:r>
      <w:r w:rsidR="00A55F28" w:rsidRPr="0018653C">
        <w:t>2</w:t>
      </w:r>
      <w:r w:rsidR="00A63319">
        <w:t>7</w:t>
      </w:r>
      <w:r w:rsidRPr="0018653C">
        <w:t xml:space="preserve"> M tonnes CO</w:t>
      </w:r>
      <w:r w:rsidRPr="0018653C">
        <w:rPr>
          <w:vertAlign w:val="subscript"/>
        </w:rPr>
        <w:t>2</w:t>
      </w:r>
      <w:r w:rsidRPr="0018653C">
        <w:t xml:space="preserve">-e decline in GWP-weighted CFC emissions since 1995 is significant compared to other changes in Australian GHG </w:t>
      </w:r>
      <w:r w:rsidR="004F2370" w:rsidRPr="0018653C">
        <w:t>emissions over the same period</w:t>
      </w:r>
      <w:r w:rsidR="004F2370" w:rsidRPr="007576F1">
        <w:t xml:space="preserve">. </w:t>
      </w:r>
      <w:r w:rsidRPr="007576F1">
        <w:t>Australian emissions of GHGs (CO</w:t>
      </w:r>
      <w:r w:rsidRPr="007576F1">
        <w:rPr>
          <w:vertAlign w:val="subscript"/>
        </w:rPr>
        <w:t>2</w:t>
      </w:r>
      <w:r w:rsidRPr="007576F1">
        <w:t>, CH</w:t>
      </w:r>
      <w:r w:rsidRPr="007576F1">
        <w:rPr>
          <w:vertAlign w:val="subscript"/>
        </w:rPr>
        <w:t>4</w:t>
      </w:r>
      <w:r w:rsidRPr="007576F1">
        <w:t>, N</w:t>
      </w:r>
      <w:r w:rsidRPr="007576F1">
        <w:rPr>
          <w:vertAlign w:val="subscript"/>
        </w:rPr>
        <w:t>2</w:t>
      </w:r>
      <w:r w:rsidRPr="007576F1">
        <w:t>O, HFCs, PFCs, SF</w:t>
      </w:r>
      <w:r w:rsidRPr="007576F1">
        <w:rPr>
          <w:vertAlign w:val="subscript"/>
        </w:rPr>
        <w:t xml:space="preserve">6 </w:t>
      </w:r>
      <w:r w:rsidRPr="007576F1">
        <w:t xml:space="preserve">including land use change), as reported to UNFCCC, have increased by a net </w:t>
      </w:r>
      <w:r w:rsidR="00A63319">
        <w:t>52</w:t>
      </w:r>
      <w:r w:rsidRPr="007576F1">
        <w:t xml:space="preserve"> M tonnes CO</w:t>
      </w:r>
      <w:r w:rsidRPr="007576F1">
        <w:rPr>
          <w:vertAlign w:val="subscript"/>
        </w:rPr>
        <w:t>2</w:t>
      </w:r>
      <w:r w:rsidRPr="007576F1">
        <w:t>-e from 1995 to 201</w:t>
      </w:r>
      <w:r w:rsidR="00A63319">
        <w:t>7</w:t>
      </w:r>
      <w:r w:rsidRPr="007576F1">
        <w:t>.</w:t>
      </w:r>
    </w:p>
    <w:p w14:paraId="2264D3BE" w14:textId="77777777" w:rsidR="00FE703C" w:rsidRPr="00FB4D41" w:rsidRDefault="00FE703C" w:rsidP="00FE703C">
      <w:pPr>
        <w:pStyle w:val="BodyText"/>
      </w:pPr>
      <w:r w:rsidRPr="00AE52A3">
        <w:t>HCFC emissions</w:t>
      </w:r>
      <w:r w:rsidR="005A1D9D" w:rsidRPr="00AE52A3">
        <w:t>, like CFC emission,</w:t>
      </w:r>
      <w:r w:rsidRPr="00AE52A3">
        <w:t xml:space="preserve"> are not included in Australia’s national GHG emissions (5</w:t>
      </w:r>
      <w:r w:rsidR="002E3630">
        <w:t>3</w:t>
      </w:r>
      <w:r w:rsidR="00AE52A3" w:rsidRPr="00AE52A3">
        <w:t>5</w:t>
      </w:r>
      <w:r w:rsidRPr="00AE52A3">
        <w:t xml:space="preserve"> M tonnes CO</w:t>
      </w:r>
      <w:r w:rsidRPr="00AE52A3">
        <w:rPr>
          <w:vertAlign w:val="subscript"/>
        </w:rPr>
        <w:t>2</w:t>
      </w:r>
      <w:r w:rsidRPr="00AE52A3">
        <w:t>-e in 201</w:t>
      </w:r>
      <w:r w:rsidR="002E3630">
        <w:t>7</w:t>
      </w:r>
      <w:r w:rsidRPr="00AE52A3">
        <w:t xml:space="preserve">) as HCFCs </w:t>
      </w:r>
      <w:r w:rsidR="00D25010">
        <w:t>are being</w:t>
      </w:r>
      <w:r w:rsidRPr="00AE52A3">
        <w:t xml:space="preserve"> phased-out under the Montreal Protocol and are therefore not subject to separate controls under the Kyoto Protocol</w:t>
      </w:r>
      <w:r w:rsidR="004F2370" w:rsidRPr="00AE52A3">
        <w:t xml:space="preserve"> and subsequent agreements</w:t>
      </w:r>
      <w:r w:rsidRPr="00AE52A3">
        <w:t>. The overall decline in GWP-weighted HCFC emissions from 1999 (5.2 M tonnes CO</w:t>
      </w:r>
      <w:r w:rsidRPr="00AE52A3">
        <w:rPr>
          <w:vertAlign w:val="subscript"/>
        </w:rPr>
        <w:t>2</w:t>
      </w:r>
      <w:r w:rsidRPr="00AE52A3">
        <w:t>-e) to 201</w:t>
      </w:r>
      <w:r w:rsidR="002E3630">
        <w:t>7</w:t>
      </w:r>
      <w:r w:rsidRPr="00AE52A3">
        <w:t xml:space="preserve"> (</w:t>
      </w:r>
      <w:r w:rsidR="002E3630">
        <w:t>1.9</w:t>
      </w:r>
      <w:r w:rsidRPr="00AE52A3">
        <w:t xml:space="preserve"> M tonnes CO</w:t>
      </w:r>
      <w:r w:rsidRPr="00AE52A3">
        <w:rPr>
          <w:vertAlign w:val="subscript"/>
        </w:rPr>
        <w:t>2</w:t>
      </w:r>
      <w:r w:rsidRPr="00AE52A3">
        <w:t xml:space="preserve">-e) is </w:t>
      </w:r>
      <w:r w:rsidR="002E3630">
        <w:t>6</w:t>
      </w:r>
      <w:r w:rsidRPr="00AE52A3">
        <w:t>% per year; CO</w:t>
      </w:r>
      <w:r w:rsidRPr="00AE52A3">
        <w:rPr>
          <w:vertAlign w:val="subscript"/>
        </w:rPr>
        <w:t>2</w:t>
      </w:r>
      <w:r w:rsidRPr="00AE52A3">
        <w:t>-e weighted HCFC emissions in 201</w:t>
      </w:r>
      <w:r w:rsidR="002E3630">
        <w:t>7</w:t>
      </w:r>
      <w:r w:rsidR="004F2370" w:rsidRPr="00AE52A3">
        <w:t xml:space="preserve"> </w:t>
      </w:r>
      <w:r w:rsidRPr="00AE52A3">
        <w:t xml:space="preserve">are </w:t>
      </w:r>
      <w:r w:rsidR="005A1D9D" w:rsidRPr="00AE52A3">
        <w:t>0.</w:t>
      </w:r>
      <w:r w:rsidR="002E3630">
        <w:t>4</w:t>
      </w:r>
      <w:r w:rsidR="005A1D9D" w:rsidRPr="00AE52A3">
        <w:t>% of Australia’s reported net GHG emissions.</w:t>
      </w:r>
    </w:p>
    <w:p w14:paraId="111BE09D" w14:textId="77777777" w:rsidR="009836C5" w:rsidRPr="00E17267" w:rsidRDefault="005A1D9D" w:rsidP="00E17267">
      <w:pPr>
        <w:pStyle w:val="BodyText2"/>
      </w:pPr>
      <w:r w:rsidRPr="00DD75C8">
        <w:t>The CO</w:t>
      </w:r>
      <w:r w:rsidRPr="00DD75C8">
        <w:rPr>
          <w:vertAlign w:val="subscript"/>
        </w:rPr>
        <w:t>2</w:t>
      </w:r>
      <w:r w:rsidRPr="00DD75C8">
        <w:t xml:space="preserve">-e weighted emissions of other ODSs (halons, </w:t>
      </w:r>
      <w:r w:rsidR="00897A18">
        <w:t>methyl bromide</w:t>
      </w:r>
      <w:r w:rsidRPr="00DD75C8">
        <w:t xml:space="preserve">, </w:t>
      </w:r>
      <w:r w:rsidR="00DD75C8" w:rsidRPr="00DD75C8">
        <w:t xml:space="preserve">chlorocarbons, </w:t>
      </w:r>
      <w:r w:rsidRPr="00DD75C8">
        <w:t xml:space="preserve">other chlorocarbons) </w:t>
      </w:r>
      <w:r w:rsidR="00171E8A" w:rsidRPr="00DD75C8">
        <w:t>totalled</w:t>
      </w:r>
      <w:r w:rsidRPr="00DD75C8">
        <w:t xml:space="preserve"> 0.</w:t>
      </w:r>
      <w:r w:rsidR="002E3630">
        <w:t>38</w:t>
      </w:r>
      <w:r w:rsidRPr="00DD75C8">
        <w:t xml:space="preserve"> M tonnes in 201</w:t>
      </w:r>
      <w:r w:rsidR="002E3630">
        <w:t>7</w:t>
      </w:r>
      <w:r w:rsidR="000D309C" w:rsidRPr="00DD75C8">
        <w:t xml:space="preserve">, around </w:t>
      </w:r>
      <w:r w:rsidRPr="00DD75C8">
        <w:t>0.</w:t>
      </w:r>
      <w:r w:rsidR="00DD75C8" w:rsidRPr="00DD75C8">
        <w:t>07</w:t>
      </w:r>
      <w:r w:rsidRPr="00DD75C8">
        <w:t>% of Australia’s reported net GHG emissions.</w:t>
      </w:r>
    </w:p>
    <w:p w14:paraId="7584B089" w14:textId="77777777" w:rsidR="00BC122F" w:rsidRDefault="00BC122F" w:rsidP="00BC122F">
      <w:pPr>
        <w:pStyle w:val="Heading2"/>
      </w:pPr>
      <w:bookmarkStart w:id="128" w:name="_Toc39840469"/>
      <w:r>
        <w:t>Total</w:t>
      </w:r>
      <w:r w:rsidR="00293C48">
        <w:t xml:space="preserve"> </w:t>
      </w:r>
      <w:r>
        <w:t>ODS</w:t>
      </w:r>
      <w:r w:rsidR="00293C48">
        <w:t xml:space="preserve"> </w:t>
      </w:r>
      <w:r>
        <w:t>emissions</w:t>
      </w:r>
      <w:bookmarkEnd w:id="127"/>
      <w:bookmarkEnd w:id="128"/>
    </w:p>
    <w:p w14:paraId="7E757F3D" w14:textId="1BA8187A" w:rsidR="005E3983" w:rsidRPr="005179CF" w:rsidRDefault="00BC122F" w:rsidP="00E9128D">
      <w:pPr>
        <w:pStyle w:val="BodyText"/>
      </w:pPr>
      <w:r w:rsidRPr="005179CF">
        <w:t>Total</w:t>
      </w:r>
      <w:r w:rsidR="00293C48" w:rsidRPr="005179CF">
        <w:t xml:space="preserve"> </w:t>
      </w:r>
      <w:r w:rsidRPr="005179CF">
        <w:t>Australian</w:t>
      </w:r>
      <w:r w:rsidR="00293C48" w:rsidRPr="005179CF">
        <w:t xml:space="preserve"> </w:t>
      </w:r>
      <w:r w:rsidRPr="005179CF">
        <w:t>ODS</w:t>
      </w:r>
      <w:r w:rsidR="00293C48" w:rsidRPr="005179CF">
        <w:t xml:space="preserve"> </w:t>
      </w:r>
      <w:r w:rsidRPr="005179CF">
        <w:t>emissions</w:t>
      </w:r>
      <w:r w:rsidR="00293C48" w:rsidRPr="005179CF">
        <w:t xml:space="preserve"> </w:t>
      </w:r>
      <w:r w:rsidRPr="005179CF">
        <w:t>(CFCs,</w:t>
      </w:r>
      <w:r w:rsidR="00293C48" w:rsidRPr="005179CF">
        <w:t xml:space="preserve"> </w:t>
      </w:r>
      <w:r w:rsidRPr="005179CF">
        <w:t>HCFCs,</w:t>
      </w:r>
      <w:r w:rsidR="00293C48" w:rsidRPr="005179CF">
        <w:t xml:space="preserve"> </w:t>
      </w:r>
      <w:r w:rsidRPr="005179CF">
        <w:t>halons,</w:t>
      </w:r>
      <w:r w:rsidR="00293C48" w:rsidRPr="005179CF">
        <w:t xml:space="preserve"> </w:t>
      </w:r>
      <w:r w:rsidR="00897A18">
        <w:t>methyl bromide</w:t>
      </w:r>
      <w:r w:rsidRPr="005179CF">
        <w:t>,</w:t>
      </w:r>
      <w:r w:rsidR="00293C48" w:rsidRPr="005179CF">
        <w:t xml:space="preserve"> </w:t>
      </w:r>
      <w:r w:rsidR="008264DC">
        <w:t>carbon tetrachloride</w:t>
      </w:r>
      <w:r w:rsidRPr="005179CF">
        <w:t>,</w:t>
      </w:r>
      <w:r w:rsidR="00293C48" w:rsidRPr="005179CF">
        <w:t xml:space="preserve"> </w:t>
      </w:r>
      <w:r w:rsidR="00897A18">
        <w:t>methyl chloroform</w:t>
      </w:r>
      <w:r w:rsidR="00F22463" w:rsidRPr="005179CF">
        <w:t>,</w:t>
      </w:r>
      <w:r w:rsidR="00293C48" w:rsidRPr="005179CF">
        <w:t xml:space="preserve"> </w:t>
      </w:r>
      <w:r w:rsidRPr="005179CF">
        <w:t>ODP-</w:t>
      </w:r>
      <w:r w:rsidR="00293C48" w:rsidRPr="005179CF">
        <w:t xml:space="preserve"> </w:t>
      </w:r>
      <w:r w:rsidRPr="00475A16">
        <w:t>and</w:t>
      </w:r>
      <w:r w:rsidR="00293C48" w:rsidRPr="00475A16">
        <w:t xml:space="preserve"> </w:t>
      </w:r>
      <w:r w:rsidRPr="00475A16">
        <w:t>GWP-weighted)</w:t>
      </w:r>
      <w:r w:rsidR="00F22463" w:rsidRPr="00475A16">
        <w:t xml:space="preserve">, with and without </w:t>
      </w:r>
      <w:r w:rsidR="00D333FB" w:rsidRPr="00475A16">
        <w:t>‘</w:t>
      </w:r>
      <w:r w:rsidR="00F22463" w:rsidRPr="00475A16">
        <w:t>other chlorocarbons</w:t>
      </w:r>
      <w:r w:rsidR="00D333FB" w:rsidRPr="00475A16">
        <w:t>’ (see above)</w:t>
      </w:r>
      <w:r w:rsidR="00F22463" w:rsidRPr="00475A16">
        <w:t xml:space="preserve"> are shown in </w:t>
      </w:r>
      <w:r w:rsidR="00475A16" w:rsidRPr="00475A16">
        <w:fldChar w:fldCharType="begin"/>
      </w:r>
      <w:r w:rsidR="00475A16" w:rsidRPr="00475A16">
        <w:instrText xml:space="preserve"> REF _Ref37242449 \h  \* MERGEFORMAT </w:instrText>
      </w:r>
      <w:r w:rsidR="00475A16" w:rsidRPr="00475A16">
        <w:fldChar w:fldCharType="separate"/>
      </w:r>
      <w:r w:rsidR="00475A16" w:rsidRPr="00475A16">
        <w:t xml:space="preserve">Figure </w:t>
      </w:r>
      <w:r w:rsidR="00475A16" w:rsidRPr="00475A16">
        <w:rPr>
          <w:noProof/>
        </w:rPr>
        <w:t>19</w:t>
      </w:r>
      <w:r w:rsidR="00475A16" w:rsidRPr="00475A16">
        <w:fldChar w:fldCharType="end"/>
      </w:r>
      <w:r w:rsidRPr="00475A16">
        <w:t>.</w:t>
      </w:r>
      <w:r w:rsidR="00293C48" w:rsidRPr="00475A16">
        <w:t xml:space="preserve"> </w:t>
      </w:r>
      <w:r w:rsidR="0015250A" w:rsidRPr="00475A16">
        <w:t>From 1995 the</w:t>
      </w:r>
      <w:r w:rsidR="0015250A" w:rsidRPr="005179CF">
        <w:t xml:space="preserve"> emissions are based on Cape Grim GC-ECD data for the major CFCs (CFC-11, -12, -113), </w:t>
      </w:r>
      <w:r w:rsidR="00897A18">
        <w:t>methyl chloroform</w:t>
      </w:r>
      <w:r w:rsidR="0015250A" w:rsidRPr="005179CF">
        <w:t xml:space="preserve"> and </w:t>
      </w:r>
      <w:r w:rsidR="008264DC">
        <w:t xml:space="preserve">carbon </w:t>
      </w:r>
      <w:r w:rsidR="008264DC">
        <w:lastRenderedPageBreak/>
        <w:t>tetrachloride</w:t>
      </w:r>
      <w:r w:rsidR="0015250A" w:rsidRPr="005179CF">
        <w:t xml:space="preserve">. </w:t>
      </w:r>
      <w:r w:rsidR="00063D43" w:rsidRPr="005179CF">
        <w:t>From 1999 the emissions for all species are calculated from Cape Gr</w:t>
      </w:r>
      <w:r w:rsidR="005E1A07" w:rsidRPr="005179CF">
        <w:t>im</w:t>
      </w:r>
      <w:r w:rsidR="0015250A" w:rsidRPr="005179CF">
        <w:t xml:space="preserve"> GC-ECD and GC-MS</w:t>
      </w:r>
      <w:r w:rsidR="005E1A07" w:rsidRPr="005179CF">
        <w:t xml:space="preserve"> data, except for </w:t>
      </w:r>
      <w:r w:rsidR="008264DC">
        <w:t>perchloroethylene</w:t>
      </w:r>
      <w:r w:rsidR="005E1A07" w:rsidRPr="005179CF">
        <w:t xml:space="preserve"> </w:t>
      </w:r>
      <w:r w:rsidR="00063D43" w:rsidRPr="005179CF">
        <w:t xml:space="preserve">whose </w:t>
      </w:r>
      <w:r w:rsidR="0015250A" w:rsidRPr="005179CF">
        <w:t xml:space="preserve">GC-MS </w:t>
      </w:r>
      <w:r w:rsidR="00063D43" w:rsidRPr="005179CF">
        <w:t>observations commenced in 200</w:t>
      </w:r>
      <w:r w:rsidR="005E1A07" w:rsidRPr="005179CF">
        <w:t>4</w:t>
      </w:r>
      <w:r w:rsidR="00063D43" w:rsidRPr="005179CF">
        <w:t xml:space="preserve"> (199</w:t>
      </w:r>
      <w:r w:rsidR="0015250A" w:rsidRPr="005179CF">
        <w:t>5</w:t>
      </w:r>
      <w:r w:rsidR="00063D43" w:rsidRPr="005179CF">
        <w:t xml:space="preserve"> to 200</w:t>
      </w:r>
      <w:r w:rsidR="005E1A07" w:rsidRPr="005179CF">
        <w:t xml:space="preserve">3 </w:t>
      </w:r>
      <w:r w:rsidR="008264DC">
        <w:t>perchloroethylene</w:t>
      </w:r>
      <w:r w:rsidR="005E1A07" w:rsidRPr="005179CF">
        <w:t xml:space="preserve"> </w:t>
      </w:r>
      <w:r w:rsidR="00063D43" w:rsidRPr="005179CF">
        <w:t xml:space="preserve">emissions are assumed </w:t>
      </w:r>
      <w:r w:rsidR="00ED4EC1" w:rsidRPr="005179CF">
        <w:t>e</w:t>
      </w:r>
      <w:r w:rsidR="00063D43" w:rsidRPr="005179CF">
        <w:t>qual to 2005 emissions</w:t>
      </w:r>
      <w:r w:rsidR="00ED4EC1" w:rsidRPr="005179CF">
        <w:t>)</w:t>
      </w:r>
      <w:r w:rsidR="005E1A07" w:rsidRPr="005179CF">
        <w:t xml:space="preserve"> and </w:t>
      </w:r>
      <w:r w:rsidR="008264DC">
        <w:t>trichloroethylene</w:t>
      </w:r>
      <w:r w:rsidR="005E1A07" w:rsidRPr="005179CF">
        <w:t xml:space="preserve"> whose </w:t>
      </w:r>
      <w:r w:rsidR="0015250A" w:rsidRPr="005179CF">
        <w:t xml:space="preserve">GC-MS </w:t>
      </w:r>
      <w:r w:rsidR="005E1A07" w:rsidRPr="005179CF">
        <w:t>observations commenced in 2011</w:t>
      </w:r>
      <w:r w:rsidR="00ED4EC1" w:rsidRPr="005179CF">
        <w:t xml:space="preserve">. </w:t>
      </w:r>
      <w:r w:rsidR="0015250A" w:rsidRPr="005179CF">
        <w:t xml:space="preserve">In previous </w:t>
      </w:r>
      <w:r w:rsidR="005179CF" w:rsidRPr="005179CF">
        <w:t xml:space="preserve">reports </w:t>
      </w:r>
      <w:r w:rsidR="008264DC">
        <w:t>trichloroethylene</w:t>
      </w:r>
      <w:r w:rsidR="0015250A" w:rsidRPr="005179CF">
        <w:t xml:space="preserve"> observations were reported back to </w:t>
      </w:r>
      <w:r w:rsidR="00D84D8A" w:rsidRPr="005179CF">
        <w:t>2005,</w:t>
      </w:r>
      <w:r w:rsidR="0015250A" w:rsidRPr="005179CF">
        <w:t xml:space="preserve"> but these earlier </w:t>
      </w:r>
      <w:r w:rsidR="008264DC">
        <w:t>trichloroethylene</w:t>
      </w:r>
      <w:r w:rsidR="0015250A" w:rsidRPr="005179CF">
        <w:t xml:space="preserve"> data have now been assessed as unreliable.</w:t>
      </w:r>
    </w:p>
    <w:p w14:paraId="7C9F3095" w14:textId="77777777" w:rsidR="00063D43" w:rsidRPr="005179CF" w:rsidRDefault="00F22463" w:rsidP="00E9128D">
      <w:pPr>
        <w:pStyle w:val="BodyText"/>
      </w:pPr>
      <w:r w:rsidRPr="00676AC8">
        <w:t>For the m</w:t>
      </w:r>
      <w:r w:rsidR="00676AC8" w:rsidRPr="00676AC8">
        <w:t xml:space="preserve">inor CFCs, HCFCs and halons </w:t>
      </w:r>
      <w:r w:rsidRPr="00676AC8">
        <w:t>it is assume</w:t>
      </w:r>
      <w:r w:rsidR="00676AC8" w:rsidRPr="00676AC8">
        <w:t xml:space="preserve">d that annual emissions from </w:t>
      </w:r>
      <w:r w:rsidRPr="00676AC8">
        <w:t>1995-1999 equal 1999 emissions. This could lead to a significant underestimate of emissions during this period (the ISC method is l</w:t>
      </w:r>
      <w:r w:rsidR="00736DDB" w:rsidRPr="00676AC8">
        <w:t>i</w:t>
      </w:r>
      <w:r w:rsidRPr="00676AC8">
        <w:t xml:space="preserve">mited to the period when </w:t>
      </w:r>
      <w:r w:rsidR="005E1A07" w:rsidRPr="00676AC8">
        <w:t xml:space="preserve">well-calibrated </w:t>
      </w:r>
      <w:r w:rsidRPr="00676AC8">
        <w:t>CO data were measured at Cape Grim -</w:t>
      </w:r>
      <w:r w:rsidR="000750D4" w:rsidRPr="00676AC8">
        <w:t xml:space="preserve"> </w:t>
      </w:r>
      <w:r w:rsidR="00736DDB" w:rsidRPr="00676AC8">
        <w:t>1994 onwards). Methodologies are being investigated to extend ODS emissions estimates prior to 1994 – these will be evaluated in a future report.</w:t>
      </w:r>
    </w:p>
    <w:p w14:paraId="0217B3DA" w14:textId="31C87E86" w:rsidR="005E3983" w:rsidRPr="00E2680F" w:rsidRDefault="00CF5452" w:rsidP="00E9128D">
      <w:pPr>
        <w:pStyle w:val="BodyText"/>
      </w:pPr>
      <w:r w:rsidRPr="00BE5B1D">
        <w:t xml:space="preserve">The other chlorocarbons (dichloromethane, chloroform, </w:t>
      </w:r>
      <w:r w:rsidR="008264DC">
        <w:t>perchloroethylene</w:t>
      </w:r>
      <w:r w:rsidRPr="00BE5B1D">
        <w:t xml:space="preserve">, </w:t>
      </w:r>
      <w:r w:rsidR="008264DC">
        <w:t>trichloroethylene</w:t>
      </w:r>
      <w:r w:rsidRPr="00BE5B1D">
        <w:t xml:space="preserve">) </w:t>
      </w:r>
      <w:r w:rsidR="00736DDB" w:rsidRPr="00BE5B1D">
        <w:t>make a very significant cont</w:t>
      </w:r>
      <w:r w:rsidR="0015250A" w:rsidRPr="00BE5B1D">
        <w:t>ribution to total</w:t>
      </w:r>
      <w:r w:rsidRPr="00BE5B1D">
        <w:t xml:space="preserve"> Australian ODS</w:t>
      </w:r>
      <w:r w:rsidR="0015250A" w:rsidRPr="00BE5B1D">
        <w:t xml:space="preserve"> emissions. Since 2011</w:t>
      </w:r>
      <w:r w:rsidRPr="00BE5B1D">
        <w:t xml:space="preserve">, 60%-70% of ODS emissions are from these other chlorocarbons. </w:t>
      </w:r>
      <w:r w:rsidR="00165AC5" w:rsidRPr="00BE5B1D">
        <w:t>However,</w:t>
      </w:r>
      <w:r w:rsidR="00BE4076" w:rsidRPr="00BE5B1D">
        <w:t xml:space="preserve"> they only make small</w:t>
      </w:r>
      <w:r w:rsidR="00736DDB" w:rsidRPr="00BE5B1D">
        <w:t xml:space="preserve"> contributions to ODP</w:t>
      </w:r>
      <w:r w:rsidR="00BE4076" w:rsidRPr="00BE5B1D">
        <w:t xml:space="preserve"> (2%-3%)</w:t>
      </w:r>
      <w:r w:rsidR="00736DDB" w:rsidRPr="00BE5B1D">
        <w:t xml:space="preserve"> or GWP</w:t>
      </w:r>
      <w:r w:rsidR="00BE4076" w:rsidRPr="00BE5B1D">
        <w:t xml:space="preserve"> (1%-2%) </w:t>
      </w:r>
      <w:r w:rsidR="00736DDB" w:rsidRPr="00BE5B1D">
        <w:t>weighted emissions (or ozon</w:t>
      </w:r>
      <w:r w:rsidR="00B23A9D" w:rsidRPr="00BE5B1D">
        <w:t>e depletion and climate change), because of their low ODPs and GWPs.</w:t>
      </w:r>
    </w:p>
    <w:p w14:paraId="625B5F13" w14:textId="77777777" w:rsidR="00D333FB" w:rsidRPr="00133E9E" w:rsidRDefault="00107196" w:rsidP="00E9128D">
      <w:pPr>
        <w:pStyle w:val="BodyText"/>
      </w:pPr>
      <w:r w:rsidRPr="00133E9E">
        <w:t>ODP-</w:t>
      </w:r>
      <w:r w:rsidR="00736DDB" w:rsidRPr="00133E9E">
        <w:t xml:space="preserve">weighted </w:t>
      </w:r>
      <w:r w:rsidRPr="00133E9E">
        <w:t xml:space="preserve">ODS </w:t>
      </w:r>
      <w:r w:rsidR="00736DDB" w:rsidRPr="00133E9E">
        <w:t>emissions</w:t>
      </w:r>
      <w:r w:rsidR="00875CE7" w:rsidRPr="00133E9E">
        <w:t xml:space="preserve"> fell by about 9</w:t>
      </w:r>
      <w:r w:rsidR="00734AB9" w:rsidRPr="00133E9E">
        <w:t>% per year from 9.</w:t>
      </w:r>
      <w:r w:rsidR="00875CE7" w:rsidRPr="00133E9E">
        <w:t>4 k tonnes</w:t>
      </w:r>
      <w:r w:rsidR="007A5B5D">
        <w:t xml:space="preserve"> in 1995 to 1.3 k tonnes in 2017</w:t>
      </w:r>
      <w:r w:rsidR="00D84D8A" w:rsidRPr="00133E9E">
        <w:t>.</w:t>
      </w:r>
      <w:r w:rsidR="00C7691E" w:rsidRPr="00133E9E">
        <w:t xml:space="preserve"> </w:t>
      </w:r>
      <w:r w:rsidR="00D333FB" w:rsidRPr="00133E9E">
        <w:t>The largest decline is due to the halons, falling from</w:t>
      </w:r>
      <w:r w:rsidR="008746D7" w:rsidRPr="00133E9E">
        <w:t xml:space="preserve"> emissions of</w:t>
      </w:r>
      <w:r w:rsidR="00D333FB" w:rsidRPr="00133E9E">
        <w:t xml:space="preserve"> 4</w:t>
      </w:r>
      <w:r w:rsidR="00875CE7" w:rsidRPr="00133E9E">
        <w:t>.7 k tonnes (ODP) in 1999 to 0.09</w:t>
      </w:r>
      <w:r w:rsidR="00D333FB" w:rsidRPr="00133E9E">
        <w:t xml:space="preserve"> k tonnes (ODP) in 201</w:t>
      </w:r>
      <w:r w:rsidR="007A5B5D">
        <w:t>7</w:t>
      </w:r>
      <w:r w:rsidR="00133E9E" w:rsidRPr="00133E9E">
        <w:t>, a fall of 4.6</w:t>
      </w:r>
      <w:r w:rsidR="00D333FB" w:rsidRPr="00133E9E">
        <w:t xml:space="preserve"> k tonnes compared to a fa</w:t>
      </w:r>
      <w:r w:rsidR="00133E9E" w:rsidRPr="00133E9E">
        <w:t>ll of 1.5</w:t>
      </w:r>
      <w:r w:rsidR="008746D7" w:rsidRPr="00133E9E">
        <w:t xml:space="preserve"> k tonnes (ODP) in CFC emissions</w:t>
      </w:r>
      <w:r w:rsidR="00D333FB" w:rsidRPr="00133E9E">
        <w:t xml:space="preserve"> and 0.</w:t>
      </w:r>
      <w:r w:rsidR="007A5B5D">
        <w:t>09</w:t>
      </w:r>
      <w:r w:rsidR="00D333FB" w:rsidRPr="00133E9E">
        <w:t xml:space="preserve"> k tonnes ODP</w:t>
      </w:r>
      <w:r w:rsidR="008746D7" w:rsidRPr="00133E9E">
        <w:t xml:space="preserve"> in HCFC emissions</w:t>
      </w:r>
      <w:r w:rsidR="00D333FB" w:rsidRPr="00133E9E">
        <w:t xml:space="preserve"> over the same period.</w:t>
      </w:r>
    </w:p>
    <w:p w14:paraId="665B548A" w14:textId="77777777" w:rsidR="00734AB9" w:rsidRDefault="00CF02D5" w:rsidP="005E3983">
      <w:pPr>
        <w:pStyle w:val="BodyText2"/>
      </w:pPr>
      <w:r w:rsidRPr="0069220C">
        <w:t>GWP weighted ODS emissions fe</w:t>
      </w:r>
      <w:r w:rsidR="007A5B5D">
        <w:t>ll by about 9</w:t>
      </w:r>
      <w:r w:rsidR="0069220C" w:rsidRPr="0069220C">
        <w:t>% per year from 40</w:t>
      </w:r>
      <w:r w:rsidRPr="0069220C">
        <w:t xml:space="preserve"> M tonnes CO</w:t>
      </w:r>
      <w:r w:rsidRPr="0069220C">
        <w:rPr>
          <w:vertAlign w:val="subscript"/>
        </w:rPr>
        <w:t>2</w:t>
      </w:r>
      <w:r w:rsidR="0069220C" w:rsidRPr="0069220C">
        <w:t>-e in 19</w:t>
      </w:r>
      <w:r w:rsidR="007A5B5D">
        <w:t>95 to 6</w:t>
      </w:r>
      <w:r w:rsidR="0069220C" w:rsidRPr="0069220C">
        <w:t>.5</w:t>
      </w:r>
      <w:r w:rsidRPr="0069220C">
        <w:t xml:space="preserve"> M tonnes CO</w:t>
      </w:r>
      <w:r w:rsidRPr="0069220C">
        <w:rPr>
          <w:vertAlign w:val="subscript"/>
        </w:rPr>
        <w:t>2</w:t>
      </w:r>
      <w:r w:rsidR="007A5B5D">
        <w:t>-e in 2017</w:t>
      </w:r>
      <w:r w:rsidRPr="0069220C">
        <w:t xml:space="preserve">. As discussed above </w:t>
      </w:r>
      <w:r w:rsidR="0069220C" w:rsidRPr="0069220C">
        <w:t>th</w:t>
      </w:r>
      <w:r w:rsidR="00A63319">
        <w:t>e fall due to CFCs alone is 27</w:t>
      </w:r>
      <w:r w:rsidRPr="0069220C">
        <w:t xml:space="preserve"> M tonnes CO</w:t>
      </w:r>
      <w:r w:rsidRPr="0069220C">
        <w:rPr>
          <w:vertAlign w:val="subscript"/>
        </w:rPr>
        <w:t>2</w:t>
      </w:r>
      <w:r w:rsidRPr="0069220C">
        <w:t>-e, more than 80% of the overall decline in GWP-weighted ODS emissions.</w:t>
      </w:r>
    </w:p>
    <w:p w14:paraId="58C70D8B" w14:textId="77777777" w:rsidR="00180307" w:rsidRDefault="002668B9" w:rsidP="00180307">
      <w:pPr>
        <w:pStyle w:val="Figure"/>
      </w:pPr>
      <w:r>
        <w:rPr>
          <w:noProof/>
        </w:rPr>
        <w:drawing>
          <wp:inline distT="0" distB="0" distL="0" distR="0" wp14:anchorId="39D56DFF" wp14:editId="4E7151EB">
            <wp:extent cx="6120000" cy="3622295"/>
            <wp:effectExtent l="0" t="0" r="0" b="0"/>
            <wp:docPr id="9" name="Picture 9" descr="Figure 19 is a series of six graphs with three graphs showing Australian emissions of ozone depleting substances by metric tonnes, ozone depleting tonnes and carbon dioxide equivalent tonnes. the other three graphs are the same metric but add in other chlorocarbons - which shows a marked increase in metric tonnes, but no discernable different in ozone depleting tonnes or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E_2016_ODS emiss_Fig 16b.png"/>
                    <pic:cNvPicPr/>
                  </pic:nvPicPr>
                  <pic:blipFill>
                    <a:blip r:embed="rId43"/>
                    <a:stretch>
                      <a:fillRect/>
                    </a:stretch>
                  </pic:blipFill>
                  <pic:spPr>
                    <a:xfrm>
                      <a:off x="0" y="0"/>
                      <a:ext cx="6120000" cy="3622295"/>
                    </a:xfrm>
                    <a:prstGeom prst="rect">
                      <a:avLst/>
                    </a:prstGeom>
                  </pic:spPr>
                </pic:pic>
              </a:graphicData>
            </a:graphic>
          </wp:inline>
        </w:drawing>
      </w:r>
    </w:p>
    <w:p w14:paraId="675F7E69" w14:textId="77777777" w:rsidR="007E50BB" w:rsidRDefault="00A61BB9" w:rsidP="005E3983">
      <w:pPr>
        <w:pStyle w:val="CaptionFigure"/>
      </w:pPr>
      <w:bookmarkStart w:id="129" w:name="_Ref37242449"/>
      <w:bookmarkStart w:id="130" w:name="_Toc39840490"/>
      <w:r w:rsidRPr="0069220C">
        <w:rPr>
          <w:b/>
        </w:rPr>
        <w:t>Figure</w:t>
      </w:r>
      <w:r w:rsidRPr="00A61BB9">
        <w:rPr>
          <w:b/>
        </w:rPr>
        <w:t xml:space="preserve"> </w:t>
      </w:r>
      <w:r w:rsidRPr="00A61BB9">
        <w:rPr>
          <w:b/>
        </w:rPr>
        <w:fldChar w:fldCharType="begin"/>
      </w:r>
      <w:r w:rsidRPr="00A61BB9">
        <w:rPr>
          <w:b/>
        </w:rPr>
        <w:instrText xml:space="preserve"> SEQ Figure \* ARABIC </w:instrText>
      </w:r>
      <w:r w:rsidRPr="00A61BB9">
        <w:rPr>
          <w:b/>
        </w:rPr>
        <w:fldChar w:fldCharType="separate"/>
      </w:r>
      <w:r w:rsidR="00357127">
        <w:rPr>
          <w:b/>
          <w:noProof/>
        </w:rPr>
        <w:t>19</w:t>
      </w:r>
      <w:r w:rsidRPr="00A61BB9">
        <w:rPr>
          <w:b/>
        </w:rPr>
        <w:fldChar w:fldCharType="end"/>
      </w:r>
      <w:bookmarkEnd w:id="129"/>
      <w:r w:rsidR="00736DDB" w:rsidRPr="00050930">
        <w:rPr>
          <w:b/>
        </w:rPr>
        <w:t xml:space="preserve">. </w:t>
      </w:r>
      <w:r w:rsidR="00736DDB">
        <w:t>Total Austr</w:t>
      </w:r>
      <w:r w:rsidR="00021EEC">
        <w:t>alian ODS emissions</w:t>
      </w:r>
      <w:r w:rsidR="00745AA5">
        <w:t>;</w:t>
      </w:r>
      <w:r w:rsidR="00736DDB">
        <w:t xml:space="preserve"> with</w:t>
      </w:r>
      <w:r w:rsidR="002E5D68">
        <w:t>out other chlorocarbons (</w:t>
      </w:r>
      <w:r w:rsidR="005E1A07">
        <w:t xml:space="preserve">Section 5.6, </w:t>
      </w:r>
      <w:r w:rsidR="002E5D68">
        <w:t>left) and with</w:t>
      </w:r>
      <w:r w:rsidR="00736DDB">
        <w:t xml:space="preserve"> </w:t>
      </w:r>
      <w:r w:rsidR="002E5D68">
        <w:t xml:space="preserve">other chlorocarbons </w:t>
      </w:r>
      <w:r w:rsidR="00736DDB">
        <w:t>(right)</w:t>
      </w:r>
      <w:r w:rsidR="00413F88">
        <w:t>.</w:t>
      </w:r>
      <w:bookmarkEnd w:id="130"/>
    </w:p>
    <w:p w14:paraId="55817815" w14:textId="2090AD5F" w:rsidR="00CC5F32" w:rsidRPr="00CC5F32" w:rsidRDefault="00CC5F32" w:rsidP="00CC5F32">
      <w:pPr>
        <w:pStyle w:val="BodyText"/>
      </w:pPr>
      <w:r w:rsidRPr="00127410">
        <w:t>The significance of the decline of GWP-weighted ODS emissions compared to GWP-weighted emissions of the GHGs reported to UNFCCC (CO</w:t>
      </w:r>
      <w:r w:rsidRPr="00127410">
        <w:rPr>
          <w:vertAlign w:val="subscript"/>
        </w:rPr>
        <w:t>2</w:t>
      </w:r>
      <w:r w:rsidRPr="00127410">
        <w:t>, CH</w:t>
      </w:r>
      <w:r w:rsidRPr="00127410">
        <w:rPr>
          <w:vertAlign w:val="subscript"/>
        </w:rPr>
        <w:t>4</w:t>
      </w:r>
      <w:r w:rsidRPr="00127410">
        <w:t>, N</w:t>
      </w:r>
      <w:r w:rsidRPr="00127410">
        <w:rPr>
          <w:vertAlign w:val="subscript"/>
        </w:rPr>
        <w:t>2</w:t>
      </w:r>
      <w:r w:rsidRPr="00127410">
        <w:t>O, HFCs, PFCs, SF</w:t>
      </w:r>
      <w:r w:rsidRPr="00127410">
        <w:rPr>
          <w:vertAlign w:val="subscript"/>
        </w:rPr>
        <w:t>6</w:t>
      </w:r>
      <w:r w:rsidR="004075AB">
        <w:t>) are shown in</w:t>
      </w:r>
      <w:r w:rsidR="004075AB" w:rsidRPr="00EB4FF1">
        <w:t xml:space="preserve"> </w:t>
      </w:r>
      <w:r w:rsidR="00475A16" w:rsidRPr="00EB4FF1">
        <w:fldChar w:fldCharType="begin"/>
      </w:r>
      <w:r w:rsidR="00475A16" w:rsidRPr="00EB4FF1">
        <w:instrText xml:space="preserve"> REF _Ref37242471 \h </w:instrText>
      </w:r>
      <w:r w:rsidR="00EB4FF1" w:rsidRPr="00EB4FF1">
        <w:instrText xml:space="preserve"> \* MERGEFORMAT </w:instrText>
      </w:r>
      <w:r w:rsidR="00475A16" w:rsidRPr="00EB4FF1">
        <w:fldChar w:fldCharType="separate"/>
      </w:r>
      <w:r w:rsidR="00475A16" w:rsidRPr="00EB4FF1">
        <w:t xml:space="preserve">Figure </w:t>
      </w:r>
      <w:r w:rsidR="00475A16" w:rsidRPr="00EB4FF1">
        <w:rPr>
          <w:noProof/>
        </w:rPr>
        <w:t>20</w:t>
      </w:r>
      <w:r w:rsidR="00475A16" w:rsidRPr="00EB4FF1">
        <w:fldChar w:fldCharType="end"/>
      </w:r>
      <w:r w:rsidR="00B21AD5" w:rsidRPr="00127410">
        <w:t>. T</w:t>
      </w:r>
      <w:r w:rsidR="00F504FF">
        <w:t>he 33</w:t>
      </w:r>
      <w:r w:rsidR="00B21AD5" w:rsidRPr="00127410">
        <w:t>.5</w:t>
      </w:r>
      <w:r w:rsidRPr="00127410">
        <w:t xml:space="preserve"> M tonnes CO</w:t>
      </w:r>
      <w:r w:rsidRPr="00127410">
        <w:rPr>
          <w:vertAlign w:val="subscript"/>
        </w:rPr>
        <w:t>2</w:t>
      </w:r>
      <w:r w:rsidRPr="00127410">
        <w:t>-e decline in GWP-weighted ODS emissions since 1995 is significant compared to other changes in Australian GHG emissions over the same period: as discussed above, Australian emissions of GHGs (carbon dioxide, methane, nitrous oxide, HFCs, PFCs</w:t>
      </w:r>
      <w:r w:rsidR="00D25010">
        <w:t>, NF</w:t>
      </w:r>
      <w:r w:rsidR="00D25010" w:rsidRPr="00D744B9">
        <w:rPr>
          <w:vertAlign w:val="subscript"/>
        </w:rPr>
        <w:t>3</w:t>
      </w:r>
      <w:r w:rsidRPr="00127410">
        <w:t xml:space="preserve"> and SF</w:t>
      </w:r>
      <w:r w:rsidRPr="00127410">
        <w:rPr>
          <w:vertAlign w:val="subscript"/>
        </w:rPr>
        <w:t>6</w:t>
      </w:r>
      <w:r w:rsidRPr="00127410">
        <w:t xml:space="preserve">, including land use change emissions), as reported to UNFCCC, increased by a net </w:t>
      </w:r>
      <w:r w:rsidR="00F504FF">
        <w:t>52</w:t>
      </w:r>
      <w:r w:rsidRPr="00127410">
        <w:t xml:space="preserve"> M tonnes CO</w:t>
      </w:r>
      <w:r w:rsidRPr="00127410">
        <w:rPr>
          <w:vertAlign w:val="subscript"/>
        </w:rPr>
        <w:t>2</w:t>
      </w:r>
      <w:r w:rsidRPr="00127410">
        <w:t>-</w:t>
      </w:r>
      <w:r w:rsidR="00F504FF">
        <w:t>e from 1995 to 2017</w:t>
      </w:r>
      <w:r w:rsidRPr="00127410">
        <w:t>.</w:t>
      </w:r>
    </w:p>
    <w:p w14:paraId="0F77EEBC" w14:textId="77777777" w:rsidR="00180554" w:rsidRDefault="00224317" w:rsidP="00224317">
      <w:pPr>
        <w:pStyle w:val="TableLeft"/>
      </w:pPr>
      <w:bookmarkStart w:id="131" w:name="_Toc422844702"/>
      <w:r>
        <w:rPr>
          <w:noProof/>
          <w:lang w:val="en-AU" w:eastAsia="en-AU"/>
        </w:rPr>
        <w:lastRenderedPageBreak/>
        <w:drawing>
          <wp:inline distT="0" distB="0" distL="0" distR="0" wp14:anchorId="5DC9E27C" wp14:editId="296E0437">
            <wp:extent cx="6025334" cy="1787984"/>
            <wp:effectExtent l="0" t="0" r="0" b="3175"/>
            <wp:docPr id="15" name="Picture 15" descr="Figure 20 shows two graphs of Australian emissions of ozone depleting substances and greenhouse gases reported to the Kyoto Protocol from 1996 to 2018. It shows that Montreal Protocol gases are a small fraction of total emissions measures in carbon dioxide equivalent. One graph also incudes greenhouse gas emissions due to land use, land use change and fore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E_2016_ODS emiss_Fig 17.png"/>
                    <pic:cNvPicPr/>
                  </pic:nvPicPr>
                  <pic:blipFill>
                    <a:blip r:embed="rId44"/>
                    <a:stretch>
                      <a:fillRect/>
                    </a:stretch>
                  </pic:blipFill>
                  <pic:spPr>
                    <a:xfrm>
                      <a:off x="0" y="0"/>
                      <a:ext cx="6025334" cy="1787984"/>
                    </a:xfrm>
                    <a:prstGeom prst="rect">
                      <a:avLst/>
                    </a:prstGeom>
                  </pic:spPr>
                </pic:pic>
              </a:graphicData>
            </a:graphic>
          </wp:inline>
        </w:drawing>
      </w:r>
    </w:p>
    <w:p w14:paraId="070E6390" w14:textId="77777777" w:rsidR="007E50BB" w:rsidRDefault="00A61BB9" w:rsidP="005E3983">
      <w:pPr>
        <w:pStyle w:val="CaptionFigure"/>
      </w:pPr>
      <w:bookmarkStart w:id="132" w:name="_Ref37242471"/>
      <w:bookmarkStart w:id="133" w:name="_Toc39840491"/>
      <w:r w:rsidRPr="00A61BB9">
        <w:rPr>
          <w:b/>
        </w:rPr>
        <w:t xml:space="preserve">Figure </w:t>
      </w:r>
      <w:r w:rsidRPr="00A61BB9">
        <w:rPr>
          <w:b/>
        </w:rPr>
        <w:fldChar w:fldCharType="begin"/>
      </w:r>
      <w:r w:rsidRPr="00A61BB9">
        <w:rPr>
          <w:b/>
        </w:rPr>
        <w:instrText xml:space="preserve"> SEQ Figure \* ARABIC </w:instrText>
      </w:r>
      <w:r w:rsidRPr="00A61BB9">
        <w:rPr>
          <w:b/>
        </w:rPr>
        <w:fldChar w:fldCharType="separate"/>
      </w:r>
      <w:r w:rsidR="00357127">
        <w:rPr>
          <w:b/>
          <w:noProof/>
        </w:rPr>
        <w:t>20</w:t>
      </w:r>
      <w:r w:rsidRPr="00A61BB9">
        <w:rPr>
          <w:b/>
        </w:rPr>
        <w:fldChar w:fldCharType="end"/>
      </w:r>
      <w:bookmarkEnd w:id="132"/>
      <w:r w:rsidR="00107196" w:rsidRPr="00050930">
        <w:rPr>
          <w:b/>
        </w:rPr>
        <w:t xml:space="preserve">. </w:t>
      </w:r>
      <w:r w:rsidR="00107196">
        <w:t>Australian emissions (GWP-weighted</w:t>
      </w:r>
      <w:r w:rsidR="00494951">
        <w:t>: M tonnes CO</w:t>
      </w:r>
      <w:r w:rsidR="00494951" w:rsidRPr="00494951">
        <w:rPr>
          <w:vertAlign w:val="subscript"/>
        </w:rPr>
        <w:t>2</w:t>
      </w:r>
      <w:r w:rsidR="00494951">
        <w:t>-e</w:t>
      </w:r>
      <w:r w:rsidR="00107196">
        <w:t>) of ODSs</w:t>
      </w:r>
      <w:r w:rsidR="00494951">
        <w:t xml:space="preserve"> (Montreal Protocol </w:t>
      </w:r>
      <w:r w:rsidR="00494951" w:rsidRPr="003B6332">
        <w:t>species</w:t>
      </w:r>
      <w:r w:rsidR="00494951">
        <w:t xml:space="preserve">: CFCs, HCFC, halons, </w:t>
      </w:r>
      <w:r w:rsidR="00897A18">
        <w:t>methyl bromide</w:t>
      </w:r>
      <w:r w:rsidR="00494951">
        <w:t xml:space="preserve">, </w:t>
      </w:r>
      <w:r w:rsidR="00897A18">
        <w:t>methyl chloroform</w:t>
      </w:r>
      <w:r w:rsidR="00494951">
        <w:t xml:space="preserve">, </w:t>
      </w:r>
      <w:r w:rsidR="008264DC">
        <w:t>carbon tetrachloride</w:t>
      </w:r>
      <w:r w:rsidR="00494951">
        <w:t>)</w:t>
      </w:r>
      <w:r w:rsidR="00107196">
        <w:t xml:space="preserve"> and the GHGs reported to UNFCCC (</w:t>
      </w:r>
      <w:r w:rsidR="00D87998">
        <w:t>carbon dioxide,</w:t>
      </w:r>
      <w:r w:rsidR="00107196">
        <w:t xml:space="preserve"> </w:t>
      </w:r>
      <w:r w:rsidR="00D87998">
        <w:t>methane</w:t>
      </w:r>
      <w:r w:rsidR="00107196">
        <w:t xml:space="preserve">, </w:t>
      </w:r>
      <w:r w:rsidR="00D87998">
        <w:t>nitrous oxide</w:t>
      </w:r>
      <w:r w:rsidR="00494951">
        <w:t xml:space="preserve">, Kyoto Protocol synthetics: HFC, PFCs and </w:t>
      </w:r>
      <w:r w:rsidR="00D87998">
        <w:t>sulfur hexafluoride</w:t>
      </w:r>
      <w:r w:rsidR="00494951">
        <w:t>)</w:t>
      </w:r>
      <w:bookmarkEnd w:id="131"/>
      <w:r w:rsidR="00D95B04">
        <w:t>, including and excluding GHG emissions due to land-use/land-use change and forestry (LULUCF).</w:t>
      </w:r>
      <w:bookmarkEnd w:id="133"/>
    </w:p>
    <w:p w14:paraId="4E0E46CE" w14:textId="3560DBE7" w:rsidR="005E3983" w:rsidRDefault="00475A16" w:rsidP="00BC4290">
      <w:pPr>
        <w:pStyle w:val="BodyText2"/>
      </w:pPr>
      <w:r>
        <w:fldChar w:fldCharType="begin"/>
      </w:r>
      <w:r>
        <w:instrText xml:space="preserve"> REF _Ref37242491 \h </w:instrText>
      </w:r>
      <w:r>
        <w:fldChar w:fldCharType="separate"/>
      </w:r>
      <w:r w:rsidRPr="006D5F91">
        <w:rPr>
          <w:b/>
        </w:rPr>
        <w:t>Figure</w:t>
      </w:r>
      <w:r w:rsidRPr="00184C78">
        <w:rPr>
          <w:b/>
        </w:rPr>
        <w:t xml:space="preserve"> </w:t>
      </w:r>
      <w:r>
        <w:rPr>
          <w:b/>
          <w:noProof/>
        </w:rPr>
        <w:t>21</w:t>
      </w:r>
      <w:r>
        <w:fldChar w:fldCharType="end"/>
      </w:r>
      <w:r>
        <w:t xml:space="preserve"> </w:t>
      </w:r>
      <w:r w:rsidR="00BC4290" w:rsidRPr="00382495">
        <w:t>shows</w:t>
      </w:r>
      <w:r w:rsidR="00BC4290">
        <w:t xml:space="preserve"> a comparison of global and Australian </w:t>
      </w:r>
      <w:r w:rsidR="00627A15">
        <w:t xml:space="preserve">CFC, HCFC and HFC </w:t>
      </w:r>
      <w:r w:rsidR="00BC4290">
        <w:t>emissions</w:t>
      </w:r>
      <w:r w:rsidR="00E54082">
        <w:t xml:space="preserve"> in M tonnes CO</w:t>
      </w:r>
      <w:r w:rsidR="00E54082" w:rsidRPr="00E54082">
        <w:rPr>
          <w:vertAlign w:val="subscript"/>
        </w:rPr>
        <w:t>2</w:t>
      </w:r>
      <w:r w:rsidR="00E54082">
        <w:t>-e</w:t>
      </w:r>
      <w:r w:rsidR="00BC4290">
        <w:t xml:space="preserve"> from atmospheric abundance data.</w:t>
      </w:r>
      <w:r w:rsidR="00E54082">
        <w:t xml:space="preserve"> There has been about a </w:t>
      </w:r>
      <w:r w:rsidR="00EB3858" w:rsidRPr="00E42D50">
        <w:t>7</w:t>
      </w:r>
      <w:r w:rsidR="000C34B6" w:rsidRPr="00E42D50">
        <w:t>3</w:t>
      </w:r>
      <w:r w:rsidR="00E54082">
        <w:t xml:space="preserve">% decline in global </w:t>
      </w:r>
      <w:r w:rsidR="00C93451">
        <w:t>CFC, HCFC and HFC</w:t>
      </w:r>
      <w:r w:rsidR="00E54082">
        <w:t xml:space="preserve"> emissions </w:t>
      </w:r>
      <w:r w:rsidR="00C93451">
        <w:t>since their peak</w:t>
      </w:r>
      <w:r w:rsidR="00EB3858">
        <w:t xml:space="preserve"> (</w:t>
      </w:r>
      <w:r w:rsidR="00EB3858" w:rsidRPr="00E42D50">
        <w:t>9</w:t>
      </w:r>
      <w:r w:rsidR="000A4E5D" w:rsidRPr="00E42D50">
        <w:t>4</w:t>
      </w:r>
      <w:r w:rsidR="00EB3858" w:rsidRPr="00E42D50">
        <w:t>00</w:t>
      </w:r>
      <w:r w:rsidR="00EB3858">
        <w:t xml:space="preserve"> M tonnes CO</w:t>
      </w:r>
      <w:r w:rsidR="00EB3858" w:rsidRPr="00EB3858">
        <w:rPr>
          <w:vertAlign w:val="subscript"/>
        </w:rPr>
        <w:t>2</w:t>
      </w:r>
      <w:r w:rsidR="00EB3858">
        <w:t>-e)</w:t>
      </w:r>
      <w:r w:rsidR="00C93451">
        <w:t xml:space="preserve"> in the late 1980s and about a </w:t>
      </w:r>
      <w:r w:rsidR="000C34B6" w:rsidRPr="008E0418">
        <w:t>3</w:t>
      </w:r>
      <w:r w:rsidR="00EB3858" w:rsidRPr="008E0418">
        <w:t>7</w:t>
      </w:r>
      <w:r w:rsidR="00C93451">
        <w:t xml:space="preserve">% decline since 1995. There has been a corresponding </w:t>
      </w:r>
      <w:r w:rsidR="008E0418" w:rsidRPr="008E0418">
        <w:t>71</w:t>
      </w:r>
      <w:r w:rsidR="00E54082">
        <w:t xml:space="preserve">% decline in Australian </w:t>
      </w:r>
      <w:r w:rsidR="00C93451">
        <w:t>CFC, HCFC and HFC</w:t>
      </w:r>
      <w:r w:rsidR="00E54082">
        <w:t xml:space="preserve"> emissions since 1995</w:t>
      </w:r>
      <w:r w:rsidR="00EB3858">
        <w:t xml:space="preserve"> (41 M tonnes CO</w:t>
      </w:r>
      <w:r w:rsidR="00EB3858" w:rsidRPr="00EB3858">
        <w:rPr>
          <w:vertAlign w:val="subscript"/>
        </w:rPr>
        <w:t>2</w:t>
      </w:r>
      <w:r w:rsidR="00EB3858">
        <w:t>-e)</w:t>
      </w:r>
      <w:r w:rsidR="00E54082">
        <w:t xml:space="preserve">. Australian ODS emissions are typically </w:t>
      </w:r>
      <w:r w:rsidR="00EB3858">
        <w:t>about 0.5% to</w:t>
      </w:r>
      <w:r w:rsidR="003E4744">
        <w:t xml:space="preserve"> 1% of global emissions. </w:t>
      </w:r>
      <w:r w:rsidR="003E4744" w:rsidRPr="00B4079E">
        <w:t>In 201</w:t>
      </w:r>
      <w:r w:rsidR="008E0418" w:rsidRPr="00B4079E">
        <w:t>7</w:t>
      </w:r>
      <w:r w:rsidR="00EB3858" w:rsidRPr="00B4079E">
        <w:t>, global</w:t>
      </w:r>
      <w:r w:rsidR="00EB3858">
        <w:t xml:space="preserve"> CFC, HCFC and HFC </w:t>
      </w:r>
      <w:r w:rsidR="00E54082">
        <w:t>emission</w:t>
      </w:r>
      <w:r w:rsidR="000248B1">
        <w:t>s</w:t>
      </w:r>
      <w:r w:rsidR="00E54082">
        <w:t xml:space="preserve"> </w:t>
      </w:r>
      <w:r w:rsidR="00EB3858">
        <w:t>are sim</w:t>
      </w:r>
      <w:r w:rsidR="00772043">
        <w:t>ilar in their climate impact (3</w:t>
      </w:r>
      <w:r w:rsidR="00AC634A">
        <w:t>0</w:t>
      </w:r>
      <w:r w:rsidR="00772043">
        <w:t>%, 3</w:t>
      </w:r>
      <w:r w:rsidR="00AC634A">
        <w:t>1</w:t>
      </w:r>
      <w:r w:rsidR="00EB3858">
        <w:t xml:space="preserve">%, </w:t>
      </w:r>
      <w:r w:rsidR="00772043">
        <w:t>3</w:t>
      </w:r>
      <w:r w:rsidR="00AC634A">
        <w:t>9</w:t>
      </w:r>
      <w:r w:rsidR="00EB3858">
        <w:t>%), whereas in Australia H</w:t>
      </w:r>
      <w:r w:rsidR="000A4E89">
        <w:t>FC emissions have become dominant (</w:t>
      </w:r>
      <w:r w:rsidR="00B4079E">
        <w:t>51</w:t>
      </w:r>
      <w:r w:rsidR="00772043">
        <w:t>%) with CFCs at 3</w:t>
      </w:r>
      <w:r w:rsidR="00B4079E">
        <w:t>3</w:t>
      </w:r>
      <w:r w:rsidR="00772043">
        <w:t>% and HCFCs at 1</w:t>
      </w:r>
      <w:r w:rsidR="00B4079E">
        <w:t>6</w:t>
      </w:r>
      <w:r w:rsidR="000A4E89">
        <w:t>%</w:t>
      </w:r>
      <w:r w:rsidR="000248B1">
        <w:t xml:space="preserve">. </w:t>
      </w:r>
      <w:r w:rsidR="00E54082">
        <w:t xml:space="preserve">The decline in Australian </w:t>
      </w:r>
      <w:r w:rsidR="000248B1">
        <w:t>CFC, HCFC and HFC</w:t>
      </w:r>
      <w:r w:rsidR="0059093C">
        <w:t xml:space="preserve"> emissions</w:t>
      </w:r>
      <w:r w:rsidR="00E54082">
        <w:t xml:space="preserve"> stalled</w:t>
      </w:r>
      <w:r w:rsidR="0059093C">
        <w:t xml:space="preserve"> in 2012</w:t>
      </w:r>
      <w:r w:rsidR="0059093C" w:rsidRPr="0059093C">
        <w:t xml:space="preserve"> </w:t>
      </w:r>
      <w:r w:rsidR="0059093C">
        <w:t xml:space="preserve">at </w:t>
      </w:r>
      <w:r w:rsidR="0059093C" w:rsidRPr="00A13533">
        <w:t>about 15</w:t>
      </w:r>
      <w:r w:rsidR="0059093C">
        <w:t xml:space="preserve"> M tonnes CO</w:t>
      </w:r>
      <w:r w:rsidR="0059093C" w:rsidRPr="00E54082">
        <w:rPr>
          <w:vertAlign w:val="subscript"/>
        </w:rPr>
        <w:t>2</w:t>
      </w:r>
      <w:r w:rsidR="0059093C">
        <w:t xml:space="preserve">-e, </w:t>
      </w:r>
      <w:r w:rsidR="00772043">
        <w:t>declining</w:t>
      </w:r>
      <w:r w:rsidR="000A4E89">
        <w:t xml:space="preserve"> </w:t>
      </w:r>
      <w:r w:rsidR="00B4079E">
        <w:t>to</w:t>
      </w:r>
      <w:r w:rsidR="000A4E89">
        <w:t xml:space="preserve"> </w:t>
      </w:r>
      <w:r w:rsidR="00772043">
        <w:t>1</w:t>
      </w:r>
      <w:r w:rsidR="00B4079E">
        <w:t>1</w:t>
      </w:r>
      <w:r w:rsidR="00772043">
        <w:t>.</w:t>
      </w:r>
      <w:r w:rsidR="00B4079E">
        <w:t>7</w:t>
      </w:r>
      <w:r w:rsidR="0059093C">
        <w:t xml:space="preserve"> M tonnes CO</w:t>
      </w:r>
      <w:r w:rsidR="0059093C" w:rsidRPr="00E54082">
        <w:rPr>
          <w:vertAlign w:val="subscript"/>
        </w:rPr>
        <w:t>2</w:t>
      </w:r>
      <w:r w:rsidR="0059093C">
        <w:t xml:space="preserve">-e in </w:t>
      </w:r>
      <w:r w:rsidR="00772043">
        <w:t>201</w:t>
      </w:r>
      <w:r w:rsidR="00B4079E">
        <w:t>7</w:t>
      </w:r>
      <w:r w:rsidR="0059093C">
        <w:t xml:space="preserve">. Global CFC, HCFC and HFC emissions have been </w:t>
      </w:r>
      <w:r w:rsidR="000248B1">
        <w:t xml:space="preserve">about </w:t>
      </w:r>
      <w:r w:rsidR="00772043">
        <w:t>2400-</w:t>
      </w:r>
      <w:r w:rsidR="000248B1">
        <w:t>2</w:t>
      </w:r>
      <w:r w:rsidR="000A4E89">
        <w:t>600 M tonnes CO2-</w:t>
      </w:r>
      <w:r w:rsidR="000248B1">
        <w:t>e since 20</w:t>
      </w:r>
      <w:r w:rsidR="00B4079E">
        <w:t>04</w:t>
      </w:r>
      <w:r w:rsidR="000248B1">
        <w:t>.</w:t>
      </w:r>
    </w:p>
    <w:p w14:paraId="14BF2F38" w14:textId="77777777" w:rsidR="00E54082" w:rsidRDefault="00FB131B" w:rsidP="00EC621F">
      <w:pPr>
        <w:pStyle w:val="Figure"/>
      </w:pPr>
      <w:r>
        <w:rPr>
          <w:noProof/>
        </w:rPr>
        <w:drawing>
          <wp:inline distT="0" distB="0" distL="0" distR="0" wp14:anchorId="6CA66581" wp14:editId="52ECFD74">
            <wp:extent cx="6022149" cy="1787432"/>
            <wp:effectExtent l="0" t="0" r="0" b="3810"/>
            <wp:docPr id="77" name="Picture 77" descr="Figure 21 is two graphs showing global and Australian emissions of chlorofluorocarbons, hydrochlorofluorocarbons and hydrofluorocarbons from 1980 to 2018. the emissions are measured in carbon dioxide equivalents and show the significant effect that phasing out the production and use of chlorofluorocarbons has had on reducing both global and Australia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E_2016_ODS emiss_Fig 18.png"/>
                    <pic:cNvPicPr/>
                  </pic:nvPicPr>
                  <pic:blipFill>
                    <a:blip r:embed="rId45"/>
                    <a:stretch>
                      <a:fillRect/>
                    </a:stretch>
                  </pic:blipFill>
                  <pic:spPr>
                    <a:xfrm>
                      <a:off x="0" y="0"/>
                      <a:ext cx="6022149" cy="1787432"/>
                    </a:xfrm>
                    <a:prstGeom prst="rect">
                      <a:avLst/>
                    </a:prstGeom>
                  </pic:spPr>
                </pic:pic>
              </a:graphicData>
            </a:graphic>
          </wp:inline>
        </w:drawing>
      </w:r>
    </w:p>
    <w:p w14:paraId="05833DC8" w14:textId="77777777" w:rsidR="005E3983" w:rsidRDefault="00471DA1" w:rsidP="00471DA1">
      <w:pPr>
        <w:pStyle w:val="CaptionFigure"/>
      </w:pPr>
      <w:bookmarkStart w:id="134" w:name="_Ref37242491"/>
      <w:bookmarkStart w:id="135" w:name="_Toc39840492"/>
      <w:r w:rsidRPr="006D5F91">
        <w:rPr>
          <w:b/>
        </w:rPr>
        <w:t>Figure</w:t>
      </w:r>
      <w:r w:rsidRPr="00184C78">
        <w:rPr>
          <w:b/>
        </w:rPr>
        <w:t xml:space="preserve"> </w:t>
      </w:r>
      <w:r w:rsidR="00D62610" w:rsidRPr="00184C78">
        <w:rPr>
          <w:b/>
        </w:rPr>
        <w:fldChar w:fldCharType="begin"/>
      </w:r>
      <w:r w:rsidRPr="00184C78">
        <w:rPr>
          <w:b/>
        </w:rPr>
        <w:instrText xml:space="preserve"> SEQ Figure \* ARABIC </w:instrText>
      </w:r>
      <w:r w:rsidR="00D62610" w:rsidRPr="00184C78">
        <w:rPr>
          <w:b/>
        </w:rPr>
        <w:fldChar w:fldCharType="separate"/>
      </w:r>
      <w:r w:rsidR="00357127">
        <w:rPr>
          <w:b/>
          <w:noProof/>
        </w:rPr>
        <w:t>21</w:t>
      </w:r>
      <w:r w:rsidR="00D62610" w:rsidRPr="00184C78">
        <w:rPr>
          <w:b/>
        </w:rPr>
        <w:fldChar w:fldCharType="end"/>
      </w:r>
      <w:bookmarkEnd w:id="134"/>
      <w:r w:rsidRPr="00184C78">
        <w:rPr>
          <w:b/>
        </w:rPr>
        <w:t>.</w:t>
      </w:r>
      <w:r w:rsidRPr="00184C78">
        <w:t xml:space="preserve"> </w:t>
      </w:r>
      <w:r w:rsidR="00184C78">
        <w:t xml:space="preserve">Global (since 1978) and Australian (since 1995) </w:t>
      </w:r>
      <w:r w:rsidR="000248B1">
        <w:t>CFC, HCFC and HFC emissions (</w:t>
      </w:r>
      <w:r w:rsidR="00184C78">
        <w:t>M tonne CO</w:t>
      </w:r>
      <w:r w:rsidR="00184C78" w:rsidRPr="00184C78">
        <w:rPr>
          <w:vertAlign w:val="subscript"/>
        </w:rPr>
        <w:t>2</w:t>
      </w:r>
      <w:r w:rsidR="00184C78">
        <w:t>-e).</w:t>
      </w:r>
      <w:bookmarkEnd w:id="135"/>
    </w:p>
    <w:p w14:paraId="16E5CB3F" w14:textId="77777777" w:rsidR="00912A24" w:rsidRDefault="00912A24">
      <w:pPr>
        <w:rPr>
          <w:rFonts w:eastAsiaTheme="majorEastAsia" w:cstheme="majorBidi"/>
          <w:b/>
          <w:bCs/>
          <w:color w:val="78BE20" w:themeColor="accent1"/>
          <w:sz w:val="36"/>
          <w:szCs w:val="28"/>
        </w:rPr>
      </w:pPr>
      <w:bookmarkStart w:id="136" w:name="_Toc361152300"/>
      <w:r>
        <w:br w:type="page"/>
      </w:r>
    </w:p>
    <w:p w14:paraId="08B2DC19" w14:textId="77777777" w:rsidR="00887FE9" w:rsidRPr="0084170B" w:rsidRDefault="00887FE9" w:rsidP="00864783">
      <w:pPr>
        <w:pStyle w:val="Heading1notnumbered"/>
      </w:pPr>
      <w:bookmarkStart w:id="137" w:name="_Toc39840470"/>
      <w:r w:rsidRPr="0084170B">
        <w:lastRenderedPageBreak/>
        <w:t>Summary</w:t>
      </w:r>
      <w:bookmarkEnd w:id="136"/>
      <w:bookmarkEnd w:id="137"/>
    </w:p>
    <w:p w14:paraId="50B26500" w14:textId="77777777" w:rsidR="00552120" w:rsidRDefault="00D61C31" w:rsidP="003E6788">
      <w:pPr>
        <w:pStyle w:val="ListBullet"/>
      </w:pPr>
      <w:r>
        <w:t>CSIRO</w:t>
      </w:r>
      <w:r w:rsidR="00A168DE">
        <w:t xml:space="preserve"> and collaborating laboratories </w:t>
      </w:r>
      <w:r>
        <w:t>measure</w:t>
      </w:r>
      <w:r w:rsidR="00293C48">
        <w:t xml:space="preserve"> </w:t>
      </w:r>
      <w:r>
        <w:t>the</w:t>
      </w:r>
      <w:r w:rsidR="00293C48">
        <w:t xml:space="preserve"> </w:t>
      </w:r>
      <w:r>
        <w:t>abundances</w:t>
      </w:r>
      <w:r w:rsidR="00293C48">
        <w:t xml:space="preserve"> </w:t>
      </w:r>
      <w:r>
        <w:t>and</w:t>
      </w:r>
      <w:r w:rsidR="00293C48">
        <w:t xml:space="preserve"> </w:t>
      </w:r>
      <w:r>
        <w:t>trends</w:t>
      </w:r>
      <w:r w:rsidR="00293C48">
        <w:t xml:space="preserve"> </w:t>
      </w:r>
      <w:r>
        <w:t>of</w:t>
      </w:r>
      <w:r w:rsidR="00293C48">
        <w:t xml:space="preserve"> </w:t>
      </w:r>
      <w:r w:rsidR="00A168DE">
        <w:t>thirty</w:t>
      </w:r>
      <w:r w:rsidR="002034F8">
        <w:t xml:space="preserve"> </w:t>
      </w:r>
      <w:r w:rsidR="00A422C2">
        <w:t>four</w:t>
      </w:r>
      <w:r w:rsidR="002034F8">
        <w:t xml:space="preserve"> (3</w:t>
      </w:r>
      <w:r w:rsidR="000248B1">
        <w:t>4</w:t>
      </w:r>
      <w:r w:rsidR="002034F8">
        <w:t xml:space="preserve">) </w:t>
      </w:r>
      <w:r w:rsidR="000A2E6B">
        <w:t xml:space="preserve">ODSs </w:t>
      </w:r>
      <w:r>
        <w:t>at</w:t>
      </w:r>
      <w:r w:rsidR="00293C48">
        <w:t xml:space="preserve"> </w:t>
      </w:r>
      <w:r>
        <w:t>Cape</w:t>
      </w:r>
      <w:r w:rsidR="00293C48">
        <w:t xml:space="preserve"> </w:t>
      </w:r>
      <w:r>
        <w:t>Grim,</w:t>
      </w:r>
      <w:r w:rsidR="00293C48">
        <w:t xml:space="preserve"> </w:t>
      </w:r>
      <w:r>
        <w:t>comprising</w:t>
      </w:r>
      <w:r w:rsidR="00293C48">
        <w:t xml:space="preserve"> </w:t>
      </w:r>
      <w:r w:rsidR="000248B1">
        <w:t>twelve</w:t>
      </w:r>
      <w:r w:rsidR="00293C48">
        <w:t xml:space="preserve"> </w:t>
      </w:r>
      <w:r>
        <w:t>CFCs</w:t>
      </w:r>
      <w:r w:rsidR="00BC2DBF">
        <w:t xml:space="preserve">, </w:t>
      </w:r>
      <w:r w:rsidR="000248B1">
        <w:t>eight</w:t>
      </w:r>
      <w:r w:rsidR="00725822">
        <w:t xml:space="preserve"> </w:t>
      </w:r>
      <w:r>
        <w:t>HCFCs</w:t>
      </w:r>
      <w:r w:rsidR="00BC2DBF">
        <w:t xml:space="preserve">, </w:t>
      </w:r>
      <w:r w:rsidR="00541E76">
        <w:t>four</w:t>
      </w:r>
      <w:r w:rsidR="00293C48">
        <w:t xml:space="preserve"> </w:t>
      </w:r>
      <w:r>
        <w:t>halons,</w:t>
      </w:r>
      <w:r w:rsidR="00293C48">
        <w:t xml:space="preserve"> </w:t>
      </w:r>
      <w:r w:rsidR="00CD2CD6">
        <w:t>seven</w:t>
      </w:r>
      <w:r w:rsidR="00293C48">
        <w:t xml:space="preserve"> </w:t>
      </w:r>
      <w:r>
        <w:t>chlorocarbons</w:t>
      </w:r>
      <w:r w:rsidR="00BC2DBF">
        <w:t xml:space="preserve"> </w:t>
      </w:r>
      <w:r w:rsidR="00725822">
        <w:t xml:space="preserve">and </w:t>
      </w:r>
      <w:r w:rsidR="00CD2CD6">
        <w:t>three</w:t>
      </w:r>
      <w:r w:rsidR="00293C48">
        <w:t xml:space="preserve"> </w:t>
      </w:r>
      <w:r>
        <w:t>bro</w:t>
      </w:r>
      <w:r w:rsidR="00DF2D49">
        <w:t>mocarbons</w:t>
      </w:r>
      <w:r w:rsidR="00BC2DBF">
        <w:t xml:space="preserve">. </w:t>
      </w:r>
      <w:r w:rsidR="00164DAC">
        <w:t>Cape Grim has the most comprehensive list of meas</w:t>
      </w:r>
      <w:r w:rsidR="003E6788">
        <w:t>ured ODSs anywhere in the world</w:t>
      </w:r>
      <w:r w:rsidR="00164DAC" w:rsidRPr="00FC4677">
        <w:t>.</w:t>
      </w:r>
      <w:r w:rsidR="008E1B80">
        <w:t xml:space="preserve"> </w:t>
      </w:r>
    </w:p>
    <w:p w14:paraId="66D99A7F" w14:textId="77777777" w:rsidR="003E6788" w:rsidRDefault="003E6788" w:rsidP="003E6788">
      <w:pPr>
        <w:pStyle w:val="ListBullet"/>
      </w:pPr>
      <w:r w:rsidRPr="00883105">
        <w:t xml:space="preserve">As a result of measures undertaken within the Montreal Protocol framework, </w:t>
      </w:r>
      <w:r>
        <w:t>the majority of</w:t>
      </w:r>
      <w:r w:rsidRPr="00883105">
        <w:t xml:space="preserve"> the CFCs (CFC-11, CFC</w:t>
      </w:r>
      <w:r>
        <w:t>-12</w:t>
      </w:r>
      <w:r w:rsidRPr="00883105">
        <w:t>, CFC</w:t>
      </w:r>
      <w:r>
        <w:t>-112a and</w:t>
      </w:r>
      <w:r w:rsidRPr="00883105">
        <w:t xml:space="preserve"> CFC</w:t>
      </w:r>
      <w:r>
        <w:t>-113</w:t>
      </w:r>
      <w:r w:rsidRPr="00883105">
        <w:t xml:space="preserve">) measured in the atmosphere in </w:t>
      </w:r>
      <w:r>
        <w:t>2018</w:t>
      </w:r>
      <w:r w:rsidRPr="00883105">
        <w:t xml:space="preserve"> at Cape Grim have stopped growing or are in </w:t>
      </w:r>
      <w:r>
        <w:t xml:space="preserve">decline, </w:t>
      </w:r>
      <w:r w:rsidRPr="003E6788">
        <w:rPr>
          <w:rFonts w:eastAsiaTheme="minorHAnsi" w:cs="Calibri"/>
          <w:color w:val="auto"/>
          <w:szCs w:val="20"/>
        </w:rPr>
        <w:t xml:space="preserve">the exceptions being </w:t>
      </w:r>
      <w:r w:rsidRPr="00883105">
        <w:t>CFC-112</w:t>
      </w:r>
      <w:r>
        <w:t xml:space="preserve">, </w:t>
      </w:r>
      <w:r w:rsidRPr="003E6788">
        <w:rPr>
          <w:rFonts w:eastAsiaTheme="minorHAnsi" w:cs="Calibri"/>
          <w:color w:val="auto"/>
          <w:szCs w:val="20"/>
        </w:rPr>
        <w:t xml:space="preserve">CFC‐13, CFC-113a, </w:t>
      </w:r>
      <w:r w:rsidRPr="00883105">
        <w:t>CFC-114</w:t>
      </w:r>
      <w:r w:rsidRPr="003E6788">
        <w:rPr>
          <w:rFonts w:eastAsiaTheme="minorHAnsi" w:cs="Calibri"/>
          <w:color w:val="auto"/>
          <w:szCs w:val="20"/>
        </w:rPr>
        <w:t xml:space="preserve"> and CFC‐115, which are growing slowly</w:t>
      </w:r>
      <w:r w:rsidRPr="00FC4677">
        <w:t>.</w:t>
      </w:r>
      <w:r>
        <w:t xml:space="preserve"> </w:t>
      </w:r>
      <w:r w:rsidRPr="00FC4677">
        <w:t xml:space="preserve">Total CFCs </w:t>
      </w:r>
      <w:r>
        <w:t>in the background atmosphere declined</w:t>
      </w:r>
      <w:r w:rsidRPr="00FC4677">
        <w:t xml:space="preserve"> by 0.</w:t>
      </w:r>
      <w:r>
        <w:t>5</w:t>
      </w:r>
      <w:r w:rsidRPr="00FC4677">
        <w:t>%</w:t>
      </w:r>
      <w:r>
        <w:t xml:space="preserve"> (2017-2018), as did </w:t>
      </w:r>
      <w:r w:rsidRPr="00FC4677">
        <w:t>chlorine from CFCs.</w:t>
      </w:r>
      <w:r>
        <w:t xml:space="preserve"> </w:t>
      </w:r>
    </w:p>
    <w:p w14:paraId="4508F0C0" w14:textId="73AA95DF" w:rsidR="00A96C26" w:rsidRPr="00367DD0" w:rsidRDefault="00A96C26" w:rsidP="00A96C26">
      <w:pPr>
        <w:pStyle w:val="ListBullet"/>
      </w:pPr>
      <w:r w:rsidRPr="00FB310E">
        <w:t>The atmospheric abundance of two of the major HCFCs (HCFC-22 and HCFC-142b) measured in the atmosphere at Cape Grim are currently (2017-2018) growing at 1.5% and 0.19% per year respectively. HCFC-141b is declining by 0.65% per year. T</w:t>
      </w:r>
      <w:r w:rsidRPr="00367DD0">
        <w:t xml:space="preserve">he growth rate of total HCFCs is slowing </w:t>
      </w:r>
      <w:r>
        <w:t>down. Total HCFCs increased by 3.4 ppt or 1.2% per year (2017-2018</w:t>
      </w:r>
      <w:r w:rsidRPr="00EB2633">
        <w:t>). Chlorine i</w:t>
      </w:r>
      <w:r>
        <w:t>n the atmosphere from HCFCs (305 ppt in 2018</w:t>
      </w:r>
      <w:r w:rsidRPr="00EB2633">
        <w:t>, 9</w:t>
      </w:r>
      <w:r>
        <w:t>.6</w:t>
      </w:r>
      <w:r w:rsidRPr="00EB2633">
        <w:t>% of total chlori</w:t>
      </w:r>
      <w:r>
        <w:t>ne from all ODSs) increased by 3.3 ppt (1.1%, 2017-2018</w:t>
      </w:r>
      <w:r w:rsidRPr="00EB2633">
        <w:t xml:space="preserve">), the only ODS sector showing an increase in chlorine (apart from </w:t>
      </w:r>
      <w:r>
        <w:t>chloroform and dichloromethane</w:t>
      </w:r>
      <w:r w:rsidRPr="00EB2633">
        <w:t>).</w:t>
      </w:r>
    </w:p>
    <w:p w14:paraId="0308BDD6" w14:textId="77777777" w:rsidR="00831393" w:rsidRDefault="00831393" w:rsidP="00831393">
      <w:pPr>
        <w:pStyle w:val="ListBullet"/>
        <w:tabs>
          <w:tab w:val="num" w:pos="767"/>
        </w:tabs>
      </w:pPr>
      <w:r>
        <w:t xml:space="preserve">The chlorocarbons account for 28% of total chlorine from all ODSs in the background atmosphere. </w:t>
      </w:r>
      <w:r w:rsidRPr="00C57FE0">
        <w:t>Carbon tetra</w:t>
      </w:r>
      <w:r>
        <w:t>chloride, methyl chloroform, methyl chloride and</w:t>
      </w:r>
      <w:r w:rsidRPr="004F65E9">
        <w:t xml:space="preserve"> </w:t>
      </w:r>
      <w:r w:rsidRPr="00C57FE0">
        <w:t>trichloroethylene measured at Cape Grim showed d</w:t>
      </w:r>
      <w:r>
        <w:t xml:space="preserve">ecreasing concentrations in 2018 compared to 2017, whereas </w:t>
      </w:r>
      <w:r w:rsidRPr="00C57FE0">
        <w:t xml:space="preserve">dichloromethane, </w:t>
      </w:r>
      <w:r>
        <w:t xml:space="preserve">chloroform, </w:t>
      </w:r>
      <w:r w:rsidRPr="00C57FE0">
        <w:t>and perchloroethylene all showed increasing concentrations</w:t>
      </w:r>
      <w:r w:rsidRPr="00D54FC8">
        <w:t>.</w:t>
      </w:r>
      <w:r w:rsidRPr="003378B6">
        <w:t xml:space="preserve"> </w:t>
      </w:r>
      <w:r w:rsidRPr="00C57FE0">
        <w:t xml:space="preserve">The largest decrease in the chlorocarbons was </w:t>
      </w:r>
      <w:r>
        <w:t>0.31 ppt (15</w:t>
      </w:r>
      <w:r w:rsidRPr="00C57FE0">
        <w:t>%) for methyl chloroform</w:t>
      </w:r>
      <w:r w:rsidRPr="003378B6">
        <w:t xml:space="preserve"> and the largest increase in the</w:t>
      </w:r>
      <w:r>
        <w:t xml:space="preserve"> chlorocarbons was 1.2 ppt (7.4</w:t>
      </w:r>
      <w:r w:rsidRPr="003378B6">
        <w:t>%) for dichloromethane.</w:t>
      </w:r>
      <w:r>
        <w:t xml:space="preserve"> </w:t>
      </w:r>
      <w:r w:rsidRPr="004B5630">
        <w:t>Tota</w:t>
      </w:r>
      <w:r>
        <w:t>l chlorine from chlorocarbons decreased by 3.1 ppt (0.3%).</w:t>
      </w:r>
    </w:p>
    <w:p w14:paraId="0167642F" w14:textId="77777777" w:rsidR="00831393" w:rsidRPr="00447233" w:rsidRDefault="00831393" w:rsidP="00831393">
      <w:pPr>
        <w:pStyle w:val="ListBullet"/>
      </w:pPr>
      <w:r w:rsidRPr="00EA689F">
        <w:t>H-1211 and H-2402 are in decline in the atmosphere (-0.08 ppt/yr and -0.006 ppt/yr respectively, 2017-2018). H-1301 growth rates were reported as being negative in the previous report (-0.01 ppt/yr; 2016-2017), have now increased to 0.002 ppt/yr 2017-2018. Overall halons are in decline by 1.2% per year (compared to 1.7%/yr 2016-2017), a larger rate of decline (in percentage terms) compared to the CFCs.</w:t>
      </w:r>
      <w:r>
        <w:t xml:space="preserve">). </w:t>
      </w:r>
      <w:r w:rsidRPr="00447233">
        <w:t xml:space="preserve">Overall bromine from halons is in decline by </w:t>
      </w:r>
      <w:r>
        <w:t>1</w:t>
      </w:r>
      <w:r w:rsidRPr="00447233">
        <w:t>.</w:t>
      </w:r>
      <w:r>
        <w:t>2</w:t>
      </w:r>
      <w:r w:rsidRPr="00447233">
        <w:t>% per year (0.</w:t>
      </w:r>
      <w:r>
        <w:t>09</w:t>
      </w:r>
      <w:r w:rsidRPr="00447233">
        <w:t xml:space="preserve"> ppt/yr). </w:t>
      </w:r>
    </w:p>
    <w:p w14:paraId="767AFD58" w14:textId="77777777" w:rsidR="003A6264" w:rsidRPr="00742B14" w:rsidRDefault="003A6264" w:rsidP="003A6264">
      <w:pPr>
        <w:pStyle w:val="ListBullet"/>
      </w:pPr>
      <w:r w:rsidRPr="00084229">
        <w:t xml:space="preserve">Methyl </w:t>
      </w:r>
      <w:r w:rsidR="00933494" w:rsidRPr="00084229">
        <w:t>b</w:t>
      </w:r>
      <w:r w:rsidRPr="00084229">
        <w:t>romid</w:t>
      </w:r>
      <w:r w:rsidRPr="00742B14">
        <w:t>e showed a small decrease (0.07 ppt/yr 2017-2018) compared to the previous years decrease (0.6 ppt/yr 2016-2017) in the background atmosphere. There is an overall long-term decrease in methyl bromide in the atmosphere since about 2000, which briefly halted in 2012-2013 and 2014-2015.</w:t>
      </w:r>
    </w:p>
    <w:p w14:paraId="6756187D" w14:textId="77777777" w:rsidR="003A6264" w:rsidRPr="00742B14" w:rsidRDefault="003A6264" w:rsidP="003A6264">
      <w:pPr>
        <w:pStyle w:val="ListBullet"/>
      </w:pPr>
      <w:r w:rsidRPr="00742B14">
        <w:t>Total chlorine from all ODSs decreased by 0.25% (7.8 ppt, 2017-2018). This total is 10% lower than its peak value in 1994.</w:t>
      </w:r>
    </w:p>
    <w:p w14:paraId="6CF6666C" w14:textId="77777777" w:rsidR="003A6264" w:rsidRPr="00742B14" w:rsidRDefault="003A6264" w:rsidP="003A6264">
      <w:pPr>
        <w:pStyle w:val="ListBullet"/>
      </w:pPr>
      <w:r w:rsidRPr="00742B14">
        <w:t>Total bromine from all ODSs decreased 3.9% (0.82 ppt, 2017-2018)</w:t>
      </w:r>
    </w:p>
    <w:p w14:paraId="43C43678" w14:textId="77777777" w:rsidR="003A6264" w:rsidRDefault="003A6264" w:rsidP="003A6264">
      <w:pPr>
        <w:pStyle w:val="ListBullet"/>
      </w:pPr>
      <w:r>
        <w:t>G</w:t>
      </w:r>
      <w:r w:rsidRPr="00B30C7C">
        <w:t xml:space="preserve">lobal CFC-11 emissions </w:t>
      </w:r>
      <w:r>
        <w:t>averaged 75 k tonne per year from 2014-2017, an increase of 11 k tonne p</w:t>
      </w:r>
      <w:r w:rsidR="002D1E8F">
        <w:t>er year compared to the 2008-20</w:t>
      </w:r>
      <w:r>
        <w:t xml:space="preserve">12 period (Rigby </w:t>
      </w:r>
      <w:r w:rsidRPr="00260014">
        <w:rPr>
          <w:i/>
        </w:rPr>
        <w:t>et al</w:t>
      </w:r>
      <w:r>
        <w:t xml:space="preserve">., 2019). </w:t>
      </w:r>
    </w:p>
    <w:p w14:paraId="596A6F89" w14:textId="724478E1" w:rsidR="00F5107C" w:rsidRDefault="00F5107C" w:rsidP="00986E7B">
      <w:pPr>
        <w:pStyle w:val="ListBullet"/>
      </w:pPr>
      <w:r>
        <w:t>Since the peak emissions of CFC-12 in the late 1980s (513 k tonnes, 1988</w:t>
      </w:r>
      <w:r w:rsidRPr="00F050F5">
        <w:t xml:space="preserve">), </w:t>
      </w:r>
      <w:r w:rsidRPr="0047036D">
        <w:t>CFC</w:t>
      </w:r>
      <w:r>
        <w:t>-12</w:t>
      </w:r>
      <w:r w:rsidRPr="0047036D">
        <w:t xml:space="preserve"> emissions have declined by </w:t>
      </w:r>
      <w:r>
        <w:t>94% (10</w:t>
      </w:r>
      <w:r w:rsidRPr="0047036D">
        <w:t>%/yr</w:t>
      </w:r>
      <w:r>
        <w:t>). Current global CFC-12 emissions are about 34 k</w:t>
      </w:r>
      <w:r w:rsidR="00165AC5">
        <w:t xml:space="preserve"> </w:t>
      </w:r>
      <w:r>
        <w:t xml:space="preserve">tonnes/yr (2015-2017) </w:t>
      </w:r>
      <w:r w:rsidRPr="00127DB0">
        <w:t xml:space="preserve">(Rigby </w:t>
      </w:r>
      <w:r w:rsidRPr="00127DB0">
        <w:rPr>
          <w:i/>
        </w:rPr>
        <w:t>et al</w:t>
      </w:r>
      <w:r w:rsidRPr="00127DB0">
        <w:t>., 2014 and updates</w:t>
      </w:r>
      <w:r>
        <w:t>).</w:t>
      </w:r>
    </w:p>
    <w:p w14:paraId="6345C1B8" w14:textId="77777777" w:rsidR="00986E7B" w:rsidRDefault="00986E7B" w:rsidP="00986E7B">
      <w:pPr>
        <w:pStyle w:val="ListBullet"/>
      </w:pPr>
      <w:r>
        <w:t>Global emissions of the other CFCs (CFC-113, -114, -115), including the minor CFCs, increased from a total of 11.1 k tonnes in 2016 to 11.9 k tonnes in 2017. All of the increase is due to emissions of CFC-113 and CFC-115.</w:t>
      </w:r>
    </w:p>
    <w:p w14:paraId="06259FB7" w14:textId="77777777" w:rsidR="00B56926" w:rsidRPr="00BC674E" w:rsidRDefault="00B56926" w:rsidP="00B56926">
      <w:pPr>
        <w:pStyle w:val="ListBullet"/>
        <w:rPr>
          <w:color w:val="auto"/>
        </w:rPr>
      </w:pPr>
      <w:r w:rsidRPr="00BC674E">
        <w:rPr>
          <w:color w:val="auto"/>
        </w:rPr>
        <w:t xml:space="preserve">Global </w:t>
      </w:r>
      <w:r w:rsidR="008264DC" w:rsidRPr="00BC674E">
        <w:rPr>
          <w:color w:val="auto"/>
        </w:rPr>
        <w:t>carbon tetrachloride</w:t>
      </w:r>
      <w:r w:rsidRPr="00BC674E">
        <w:rPr>
          <w:color w:val="auto"/>
        </w:rPr>
        <w:t xml:space="preserve"> emissions </w:t>
      </w:r>
      <w:r w:rsidR="00935122" w:rsidRPr="00BC674E">
        <w:rPr>
          <w:color w:val="auto"/>
        </w:rPr>
        <w:t>average around 35 k tonnes/yr from 2015-2017</w:t>
      </w:r>
      <w:r w:rsidRPr="00BC674E">
        <w:rPr>
          <w:color w:val="auto"/>
        </w:rPr>
        <w:t xml:space="preserve">. Long-term, global </w:t>
      </w:r>
      <w:r w:rsidR="008264DC" w:rsidRPr="00BC674E">
        <w:rPr>
          <w:color w:val="auto"/>
        </w:rPr>
        <w:t>carbon tetrachloride</w:t>
      </w:r>
      <w:r w:rsidRPr="00BC674E">
        <w:rPr>
          <w:color w:val="auto"/>
        </w:rPr>
        <w:t xml:space="preserve"> emissions have declined slowly from a peak of around 120 k tonnes/yr in the late 1970s, declining to 50 k tonnes/yr by 2005, a long-term decline of about 3%/yr. Since 2005 global </w:t>
      </w:r>
      <w:r w:rsidR="008264DC" w:rsidRPr="00BC674E">
        <w:rPr>
          <w:color w:val="auto"/>
        </w:rPr>
        <w:t>carbon tetrachloride</w:t>
      </w:r>
      <w:r w:rsidRPr="00BC674E">
        <w:rPr>
          <w:color w:val="auto"/>
        </w:rPr>
        <w:t xml:space="preserve"> emissions have </w:t>
      </w:r>
      <w:r w:rsidR="001E797D" w:rsidRPr="00BC674E">
        <w:rPr>
          <w:color w:val="auto"/>
        </w:rPr>
        <w:t xml:space="preserve">fluctuated between increases and decreases but overall have declined </w:t>
      </w:r>
      <w:r w:rsidRPr="00BC674E">
        <w:rPr>
          <w:color w:val="auto"/>
        </w:rPr>
        <w:t>steadily by about 1-2 k t</w:t>
      </w:r>
      <w:r w:rsidR="001E797D" w:rsidRPr="00BC674E">
        <w:rPr>
          <w:color w:val="auto"/>
        </w:rPr>
        <w:t>onne per year (3%/yr) until 2017</w:t>
      </w:r>
      <w:r w:rsidRPr="00BC674E">
        <w:rPr>
          <w:color w:val="auto"/>
        </w:rPr>
        <w:t xml:space="preserve">. The decline in global </w:t>
      </w:r>
      <w:r w:rsidR="008264DC" w:rsidRPr="00BC674E">
        <w:rPr>
          <w:color w:val="auto"/>
        </w:rPr>
        <w:t>carbon tetrachloride</w:t>
      </w:r>
      <w:r w:rsidRPr="00BC674E">
        <w:rPr>
          <w:color w:val="auto"/>
        </w:rPr>
        <w:t xml:space="preserve"> emissions is not as rapid as anticipated under the Montreal Protocol</w:t>
      </w:r>
      <w:r w:rsidR="00BC674E">
        <w:rPr>
          <w:color w:val="auto"/>
        </w:rPr>
        <w:t>.</w:t>
      </w:r>
    </w:p>
    <w:p w14:paraId="6C6CEA39" w14:textId="47DE4D18" w:rsidR="00A51F4D" w:rsidRPr="00BC674E" w:rsidRDefault="00A51F4D" w:rsidP="00735979">
      <w:pPr>
        <w:pStyle w:val="ListBullet"/>
        <w:rPr>
          <w:color w:val="auto"/>
        </w:rPr>
      </w:pPr>
      <w:r w:rsidRPr="00BC674E">
        <w:rPr>
          <w:color w:val="auto"/>
        </w:rPr>
        <w:t xml:space="preserve">Global </w:t>
      </w:r>
      <w:r w:rsidR="00897A18" w:rsidRPr="00BC674E">
        <w:rPr>
          <w:color w:val="auto"/>
        </w:rPr>
        <w:t>methyl bromide</w:t>
      </w:r>
      <w:r w:rsidRPr="00BC674E">
        <w:rPr>
          <w:color w:val="auto"/>
        </w:rPr>
        <w:t xml:space="preserve"> emissions estimates start in </w:t>
      </w:r>
      <w:r w:rsidR="000C520A" w:rsidRPr="00BC674E">
        <w:rPr>
          <w:color w:val="auto"/>
        </w:rPr>
        <w:t>2000 (196</w:t>
      </w:r>
      <w:r w:rsidR="00C6377F" w:rsidRPr="00BC674E">
        <w:rPr>
          <w:color w:val="auto"/>
        </w:rPr>
        <w:t xml:space="preserve"> k tonnes</w:t>
      </w:r>
      <w:r w:rsidR="000C520A" w:rsidRPr="00BC674E">
        <w:rPr>
          <w:color w:val="auto"/>
        </w:rPr>
        <w:t>), declining steadily to 149 k tonnes in 2016, a long-term decline of about 1.5% per year</w:t>
      </w:r>
      <w:r w:rsidR="00FA223E" w:rsidRPr="00BC674E">
        <w:rPr>
          <w:color w:val="auto"/>
        </w:rPr>
        <w:t xml:space="preserve">. </w:t>
      </w:r>
      <w:r w:rsidR="00BC674E">
        <w:rPr>
          <w:color w:val="auto"/>
        </w:rPr>
        <w:t>M</w:t>
      </w:r>
      <w:r w:rsidR="00897A18" w:rsidRPr="00BC674E">
        <w:rPr>
          <w:color w:val="auto"/>
        </w:rPr>
        <w:t>ethyl bromide</w:t>
      </w:r>
      <w:r w:rsidR="00FA223E" w:rsidRPr="00BC674E">
        <w:rPr>
          <w:color w:val="auto"/>
        </w:rPr>
        <w:t xml:space="preserve"> emissions from 2013</w:t>
      </w:r>
      <w:r w:rsidRPr="00BC674E">
        <w:rPr>
          <w:color w:val="auto"/>
        </w:rPr>
        <w:t>-2016 are fa</w:t>
      </w:r>
      <w:r w:rsidR="000C520A" w:rsidRPr="00BC674E">
        <w:rPr>
          <w:color w:val="auto"/>
        </w:rPr>
        <w:t>irly steady, ranging from 147-151</w:t>
      </w:r>
      <w:r w:rsidRPr="00BC674E">
        <w:rPr>
          <w:color w:val="auto"/>
        </w:rPr>
        <w:t xml:space="preserve"> k</w:t>
      </w:r>
      <w:r w:rsidR="00165AC5">
        <w:rPr>
          <w:color w:val="auto"/>
        </w:rPr>
        <w:t xml:space="preserve"> </w:t>
      </w:r>
      <w:r w:rsidRPr="00BC674E">
        <w:rPr>
          <w:color w:val="auto"/>
        </w:rPr>
        <w:t>tonnes suggesting the long-term d</w:t>
      </w:r>
      <w:r w:rsidR="00D744B9" w:rsidRPr="00BC674E">
        <w:rPr>
          <w:color w:val="auto"/>
        </w:rPr>
        <w:t xml:space="preserve">ecline in </w:t>
      </w:r>
      <w:r w:rsidR="00897A18" w:rsidRPr="00BC674E">
        <w:rPr>
          <w:color w:val="auto"/>
        </w:rPr>
        <w:t>methyl bromide</w:t>
      </w:r>
      <w:r w:rsidR="00D744B9" w:rsidRPr="00BC674E">
        <w:rPr>
          <w:color w:val="auto"/>
        </w:rPr>
        <w:t xml:space="preserve"> emissions may have</w:t>
      </w:r>
      <w:r w:rsidR="00D25010" w:rsidRPr="00BC674E">
        <w:rPr>
          <w:color w:val="auto"/>
        </w:rPr>
        <w:t xml:space="preserve"> levelled off in line with developing country phase-out in 2015</w:t>
      </w:r>
      <w:r w:rsidRPr="00BC674E">
        <w:rPr>
          <w:color w:val="auto"/>
        </w:rPr>
        <w:t>.</w:t>
      </w:r>
    </w:p>
    <w:p w14:paraId="29627622" w14:textId="77777777" w:rsidR="004A1687" w:rsidRPr="00C953DF" w:rsidRDefault="004D344C" w:rsidP="004A1687">
      <w:pPr>
        <w:pStyle w:val="ListBullet"/>
        <w:rPr>
          <w:color w:val="auto"/>
        </w:rPr>
      </w:pPr>
      <w:r w:rsidRPr="00C953DF">
        <w:rPr>
          <w:color w:val="auto"/>
        </w:rPr>
        <w:t xml:space="preserve">Australian imports of ODSs </w:t>
      </w:r>
      <w:r w:rsidR="00FB5387" w:rsidRPr="00C953DF">
        <w:rPr>
          <w:color w:val="auto"/>
        </w:rPr>
        <w:t xml:space="preserve">(in tonnes) </w:t>
      </w:r>
      <w:r w:rsidR="00C953DF" w:rsidRPr="00C953DF">
        <w:rPr>
          <w:color w:val="auto"/>
        </w:rPr>
        <w:t>de</w:t>
      </w:r>
      <w:r w:rsidR="002C6779" w:rsidRPr="00C953DF">
        <w:rPr>
          <w:color w:val="auto"/>
        </w:rPr>
        <w:t xml:space="preserve">creased </w:t>
      </w:r>
      <w:r w:rsidRPr="00C953DF">
        <w:rPr>
          <w:color w:val="auto"/>
        </w:rPr>
        <w:t xml:space="preserve">by </w:t>
      </w:r>
      <w:r w:rsidR="00FA223E" w:rsidRPr="00C953DF">
        <w:rPr>
          <w:color w:val="auto"/>
        </w:rPr>
        <w:t>34</w:t>
      </w:r>
      <w:r w:rsidRPr="00C953DF">
        <w:rPr>
          <w:color w:val="auto"/>
        </w:rPr>
        <w:t>% from 201</w:t>
      </w:r>
      <w:r w:rsidR="00C953DF" w:rsidRPr="00C953DF">
        <w:rPr>
          <w:color w:val="auto"/>
        </w:rPr>
        <w:t>7</w:t>
      </w:r>
      <w:r w:rsidRPr="00C953DF">
        <w:rPr>
          <w:color w:val="auto"/>
        </w:rPr>
        <w:t xml:space="preserve"> to 201</w:t>
      </w:r>
      <w:r w:rsidR="00C953DF" w:rsidRPr="00C953DF">
        <w:rPr>
          <w:color w:val="auto"/>
        </w:rPr>
        <w:t>8</w:t>
      </w:r>
      <w:r w:rsidR="00FA223E" w:rsidRPr="00C953DF">
        <w:rPr>
          <w:color w:val="auto"/>
        </w:rPr>
        <w:t xml:space="preserve">, due to </w:t>
      </w:r>
      <w:r w:rsidR="00897A18" w:rsidRPr="00C953DF">
        <w:rPr>
          <w:color w:val="auto"/>
        </w:rPr>
        <w:t>methyl bromide</w:t>
      </w:r>
      <w:r w:rsidR="00FA223E" w:rsidRPr="00C953DF">
        <w:rPr>
          <w:color w:val="auto"/>
        </w:rPr>
        <w:t xml:space="preserve"> imports </w:t>
      </w:r>
      <w:r w:rsidR="00C953DF" w:rsidRPr="00C953DF">
        <w:rPr>
          <w:color w:val="auto"/>
        </w:rPr>
        <w:t>for QPS applications decreasing from 915 tonnes (2017) to 742 tonnes (2018)</w:t>
      </w:r>
      <w:r w:rsidR="00FA223E" w:rsidRPr="00C953DF">
        <w:rPr>
          <w:color w:val="auto"/>
        </w:rPr>
        <w:t>.</w:t>
      </w:r>
    </w:p>
    <w:p w14:paraId="415ABFB5" w14:textId="296CEB2A" w:rsidR="00F5107C" w:rsidRDefault="00FC0305" w:rsidP="00F5107C">
      <w:pPr>
        <w:pStyle w:val="ListBullet"/>
        <w:rPr>
          <w:color w:val="auto"/>
        </w:rPr>
      </w:pPr>
      <w:r w:rsidRPr="007C2EB2">
        <w:rPr>
          <w:color w:val="auto"/>
        </w:rPr>
        <w:lastRenderedPageBreak/>
        <w:t>Australian CFC emissions</w:t>
      </w:r>
      <w:r w:rsidR="00544088" w:rsidRPr="007C2EB2">
        <w:rPr>
          <w:color w:val="auto"/>
        </w:rPr>
        <w:t>, based on Cape Grim data,</w:t>
      </w:r>
      <w:r w:rsidRPr="007C2EB2">
        <w:rPr>
          <w:color w:val="auto"/>
        </w:rPr>
        <w:t xml:space="preserve"> have </w:t>
      </w:r>
      <w:r w:rsidR="00FA223E" w:rsidRPr="007C2EB2">
        <w:rPr>
          <w:color w:val="auto"/>
        </w:rPr>
        <w:t>de</w:t>
      </w:r>
      <w:r w:rsidR="00D87329" w:rsidRPr="007C2EB2">
        <w:rPr>
          <w:color w:val="auto"/>
        </w:rPr>
        <w:t>creased</w:t>
      </w:r>
      <w:r w:rsidRPr="007C2EB2">
        <w:rPr>
          <w:color w:val="auto"/>
        </w:rPr>
        <w:t xml:space="preserve"> by </w:t>
      </w:r>
      <w:r w:rsidR="007C2EB2">
        <w:rPr>
          <w:color w:val="auto"/>
        </w:rPr>
        <w:t>10</w:t>
      </w:r>
      <w:r w:rsidRPr="007C2EB2">
        <w:rPr>
          <w:color w:val="auto"/>
        </w:rPr>
        <w:t>% from</w:t>
      </w:r>
      <w:r w:rsidR="00544088" w:rsidRPr="007C2EB2">
        <w:rPr>
          <w:color w:val="auto"/>
        </w:rPr>
        <w:t xml:space="preserve"> </w:t>
      </w:r>
      <w:r w:rsidR="007C2EB2">
        <w:rPr>
          <w:color w:val="auto"/>
        </w:rPr>
        <w:t>2016</w:t>
      </w:r>
      <w:r w:rsidR="002D2F8C" w:rsidRPr="007C2EB2">
        <w:rPr>
          <w:color w:val="auto"/>
        </w:rPr>
        <w:t xml:space="preserve"> (</w:t>
      </w:r>
      <w:r w:rsidR="007C2EB2">
        <w:rPr>
          <w:color w:val="auto"/>
        </w:rPr>
        <w:t>598</w:t>
      </w:r>
      <w:r w:rsidR="002D2F8C" w:rsidRPr="007C2EB2">
        <w:rPr>
          <w:color w:val="auto"/>
        </w:rPr>
        <w:t xml:space="preserve"> tonnes)</w:t>
      </w:r>
      <w:r w:rsidR="00544088" w:rsidRPr="007C2EB2">
        <w:rPr>
          <w:color w:val="auto"/>
        </w:rPr>
        <w:t xml:space="preserve"> to 201</w:t>
      </w:r>
      <w:r w:rsidR="007C2EB2">
        <w:rPr>
          <w:color w:val="auto"/>
        </w:rPr>
        <w:t>7</w:t>
      </w:r>
      <w:r w:rsidR="002D2F8C" w:rsidRPr="007C2EB2">
        <w:rPr>
          <w:color w:val="auto"/>
        </w:rPr>
        <w:t xml:space="preserve"> (</w:t>
      </w:r>
      <w:r w:rsidR="007C2EB2">
        <w:rPr>
          <w:color w:val="auto"/>
        </w:rPr>
        <w:t>541</w:t>
      </w:r>
      <w:r w:rsidR="002D2F8C" w:rsidRPr="007C2EB2">
        <w:rPr>
          <w:color w:val="auto"/>
        </w:rPr>
        <w:t xml:space="preserve"> tonnes)</w:t>
      </w:r>
      <w:r w:rsidR="00FA223E" w:rsidRPr="007C2EB2">
        <w:rPr>
          <w:color w:val="auto"/>
        </w:rPr>
        <w:t>, 7.7% per year since 1995</w:t>
      </w:r>
      <w:r w:rsidR="00544088" w:rsidRPr="007C2EB2">
        <w:rPr>
          <w:color w:val="auto"/>
        </w:rPr>
        <w:t xml:space="preserve">. </w:t>
      </w:r>
      <w:r w:rsidR="004A1687" w:rsidRPr="007C2EB2">
        <w:rPr>
          <w:color w:val="auto"/>
        </w:rPr>
        <w:t>Australian OD</w:t>
      </w:r>
      <w:r w:rsidR="007C2EB2">
        <w:rPr>
          <w:color w:val="auto"/>
        </w:rPr>
        <w:t>P-weighted CFC emissions in 2017 (518</w:t>
      </w:r>
      <w:r w:rsidR="004A1687" w:rsidRPr="007C2EB2">
        <w:rPr>
          <w:color w:val="auto"/>
        </w:rPr>
        <w:t xml:space="preserve"> tonnes) were 0.5% of global ODP-weighted CFC emissions. Australian</w:t>
      </w:r>
      <w:r w:rsidR="00375D2C">
        <w:rPr>
          <w:color w:val="auto"/>
        </w:rPr>
        <w:t xml:space="preserve"> ODP-weighted CFC emissions (518 tonnes) are currently (2017</w:t>
      </w:r>
      <w:r w:rsidR="005A7F17">
        <w:rPr>
          <w:color w:val="auto"/>
        </w:rPr>
        <w:t xml:space="preserve">) </w:t>
      </w:r>
      <w:r w:rsidR="005A7F17" w:rsidRPr="00F5107C">
        <w:rPr>
          <w:color w:val="auto"/>
        </w:rPr>
        <w:t>about 45</w:t>
      </w:r>
      <w:r w:rsidR="004A1687" w:rsidRPr="00F5107C">
        <w:rPr>
          <w:color w:val="auto"/>
        </w:rPr>
        <w:t xml:space="preserve">% of Australia’s </w:t>
      </w:r>
      <w:r w:rsidR="00EC03C7">
        <w:rPr>
          <w:color w:val="auto"/>
        </w:rPr>
        <w:t xml:space="preserve">total </w:t>
      </w:r>
      <w:r w:rsidR="005A7F17" w:rsidRPr="00F5107C">
        <w:rPr>
          <w:color w:val="auto"/>
        </w:rPr>
        <w:t>ODS (ODP-weighted) emissions (12</w:t>
      </w:r>
      <w:r w:rsidR="004A1687" w:rsidRPr="00F5107C">
        <w:rPr>
          <w:color w:val="auto"/>
        </w:rPr>
        <w:t>00 tonnes).</w:t>
      </w:r>
    </w:p>
    <w:p w14:paraId="517955EC" w14:textId="45D57817" w:rsidR="00F5107C" w:rsidRPr="00F5107C" w:rsidRDefault="00F5107C" w:rsidP="00F5107C">
      <w:pPr>
        <w:pStyle w:val="ListBullet"/>
        <w:rPr>
          <w:color w:val="auto"/>
        </w:rPr>
      </w:pPr>
      <w:r w:rsidRPr="00F5107C">
        <w:rPr>
          <w:color w:val="auto"/>
        </w:rPr>
        <w:t>Total HCFC emissions have fallen by about 64% from 3,286 tonnes in 1999 to 1,170 tonnes in 2017, an overall decline of about 6% per year. ODP-weighted HCFC emissions have fallen from 196 tonnes in 1999 to about 100 tonnes per year, 2010-2017, 6% of Australia’s</w:t>
      </w:r>
      <w:r w:rsidR="00642F1F">
        <w:rPr>
          <w:color w:val="auto"/>
        </w:rPr>
        <w:t xml:space="preserve"> total</w:t>
      </w:r>
      <w:r w:rsidRPr="00F5107C">
        <w:rPr>
          <w:color w:val="auto"/>
        </w:rPr>
        <w:t xml:space="preserve"> ODS (ODP-weighted) emissions in 2017 (1200 tonnes). GWP-weighted HCFC </w:t>
      </w:r>
      <w:r w:rsidRPr="00F5107C">
        <w:t>emissions have fallen from 5.2 M tonnes CO</w:t>
      </w:r>
      <w:r w:rsidRPr="00F5107C">
        <w:rPr>
          <w:vertAlign w:val="subscript"/>
        </w:rPr>
        <w:t>2</w:t>
      </w:r>
      <w:r w:rsidRPr="00F5107C">
        <w:t>-e in 1999 to 1.9 M tonnes CO</w:t>
      </w:r>
      <w:r w:rsidRPr="00F5107C">
        <w:rPr>
          <w:vertAlign w:val="subscript"/>
        </w:rPr>
        <w:t>2</w:t>
      </w:r>
      <w:r w:rsidRPr="00F5107C">
        <w:t>-e in 2017, an overall decline of 63%.</w:t>
      </w:r>
    </w:p>
    <w:p w14:paraId="36E23067" w14:textId="77777777" w:rsidR="00F5107C" w:rsidRDefault="009D07E4" w:rsidP="00F5107C">
      <w:pPr>
        <w:pStyle w:val="ListBullet"/>
        <w:rPr>
          <w:color w:val="auto"/>
        </w:rPr>
      </w:pPr>
      <w:r w:rsidRPr="003A723A">
        <w:t xml:space="preserve">Australian halon emissions fell from nearly 800 tonnes in 1999 to 200-300 tonnes in 2001-2004 and then to </w:t>
      </w:r>
      <w:r>
        <w:t>67</w:t>
      </w:r>
      <w:r w:rsidRPr="003A723A">
        <w:t>-</w:t>
      </w:r>
      <w:r>
        <w:t>125</w:t>
      </w:r>
      <w:r w:rsidRPr="003A723A">
        <w:t xml:space="preserve"> tonnes in 200</w:t>
      </w:r>
      <w:r>
        <w:t>5-2011</w:t>
      </w:r>
      <w:r w:rsidRPr="003A723A">
        <w:t xml:space="preserve">, before </w:t>
      </w:r>
      <w:r>
        <w:t>declining each following year to reach an all time low of 19 tonnes in 2017</w:t>
      </w:r>
      <w:r w:rsidRPr="003A723A">
        <w:t xml:space="preserve">, an overall decline of about </w:t>
      </w:r>
      <w:r w:rsidR="006540EC">
        <w:t>23</w:t>
      </w:r>
      <w:r w:rsidRPr="003A723A">
        <w:t>% per year</w:t>
      </w:r>
      <w:r w:rsidR="006540EC">
        <w:rPr>
          <w:color w:val="auto"/>
        </w:rPr>
        <w:t>. Approximately 60%-79</w:t>
      </w:r>
      <w:r w:rsidR="007D77E6" w:rsidRPr="009D07E4">
        <w:rPr>
          <w:color w:val="auto"/>
        </w:rPr>
        <w:t>% of Australian halon emi</w:t>
      </w:r>
      <w:r>
        <w:rPr>
          <w:color w:val="auto"/>
        </w:rPr>
        <w:t>ssions over the period 2012-2017</w:t>
      </w:r>
      <w:r w:rsidR="006540EC">
        <w:rPr>
          <w:color w:val="auto"/>
        </w:rPr>
        <w:t xml:space="preserve"> are H-1211, 21</w:t>
      </w:r>
      <w:r w:rsidR="00F5107C">
        <w:rPr>
          <w:color w:val="auto"/>
        </w:rPr>
        <w:t xml:space="preserve">%-40% H-1301. </w:t>
      </w:r>
    </w:p>
    <w:p w14:paraId="1E67A7F3" w14:textId="676DB7B7" w:rsidR="00F214AF" w:rsidRPr="00F5107C" w:rsidRDefault="00BB2C5D" w:rsidP="00F5107C">
      <w:pPr>
        <w:pStyle w:val="ListBullet"/>
        <w:rPr>
          <w:color w:val="auto"/>
        </w:rPr>
      </w:pPr>
      <w:r w:rsidRPr="00F5107C">
        <w:rPr>
          <w:color w:val="auto"/>
        </w:rPr>
        <w:t xml:space="preserve">Australian </w:t>
      </w:r>
      <w:r w:rsidR="00F214AF" w:rsidRPr="00F5107C">
        <w:rPr>
          <w:color w:val="auto"/>
        </w:rPr>
        <w:t xml:space="preserve">methyl bromide </w:t>
      </w:r>
      <w:r w:rsidRPr="00F5107C">
        <w:rPr>
          <w:color w:val="auto"/>
        </w:rPr>
        <w:t>emissions based on imports and an em</w:t>
      </w:r>
      <w:r w:rsidR="00F5107C" w:rsidRPr="00F5107C">
        <w:rPr>
          <w:color w:val="auto"/>
        </w:rPr>
        <w:t>issions model peaked at about 60</w:t>
      </w:r>
      <w:r w:rsidRPr="00F5107C">
        <w:rPr>
          <w:color w:val="auto"/>
        </w:rPr>
        <w:t xml:space="preserve">0 tonnes per </w:t>
      </w:r>
      <w:r w:rsidR="00F5107C" w:rsidRPr="00F5107C">
        <w:rPr>
          <w:color w:val="auto"/>
        </w:rPr>
        <w:t>year in 1999-2000, falling to 30</w:t>
      </w:r>
      <w:r w:rsidRPr="00F5107C">
        <w:rPr>
          <w:color w:val="auto"/>
        </w:rPr>
        <w:t xml:space="preserve">0 tonnes per year in 2006-2007, </w:t>
      </w:r>
      <w:r w:rsidR="00F12DF5" w:rsidRPr="00475A16">
        <w:t xml:space="preserve">due </w:t>
      </w:r>
      <w:r w:rsidR="00F12DF5">
        <w:t xml:space="preserve">in part </w:t>
      </w:r>
      <w:r w:rsidR="00F12DF5" w:rsidRPr="00475A16">
        <w:t>to declining n</w:t>
      </w:r>
      <w:r w:rsidR="00F12DF5">
        <w:t>on</w:t>
      </w:r>
      <w:r w:rsidR="00F12DF5" w:rsidRPr="00475A16">
        <w:t>-QPS methyl bromide use</w:t>
      </w:r>
      <w:r w:rsidR="00F12DF5">
        <w:t>, and also a decline in QPS use (possibly due to reduced grain production as a result of the severe drought in SE Australia)</w:t>
      </w:r>
      <w:r w:rsidRPr="00F5107C">
        <w:rPr>
          <w:color w:val="auto"/>
        </w:rPr>
        <w:t>, increasing again to 6</w:t>
      </w:r>
      <w:r w:rsidR="00F5107C" w:rsidRPr="00F5107C">
        <w:rPr>
          <w:color w:val="auto"/>
        </w:rPr>
        <w:t>45</w:t>
      </w:r>
      <w:r w:rsidR="00074BE6" w:rsidRPr="00F5107C">
        <w:rPr>
          <w:color w:val="auto"/>
        </w:rPr>
        <w:t xml:space="preserve"> tonnes </w:t>
      </w:r>
      <w:r w:rsidR="00F5107C" w:rsidRPr="00F5107C">
        <w:rPr>
          <w:color w:val="auto"/>
        </w:rPr>
        <w:t>in 2017</w:t>
      </w:r>
      <w:r w:rsidRPr="00F5107C">
        <w:rPr>
          <w:color w:val="auto"/>
        </w:rPr>
        <w:t xml:space="preserve">, due to increased QPS </w:t>
      </w:r>
      <w:r w:rsidR="00897A18" w:rsidRPr="00F5107C">
        <w:rPr>
          <w:color w:val="auto"/>
        </w:rPr>
        <w:t>methyl bromide</w:t>
      </w:r>
      <w:r w:rsidRPr="00F5107C">
        <w:rPr>
          <w:color w:val="auto"/>
        </w:rPr>
        <w:t xml:space="preserve"> use. The 3</w:t>
      </w:r>
      <w:r w:rsidR="00F5107C" w:rsidRPr="00F5107C">
        <w:rPr>
          <w:color w:val="auto"/>
        </w:rPr>
        <w:t>87</w:t>
      </w:r>
      <w:r w:rsidRPr="00F5107C">
        <w:rPr>
          <w:color w:val="auto"/>
        </w:rPr>
        <w:t xml:space="preserve"> ODP tonnes</w:t>
      </w:r>
      <w:r w:rsidR="009D6246">
        <w:rPr>
          <w:color w:val="auto"/>
        </w:rPr>
        <w:t xml:space="preserve"> of methyl bromide</w:t>
      </w:r>
      <w:r w:rsidRPr="00F5107C">
        <w:rPr>
          <w:color w:val="auto"/>
        </w:rPr>
        <w:t xml:space="preserve"> in 201</w:t>
      </w:r>
      <w:r w:rsidR="00F5107C" w:rsidRPr="00F5107C">
        <w:rPr>
          <w:color w:val="auto"/>
        </w:rPr>
        <w:t>7 are about 32</w:t>
      </w:r>
      <w:r w:rsidRPr="00F5107C">
        <w:rPr>
          <w:color w:val="auto"/>
        </w:rPr>
        <w:t xml:space="preserve">% of Australia’s </w:t>
      </w:r>
      <w:r w:rsidR="009D6246">
        <w:rPr>
          <w:color w:val="auto"/>
        </w:rPr>
        <w:t xml:space="preserve">total </w:t>
      </w:r>
      <w:r w:rsidR="00074BE6" w:rsidRPr="00F5107C">
        <w:rPr>
          <w:color w:val="auto"/>
        </w:rPr>
        <w:t>ODS emissions in ODP tonnes</w:t>
      </w:r>
      <w:r w:rsidRPr="00F5107C">
        <w:rPr>
          <w:color w:val="auto"/>
        </w:rPr>
        <w:t xml:space="preserve">. </w:t>
      </w:r>
      <w:r w:rsidR="00F5107C" w:rsidRPr="00F5107C">
        <w:rPr>
          <w:color w:val="auto"/>
        </w:rPr>
        <w:t>The emissions from the model and those derived from atmospheric data for SE Australia show reasonable overall agreement (within 7%, model higher) over the period 2002-2017</w:t>
      </w:r>
      <w:r w:rsidR="00F5107C">
        <w:t>.</w:t>
      </w:r>
    </w:p>
    <w:p w14:paraId="09A2E887" w14:textId="779956A7" w:rsidR="00CA7B85" w:rsidRPr="00CA7B85" w:rsidRDefault="00F214AF" w:rsidP="00CA7B85">
      <w:pPr>
        <w:pStyle w:val="ListBullet"/>
        <w:rPr>
          <w:color w:val="auto"/>
        </w:rPr>
      </w:pPr>
      <w:r w:rsidRPr="00CA7B85">
        <w:rPr>
          <w:color w:val="auto"/>
        </w:rPr>
        <w:t>A</w:t>
      </w:r>
      <w:r w:rsidR="008264DC" w:rsidRPr="00CA7B85">
        <w:rPr>
          <w:color w:val="auto"/>
        </w:rPr>
        <w:t>ustralian carbon tetrachloride</w:t>
      </w:r>
      <w:r w:rsidRPr="00CA7B85">
        <w:rPr>
          <w:color w:val="auto"/>
        </w:rPr>
        <w:t xml:space="preserve"> emissions estim</w:t>
      </w:r>
      <w:r w:rsidR="0047278C" w:rsidRPr="00CA7B85">
        <w:rPr>
          <w:color w:val="auto"/>
        </w:rPr>
        <w:t>a</w:t>
      </w:r>
      <w:r w:rsidR="00CA7B85" w:rsidRPr="00CA7B85">
        <w:rPr>
          <w:color w:val="auto"/>
        </w:rPr>
        <w:t>ted from Cape Grim data were 230</w:t>
      </w:r>
      <w:r w:rsidRPr="00CA7B85">
        <w:rPr>
          <w:color w:val="auto"/>
        </w:rPr>
        <w:t xml:space="preserve"> tonnes in 1995, declining to below 10</w:t>
      </w:r>
      <w:r w:rsidR="0047278C" w:rsidRPr="00CA7B85">
        <w:rPr>
          <w:color w:val="auto"/>
        </w:rPr>
        <w:t>0 tonnes per year for 2009-2010, before rising again to about 147 tonnes in 2013, decli</w:t>
      </w:r>
      <w:r w:rsidR="00CA7B85" w:rsidRPr="00CA7B85">
        <w:rPr>
          <w:color w:val="auto"/>
        </w:rPr>
        <w:t>ning again to 117 tonnes by 2017</w:t>
      </w:r>
      <w:r w:rsidRPr="00CA7B85">
        <w:rPr>
          <w:color w:val="auto"/>
        </w:rPr>
        <w:t xml:space="preserve">. The </w:t>
      </w:r>
      <w:r w:rsidR="00897A18" w:rsidRPr="00CA7B85">
        <w:rPr>
          <w:color w:val="auto"/>
        </w:rPr>
        <w:t>carbon tetrachloride</w:t>
      </w:r>
      <w:r w:rsidRPr="00CA7B85">
        <w:rPr>
          <w:color w:val="auto"/>
        </w:rPr>
        <w:t xml:space="preserve"> sources seen in the Cape Grim data are </w:t>
      </w:r>
      <w:r w:rsidR="00816B33">
        <w:rPr>
          <w:color w:val="auto"/>
        </w:rPr>
        <w:t>likely</w:t>
      </w:r>
      <w:r w:rsidR="00816B33" w:rsidRPr="00CA7B85">
        <w:rPr>
          <w:color w:val="auto"/>
        </w:rPr>
        <w:t xml:space="preserve"> </w:t>
      </w:r>
      <w:r w:rsidRPr="00CA7B85">
        <w:rPr>
          <w:color w:val="auto"/>
        </w:rPr>
        <w:t>from landfills and/or chlor-alkali production</w:t>
      </w:r>
      <w:r w:rsidR="00816B33">
        <w:rPr>
          <w:color w:val="auto"/>
        </w:rPr>
        <w:t xml:space="preserve">, in the absence of </w:t>
      </w:r>
      <w:r w:rsidR="006F0DD2">
        <w:rPr>
          <w:color w:val="auto"/>
        </w:rPr>
        <w:t>any other explanation</w:t>
      </w:r>
      <w:r w:rsidRPr="00CA7B85">
        <w:rPr>
          <w:color w:val="auto"/>
        </w:rPr>
        <w:t>.</w:t>
      </w:r>
    </w:p>
    <w:p w14:paraId="49BF2EF3" w14:textId="1BCAA380" w:rsidR="004A72DB" w:rsidRPr="008B4995" w:rsidRDefault="004A7ACF" w:rsidP="004A72DB">
      <w:pPr>
        <w:pStyle w:val="ListBullet"/>
        <w:rPr>
          <w:color w:val="auto"/>
        </w:rPr>
      </w:pPr>
      <w:r w:rsidRPr="008B4995">
        <w:rPr>
          <w:color w:val="auto"/>
        </w:rPr>
        <w:t>GWP weight</w:t>
      </w:r>
      <w:r w:rsidR="002D1E8F" w:rsidRPr="008B4995">
        <w:rPr>
          <w:color w:val="auto"/>
        </w:rPr>
        <w:t>ed ODS emissions fell by about 9</w:t>
      </w:r>
      <w:r w:rsidRPr="008B4995">
        <w:rPr>
          <w:color w:val="auto"/>
        </w:rPr>
        <w:t>% per year from 40 M tonnes CO</w:t>
      </w:r>
      <w:r w:rsidRPr="008B4995">
        <w:rPr>
          <w:color w:val="auto"/>
          <w:vertAlign w:val="subscript"/>
        </w:rPr>
        <w:t>2</w:t>
      </w:r>
      <w:r w:rsidR="002D1E8F" w:rsidRPr="008B4995">
        <w:rPr>
          <w:color w:val="auto"/>
        </w:rPr>
        <w:t>-e in 1995 to 6.2</w:t>
      </w:r>
      <w:r w:rsidRPr="008B4995">
        <w:rPr>
          <w:color w:val="auto"/>
        </w:rPr>
        <w:t xml:space="preserve"> M tonnes CO</w:t>
      </w:r>
      <w:r w:rsidRPr="008B4995">
        <w:rPr>
          <w:color w:val="auto"/>
          <w:vertAlign w:val="subscript"/>
        </w:rPr>
        <w:t>2</w:t>
      </w:r>
      <w:r w:rsidR="002D1E8F" w:rsidRPr="008B4995">
        <w:rPr>
          <w:color w:val="auto"/>
        </w:rPr>
        <w:t>-e in 2017</w:t>
      </w:r>
      <w:r w:rsidR="004A72DB" w:rsidRPr="008B4995">
        <w:rPr>
          <w:color w:val="auto"/>
        </w:rPr>
        <w:t xml:space="preserve">. </w:t>
      </w:r>
      <w:r w:rsidRPr="008B4995">
        <w:rPr>
          <w:color w:val="auto"/>
        </w:rPr>
        <w:t>Th</w:t>
      </w:r>
      <w:r w:rsidR="00931908" w:rsidRPr="008B4995">
        <w:rPr>
          <w:color w:val="auto"/>
        </w:rPr>
        <w:t>e fall due to CFCs alone is 27</w:t>
      </w:r>
      <w:r w:rsidR="004A72DB" w:rsidRPr="008B4995">
        <w:rPr>
          <w:color w:val="auto"/>
        </w:rPr>
        <w:t xml:space="preserve"> M tonnes CO</w:t>
      </w:r>
      <w:r w:rsidR="004A72DB" w:rsidRPr="008B4995">
        <w:rPr>
          <w:color w:val="auto"/>
          <w:vertAlign w:val="subscript"/>
        </w:rPr>
        <w:t>2</w:t>
      </w:r>
      <w:r w:rsidR="00931908" w:rsidRPr="008B4995">
        <w:rPr>
          <w:color w:val="auto"/>
        </w:rPr>
        <w:t xml:space="preserve">-e, </w:t>
      </w:r>
      <w:r w:rsidRPr="008B4995">
        <w:rPr>
          <w:color w:val="auto"/>
        </w:rPr>
        <w:t>80</w:t>
      </w:r>
      <w:r w:rsidR="004A72DB" w:rsidRPr="008B4995">
        <w:rPr>
          <w:color w:val="auto"/>
        </w:rPr>
        <w:t>% of the overall decline in GWP-weighted ODS emissions. The 2</w:t>
      </w:r>
      <w:r w:rsidR="00931908" w:rsidRPr="008B4995">
        <w:rPr>
          <w:color w:val="auto"/>
        </w:rPr>
        <w:t>7</w:t>
      </w:r>
      <w:r w:rsidR="004A72DB" w:rsidRPr="008B4995">
        <w:rPr>
          <w:color w:val="auto"/>
        </w:rPr>
        <w:t xml:space="preserve"> M tonnes CO</w:t>
      </w:r>
      <w:r w:rsidR="004A72DB" w:rsidRPr="008B4995">
        <w:rPr>
          <w:color w:val="auto"/>
          <w:vertAlign w:val="subscript"/>
        </w:rPr>
        <w:t>2</w:t>
      </w:r>
      <w:r w:rsidR="004A72DB" w:rsidRPr="008B4995">
        <w:rPr>
          <w:color w:val="auto"/>
        </w:rPr>
        <w:t xml:space="preserve">-e decline in GWP-weighted CFC emissions since 1995 is significant compared to other changes in Australian GHG emissions over the same period. </w:t>
      </w:r>
    </w:p>
    <w:p w14:paraId="46790B0D" w14:textId="3A817A55" w:rsidR="00552120" w:rsidRPr="008B4995" w:rsidRDefault="007A6631" w:rsidP="005261FE">
      <w:pPr>
        <w:pStyle w:val="ListBullet"/>
        <w:rPr>
          <w:color w:val="auto"/>
        </w:rPr>
      </w:pPr>
      <w:r w:rsidRPr="008B4995">
        <w:rPr>
          <w:color w:val="auto"/>
        </w:rPr>
        <w:t>In Australia (as elsewhere) the Montreal Protocol has been very effective in controlling the consumption</w:t>
      </w:r>
      <w:r w:rsidR="00214DAE" w:rsidRPr="008B4995">
        <w:rPr>
          <w:color w:val="auto"/>
        </w:rPr>
        <w:t>, and therefore the emissions,</w:t>
      </w:r>
      <w:r w:rsidRPr="008B4995">
        <w:rPr>
          <w:color w:val="auto"/>
        </w:rPr>
        <w:t xml:space="preserve"> of ODSs that cause stratospheric ozone d</w:t>
      </w:r>
      <w:r w:rsidR="00F8101A" w:rsidRPr="008B4995">
        <w:rPr>
          <w:color w:val="auto"/>
        </w:rPr>
        <w:t>eple</w:t>
      </w:r>
      <w:r w:rsidR="004837D7" w:rsidRPr="008B4995">
        <w:rPr>
          <w:color w:val="auto"/>
        </w:rPr>
        <w:t>tion to the e</w:t>
      </w:r>
      <w:r w:rsidR="00214DAE" w:rsidRPr="008B4995">
        <w:rPr>
          <w:color w:val="auto"/>
        </w:rPr>
        <w:t xml:space="preserve">xtent that ozone recovery is being detected </w:t>
      </w:r>
      <w:r w:rsidR="00BD10B8">
        <w:rPr>
          <w:color w:val="auto"/>
        </w:rPr>
        <w:t xml:space="preserve">over </w:t>
      </w:r>
      <w:r w:rsidR="00A03927">
        <w:rPr>
          <w:color w:val="auto"/>
        </w:rPr>
        <w:t xml:space="preserve">the </w:t>
      </w:r>
      <w:r w:rsidR="00BD10B8">
        <w:rPr>
          <w:color w:val="auto"/>
        </w:rPr>
        <w:t>Antarctic</w:t>
      </w:r>
      <w:r w:rsidR="00214DAE" w:rsidRPr="008B4995">
        <w:rPr>
          <w:color w:val="auto"/>
        </w:rPr>
        <w:t xml:space="preserve">. </w:t>
      </w:r>
    </w:p>
    <w:p w14:paraId="2CA9C558" w14:textId="77777777" w:rsidR="009B6B76" w:rsidRDefault="009B6B76">
      <w:r>
        <w:br w:type="page"/>
      </w:r>
    </w:p>
    <w:p w14:paraId="08048FB9" w14:textId="77777777" w:rsidR="00887FE9" w:rsidRPr="008375F0" w:rsidRDefault="00887FE9" w:rsidP="00864783">
      <w:pPr>
        <w:pStyle w:val="Heading1notnumbered"/>
      </w:pPr>
      <w:bookmarkStart w:id="138" w:name="_Toc249342976"/>
      <w:bookmarkStart w:id="139" w:name="_Toc361152301"/>
      <w:bookmarkStart w:id="140" w:name="_Toc368404769"/>
      <w:bookmarkStart w:id="141" w:name="_Toc39840471"/>
      <w:r w:rsidRPr="008375F0">
        <w:lastRenderedPageBreak/>
        <w:t>References</w:t>
      </w:r>
      <w:bookmarkEnd w:id="138"/>
      <w:bookmarkEnd w:id="139"/>
      <w:bookmarkEnd w:id="140"/>
      <w:bookmarkEnd w:id="141"/>
    </w:p>
    <w:p w14:paraId="320A5C03" w14:textId="77777777" w:rsidR="001E6E4E" w:rsidRDefault="001E6E4E" w:rsidP="00887FE9">
      <w:pPr>
        <w:pStyle w:val="Reference"/>
      </w:pPr>
      <w:bookmarkStart w:id="142" w:name="PCRefList_Melbourne_emissions"/>
      <w:r>
        <w:t>ABARE</w:t>
      </w:r>
      <w:r w:rsidR="00413F88">
        <w:t>S</w:t>
      </w:r>
      <w:r w:rsidR="005261FE">
        <w:t xml:space="preserve">, </w:t>
      </w:r>
      <w:r w:rsidR="005261FE" w:rsidRPr="00BB0559">
        <w:rPr>
          <w:i/>
        </w:rPr>
        <w:t>Australian Crop R</w:t>
      </w:r>
      <w:r w:rsidRPr="00BB0559">
        <w:rPr>
          <w:i/>
        </w:rPr>
        <w:t>eport</w:t>
      </w:r>
      <w:r>
        <w:t>, Australian Bureau of Agricultural and Resource Economics and Sciences</w:t>
      </w:r>
      <w:r w:rsidR="006300EE">
        <w:t>, No. 185, 24</w:t>
      </w:r>
      <w:r w:rsidR="005261FE">
        <w:t xml:space="preserve"> pp</w:t>
      </w:r>
      <w:r w:rsidR="00BB0559">
        <w:t>.</w:t>
      </w:r>
      <w:r w:rsidR="006300EE">
        <w:t>, February 2018</w:t>
      </w:r>
      <w:r w:rsidR="00A17670">
        <w:t>a</w:t>
      </w:r>
      <w:r w:rsidR="005261FE">
        <w:t>.</w:t>
      </w:r>
    </w:p>
    <w:p w14:paraId="5278B495" w14:textId="77777777" w:rsidR="009C1DCA" w:rsidRDefault="009C1DCA" w:rsidP="009C1DCA">
      <w:pPr>
        <w:pStyle w:val="Reference"/>
      </w:pPr>
      <w:r>
        <w:t xml:space="preserve">ABARES, </w:t>
      </w:r>
      <w:r w:rsidRPr="00BB0559">
        <w:rPr>
          <w:i/>
        </w:rPr>
        <w:t>Australian Crop Report</w:t>
      </w:r>
      <w:r>
        <w:t>, Australian Bureau of Agricultural and Resource Economics and Sciences, No. 188, 26 pp., December 2018</w:t>
      </w:r>
      <w:r w:rsidR="00A17670">
        <w:t>b</w:t>
      </w:r>
      <w:r>
        <w:t>.</w:t>
      </w:r>
    </w:p>
    <w:p w14:paraId="7BB49BA1" w14:textId="77777777" w:rsidR="00C24D2E" w:rsidRDefault="00C24D2E" w:rsidP="009C1DCA">
      <w:pPr>
        <w:pStyle w:val="Reference"/>
      </w:pPr>
      <w:r w:rsidRPr="006B416A">
        <w:t>Adcock, K., C. E. Reeves, L. J. Gooch, E. L. Elvidge, P. J. Fraser, R. Langenfelds, C. A. M. Brenninkmeijer, J.-L. Wang, C.-F. Ou-Yang, T. Röckmann, S. O’Doherty, W. T. Sturges, D. E. Oram, M. J. Ashfold, N. M. Hanif and J. C. Laube, CFC-113a (CF</w:t>
      </w:r>
      <w:r w:rsidRPr="006B416A">
        <w:rPr>
          <w:vertAlign w:val="subscript"/>
        </w:rPr>
        <w:t>3</w:t>
      </w:r>
      <w:r w:rsidRPr="006B416A">
        <w:t>CCl</w:t>
      </w:r>
      <w:r w:rsidRPr="006B416A">
        <w:rPr>
          <w:vertAlign w:val="subscript"/>
        </w:rPr>
        <w:t>3</w:t>
      </w:r>
      <w:r w:rsidRPr="006B416A">
        <w:t xml:space="preserve">) in the atmosphere: an update of distributions, trends, emissions and potential source, </w:t>
      </w:r>
      <w:r w:rsidRPr="006B416A">
        <w:rPr>
          <w:i/>
        </w:rPr>
        <w:t>Atmos. Chem. Phys.</w:t>
      </w:r>
      <w:r w:rsidRPr="006B416A">
        <w:t xml:space="preserve">, 18, 4737-4751, </w:t>
      </w:r>
      <w:r w:rsidRPr="006B416A">
        <w:rPr>
          <w:rStyle w:val="hide-on-desktop"/>
        </w:rPr>
        <w:t>doi.org/10.5194/acp-18-4737-2018.</w:t>
      </w:r>
    </w:p>
    <w:p w14:paraId="5AC37815" w14:textId="77777777" w:rsidR="006B105E" w:rsidRDefault="000C0A25" w:rsidP="00887FE9">
      <w:pPr>
        <w:pStyle w:val="Reference"/>
      </w:pPr>
      <w:r w:rsidRPr="0024135D">
        <w:t>Allin, S.</w:t>
      </w:r>
      <w:r w:rsidR="00BB0559">
        <w:t xml:space="preserve"> J.</w:t>
      </w:r>
      <w:r w:rsidRPr="0024135D">
        <w:t>, J.</w:t>
      </w:r>
      <w:r w:rsidR="00BB0559">
        <w:t xml:space="preserve"> C.</w:t>
      </w:r>
      <w:r w:rsidRPr="0024135D">
        <w:t xml:space="preserve"> Laube, E. Witrant, J. Kaiser, E. McKenna, P. Dennis, R. Mulvaney, E. Capron, P. Martinerie, T. R</w:t>
      </w:r>
      <w:r w:rsidR="00BB0559">
        <w:t>ö</w:t>
      </w:r>
      <w:r w:rsidRPr="0024135D">
        <w:t xml:space="preserve">ckmann, T. Blunier, J. Schwander, </w:t>
      </w:r>
      <w:r w:rsidR="007A165B">
        <w:t>P. J. Fraser</w:t>
      </w:r>
      <w:r w:rsidRPr="0024135D">
        <w:t xml:space="preserve">, R. </w:t>
      </w:r>
      <w:r w:rsidR="00BB0559">
        <w:t xml:space="preserve">L. </w:t>
      </w:r>
      <w:r w:rsidRPr="0024135D">
        <w:t xml:space="preserve">Langenfelds </w:t>
      </w:r>
      <w:r w:rsidR="00AD634B">
        <w:t>and</w:t>
      </w:r>
      <w:r w:rsidRPr="0024135D">
        <w:t xml:space="preserve"> W. </w:t>
      </w:r>
      <w:r w:rsidR="00BB0559">
        <w:t xml:space="preserve">T. </w:t>
      </w:r>
      <w:r w:rsidRPr="0024135D">
        <w:t xml:space="preserve">Sturges, </w:t>
      </w:r>
      <w:r w:rsidRPr="0024135D">
        <w:rPr>
          <w:szCs w:val="18"/>
        </w:rPr>
        <w:t>Chlorine isotope composition in chlorofluorocarbons CFC-11, CFC-12 and CFC-113 in firn, stratospheric and tropospheric air</w:t>
      </w:r>
      <w:r w:rsidRPr="0024135D">
        <w:t xml:space="preserve">, </w:t>
      </w:r>
      <w:r>
        <w:rPr>
          <w:i/>
        </w:rPr>
        <w:t>Atmos. Chem. Phys</w:t>
      </w:r>
      <w:r w:rsidRPr="0024135D">
        <w:rPr>
          <w:i/>
        </w:rPr>
        <w:t xml:space="preserve">., </w:t>
      </w:r>
      <w:r>
        <w:t xml:space="preserve">15, 3867-6877, </w:t>
      </w:r>
      <w:r w:rsidR="00BB0559" w:rsidRPr="00BB0559">
        <w:t>doi:10.5194/acp-15-6867-2015</w:t>
      </w:r>
      <w:r w:rsidR="00BB0559">
        <w:t>,</w:t>
      </w:r>
      <w:r w:rsidR="00BB0559" w:rsidRPr="00BB0559">
        <w:t xml:space="preserve"> </w:t>
      </w:r>
      <w:r>
        <w:t>2015.</w:t>
      </w:r>
    </w:p>
    <w:p w14:paraId="17E29C91" w14:textId="77777777" w:rsidR="00C07DB1" w:rsidRPr="00FC0305" w:rsidRDefault="00C07DB1" w:rsidP="00887FE9">
      <w:pPr>
        <w:pStyle w:val="Reference"/>
      </w:pPr>
      <w:r w:rsidRPr="00FC0305">
        <w:t>Bekki</w:t>
      </w:r>
      <w:r w:rsidR="001F091B" w:rsidRPr="00FC0305">
        <w:t>,</w:t>
      </w:r>
      <w:r w:rsidR="00293C48" w:rsidRPr="00FC0305">
        <w:t xml:space="preserve"> </w:t>
      </w:r>
      <w:r w:rsidR="001F091B" w:rsidRPr="00FC0305">
        <w:t>S.</w:t>
      </w:r>
      <w:r w:rsidR="00293C48" w:rsidRPr="00FC0305">
        <w:t xml:space="preserve"> </w:t>
      </w:r>
      <w:r w:rsidR="00AD634B">
        <w:t>and</w:t>
      </w:r>
      <w:r w:rsidR="00293C48" w:rsidRPr="00FC0305">
        <w:t xml:space="preserve"> </w:t>
      </w:r>
      <w:r w:rsidR="001F091B" w:rsidRPr="00FC0305">
        <w:t>G.</w:t>
      </w:r>
      <w:r w:rsidR="00293C48" w:rsidRPr="00FC0305">
        <w:t xml:space="preserve"> </w:t>
      </w:r>
      <w:r w:rsidRPr="00FC0305">
        <w:t>Bodek</w:t>
      </w:r>
      <w:r w:rsidR="001F091B" w:rsidRPr="00FC0305">
        <w:t>e</w:t>
      </w:r>
      <w:r w:rsidR="00BE1A76" w:rsidRPr="00FC0305">
        <w:t>r</w:t>
      </w:r>
      <w:r w:rsidR="001F091B" w:rsidRPr="00FC0305">
        <w:t>,</w:t>
      </w:r>
      <w:r w:rsidR="00293C48" w:rsidRPr="00FC0305">
        <w:t xml:space="preserve"> </w:t>
      </w:r>
      <w:r w:rsidR="00BE1A76" w:rsidRPr="00FC0305">
        <w:t>Coordinating</w:t>
      </w:r>
      <w:r w:rsidR="00293C48" w:rsidRPr="00FC0305">
        <w:t xml:space="preserve"> </w:t>
      </w:r>
      <w:r w:rsidR="00BE1A76" w:rsidRPr="00FC0305">
        <w:t>Lead</w:t>
      </w:r>
      <w:r w:rsidR="00293C48" w:rsidRPr="00FC0305">
        <w:t xml:space="preserve"> </w:t>
      </w:r>
      <w:r w:rsidR="00BE1A76" w:rsidRPr="00FC0305">
        <w:t>Authors,</w:t>
      </w:r>
      <w:r w:rsidR="00293C48" w:rsidRPr="00FC0305">
        <w:t xml:space="preserve"> </w:t>
      </w:r>
      <w:r w:rsidR="001F091B" w:rsidRPr="00FC0305">
        <w:t>Future</w:t>
      </w:r>
      <w:r w:rsidR="00293C48" w:rsidRPr="00FC0305">
        <w:t xml:space="preserve"> </w:t>
      </w:r>
      <w:r w:rsidR="001F091B" w:rsidRPr="00FC0305">
        <w:t>Ozone</w:t>
      </w:r>
      <w:r w:rsidR="00293C48" w:rsidRPr="00FC0305">
        <w:t xml:space="preserve"> </w:t>
      </w:r>
      <w:r w:rsidR="001F091B" w:rsidRPr="00FC0305">
        <w:t>and</w:t>
      </w:r>
      <w:r w:rsidR="00293C48" w:rsidRPr="00FC0305">
        <w:t xml:space="preserve"> </w:t>
      </w:r>
      <w:r w:rsidR="001F091B" w:rsidRPr="00FC0305">
        <w:t>Its</w:t>
      </w:r>
      <w:r w:rsidR="00293C48" w:rsidRPr="00FC0305">
        <w:t xml:space="preserve"> </w:t>
      </w:r>
      <w:r w:rsidR="001F091B" w:rsidRPr="00FC0305">
        <w:t>Impact</w:t>
      </w:r>
      <w:r w:rsidR="00293C48" w:rsidRPr="00FC0305">
        <w:t xml:space="preserve"> </w:t>
      </w:r>
      <w:r w:rsidR="001F091B" w:rsidRPr="00FC0305">
        <w:t>on</w:t>
      </w:r>
      <w:r w:rsidR="00293C48" w:rsidRPr="00FC0305">
        <w:t xml:space="preserve"> </w:t>
      </w:r>
      <w:r w:rsidR="001F091B" w:rsidRPr="00FC0305">
        <w:t>Surface</w:t>
      </w:r>
      <w:r w:rsidR="00293C48" w:rsidRPr="00FC0305">
        <w:t xml:space="preserve"> </w:t>
      </w:r>
      <w:r w:rsidR="001F091B" w:rsidRPr="00FC0305">
        <w:t>UV,</w:t>
      </w:r>
      <w:r w:rsidR="00293C48" w:rsidRPr="00FC0305">
        <w:t xml:space="preserve"> </w:t>
      </w:r>
      <w:r w:rsidRPr="00FC0305">
        <w:rPr>
          <w:rFonts w:cs="Arial"/>
        </w:rPr>
        <w:t>Chapter</w:t>
      </w:r>
      <w:r w:rsidR="00293C48" w:rsidRPr="00FC0305">
        <w:rPr>
          <w:rFonts w:cs="Arial"/>
        </w:rPr>
        <w:t xml:space="preserve"> </w:t>
      </w:r>
      <w:r w:rsidR="001F091B" w:rsidRPr="00FC0305">
        <w:rPr>
          <w:rFonts w:cs="Arial"/>
        </w:rPr>
        <w:t>3</w:t>
      </w:r>
      <w:r w:rsidR="00293C48" w:rsidRPr="00FC0305">
        <w:rPr>
          <w:rFonts w:cs="Arial"/>
        </w:rPr>
        <w:t xml:space="preserve"> </w:t>
      </w:r>
      <w:r w:rsidRPr="00FC0305">
        <w:rPr>
          <w:rFonts w:cs="Arial"/>
        </w:rPr>
        <w:t>in</w:t>
      </w:r>
      <w:r w:rsidR="00293C48" w:rsidRPr="00FC0305">
        <w:rPr>
          <w:rFonts w:cs="Arial"/>
        </w:rPr>
        <w:t xml:space="preserve"> </w:t>
      </w:r>
      <w:r w:rsidRPr="00FC0305">
        <w:rPr>
          <w:rFonts w:cs="Arial"/>
          <w:i/>
          <w:iCs/>
        </w:rPr>
        <w:t>Scientific</w:t>
      </w:r>
      <w:r w:rsidR="00293C48" w:rsidRPr="00FC0305">
        <w:rPr>
          <w:rFonts w:cs="Arial"/>
          <w:i/>
          <w:iCs/>
        </w:rPr>
        <w:t xml:space="preserve"> </w:t>
      </w:r>
      <w:r w:rsidRPr="00FC0305">
        <w:rPr>
          <w:rFonts w:cs="Arial"/>
          <w:i/>
          <w:iCs/>
        </w:rPr>
        <w:t>Assessment</w:t>
      </w:r>
      <w:r w:rsidR="00293C48" w:rsidRPr="00FC0305">
        <w:rPr>
          <w:rFonts w:cs="Arial"/>
          <w:i/>
          <w:iCs/>
        </w:rPr>
        <w:t xml:space="preserve"> </w:t>
      </w:r>
      <w:r w:rsidRPr="00FC0305">
        <w:rPr>
          <w:rFonts w:cs="Arial"/>
          <w:i/>
          <w:iCs/>
        </w:rPr>
        <w:t>of</w:t>
      </w:r>
      <w:r w:rsidR="00293C48" w:rsidRPr="00FC0305">
        <w:rPr>
          <w:rFonts w:cs="Arial"/>
          <w:i/>
          <w:iCs/>
        </w:rPr>
        <w:t xml:space="preserve"> </w:t>
      </w:r>
      <w:r w:rsidRPr="00FC0305">
        <w:rPr>
          <w:rFonts w:cs="Arial"/>
          <w:i/>
          <w:iCs/>
        </w:rPr>
        <w:t>Ozone</w:t>
      </w:r>
      <w:r w:rsidR="00293C48" w:rsidRPr="00FC0305">
        <w:rPr>
          <w:rFonts w:cs="Arial"/>
          <w:i/>
          <w:iCs/>
        </w:rPr>
        <w:t xml:space="preserve"> </w:t>
      </w:r>
      <w:r w:rsidRPr="00FC0305">
        <w:rPr>
          <w:rFonts w:cs="Arial"/>
          <w:i/>
          <w:iCs/>
        </w:rPr>
        <w:t>Depletion:</w:t>
      </w:r>
      <w:r w:rsidR="00293C48" w:rsidRPr="00FC0305">
        <w:rPr>
          <w:rFonts w:cs="Arial"/>
          <w:i/>
          <w:iCs/>
        </w:rPr>
        <w:t xml:space="preserve"> </w:t>
      </w:r>
      <w:r w:rsidRPr="00FC0305">
        <w:rPr>
          <w:rFonts w:cs="Arial"/>
          <w:i/>
          <w:iCs/>
        </w:rPr>
        <w:t>2010</w:t>
      </w:r>
      <w:r w:rsidRPr="00FC0305">
        <w:rPr>
          <w:rFonts w:cs="Arial"/>
        </w:rPr>
        <w:t>,</w:t>
      </w:r>
      <w:r w:rsidR="00293C48" w:rsidRPr="00FC0305">
        <w:rPr>
          <w:rFonts w:cs="Arial"/>
        </w:rPr>
        <w:t xml:space="preserve"> </w:t>
      </w:r>
      <w:r w:rsidRPr="00FC0305">
        <w:rPr>
          <w:rFonts w:cs="Arial"/>
        </w:rPr>
        <w:t>WMO</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Ozone</w:t>
      </w:r>
      <w:r w:rsidR="00293C48" w:rsidRPr="00FC0305">
        <w:rPr>
          <w:rFonts w:cs="Arial"/>
        </w:rPr>
        <w:t xml:space="preserve"> </w:t>
      </w:r>
      <w:r w:rsidRPr="00FC0305">
        <w:rPr>
          <w:rFonts w:cs="Arial"/>
        </w:rPr>
        <w:t>Research</w:t>
      </w:r>
      <w:r w:rsidR="00293C48" w:rsidRPr="00FC0305">
        <w:rPr>
          <w:rFonts w:cs="Arial"/>
        </w:rPr>
        <w:t xml:space="preserve"> </w:t>
      </w:r>
      <w:r w:rsidRPr="00FC0305">
        <w:rPr>
          <w:rFonts w:cs="Arial"/>
        </w:rPr>
        <w:t>and</w:t>
      </w:r>
      <w:r w:rsidR="00293C48" w:rsidRPr="00FC0305">
        <w:rPr>
          <w:rFonts w:cs="Arial"/>
        </w:rPr>
        <w:t xml:space="preserve"> </w:t>
      </w:r>
      <w:r w:rsidRPr="00FC0305">
        <w:rPr>
          <w:rFonts w:cs="Arial"/>
        </w:rPr>
        <w:t>Monitoring</w:t>
      </w:r>
      <w:r w:rsidR="00293C48" w:rsidRPr="00FC0305">
        <w:rPr>
          <w:rFonts w:cs="Arial"/>
        </w:rPr>
        <w:t xml:space="preserve"> </w:t>
      </w:r>
      <w:r w:rsidRPr="00FC0305">
        <w:rPr>
          <w:rFonts w:cs="Arial"/>
        </w:rPr>
        <w:t>Project</w:t>
      </w:r>
      <w:r w:rsidR="00293C48" w:rsidRPr="00FC0305">
        <w:rPr>
          <w:rFonts w:cs="Arial"/>
        </w:rPr>
        <w:t xml:space="preserve"> </w:t>
      </w:r>
      <w:r w:rsidRPr="00FC0305">
        <w:rPr>
          <w:rFonts w:cs="Arial"/>
        </w:rPr>
        <w:t>–</w:t>
      </w:r>
      <w:r w:rsidR="00293C48" w:rsidRPr="00FC0305">
        <w:rPr>
          <w:rFonts w:cs="Arial"/>
        </w:rPr>
        <w:t xml:space="preserve"> </w:t>
      </w:r>
      <w:r w:rsidRPr="00FC0305">
        <w:rPr>
          <w:rFonts w:cs="Arial"/>
        </w:rPr>
        <w:t>Report</w:t>
      </w:r>
      <w:r w:rsidR="00293C48" w:rsidRPr="00FC0305">
        <w:rPr>
          <w:rFonts w:cs="Arial"/>
        </w:rPr>
        <w:t xml:space="preserve"> </w:t>
      </w:r>
      <w:r w:rsidRPr="00FC0305">
        <w:rPr>
          <w:rFonts w:cs="Arial"/>
        </w:rPr>
        <w:t>No.</w:t>
      </w:r>
      <w:r w:rsidR="00293C48" w:rsidRPr="00FC0305">
        <w:rPr>
          <w:rFonts w:cs="Arial"/>
        </w:rPr>
        <w:t xml:space="preserve"> </w:t>
      </w:r>
      <w:r w:rsidRPr="00FC0305">
        <w:rPr>
          <w:rFonts w:cs="Arial"/>
        </w:rPr>
        <w:t>52,</w:t>
      </w:r>
      <w:r w:rsidR="00293C48" w:rsidRPr="00FC0305">
        <w:rPr>
          <w:rFonts w:cs="Arial"/>
        </w:rPr>
        <w:t xml:space="preserve"> </w:t>
      </w:r>
      <w:r w:rsidR="001F091B" w:rsidRPr="00FC0305">
        <w:rPr>
          <w:rFonts w:cs="Arial"/>
        </w:rPr>
        <w:t>3.1-3.60</w:t>
      </w:r>
      <w:r w:rsidRPr="00FC0305">
        <w:rPr>
          <w:rFonts w:cs="Arial"/>
        </w:rPr>
        <w:t>,</w:t>
      </w:r>
      <w:r w:rsidR="00293C48" w:rsidRPr="00FC0305">
        <w:rPr>
          <w:rFonts w:cs="Arial"/>
        </w:rPr>
        <w:t xml:space="preserve"> </w:t>
      </w:r>
      <w:r w:rsidRPr="00FC0305">
        <w:rPr>
          <w:rFonts w:cs="Arial"/>
        </w:rPr>
        <w:t>2011.</w:t>
      </w:r>
    </w:p>
    <w:p w14:paraId="6B9D1F78" w14:textId="77777777" w:rsidR="00E60953" w:rsidRDefault="00E60953" w:rsidP="00E60953">
      <w:pPr>
        <w:pStyle w:val="Reference"/>
      </w:pPr>
      <w:r>
        <w:t xml:space="preserve">Brodribb, P. </w:t>
      </w:r>
      <w:r w:rsidR="00AD634B">
        <w:t>and</w:t>
      </w:r>
      <w:r>
        <w:t xml:space="preserve"> M. McCann</w:t>
      </w:r>
      <w:r w:rsidRPr="002A58DD">
        <w:rPr>
          <w:i/>
        </w:rPr>
        <w:t>, Cold Hard Facts 2: a study of the refrigeration and air conditioning industry in Australia</w:t>
      </w:r>
      <w:r>
        <w:t xml:space="preserve">, Expert Group and Thinkwell Australia, Canberra, ACT, Australia, </w:t>
      </w:r>
      <w:r w:rsidR="00262A04">
        <w:t xml:space="preserve">134 pp., </w:t>
      </w:r>
      <w:r>
        <w:t>2013.</w:t>
      </w:r>
    </w:p>
    <w:p w14:paraId="05CD32A9" w14:textId="77777777" w:rsidR="00262A04" w:rsidRDefault="00262A04" w:rsidP="00E60953">
      <w:pPr>
        <w:pStyle w:val="Reference"/>
      </w:pPr>
      <w:r>
        <w:t xml:space="preserve">Brodribb, P. </w:t>
      </w:r>
      <w:r w:rsidR="00AD634B">
        <w:t>and</w:t>
      </w:r>
      <w:r>
        <w:t xml:space="preserve"> M. McCann</w:t>
      </w:r>
      <w:r w:rsidRPr="002A58DD">
        <w:rPr>
          <w:i/>
        </w:rPr>
        <w:t xml:space="preserve">, </w:t>
      </w:r>
      <w:r>
        <w:rPr>
          <w:i/>
        </w:rPr>
        <w:t>A study into HFC consumption in Australia</w:t>
      </w:r>
      <w:r>
        <w:t>, Expert Group, Canberra, ACT, Australia, 129 pp., 2014.</w:t>
      </w:r>
    </w:p>
    <w:p w14:paraId="2C1D3ECF" w14:textId="77777777" w:rsidR="006B105E" w:rsidRDefault="004663B4" w:rsidP="004663B4">
      <w:pPr>
        <w:pStyle w:val="Reference"/>
      </w:pPr>
      <w:r>
        <w:t xml:space="preserve">Brodribb, P. </w:t>
      </w:r>
      <w:r w:rsidR="00AD634B">
        <w:t>and</w:t>
      </w:r>
      <w:r>
        <w:t xml:space="preserve"> M. McCann, </w:t>
      </w:r>
      <w:r w:rsidRPr="004663B4">
        <w:rPr>
          <w:i/>
        </w:rPr>
        <w:t>Assessment of environmental impacts from the Ozone Protection and Synthetic Greenhouse Gas Management Act 1989</w:t>
      </w:r>
      <w:r>
        <w:t xml:space="preserve">, Expert Group, Canberra, ACT, Australia, </w:t>
      </w:r>
      <w:r w:rsidR="00A01923">
        <w:t xml:space="preserve">for the DoE, </w:t>
      </w:r>
      <w:r>
        <w:t>April 2015</w:t>
      </w:r>
      <w:r w:rsidR="00A01923">
        <w:t>a</w:t>
      </w:r>
      <w:r>
        <w:t>.</w:t>
      </w:r>
    </w:p>
    <w:p w14:paraId="78FF54A0" w14:textId="77777777" w:rsidR="00A01923" w:rsidRDefault="00A01923" w:rsidP="004663B4">
      <w:pPr>
        <w:pStyle w:val="Reference"/>
        <w:rPr>
          <w:rFonts w:eastAsia="Times New Roman"/>
        </w:rPr>
      </w:pPr>
      <w:r>
        <w:t xml:space="preserve">Brodribb, P. </w:t>
      </w:r>
      <w:r w:rsidR="00AD634B">
        <w:t>and</w:t>
      </w:r>
      <w:r>
        <w:t xml:space="preserve"> M. McCann</w:t>
      </w:r>
      <w:r>
        <w:rPr>
          <w:rFonts w:eastAsia="Times New Roman"/>
        </w:rPr>
        <w:t>, Environmental impacts of refrigerant gas in end-of- life vehicles in Australia, Expert Group, Canberra, ACT, Australia, for the DoE, March 2015b.</w:t>
      </w:r>
    </w:p>
    <w:p w14:paraId="765E7EA0" w14:textId="77777777" w:rsidR="0075177D" w:rsidRPr="0075177D" w:rsidRDefault="0075177D" w:rsidP="0075177D">
      <w:pPr>
        <w:pStyle w:val="Reference"/>
      </w:pPr>
      <w:r>
        <w:t>Brodribb, P. and M. McCann</w:t>
      </w:r>
      <w:r>
        <w:rPr>
          <w:i/>
        </w:rPr>
        <w:t>, Cold Hard Facts 3</w:t>
      </w:r>
      <w:r w:rsidRPr="002A58DD">
        <w:rPr>
          <w:i/>
        </w:rPr>
        <w:t>: a study of the refrigeration and air conditioning industry in Australia</w:t>
      </w:r>
      <w:r>
        <w:t>, Expert Group and Thinkwell Australia, Canberra, ACT, Australia, 202 pp., 2018.</w:t>
      </w:r>
    </w:p>
    <w:p w14:paraId="222CADBF" w14:textId="77777777" w:rsidR="00D3220C" w:rsidRPr="00FC0305" w:rsidRDefault="00D3220C" w:rsidP="00887FE9">
      <w:pPr>
        <w:pStyle w:val="Reference"/>
      </w:pPr>
      <w:r w:rsidRPr="00FC0305">
        <w:t>Butler,</w:t>
      </w:r>
      <w:r w:rsidR="00293C48" w:rsidRPr="00FC0305">
        <w:t xml:space="preserve"> </w:t>
      </w:r>
      <w:r w:rsidRPr="00FC0305">
        <w:t>J.,</w:t>
      </w:r>
      <w:r w:rsidR="00293C48" w:rsidRPr="00FC0305">
        <w:t xml:space="preserve"> </w:t>
      </w:r>
      <w:r w:rsidR="007A165B">
        <w:t>J. W. Elkins</w:t>
      </w:r>
      <w:r w:rsidRPr="00FC0305">
        <w:t>,</w:t>
      </w:r>
      <w:r w:rsidR="00293C48" w:rsidRPr="00FC0305">
        <w:t xml:space="preserve"> </w:t>
      </w:r>
      <w:r w:rsidR="007A165B">
        <w:t>B. R. Hall</w:t>
      </w:r>
      <w:r w:rsidRPr="00FC0305">
        <w:t>,</w:t>
      </w:r>
      <w:r w:rsidR="00293C48" w:rsidRPr="00FC0305">
        <w:t xml:space="preserve"> </w:t>
      </w:r>
      <w:r w:rsidR="007A165B">
        <w:t>S. A. Montzka</w:t>
      </w:r>
      <w:r w:rsidRPr="00FC0305">
        <w:t>,</w:t>
      </w:r>
      <w:r w:rsidR="00293C48" w:rsidRPr="00FC0305">
        <w:t xml:space="preserve"> </w:t>
      </w:r>
      <w:r w:rsidRPr="00FC0305">
        <w:t>S.</w:t>
      </w:r>
      <w:r w:rsidR="00293C48" w:rsidRPr="00FC0305">
        <w:t xml:space="preserve"> </w:t>
      </w:r>
      <w:r w:rsidRPr="00FC0305">
        <w:t>Cummings,</w:t>
      </w:r>
      <w:r w:rsidR="00293C48" w:rsidRPr="00FC0305">
        <w:t xml:space="preserve"> </w:t>
      </w:r>
      <w:r w:rsidR="007A165B">
        <w:t>P. J. Fraser</w:t>
      </w:r>
      <w:r w:rsidR="00293C48" w:rsidRPr="00FC0305">
        <w:t xml:space="preserve"> </w:t>
      </w:r>
      <w:r w:rsidR="00AD634B">
        <w:t>and</w:t>
      </w:r>
      <w:r w:rsidR="00293C48" w:rsidRPr="00FC0305">
        <w:t xml:space="preserve"> </w:t>
      </w:r>
      <w:r w:rsidR="007A165B">
        <w:t>L. W. Porter</w:t>
      </w:r>
      <w:r w:rsidRPr="00FC0305">
        <w:t>,</w:t>
      </w:r>
      <w:r w:rsidR="00293C48" w:rsidRPr="00FC0305">
        <w:t xml:space="preserve"> </w:t>
      </w:r>
      <w:r w:rsidRPr="00FC0305">
        <w:t>Recent</w:t>
      </w:r>
      <w:r w:rsidR="00293C48" w:rsidRPr="00FC0305">
        <w:t xml:space="preserve"> </w:t>
      </w:r>
      <w:r w:rsidRPr="00FC0305">
        <w:t>trends</w:t>
      </w:r>
      <w:r w:rsidR="00293C48" w:rsidRPr="00FC0305">
        <w:t xml:space="preserve"> </w:t>
      </w:r>
      <w:r w:rsidRPr="00FC0305">
        <w:t>in</w:t>
      </w:r>
      <w:r w:rsidR="00293C48" w:rsidRPr="00FC0305">
        <w:t xml:space="preserve"> </w:t>
      </w:r>
      <w:r w:rsidRPr="00FC0305">
        <w:t>the</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mixing</w:t>
      </w:r>
      <w:r w:rsidR="00293C48" w:rsidRPr="00FC0305">
        <w:t xml:space="preserve"> </w:t>
      </w:r>
      <w:r w:rsidRPr="00FC0305">
        <w:t>ratios</w:t>
      </w:r>
      <w:r w:rsidR="00293C48" w:rsidRPr="00FC0305">
        <w:t xml:space="preserve"> </w:t>
      </w:r>
      <w:r w:rsidRPr="00FC0305">
        <w:t>of</w:t>
      </w:r>
      <w:r w:rsidR="00293C48" w:rsidRPr="00FC0305">
        <w:t xml:space="preserve"> </w:t>
      </w:r>
      <w:r w:rsidRPr="00FC0305">
        <w:t>Halon-1301</w:t>
      </w:r>
      <w:r w:rsidR="00293C48" w:rsidRPr="00FC0305">
        <w:t xml:space="preserve"> </w:t>
      </w:r>
      <w:r w:rsidRPr="00FC0305">
        <w:t>and</w:t>
      </w:r>
      <w:r w:rsidR="00293C48" w:rsidRPr="00FC0305">
        <w:t xml:space="preserve"> </w:t>
      </w:r>
      <w:r w:rsidRPr="00FC0305">
        <w:t>Halon-1211</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413F88">
        <w:rPr>
          <w:i/>
        </w:rPr>
        <w:t>1991</w:t>
      </w:r>
      <w:r w:rsidRPr="00FC0305">
        <w:t>,</w:t>
      </w:r>
      <w:r w:rsidR="00293C48" w:rsidRPr="00FC0305">
        <w:t xml:space="preserve"> </w:t>
      </w:r>
      <w:r w:rsidRPr="00FC0305">
        <w:t>A.</w:t>
      </w:r>
      <w:r w:rsidR="00293C48" w:rsidRPr="00FC0305">
        <w:t xml:space="preserve"> </w:t>
      </w:r>
      <w:r w:rsidRPr="00FC0305">
        <w:t>Dick</w:t>
      </w:r>
      <w:r w:rsidR="00293C48" w:rsidRPr="00FC0305">
        <w:t xml:space="preserve"> </w:t>
      </w:r>
      <w:r w:rsidR="00AD634B">
        <w:t>and</w:t>
      </w:r>
      <w:r w:rsidR="00293C48" w:rsidRPr="00FC0305">
        <w:t xml:space="preserve"> </w:t>
      </w:r>
      <w:r w:rsidRPr="00FC0305">
        <w:t>J.</w:t>
      </w:r>
      <w:r w:rsidR="00293C48" w:rsidRPr="00FC0305">
        <w:t xml:space="preserve"> </w:t>
      </w:r>
      <w:r w:rsidRPr="00FC0305">
        <w:t>Gras</w:t>
      </w:r>
      <w:r w:rsidR="00293C48" w:rsidRPr="00FC0305">
        <w:t xml:space="preserve"> </w:t>
      </w:r>
      <w:r w:rsidRPr="00FC0305">
        <w:t>(eds.),</w:t>
      </w:r>
      <w:r w:rsidR="00293C48" w:rsidRPr="00FC0305">
        <w:t xml:space="preserve"> </w:t>
      </w:r>
      <w:r w:rsidRPr="00FC0305">
        <w:t>Department</w:t>
      </w:r>
      <w:r w:rsidR="00293C48" w:rsidRPr="00FC0305">
        <w:t xml:space="preserve"> </w:t>
      </w:r>
      <w:r w:rsidRPr="00FC0305">
        <w:t>of</w:t>
      </w:r>
      <w:r w:rsidR="00293C48" w:rsidRPr="00FC0305">
        <w:t xml:space="preserve"> </w:t>
      </w:r>
      <w:r w:rsidRPr="00FC0305">
        <w:t>the</w:t>
      </w:r>
      <w:r w:rsidR="00293C48" w:rsidRPr="00FC0305">
        <w:t xml:space="preserve"> </w:t>
      </w:r>
      <w:r w:rsidRPr="00FC0305">
        <w:t>Environment,</w:t>
      </w:r>
      <w:r w:rsidR="00293C48" w:rsidRPr="00FC0305">
        <w:t xml:space="preserve"> </w:t>
      </w:r>
      <w:r w:rsidRPr="00FC0305">
        <w:t>Sport</w:t>
      </w:r>
      <w:r w:rsidR="00293C48" w:rsidRPr="00FC0305">
        <w:t xml:space="preserve"> </w:t>
      </w:r>
      <w:r w:rsidRPr="00FC0305">
        <w:t>and</w:t>
      </w:r>
      <w:r w:rsidR="00293C48" w:rsidRPr="00FC0305">
        <w:t xml:space="preserve"> </w:t>
      </w:r>
      <w:r w:rsidRPr="00FC0305">
        <w:t>Territories,</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Division</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29-32,</w:t>
      </w:r>
      <w:r w:rsidR="00293C48" w:rsidRPr="00FC0305">
        <w:t xml:space="preserve"> </w:t>
      </w:r>
      <w:r w:rsidRPr="00FC0305">
        <w:t>1994.</w:t>
      </w:r>
    </w:p>
    <w:p w14:paraId="27124856" w14:textId="77777777" w:rsidR="00217B7E" w:rsidRDefault="00217B7E" w:rsidP="00217B7E">
      <w:pPr>
        <w:pStyle w:val="Reference"/>
        <w:rPr>
          <w:rFonts w:cs="Arial"/>
          <w:iCs/>
        </w:rPr>
      </w:pPr>
      <w:r w:rsidRPr="006B416A">
        <w:t xml:space="preserve">Carpenter, L. J. and J. S. Daniel, Lead Authors, Scenarios and Information for Policy Makers, </w:t>
      </w:r>
      <w:r w:rsidRPr="006B416A">
        <w:rPr>
          <w:rFonts w:cs="Arial"/>
        </w:rPr>
        <w:t xml:space="preserve">Chapter 6 in </w:t>
      </w:r>
      <w:r w:rsidRPr="006B416A">
        <w:rPr>
          <w:rFonts w:cs="Arial"/>
          <w:i/>
          <w:iCs/>
        </w:rPr>
        <w:t>Scientific Assessment of Ozone Depletion: 2018</w:t>
      </w:r>
      <w:r w:rsidRPr="006B416A">
        <w:rPr>
          <w:rFonts w:cs="Arial"/>
          <w:iCs/>
        </w:rPr>
        <w:t xml:space="preserve">, Global Ozone Research and Monitoring Project – Report No. 58, 588 pp., Geneva, Switzerland, 2018. </w:t>
      </w:r>
    </w:p>
    <w:p w14:paraId="036DDDD1" w14:textId="77777777" w:rsidR="000E72D7" w:rsidRDefault="000E72D7" w:rsidP="00887FE9">
      <w:pPr>
        <w:pStyle w:val="Reference"/>
        <w:rPr>
          <w:rFonts w:cs="Arial"/>
          <w:iCs/>
        </w:rPr>
      </w:pPr>
      <w:r w:rsidRPr="00FC0305">
        <w:t xml:space="preserve">Carpenter, L. </w:t>
      </w:r>
      <w:r w:rsidR="00AD634B">
        <w:t>and</w:t>
      </w:r>
      <w:r w:rsidRPr="00FC0305">
        <w:t xml:space="preserve"> S. Reimann</w:t>
      </w:r>
      <w:r w:rsidRPr="00FC0305">
        <w:rPr>
          <w:rFonts w:cs="Arial"/>
          <w:szCs w:val="18"/>
        </w:rPr>
        <w:t xml:space="preserve">, Lead Authors, Update on </w:t>
      </w:r>
      <w:r w:rsidRPr="00FC0305">
        <w:rPr>
          <w:rFonts w:cs="Arial"/>
        </w:rPr>
        <w:t xml:space="preserve">Ozone-Depleting Substances (ODSs) and Other Gases of Interest to the Montreal Protocol, Chapter 1 in </w:t>
      </w:r>
      <w:r w:rsidRPr="00FC0305">
        <w:rPr>
          <w:rFonts w:cs="Arial"/>
          <w:i/>
          <w:iCs/>
        </w:rPr>
        <w:t>Scientific Assessment of Ozone Depletion: 2014</w:t>
      </w:r>
      <w:r w:rsidR="00C1162C">
        <w:rPr>
          <w:rFonts w:cs="Arial"/>
          <w:iCs/>
        </w:rPr>
        <w:t>, Global Ozone Research and Monitoring Project – Report No. 55, 416 pp., Geneva, Switzerland, 2014.</w:t>
      </w:r>
    </w:p>
    <w:p w14:paraId="28E354D9" w14:textId="77777777" w:rsidR="000E282B" w:rsidRPr="00FC0305" w:rsidRDefault="000E282B" w:rsidP="00887FE9">
      <w:pPr>
        <w:pStyle w:val="Reference"/>
      </w:pPr>
      <w:r w:rsidRPr="008F6667">
        <w:t xml:space="preserve">Chipperfield, M., Q. Liang, M. Rigby, R. Hossaini, S. Montzka, S. Dhomse, W. Feng, R. Prinn, R. Weiss, C. Harth, P. Salameh, J. Muhle, S. O'Doherty, D. Young, P. Simmonds, P. Krummel, P. Fraser, L. Steele, J. Happell, R. Rhew, J. Butler, S. Yvon-Lewis, B. Hall, D. Nance, F. Moore, B. Miller, J. Elkins, J. Harrison, E. Atlas &amp; E. Mahieu, Model sensitivity studies of the decrease in atmospheric carbon tetrachloride, </w:t>
      </w:r>
      <w:r w:rsidRPr="008F6667">
        <w:rPr>
          <w:i/>
        </w:rPr>
        <w:t xml:space="preserve">Atmos. Chem. Phys., </w:t>
      </w:r>
      <w:r w:rsidRPr="008F6667">
        <w:t>16, 15741–15754, 2016, doi:10.5194/acp-16-15741-2016.</w:t>
      </w:r>
    </w:p>
    <w:p w14:paraId="343ACBF8" w14:textId="77777777" w:rsidR="006B105E" w:rsidRDefault="00064142" w:rsidP="00C34FAE">
      <w:pPr>
        <w:pStyle w:val="Reference"/>
      </w:pPr>
      <w:r w:rsidRPr="00A82626">
        <w:t>Chirkov</w:t>
      </w:r>
      <w:r>
        <w:t xml:space="preserve">, M., G. </w:t>
      </w:r>
      <w:r w:rsidR="00BB0559">
        <w:t xml:space="preserve">P. </w:t>
      </w:r>
      <w:r>
        <w:t xml:space="preserve">Stiller, A. Laeng, S. Kellmann, T. von Clarmann, C. </w:t>
      </w:r>
      <w:r w:rsidR="00BB0559">
        <w:t xml:space="preserve">D. </w:t>
      </w:r>
      <w:r>
        <w:t xml:space="preserve">Boone, </w:t>
      </w:r>
      <w:r w:rsidR="007A165B">
        <w:t>J. W. Elkins</w:t>
      </w:r>
      <w:r>
        <w:t xml:space="preserve">, A. Engel, N. Glatthor, U. </w:t>
      </w:r>
      <w:r w:rsidRPr="002E26C8">
        <w:t xml:space="preserve">Grabowski, </w:t>
      </w:r>
      <w:r w:rsidR="007A165B">
        <w:t>C. M. Harth</w:t>
      </w:r>
      <w:r w:rsidRPr="002E26C8">
        <w:t xml:space="preserve">, M. Kiefer, F. Kolonjari, </w:t>
      </w:r>
      <w:r w:rsidR="007A165B">
        <w:t>P. B. Krummel</w:t>
      </w:r>
      <w:r w:rsidRPr="002E26C8">
        <w:t xml:space="preserve">, C. </w:t>
      </w:r>
      <w:r w:rsidR="00BB0559">
        <w:t xml:space="preserve">R. </w:t>
      </w:r>
      <w:r w:rsidRPr="002E26C8">
        <w:t xml:space="preserve">Lunder, </w:t>
      </w:r>
      <w:r w:rsidR="007A165B">
        <w:t>B. R. Miller</w:t>
      </w:r>
      <w:r w:rsidRPr="002E26C8">
        <w:t xml:space="preserve">, </w:t>
      </w:r>
      <w:r w:rsidR="007A165B">
        <w:t>S. A. Montzka</w:t>
      </w:r>
      <w:r w:rsidRPr="002E26C8">
        <w:t xml:space="preserve">, J. Mühle, S. O’Doherty, J. Orphal, </w:t>
      </w:r>
      <w:r w:rsidR="007A165B">
        <w:t>R. G. Prinn</w:t>
      </w:r>
      <w:r w:rsidRPr="002E26C8">
        <w:t xml:space="preserve">, G. Toon, M. </w:t>
      </w:r>
      <w:r w:rsidR="00BB0559">
        <w:t xml:space="preserve">K. </w:t>
      </w:r>
      <w:r w:rsidRPr="002E26C8">
        <w:t xml:space="preserve">Vollmer, K. </w:t>
      </w:r>
      <w:r w:rsidR="00BB0559">
        <w:t xml:space="preserve">A. </w:t>
      </w:r>
      <w:r w:rsidRPr="002E26C8">
        <w:t xml:space="preserve">Walker, </w:t>
      </w:r>
      <w:r w:rsidR="007A165B">
        <w:t>R. F. Weiss</w:t>
      </w:r>
      <w:r w:rsidRPr="002E26C8">
        <w:t xml:space="preserve">, A. Wiegele </w:t>
      </w:r>
      <w:r w:rsidR="00AD634B">
        <w:t>and</w:t>
      </w:r>
      <w:r w:rsidRPr="002E26C8">
        <w:t xml:space="preserve"> D. Young, Global HCFC-22 measurements with MIPAS: retrieval, validation, climatologies and trends, </w:t>
      </w:r>
      <w:r w:rsidRPr="00FA263D">
        <w:rPr>
          <w:i/>
        </w:rPr>
        <w:t>Atmos. Chem. Phys</w:t>
      </w:r>
      <w:r>
        <w:t xml:space="preserve">., 16, 3345–3368, </w:t>
      </w:r>
      <w:r w:rsidR="00BB0559" w:rsidRPr="00BB0559">
        <w:t>doi:10.5194/acp-16-3345-2016</w:t>
      </w:r>
      <w:r w:rsidR="00BB0559">
        <w:t>,</w:t>
      </w:r>
      <w:r w:rsidR="00BB0559" w:rsidRPr="00BB0559">
        <w:t xml:space="preserve"> </w:t>
      </w:r>
      <w:r>
        <w:t>2016.</w:t>
      </w:r>
    </w:p>
    <w:p w14:paraId="4EAFB957" w14:textId="77777777" w:rsidR="00890707" w:rsidRPr="00FC0305" w:rsidRDefault="00806C5E" w:rsidP="00C34FAE">
      <w:pPr>
        <w:pStyle w:val="Reference"/>
      </w:pPr>
      <w:hyperlink r:id="rId46" w:history="1">
        <w:r w:rsidR="00890707" w:rsidRPr="00FC0305">
          <w:t xml:space="preserve">Cohan, D. </w:t>
        </w:r>
        <w:r w:rsidR="00BB0559">
          <w:t>S.</w:t>
        </w:r>
        <w:r w:rsidR="00890707" w:rsidRPr="00FC0305">
          <w:t xml:space="preserve">, G. </w:t>
        </w:r>
        <w:r w:rsidR="00BB0559">
          <w:t xml:space="preserve">A. </w:t>
        </w:r>
        <w:r w:rsidR="00890707" w:rsidRPr="00FC0305">
          <w:t xml:space="preserve">Sturrock, A. </w:t>
        </w:r>
        <w:r w:rsidR="00BB0559">
          <w:t xml:space="preserve">P. </w:t>
        </w:r>
        <w:r w:rsidR="00890707" w:rsidRPr="00FC0305">
          <w:t xml:space="preserve">Biazar </w:t>
        </w:r>
        <w:r w:rsidR="00AD634B">
          <w:t>and</w:t>
        </w:r>
        <w:r w:rsidR="00890707" w:rsidRPr="00FC0305">
          <w:t xml:space="preserve"> </w:t>
        </w:r>
        <w:r w:rsidR="007A165B">
          <w:t>P. J. Fraser</w:t>
        </w:r>
        <w:r w:rsidR="00890707" w:rsidRPr="00FC0305">
          <w:t xml:space="preserve">, Atmospheric methyl iodide at Cape Grim, Tasmania, from AGAGE observations, </w:t>
        </w:r>
        <w:r w:rsidR="00890707" w:rsidRPr="00FC0305">
          <w:rPr>
            <w:i/>
          </w:rPr>
          <w:t>J. Atmos. Chem.</w:t>
        </w:r>
        <w:r w:rsidR="00890707" w:rsidRPr="00FC0305">
          <w:t>, 44 (2)</w:t>
        </w:r>
        <w:r w:rsidR="000555D8">
          <w:t>,</w:t>
        </w:r>
        <w:r w:rsidR="00890707" w:rsidRPr="00FC0305">
          <w:t xml:space="preserve"> 131-150, </w:t>
        </w:r>
        <w:r w:rsidR="000555D8">
          <w:t>doi:</w:t>
        </w:r>
        <w:r w:rsidR="000555D8" w:rsidRPr="000555D8">
          <w:t xml:space="preserve"> 10.1023/A:1022481516151</w:t>
        </w:r>
        <w:r w:rsidR="000555D8">
          <w:t>,</w:t>
        </w:r>
        <w:r w:rsidR="000555D8" w:rsidRPr="000555D8">
          <w:t xml:space="preserve"> </w:t>
        </w:r>
        <w:r w:rsidR="00890707" w:rsidRPr="00FC0305">
          <w:t>2003.</w:t>
        </w:r>
      </w:hyperlink>
    </w:p>
    <w:p w14:paraId="46662D0D" w14:textId="77777777" w:rsidR="009C2DDE" w:rsidRPr="00FC0305" w:rsidRDefault="009C2DDE" w:rsidP="00C34FAE">
      <w:pPr>
        <w:pStyle w:val="Reference"/>
      </w:pPr>
      <w:r w:rsidRPr="00FC0305">
        <w:t>Cox,</w:t>
      </w:r>
      <w:r w:rsidR="00293C48" w:rsidRPr="00FC0305">
        <w:t xml:space="preserve"> </w:t>
      </w:r>
      <w:r w:rsidRPr="00FC0305">
        <w:t>M.,</w:t>
      </w:r>
      <w:r w:rsidR="00293C48" w:rsidRPr="00FC0305">
        <w:t xml:space="preserve"> </w:t>
      </w:r>
      <w:r w:rsidRPr="00FC0305">
        <w:t>P.</w:t>
      </w:r>
      <w:r w:rsidR="00293C48" w:rsidRPr="00FC0305">
        <w:t xml:space="preserve"> </w:t>
      </w:r>
      <w:r w:rsidR="004D284A">
        <w:t xml:space="preserve">J. </w:t>
      </w:r>
      <w:r w:rsidRPr="00FC0305">
        <w:t>Hurley,</w:t>
      </w:r>
      <w:r w:rsidR="00293C48" w:rsidRPr="00FC0305">
        <w:t xml:space="preserve"> </w:t>
      </w:r>
      <w:r w:rsidR="007A165B">
        <w:t>P. J. Fraser</w:t>
      </w:r>
      <w:r w:rsidR="00293C48" w:rsidRPr="00FC0305">
        <w:t xml:space="preserve"> </w:t>
      </w:r>
      <w:r w:rsidR="00AD634B">
        <w:t>and</w:t>
      </w:r>
      <w:r w:rsidR="00293C48" w:rsidRPr="00FC0305">
        <w:t xml:space="preserve"> </w:t>
      </w:r>
      <w:r w:rsidRPr="00FC0305">
        <w:t>W.</w:t>
      </w:r>
      <w:r w:rsidR="00293C48" w:rsidRPr="00FC0305">
        <w:t xml:space="preserve"> </w:t>
      </w:r>
      <w:r w:rsidRPr="00FC0305">
        <w:t>Physick,</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Melbourne</w:t>
      </w:r>
      <w:r w:rsidR="00293C48" w:rsidRPr="00FC0305">
        <w:t xml:space="preserve"> </w:t>
      </w:r>
      <w:r w:rsidRPr="00FC0305">
        <w:t>region</w:t>
      </w:r>
      <w:r w:rsidR="00293C48" w:rsidRPr="00FC0305">
        <w:t xml:space="preserve"> </w:t>
      </w:r>
      <w:r w:rsidRPr="00FC0305">
        <w:t>pollution</w:t>
      </w:r>
      <w:r w:rsidR="00293C48" w:rsidRPr="00FC0305">
        <w:t xml:space="preserve"> </w:t>
      </w:r>
      <w:r w:rsidRPr="00FC0305">
        <w:t>events</w:t>
      </w:r>
      <w:r w:rsidR="00293C48" w:rsidRPr="00FC0305">
        <w:t xml:space="preserve"> </w:t>
      </w:r>
      <w:r w:rsidRPr="00FC0305">
        <w:t>using</w:t>
      </w:r>
      <w:r w:rsidR="00293C48" w:rsidRPr="00FC0305">
        <w:t xml:space="preserve"> </w:t>
      </w:r>
      <w:r w:rsidRPr="00FC0305">
        <w:t>Cape</w:t>
      </w:r>
      <w:r w:rsidR="00293C48" w:rsidRPr="00FC0305">
        <w:t xml:space="preserve"> </w:t>
      </w:r>
      <w:r w:rsidRPr="00FC0305">
        <w:t>Grim</w:t>
      </w:r>
      <w:r w:rsidR="00293C48" w:rsidRPr="00FC0305">
        <w:t xml:space="preserve"> </w:t>
      </w:r>
      <w:r w:rsidRPr="00FC0305">
        <w:t>data,</w:t>
      </w:r>
      <w:r w:rsidR="00293C48" w:rsidRPr="00FC0305">
        <w:t xml:space="preserve"> </w:t>
      </w:r>
      <w:r w:rsidRPr="00FC0305">
        <w:t>a</w:t>
      </w:r>
      <w:r w:rsidR="00293C48" w:rsidRPr="00FC0305">
        <w:t xml:space="preserve"> </w:t>
      </w:r>
      <w:r w:rsidRPr="00FC0305">
        <w:t>regional</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t>(TAPM)</w:t>
      </w:r>
      <w:r w:rsidR="00293C48" w:rsidRPr="00FC0305">
        <w:t xml:space="preserve"> </w:t>
      </w:r>
      <w:r w:rsidRPr="00FC0305">
        <w:t>and</w:t>
      </w:r>
      <w:r w:rsidR="00293C48" w:rsidRPr="00FC0305">
        <w:t xml:space="preserve"> </w:t>
      </w:r>
      <w:r w:rsidRPr="00FC0305">
        <w:t>the</w:t>
      </w:r>
      <w:r w:rsidR="00293C48" w:rsidRPr="00FC0305">
        <w:t xml:space="preserve"> </w:t>
      </w:r>
      <w:r w:rsidRPr="00FC0305">
        <w:t>EPA</w:t>
      </w:r>
      <w:r w:rsidR="00293C48" w:rsidRPr="00FC0305">
        <w:t xml:space="preserve"> </w:t>
      </w:r>
      <w:r w:rsidRPr="00FC0305">
        <w:t>Victoria</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inventory,</w:t>
      </w:r>
      <w:r w:rsidR="00293C48" w:rsidRPr="00FC0305">
        <w:t xml:space="preserve"> </w:t>
      </w:r>
      <w:r w:rsidRPr="00FC0305">
        <w:rPr>
          <w:i/>
        </w:rPr>
        <w:t>Clean</w:t>
      </w:r>
      <w:r w:rsidR="00293C48" w:rsidRPr="00FC0305">
        <w:rPr>
          <w:i/>
        </w:rPr>
        <w:t xml:space="preserve"> </w:t>
      </w:r>
      <w:r w:rsidRPr="00FC0305">
        <w:rPr>
          <w:i/>
        </w:rPr>
        <w:t>Air</w:t>
      </w:r>
      <w:r w:rsidRPr="00FC0305">
        <w:t>,</w:t>
      </w:r>
      <w:r w:rsidR="00293C48" w:rsidRPr="00FC0305">
        <w:t xml:space="preserve"> </w:t>
      </w:r>
      <w:r w:rsidRPr="00FC0305">
        <w:t>34(1)</w:t>
      </w:r>
      <w:r w:rsidR="000555D8">
        <w:t>,</w:t>
      </w:r>
      <w:r w:rsidR="00293C48" w:rsidRPr="00FC0305">
        <w:t xml:space="preserve"> </w:t>
      </w:r>
      <w:r w:rsidRPr="00FC0305">
        <w:t>35-40,</w:t>
      </w:r>
      <w:r w:rsidR="00293C48" w:rsidRPr="00FC0305">
        <w:t xml:space="preserve"> </w:t>
      </w:r>
      <w:r w:rsidRPr="00FC0305">
        <w:t>2000.</w:t>
      </w:r>
    </w:p>
    <w:p w14:paraId="58DB1B85" w14:textId="77777777" w:rsidR="004B336A" w:rsidRPr="00FC0305" w:rsidRDefault="004B336A" w:rsidP="004B336A">
      <w:pPr>
        <w:pStyle w:val="Reference"/>
      </w:pPr>
      <w:r w:rsidRPr="00FC0305">
        <w:t>Cox, M.</w:t>
      </w:r>
      <w:r w:rsidR="004D284A">
        <w:t xml:space="preserve"> L.</w:t>
      </w:r>
      <w:r w:rsidRPr="00FC0305">
        <w:t xml:space="preserve">, A regional study of the natural and anthropogenic sinks of the major halomethanes, </w:t>
      </w:r>
      <w:r w:rsidRPr="000555D8">
        <w:rPr>
          <w:i/>
        </w:rPr>
        <w:t>PhD thesis</w:t>
      </w:r>
      <w:r w:rsidRPr="00FC0305">
        <w:t>, School of Mathematical Sciences, Monash University, Clayton, Victoria, Australia, 2001.</w:t>
      </w:r>
    </w:p>
    <w:p w14:paraId="68BBA850" w14:textId="77777777" w:rsidR="00B12FA3" w:rsidRPr="00FC0305" w:rsidRDefault="00B12FA3" w:rsidP="00B12FA3">
      <w:pPr>
        <w:pStyle w:val="Reference"/>
      </w:pPr>
      <w:r w:rsidRPr="00FC0305">
        <w:lastRenderedPageBreak/>
        <w:t>Cox, M.</w:t>
      </w:r>
      <w:r w:rsidR="004D284A">
        <w:t xml:space="preserve"> L.</w:t>
      </w:r>
      <w:r w:rsidRPr="00FC0305">
        <w:t xml:space="preserve">, G. </w:t>
      </w:r>
      <w:r w:rsidR="004D284A">
        <w:t xml:space="preserve">A. </w:t>
      </w:r>
      <w:r w:rsidRPr="00FC0305">
        <w:t xml:space="preserve">Sturrock, </w:t>
      </w:r>
      <w:r w:rsidR="007A165B">
        <w:t>P. J. Fraser</w:t>
      </w:r>
      <w:r w:rsidRPr="00FC0305">
        <w:t xml:space="preserve">, S. </w:t>
      </w:r>
      <w:r w:rsidR="004D284A">
        <w:t xml:space="preserve">T. </w:t>
      </w:r>
      <w:r w:rsidRPr="00FC0305">
        <w:t xml:space="preserve">Siems, </w:t>
      </w:r>
      <w:r w:rsidR="007A165B">
        <w:t>P. B. Krummel</w:t>
      </w:r>
      <w:r w:rsidRPr="00FC0305">
        <w:t xml:space="preserve"> </w:t>
      </w:r>
      <w:r w:rsidR="00AD634B">
        <w:t>and</w:t>
      </w:r>
      <w:r w:rsidRPr="00FC0305">
        <w:t xml:space="preserve"> S. O'Doherty, Regional sources of methyl chloride, chloroform and dichloromethane identified from AGAGE observations at Cape Grim, Tasmania, 1998-2000, </w:t>
      </w:r>
      <w:r w:rsidRPr="00FC0305">
        <w:rPr>
          <w:i/>
        </w:rPr>
        <w:t>J. Atmos. Chem,</w:t>
      </w:r>
      <w:r w:rsidR="000555D8">
        <w:t xml:space="preserve"> 45</w:t>
      </w:r>
      <w:r w:rsidRPr="00FC0305">
        <w:t>(1)</w:t>
      </w:r>
      <w:r w:rsidR="000555D8">
        <w:t>,</w:t>
      </w:r>
      <w:r w:rsidRPr="00FC0305">
        <w:t xml:space="preserve"> 79-99, </w:t>
      </w:r>
      <w:r w:rsidR="000555D8">
        <w:t>doi:</w:t>
      </w:r>
      <w:r w:rsidR="000555D8" w:rsidRPr="000555D8">
        <w:t xml:space="preserve"> 10.1023/A:1024022320985</w:t>
      </w:r>
      <w:r w:rsidR="000555D8">
        <w:t>,</w:t>
      </w:r>
      <w:r w:rsidR="000555D8" w:rsidRPr="000555D8">
        <w:t xml:space="preserve"> </w:t>
      </w:r>
      <w:r w:rsidRPr="00FC0305">
        <w:t>2003a.</w:t>
      </w:r>
    </w:p>
    <w:p w14:paraId="0234ED97" w14:textId="77777777" w:rsidR="00216D8F" w:rsidRPr="00FC0305" w:rsidRDefault="00216D8F" w:rsidP="00C34FAE">
      <w:pPr>
        <w:pStyle w:val="Reference"/>
      </w:pPr>
      <w:r w:rsidRPr="00FC0305">
        <w:t>Cox,</w:t>
      </w:r>
      <w:r w:rsidR="00293C48" w:rsidRPr="00FC0305">
        <w:t xml:space="preserve"> </w:t>
      </w:r>
      <w:r w:rsidRPr="00FC0305">
        <w:t>M.</w:t>
      </w:r>
      <w:r w:rsidR="00293C48" w:rsidRPr="00FC0305">
        <w:t xml:space="preserve"> </w:t>
      </w:r>
      <w:r w:rsidR="004D284A">
        <w:t>L.</w:t>
      </w:r>
      <w:r w:rsidRPr="00FC0305">
        <w:t>,</w:t>
      </w:r>
      <w:r w:rsidR="00293C48" w:rsidRPr="00FC0305">
        <w:t xml:space="preserve"> </w:t>
      </w:r>
      <w:r w:rsidRPr="00FC0305">
        <w:t>S.</w:t>
      </w:r>
      <w:r w:rsidR="00293C48" w:rsidRPr="00FC0305">
        <w:t xml:space="preserve"> </w:t>
      </w:r>
      <w:r w:rsidR="004D284A">
        <w:t xml:space="preserve">T. </w:t>
      </w:r>
      <w:r w:rsidRPr="00FC0305">
        <w:t>Siems,</w:t>
      </w:r>
      <w:r w:rsidR="00293C48" w:rsidRPr="00FC0305">
        <w:t xml:space="preserve"> </w:t>
      </w:r>
      <w:r w:rsidR="007A165B">
        <w:t>P. J. Fraser</w:t>
      </w:r>
      <w:r w:rsidRPr="00FC0305">
        <w:t>,</w:t>
      </w:r>
      <w:r w:rsidR="00293C48" w:rsidRPr="00FC0305">
        <w:t xml:space="preserve"> </w:t>
      </w:r>
      <w:r w:rsidRPr="00FC0305">
        <w:t>P.</w:t>
      </w:r>
      <w:r w:rsidR="00293C48" w:rsidRPr="00FC0305">
        <w:t xml:space="preserve"> </w:t>
      </w:r>
      <w:r w:rsidR="004D284A">
        <w:t xml:space="preserve">J. </w:t>
      </w:r>
      <w:r w:rsidRPr="00FC0305">
        <w:t>Hurley</w:t>
      </w:r>
      <w:r w:rsidR="00293C48" w:rsidRPr="00FC0305">
        <w:t xml:space="preserve"> </w:t>
      </w:r>
      <w:r w:rsidR="00AD634B">
        <w:t>and</w:t>
      </w:r>
      <w:r w:rsidR="00293C48" w:rsidRPr="00FC0305">
        <w:t xml:space="preserve"> </w:t>
      </w:r>
      <w:r w:rsidRPr="00FC0305">
        <w:t>G.</w:t>
      </w:r>
      <w:r w:rsidR="00293C48" w:rsidRPr="00FC0305">
        <w:t xml:space="preserve"> </w:t>
      </w:r>
      <w:r w:rsidR="004D284A">
        <w:t xml:space="preserve">A. </w:t>
      </w:r>
      <w:r w:rsidRPr="00FC0305">
        <w:t>Sturrock,</w:t>
      </w:r>
      <w:r w:rsidR="00293C48" w:rsidRPr="00FC0305">
        <w:t xml:space="preserve"> </w:t>
      </w:r>
      <w:r w:rsidRPr="00FC0305">
        <w:t>TAPM</w:t>
      </w:r>
      <w:r w:rsidR="00293C48" w:rsidRPr="00FC0305">
        <w:t xml:space="preserve"> </w:t>
      </w:r>
      <w:r w:rsidRPr="00FC0305">
        <w:t>modelling</w:t>
      </w:r>
      <w:r w:rsidR="00293C48" w:rsidRPr="00FC0305">
        <w:t xml:space="preserve"> </w:t>
      </w:r>
      <w:r w:rsidRPr="00FC0305">
        <w:t>studies</w:t>
      </w:r>
      <w:r w:rsidR="00293C48" w:rsidRPr="00FC0305">
        <w:t xml:space="preserve"> </w:t>
      </w:r>
      <w:r w:rsidRPr="00FC0305">
        <w:t>of</w:t>
      </w:r>
      <w:r w:rsidR="00293C48" w:rsidRPr="00FC0305">
        <w:t xml:space="preserve"> </w:t>
      </w:r>
      <w:r w:rsidRPr="00FC0305">
        <w:t>AGAGE</w:t>
      </w:r>
      <w:r w:rsidR="00293C48" w:rsidRPr="00FC0305">
        <w:t xml:space="preserve"> </w:t>
      </w:r>
      <w:r w:rsidRPr="00FC0305">
        <w:t>dichloromethane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1999-2000</w:t>
      </w:r>
      <w:r w:rsidRPr="00FC0305">
        <w:t>,</w:t>
      </w:r>
      <w:r w:rsidR="00293C48" w:rsidRPr="00FC0305">
        <w:t xml:space="preserve"> </w:t>
      </w:r>
      <w:r w:rsidRPr="00FC0305">
        <w:t>N.</w:t>
      </w:r>
      <w:r w:rsidR="00293C48" w:rsidRPr="00FC0305">
        <w:t xml:space="preserve"> </w:t>
      </w:r>
      <w:r w:rsidRPr="00FC0305">
        <w:t>Tindale,</w:t>
      </w:r>
      <w:r w:rsidR="00293C48" w:rsidRPr="00FC0305">
        <w:t xml:space="preserve"> </w:t>
      </w:r>
      <w:r w:rsidRPr="00FC0305">
        <w:t>N.</w:t>
      </w:r>
      <w:r w:rsidR="00293C48" w:rsidRPr="00FC0305">
        <w:t xml:space="preserve"> </w:t>
      </w:r>
      <w:r w:rsidRPr="00FC0305">
        <w:t>Derek</w:t>
      </w:r>
      <w:r w:rsidR="00293C48" w:rsidRPr="00FC0305">
        <w:t xml:space="preserve"> </w:t>
      </w:r>
      <w:r w:rsidR="00AD634B">
        <w:t>and</w:t>
      </w:r>
      <w:r w:rsidR="00293C48" w:rsidRPr="00FC0305">
        <w:t xml:space="preserve"> </w:t>
      </w:r>
      <w:r w:rsidR="007A165B">
        <w:t>P. J. Fraser</w:t>
      </w:r>
      <w:r w:rsidR="00293C48" w:rsidRPr="00FC0305">
        <w:t xml:space="preserve"> </w:t>
      </w:r>
      <w:r w:rsidRPr="00FC0305">
        <w:t>(eds</w:t>
      </w:r>
      <w:r w:rsidR="00F932ED" w:rsidRPr="00FC0305">
        <w:t>.</w:t>
      </w:r>
      <w:r w:rsidRPr="00FC0305">
        <w:t>),</w:t>
      </w:r>
      <w:r w:rsidR="00293C48" w:rsidRPr="00FC0305">
        <w:t xml:space="preserve"> </w:t>
      </w:r>
      <w:r w:rsidRPr="00FC0305">
        <w:t>Melbourne:</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25-30,</w:t>
      </w:r>
      <w:r w:rsidR="00293C48" w:rsidRPr="00FC0305">
        <w:t xml:space="preserve"> </w:t>
      </w:r>
      <w:r w:rsidRPr="00FC0305">
        <w:t>2003</w:t>
      </w:r>
      <w:r w:rsidR="00B12FA3" w:rsidRPr="00FC0305">
        <w:t>b</w:t>
      </w:r>
      <w:r w:rsidRPr="00FC0305">
        <w:t>.</w:t>
      </w:r>
    </w:p>
    <w:p w14:paraId="438B7C3E" w14:textId="77777777" w:rsidR="00C34FAE" w:rsidRPr="00FC0305" w:rsidRDefault="00806C5E" w:rsidP="00C34FAE">
      <w:pPr>
        <w:pStyle w:val="Reference"/>
      </w:pPr>
      <w:hyperlink r:id="rId47" w:history="1">
        <w:r w:rsidR="00C34FAE" w:rsidRPr="00FC0305">
          <w:t>Cox,</w:t>
        </w:r>
        <w:r w:rsidR="00293C48" w:rsidRPr="00FC0305">
          <w:t xml:space="preserve"> </w:t>
        </w:r>
        <w:r w:rsidR="00C34FAE" w:rsidRPr="00FC0305">
          <w:t>M.</w:t>
        </w:r>
        <w:r w:rsidR="00BB0559">
          <w:t xml:space="preserve"> L.</w:t>
        </w:r>
        <w:r w:rsidR="00C34FAE" w:rsidRPr="00FC0305">
          <w:t>,</w:t>
        </w:r>
        <w:r w:rsidR="00293C48" w:rsidRPr="00FC0305">
          <w:t xml:space="preserve"> </w:t>
        </w:r>
        <w:r w:rsidR="007A165B">
          <w:t>P. J. Fraser</w:t>
        </w:r>
        <w:r w:rsidR="00C34FAE" w:rsidRPr="00FC0305">
          <w:t>,</w:t>
        </w:r>
        <w:r w:rsidR="00293C48" w:rsidRPr="00FC0305">
          <w:t xml:space="preserve"> </w:t>
        </w:r>
        <w:r w:rsidR="00C34FAE" w:rsidRPr="00FC0305">
          <w:t>G.</w:t>
        </w:r>
        <w:r w:rsidR="00293C48" w:rsidRPr="00FC0305">
          <w:t xml:space="preserve"> </w:t>
        </w:r>
        <w:r w:rsidR="00BB0559">
          <w:t xml:space="preserve">A. </w:t>
        </w:r>
        <w:r w:rsidR="00C34FAE" w:rsidRPr="00FC0305">
          <w:t>Sturrock,</w:t>
        </w:r>
        <w:r w:rsidR="00293C48" w:rsidRPr="00FC0305">
          <w:t xml:space="preserve"> </w:t>
        </w:r>
        <w:r w:rsidR="00C34FAE" w:rsidRPr="00FC0305">
          <w:t>S.</w:t>
        </w:r>
        <w:r w:rsidR="00BB0559">
          <w:t xml:space="preserve"> T.</w:t>
        </w:r>
        <w:r w:rsidR="00293C48" w:rsidRPr="00FC0305">
          <w:t xml:space="preserve"> </w:t>
        </w:r>
        <w:r w:rsidR="00C34FAE" w:rsidRPr="00FC0305">
          <w:t>Siems</w:t>
        </w:r>
        <w:r w:rsidR="00293C48" w:rsidRPr="00FC0305">
          <w:t xml:space="preserve"> </w:t>
        </w:r>
        <w:r w:rsidR="00AD634B">
          <w:t>and</w:t>
        </w:r>
        <w:r w:rsidR="00293C48" w:rsidRPr="00FC0305">
          <w:t xml:space="preserve"> </w:t>
        </w:r>
        <w:r w:rsidR="007A165B">
          <w:t>L. W. Porter</w:t>
        </w:r>
        <w:r w:rsidR="00C34FAE" w:rsidRPr="00FC0305">
          <w:t>,</w:t>
        </w:r>
        <w:r w:rsidR="00293C48" w:rsidRPr="00FC0305">
          <w:t xml:space="preserve"> </w:t>
        </w:r>
        <w:r w:rsidR="00C34FAE" w:rsidRPr="00FC0305">
          <w:t>Terrestrial</w:t>
        </w:r>
        <w:r w:rsidR="00293C48" w:rsidRPr="00FC0305">
          <w:t xml:space="preserve"> </w:t>
        </w:r>
        <w:r w:rsidR="00C34FAE" w:rsidRPr="00FC0305">
          <w:t>sources</w:t>
        </w:r>
        <w:r w:rsidR="00293C48" w:rsidRPr="00FC0305">
          <w:t xml:space="preserve"> </w:t>
        </w:r>
        <w:r w:rsidR="00C34FAE" w:rsidRPr="00FC0305">
          <w:t>and</w:t>
        </w:r>
        <w:r w:rsidR="00293C48" w:rsidRPr="00FC0305">
          <w:t xml:space="preserve"> </w:t>
        </w:r>
        <w:r w:rsidR="00C34FAE" w:rsidRPr="00FC0305">
          <w:t>sinks</w:t>
        </w:r>
        <w:r w:rsidR="00293C48" w:rsidRPr="00FC0305">
          <w:t xml:space="preserve"> </w:t>
        </w:r>
        <w:r w:rsidR="00C34FAE" w:rsidRPr="00FC0305">
          <w:t>of</w:t>
        </w:r>
        <w:r w:rsidR="00293C48" w:rsidRPr="00FC0305">
          <w:t xml:space="preserve"> </w:t>
        </w:r>
        <w:r w:rsidR="00C34FAE" w:rsidRPr="00FC0305">
          <w:t>halomethanes</w:t>
        </w:r>
        <w:r w:rsidR="00293C48" w:rsidRPr="00FC0305">
          <w:t xml:space="preserve"> </w:t>
        </w:r>
        <w:r w:rsidR="00C34FAE" w:rsidRPr="00FC0305">
          <w:t>near</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rPr>
            <w:i/>
          </w:rPr>
          <w:t>Atmos.</w:t>
        </w:r>
        <w:r w:rsidR="00293C48" w:rsidRPr="00FC0305">
          <w:rPr>
            <w:i/>
          </w:rPr>
          <w:t xml:space="preserve"> </w:t>
        </w:r>
        <w:r w:rsidR="00C34FAE" w:rsidRPr="00FC0305">
          <w:rPr>
            <w:i/>
          </w:rPr>
          <w:t>Environ.</w:t>
        </w:r>
        <w:r w:rsidR="00C34FAE" w:rsidRPr="00FC0305">
          <w:t>,</w:t>
        </w:r>
        <w:r w:rsidR="00293C48" w:rsidRPr="00FC0305">
          <w:t xml:space="preserve"> </w:t>
        </w:r>
        <w:r w:rsidR="00C34FAE" w:rsidRPr="00FC0305">
          <w:t>38(23)</w:t>
        </w:r>
        <w:r w:rsidR="000555D8">
          <w:t>,</w:t>
        </w:r>
        <w:r w:rsidR="00293C48" w:rsidRPr="00FC0305">
          <w:t xml:space="preserve"> </w:t>
        </w:r>
        <w:r w:rsidR="00C34FAE" w:rsidRPr="00FC0305">
          <w:t>3839-3852,</w:t>
        </w:r>
        <w:r w:rsidR="00293C48" w:rsidRPr="00FC0305">
          <w:t xml:space="preserve"> </w:t>
        </w:r>
        <w:r w:rsidR="000555D8" w:rsidRPr="000555D8">
          <w:t>doi:10.1016/j.atmosenv.2004.03.050</w:t>
        </w:r>
        <w:r w:rsidR="000555D8">
          <w:t>,</w:t>
        </w:r>
        <w:r w:rsidR="000555D8" w:rsidRPr="000555D8">
          <w:t xml:space="preserve"> </w:t>
        </w:r>
        <w:r w:rsidR="00C34FAE" w:rsidRPr="00FC0305">
          <w:t>2004.</w:t>
        </w:r>
      </w:hyperlink>
    </w:p>
    <w:p w14:paraId="592A2DD1" w14:textId="77777777" w:rsidR="004B336A" w:rsidRPr="00FC0305" w:rsidRDefault="00D6177B" w:rsidP="004B336A">
      <w:pPr>
        <w:pStyle w:val="Reference"/>
      </w:pPr>
      <w:r w:rsidRPr="00FC0305">
        <w:t>Cunnold,</w:t>
      </w:r>
      <w:r w:rsidR="00293C48" w:rsidRPr="00FC0305">
        <w:t xml:space="preserve"> </w:t>
      </w:r>
      <w:r w:rsidRPr="00FC0305">
        <w:t>D.</w:t>
      </w:r>
      <w:r w:rsidR="00293C48" w:rsidRPr="00FC0305">
        <w:t xml:space="preserve"> </w:t>
      </w:r>
      <w:r w:rsidR="004D284A">
        <w:t>M.</w:t>
      </w:r>
      <w:r w:rsidRPr="00FC0305">
        <w:t>,</w:t>
      </w:r>
      <w:r w:rsidR="00293C48" w:rsidRPr="00FC0305">
        <w:t xml:space="preserve"> </w:t>
      </w:r>
      <w:r w:rsidR="007A165B">
        <w:t>R. G. Prinn</w:t>
      </w:r>
      <w:r w:rsidRPr="00FC0305">
        <w:t>,</w:t>
      </w:r>
      <w:r w:rsidR="00293C48" w:rsidRPr="00FC0305">
        <w:t xml:space="preserve"> </w:t>
      </w:r>
      <w:r w:rsidR="007A165B">
        <w:t>R. A. Rasmussen</w:t>
      </w:r>
      <w:r w:rsidRPr="00FC0305">
        <w:t>,</w:t>
      </w:r>
      <w:r w:rsidR="00293C48" w:rsidRPr="00FC0305">
        <w:t xml:space="preserve"> </w:t>
      </w:r>
      <w:r w:rsidR="007A165B">
        <w:t>P. G. Simmonds</w:t>
      </w:r>
      <w:r w:rsidRPr="00FC0305">
        <w:t>,</w:t>
      </w:r>
      <w:r w:rsidR="00293C48" w:rsidRPr="00FC0305">
        <w:t xml:space="preserve"> </w:t>
      </w:r>
      <w:r w:rsidR="007A165B">
        <w:t>F. N. Alyea</w:t>
      </w:r>
      <w:r w:rsidRPr="00FC0305">
        <w:t>,</w:t>
      </w:r>
      <w:r w:rsidR="00293C48" w:rsidRPr="00FC0305">
        <w:t xml:space="preserve"> </w:t>
      </w:r>
      <w:r w:rsidRPr="00FC0305">
        <w:t>C.</w:t>
      </w:r>
      <w:r w:rsidR="00293C48" w:rsidRPr="00FC0305">
        <w:t xml:space="preserve"> </w:t>
      </w:r>
      <w:r w:rsidR="004D284A">
        <w:t xml:space="preserve">A. </w:t>
      </w:r>
      <w:r w:rsidRPr="00FC0305">
        <w:t>Cardelino,</w:t>
      </w:r>
      <w:r w:rsidR="00293C48" w:rsidRPr="00FC0305">
        <w:t xml:space="preserve"> </w:t>
      </w:r>
      <w:r w:rsidR="007A165B">
        <w:t>A. J. Crawford</w:t>
      </w:r>
      <w:r w:rsidRPr="00FC0305">
        <w:t>,</w:t>
      </w:r>
      <w:r w:rsidR="00293C48" w:rsidRPr="00FC0305">
        <w:t xml:space="preserve"> </w:t>
      </w:r>
      <w:r w:rsidR="007A165B">
        <w:t>P. J. Fraser</w:t>
      </w:r>
      <w:r w:rsidR="00293C48" w:rsidRPr="00FC0305">
        <w:rPr>
          <w:b/>
        </w:rPr>
        <w:t xml:space="preserve"> </w:t>
      </w:r>
      <w:r w:rsidR="00AD634B">
        <w:t>and</w:t>
      </w:r>
      <w:r w:rsidR="00293C48" w:rsidRPr="00FC0305">
        <w:t xml:space="preserve"> </w:t>
      </w:r>
      <w:r w:rsidRPr="00FC0305">
        <w:t>R.</w:t>
      </w:r>
      <w:r w:rsidR="00293C48" w:rsidRPr="00FC0305">
        <w:t xml:space="preserve"> </w:t>
      </w:r>
      <w:r w:rsidR="004D284A">
        <w:t xml:space="preserve">D. </w:t>
      </w:r>
      <w:r w:rsidRPr="00FC0305">
        <w:t>Rosen,</w:t>
      </w:r>
      <w:r w:rsidR="00293C48" w:rsidRPr="00FC0305">
        <w:t xml:space="preserve"> </w:t>
      </w:r>
      <w:r w:rsidRPr="00FC0305">
        <w:t>The</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Experiment,</w:t>
      </w:r>
      <w:r w:rsidR="00293C48" w:rsidRPr="00FC0305">
        <w:t xml:space="preserve"> </w:t>
      </w:r>
      <w:r w:rsidRPr="00FC0305">
        <w:t>2:</w:t>
      </w:r>
      <w:r w:rsidR="00293C48" w:rsidRPr="00FC0305">
        <w:t xml:space="preserve"> </w:t>
      </w:r>
      <w:r w:rsidRPr="00FC0305">
        <w:t>Lifetime</w:t>
      </w:r>
      <w:r w:rsidR="00293C48" w:rsidRPr="00FC0305">
        <w:t xml:space="preserve"> </w:t>
      </w:r>
      <w:r w:rsidRPr="00FC0305">
        <w:t>methodology</w:t>
      </w:r>
      <w:r w:rsidR="00293C48" w:rsidRPr="00FC0305">
        <w:t xml:space="preserve"> </w:t>
      </w:r>
      <w:r w:rsidRPr="00FC0305">
        <w:t>and</w:t>
      </w:r>
      <w:r w:rsidR="00293C48" w:rsidRPr="00FC0305">
        <w:t xml:space="preserve"> </w:t>
      </w:r>
      <w:r w:rsidRPr="00FC0305">
        <w:t>application</w:t>
      </w:r>
      <w:r w:rsidR="00293C48" w:rsidRPr="00FC0305">
        <w:t xml:space="preserve"> </w:t>
      </w:r>
      <w:r w:rsidRPr="00FC0305">
        <w:t>to</w:t>
      </w:r>
      <w:r w:rsidR="00293C48" w:rsidRPr="00FC0305">
        <w:t xml:space="preserve"> </w:t>
      </w:r>
      <w:r w:rsidRPr="00FC0305">
        <w:t>three</w:t>
      </w:r>
      <w:r w:rsidR="00293C48" w:rsidRPr="00FC0305">
        <w:t xml:space="preserve"> </w:t>
      </w:r>
      <w:r w:rsidRPr="00FC0305">
        <w:t>years</w:t>
      </w:r>
      <w:r w:rsidR="00293C48" w:rsidRPr="00FC0305">
        <w:t xml:space="preserve"> </w:t>
      </w:r>
      <w:r w:rsidRPr="00FC0305">
        <w:t>of</w:t>
      </w:r>
      <w:r w:rsidR="00293C48" w:rsidRPr="00FC0305">
        <w:t xml:space="preserve"> </w:t>
      </w:r>
      <w:r w:rsidRPr="00FC0305">
        <w:t>CFCl</w:t>
      </w:r>
      <w:r w:rsidRPr="00FC0305">
        <w:rPr>
          <w:vertAlign w:val="subscript"/>
        </w:rPr>
        <w:t>3</w:t>
      </w:r>
      <w:r w:rsidR="00293C48" w:rsidRPr="00FC0305">
        <w:t xml:space="preserve"> </w:t>
      </w:r>
      <w:r w:rsidRPr="00FC0305">
        <w:t>data,</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88(C13)</w:t>
      </w:r>
      <w:r w:rsidR="000555D8">
        <w:t>,</w:t>
      </w:r>
      <w:r w:rsidR="00293C48" w:rsidRPr="00FC0305">
        <w:t xml:space="preserve"> </w:t>
      </w:r>
      <w:r w:rsidRPr="00FC0305">
        <w:t>8379-8400,</w:t>
      </w:r>
      <w:r w:rsidR="00293C48" w:rsidRPr="00FC0305">
        <w:t xml:space="preserve"> </w:t>
      </w:r>
      <w:r w:rsidR="000555D8">
        <w:t>doi:</w:t>
      </w:r>
      <w:r w:rsidR="000555D8" w:rsidRPr="000555D8">
        <w:t>10.1029/JC088iC13p08379</w:t>
      </w:r>
      <w:r w:rsidR="000555D8">
        <w:t>,</w:t>
      </w:r>
      <w:r w:rsidR="000555D8" w:rsidRPr="000555D8">
        <w:t xml:space="preserve"> </w:t>
      </w:r>
      <w:r w:rsidRPr="00FC0305">
        <w:t>1983.</w:t>
      </w:r>
    </w:p>
    <w:p w14:paraId="422C8CDB" w14:textId="77777777" w:rsidR="00D6177B" w:rsidRPr="00FC0305" w:rsidRDefault="00D6177B" w:rsidP="004B336A">
      <w:pPr>
        <w:pStyle w:val="Reference"/>
        <w:rPr>
          <w:color w:val="auto"/>
        </w:rPr>
      </w:pPr>
      <w:r w:rsidRPr="00FC0305">
        <w:t>Cunnold,</w:t>
      </w:r>
      <w:r w:rsidR="00293C48" w:rsidRPr="00FC0305">
        <w:t xml:space="preserve"> </w:t>
      </w:r>
      <w:r w:rsidRPr="00FC0305">
        <w:t>D.</w:t>
      </w:r>
      <w:r w:rsidR="004D284A">
        <w:t xml:space="preserve"> M.</w:t>
      </w:r>
      <w:r w:rsidRPr="00FC0305">
        <w:t>,</w:t>
      </w:r>
      <w:r w:rsidR="00293C48" w:rsidRPr="00FC0305">
        <w:t xml:space="preserve"> </w:t>
      </w:r>
      <w:r w:rsidR="007A165B">
        <w:t>R. G. Prinn</w:t>
      </w:r>
      <w:r w:rsidRPr="00FC0305">
        <w:t>,</w:t>
      </w:r>
      <w:r w:rsidR="00293C48" w:rsidRPr="00FC0305">
        <w:t xml:space="preserve"> </w:t>
      </w:r>
      <w:r w:rsidR="007A165B">
        <w:t>R. A. Rasmussen</w:t>
      </w:r>
      <w:r w:rsidRPr="00FC0305">
        <w:t>,</w:t>
      </w:r>
      <w:r w:rsidR="00293C48" w:rsidRPr="00FC0305">
        <w:t xml:space="preserve"> </w:t>
      </w:r>
      <w:r w:rsidR="007A165B">
        <w:t>P. G. Simmonds</w:t>
      </w:r>
      <w:r w:rsidRPr="00FC0305">
        <w:t>,</w:t>
      </w:r>
      <w:r w:rsidR="00293C48" w:rsidRPr="00FC0305">
        <w:t xml:space="preserve"> </w:t>
      </w:r>
      <w:r w:rsidR="007A165B">
        <w:t>F. N. Alyea</w:t>
      </w:r>
      <w:r w:rsidRPr="00FC0305">
        <w:t>,</w:t>
      </w:r>
      <w:r w:rsidR="00293C48" w:rsidRPr="00FC0305">
        <w:t xml:space="preserve"> </w:t>
      </w:r>
      <w:r w:rsidRPr="00FC0305">
        <w:t>C.</w:t>
      </w:r>
      <w:r w:rsidR="00293C48" w:rsidRPr="00FC0305">
        <w:t xml:space="preserve"> </w:t>
      </w:r>
      <w:r w:rsidR="004D284A">
        <w:t xml:space="preserve">A. </w:t>
      </w:r>
      <w:r w:rsidRPr="00FC0305">
        <w:t>Cardelino,</w:t>
      </w:r>
      <w:r w:rsidR="00293C48" w:rsidRPr="00FC0305">
        <w:t xml:space="preserve"> </w:t>
      </w:r>
      <w:r w:rsidR="007A165B">
        <w:t>A. J. Crawford</w:t>
      </w:r>
      <w:r w:rsidRPr="00FC0305">
        <w:t>,</w:t>
      </w:r>
      <w:r w:rsidR="00293C48" w:rsidRPr="00FC0305">
        <w:t xml:space="preserve"> </w:t>
      </w:r>
      <w:r w:rsidR="007A165B">
        <w:t>P. J. Fraser</w:t>
      </w:r>
      <w:r w:rsidR="00293C48" w:rsidRPr="00FC0305">
        <w:rPr>
          <w:b/>
        </w:rPr>
        <w:t xml:space="preserve"> </w:t>
      </w:r>
      <w:r w:rsidR="00AD634B">
        <w:t>and</w:t>
      </w:r>
      <w:r w:rsidR="00293C48" w:rsidRPr="00FC0305">
        <w:t xml:space="preserve"> </w:t>
      </w:r>
      <w:r w:rsidRPr="00FC0305">
        <w:t>R.</w:t>
      </w:r>
      <w:r w:rsidR="00293C48" w:rsidRPr="00FC0305">
        <w:t xml:space="preserve"> </w:t>
      </w:r>
      <w:r w:rsidR="004D284A">
        <w:t xml:space="preserve">D. </w:t>
      </w:r>
      <w:r w:rsidRPr="00FC0305">
        <w:t>Rosen,</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w:t>
      </w:r>
      <w:r w:rsidR="00293C48" w:rsidRPr="00FC0305">
        <w:t xml:space="preserve"> </w:t>
      </w:r>
      <w:r w:rsidRPr="00FC0305">
        <w:t>estimates</w:t>
      </w:r>
      <w:r w:rsidR="00293C48" w:rsidRPr="00FC0305">
        <w:t xml:space="preserve"> </w:t>
      </w:r>
      <w:r w:rsidRPr="00FC0305">
        <w:t>for</w:t>
      </w:r>
      <w:r w:rsidR="00293C48" w:rsidRPr="00FC0305">
        <w:t xml:space="preserve"> </w:t>
      </w:r>
      <w:r w:rsidRPr="00FC0305">
        <w:t>CFCl</w:t>
      </w:r>
      <w:r w:rsidRPr="00FC0305">
        <w:rPr>
          <w:vertAlign w:val="subscript"/>
        </w:rPr>
        <w:t>3</w:t>
      </w:r>
      <w:r w:rsidR="00293C48" w:rsidRPr="00FC0305">
        <w:t xml:space="preserve"> </w:t>
      </w:r>
      <w:r w:rsidRPr="00FC0305">
        <w:t>and</w:t>
      </w:r>
      <w:r w:rsidR="00293C48" w:rsidRPr="00FC0305">
        <w:t xml:space="preserve"> </w:t>
      </w:r>
      <w:r w:rsidRPr="00FC0305">
        <w:t>CF</w:t>
      </w:r>
      <w:r w:rsidRPr="00FC0305">
        <w:rPr>
          <w:vertAlign w:val="subscript"/>
        </w:rPr>
        <w:t>2</w:t>
      </w:r>
      <w:r w:rsidRPr="00FC0305">
        <w:t>Cl</w:t>
      </w:r>
      <w:r w:rsidRPr="00FC0305">
        <w:rPr>
          <w:vertAlign w:val="subscript"/>
        </w:rPr>
        <w:t>2</w:t>
      </w:r>
      <w:r w:rsidR="00293C48" w:rsidRPr="00FC0305">
        <w:t xml:space="preserve"> </w:t>
      </w:r>
      <w:r w:rsidRPr="00FC0305">
        <w:t>from</w:t>
      </w:r>
      <w:r w:rsidR="00293C48" w:rsidRPr="00FC0305">
        <w:t xml:space="preserve"> </w:t>
      </w:r>
      <w:r w:rsidRPr="00FC0305">
        <w:t>5</w:t>
      </w:r>
      <w:r w:rsidR="00293C48" w:rsidRPr="00FC0305">
        <w:t xml:space="preserve"> </w:t>
      </w:r>
      <w:r w:rsidRPr="00FC0305">
        <w:t>years</w:t>
      </w:r>
      <w:r w:rsidR="00293C48" w:rsidRPr="00FC0305">
        <w:t xml:space="preserve"> </w:t>
      </w:r>
      <w:r w:rsidRPr="00FC0305">
        <w:t>of</w:t>
      </w:r>
      <w:r w:rsidR="00293C48" w:rsidRPr="00FC0305">
        <w:t xml:space="preserve"> </w:t>
      </w:r>
      <w:r w:rsidRPr="00FC0305">
        <w:t>ALE</w:t>
      </w:r>
      <w:r w:rsidR="00293C48" w:rsidRPr="00FC0305">
        <w:t xml:space="preserve"> </w:t>
      </w:r>
      <w:r w:rsidRPr="00FC0305">
        <w:t>data,</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91(D10)</w:t>
      </w:r>
      <w:r w:rsidR="000555D8">
        <w:t>,</w:t>
      </w:r>
      <w:r w:rsidR="00293C48" w:rsidRPr="00FC0305">
        <w:t xml:space="preserve"> </w:t>
      </w:r>
      <w:r w:rsidRPr="00FC0305">
        <w:t>10797-10817,</w:t>
      </w:r>
      <w:r w:rsidR="00293C48" w:rsidRPr="00FC0305">
        <w:t xml:space="preserve"> </w:t>
      </w:r>
      <w:r w:rsidR="000555D8">
        <w:t>doi:</w:t>
      </w:r>
      <w:r w:rsidR="000555D8" w:rsidRPr="000555D8">
        <w:t>10.1029/JD091iD10p10797</w:t>
      </w:r>
      <w:r w:rsidR="000555D8">
        <w:t>,</w:t>
      </w:r>
      <w:r w:rsidR="000555D8" w:rsidRPr="000555D8">
        <w:t xml:space="preserve"> </w:t>
      </w:r>
      <w:r w:rsidRPr="00FC0305">
        <w:t>1986.</w:t>
      </w:r>
    </w:p>
    <w:p w14:paraId="422496E8" w14:textId="77777777" w:rsidR="00D3220C" w:rsidRPr="00FC0305" w:rsidRDefault="00D3220C" w:rsidP="00C34FAE">
      <w:pPr>
        <w:pStyle w:val="Reference"/>
      </w:pPr>
      <w:r w:rsidRPr="00FC0305">
        <w:t>Cunnold,</w:t>
      </w:r>
      <w:r w:rsidR="00293C48" w:rsidRPr="00FC0305">
        <w:t xml:space="preserve"> </w:t>
      </w:r>
      <w:r w:rsidRPr="00FC0305">
        <w:t>D.</w:t>
      </w:r>
      <w:r w:rsidR="004D284A">
        <w:t xml:space="preserve"> M.</w:t>
      </w:r>
      <w:r w:rsidRPr="00FC0305">
        <w:t>,</w:t>
      </w:r>
      <w:r w:rsidR="00293C48" w:rsidRPr="00FC0305">
        <w:t xml:space="preserve"> </w:t>
      </w:r>
      <w:r w:rsidR="007A165B">
        <w:t>P. J. Fraser</w:t>
      </w:r>
      <w:r w:rsidRPr="00FC0305">
        <w:t>,</w:t>
      </w:r>
      <w:r w:rsidR="00293C48" w:rsidRPr="00FC0305">
        <w:t xml:space="preserve"> </w:t>
      </w:r>
      <w:r w:rsidR="007A165B">
        <w:t>R. F. Weiss</w:t>
      </w:r>
      <w:r w:rsidRPr="00FC0305">
        <w:t>,</w:t>
      </w:r>
      <w:r w:rsidR="00293C48" w:rsidRPr="00FC0305">
        <w:t xml:space="preserve"> </w:t>
      </w:r>
      <w:r w:rsidR="007A165B">
        <w:t>R. G. Prinn</w:t>
      </w:r>
      <w:r w:rsidRPr="00FC0305">
        <w:t>,</w:t>
      </w:r>
      <w:r w:rsidR="00293C48" w:rsidRPr="00FC0305">
        <w:t xml:space="preserve"> </w:t>
      </w:r>
      <w:r w:rsidR="007A165B">
        <w:t>P. G. Simmonds</w:t>
      </w:r>
      <w:r w:rsidRPr="00FC0305">
        <w:t>,</w:t>
      </w:r>
      <w:r w:rsidR="00293C48" w:rsidRPr="00FC0305">
        <w:t xml:space="preserve"> </w:t>
      </w:r>
      <w:r w:rsidR="004D284A">
        <w:t>B. R.</w:t>
      </w:r>
      <w:r w:rsidR="00293C48" w:rsidRPr="00FC0305">
        <w:t xml:space="preserve"> </w:t>
      </w:r>
      <w:r w:rsidRPr="00FC0305">
        <w:t>Miller,</w:t>
      </w:r>
      <w:r w:rsidR="00293C48" w:rsidRPr="00FC0305">
        <w:t xml:space="preserve"> </w:t>
      </w:r>
      <w:r w:rsidR="007A165B">
        <w:t>F. N. Alyea</w:t>
      </w:r>
      <w:r w:rsidR="00293C48" w:rsidRPr="00FC0305">
        <w:t xml:space="preserve"> </w:t>
      </w:r>
      <w:r w:rsidR="00AD634B">
        <w:t>and</w:t>
      </w:r>
      <w:r w:rsidR="00293C48" w:rsidRPr="00FC0305">
        <w:t xml:space="preserve"> </w:t>
      </w:r>
      <w:r w:rsidR="007A165B">
        <w:t>A. J. Crawford</w:t>
      </w:r>
      <w:r w:rsidRPr="00FC0305">
        <w:t>,</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estimated</w:t>
      </w:r>
      <w:r w:rsidR="00293C48" w:rsidRPr="00FC0305">
        <w:t xml:space="preserve"> </w:t>
      </w:r>
      <w:r w:rsidRPr="00FC0305">
        <w:t>from</w:t>
      </w:r>
      <w:r w:rsidR="00293C48" w:rsidRPr="00FC0305">
        <w:t xml:space="preserve"> </w:t>
      </w:r>
      <w:r w:rsidRPr="00FC0305">
        <w:t>ALE/GAGE</w:t>
      </w:r>
      <w:r w:rsidR="00293C48" w:rsidRPr="00FC0305">
        <w:t xml:space="preserve"> </w:t>
      </w:r>
      <w:r w:rsidRPr="00FC0305">
        <w:t>and</w:t>
      </w:r>
      <w:r w:rsidR="00293C48" w:rsidRPr="00FC0305">
        <w:t xml:space="preserve"> </w:t>
      </w:r>
      <w:r w:rsidRPr="00FC0305">
        <w:t>other</w:t>
      </w:r>
      <w:r w:rsidR="00293C48" w:rsidRPr="00FC0305">
        <w:t xml:space="preserve"> </w:t>
      </w:r>
      <w:r w:rsidRPr="00FC0305">
        <w:t>measurements</w:t>
      </w:r>
      <w:r w:rsidR="00293C48" w:rsidRPr="00FC0305">
        <w:t xml:space="preserve"> </w:t>
      </w:r>
      <w:r w:rsidRPr="00FC0305">
        <w:t>from</w:t>
      </w:r>
      <w:r w:rsidR="00293C48" w:rsidRPr="00FC0305">
        <w:t xml:space="preserve"> </w:t>
      </w:r>
      <w:r w:rsidRPr="00FC0305">
        <w:t>Ju</w:t>
      </w:r>
      <w:r w:rsidR="005402CB">
        <w:t>ly</w:t>
      </w:r>
      <w:r w:rsidR="00293C48" w:rsidRPr="00FC0305">
        <w:t xml:space="preserve"> </w:t>
      </w:r>
      <w:r w:rsidRPr="00FC0305">
        <w:t>1978</w:t>
      </w:r>
      <w:r w:rsidR="00293C48" w:rsidRPr="00FC0305">
        <w:t xml:space="preserve"> </w:t>
      </w:r>
      <w:r w:rsidRPr="00FC0305">
        <w:t>to</w:t>
      </w:r>
      <w:r w:rsidR="00293C48" w:rsidRPr="00FC0305">
        <w:t xml:space="preserve"> </w:t>
      </w:r>
      <w:r w:rsidRPr="00FC0305">
        <w:t>Ju</w:t>
      </w:r>
      <w:r w:rsidR="00D04F1E">
        <w:t>ne</w:t>
      </w:r>
      <w:r w:rsidR="00293C48" w:rsidRPr="00FC0305">
        <w:t xml:space="preserve"> </w:t>
      </w:r>
      <w:r w:rsidRPr="00FC0305">
        <w:t>1991,</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99(D1)</w:t>
      </w:r>
      <w:r w:rsidR="004D284A">
        <w:t>,</w:t>
      </w:r>
      <w:r w:rsidR="00293C48" w:rsidRPr="00FC0305">
        <w:t xml:space="preserve"> </w:t>
      </w:r>
      <w:r w:rsidRPr="00FC0305">
        <w:t>1107-1126,</w:t>
      </w:r>
      <w:r w:rsidR="00293C48" w:rsidRPr="00FC0305">
        <w:t xml:space="preserve"> </w:t>
      </w:r>
      <w:r w:rsidR="00D04F1E">
        <w:t>doi:</w:t>
      </w:r>
      <w:r w:rsidR="00D04F1E" w:rsidRPr="00D04F1E">
        <w:t>10.1029/93JD02715</w:t>
      </w:r>
      <w:r w:rsidR="00D04F1E">
        <w:t xml:space="preserve">, </w:t>
      </w:r>
      <w:r w:rsidRPr="00FC0305">
        <w:t>1994.</w:t>
      </w:r>
    </w:p>
    <w:p w14:paraId="10BE2AF6" w14:textId="77777777" w:rsidR="00E149F3" w:rsidRPr="00FC0305" w:rsidRDefault="00E149F3" w:rsidP="00C34FAE">
      <w:pPr>
        <w:pStyle w:val="Reference"/>
      </w:pPr>
      <w:r w:rsidRPr="00FC0305">
        <w:t>Cunnold,</w:t>
      </w:r>
      <w:r w:rsidR="00293C48" w:rsidRPr="00FC0305">
        <w:t xml:space="preserve"> </w:t>
      </w:r>
      <w:r w:rsidRPr="00FC0305">
        <w:t>D.</w:t>
      </w:r>
      <w:r w:rsidR="004D284A">
        <w:t xml:space="preserve"> M.</w:t>
      </w:r>
      <w:r w:rsidRPr="00FC0305">
        <w:t>,</w:t>
      </w:r>
      <w:r w:rsidR="00293C48" w:rsidRPr="00FC0305">
        <w:t xml:space="preserve"> </w:t>
      </w:r>
      <w:r w:rsidR="007A165B">
        <w:t>R. F. Weiss</w:t>
      </w:r>
      <w:r w:rsidRPr="00FC0305">
        <w:t>,</w:t>
      </w:r>
      <w:r w:rsidR="00293C48" w:rsidRPr="00FC0305">
        <w:t xml:space="preserve"> </w:t>
      </w:r>
      <w:r w:rsidR="007A165B">
        <w:t>R. G. Prinn</w:t>
      </w:r>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007A165B">
        <w:t>P. G. Simmonds</w:t>
      </w:r>
      <w:r w:rsidRPr="00FC0305">
        <w:t>,</w:t>
      </w:r>
      <w:r w:rsidR="00293C48" w:rsidRPr="00FC0305">
        <w:t xml:space="preserve"> </w:t>
      </w:r>
      <w:r w:rsidR="007A165B">
        <w:t>P. J. Fraser</w:t>
      </w:r>
      <w:r w:rsidRPr="00FC0305">
        <w:t>,</w:t>
      </w:r>
      <w:r w:rsidR="00293C48" w:rsidRPr="00FC0305">
        <w:t xml:space="preserve"> </w:t>
      </w:r>
      <w:r w:rsidR="007A165B">
        <w:t>B. R. Miller</w:t>
      </w:r>
      <w:r w:rsidRPr="00FC0305">
        <w:t>,</w:t>
      </w:r>
      <w:r w:rsidR="00293C48" w:rsidRPr="00FC0305">
        <w:t xml:space="preserve"> </w:t>
      </w:r>
      <w:r w:rsidR="007A165B">
        <w:t>F. N. Alyea</w:t>
      </w:r>
      <w:r w:rsidR="00293C48" w:rsidRPr="00FC0305">
        <w:t xml:space="preserve"> </w:t>
      </w:r>
      <w:r w:rsidR="00AD634B">
        <w:t>and</w:t>
      </w:r>
      <w:r w:rsidR="00293C48" w:rsidRPr="00FC0305">
        <w:t xml:space="preserve"> </w:t>
      </w:r>
      <w:r w:rsidR="007A165B">
        <w:t>L. W. Porter</w:t>
      </w:r>
      <w:r w:rsidRPr="00FC0305">
        <w:t>,</w:t>
      </w:r>
      <w:r w:rsidR="00293C48" w:rsidRPr="00FC0305">
        <w:t xml:space="preserve"> </w:t>
      </w:r>
      <w:r w:rsidRPr="00FC0305">
        <w:t>GAGE/AGAGE</w:t>
      </w:r>
      <w:r w:rsidR="00293C48" w:rsidRPr="00FC0305">
        <w:t xml:space="preserve"> </w:t>
      </w:r>
      <w:r w:rsidRPr="00FC0305">
        <w:t>measurements</w:t>
      </w:r>
      <w:r w:rsidR="00293C48" w:rsidRPr="00FC0305">
        <w:t xml:space="preserve"> </w:t>
      </w:r>
      <w:r w:rsidRPr="00FC0305">
        <w:t>indicating</w:t>
      </w:r>
      <w:r w:rsidR="00293C48" w:rsidRPr="00FC0305">
        <w:t xml:space="preserve"> </w:t>
      </w:r>
      <w:r w:rsidRPr="00FC0305">
        <w:t>reductions</w:t>
      </w:r>
      <w:r w:rsidR="00293C48" w:rsidRPr="00FC0305">
        <w:t xml:space="preserve"> </w:t>
      </w:r>
      <w:r w:rsidRPr="00FC0305">
        <w:t>in</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in</w:t>
      </w:r>
      <w:r w:rsidR="00293C48" w:rsidRPr="00FC0305">
        <w:t xml:space="preserve"> </w:t>
      </w:r>
      <w:r w:rsidRPr="00FC0305">
        <w:t>1992-1994,</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102(D1)</w:t>
      </w:r>
      <w:r w:rsidR="00D04F1E">
        <w:t>,</w:t>
      </w:r>
      <w:r w:rsidR="00293C48" w:rsidRPr="00FC0305">
        <w:t xml:space="preserve"> </w:t>
      </w:r>
      <w:r w:rsidRPr="00FC0305">
        <w:t>1259-1269,</w:t>
      </w:r>
      <w:r w:rsidR="00293C48" w:rsidRPr="00FC0305">
        <w:t xml:space="preserve"> </w:t>
      </w:r>
      <w:r w:rsidR="005402CB">
        <w:t>doi:</w:t>
      </w:r>
      <w:r w:rsidR="005402CB" w:rsidRPr="005402CB">
        <w:t>10.1029/96JD02973</w:t>
      </w:r>
      <w:r w:rsidR="005402CB">
        <w:t xml:space="preserve">, </w:t>
      </w:r>
      <w:r w:rsidRPr="00FC0305">
        <w:t>1997.</w:t>
      </w:r>
    </w:p>
    <w:p w14:paraId="36726A91" w14:textId="77777777" w:rsidR="00887FE9" w:rsidRDefault="00887FE9" w:rsidP="00887FE9">
      <w:pPr>
        <w:pStyle w:val="Reference"/>
      </w:pPr>
      <w:r w:rsidRPr="00FC0305">
        <w:t>Delan</w:t>
      </w:r>
      <w:r w:rsidR="008D03F0" w:rsidRPr="00FC0305">
        <w:t>e</w:t>
      </w:r>
      <w:r w:rsidRPr="00FC0305">
        <w:t>y,</w:t>
      </w:r>
      <w:r w:rsidR="00293C48" w:rsidRPr="00FC0305">
        <w:t xml:space="preserve"> </w:t>
      </w:r>
      <w:r w:rsidRPr="00FC0305">
        <w:t>W.</w:t>
      </w:r>
      <w:r w:rsidR="00293C48" w:rsidRPr="00FC0305">
        <w:t xml:space="preserve"> </w:t>
      </w:r>
      <w:r w:rsidR="00AD634B">
        <w:t>and</w:t>
      </w:r>
      <w:r w:rsidR="00293C48" w:rsidRPr="00FC0305">
        <w:t xml:space="preserve"> </w:t>
      </w:r>
      <w:r w:rsidRPr="00FC0305">
        <w:t>A.</w:t>
      </w:r>
      <w:r w:rsidR="00293C48" w:rsidRPr="00FC0305">
        <w:t xml:space="preserve"> </w:t>
      </w:r>
      <w:r w:rsidRPr="00FC0305">
        <w:t>Marshall,</w:t>
      </w:r>
      <w:r w:rsidR="00293C48" w:rsidRPr="00FC0305">
        <w:t xml:space="preserve"> </w:t>
      </w:r>
      <w:r w:rsidRPr="00FC0305">
        <w:t>Victorian</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for</w:t>
      </w:r>
      <w:r w:rsidR="00293C48" w:rsidRPr="00FC0305">
        <w:t xml:space="preserve"> </w:t>
      </w:r>
      <w:r w:rsidRPr="00FC0305">
        <w:t>2006,</w:t>
      </w:r>
      <w:r w:rsidR="00293C48" w:rsidRPr="00FC0305">
        <w:t xml:space="preserve"> </w:t>
      </w:r>
      <w:r w:rsidRPr="00FC0305">
        <w:t>Proceedings,</w:t>
      </w:r>
      <w:r w:rsidR="00293C48" w:rsidRPr="00FC0305">
        <w:t xml:space="preserve"> </w:t>
      </w:r>
      <w:r w:rsidRPr="00FC0305">
        <w:rPr>
          <w:i/>
        </w:rPr>
        <w:t>20</w:t>
      </w:r>
      <w:r w:rsidRPr="00FC0305">
        <w:rPr>
          <w:i/>
          <w:vertAlign w:val="superscript"/>
        </w:rPr>
        <w:t>th</w:t>
      </w:r>
      <w:r w:rsidR="00293C48" w:rsidRPr="00FC0305">
        <w:rPr>
          <w:i/>
        </w:rPr>
        <w:t xml:space="preserve"> </w:t>
      </w:r>
      <w:r w:rsidRPr="00FC0305">
        <w:rPr>
          <w:i/>
        </w:rPr>
        <w:t>International</w:t>
      </w:r>
      <w:r w:rsidR="00293C48" w:rsidRPr="00FC0305">
        <w:rPr>
          <w:i/>
        </w:rPr>
        <w:t xml:space="preserve"> </w:t>
      </w:r>
      <w:r w:rsidRPr="00FC0305">
        <w:rPr>
          <w:i/>
        </w:rPr>
        <w:t>Clean</w:t>
      </w:r>
      <w:r w:rsidR="00293C48" w:rsidRPr="00FC0305">
        <w:rPr>
          <w:i/>
        </w:rPr>
        <w:t xml:space="preserve"> </w:t>
      </w:r>
      <w:r w:rsidRPr="00FC0305">
        <w:rPr>
          <w:i/>
        </w:rPr>
        <w:t>Air</w:t>
      </w:r>
      <w:r w:rsidR="00293C48" w:rsidRPr="00FC0305">
        <w:rPr>
          <w:i/>
        </w:rPr>
        <w:t xml:space="preserve"> </w:t>
      </w:r>
      <w:r w:rsidRPr="00FC0305">
        <w:rPr>
          <w:i/>
        </w:rPr>
        <w:t>and</w:t>
      </w:r>
      <w:r w:rsidR="00293C48" w:rsidRPr="00FC0305">
        <w:rPr>
          <w:i/>
        </w:rPr>
        <w:t xml:space="preserve"> </w:t>
      </w:r>
      <w:r w:rsidRPr="00FC0305">
        <w:rPr>
          <w:i/>
        </w:rPr>
        <w:t>Environment</w:t>
      </w:r>
      <w:r w:rsidR="00293C48" w:rsidRPr="00FC0305">
        <w:rPr>
          <w:i/>
        </w:rPr>
        <w:t xml:space="preserve"> </w:t>
      </w:r>
      <w:r w:rsidRPr="00FC0305">
        <w:rPr>
          <w:i/>
        </w:rPr>
        <w:t>Conference</w:t>
      </w:r>
      <w:r w:rsidRPr="00FC0305">
        <w:t>,</w:t>
      </w:r>
      <w:r w:rsidR="00293C48" w:rsidRPr="00FC0305">
        <w:t xml:space="preserve"> </w:t>
      </w:r>
      <w:r w:rsidRPr="00FC0305">
        <w:t>30</w:t>
      </w:r>
      <w:r w:rsidR="00293C48" w:rsidRPr="00FC0305">
        <w:t xml:space="preserve"> </w:t>
      </w:r>
      <w:r w:rsidR="0043263C" w:rsidRPr="00FC0305">
        <w:t>July</w:t>
      </w:r>
      <w:r w:rsidR="00293C48" w:rsidRPr="00FC0305">
        <w:t xml:space="preserve"> </w:t>
      </w:r>
      <w:r w:rsidR="0043263C" w:rsidRPr="00FC0305">
        <w:t>–</w:t>
      </w:r>
      <w:r w:rsidR="00293C48" w:rsidRPr="00FC0305">
        <w:t xml:space="preserve"> </w:t>
      </w:r>
      <w:r w:rsidR="0043263C" w:rsidRPr="00FC0305">
        <w:t>2</w:t>
      </w:r>
      <w:r w:rsidR="00293C48" w:rsidRPr="00FC0305">
        <w:t xml:space="preserve"> </w:t>
      </w:r>
      <w:r w:rsidR="0043263C" w:rsidRPr="00FC0305">
        <w:t>August,</w:t>
      </w:r>
      <w:r w:rsidR="00293C48" w:rsidRPr="00FC0305">
        <w:t xml:space="preserve"> </w:t>
      </w:r>
      <w:r w:rsidR="0043263C" w:rsidRPr="00FC0305">
        <w:t>2011,</w:t>
      </w:r>
      <w:r w:rsidR="00293C48" w:rsidRPr="00FC0305">
        <w:t xml:space="preserve"> </w:t>
      </w:r>
      <w:r w:rsidR="0043263C" w:rsidRPr="00FC0305">
        <w:t>CASANZ,</w:t>
      </w:r>
      <w:r w:rsidR="00293C48" w:rsidRPr="00FC0305">
        <w:t xml:space="preserve"> </w:t>
      </w:r>
      <w:r w:rsidRPr="00FC0305">
        <w:t>Auckland,</w:t>
      </w:r>
      <w:r w:rsidR="00293C48" w:rsidRPr="00FC0305">
        <w:t xml:space="preserve"> </w:t>
      </w:r>
      <w:r w:rsidRPr="00FC0305">
        <w:t>NZ</w:t>
      </w:r>
      <w:r w:rsidR="008D03F0" w:rsidRPr="00FC0305">
        <w:t>.</w:t>
      </w:r>
      <w:r w:rsidR="002F775B" w:rsidRPr="00FC0305">
        <w:t>,</w:t>
      </w:r>
      <w:r w:rsidR="00293C48" w:rsidRPr="00FC0305">
        <w:t xml:space="preserve"> </w:t>
      </w:r>
      <w:r w:rsidR="002F775B" w:rsidRPr="00FC0305">
        <w:t>2011.</w:t>
      </w:r>
    </w:p>
    <w:p w14:paraId="5E6F085A" w14:textId="77777777" w:rsidR="00DC51FC" w:rsidRPr="00DC51FC" w:rsidRDefault="00DC51FC" w:rsidP="00AA1115">
      <w:pPr>
        <w:pStyle w:val="Reference"/>
      </w:pPr>
      <w:proofErr w:type="spellStart"/>
      <w:r>
        <w:t>DoEE</w:t>
      </w:r>
      <w:proofErr w:type="spellEnd"/>
      <w:r>
        <w:t xml:space="preserve">, </w:t>
      </w:r>
      <w:r w:rsidRPr="00A926AE">
        <w:t>Australia’s progress towards meeting its commitments under the Montreal Protocol on Substances that Deplete the Ozone Layer - 2015 report</w:t>
      </w:r>
      <w:r>
        <w:t>, Department of the Environment and Energy, 9 pp., 2016</w:t>
      </w:r>
    </w:p>
    <w:p w14:paraId="64A05011" w14:textId="77777777" w:rsidR="0043263C" w:rsidRPr="00FC0305" w:rsidRDefault="0043263C" w:rsidP="0043263C">
      <w:pPr>
        <w:pStyle w:val="Reference"/>
      </w:pPr>
      <w:r w:rsidRPr="00FC0305">
        <w:t>Dunse,</w:t>
      </w:r>
      <w:r w:rsidR="00293C48" w:rsidRPr="00FC0305">
        <w:t xml:space="preserve"> </w:t>
      </w:r>
      <w:r w:rsidRPr="00FC0305">
        <w:t>B.</w:t>
      </w:r>
      <w:r w:rsidR="004D284A">
        <w:t xml:space="preserve"> L.</w:t>
      </w:r>
      <w:r w:rsidRPr="00FC0305">
        <w:t>,</w:t>
      </w:r>
      <w:r w:rsidR="00293C48" w:rsidRPr="00FC0305">
        <w:t xml:space="preserve"> </w:t>
      </w:r>
      <w:r w:rsidR="007A165B">
        <w:t>L. P. Steele</w:t>
      </w:r>
      <w:r w:rsidRPr="00FC0305">
        <w:t>,</w:t>
      </w:r>
      <w:r w:rsidR="00293C48" w:rsidRPr="00FC0305">
        <w:t xml:space="preserve"> </w:t>
      </w:r>
      <w:r w:rsidR="007A165B">
        <w:t>P. J. Fraser</w:t>
      </w:r>
      <w:r w:rsidR="00293C48" w:rsidRPr="00FC0305">
        <w:t xml:space="preserve"> </w:t>
      </w:r>
      <w:r w:rsidR="00AD634B">
        <w:t>and</w:t>
      </w:r>
      <w:r w:rsidR="00293C48" w:rsidRPr="00FC0305">
        <w:t xml:space="preserve"> </w:t>
      </w:r>
      <w:r w:rsidRPr="00FC0305">
        <w:t>S.</w:t>
      </w:r>
      <w:r w:rsidR="00293C48" w:rsidRPr="00FC0305">
        <w:t xml:space="preserve"> </w:t>
      </w:r>
      <w:r w:rsidR="004D284A">
        <w:t xml:space="preserve">R. </w:t>
      </w:r>
      <w:r w:rsidRPr="00FC0305">
        <w:t>Wilson,</w:t>
      </w:r>
      <w:r w:rsidR="00293C48" w:rsidRPr="00FC0305">
        <w:t xml:space="preserve"> </w:t>
      </w:r>
      <w:r w:rsidRPr="00FC0305">
        <w:t>An</w:t>
      </w:r>
      <w:r w:rsidR="00293C48" w:rsidRPr="00FC0305">
        <w:t xml:space="preserve"> </w:t>
      </w:r>
      <w:r w:rsidRPr="00FC0305">
        <w:t>analysis</w:t>
      </w:r>
      <w:r w:rsidR="00293C48" w:rsidRPr="00FC0305">
        <w:t xml:space="preserve"> </w:t>
      </w:r>
      <w:r w:rsidRPr="00FC0305">
        <w:t>of</w:t>
      </w:r>
      <w:r w:rsidR="00293C48" w:rsidRPr="00FC0305">
        <w:t xml:space="preserve"> </w:t>
      </w:r>
      <w:r w:rsidRPr="00FC0305">
        <w:t>Melbourne</w:t>
      </w:r>
      <w:r w:rsidR="00293C48" w:rsidRPr="00FC0305">
        <w:t xml:space="preserve"> </w:t>
      </w:r>
      <w:r w:rsidRPr="00FC0305">
        <w:t>pollution</w:t>
      </w:r>
      <w:r w:rsidR="00293C48" w:rsidRPr="00FC0305">
        <w:t xml:space="preserve"> </w:t>
      </w:r>
      <w:r w:rsidRPr="00FC0305">
        <w:t>episodes</w:t>
      </w:r>
      <w:r w:rsidR="00293C48" w:rsidRPr="00FC0305">
        <w:t xml:space="preserve"> </w:t>
      </w:r>
      <w:r w:rsidRPr="00FC0305">
        <w:t>observed</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from</w:t>
      </w:r>
      <w:r w:rsidR="00293C48" w:rsidRPr="00FC0305">
        <w:t xml:space="preserve"> </w:t>
      </w:r>
      <w:r w:rsidRPr="00FC0305">
        <w:t>1995-1998</w:t>
      </w:r>
      <w:r w:rsidR="00293C48" w:rsidRPr="00FC0305">
        <w:t xml:space="preserve"> </w:t>
      </w:r>
      <w:r w:rsidR="00F932ED"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1997-98</w:t>
      </w:r>
      <w:r w:rsidRPr="00FC0305">
        <w:t>,</w:t>
      </w:r>
      <w:r w:rsidR="00293C48" w:rsidRPr="00FC0305">
        <w:t xml:space="preserve"> </w:t>
      </w:r>
      <w:r w:rsidRPr="00FC0305">
        <w:t>N.</w:t>
      </w:r>
      <w:r w:rsidR="00293C48" w:rsidRPr="00FC0305">
        <w:t xml:space="preserve"> </w:t>
      </w:r>
      <w:r w:rsidRPr="00FC0305">
        <w:t>Tindale,</w:t>
      </w:r>
      <w:r w:rsidR="00293C48" w:rsidRPr="00FC0305">
        <w:t xml:space="preserve"> </w:t>
      </w:r>
      <w:r w:rsidRPr="00FC0305">
        <w:t>R.</w:t>
      </w:r>
      <w:r w:rsidR="00293C48" w:rsidRPr="00FC0305">
        <w:t xml:space="preserve"> </w:t>
      </w:r>
      <w:r w:rsidRPr="00FC0305">
        <w:t>Francey,</w:t>
      </w:r>
      <w:r w:rsidR="00293C48" w:rsidRPr="00FC0305">
        <w:t xml:space="preserve"> </w:t>
      </w:r>
      <w:r w:rsidRPr="00FC0305">
        <w:t>and</w:t>
      </w:r>
      <w:r w:rsidR="00293C48" w:rsidRPr="00FC0305">
        <w:t xml:space="preserve"> </w:t>
      </w:r>
      <w:r w:rsidRPr="00FC0305">
        <w:t>N.</w:t>
      </w:r>
      <w:r w:rsidR="00293C48" w:rsidRPr="00FC0305">
        <w:t xml:space="preserve"> </w:t>
      </w:r>
      <w:r w:rsidRPr="00FC0305">
        <w:t>Derek</w:t>
      </w:r>
      <w:r w:rsidR="00EE0E6F" w:rsidRPr="00FC0305">
        <w:t xml:space="preserve"> (eds.)</w:t>
      </w:r>
      <w:r w:rsidRPr="00FC0305">
        <w:t>,</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Melbourne,</w:t>
      </w:r>
      <w:r w:rsidR="00293C48" w:rsidRPr="00FC0305">
        <w:t xml:space="preserve"> </w:t>
      </w:r>
      <w:r w:rsidRPr="00FC0305">
        <w:t>Australia,</w:t>
      </w:r>
      <w:r w:rsidR="00293C48" w:rsidRPr="00FC0305">
        <w:t xml:space="preserve"> </w:t>
      </w:r>
      <w:r w:rsidR="00F932ED" w:rsidRPr="00FC0305">
        <w:t xml:space="preserve">34-42, </w:t>
      </w:r>
      <w:r w:rsidRPr="00FC0305">
        <w:t>2001.</w:t>
      </w:r>
    </w:p>
    <w:p w14:paraId="752C812D" w14:textId="77777777" w:rsidR="00887FE9" w:rsidRPr="00FC0305" w:rsidRDefault="00887FE9" w:rsidP="00887FE9">
      <w:pPr>
        <w:pStyle w:val="Reference"/>
      </w:pPr>
      <w:r w:rsidRPr="00FC0305">
        <w:t>Dunse,</w:t>
      </w:r>
      <w:r w:rsidR="00293C48" w:rsidRPr="00FC0305">
        <w:t xml:space="preserve"> </w:t>
      </w:r>
      <w:r w:rsidRPr="00FC0305">
        <w:t>B.</w:t>
      </w:r>
      <w:r w:rsidR="004D284A">
        <w:t xml:space="preserve"> L.</w:t>
      </w:r>
      <w:r w:rsidRPr="00FC0305">
        <w:t>,</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urban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trace</w:t>
      </w:r>
      <w:r w:rsidR="00293C48" w:rsidRPr="00FC0305">
        <w:t xml:space="preserve"> </w:t>
      </w:r>
      <w:r w:rsidRPr="00FC0305">
        <w:t>gases</w:t>
      </w:r>
      <w:r w:rsidR="00293C48" w:rsidRPr="00FC0305">
        <w:t xml:space="preserve"> </w:t>
      </w:r>
      <w:r w:rsidRPr="00FC0305">
        <w:t>by</w:t>
      </w:r>
      <w:r w:rsidR="00293C48" w:rsidRPr="00FC0305">
        <w:t xml:space="preserve"> </w:t>
      </w:r>
      <w:r w:rsidRPr="00FC0305">
        <w:t>use</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measurements</w:t>
      </w:r>
      <w:r w:rsidR="00293C48" w:rsidRPr="00FC0305">
        <w:t xml:space="preserve"> </w:t>
      </w:r>
      <w:r w:rsidRPr="00FC0305">
        <w:t>and</w:t>
      </w:r>
      <w:r w:rsidR="00293C48" w:rsidRPr="00FC0305">
        <w:t xml:space="preserve"> </w:t>
      </w:r>
      <w:r w:rsidRPr="00FC0305">
        <w:t>a</w:t>
      </w:r>
      <w:r w:rsidR="00293C48" w:rsidRPr="00FC0305">
        <w:t xml:space="preserve"> </w:t>
      </w:r>
      <w:r w:rsidRPr="00FC0305">
        <w:t>high-resolution</w:t>
      </w:r>
      <w:r w:rsidR="00293C48" w:rsidRPr="00FC0305">
        <w:t xml:space="preserve"> </w:t>
      </w:r>
      <w:r w:rsidRPr="00FC0305">
        <w:t>atmospheric</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Wollongong</w:t>
      </w:r>
      <w:r w:rsidR="00293C48" w:rsidRPr="00FC0305">
        <w:t xml:space="preserve"> </w:t>
      </w:r>
      <w:r w:rsidRPr="00FC0305">
        <w:t>University,</w:t>
      </w:r>
      <w:r w:rsidR="00293C48" w:rsidRPr="00FC0305">
        <w:t xml:space="preserve"> </w:t>
      </w:r>
      <w:r w:rsidRPr="00FC0305">
        <w:t>Wollongong,</w:t>
      </w:r>
      <w:r w:rsidR="00293C48" w:rsidRPr="00FC0305">
        <w:t xml:space="preserve"> </w:t>
      </w:r>
      <w:r w:rsidRPr="00FC0305">
        <w:t>NSW,</w:t>
      </w:r>
      <w:r w:rsidR="00293C48" w:rsidRPr="00FC0305">
        <w:t xml:space="preserve"> </w:t>
      </w:r>
      <w:r w:rsidRPr="00FC0305">
        <w:t>Australia,</w:t>
      </w:r>
      <w:r w:rsidR="00293C48" w:rsidRPr="00FC0305">
        <w:t xml:space="preserve"> </w:t>
      </w:r>
      <w:r w:rsidRPr="00FC0305">
        <w:t>2002.</w:t>
      </w:r>
    </w:p>
    <w:p w14:paraId="476495DB" w14:textId="77777777" w:rsidR="00887FE9" w:rsidRPr="00FC0305" w:rsidRDefault="00887FE9" w:rsidP="00887FE9">
      <w:pPr>
        <w:pStyle w:val="Reference"/>
        <w:rPr>
          <w:rStyle w:val="ReferenceChar"/>
        </w:rPr>
      </w:pPr>
      <w:r w:rsidRPr="00FC0305">
        <w:rPr>
          <w:rStyle w:val="ReferenceChar"/>
        </w:rPr>
        <w:t>Dunse,</w:t>
      </w:r>
      <w:r w:rsidR="00293C48" w:rsidRPr="00FC0305">
        <w:rPr>
          <w:rStyle w:val="ReferenceChar"/>
        </w:rPr>
        <w:t xml:space="preserve"> </w:t>
      </w:r>
      <w:r w:rsidRPr="00FC0305">
        <w:rPr>
          <w:rStyle w:val="ReferenceChar"/>
        </w:rPr>
        <w:t>B.</w:t>
      </w:r>
      <w:r w:rsidR="004D284A">
        <w:rPr>
          <w:rStyle w:val="ReferenceChar"/>
        </w:rPr>
        <w:t xml:space="preserve"> L.</w:t>
      </w:r>
      <w:r w:rsidRPr="00FC0305">
        <w:rPr>
          <w:rStyle w:val="ReferenceChar"/>
        </w:rPr>
        <w:t>,</w:t>
      </w:r>
      <w:r w:rsidR="00293C48" w:rsidRPr="00FC0305">
        <w:rPr>
          <w:rStyle w:val="ReferenceChar"/>
        </w:rPr>
        <w:t xml:space="preserve"> </w:t>
      </w:r>
      <w:r w:rsidR="007A165B">
        <w:rPr>
          <w:rStyle w:val="ReferenceChar"/>
        </w:rPr>
        <w:t>L. P. Steele</w:t>
      </w:r>
      <w:r w:rsidRPr="00FC0305">
        <w:rPr>
          <w:rStyle w:val="ReferenceChar"/>
        </w:rPr>
        <w:t>,</w:t>
      </w:r>
      <w:r w:rsidR="00293C48" w:rsidRPr="00FC0305">
        <w:rPr>
          <w:rStyle w:val="ReferenceChar"/>
        </w:rPr>
        <w:t xml:space="preserve"> </w:t>
      </w:r>
      <w:r w:rsidRPr="00FC0305">
        <w:rPr>
          <w:rStyle w:val="ReferenceChar"/>
        </w:rPr>
        <w:t>S.</w:t>
      </w:r>
      <w:r w:rsidR="00293C48" w:rsidRPr="00FC0305">
        <w:rPr>
          <w:rStyle w:val="ReferenceChar"/>
        </w:rPr>
        <w:t xml:space="preserve"> </w:t>
      </w:r>
      <w:r w:rsidR="004D284A">
        <w:rPr>
          <w:rStyle w:val="ReferenceChar"/>
        </w:rPr>
        <w:t xml:space="preserve">R. </w:t>
      </w:r>
      <w:r w:rsidRPr="00FC0305">
        <w:rPr>
          <w:rStyle w:val="ReferenceChar"/>
        </w:rPr>
        <w:t>Wilson,</w:t>
      </w:r>
      <w:r w:rsidR="00293C48" w:rsidRPr="00FC0305">
        <w:rPr>
          <w:rStyle w:val="ReferenceChar"/>
        </w:rPr>
        <w:t xml:space="preserve"> </w:t>
      </w:r>
      <w:r w:rsidR="007A165B">
        <w:rPr>
          <w:rStyle w:val="ReferenceChar"/>
        </w:rPr>
        <w:t>P. J. Fraser</w:t>
      </w:r>
      <w:r w:rsidR="00293C48" w:rsidRPr="00FC0305">
        <w:rPr>
          <w:rStyle w:val="ReferenceChar"/>
        </w:rPr>
        <w:t xml:space="preserve"> </w:t>
      </w:r>
      <w:r w:rsidR="00AD634B">
        <w:rPr>
          <w:rStyle w:val="ReferenceChar"/>
        </w:rPr>
        <w:t>and</w:t>
      </w:r>
      <w:r w:rsidR="00293C48" w:rsidRPr="00FC0305">
        <w:rPr>
          <w:rStyle w:val="ReferenceChar"/>
        </w:rPr>
        <w:t xml:space="preserve"> </w:t>
      </w:r>
      <w:r w:rsidR="007A165B">
        <w:rPr>
          <w:rStyle w:val="ReferenceChar"/>
        </w:rPr>
        <w:t>P. B. Krummel</w:t>
      </w:r>
      <w:r w:rsidRPr="00FC0305">
        <w:rPr>
          <w:rStyle w:val="ReferenceChar"/>
        </w:rPr>
        <w:t>,</w:t>
      </w:r>
      <w:r w:rsidR="00293C48" w:rsidRPr="00FC0305">
        <w:rPr>
          <w:rStyle w:val="ReferenceChar"/>
        </w:rPr>
        <w:t xml:space="preserve"> </w:t>
      </w:r>
      <w:r w:rsidRPr="00FC0305">
        <w:rPr>
          <w:rStyle w:val="ReferenceChar"/>
        </w:rPr>
        <w:t>Trace</w:t>
      </w:r>
      <w:r w:rsidR="00293C48" w:rsidRPr="00FC0305">
        <w:rPr>
          <w:rStyle w:val="ReferenceChar"/>
        </w:rPr>
        <w:t xml:space="preserve"> </w:t>
      </w:r>
      <w:r w:rsidRPr="00FC0305">
        <w:rPr>
          <w:rStyle w:val="ReferenceChar"/>
        </w:rPr>
        <w:t>gas</w:t>
      </w:r>
      <w:r w:rsidR="00293C48" w:rsidRPr="00FC0305">
        <w:rPr>
          <w:rStyle w:val="ReferenceChar"/>
        </w:rPr>
        <w:t xml:space="preserve"> </w:t>
      </w:r>
      <w:r w:rsidRPr="00FC0305">
        <w:rPr>
          <w:rStyle w:val="ReferenceChar"/>
        </w:rPr>
        <w:t>emissions</w:t>
      </w:r>
      <w:r w:rsidR="00293C48" w:rsidRPr="00FC0305">
        <w:rPr>
          <w:rStyle w:val="ReferenceChar"/>
        </w:rPr>
        <w:t xml:space="preserve"> </w:t>
      </w:r>
      <w:r w:rsidRPr="00FC0305">
        <w:rPr>
          <w:rStyle w:val="ReferenceChar"/>
        </w:rPr>
        <w:t>from</w:t>
      </w:r>
      <w:r w:rsidR="00293C48" w:rsidRPr="00FC0305">
        <w:rPr>
          <w:rStyle w:val="ReferenceChar"/>
        </w:rPr>
        <w:t xml:space="preserve"> </w:t>
      </w:r>
      <w:r w:rsidRPr="00FC0305">
        <w:rPr>
          <w:rStyle w:val="ReferenceChar"/>
        </w:rPr>
        <w:t>Melbourne</w:t>
      </w:r>
      <w:r w:rsidR="00293C48" w:rsidRPr="00FC0305">
        <w:rPr>
          <w:rStyle w:val="ReferenceChar"/>
        </w:rPr>
        <w:t xml:space="preserve"> </w:t>
      </w:r>
      <w:r w:rsidRPr="00FC0305">
        <w:rPr>
          <w:rStyle w:val="ReferenceChar"/>
        </w:rPr>
        <w:t>Australia,</w:t>
      </w:r>
      <w:r w:rsidR="00293C48" w:rsidRPr="00FC0305">
        <w:rPr>
          <w:rStyle w:val="ReferenceChar"/>
        </w:rPr>
        <w:t xml:space="preserve"> </w:t>
      </w:r>
      <w:r w:rsidRPr="00FC0305">
        <w:rPr>
          <w:rStyle w:val="ReferenceChar"/>
        </w:rPr>
        <w:t>based</w:t>
      </w:r>
      <w:r w:rsidR="00293C48" w:rsidRPr="00FC0305">
        <w:rPr>
          <w:rStyle w:val="ReferenceChar"/>
        </w:rPr>
        <w:t xml:space="preserve"> </w:t>
      </w:r>
      <w:r w:rsidRPr="00FC0305">
        <w:rPr>
          <w:rStyle w:val="ReferenceChar"/>
        </w:rPr>
        <w:t>on</w:t>
      </w:r>
      <w:r w:rsidR="00293C48" w:rsidRPr="00FC0305">
        <w:rPr>
          <w:rStyle w:val="ReferenceChar"/>
        </w:rPr>
        <w:t xml:space="preserve"> </w:t>
      </w:r>
      <w:r w:rsidRPr="00FC0305">
        <w:rPr>
          <w:rStyle w:val="ReferenceChar"/>
        </w:rPr>
        <w:t>AGAGE</w:t>
      </w:r>
      <w:r w:rsidR="00293C48" w:rsidRPr="00FC0305">
        <w:rPr>
          <w:rStyle w:val="ReferenceChar"/>
        </w:rPr>
        <w:t xml:space="preserve"> </w:t>
      </w:r>
      <w:r w:rsidRPr="00FC0305">
        <w:rPr>
          <w:rStyle w:val="ReferenceChar"/>
        </w:rPr>
        <w:t>observations</w:t>
      </w:r>
      <w:r w:rsidR="00293C48" w:rsidRPr="00FC0305">
        <w:rPr>
          <w:rStyle w:val="ReferenceChar"/>
        </w:rPr>
        <w:t xml:space="preserve"> </w:t>
      </w:r>
      <w:r w:rsidRPr="00FC0305">
        <w:rPr>
          <w:rStyle w:val="ReferenceChar"/>
        </w:rPr>
        <w:t>at</w:t>
      </w:r>
      <w:r w:rsidR="00293C48" w:rsidRPr="00FC0305">
        <w:rPr>
          <w:rStyle w:val="ReferenceChar"/>
        </w:rPr>
        <w:t xml:space="preserve"> </w:t>
      </w:r>
      <w:r w:rsidRPr="00FC0305">
        <w:rPr>
          <w:rStyle w:val="ReferenceChar"/>
        </w:rPr>
        <w:t>Cape</w:t>
      </w:r>
      <w:r w:rsidR="00293C48" w:rsidRPr="00FC0305">
        <w:rPr>
          <w:rStyle w:val="ReferenceChar"/>
        </w:rPr>
        <w:t xml:space="preserve"> </w:t>
      </w:r>
      <w:r w:rsidRPr="00FC0305">
        <w:rPr>
          <w:rStyle w:val="ReferenceChar"/>
        </w:rPr>
        <w:t>Grim,</w:t>
      </w:r>
      <w:r w:rsidR="00293C48" w:rsidRPr="00FC0305">
        <w:rPr>
          <w:rStyle w:val="ReferenceChar"/>
        </w:rPr>
        <w:t xml:space="preserve"> </w:t>
      </w:r>
      <w:r w:rsidRPr="00FC0305">
        <w:rPr>
          <w:rStyle w:val="ReferenceChar"/>
        </w:rPr>
        <w:t>Tasmania,</w:t>
      </w:r>
      <w:r w:rsidR="00293C48" w:rsidRPr="00FC0305">
        <w:rPr>
          <w:rStyle w:val="ReferenceChar"/>
        </w:rPr>
        <w:t xml:space="preserve"> </w:t>
      </w:r>
      <w:r w:rsidRPr="00FC0305">
        <w:rPr>
          <w:rStyle w:val="ReferenceChar"/>
        </w:rPr>
        <w:t>1995-2000,</w:t>
      </w:r>
      <w:r w:rsidR="00293C48" w:rsidRPr="00FC0305">
        <w:rPr>
          <w:rStyle w:val="ReferenceChar"/>
        </w:rPr>
        <w:t xml:space="preserve"> </w:t>
      </w:r>
      <w:r w:rsidRPr="00FC0305">
        <w:rPr>
          <w:rStyle w:val="ReferenceChar"/>
          <w:i/>
        </w:rPr>
        <w:t>Atmos</w:t>
      </w:r>
      <w:r w:rsidR="00F932ED" w:rsidRPr="00FC0305">
        <w:rPr>
          <w:rStyle w:val="ReferenceChar"/>
          <w:i/>
        </w:rPr>
        <w:t>.</w:t>
      </w:r>
      <w:r w:rsidR="00293C48" w:rsidRPr="00FC0305">
        <w:rPr>
          <w:rStyle w:val="ReferenceChar"/>
          <w:i/>
        </w:rPr>
        <w:t xml:space="preserve"> </w:t>
      </w:r>
      <w:r w:rsidRPr="00FC0305">
        <w:rPr>
          <w:rStyle w:val="ReferenceChar"/>
          <w:i/>
        </w:rPr>
        <w:t>Environ</w:t>
      </w:r>
      <w:r w:rsidR="00F932ED" w:rsidRPr="00FC0305">
        <w:rPr>
          <w:rStyle w:val="ReferenceChar"/>
          <w:i/>
        </w:rPr>
        <w:t>.</w:t>
      </w:r>
      <w:r w:rsidRPr="00FC0305">
        <w:rPr>
          <w:rStyle w:val="ReferenceChar"/>
        </w:rPr>
        <w:t>,</w:t>
      </w:r>
      <w:r w:rsidR="00293C48" w:rsidRPr="00FC0305">
        <w:rPr>
          <w:rStyle w:val="ReferenceChar"/>
        </w:rPr>
        <w:t xml:space="preserve"> </w:t>
      </w:r>
      <w:r w:rsidRPr="00FC0305">
        <w:rPr>
          <w:rStyle w:val="ReferenceChar"/>
        </w:rPr>
        <w:t>39,</w:t>
      </w:r>
      <w:r w:rsidR="00293C48" w:rsidRPr="00FC0305">
        <w:rPr>
          <w:rStyle w:val="ReferenceChar"/>
        </w:rPr>
        <w:t xml:space="preserve"> </w:t>
      </w:r>
      <w:r w:rsidRPr="00FC0305">
        <w:rPr>
          <w:rStyle w:val="ReferenceChar"/>
        </w:rPr>
        <w:t>6334-6344,</w:t>
      </w:r>
      <w:r w:rsidR="00293C48" w:rsidRPr="00FC0305">
        <w:rPr>
          <w:rStyle w:val="ReferenceChar"/>
        </w:rPr>
        <w:t xml:space="preserve"> </w:t>
      </w:r>
      <w:r w:rsidR="005402CB">
        <w:rPr>
          <w:rStyle w:val="ReferenceChar"/>
        </w:rPr>
        <w:t>doi:</w:t>
      </w:r>
      <w:r w:rsidR="005402CB" w:rsidRPr="005402CB">
        <w:rPr>
          <w:rStyle w:val="ReferenceChar"/>
        </w:rPr>
        <w:t>10.1016/</w:t>
      </w:r>
      <w:proofErr w:type="gramStart"/>
      <w:r w:rsidR="005402CB" w:rsidRPr="005402CB">
        <w:rPr>
          <w:rStyle w:val="ReferenceChar"/>
        </w:rPr>
        <w:t xml:space="preserve">j.atmosenv.2005.07.014 </w:t>
      </w:r>
      <w:r w:rsidR="005402CB">
        <w:rPr>
          <w:rStyle w:val="ReferenceChar"/>
        </w:rPr>
        <w:t>,</w:t>
      </w:r>
      <w:proofErr w:type="gramEnd"/>
      <w:r w:rsidR="005402CB">
        <w:rPr>
          <w:rStyle w:val="ReferenceChar"/>
        </w:rPr>
        <w:t xml:space="preserve"> </w:t>
      </w:r>
      <w:r w:rsidRPr="00FC0305">
        <w:rPr>
          <w:rStyle w:val="ReferenceChar"/>
        </w:rPr>
        <w:t>2005.</w:t>
      </w:r>
    </w:p>
    <w:p w14:paraId="78D5CBCC" w14:textId="77777777" w:rsidR="00887FE9" w:rsidRDefault="00887FE9" w:rsidP="00887FE9">
      <w:pPr>
        <w:pStyle w:val="Reference"/>
      </w:pPr>
      <w:r w:rsidRPr="00FC0305">
        <w:t>Draxler,</w:t>
      </w:r>
      <w:r w:rsidR="00293C48" w:rsidRPr="00FC0305">
        <w:t xml:space="preserve"> </w:t>
      </w:r>
      <w:r w:rsidRPr="00FC0305">
        <w:t>R.</w:t>
      </w:r>
      <w:r w:rsidR="00293C48" w:rsidRPr="00FC0305">
        <w:t xml:space="preserve"> </w:t>
      </w:r>
      <w:r w:rsidR="00AD634B">
        <w:t>and</w:t>
      </w:r>
      <w:r w:rsidR="00293C48" w:rsidRPr="00FC0305">
        <w:t xml:space="preserve"> </w:t>
      </w:r>
      <w:r w:rsidRPr="00FC0305">
        <w:t>D.</w:t>
      </w:r>
      <w:r w:rsidR="00293C48" w:rsidRPr="00FC0305">
        <w:t xml:space="preserve"> </w:t>
      </w:r>
      <w:r w:rsidRPr="00FC0305">
        <w:t>Hess,</w:t>
      </w:r>
      <w:r w:rsidR="00293C48" w:rsidRPr="00FC0305">
        <w:t xml:space="preserve"> </w:t>
      </w:r>
      <w:r w:rsidRPr="00FC0305">
        <w:t>Description</w:t>
      </w:r>
      <w:r w:rsidR="00293C48" w:rsidRPr="00FC0305">
        <w:t xml:space="preserve"> </w:t>
      </w:r>
      <w:r w:rsidRPr="00FC0305">
        <w:t>of</w:t>
      </w:r>
      <w:r w:rsidR="00293C48" w:rsidRPr="00FC0305">
        <w:t xml:space="preserve"> </w:t>
      </w:r>
      <w:r w:rsidRPr="00FC0305">
        <w:t>the</w:t>
      </w:r>
      <w:r w:rsidR="00293C48" w:rsidRPr="00FC0305">
        <w:t xml:space="preserve"> </w:t>
      </w:r>
      <w:r w:rsidRPr="00FC0305">
        <w:t>HYSPLIT_4</w:t>
      </w:r>
      <w:r w:rsidR="00293C48" w:rsidRPr="00FC0305">
        <w:t xml:space="preserve"> </w:t>
      </w:r>
      <w:r w:rsidRPr="00FC0305">
        <w:t>Modeling</w:t>
      </w:r>
      <w:r w:rsidR="00293C48" w:rsidRPr="00FC0305">
        <w:t xml:space="preserve"> </w:t>
      </w:r>
      <w:r w:rsidRPr="00FC0305">
        <w:t>389</w:t>
      </w:r>
      <w:r w:rsidR="00293C48" w:rsidRPr="00FC0305">
        <w:t xml:space="preserve"> </w:t>
      </w:r>
      <w:r w:rsidRPr="00FC0305">
        <w:t>System,</w:t>
      </w:r>
      <w:r w:rsidR="00293C48" w:rsidRPr="00FC0305">
        <w:t xml:space="preserve"> </w:t>
      </w:r>
      <w:r w:rsidRPr="00FC0305">
        <w:t>NOAA</w:t>
      </w:r>
      <w:r w:rsidR="00293C48" w:rsidRPr="00FC0305">
        <w:t xml:space="preserve"> </w:t>
      </w:r>
      <w:r w:rsidRPr="00FC0305">
        <w:t>Technical</w:t>
      </w:r>
      <w:r w:rsidR="00293C48" w:rsidRPr="00FC0305">
        <w:t xml:space="preserve"> </w:t>
      </w:r>
      <w:r w:rsidRPr="00FC0305">
        <w:t>Memorandum</w:t>
      </w:r>
      <w:r w:rsidR="00293C48" w:rsidRPr="00FC0305">
        <w:t xml:space="preserve"> </w:t>
      </w:r>
      <w:r w:rsidRPr="00FC0305">
        <w:t>ERL</w:t>
      </w:r>
      <w:r w:rsidR="00293C48" w:rsidRPr="00FC0305">
        <w:t xml:space="preserve"> </w:t>
      </w:r>
      <w:r w:rsidRPr="00FC0305">
        <w:t>ARL-224,</w:t>
      </w:r>
      <w:r w:rsidR="00293C48" w:rsidRPr="00FC0305">
        <w:t xml:space="preserve"> </w:t>
      </w:r>
      <w:r w:rsidRPr="00FC0305">
        <w:t>24</w:t>
      </w:r>
      <w:r w:rsidR="00293C48" w:rsidRPr="00FC0305">
        <w:t xml:space="preserve"> </w:t>
      </w:r>
      <w:r w:rsidRPr="00FC0305">
        <w:t>pp</w:t>
      </w:r>
      <w:r w:rsidR="00F932ED" w:rsidRPr="00FC0305">
        <w:t>.</w:t>
      </w:r>
      <w:r w:rsidRPr="00FC0305">
        <w:t>,</w:t>
      </w:r>
      <w:r w:rsidR="00293C48" w:rsidRPr="00FC0305">
        <w:t xml:space="preserve"> </w:t>
      </w:r>
      <w:r w:rsidRPr="00FC0305">
        <w:t>NOAA,</w:t>
      </w:r>
      <w:r w:rsidR="00293C48" w:rsidRPr="00FC0305">
        <w:t xml:space="preserve"> </w:t>
      </w:r>
      <w:r w:rsidRPr="00FC0305">
        <w:t>1997.</w:t>
      </w:r>
    </w:p>
    <w:p w14:paraId="3CF837C3" w14:textId="77777777" w:rsidR="00364DF5" w:rsidRPr="00364DF5" w:rsidRDefault="00364DF5" w:rsidP="00364DF5">
      <w:pPr>
        <w:pStyle w:val="Reference"/>
      </w:pPr>
      <w:r w:rsidRPr="00364DF5">
        <w:t>Engel, A. and M. Rigby (Lead Authors), J.B. Burkholder, R.P. Fernandez, L. Froidevaux, B.D. Hall, R. Hossaini, T. Saito, M.K. Vollmer, and B. Yao, Update on Ozone-Depleting Substances (ODSs) and Other Gases of Interest to the Montreal Protocol, Chapter 1 in Scientific Assessment of Ozone Depletion: 2018, Global Ozone Research and Monitoring Project – Report No. 58, World Meteorological Organization, Geneva, Switzerland, 2018.</w:t>
      </w:r>
    </w:p>
    <w:p w14:paraId="198007FD" w14:textId="77777777" w:rsidR="00AF12AC" w:rsidRDefault="00AF12AC" w:rsidP="00887FE9">
      <w:pPr>
        <w:pStyle w:val="Reference"/>
      </w:pPr>
      <w:r w:rsidRPr="00FC0305">
        <w:t>EPA,</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Port</w:t>
      </w:r>
      <w:r w:rsidR="00293C48" w:rsidRPr="00FC0305">
        <w:t xml:space="preserve"> </w:t>
      </w:r>
      <w:r w:rsidRPr="00FC0305">
        <w:t>Phillip</w:t>
      </w:r>
      <w:r w:rsidR="00293C48" w:rsidRPr="00FC0305">
        <w:t xml:space="preserve"> </w:t>
      </w:r>
      <w:r w:rsidRPr="00FC0305">
        <w:t>Region,</w:t>
      </w:r>
      <w:r w:rsidR="00293C48" w:rsidRPr="00FC0305">
        <w:t xml:space="preserve"> </w:t>
      </w:r>
      <w:r w:rsidRPr="00FC0305">
        <w:rPr>
          <w:i/>
        </w:rPr>
        <w:t>EPA</w:t>
      </w:r>
      <w:r w:rsidR="00293C48" w:rsidRPr="00FC0305">
        <w:rPr>
          <w:i/>
        </w:rPr>
        <w:t xml:space="preserve"> </w:t>
      </w:r>
      <w:r w:rsidRPr="00FC0305">
        <w:rPr>
          <w:i/>
        </w:rPr>
        <w:t>Publication</w:t>
      </w:r>
      <w:r w:rsidR="00293C48" w:rsidRPr="00FC0305">
        <w:rPr>
          <w:i/>
        </w:rPr>
        <w:t xml:space="preserve"> </w:t>
      </w:r>
      <w:r w:rsidRPr="00FC0305">
        <w:rPr>
          <w:i/>
        </w:rPr>
        <w:t>632</w:t>
      </w:r>
      <w:r w:rsidRPr="00FC0305">
        <w:t>,</w:t>
      </w:r>
      <w:r w:rsidR="00293C48" w:rsidRPr="00FC0305">
        <w:t xml:space="preserve"> </w:t>
      </w:r>
      <w:r w:rsidRPr="00FC0305">
        <w:t>48</w:t>
      </w:r>
      <w:r w:rsidR="00293C48" w:rsidRPr="00FC0305">
        <w:t xml:space="preserve"> </w:t>
      </w:r>
      <w:r w:rsidRPr="00FC0305">
        <w:t>pp</w:t>
      </w:r>
      <w:r w:rsidR="00F932ED" w:rsidRPr="00FC0305">
        <w:t>.</w:t>
      </w:r>
      <w:r w:rsidRPr="00FC0305">
        <w:t>,</w:t>
      </w:r>
      <w:r w:rsidR="00293C48" w:rsidRPr="00FC0305">
        <w:t xml:space="preserve"> </w:t>
      </w:r>
      <w:r w:rsidRPr="00FC0305">
        <w:t>1998.</w:t>
      </w:r>
    </w:p>
    <w:p w14:paraId="5FBF27B6" w14:textId="36406736" w:rsidR="00530F53" w:rsidRPr="00FC0305" w:rsidRDefault="00530F53" w:rsidP="00887FE9">
      <w:pPr>
        <w:pStyle w:val="Reference"/>
      </w:pPr>
      <w:r w:rsidRPr="004B460B">
        <w:t xml:space="preserve">Fang, X., S. Park, T. Saito, S. Li, M. Rigby, P. Yu, R. W. Portmann, R. Tunnicliffe, A. L. Ganesan, Y. Yokouchi, R. </w:t>
      </w:r>
      <w:r w:rsidRPr="00A82C6F">
        <w:t>Weiss</w:t>
      </w:r>
      <w:r w:rsidRPr="004B460B">
        <w:t xml:space="preserve">, P. Krummel, </w:t>
      </w:r>
      <w:r w:rsidRPr="00530F53">
        <w:t>P. Fraser</w:t>
      </w:r>
      <w:r w:rsidRPr="004B460B">
        <w:t xml:space="preserve">, J. Mühle, C. Harth, P. Salameh, S. O’Doherty, D. Young, M. Lunt, A. Gressent and R. G. Prinn, </w:t>
      </w:r>
      <w:hyperlink r:id="rId48" w:history="1">
        <w:r w:rsidRPr="004B460B">
          <w:t>A growing threat to the ozone layer</w:t>
        </w:r>
      </w:hyperlink>
      <w:r w:rsidRPr="004B460B">
        <w:t xml:space="preserve"> due to rapid increase in chloroform emissions in China, </w:t>
      </w:r>
      <w:r w:rsidRPr="00530F53">
        <w:rPr>
          <w:i/>
        </w:rPr>
        <w:t>Nature Geoscience</w:t>
      </w:r>
      <w:r w:rsidRPr="00530F53">
        <w:t>,</w:t>
      </w:r>
      <w:r>
        <w:t xml:space="preserve"> </w:t>
      </w:r>
      <w:r w:rsidRPr="00C37958">
        <w:t>doi.org/10.1038/s41561-018-0278-2</w:t>
      </w:r>
      <w:r>
        <w:t>, 2018.</w:t>
      </w:r>
    </w:p>
    <w:p w14:paraId="436350CD" w14:textId="77777777" w:rsidR="00887FE9" w:rsidRPr="00FC0305" w:rsidRDefault="00887FE9" w:rsidP="00887FE9">
      <w:pPr>
        <w:pStyle w:val="Reference"/>
      </w:pPr>
      <w:r w:rsidRPr="00FC0305">
        <w:t>Forster</w:t>
      </w:r>
      <w:r w:rsidR="00C52C2E" w:rsidRPr="00FC0305">
        <w:t>,</w:t>
      </w:r>
      <w:r w:rsidR="00293C48" w:rsidRPr="00FC0305">
        <w:t xml:space="preserve"> </w:t>
      </w:r>
      <w:r w:rsidR="00C52C2E" w:rsidRPr="00FC0305">
        <w:t>P.</w:t>
      </w:r>
      <w:r w:rsidR="00293C48" w:rsidRPr="00FC0305">
        <w:t xml:space="preserve"> </w:t>
      </w:r>
      <w:r w:rsidR="00AD634B">
        <w:t>and</w:t>
      </w:r>
      <w:r w:rsidR="00293C48" w:rsidRPr="00FC0305">
        <w:t xml:space="preserve"> </w:t>
      </w:r>
      <w:r w:rsidR="00C52C2E" w:rsidRPr="00FC0305">
        <w:t>V.</w:t>
      </w:r>
      <w:r w:rsidR="00293C48" w:rsidRPr="00FC0305">
        <w:t xml:space="preserve"> </w:t>
      </w:r>
      <w:r w:rsidR="00C52C2E" w:rsidRPr="00FC0305">
        <w:t>Ramaswamy</w:t>
      </w:r>
      <w:r w:rsidRPr="00FC0305">
        <w:t>,</w:t>
      </w:r>
      <w:r w:rsidR="00293C48" w:rsidRPr="00FC0305">
        <w:t xml:space="preserve"> </w:t>
      </w:r>
      <w:r w:rsidR="00C52C2E" w:rsidRPr="00FC0305">
        <w:t>Coordinating</w:t>
      </w:r>
      <w:r w:rsidR="00293C48" w:rsidRPr="00FC0305">
        <w:t xml:space="preserve"> </w:t>
      </w:r>
      <w:r w:rsidR="00C52C2E" w:rsidRPr="00FC0305">
        <w:t>Lead</w:t>
      </w:r>
      <w:r w:rsidR="00293C48" w:rsidRPr="00FC0305">
        <w:t xml:space="preserve"> </w:t>
      </w:r>
      <w:r w:rsidR="00C52C2E" w:rsidRPr="00FC0305">
        <w:t>Authors,</w:t>
      </w:r>
      <w:r w:rsidR="00293C48" w:rsidRPr="00FC0305">
        <w:t xml:space="preserve"> </w:t>
      </w:r>
      <w:r w:rsidRPr="00FC0305">
        <w:t>Changes</w:t>
      </w:r>
      <w:r w:rsidR="00293C48" w:rsidRPr="00FC0305">
        <w:t xml:space="preserve"> </w:t>
      </w:r>
      <w:r w:rsidRPr="00FC0305">
        <w:t>in</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t>and</w:t>
      </w:r>
      <w:r w:rsidR="00293C48" w:rsidRPr="00FC0305">
        <w:t xml:space="preserve"> </w:t>
      </w:r>
      <w:r w:rsidRPr="00FC0305">
        <w:t>in</w:t>
      </w:r>
      <w:r w:rsidR="00293C48" w:rsidRPr="00FC0305">
        <w:t xml:space="preserve"> </w:t>
      </w:r>
      <w:r w:rsidRPr="00FC0305">
        <w:t>Radiative</w:t>
      </w:r>
      <w:r w:rsidR="00293C48" w:rsidRPr="00FC0305">
        <w:t xml:space="preserve"> </w:t>
      </w:r>
      <w:r w:rsidRPr="00FC0305">
        <w:t>Forcing,</w:t>
      </w:r>
      <w:r w:rsidR="00293C48" w:rsidRPr="00FC0305">
        <w:t xml:space="preserve"> </w:t>
      </w:r>
      <w:r w:rsidRPr="00FC0305">
        <w:t>Chapter</w:t>
      </w:r>
      <w:r w:rsidR="00293C48" w:rsidRPr="00FC0305">
        <w:t xml:space="preserve"> </w:t>
      </w:r>
      <w:r w:rsidRPr="00FC0305">
        <w:t>2</w:t>
      </w:r>
      <w:r w:rsidR="00293C48" w:rsidRPr="00FC0305">
        <w:t xml:space="preserve"> </w:t>
      </w:r>
      <w:r w:rsidRPr="00FC0305">
        <w:t>in:</w:t>
      </w:r>
      <w:r w:rsidR="00293C48" w:rsidRPr="00FC0305">
        <w:t xml:space="preserve"> </w:t>
      </w:r>
      <w:r w:rsidRPr="00FC0305">
        <w:rPr>
          <w:i/>
        </w:rPr>
        <w:t>Climate</w:t>
      </w:r>
      <w:r w:rsidR="00293C48" w:rsidRPr="00FC0305">
        <w:rPr>
          <w:i/>
        </w:rPr>
        <w:t xml:space="preserve"> </w:t>
      </w:r>
      <w:r w:rsidRPr="00FC0305">
        <w:rPr>
          <w:i/>
        </w:rPr>
        <w:t>Change</w:t>
      </w:r>
      <w:r w:rsidR="00293C48" w:rsidRPr="00FC0305">
        <w:rPr>
          <w:i/>
        </w:rPr>
        <w:t xml:space="preserve"> </w:t>
      </w:r>
      <w:r w:rsidRPr="00FC0305">
        <w:rPr>
          <w:i/>
        </w:rPr>
        <w:t>2007:</w:t>
      </w:r>
      <w:r w:rsidR="00293C48" w:rsidRPr="00FC0305">
        <w:rPr>
          <w:i/>
        </w:rPr>
        <w:t xml:space="preserve"> </w:t>
      </w:r>
      <w:r w:rsidRPr="00FC0305">
        <w:rPr>
          <w:i/>
        </w:rPr>
        <w:t>The</w:t>
      </w:r>
      <w:r w:rsidR="00293C48" w:rsidRPr="00FC0305">
        <w:rPr>
          <w:i/>
        </w:rPr>
        <w:t xml:space="preserve"> </w:t>
      </w:r>
      <w:r w:rsidRPr="00FC0305">
        <w:rPr>
          <w:i/>
        </w:rPr>
        <w:t>Physical</w:t>
      </w:r>
      <w:r w:rsidR="00293C48" w:rsidRPr="00FC0305">
        <w:rPr>
          <w:i/>
        </w:rPr>
        <w:t xml:space="preserve"> </w:t>
      </w:r>
      <w:r w:rsidRPr="00FC0305">
        <w:rPr>
          <w:i/>
        </w:rPr>
        <w:t>Basis.</w:t>
      </w:r>
      <w:r w:rsidR="00293C48" w:rsidRPr="00FC0305">
        <w:rPr>
          <w:i/>
        </w:rPr>
        <w:t xml:space="preserve"> </w:t>
      </w:r>
      <w:r w:rsidRPr="00FC0305">
        <w:rPr>
          <w:i/>
        </w:rPr>
        <w:t>Contribution</w:t>
      </w:r>
      <w:r w:rsidR="00293C48" w:rsidRPr="00FC0305">
        <w:rPr>
          <w:i/>
        </w:rPr>
        <w:t xml:space="preserve"> </w:t>
      </w:r>
      <w:r w:rsidRPr="00FC0305">
        <w:rPr>
          <w:i/>
        </w:rPr>
        <w:t>of</w:t>
      </w:r>
      <w:r w:rsidR="00293C48" w:rsidRPr="00FC0305">
        <w:rPr>
          <w:i/>
        </w:rPr>
        <w:t xml:space="preserve"> </w:t>
      </w:r>
      <w:r w:rsidRPr="00FC0305">
        <w:rPr>
          <w:i/>
        </w:rPr>
        <w:t>Working</w:t>
      </w:r>
      <w:r w:rsidR="00293C48" w:rsidRPr="00FC0305">
        <w:rPr>
          <w:i/>
        </w:rPr>
        <w:t xml:space="preserve"> </w:t>
      </w:r>
      <w:r w:rsidRPr="00FC0305">
        <w:rPr>
          <w:i/>
        </w:rPr>
        <w:t>Group</w:t>
      </w:r>
      <w:r w:rsidR="00293C48" w:rsidRPr="00FC0305">
        <w:rPr>
          <w:i/>
        </w:rPr>
        <w:t xml:space="preserve"> </w:t>
      </w:r>
      <w:r w:rsidRPr="00FC0305">
        <w:rPr>
          <w:i/>
        </w:rPr>
        <w:t>I</w:t>
      </w:r>
      <w:r w:rsidR="00293C48" w:rsidRPr="00FC0305">
        <w:rPr>
          <w:i/>
        </w:rPr>
        <w:t xml:space="preserve"> </w:t>
      </w:r>
      <w:r w:rsidRPr="00FC0305">
        <w:rPr>
          <w:i/>
        </w:rPr>
        <w:t>to</w:t>
      </w:r>
      <w:r w:rsidR="00293C48" w:rsidRPr="00FC0305">
        <w:rPr>
          <w:i/>
        </w:rPr>
        <w:t xml:space="preserve"> </w:t>
      </w:r>
      <w:r w:rsidRPr="00FC0305">
        <w:rPr>
          <w:i/>
        </w:rPr>
        <w:t>the</w:t>
      </w:r>
      <w:r w:rsidR="00293C48" w:rsidRPr="00FC0305">
        <w:rPr>
          <w:i/>
        </w:rPr>
        <w:t xml:space="preserve"> </w:t>
      </w:r>
      <w:r w:rsidRPr="00FC0305">
        <w:rPr>
          <w:i/>
        </w:rPr>
        <w:t>Fourth</w:t>
      </w:r>
      <w:r w:rsidR="00293C48" w:rsidRPr="00FC0305">
        <w:rPr>
          <w:i/>
        </w:rPr>
        <w:t xml:space="preserve"> </w:t>
      </w:r>
      <w:r w:rsidRPr="00FC0305">
        <w:rPr>
          <w:i/>
        </w:rPr>
        <w:t>Assessment</w:t>
      </w:r>
      <w:r w:rsidR="00293C48" w:rsidRPr="00FC0305">
        <w:rPr>
          <w:i/>
        </w:rPr>
        <w:t xml:space="preserve"> </w:t>
      </w:r>
      <w:r w:rsidRPr="00FC0305">
        <w:rPr>
          <w:i/>
        </w:rPr>
        <w:t>Report</w:t>
      </w:r>
      <w:r w:rsidR="00293C48" w:rsidRPr="00FC0305">
        <w:rPr>
          <w:i/>
        </w:rPr>
        <w:t xml:space="preserve"> </w:t>
      </w:r>
      <w:r w:rsidRPr="00FC0305">
        <w:rPr>
          <w:i/>
        </w:rPr>
        <w:t>of</w:t>
      </w:r>
      <w:r w:rsidR="00293C48" w:rsidRPr="00FC0305">
        <w:rPr>
          <w:i/>
        </w:rPr>
        <w:t xml:space="preserve"> </w:t>
      </w:r>
      <w:r w:rsidRPr="00FC0305">
        <w:rPr>
          <w:i/>
        </w:rPr>
        <w:t>the</w:t>
      </w:r>
      <w:r w:rsidR="00293C48" w:rsidRPr="00FC0305">
        <w:rPr>
          <w:i/>
        </w:rPr>
        <w:t xml:space="preserve"> </w:t>
      </w:r>
      <w:r w:rsidRPr="00FC0305">
        <w:rPr>
          <w:i/>
        </w:rPr>
        <w:t>Intergovernmental</w:t>
      </w:r>
      <w:r w:rsidR="00293C48" w:rsidRPr="00FC0305">
        <w:rPr>
          <w:i/>
        </w:rPr>
        <w:t xml:space="preserve"> </w:t>
      </w:r>
      <w:r w:rsidRPr="00FC0305">
        <w:rPr>
          <w:i/>
        </w:rPr>
        <w:t>Panel</w:t>
      </w:r>
      <w:r w:rsidR="00293C48" w:rsidRPr="00FC0305">
        <w:rPr>
          <w:i/>
        </w:rPr>
        <w:t xml:space="preserve"> </w:t>
      </w:r>
      <w:r w:rsidRPr="00FC0305">
        <w:rPr>
          <w:i/>
        </w:rPr>
        <w:t>on</w:t>
      </w:r>
      <w:r w:rsidR="00293C48" w:rsidRPr="00FC0305">
        <w:rPr>
          <w:i/>
        </w:rPr>
        <w:t xml:space="preserve"> </w:t>
      </w:r>
      <w:r w:rsidRPr="00FC0305">
        <w:rPr>
          <w:i/>
        </w:rPr>
        <w:t>Climate</w:t>
      </w:r>
      <w:r w:rsidR="00293C48" w:rsidRPr="00FC0305">
        <w:rPr>
          <w:i/>
        </w:rPr>
        <w:t xml:space="preserve"> </w:t>
      </w:r>
      <w:r w:rsidRPr="00FC0305">
        <w:rPr>
          <w:i/>
        </w:rPr>
        <w:t>Change</w:t>
      </w:r>
      <w:r w:rsidRPr="00FC0305">
        <w:t>,</w:t>
      </w:r>
      <w:r w:rsidR="00293C48" w:rsidRPr="00FC0305">
        <w:t xml:space="preserve"> </w:t>
      </w:r>
      <w:r w:rsidRPr="00FC0305">
        <w:t>Solomon,</w:t>
      </w:r>
      <w:r w:rsidR="00293C48" w:rsidRPr="00FC0305">
        <w:t xml:space="preserve"> </w:t>
      </w:r>
      <w:r w:rsidRPr="00FC0305">
        <w:t>S.,</w:t>
      </w:r>
      <w:r w:rsidR="00293C48" w:rsidRPr="00FC0305">
        <w:t xml:space="preserve"> </w:t>
      </w:r>
      <w:r w:rsidRPr="00FC0305">
        <w:t>D.</w:t>
      </w:r>
      <w:r w:rsidR="00293C48" w:rsidRPr="00FC0305">
        <w:t xml:space="preserve"> </w:t>
      </w:r>
      <w:r w:rsidRPr="00FC0305">
        <w:t>Qin,</w:t>
      </w:r>
      <w:r w:rsidR="00293C48" w:rsidRPr="00FC0305">
        <w:t xml:space="preserve"> </w:t>
      </w:r>
      <w:r w:rsidRPr="00FC0305">
        <w:t>M.</w:t>
      </w:r>
      <w:r w:rsidR="00293C48" w:rsidRPr="00FC0305">
        <w:t xml:space="preserve"> </w:t>
      </w:r>
      <w:r w:rsidRPr="00FC0305">
        <w:t>Manning,</w:t>
      </w:r>
      <w:r w:rsidR="00293C48" w:rsidRPr="00FC0305">
        <w:t xml:space="preserve"> </w:t>
      </w:r>
      <w:r w:rsidRPr="00FC0305">
        <w:t>Z.</w:t>
      </w:r>
      <w:r w:rsidR="00293C48" w:rsidRPr="00FC0305">
        <w:t xml:space="preserve"> </w:t>
      </w:r>
      <w:r w:rsidRPr="00FC0305">
        <w:t>Chen,</w:t>
      </w:r>
      <w:r w:rsidR="00293C48" w:rsidRPr="00FC0305">
        <w:t xml:space="preserve"> </w:t>
      </w:r>
      <w:r w:rsidRPr="00FC0305">
        <w:t>M.</w:t>
      </w:r>
      <w:r w:rsidR="00293C48" w:rsidRPr="00FC0305">
        <w:t xml:space="preserve"> </w:t>
      </w:r>
      <w:r w:rsidRPr="00FC0305">
        <w:t>Marquis,</w:t>
      </w:r>
      <w:r w:rsidR="00293C48" w:rsidRPr="00FC0305">
        <w:t xml:space="preserve"> </w:t>
      </w:r>
      <w:r w:rsidRPr="00FC0305">
        <w:t>K.</w:t>
      </w:r>
      <w:r w:rsidR="00293C48" w:rsidRPr="00FC0305">
        <w:t xml:space="preserve"> </w:t>
      </w:r>
      <w:r w:rsidRPr="00FC0305">
        <w:t>Averyt,</w:t>
      </w:r>
      <w:r w:rsidR="00293C48" w:rsidRPr="00FC0305">
        <w:t xml:space="preserve"> </w:t>
      </w:r>
      <w:r w:rsidRPr="00FC0305">
        <w:t>M.</w:t>
      </w:r>
      <w:r w:rsidR="00293C48" w:rsidRPr="00FC0305">
        <w:t xml:space="preserve"> </w:t>
      </w:r>
      <w:r w:rsidRPr="00FC0305">
        <w:t>Togor</w:t>
      </w:r>
      <w:r w:rsidR="00293C48" w:rsidRPr="00FC0305">
        <w:t xml:space="preserve"> </w:t>
      </w:r>
      <w:r w:rsidR="00AD634B">
        <w:t>and</w:t>
      </w:r>
      <w:r w:rsidR="00293C48" w:rsidRPr="00FC0305">
        <w:t xml:space="preserve"> </w:t>
      </w:r>
      <w:r w:rsidRPr="00FC0305">
        <w:t>H.</w:t>
      </w:r>
      <w:r w:rsidR="00293C48" w:rsidRPr="00FC0305">
        <w:t xml:space="preserve"> </w:t>
      </w:r>
      <w:r w:rsidRPr="00FC0305">
        <w:t>Miller</w:t>
      </w:r>
      <w:r w:rsidR="00293C48" w:rsidRPr="00FC0305">
        <w:t xml:space="preserve"> </w:t>
      </w:r>
      <w:r w:rsidRPr="00FC0305">
        <w:t>(eds.),</w:t>
      </w:r>
      <w:r w:rsidR="00293C48" w:rsidRPr="00FC0305">
        <w:t xml:space="preserve"> </w:t>
      </w:r>
      <w:r w:rsidRPr="00FC0305">
        <w:t>Cambridge</w:t>
      </w:r>
      <w:r w:rsidR="00293C48" w:rsidRPr="00FC0305">
        <w:t xml:space="preserve"> </w:t>
      </w:r>
      <w:r w:rsidRPr="00FC0305">
        <w:t>University</w:t>
      </w:r>
      <w:r w:rsidR="00293C48" w:rsidRPr="00FC0305">
        <w:t xml:space="preserve"> </w:t>
      </w:r>
      <w:r w:rsidRPr="00FC0305">
        <w:t>Press,</w:t>
      </w:r>
      <w:r w:rsidR="00293C48" w:rsidRPr="00FC0305">
        <w:t xml:space="preserve"> </w:t>
      </w:r>
      <w:r w:rsidRPr="00FC0305">
        <w:t>Cambridge,</w:t>
      </w:r>
      <w:r w:rsidR="00293C48" w:rsidRPr="00FC0305">
        <w:t xml:space="preserve"> </w:t>
      </w:r>
      <w:r w:rsidRPr="00FC0305">
        <w:t>UK</w:t>
      </w:r>
      <w:r w:rsidR="00293C48" w:rsidRPr="00FC0305">
        <w:t xml:space="preserve"> </w:t>
      </w:r>
      <w:r w:rsidR="00AD634B">
        <w:t>and</w:t>
      </w:r>
      <w:r w:rsidR="00293C48" w:rsidRPr="00FC0305">
        <w:t xml:space="preserve"> </w:t>
      </w:r>
      <w:r w:rsidR="00F932ED" w:rsidRPr="00FC0305">
        <w:t xml:space="preserve">New </w:t>
      </w:r>
      <w:r w:rsidRPr="00FC0305">
        <w:t>York,</w:t>
      </w:r>
      <w:r w:rsidR="00293C48" w:rsidRPr="00FC0305">
        <w:t xml:space="preserve"> </w:t>
      </w:r>
      <w:r w:rsidRPr="00FC0305">
        <w:t>NY,</w:t>
      </w:r>
      <w:r w:rsidR="00293C48" w:rsidRPr="00FC0305">
        <w:t xml:space="preserve"> </w:t>
      </w:r>
      <w:r w:rsidRPr="00FC0305">
        <w:t>USA,</w:t>
      </w:r>
      <w:r w:rsidR="00293C48" w:rsidRPr="00FC0305">
        <w:t xml:space="preserve"> </w:t>
      </w:r>
      <w:r w:rsidRPr="00FC0305">
        <w:t>129-234,</w:t>
      </w:r>
      <w:r w:rsidR="00293C48" w:rsidRPr="00FC0305">
        <w:t xml:space="preserve"> </w:t>
      </w:r>
      <w:r w:rsidRPr="00FC0305">
        <w:t>April</w:t>
      </w:r>
      <w:r w:rsidR="00293C48" w:rsidRPr="00FC0305">
        <w:t xml:space="preserve"> </w:t>
      </w:r>
      <w:r w:rsidRPr="00FC0305">
        <w:t>2007.</w:t>
      </w:r>
    </w:p>
    <w:p w14:paraId="541FA096" w14:textId="77777777" w:rsidR="007B6CAE" w:rsidRPr="00FC0305" w:rsidRDefault="00B618A0" w:rsidP="00887FE9">
      <w:pPr>
        <w:pStyle w:val="Reference"/>
      </w:pPr>
      <w:r w:rsidRPr="00FC0305">
        <w:t>Fraser,</w:t>
      </w:r>
      <w:r w:rsidR="00293C48" w:rsidRPr="00FC0305">
        <w:t xml:space="preserve"> </w:t>
      </w:r>
      <w:r w:rsidRPr="00FC0305">
        <w:t>P.</w:t>
      </w:r>
      <w:r w:rsidR="004D284A">
        <w:t xml:space="preserve"> J.</w:t>
      </w:r>
      <w:r w:rsidRPr="00FC0305">
        <w:t>,</w:t>
      </w:r>
      <w:r w:rsidR="00293C48" w:rsidRPr="00FC0305">
        <w:t xml:space="preserve"> </w:t>
      </w:r>
      <w:r w:rsidRPr="00FC0305">
        <w:t>B.</w:t>
      </w:r>
      <w:r w:rsidR="00293C48" w:rsidRPr="00FC0305">
        <w:t xml:space="preserve"> </w:t>
      </w:r>
      <w:r w:rsidR="004D284A">
        <w:t xml:space="preserve">L. </w:t>
      </w:r>
      <w:r w:rsidRPr="00FC0305">
        <w:t>Sawford</w:t>
      </w:r>
      <w:r w:rsidR="00293C48" w:rsidRPr="00FC0305">
        <w:t xml:space="preserve"> </w:t>
      </w:r>
      <w:r w:rsidR="00AD634B">
        <w:t>and</w:t>
      </w:r>
      <w:r w:rsidR="00293C48" w:rsidRPr="00FC0305">
        <w:t xml:space="preserve"> </w:t>
      </w:r>
      <w:r w:rsidRPr="00FC0305">
        <w:t>P.</w:t>
      </w:r>
      <w:r w:rsidR="00293C48" w:rsidRPr="00FC0305">
        <w:t xml:space="preserve"> </w:t>
      </w:r>
      <w:r w:rsidR="004D284A">
        <w:t xml:space="preserve">C. </w:t>
      </w:r>
      <w:r w:rsidRPr="00FC0305">
        <w:t>Manins,</w:t>
      </w:r>
      <w:r w:rsidR="00293C48" w:rsidRPr="00FC0305">
        <w:t xml:space="preserve"> </w:t>
      </w:r>
      <w:r w:rsidRPr="00FC0305">
        <w:t>CCl</w:t>
      </w:r>
      <w:r w:rsidRPr="00FC0305">
        <w:rPr>
          <w:vertAlign w:val="subscript"/>
        </w:rPr>
        <w:t>3</w:t>
      </w:r>
      <w:r w:rsidRPr="00FC0305">
        <w:t>F</w:t>
      </w:r>
      <w:r w:rsidR="00293C48" w:rsidRPr="00FC0305">
        <w:t xml:space="preserve"> </w:t>
      </w:r>
      <w:r w:rsidRPr="00FC0305">
        <w:t>(Freon-11)</w:t>
      </w:r>
      <w:r w:rsidR="00293C48" w:rsidRPr="00FC0305">
        <w:t xml:space="preserve"> </w:t>
      </w:r>
      <w:r w:rsidRPr="00FC0305">
        <w:t>as</w:t>
      </w:r>
      <w:r w:rsidR="00293C48" w:rsidRPr="00FC0305">
        <w:t xml:space="preserve"> </w:t>
      </w:r>
      <w:r w:rsidRPr="00FC0305">
        <w:t>an</w:t>
      </w:r>
      <w:r w:rsidR="00293C48" w:rsidRPr="00FC0305">
        <w:t xml:space="preserve"> </w:t>
      </w:r>
      <w:r w:rsidRPr="00FC0305">
        <w:t>indicator</w:t>
      </w:r>
      <w:r w:rsidR="00293C48" w:rsidRPr="00FC0305">
        <w:t xml:space="preserve"> </w:t>
      </w:r>
      <w:r w:rsidRPr="00FC0305">
        <w:t>of</w:t>
      </w:r>
      <w:r w:rsidR="00293C48" w:rsidRPr="00FC0305">
        <w:t xml:space="preserve"> </w:t>
      </w:r>
      <w:r w:rsidRPr="00FC0305">
        <w:t>transport</w:t>
      </w:r>
      <w:r w:rsidR="00293C48" w:rsidRPr="00FC0305">
        <w:t xml:space="preserve"> </w:t>
      </w:r>
      <w:r w:rsidRPr="00FC0305">
        <w:t>processes</w:t>
      </w:r>
      <w:r w:rsidR="00293C48" w:rsidRPr="00FC0305">
        <w:t xml:space="preserve"> </w:t>
      </w:r>
      <w:r w:rsidRPr="00FC0305">
        <w:t>in</w:t>
      </w:r>
      <w:r w:rsidR="00293C48" w:rsidRPr="00FC0305">
        <w:t xml:space="preserve"> </w:t>
      </w:r>
      <w:r w:rsidRPr="00FC0305">
        <w:t>an</w:t>
      </w:r>
      <w:r w:rsidR="00293C48" w:rsidRPr="00FC0305">
        <w:t xml:space="preserve"> </w:t>
      </w:r>
      <w:r w:rsidRPr="00FC0305">
        <w:t>urban</w:t>
      </w:r>
      <w:r w:rsidR="00293C48" w:rsidRPr="00FC0305">
        <w:t xml:space="preserve"> </w:t>
      </w:r>
      <w:r w:rsidRPr="00FC0305">
        <w:t>atmosphere:</w:t>
      </w:r>
      <w:r w:rsidR="00293C48" w:rsidRPr="00FC0305">
        <w:t xml:space="preserve"> </w:t>
      </w:r>
      <w:r w:rsidRPr="00FC0305">
        <w:t>a</w:t>
      </w:r>
      <w:r w:rsidR="00293C48" w:rsidRPr="00FC0305">
        <w:t xml:space="preserve"> </w:t>
      </w:r>
      <w:r w:rsidRPr="00FC0305">
        <w:t>case</w:t>
      </w:r>
      <w:r w:rsidR="00293C48" w:rsidRPr="00FC0305">
        <w:t xml:space="preserve"> </w:t>
      </w:r>
      <w:r w:rsidRPr="00FC0305">
        <w:t>study</w:t>
      </w:r>
      <w:r w:rsidR="00293C48" w:rsidRPr="00FC0305">
        <w:t xml:space="preserve"> </w:t>
      </w:r>
      <w:r w:rsidRPr="00FC0305">
        <w:t>in</w:t>
      </w:r>
      <w:r w:rsidR="00293C48" w:rsidRPr="00FC0305">
        <w:t xml:space="preserve"> </w:t>
      </w:r>
      <w:r w:rsidRPr="00FC0305">
        <w:t>Melbourne,</w:t>
      </w:r>
      <w:r w:rsidR="00293C48" w:rsidRPr="00FC0305">
        <w:t xml:space="preserve"> </w:t>
      </w:r>
      <w:r w:rsidRPr="00FC0305">
        <w:rPr>
          <w:i/>
        </w:rPr>
        <w:t>Atmos.</w:t>
      </w:r>
      <w:r w:rsidR="00293C48" w:rsidRPr="00FC0305">
        <w:rPr>
          <w:i/>
        </w:rPr>
        <w:t xml:space="preserve"> </w:t>
      </w:r>
      <w:r w:rsidRPr="00FC0305">
        <w:rPr>
          <w:i/>
        </w:rPr>
        <w:t>Environ</w:t>
      </w:r>
      <w:r w:rsidRPr="00FC0305">
        <w:t>.,</w:t>
      </w:r>
      <w:r w:rsidR="00293C48" w:rsidRPr="00FC0305">
        <w:t xml:space="preserve"> </w:t>
      </w:r>
      <w:r w:rsidRPr="00FC0305">
        <w:t>11(11)</w:t>
      </w:r>
      <w:r w:rsidR="005402CB">
        <w:t>,</w:t>
      </w:r>
      <w:r w:rsidR="00293C48" w:rsidRPr="00FC0305">
        <w:t xml:space="preserve"> </w:t>
      </w:r>
      <w:r w:rsidRPr="00FC0305">
        <w:t>1025-1028,</w:t>
      </w:r>
      <w:r w:rsidR="00293C48" w:rsidRPr="00FC0305">
        <w:t xml:space="preserve"> </w:t>
      </w:r>
      <w:r w:rsidR="005402CB" w:rsidRPr="005402CB">
        <w:t>doi:10.1016/0004-6981(77)90231-1</w:t>
      </w:r>
      <w:r w:rsidR="005402CB">
        <w:t>,</w:t>
      </w:r>
      <w:r w:rsidR="005402CB" w:rsidRPr="005402CB">
        <w:t xml:space="preserve"> </w:t>
      </w:r>
      <w:r w:rsidRPr="00FC0305">
        <w:t>1977.</w:t>
      </w:r>
    </w:p>
    <w:p w14:paraId="5C608BB5" w14:textId="77777777" w:rsidR="00B618A0"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004D284A">
        <w:t xml:space="preserve">J. </w:t>
      </w:r>
      <w:r w:rsidR="00AD634B">
        <w:t>and</w:t>
      </w:r>
      <w:r w:rsidR="00293C48" w:rsidRPr="00FC0305">
        <w:t xml:space="preserve"> </w:t>
      </w:r>
      <w:r w:rsidRPr="00FC0305">
        <w:t>G.</w:t>
      </w:r>
      <w:r w:rsidR="00293C48" w:rsidRPr="00FC0305">
        <w:t xml:space="preserve"> </w:t>
      </w:r>
      <w:r w:rsidR="004D284A">
        <w:t xml:space="preserve">I. </w:t>
      </w:r>
      <w:r w:rsidRPr="00FC0305">
        <w:t>Pearman,</w:t>
      </w:r>
      <w:r w:rsidR="00293C48" w:rsidRPr="00FC0305">
        <w:t xml:space="preserve"> </w:t>
      </w:r>
      <w:r w:rsidRPr="00FC0305">
        <w:t>Atmospheric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12(4)</w:t>
      </w:r>
      <w:r w:rsidR="00F932ED" w:rsidRPr="00FC0305">
        <w:t>,</w:t>
      </w:r>
      <w:r w:rsidR="00293C48" w:rsidRPr="00FC0305">
        <w:t xml:space="preserve"> </w:t>
      </w:r>
      <w:r w:rsidRPr="00FC0305">
        <w:t>839-844,</w:t>
      </w:r>
      <w:r w:rsidR="00293C48" w:rsidRPr="00FC0305">
        <w:t xml:space="preserve"> </w:t>
      </w:r>
      <w:r w:rsidR="005402CB" w:rsidRPr="005402CB">
        <w:t>doi:10.1016/0004-6981(78)90021-5</w:t>
      </w:r>
      <w:r w:rsidR="005402CB">
        <w:t>,</w:t>
      </w:r>
      <w:r w:rsidR="005402CB" w:rsidRPr="005402CB">
        <w:t xml:space="preserve"> </w:t>
      </w:r>
      <w:r w:rsidRPr="00FC0305">
        <w:t>1978</w:t>
      </w:r>
      <w:r w:rsidR="0033347E" w:rsidRPr="00FC0305">
        <w:t>a</w:t>
      </w:r>
      <w:r w:rsidRPr="00FC0305">
        <w:t>.</w:t>
      </w:r>
    </w:p>
    <w:p w14:paraId="7EDC8A33" w14:textId="77777777" w:rsidR="00B618A0"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004D284A">
        <w:t xml:space="preserve">J. </w:t>
      </w:r>
      <w:r w:rsidR="00AD634B">
        <w:t>and</w:t>
      </w:r>
      <w:r w:rsidR="00293C48" w:rsidRPr="00FC0305">
        <w:t xml:space="preserve"> </w:t>
      </w:r>
      <w:r w:rsidRPr="00FC0305">
        <w:t>G.</w:t>
      </w:r>
      <w:r w:rsidR="00293C48" w:rsidRPr="00FC0305">
        <w:t xml:space="preserve"> </w:t>
      </w:r>
      <w:r w:rsidR="004D284A">
        <w:t xml:space="preserve">I. </w:t>
      </w:r>
      <w:r w:rsidRPr="00FC0305">
        <w:t>Pearman,</w:t>
      </w:r>
      <w:r w:rsidR="00293C48" w:rsidRPr="00FC0305">
        <w:t xml:space="preserve"> </w:t>
      </w:r>
      <w:r w:rsidRPr="00FC0305">
        <w:t>The</w:t>
      </w:r>
      <w:r w:rsidR="00293C48" w:rsidRPr="00FC0305">
        <w:t xml:space="preserve"> </w:t>
      </w:r>
      <w:r w:rsidRPr="00FC0305">
        <w:t>fluorocarbon-ozone</w:t>
      </w:r>
      <w:r w:rsidR="00293C48" w:rsidRPr="00FC0305">
        <w:t xml:space="preserve"> </w:t>
      </w:r>
      <w:r w:rsidRPr="00FC0305">
        <w:t>theory</w:t>
      </w:r>
      <w:r w:rsidR="00562734">
        <w:t xml:space="preserve"> –</w:t>
      </w:r>
      <w:r w:rsidR="00293C48" w:rsidRPr="00FC0305">
        <w:t xml:space="preserve"> </w:t>
      </w:r>
      <w:r w:rsidRPr="00FC0305">
        <w:t>II</w:t>
      </w:r>
      <w:r w:rsidR="00562734">
        <w:t>.</w:t>
      </w:r>
      <w:r w:rsidR="00293C48" w:rsidRPr="00FC0305">
        <w:t xml:space="preserve"> </w:t>
      </w:r>
      <w:r w:rsidR="00562734">
        <w:t>T</w:t>
      </w:r>
      <w:r w:rsidRPr="00FC0305">
        <w:t>ropospheric</w:t>
      </w:r>
      <w:r w:rsidR="00293C48" w:rsidRPr="00FC0305">
        <w:t xml:space="preserve"> </w:t>
      </w:r>
      <w:r w:rsidRPr="00FC0305">
        <w:t>lifetimes</w:t>
      </w:r>
      <w:r w:rsidR="00562734">
        <w:t xml:space="preserve"> -</w:t>
      </w:r>
      <w:r w:rsidR="00293C48" w:rsidRPr="00FC0305">
        <w:t xml:space="preserve"> </w:t>
      </w:r>
      <w:r w:rsidRPr="00FC0305">
        <w:t>an</w:t>
      </w:r>
      <w:r w:rsidR="00293C48" w:rsidRPr="00FC0305">
        <w:t xml:space="preserve"> </w:t>
      </w:r>
      <w:r w:rsidRPr="00FC0305">
        <w:t>estimate</w:t>
      </w:r>
      <w:r w:rsidR="00293C48" w:rsidRPr="00FC0305">
        <w:t xml:space="preserve"> </w:t>
      </w:r>
      <w:r w:rsidRPr="00FC0305">
        <w:t>of</w:t>
      </w:r>
      <w:r w:rsidR="00293C48" w:rsidRPr="00FC0305">
        <w:t xml:space="preserve"> </w:t>
      </w:r>
      <w:r w:rsidRPr="00FC0305">
        <w:t>the</w:t>
      </w:r>
      <w:r w:rsidR="00293C48" w:rsidRPr="00FC0305">
        <w:t xml:space="preserve"> </w:t>
      </w:r>
      <w:r w:rsidRPr="00FC0305">
        <w:t>tropospheric</w:t>
      </w:r>
      <w:r w:rsidR="00293C48" w:rsidRPr="00FC0305">
        <w:t xml:space="preserve"> </w:t>
      </w:r>
      <w:r w:rsidRPr="00FC0305">
        <w:t>lifetime</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12(8)</w:t>
      </w:r>
      <w:r w:rsidR="00562734">
        <w:t>,</w:t>
      </w:r>
      <w:r w:rsidR="00293C48" w:rsidRPr="00FC0305">
        <w:t xml:space="preserve"> </w:t>
      </w:r>
      <w:r w:rsidRPr="00FC0305">
        <w:t>1807-1808,</w:t>
      </w:r>
      <w:r w:rsidR="00293C48" w:rsidRPr="00FC0305">
        <w:t xml:space="preserve"> </w:t>
      </w:r>
      <w:r w:rsidR="00562734" w:rsidRPr="00562734">
        <w:t>doi:10.1016/0004-6981(78)90332-3</w:t>
      </w:r>
      <w:r w:rsidR="00562734">
        <w:t xml:space="preserve">, </w:t>
      </w:r>
      <w:r w:rsidRPr="00FC0305">
        <w:t>1978</w:t>
      </w:r>
      <w:r w:rsidR="0033347E" w:rsidRPr="00FC0305">
        <w:t>b</w:t>
      </w:r>
      <w:r w:rsidRPr="00FC0305">
        <w:t>.</w:t>
      </w:r>
    </w:p>
    <w:p w14:paraId="6DAEB27F" w14:textId="77777777" w:rsidR="00B618A0" w:rsidRPr="00FC0305" w:rsidRDefault="00B618A0" w:rsidP="00887FE9">
      <w:pPr>
        <w:pStyle w:val="Reference"/>
      </w:pPr>
      <w:r w:rsidRPr="00FC0305">
        <w:lastRenderedPageBreak/>
        <w:t>Fraser,</w:t>
      </w:r>
      <w:r w:rsidR="00293C48" w:rsidRPr="00FC0305">
        <w:t xml:space="preserve"> </w:t>
      </w:r>
      <w:r w:rsidRPr="00FC0305">
        <w:t>P.</w:t>
      </w:r>
      <w:r w:rsidR="004D284A">
        <w:t xml:space="preserve"> J.</w:t>
      </w:r>
      <w:r w:rsidRPr="00FC0305">
        <w:t>,</w:t>
      </w:r>
      <w:r w:rsidR="00293C48" w:rsidRPr="00FC0305">
        <w:rPr>
          <w:b/>
        </w:rPr>
        <w:t xml:space="preserve"> </w:t>
      </w:r>
      <w:r w:rsidRPr="00FC0305">
        <w:t>P.</w:t>
      </w:r>
      <w:r w:rsidR="00293C48" w:rsidRPr="00FC0305">
        <w:t xml:space="preserve"> </w:t>
      </w:r>
      <w:r w:rsidRPr="00FC0305">
        <w:t>Hyson,</w:t>
      </w:r>
      <w:r w:rsidR="00293C48" w:rsidRPr="00FC0305">
        <w:t xml:space="preserve"> </w:t>
      </w:r>
      <w:r w:rsidRPr="00FC0305">
        <w:t>I.</w:t>
      </w:r>
      <w:r w:rsidR="00293C48" w:rsidRPr="00FC0305">
        <w:t xml:space="preserve"> </w:t>
      </w:r>
      <w:r w:rsidR="004D284A">
        <w:t xml:space="preserve">G. </w:t>
      </w:r>
      <w:r w:rsidRPr="00FC0305">
        <w:t>Enting</w:t>
      </w:r>
      <w:r w:rsidR="00293C48" w:rsidRPr="00FC0305">
        <w:t xml:space="preserve"> </w:t>
      </w:r>
      <w:r w:rsidR="00AD634B">
        <w:t>and</w:t>
      </w:r>
      <w:r w:rsidR="00293C48" w:rsidRPr="00FC0305">
        <w:t xml:space="preserve"> </w:t>
      </w:r>
      <w:r w:rsidRPr="00FC0305">
        <w:t>G.</w:t>
      </w:r>
      <w:r w:rsidR="004D284A">
        <w:t xml:space="preserve"> I.</w:t>
      </w:r>
      <w:r w:rsidR="00293C48" w:rsidRPr="00FC0305">
        <w:t xml:space="preserve"> </w:t>
      </w:r>
      <w:r w:rsidRPr="00FC0305">
        <w:t>Pearman,</w:t>
      </w:r>
      <w:r w:rsidR="00293C48" w:rsidRPr="00FC0305">
        <w:t xml:space="preserve"> </w:t>
      </w:r>
      <w:r w:rsidRPr="00FC0305">
        <w:t>Global</w:t>
      </w:r>
      <w:r w:rsidR="00293C48" w:rsidRPr="00FC0305">
        <w:t xml:space="preserve"> </w:t>
      </w:r>
      <w:r w:rsidRPr="00FC0305">
        <w:t>distribution</w:t>
      </w:r>
      <w:r w:rsidR="00293C48" w:rsidRPr="00FC0305">
        <w:t xml:space="preserve"> </w:t>
      </w:r>
      <w:r w:rsidRPr="00FC0305">
        <w:t>and</w:t>
      </w:r>
      <w:r w:rsidR="00293C48" w:rsidRPr="00FC0305">
        <w:t xml:space="preserve"> </w:t>
      </w:r>
      <w:r w:rsidRPr="00FC0305">
        <w:t>southern</w:t>
      </w:r>
      <w:r w:rsidR="00293C48" w:rsidRPr="00FC0305">
        <w:t xml:space="preserve"> </w:t>
      </w:r>
      <w:r w:rsidRPr="00FC0305">
        <w:t>hemispheric</w:t>
      </w:r>
      <w:r w:rsidR="00293C48" w:rsidRPr="00FC0305">
        <w:t xml:space="preserve"> </w:t>
      </w:r>
      <w:r w:rsidRPr="00FC0305">
        <w:t>trends</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Nature,</w:t>
      </w:r>
      <w:r w:rsidR="00293C48" w:rsidRPr="00FC0305">
        <w:t xml:space="preserve"> </w:t>
      </w:r>
      <w:r w:rsidRPr="00FC0305">
        <w:t>302(5910)</w:t>
      </w:r>
      <w:r w:rsidR="00F932ED" w:rsidRPr="00FC0305">
        <w:t>,</w:t>
      </w:r>
      <w:r w:rsidR="00293C48" w:rsidRPr="00FC0305">
        <w:t xml:space="preserve"> </w:t>
      </w:r>
      <w:r w:rsidRPr="00FC0305">
        <w:t>692-695,</w:t>
      </w:r>
      <w:r w:rsidR="00293C48" w:rsidRPr="00FC0305">
        <w:t xml:space="preserve"> </w:t>
      </w:r>
      <w:r w:rsidR="00562734" w:rsidRPr="00562734">
        <w:t>doi:10.1038/302692a0</w:t>
      </w:r>
      <w:r w:rsidR="00562734">
        <w:t xml:space="preserve">, </w:t>
      </w:r>
      <w:r w:rsidRPr="00FC0305">
        <w:t>1983</w:t>
      </w:r>
      <w:r w:rsidR="00D6177B" w:rsidRPr="00FC0305">
        <w:t>.</w:t>
      </w:r>
    </w:p>
    <w:p w14:paraId="6202A899" w14:textId="7B966FD9" w:rsidR="00D6177B" w:rsidRPr="00FC0305" w:rsidRDefault="00D6177B" w:rsidP="00887FE9">
      <w:pPr>
        <w:pStyle w:val="Reference"/>
      </w:pPr>
      <w:r w:rsidRPr="00FC0305">
        <w:t>Fraser,</w:t>
      </w:r>
      <w:r w:rsidR="00293C48" w:rsidRPr="00FC0305">
        <w:t xml:space="preserve"> </w:t>
      </w:r>
      <w:r w:rsidRPr="00FC0305">
        <w:t>P.</w:t>
      </w:r>
      <w:r w:rsidR="004D284A">
        <w:t xml:space="preserve"> J.</w:t>
      </w:r>
      <w:r w:rsidRPr="00FC0305">
        <w:t>,</w:t>
      </w:r>
      <w:r w:rsidR="00293C48" w:rsidRPr="00FC0305">
        <w:t xml:space="preserve"> </w:t>
      </w:r>
      <w:r w:rsidRPr="00FC0305">
        <w:t>P.</w:t>
      </w:r>
      <w:r w:rsidR="00293C48" w:rsidRPr="00FC0305">
        <w:t xml:space="preserve"> </w:t>
      </w:r>
      <w:r w:rsidRPr="00FC0305">
        <w:t>Hyson,</w:t>
      </w:r>
      <w:r w:rsidR="00293C48" w:rsidRPr="00FC0305">
        <w:t xml:space="preserve"> </w:t>
      </w:r>
      <w:r w:rsidR="007A165B">
        <w:t>R. A. Rasmussen</w:t>
      </w:r>
      <w:r w:rsidRPr="00FC0305">
        <w:t>,</w:t>
      </w:r>
      <w:r w:rsidR="00293C48" w:rsidRPr="00FC0305">
        <w:t xml:space="preserve"> </w:t>
      </w:r>
      <w:r w:rsidR="007A165B">
        <w:t>A. J. Crawford</w:t>
      </w:r>
      <w:r w:rsidR="00293C48" w:rsidRPr="00FC0305">
        <w:t xml:space="preserve"> </w:t>
      </w:r>
      <w:r w:rsidR="00AD634B">
        <w:t>and</w:t>
      </w:r>
      <w:r w:rsidR="00293C48" w:rsidRPr="00FC0305">
        <w:t xml:space="preserve"> </w:t>
      </w:r>
      <w:r w:rsidR="007A165B">
        <w:t>M. A. K. Khalil</w:t>
      </w:r>
      <w:r w:rsidRPr="00FC0305">
        <w:t>,</w:t>
      </w:r>
      <w:r w:rsidR="00293C48" w:rsidRPr="00FC0305">
        <w:t xml:space="preserve"> </w:t>
      </w:r>
      <w:r w:rsidRPr="00FC0305">
        <w:t>Methane,</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and</w:t>
      </w:r>
      <w:r w:rsidR="00293C48" w:rsidRPr="00FC0305">
        <w:t xml:space="preserve"> </w:t>
      </w:r>
      <w:r w:rsidRPr="00FC0305">
        <w:t>methy</w:t>
      </w:r>
      <w:r w:rsidR="00745AA5">
        <w:t>l</w:t>
      </w:r>
      <w:r w:rsidR="00C40737">
        <w:t xml:space="preserve"> </w:t>
      </w:r>
      <w:r w:rsidRPr="00FC0305">
        <w:t>chloroform</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00DB229E" w:rsidRPr="00FC0305">
        <w:rPr>
          <w:i/>
        </w:rPr>
        <w:t>.</w:t>
      </w:r>
      <w:r w:rsidRPr="00FC0305">
        <w:t>,</w:t>
      </w:r>
      <w:r w:rsidR="00293C48" w:rsidRPr="00FC0305">
        <w:t xml:space="preserve"> </w:t>
      </w:r>
      <w:r w:rsidRPr="00FC0305">
        <w:t>4(1)</w:t>
      </w:r>
      <w:r w:rsidR="00562734">
        <w:t>,</w:t>
      </w:r>
      <w:r w:rsidR="00293C48" w:rsidRPr="00FC0305">
        <w:t xml:space="preserve"> </w:t>
      </w:r>
      <w:r w:rsidRPr="00FC0305">
        <w:t>3-42,</w:t>
      </w:r>
      <w:r w:rsidR="00293C48" w:rsidRPr="00FC0305">
        <w:t xml:space="preserve"> </w:t>
      </w:r>
      <w:r w:rsidR="00562734">
        <w:t>doi:</w:t>
      </w:r>
      <w:r w:rsidR="00562734" w:rsidRPr="00562734">
        <w:t>10.1007/BF00053771</w:t>
      </w:r>
      <w:r w:rsidR="00562734">
        <w:t>,</w:t>
      </w:r>
      <w:r w:rsidR="00562734" w:rsidRPr="00562734">
        <w:t xml:space="preserve"> </w:t>
      </w:r>
      <w:r w:rsidRPr="00FC0305">
        <w:t>1986.</w:t>
      </w:r>
    </w:p>
    <w:p w14:paraId="1B0AD62B" w14:textId="77777777" w:rsidR="00D3220C" w:rsidRPr="00FC0305" w:rsidRDefault="00D3220C" w:rsidP="00887FE9">
      <w:pPr>
        <w:pStyle w:val="Reference"/>
      </w:pPr>
      <w:r w:rsidRPr="00FC0305">
        <w:t>Fraser,</w:t>
      </w:r>
      <w:r w:rsidR="00293C48" w:rsidRPr="00FC0305">
        <w:t xml:space="preserve"> </w:t>
      </w:r>
      <w:r w:rsidRPr="00FC0305">
        <w:t>P.</w:t>
      </w:r>
      <w:r w:rsidR="004D284A">
        <w:t xml:space="preserve"> J.</w:t>
      </w:r>
      <w:r w:rsidRPr="00FC0305">
        <w:t>,</w:t>
      </w:r>
      <w:r w:rsidR="00293C48" w:rsidRPr="00FC0305">
        <w:t xml:space="preserve"> </w:t>
      </w:r>
      <w:r w:rsidR="007A165B">
        <w:t>D. M. Cunnold</w:t>
      </w:r>
      <w:r w:rsidRPr="00FC0305">
        <w:t>,</w:t>
      </w:r>
      <w:r w:rsidR="00293C48" w:rsidRPr="00FC0305">
        <w:t xml:space="preserve"> </w:t>
      </w:r>
      <w:r w:rsidR="007A165B">
        <w:t>F. N. Alyea</w:t>
      </w:r>
      <w:r w:rsidRPr="00FC0305">
        <w:t>,</w:t>
      </w:r>
      <w:r w:rsidR="00293C48" w:rsidRPr="00FC0305">
        <w:t xml:space="preserve"> </w:t>
      </w:r>
      <w:r w:rsidR="007A165B">
        <w:t>R. F. Weiss</w:t>
      </w:r>
      <w:r w:rsidR="00E149F3" w:rsidRPr="00FC0305">
        <w:t>,</w:t>
      </w:r>
      <w:r w:rsidR="00293C48" w:rsidRPr="00FC0305">
        <w:t xml:space="preserve"> </w:t>
      </w:r>
      <w:r w:rsidR="007A165B">
        <w:t>R. G. Prinn</w:t>
      </w:r>
      <w:r w:rsidR="00E149F3" w:rsidRPr="00FC0305">
        <w:t>,</w:t>
      </w:r>
      <w:r w:rsidR="00293C48" w:rsidRPr="00FC0305">
        <w:t xml:space="preserve"> </w:t>
      </w:r>
      <w:r w:rsidR="007A165B">
        <w:t>P. G. Simmonds</w:t>
      </w:r>
      <w:r w:rsidR="00E149F3" w:rsidRPr="00FC0305">
        <w:t>,</w:t>
      </w:r>
      <w:r w:rsidR="00293C48" w:rsidRPr="00FC0305">
        <w:t xml:space="preserve"> </w:t>
      </w:r>
      <w:r w:rsidR="007A165B">
        <w:t>B. R. Miller</w:t>
      </w:r>
      <w:r w:rsidR="00293C48" w:rsidRPr="00FC0305">
        <w:t xml:space="preserve"> </w:t>
      </w:r>
      <w:r w:rsidR="00AD634B">
        <w:t>and</w:t>
      </w:r>
      <w:r w:rsidR="00293C48" w:rsidRPr="00FC0305">
        <w:t xml:space="preserve"> </w:t>
      </w:r>
      <w:r w:rsidR="00E149F3" w:rsidRPr="00FC0305">
        <w:t>R.</w:t>
      </w:r>
      <w:r w:rsidR="00293C48" w:rsidRPr="00FC0305">
        <w:t xml:space="preserve"> </w:t>
      </w:r>
      <w:r w:rsidR="004D284A">
        <w:t xml:space="preserve">L. </w:t>
      </w:r>
      <w:r w:rsidR="00E149F3" w:rsidRPr="00FC0305">
        <w:t>Langenfelds,</w:t>
      </w:r>
      <w:r w:rsidR="00293C48" w:rsidRPr="00FC0305">
        <w:t xml:space="preserve"> </w:t>
      </w:r>
      <w:r w:rsidRPr="00FC0305">
        <w:t>Lifetime</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1,1,2-trichlorotrifluorethane</w:t>
      </w:r>
      <w:r w:rsidR="00293C48" w:rsidRPr="00FC0305">
        <w:t xml:space="preserve"> </w:t>
      </w:r>
      <w:r w:rsidRPr="00FC0305">
        <w:t>(CFC-113)</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June</w:t>
      </w:r>
      <w:r w:rsidR="00293C48" w:rsidRPr="00FC0305">
        <w:t xml:space="preserve"> </w:t>
      </w:r>
      <w:r w:rsidRPr="00FC0305">
        <w:t>1982-June</w:t>
      </w:r>
      <w:r w:rsidR="00293C48" w:rsidRPr="00FC0305">
        <w:t xml:space="preserve"> </w:t>
      </w:r>
      <w:r w:rsidRPr="00FC0305">
        <w:t>1994,</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101(D7)</w:t>
      </w:r>
      <w:r w:rsidR="00562734">
        <w:t>,</w:t>
      </w:r>
      <w:r w:rsidR="00293C48" w:rsidRPr="00FC0305">
        <w:t xml:space="preserve"> </w:t>
      </w:r>
      <w:r w:rsidRPr="00FC0305">
        <w:t>12585-12599,</w:t>
      </w:r>
      <w:r w:rsidR="00293C48" w:rsidRPr="00FC0305">
        <w:t xml:space="preserve"> </w:t>
      </w:r>
      <w:r w:rsidR="00562734">
        <w:t>doi:</w:t>
      </w:r>
      <w:r w:rsidR="00562734" w:rsidRPr="00562734">
        <w:t>10.1029/96JD00574</w:t>
      </w:r>
      <w:r w:rsidR="00562734">
        <w:t>,</w:t>
      </w:r>
      <w:r w:rsidR="00562734" w:rsidRPr="00562734">
        <w:t xml:space="preserve"> </w:t>
      </w:r>
      <w:r w:rsidRPr="00FC0305">
        <w:t>1996.</w:t>
      </w:r>
    </w:p>
    <w:p w14:paraId="09C6E845" w14:textId="77777777" w:rsidR="0008565C" w:rsidRPr="00FC0305" w:rsidRDefault="0008565C" w:rsidP="00887FE9">
      <w:pPr>
        <w:pStyle w:val="Reference"/>
      </w:pPr>
      <w:r w:rsidRPr="00FC0305">
        <w:t>Fraser,</w:t>
      </w:r>
      <w:r w:rsidR="00293C48" w:rsidRPr="00FC0305">
        <w:t xml:space="preserve"> </w:t>
      </w:r>
      <w:r w:rsidRPr="00FC0305">
        <w:t>P.</w:t>
      </w:r>
      <w:r w:rsidR="00293C48" w:rsidRPr="00FC0305">
        <w:t xml:space="preserve"> </w:t>
      </w:r>
      <w:r w:rsidR="004D284A">
        <w:t xml:space="preserve">J. </w:t>
      </w:r>
      <w:r w:rsidR="00AD634B">
        <w:t>and</w:t>
      </w:r>
      <w:r w:rsidR="00293C48" w:rsidRPr="00FC0305">
        <w:t xml:space="preserve"> </w:t>
      </w:r>
      <w:r w:rsidRPr="00FC0305">
        <w:t>M.</w:t>
      </w:r>
      <w:r w:rsidR="00293C48" w:rsidRPr="00FC0305">
        <w:t xml:space="preserve"> </w:t>
      </w:r>
      <w:r w:rsidR="004D284A">
        <w:t xml:space="preserve">J. </w:t>
      </w:r>
      <w:r w:rsidRPr="00FC0305">
        <w:t>Prather,</w:t>
      </w:r>
      <w:r w:rsidR="00293C48" w:rsidRPr="00FC0305">
        <w:t xml:space="preserve"> </w:t>
      </w:r>
      <w:r w:rsidRPr="00FC0305">
        <w:t>Uncertain</w:t>
      </w:r>
      <w:r w:rsidR="00293C48" w:rsidRPr="00FC0305">
        <w:t xml:space="preserve"> </w:t>
      </w:r>
      <w:r w:rsidRPr="00FC0305">
        <w:t>road</w:t>
      </w:r>
      <w:r w:rsidR="00293C48" w:rsidRPr="00FC0305">
        <w:t xml:space="preserve"> </w:t>
      </w:r>
      <w:r w:rsidRPr="00FC0305">
        <w:t>to</w:t>
      </w:r>
      <w:r w:rsidR="00293C48" w:rsidRPr="00FC0305">
        <w:t xml:space="preserve"> </w:t>
      </w:r>
      <w:r w:rsidRPr="00FC0305">
        <w:t>ozone</w:t>
      </w:r>
      <w:r w:rsidR="00293C48" w:rsidRPr="00FC0305">
        <w:t xml:space="preserve"> </w:t>
      </w:r>
      <w:r w:rsidRPr="00FC0305">
        <w:t>recovery,</w:t>
      </w:r>
      <w:r w:rsidR="00293C48" w:rsidRPr="00FC0305">
        <w:t xml:space="preserve"> </w:t>
      </w:r>
      <w:r w:rsidRPr="00FC0305">
        <w:rPr>
          <w:i/>
        </w:rPr>
        <w:t>Nature,</w:t>
      </w:r>
      <w:r w:rsidR="00293C48" w:rsidRPr="00FC0305">
        <w:t xml:space="preserve"> </w:t>
      </w:r>
      <w:r w:rsidRPr="00FC0305">
        <w:t>398(6729)</w:t>
      </w:r>
      <w:r w:rsidR="00330AF2">
        <w:t>,</w:t>
      </w:r>
      <w:r w:rsidR="00293C48" w:rsidRPr="00FC0305">
        <w:t xml:space="preserve"> </w:t>
      </w:r>
      <w:r w:rsidRPr="00FC0305">
        <w:t>663-664,</w:t>
      </w:r>
      <w:r w:rsidR="00293C48" w:rsidRPr="00FC0305">
        <w:t xml:space="preserve"> </w:t>
      </w:r>
      <w:r w:rsidR="00782AB4" w:rsidRPr="00782AB4">
        <w:t>doi:10.1038/19418</w:t>
      </w:r>
      <w:r w:rsidR="00782AB4">
        <w:t xml:space="preserve">, </w:t>
      </w:r>
      <w:r w:rsidRPr="00FC0305">
        <w:t>1999.</w:t>
      </w:r>
    </w:p>
    <w:p w14:paraId="2EC95ED5" w14:textId="77777777" w:rsidR="007B6CAE" w:rsidRPr="00FC0305" w:rsidRDefault="000F42AB" w:rsidP="00887FE9">
      <w:pPr>
        <w:pStyle w:val="Reference"/>
      </w:pPr>
      <w:r w:rsidRPr="00FC0305">
        <w:t>Fraser,</w:t>
      </w:r>
      <w:r w:rsidR="00293C48" w:rsidRPr="00FC0305">
        <w:t xml:space="preserve"> </w:t>
      </w:r>
      <w:r w:rsidRPr="00FC0305">
        <w:t>P.</w:t>
      </w:r>
      <w:r w:rsidR="004D284A">
        <w:t xml:space="preserve"> J.</w:t>
      </w:r>
      <w:r w:rsidRPr="00FC0305">
        <w:t>,</w:t>
      </w:r>
      <w:r w:rsidR="00293C48" w:rsidRPr="00FC0305">
        <w:t xml:space="preserve"> </w:t>
      </w:r>
      <w:r w:rsidRPr="00FC0305">
        <w:t>D.</w:t>
      </w:r>
      <w:r w:rsidR="00293C48" w:rsidRPr="00FC0305">
        <w:t xml:space="preserve"> </w:t>
      </w:r>
      <w:r w:rsidR="004D284A">
        <w:t xml:space="preserve">E. </w:t>
      </w:r>
      <w:r w:rsidRPr="00FC0305">
        <w:t>Oram,</w:t>
      </w:r>
      <w:r w:rsidR="00293C48" w:rsidRPr="00FC0305">
        <w:t xml:space="preserve"> </w:t>
      </w:r>
      <w:r w:rsidRPr="00FC0305">
        <w:t>C.</w:t>
      </w:r>
      <w:r w:rsidR="00293C48" w:rsidRPr="00FC0305">
        <w:t xml:space="preserve"> </w:t>
      </w:r>
      <w:r w:rsidR="009D0A65">
        <w:t xml:space="preserve">E. </w:t>
      </w:r>
      <w:r w:rsidRPr="00FC0305">
        <w:t>Reeves,</w:t>
      </w:r>
      <w:r w:rsidR="00293C48" w:rsidRPr="00FC0305">
        <w:t xml:space="preserve"> </w:t>
      </w:r>
      <w:r w:rsidRPr="00FC0305">
        <w:t>S.</w:t>
      </w:r>
      <w:r w:rsidR="00293C48" w:rsidRPr="00FC0305">
        <w:t xml:space="preserve"> </w:t>
      </w:r>
      <w:r w:rsidR="009D0A65">
        <w:t xml:space="preserve">A. </w:t>
      </w:r>
      <w:r w:rsidRPr="00FC0305">
        <w:t>Penkett</w:t>
      </w:r>
      <w:r w:rsidR="00293C48" w:rsidRPr="00FC0305">
        <w:t xml:space="preserve"> </w:t>
      </w:r>
      <w:r w:rsidR="00AD634B">
        <w:t>and</w:t>
      </w:r>
      <w:r w:rsidR="00293C48" w:rsidRPr="00FC0305">
        <w:t xml:space="preserve"> </w:t>
      </w:r>
      <w:r w:rsidRPr="00FC0305">
        <w:t>A.</w:t>
      </w:r>
      <w:r w:rsidR="00293C48" w:rsidRPr="00FC0305">
        <w:t xml:space="preserve"> </w:t>
      </w:r>
      <w:r w:rsidRPr="00FC0305">
        <w:t>McCulloch,</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t>halon</w:t>
      </w:r>
      <w:r w:rsidR="00293C48" w:rsidRPr="00FC0305">
        <w:t xml:space="preserve"> </w:t>
      </w:r>
      <w:r w:rsidRPr="00FC0305">
        <w:t>trends</w:t>
      </w:r>
      <w:r w:rsidR="00293C48" w:rsidRPr="00FC0305">
        <w:t xml:space="preserve"> </w:t>
      </w:r>
      <w:r w:rsidRPr="00FC0305">
        <w:t>(1978-1998)</w:t>
      </w:r>
      <w:r w:rsidR="00293C48" w:rsidRPr="00FC0305">
        <w:t xml:space="preserve"> </w:t>
      </w:r>
      <w:r w:rsidRPr="00FC0305">
        <w:t>and</w:t>
      </w:r>
      <w:r w:rsidR="00293C48" w:rsidRPr="00FC0305">
        <w:t xml:space="preserve"> </w:t>
      </w:r>
      <w:r w:rsidRPr="00FC0305">
        <w:t>global</w:t>
      </w:r>
      <w:r w:rsidR="00293C48" w:rsidRPr="00FC0305">
        <w:t xml:space="preserve"> </w:t>
      </w:r>
      <w:r w:rsidRPr="00FC0305">
        <w:t>halon</w:t>
      </w:r>
      <w:r w:rsidR="00293C48" w:rsidRPr="00FC0305">
        <w:t xml:space="preserve"> </w:t>
      </w:r>
      <w:r w:rsidRPr="00FC0305">
        <w:t>emissions,</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104(D13)</w:t>
      </w:r>
      <w:r w:rsidR="00782AB4">
        <w:t>,</w:t>
      </w:r>
      <w:r w:rsidR="00293C48" w:rsidRPr="00FC0305">
        <w:t xml:space="preserve"> </w:t>
      </w:r>
      <w:r w:rsidRPr="00FC0305">
        <w:t>15985-15999,</w:t>
      </w:r>
      <w:r w:rsidR="00293C48" w:rsidRPr="00FC0305">
        <w:t xml:space="preserve"> </w:t>
      </w:r>
      <w:r w:rsidR="00782AB4">
        <w:t>doi:</w:t>
      </w:r>
      <w:r w:rsidR="00782AB4" w:rsidRPr="00782AB4">
        <w:t>10.1029/1999JD900113</w:t>
      </w:r>
      <w:r w:rsidR="00782AB4">
        <w:t>,</w:t>
      </w:r>
      <w:r w:rsidR="00782AB4" w:rsidRPr="00782AB4">
        <w:t xml:space="preserve"> </w:t>
      </w:r>
      <w:r w:rsidRPr="00FC0305">
        <w:t>1999.</w:t>
      </w:r>
    </w:p>
    <w:p w14:paraId="7E47DAF4" w14:textId="77777777" w:rsidR="001F3DE4" w:rsidRPr="00FC0305" w:rsidRDefault="00806C5E" w:rsidP="00887FE9">
      <w:pPr>
        <w:pStyle w:val="Reference"/>
      </w:pPr>
      <w:hyperlink r:id="rId49" w:history="1">
        <w:r w:rsidR="001F3DE4" w:rsidRPr="00FC0305">
          <w:rPr>
            <w:bCs/>
          </w:rPr>
          <w:t>Fraser</w:t>
        </w:r>
        <w:r w:rsidR="001F3DE4" w:rsidRPr="00FC0305">
          <w:t>,</w:t>
        </w:r>
        <w:r w:rsidR="00293C48" w:rsidRPr="00FC0305">
          <w:t xml:space="preserve"> </w:t>
        </w:r>
        <w:r w:rsidR="001F3DE4" w:rsidRPr="00FC0305">
          <w:t>P.</w:t>
        </w:r>
        <w:r w:rsidR="004D284A">
          <w:t xml:space="preserve"> J.</w:t>
        </w:r>
        <w:r w:rsidR="001F3DE4" w:rsidRPr="00FC0305">
          <w:t>,</w:t>
        </w:r>
        <w:r w:rsidR="00293C48" w:rsidRPr="00FC0305">
          <w:t xml:space="preserve"> </w:t>
        </w:r>
        <w:r w:rsidR="001F3DE4" w:rsidRPr="00FC0305">
          <w:t>Will</w:t>
        </w:r>
        <w:r w:rsidR="00293C48" w:rsidRPr="00FC0305">
          <w:t xml:space="preserve"> </w:t>
        </w:r>
        <w:r w:rsidR="001F3DE4" w:rsidRPr="00FC0305">
          <w:t>illegal</w:t>
        </w:r>
        <w:r w:rsidR="00293C48" w:rsidRPr="00FC0305">
          <w:t xml:space="preserve"> </w:t>
        </w:r>
        <w:r w:rsidR="001F3DE4" w:rsidRPr="00FC0305">
          <w:t>trade</w:t>
        </w:r>
        <w:r w:rsidR="00293C48" w:rsidRPr="00FC0305">
          <w:t xml:space="preserve"> </w:t>
        </w:r>
        <w:r w:rsidR="001F3DE4" w:rsidRPr="00FC0305">
          <w:t>in</w:t>
        </w:r>
        <w:r w:rsidR="00293C48" w:rsidRPr="00FC0305">
          <w:t xml:space="preserve"> </w:t>
        </w:r>
        <w:r w:rsidR="001F3DE4" w:rsidRPr="00FC0305">
          <w:t>CFCs</w:t>
        </w:r>
        <w:r w:rsidR="00293C48" w:rsidRPr="00FC0305">
          <w:t xml:space="preserve"> </w:t>
        </w:r>
        <w:r w:rsidR="001F3DE4" w:rsidRPr="00FC0305">
          <w:t>and</w:t>
        </w:r>
        <w:r w:rsidR="00293C48" w:rsidRPr="00FC0305">
          <w:t xml:space="preserve"> </w:t>
        </w:r>
        <w:r w:rsidR="001F3DE4" w:rsidRPr="00FC0305">
          <w:t>halons</w:t>
        </w:r>
        <w:r w:rsidR="00293C48" w:rsidRPr="00FC0305">
          <w:t xml:space="preserve"> </w:t>
        </w:r>
        <w:r w:rsidR="001F3DE4" w:rsidRPr="00FC0305">
          <w:t>threaten</w:t>
        </w:r>
        <w:r w:rsidR="00293C48" w:rsidRPr="00FC0305">
          <w:t xml:space="preserve"> </w:t>
        </w:r>
        <w:r w:rsidR="001F3DE4" w:rsidRPr="00FC0305">
          <w:t>ozone</w:t>
        </w:r>
        <w:r w:rsidR="00293C48" w:rsidRPr="00FC0305">
          <w:t xml:space="preserve"> </w:t>
        </w:r>
        <w:r w:rsidR="001F3DE4" w:rsidRPr="00FC0305">
          <w:t>layer</w:t>
        </w:r>
        <w:r w:rsidR="00293C48" w:rsidRPr="00FC0305">
          <w:t xml:space="preserve"> </w:t>
        </w:r>
        <w:r w:rsidR="001F3DE4" w:rsidRPr="00FC0305">
          <w:t>recovery?</w:t>
        </w:r>
        <w:r w:rsidR="00293C48" w:rsidRPr="00FC0305">
          <w:t xml:space="preserve"> </w:t>
        </w:r>
        <w:r w:rsidR="001F3DE4" w:rsidRPr="00FC0305">
          <w:rPr>
            <w:i/>
          </w:rPr>
          <w:t>Atmos.</w:t>
        </w:r>
        <w:r w:rsidR="00293C48" w:rsidRPr="00FC0305">
          <w:rPr>
            <w:i/>
          </w:rPr>
          <w:t xml:space="preserve"> </w:t>
        </w:r>
        <w:r w:rsidR="001F3DE4" w:rsidRPr="00FC0305">
          <w:rPr>
            <w:i/>
          </w:rPr>
          <w:t>Environ.</w:t>
        </w:r>
        <w:r w:rsidR="001F3DE4" w:rsidRPr="00FC0305">
          <w:t>,</w:t>
        </w:r>
        <w:r w:rsidR="00293C48" w:rsidRPr="00FC0305">
          <w:t xml:space="preserve"> </w:t>
        </w:r>
        <w:r w:rsidR="001F3DE4" w:rsidRPr="00FC0305">
          <w:t>34(18)</w:t>
        </w:r>
        <w:r w:rsidR="00782AB4">
          <w:t>,</w:t>
        </w:r>
        <w:r w:rsidR="00293C48" w:rsidRPr="00FC0305">
          <w:t xml:space="preserve"> </w:t>
        </w:r>
        <w:r w:rsidR="001F3DE4" w:rsidRPr="00FC0305">
          <w:t>3038-3039,</w:t>
        </w:r>
        <w:r w:rsidR="00293C48" w:rsidRPr="00FC0305">
          <w:t xml:space="preserve"> </w:t>
        </w:r>
        <w:r w:rsidR="00782AB4">
          <w:t>doi:</w:t>
        </w:r>
        <w:r w:rsidR="00782AB4" w:rsidRPr="00782AB4">
          <w:t>10.1016/S1352-2310(00)00094-7</w:t>
        </w:r>
        <w:r w:rsidR="00782AB4">
          <w:t xml:space="preserve">, </w:t>
        </w:r>
        <w:r w:rsidR="001F3DE4" w:rsidRPr="00FC0305">
          <w:t>2000.</w:t>
        </w:r>
      </w:hyperlink>
    </w:p>
    <w:p w14:paraId="25A7D115" w14:textId="77777777" w:rsidR="00C52C2E" w:rsidRPr="00FC0305" w:rsidRDefault="00C52C2E" w:rsidP="00887FE9">
      <w:pPr>
        <w:pStyle w:val="Reference"/>
      </w:pPr>
      <w:r w:rsidRPr="00FC0305">
        <w:t>Fraser,</w:t>
      </w:r>
      <w:r w:rsidR="00293C48" w:rsidRPr="00FC0305">
        <w:t xml:space="preserve"> </w:t>
      </w:r>
      <w:r w:rsidRPr="00FC0305">
        <w:t>P.</w:t>
      </w:r>
      <w:r w:rsidR="004D284A">
        <w:t xml:space="preserve"> J.</w:t>
      </w:r>
      <w:r w:rsidRPr="00FC0305">
        <w:t>,</w:t>
      </w:r>
      <w:r w:rsidR="00293C48" w:rsidRPr="00FC0305">
        <w:t xml:space="preserve"> </w:t>
      </w:r>
      <w:r w:rsidR="007A165B">
        <w:t>L. P. Steele</w:t>
      </w:r>
      <w:r w:rsidRPr="00FC0305">
        <w:t>,</w:t>
      </w:r>
      <w:r w:rsidR="00293C48" w:rsidRPr="00FC0305">
        <w:t xml:space="preserve"> </w:t>
      </w:r>
      <w:r w:rsidR="007A165B">
        <w:t>P. B. Krummel</w:t>
      </w:r>
      <w:r w:rsidRPr="00FC0305">
        <w:t>,</w:t>
      </w:r>
      <w:r w:rsidR="00293C48" w:rsidRPr="00FC0305">
        <w:t xml:space="preserve"> </w:t>
      </w:r>
      <w:r w:rsidRPr="00FC0305">
        <w:t>C.</w:t>
      </w:r>
      <w:r w:rsidR="004D284A">
        <w:t xml:space="preserve"> E.</w:t>
      </w:r>
      <w:r w:rsidR="00293C48" w:rsidRPr="00FC0305">
        <w:t xml:space="preserve"> </w:t>
      </w:r>
      <w:r w:rsidRPr="00FC0305">
        <w:t>Allison,</w:t>
      </w:r>
      <w:r w:rsidR="00293C48" w:rsidRPr="00FC0305">
        <w:t xml:space="preserve"> </w:t>
      </w:r>
      <w:r w:rsidRPr="00FC0305">
        <w:t>S.</w:t>
      </w:r>
      <w:r w:rsidR="004D284A">
        <w:t xml:space="preserve"> A.</w:t>
      </w:r>
      <w:r w:rsidR="00293C48" w:rsidRPr="00FC0305">
        <w:t xml:space="preserve"> </w:t>
      </w:r>
      <w:r w:rsidRPr="00FC0305">
        <w:t>Coram,</w:t>
      </w:r>
      <w:r w:rsidR="00293C48" w:rsidRPr="00FC0305">
        <w:t xml:space="preserve"> </w:t>
      </w:r>
      <w:r w:rsidRPr="00FC0305">
        <w:t>B.</w:t>
      </w:r>
      <w:r w:rsidR="00293C48" w:rsidRPr="00FC0305">
        <w:t xml:space="preserve"> </w:t>
      </w:r>
      <w:r w:rsidR="004D284A">
        <w:t xml:space="preserve">L. </w:t>
      </w:r>
      <w:r w:rsidRPr="00FC0305">
        <w:t>Dunse</w:t>
      </w:r>
      <w:r w:rsidR="00293C48" w:rsidRPr="00FC0305">
        <w:t xml:space="preserve"> </w:t>
      </w:r>
      <w:r w:rsidR="00AD634B">
        <w:t>and</w:t>
      </w:r>
      <w:r w:rsidR="00293C48" w:rsidRPr="00FC0305">
        <w:t xml:space="preserve"> </w:t>
      </w:r>
      <w:r w:rsidRPr="00FC0305">
        <w:t>M.</w:t>
      </w:r>
      <w:r w:rsidR="00293C48" w:rsidRPr="00FC0305">
        <w:t xml:space="preserve"> </w:t>
      </w:r>
      <w:r w:rsidR="004D284A">
        <w:t xml:space="preserve">K. </w:t>
      </w:r>
      <w:r w:rsidRPr="00FC0305">
        <w:t>Vollmer,</w:t>
      </w:r>
      <w:r w:rsidR="00293C48" w:rsidRPr="00FC0305">
        <w:t xml:space="preserve"> </w:t>
      </w:r>
      <w:r w:rsidRPr="00FC0305">
        <w:t>DSEWPaC</w:t>
      </w:r>
      <w:r w:rsidR="00293C48" w:rsidRPr="00FC0305">
        <w:t xml:space="preserve"> </w:t>
      </w:r>
      <w:r w:rsidRPr="00FC0305">
        <w:t>Research</w:t>
      </w:r>
      <w:r w:rsidR="00293C48" w:rsidRPr="00FC0305">
        <w:t xml:space="preserve"> </w:t>
      </w:r>
      <w:r w:rsidRPr="00FC0305">
        <w:t>Projects</w:t>
      </w:r>
      <w:r w:rsidR="00293C48" w:rsidRPr="00FC0305">
        <w:t xml:space="preserve"> </w:t>
      </w:r>
      <w:r w:rsidRPr="00FC0305">
        <w:t>2011/2012,</w:t>
      </w:r>
      <w:r w:rsidR="00293C48" w:rsidRPr="00FC0305">
        <w:t xml:space="preserve"> </w:t>
      </w:r>
      <w:r w:rsidRPr="00FC0305">
        <w:t>Final</w:t>
      </w:r>
      <w:r w:rsidR="00293C48" w:rsidRPr="00FC0305">
        <w:t xml:space="preserve"> </w:t>
      </w:r>
      <w:r w:rsidRPr="00FC0305">
        <w:t>Report</w:t>
      </w:r>
      <w:r w:rsidR="00293C48" w:rsidRPr="00FC0305">
        <w:t xml:space="preserve"> </w:t>
      </w:r>
      <w:r w:rsidRPr="00FC0305">
        <w:t>October</w:t>
      </w:r>
      <w:r w:rsidR="00293C48" w:rsidRPr="00FC0305">
        <w:t xml:space="preserve"> </w:t>
      </w:r>
      <w:r w:rsidRPr="00FC0305">
        <w:t>2012,</w:t>
      </w:r>
      <w:r w:rsidR="00293C48" w:rsidRPr="00FC0305">
        <w:t xml:space="preserve"> </w:t>
      </w:r>
      <w:r w:rsidRPr="00FC0305">
        <w:t>14</w:t>
      </w:r>
      <w:r w:rsidR="00293C48" w:rsidRPr="00FC0305">
        <w:t xml:space="preserve"> </w:t>
      </w:r>
      <w:r w:rsidRPr="00FC0305">
        <w:t>pp</w:t>
      </w:r>
      <w:r w:rsidR="005C5DB0" w:rsidRPr="00FC0305">
        <w:t>.</w:t>
      </w:r>
      <w:r w:rsidRPr="00FC0305">
        <w:t>,</w:t>
      </w:r>
      <w:r w:rsidR="00293C48" w:rsidRPr="00FC0305">
        <w:t xml:space="preserve"> </w:t>
      </w:r>
      <w:r w:rsidR="00614B31" w:rsidRPr="00FC0305">
        <w:t>2012.</w:t>
      </w:r>
    </w:p>
    <w:p w14:paraId="320CD1A5" w14:textId="77777777" w:rsidR="006A54A1" w:rsidRPr="00FC0305" w:rsidRDefault="006A54A1" w:rsidP="00887FE9">
      <w:pPr>
        <w:pStyle w:val="Reference"/>
        <w:rPr>
          <w:color w:val="auto"/>
        </w:rPr>
      </w:pPr>
      <w:r w:rsidRPr="00FC0305">
        <w:t>Fraser, P.</w:t>
      </w:r>
      <w:r w:rsidR="004D284A">
        <w:t xml:space="preserve"> J.</w:t>
      </w:r>
      <w:r w:rsidRPr="00FC0305">
        <w:t>,</w:t>
      </w:r>
      <w:r w:rsidR="000750D4">
        <w:t xml:space="preserve"> </w:t>
      </w:r>
      <w:r w:rsidRPr="00FC0305">
        <w:t xml:space="preserve">B. </w:t>
      </w:r>
      <w:r w:rsidR="004D284A">
        <w:t xml:space="preserve">L. </w:t>
      </w:r>
      <w:r w:rsidRPr="00FC0305">
        <w:t xml:space="preserve">Dunse, </w:t>
      </w:r>
      <w:r w:rsidR="007A165B">
        <w:t>P. B. Krummel</w:t>
      </w:r>
      <w:r w:rsidRPr="00FC0305">
        <w:t xml:space="preserve">, </w:t>
      </w:r>
      <w:r w:rsidR="007A165B">
        <w:t>L. P. Steele</w:t>
      </w:r>
      <w:r w:rsidRPr="00FC0305">
        <w:t xml:space="preserve"> </w:t>
      </w:r>
      <w:r w:rsidR="00AD634B">
        <w:t>and</w:t>
      </w:r>
      <w:r w:rsidRPr="00FC0305">
        <w:t xml:space="preserve"> N. Derek,</w:t>
      </w:r>
      <w:r w:rsidR="000750D4">
        <w:t xml:space="preserve"> </w:t>
      </w:r>
      <w:r w:rsidRPr="00FC0305">
        <w:t>SGGs and Stratospheric Ozone, DSEWPaC Projects 2012-2013,</w:t>
      </w:r>
      <w:r w:rsidR="00207B5D" w:rsidRPr="00FC0305">
        <w:t xml:space="preserve"> </w:t>
      </w:r>
      <w:r w:rsidRPr="00FC0305">
        <w:t xml:space="preserve">Report prepared for Department of Sustainability, Environment, Water, Populations and Communities, </w:t>
      </w:r>
      <w:r w:rsidR="00207B5D" w:rsidRPr="00FC0305">
        <w:t xml:space="preserve">CSIRO Marine and Atmospheric Research, </w:t>
      </w:r>
      <w:r w:rsidRPr="00FC0305">
        <w:t>September 2013</w:t>
      </w:r>
      <w:r w:rsidR="00207B5D" w:rsidRPr="00FC0305">
        <w:t>, 30</w:t>
      </w:r>
      <w:r w:rsidR="00782AB4">
        <w:t xml:space="preserve"> </w:t>
      </w:r>
      <w:r w:rsidR="00207B5D" w:rsidRPr="00FC0305">
        <w:t>pp, 2013.</w:t>
      </w:r>
    </w:p>
    <w:p w14:paraId="30D37791" w14:textId="77777777" w:rsidR="008F4631" w:rsidRPr="00BA1865" w:rsidRDefault="007B1D45" w:rsidP="00BA1865">
      <w:pPr>
        <w:pStyle w:val="Reference"/>
      </w:pPr>
      <w:r w:rsidRPr="00BA1865">
        <w:t>Fraser,</w:t>
      </w:r>
      <w:r w:rsidR="00293C48" w:rsidRPr="00BA1865">
        <w:t xml:space="preserve"> </w:t>
      </w:r>
      <w:r w:rsidRPr="00BA1865">
        <w:t>P.</w:t>
      </w:r>
      <w:r w:rsidR="009D0A65">
        <w:t xml:space="preserve"> J</w:t>
      </w:r>
      <w:r w:rsidRPr="00BA1865">
        <w:t>,</w:t>
      </w:r>
      <w:r w:rsidR="00293C48" w:rsidRPr="00BA1865">
        <w:t xml:space="preserve"> </w:t>
      </w:r>
      <w:r w:rsidR="007A165B">
        <w:t>P. B. Krummel</w:t>
      </w:r>
      <w:r w:rsidRPr="00BA1865">
        <w:t>,</w:t>
      </w:r>
      <w:r w:rsidR="00293C48" w:rsidRPr="00BA1865">
        <w:t xml:space="preserve"> </w:t>
      </w:r>
      <w:r w:rsidR="007A165B">
        <w:t>L. P. Steele</w:t>
      </w:r>
      <w:r w:rsidRPr="00BA1865">
        <w:t>,</w:t>
      </w:r>
      <w:r w:rsidR="00293C48" w:rsidRPr="00BA1865">
        <w:t xml:space="preserve"> </w:t>
      </w:r>
      <w:r w:rsidRPr="00BA1865">
        <w:t>C.</w:t>
      </w:r>
      <w:r w:rsidR="00293C48" w:rsidRPr="00BA1865">
        <w:t xml:space="preserve"> </w:t>
      </w:r>
      <w:r w:rsidR="009D0A65">
        <w:t xml:space="preserve">M. </w:t>
      </w:r>
      <w:r w:rsidRPr="00BA1865">
        <w:t>Trudinger,</w:t>
      </w:r>
      <w:r w:rsidR="00293C48" w:rsidRPr="00BA1865">
        <w:t xml:space="preserve"> </w:t>
      </w:r>
      <w:r w:rsidRPr="00BA1865">
        <w:t>D.</w:t>
      </w:r>
      <w:r w:rsidR="00293C48" w:rsidRPr="00BA1865">
        <w:t xml:space="preserve"> </w:t>
      </w:r>
      <w:r w:rsidR="009D0A65">
        <w:t xml:space="preserve">M. </w:t>
      </w:r>
      <w:r w:rsidRPr="00BA1865">
        <w:t>Etheridge,</w:t>
      </w:r>
      <w:r w:rsidR="00293C48" w:rsidRPr="00BA1865">
        <w:t xml:space="preserve"> </w:t>
      </w:r>
      <w:r w:rsidRPr="00BA1865">
        <w:t>S.</w:t>
      </w:r>
      <w:r w:rsidR="00293C48" w:rsidRPr="00BA1865">
        <w:t xml:space="preserve"> </w:t>
      </w:r>
      <w:r w:rsidRPr="00BA1865">
        <w:t>O'Doherty,</w:t>
      </w:r>
      <w:r w:rsidR="00293C48" w:rsidRPr="00BA1865">
        <w:t xml:space="preserve"> </w:t>
      </w:r>
      <w:r w:rsidR="007A165B">
        <w:t>P. G. Simmonds</w:t>
      </w:r>
      <w:r w:rsidRPr="00BA1865">
        <w:t>,</w:t>
      </w:r>
      <w:r w:rsidR="00293C48" w:rsidRPr="00BA1865">
        <w:t xml:space="preserve"> </w:t>
      </w:r>
      <w:r w:rsidR="007A165B">
        <w:t>B. R. Miller</w:t>
      </w:r>
      <w:r w:rsidRPr="00BA1865">
        <w:t>,</w:t>
      </w:r>
      <w:r w:rsidR="00293C48" w:rsidRPr="00BA1865">
        <w:t xml:space="preserve"> </w:t>
      </w:r>
      <w:r w:rsidRPr="00BA1865">
        <w:t>J.</w:t>
      </w:r>
      <w:r w:rsidR="00293C48" w:rsidRPr="00BA1865">
        <w:t xml:space="preserve"> </w:t>
      </w:r>
      <w:r w:rsidRPr="00BA1865">
        <w:t>M</w:t>
      </w:r>
      <w:r w:rsidR="00E17F91" w:rsidRPr="00BA1865">
        <w:t>ü</w:t>
      </w:r>
      <w:r w:rsidRPr="00BA1865">
        <w:t>hle,</w:t>
      </w:r>
      <w:r w:rsidR="00293C48" w:rsidRPr="00BA1865">
        <w:t xml:space="preserve"> </w:t>
      </w:r>
      <w:r w:rsidR="007A165B">
        <w:t>R. F. Weiss</w:t>
      </w:r>
      <w:r w:rsidRPr="00BA1865">
        <w:t>,</w:t>
      </w:r>
      <w:r w:rsidR="00293C48" w:rsidRPr="00BA1865">
        <w:t xml:space="preserve"> </w:t>
      </w:r>
      <w:r w:rsidRPr="00BA1865">
        <w:t>D.</w:t>
      </w:r>
      <w:r w:rsidR="00293C48" w:rsidRPr="00BA1865">
        <w:t xml:space="preserve"> </w:t>
      </w:r>
      <w:r w:rsidR="004D284A">
        <w:t xml:space="preserve">E. </w:t>
      </w:r>
      <w:r w:rsidRPr="00BA1865">
        <w:t>Oram,</w:t>
      </w:r>
      <w:r w:rsidR="00293C48" w:rsidRPr="00BA1865">
        <w:t xml:space="preserve"> </w:t>
      </w:r>
      <w:r w:rsidR="007A165B">
        <w:t>R. G. Prinn</w:t>
      </w:r>
      <w:r w:rsidR="00293C48" w:rsidRPr="00BA1865">
        <w:t xml:space="preserve"> </w:t>
      </w:r>
      <w:r w:rsidR="00AD634B">
        <w:t>and</w:t>
      </w:r>
      <w:r w:rsidR="00293C48" w:rsidRPr="00BA1865">
        <w:t xml:space="preserve"> </w:t>
      </w:r>
      <w:r w:rsidR="007A165B">
        <w:t>R. H. J. Wang</w:t>
      </w:r>
      <w:r w:rsidRPr="00BA1865">
        <w:t>,</w:t>
      </w:r>
      <w:r w:rsidR="00293C48" w:rsidRPr="00BA1865">
        <w:t xml:space="preserve"> </w:t>
      </w:r>
      <w:r w:rsidRPr="00BA1865">
        <w:t>Equivalent</w:t>
      </w:r>
      <w:r w:rsidR="00293C48" w:rsidRPr="00BA1865">
        <w:t xml:space="preserve"> </w:t>
      </w:r>
      <w:r w:rsidRPr="00BA1865">
        <w:t>effective</w:t>
      </w:r>
      <w:r w:rsidR="00293C48" w:rsidRPr="00BA1865">
        <w:t xml:space="preserve"> </w:t>
      </w:r>
      <w:r w:rsidRPr="00BA1865">
        <w:t>stratospheric</w:t>
      </w:r>
      <w:r w:rsidR="00293C48" w:rsidRPr="00BA1865">
        <w:t xml:space="preserve"> </w:t>
      </w:r>
      <w:r w:rsidRPr="00BA1865">
        <w:t>chlorine</w:t>
      </w:r>
      <w:r w:rsidR="00293C48" w:rsidRPr="00BA1865">
        <w:t xml:space="preserve"> </w:t>
      </w:r>
      <w:r w:rsidRPr="00BA1865">
        <w:t>from</w:t>
      </w:r>
      <w:r w:rsidR="00293C48" w:rsidRPr="00BA1865">
        <w:t xml:space="preserve"> </w:t>
      </w:r>
      <w:r w:rsidRPr="00BA1865">
        <w:t>Cape</w:t>
      </w:r>
      <w:r w:rsidR="00293C48" w:rsidRPr="00BA1865">
        <w:t xml:space="preserve"> </w:t>
      </w:r>
      <w:r w:rsidRPr="00BA1865">
        <w:t>Grim</w:t>
      </w:r>
      <w:r w:rsidR="00293C48" w:rsidRPr="00BA1865">
        <w:t xml:space="preserve"> </w:t>
      </w:r>
      <w:r w:rsidRPr="00BA1865">
        <w:t>Air</w:t>
      </w:r>
      <w:r w:rsidR="00293C48" w:rsidRPr="00BA1865">
        <w:t xml:space="preserve"> </w:t>
      </w:r>
      <w:r w:rsidRPr="00BA1865">
        <w:t>Archive,</w:t>
      </w:r>
      <w:r w:rsidR="00293C48" w:rsidRPr="00BA1865">
        <w:t xml:space="preserve"> </w:t>
      </w:r>
      <w:r w:rsidRPr="00BA1865">
        <w:t>Antarctic</w:t>
      </w:r>
      <w:r w:rsidR="00293C48" w:rsidRPr="00BA1865">
        <w:t xml:space="preserve"> </w:t>
      </w:r>
      <w:r w:rsidRPr="00BA1865">
        <w:t>firn</w:t>
      </w:r>
      <w:r w:rsidR="00293C48" w:rsidRPr="00BA1865">
        <w:t xml:space="preserve"> </w:t>
      </w:r>
      <w:r w:rsidRPr="00BA1865">
        <w:t>and</w:t>
      </w:r>
      <w:r w:rsidR="00293C48" w:rsidRPr="00BA1865">
        <w:t xml:space="preserve"> </w:t>
      </w:r>
      <w:r w:rsidRPr="00BA1865">
        <w:t>AGAGE</w:t>
      </w:r>
      <w:r w:rsidR="00293C48" w:rsidRPr="00BA1865">
        <w:t xml:space="preserve"> </w:t>
      </w:r>
      <w:r w:rsidRPr="00BA1865">
        <w:t>global</w:t>
      </w:r>
      <w:r w:rsidR="00293C48" w:rsidRPr="00BA1865">
        <w:t xml:space="preserve"> </w:t>
      </w:r>
      <w:r w:rsidRPr="00BA1865">
        <w:t>measurements</w:t>
      </w:r>
      <w:r w:rsidR="00293C48" w:rsidRPr="00BA1865">
        <w:t xml:space="preserve"> </w:t>
      </w:r>
      <w:r w:rsidRPr="00BA1865">
        <w:t>of</w:t>
      </w:r>
      <w:r w:rsidR="00293C48" w:rsidRPr="00BA1865">
        <w:t xml:space="preserve"> </w:t>
      </w:r>
      <w:r w:rsidRPr="00BA1865">
        <w:t>ozone</w:t>
      </w:r>
      <w:r w:rsidR="00293C48" w:rsidRPr="00BA1865">
        <w:t xml:space="preserve"> </w:t>
      </w:r>
      <w:r w:rsidRPr="00BA1865">
        <w:t>depleting</w:t>
      </w:r>
      <w:r w:rsidR="00293C48" w:rsidRPr="00BA1865">
        <w:t xml:space="preserve"> </w:t>
      </w:r>
      <w:r w:rsidRPr="00BA1865">
        <w:t>substances,</w:t>
      </w:r>
      <w:r w:rsidR="00293C48" w:rsidRPr="00BA1865">
        <w:t xml:space="preserve"> </w:t>
      </w:r>
      <w:r w:rsidR="008F4631" w:rsidRPr="00450321">
        <w:rPr>
          <w:i/>
        </w:rPr>
        <w:t>Baseline Atmospheric Program (Australia) 2009-2010</w:t>
      </w:r>
      <w:r w:rsidR="008F4631" w:rsidRPr="00BA1865">
        <w:t xml:space="preserve">, N. Derek, </w:t>
      </w:r>
      <w:r w:rsidR="007A165B">
        <w:t>P. B. Krummel</w:t>
      </w:r>
      <w:r w:rsidR="008F4631" w:rsidRPr="00BA1865">
        <w:t xml:space="preserve"> </w:t>
      </w:r>
      <w:r w:rsidR="00AD634B">
        <w:t>and</w:t>
      </w:r>
      <w:r w:rsidR="008F4631" w:rsidRPr="00BA1865">
        <w:t xml:space="preserve"> S. Cleland (eds.), Australian Bureau of Meteorology and CSIRO Marine and Atmospheric Research, Melbourne, Australia, 17-23, 2014</w:t>
      </w:r>
      <w:r w:rsidR="0082138B" w:rsidRPr="00BA1865">
        <w:t>a</w:t>
      </w:r>
      <w:r w:rsidR="008F4631" w:rsidRPr="00BA1865">
        <w:t>.</w:t>
      </w:r>
    </w:p>
    <w:p w14:paraId="3B9EBA3C" w14:textId="77777777" w:rsidR="00622689" w:rsidRDefault="00BB1C8B" w:rsidP="000F77A0">
      <w:pPr>
        <w:pStyle w:val="Reference"/>
      </w:pPr>
      <w:r w:rsidRPr="00FC0305">
        <w:t>Fraser, P.</w:t>
      </w:r>
      <w:r w:rsidR="009D0A65">
        <w:t xml:space="preserve"> J.</w:t>
      </w:r>
      <w:r w:rsidRPr="00FC0305">
        <w:t xml:space="preserve">, B. </w:t>
      </w:r>
      <w:r w:rsidR="009D0A65">
        <w:t xml:space="preserve">L. </w:t>
      </w:r>
      <w:r w:rsidRPr="00FC0305">
        <w:t>Dunse, A.</w:t>
      </w:r>
      <w:r w:rsidR="009D0A65">
        <w:t xml:space="preserve"> J.</w:t>
      </w:r>
      <w:r w:rsidRPr="00FC0305">
        <w:t xml:space="preserve"> Manning, </w:t>
      </w:r>
      <w:r w:rsidR="009D0A65">
        <w:t xml:space="preserve">S. Walsh, </w:t>
      </w:r>
      <w:r w:rsidR="007A165B">
        <w:t>R. H. J. Wang</w:t>
      </w:r>
      <w:r w:rsidRPr="00FC0305">
        <w:t xml:space="preserve">, </w:t>
      </w:r>
      <w:r w:rsidR="007A165B">
        <w:t>P. B. Krummel</w:t>
      </w:r>
      <w:r w:rsidRPr="00FC0305">
        <w:t xml:space="preserve">, </w:t>
      </w:r>
      <w:r w:rsidR="007A165B">
        <w:t>L. P. Steele</w:t>
      </w:r>
      <w:r w:rsidRPr="00FC0305">
        <w:t xml:space="preserve">, </w:t>
      </w:r>
      <w:r w:rsidR="007A165B">
        <w:t>L. W. Porter</w:t>
      </w:r>
      <w:r w:rsidRPr="00FC0305">
        <w:t xml:space="preserve">, C. </w:t>
      </w:r>
      <w:r w:rsidR="009D0A65">
        <w:t xml:space="preserve">E. </w:t>
      </w:r>
      <w:r w:rsidRPr="00FC0305">
        <w:t xml:space="preserve">Allison. S. O’Doherty, </w:t>
      </w:r>
      <w:r w:rsidR="007A165B">
        <w:t>P. G. Simmonds</w:t>
      </w:r>
      <w:r w:rsidRPr="00FC0305">
        <w:t xml:space="preserve">, J. Mühle </w:t>
      </w:r>
      <w:r w:rsidR="00AD634B">
        <w:t>and</w:t>
      </w:r>
      <w:r w:rsidRPr="00FC0305">
        <w:t xml:space="preserve"> </w:t>
      </w:r>
      <w:r w:rsidR="007A165B">
        <w:t>R. G. Prinn</w:t>
      </w:r>
      <w:r w:rsidRPr="00FC0305">
        <w:t>, Australian carbon tetrachloride (CCl</w:t>
      </w:r>
      <w:r w:rsidRPr="00FC0305">
        <w:rPr>
          <w:vertAlign w:val="subscript"/>
        </w:rPr>
        <w:t>4</w:t>
      </w:r>
      <w:r w:rsidRPr="00FC0305">
        <w:t xml:space="preserve">) emissions in a global context, </w:t>
      </w:r>
      <w:r w:rsidRPr="00FC0305">
        <w:rPr>
          <w:i/>
        </w:rPr>
        <w:t>Environ. Chem</w:t>
      </w:r>
      <w:r w:rsidRPr="00FC0305">
        <w:t xml:space="preserve">., 11, 77-88, </w:t>
      </w:r>
      <w:r w:rsidR="00782AB4">
        <w:t>doi:</w:t>
      </w:r>
      <w:r w:rsidR="00782AB4" w:rsidRPr="00782AB4">
        <w:t>10.1071/EN13171</w:t>
      </w:r>
      <w:r w:rsidR="00782AB4">
        <w:t>,</w:t>
      </w:r>
      <w:r w:rsidR="00782AB4" w:rsidRPr="00782AB4">
        <w:t xml:space="preserve"> </w:t>
      </w:r>
      <w:r w:rsidRPr="00FC0305">
        <w:t>2014</w:t>
      </w:r>
      <w:r w:rsidR="000F77A0" w:rsidRPr="00FC0305">
        <w:t>b</w:t>
      </w:r>
      <w:r w:rsidR="00622689" w:rsidRPr="00FC0305">
        <w:t>.</w:t>
      </w:r>
    </w:p>
    <w:p w14:paraId="535B715A" w14:textId="77777777" w:rsidR="00BA4194" w:rsidRDefault="00BA4194" w:rsidP="00A3094A">
      <w:pPr>
        <w:pStyle w:val="Reference"/>
        <w:rPr>
          <w:szCs w:val="18"/>
        </w:rPr>
      </w:pPr>
      <w:r w:rsidRPr="00A400D4">
        <w:rPr>
          <w:szCs w:val="18"/>
        </w:rPr>
        <w:t xml:space="preserve">Fraser, P., B. Dunse, P. Krummel, P. Steele </w:t>
      </w:r>
      <w:r>
        <w:rPr>
          <w:szCs w:val="18"/>
        </w:rPr>
        <w:t>and</w:t>
      </w:r>
      <w:r w:rsidRPr="00A400D4">
        <w:rPr>
          <w:szCs w:val="18"/>
        </w:rPr>
        <w:t xml:space="preserve"> N. Derek, </w:t>
      </w:r>
      <w:r w:rsidRPr="00A400D4">
        <w:rPr>
          <w:i/>
          <w:szCs w:val="18"/>
        </w:rPr>
        <w:t>Australian and Global ODS Emissions</w:t>
      </w:r>
      <w:r w:rsidRPr="00A400D4">
        <w:rPr>
          <w:szCs w:val="18"/>
        </w:rPr>
        <w:t xml:space="preserve">, Final Report to </w:t>
      </w:r>
      <w:r w:rsidRPr="00263AED">
        <w:rPr>
          <w:szCs w:val="18"/>
        </w:rPr>
        <w:t xml:space="preserve">Department of the Environment, CSIRO Oceans and Atmosphere Flagship, July 2015. </w:t>
      </w:r>
    </w:p>
    <w:p w14:paraId="76187690" w14:textId="77777777" w:rsidR="005040EF" w:rsidRPr="006B416A" w:rsidRDefault="005040EF" w:rsidP="00A3094A">
      <w:pPr>
        <w:pStyle w:val="Reference"/>
        <w:rPr>
          <w:szCs w:val="18"/>
        </w:rPr>
      </w:pPr>
      <w:r w:rsidRPr="006B416A">
        <w:t xml:space="preserve">Fraser, P. J., L. P. Steele, G. I. Pearman, S. Coram, N. Derek, R. L. Langenfelds and P. B. Krummel, Non-carbon dioxide greenhouse gases at Cape Grim: a 40 year odyssey, </w:t>
      </w:r>
      <w:r w:rsidRPr="006B416A">
        <w:rPr>
          <w:i/>
        </w:rPr>
        <w:t>Baseline Atmospheric Program (Australia) History and Recollections, 40</w:t>
      </w:r>
      <w:r w:rsidRPr="006B416A">
        <w:rPr>
          <w:i/>
          <w:vertAlign w:val="superscript"/>
        </w:rPr>
        <w:t>th</w:t>
      </w:r>
      <w:r w:rsidRPr="006B416A">
        <w:rPr>
          <w:i/>
        </w:rPr>
        <w:t xml:space="preserve"> Anniversary Special Edition, </w:t>
      </w:r>
      <w:r w:rsidRPr="006B416A">
        <w:t>Derek, N., P. B. Krummel and S. J. Cleland (eds.), Bureau of Meteorology/CSIRO Oceans and Atmosphere, ISSN 0155-6959, 45-76, 2016.</w:t>
      </w:r>
    </w:p>
    <w:p w14:paraId="23896F98" w14:textId="77777777" w:rsidR="00263AED" w:rsidRDefault="00263AED" w:rsidP="00A3094A">
      <w:pPr>
        <w:pStyle w:val="Reference"/>
        <w:rPr>
          <w:szCs w:val="18"/>
        </w:rPr>
      </w:pPr>
      <w:r w:rsidRPr="006B416A">
        <w:t xml:space="preserve">Fraser, P. J., G. I. Pearman and N. Derek, CSIRO non-carbon dioxide greenhouse gas research. Part 1: 1975-1990, </w:t>
      </w:r>
      <w:r w:rsidRPr="006B416A">
        <w:rPr>
          <w:i/>
        </w:rPr>
        <w:t>Historical Records of Australian Science</w:t>
      </w:r>
      <w:r w:rsidRPr="006B416A">
        <w:t xml:space="preserve">, 28, 1-13, </w:t>
      </w:r>
      <w:hyperlink r:id="rId50" w:history="1">
        <w:r w:rsidRPr="006B416A">
          <w:rPr>
            <w:rStyle w:val="Hyperlink"/>
            <w:color w:val="auto"/>
          </w:rPr>
          <w:t>doi.10.1071/HR1701</w:t>
        </w:r>
      </w:hyperlink>
      <w:r w:rsidRPr="006B416A">
        <w:rPr>
          <w:rStyle w:val="Hyperlink"/>
          <w:color w:val="auto"/>
        </w:rPr>
        <w:t>6, 2018</w:t>
      </w:r>
      <w:r w:rsidRPr="006B416A">
        <w:t>.</w:t>
      </w:r>
    </w:p>
    <w:p w14:paraId="6A8AE8AB" w14:textId="77777777" w:rsidR="00A3094A" w:rsidRPr="00A3094A" w:rsidRDefault="00A3094A" w:rsidP="00A3094A">
      <w:pPr>
        <w:pStyle w:val="Reference"/>
      </w:pPr>
      <w:r w:rsidRPr="0024273C">
        <w:t>Greally, B.</w:t>
      </w:r>
      <w:r w:rsidR="009D0A65">
        <w:t xml:space="preserve"> R.</w:t>
      </w:r>
      <w:r w:rsidRPr="0024273C">
        <w:t xml:space="preserve">, A. </w:t>
      </w:r>
      <w:r w:rsidR="009D0A65">
        <w:t xml:space="preserve">J. </w:t>
      </w:r>
      <w:r w:rsidRPr="0024273C">
        <w:t xml:space="preserve">Manning, S. Reimann, A. McCulloch, J. Huang, B. </w:t>
      </w:r>
      <w:r w:rsidR="009D0A65">
        <w:t xml:space="preserve">L. </w:t>
      </w:r>
      <w:r w:rsidRPr="0024273C">
        <w:t xml:space="preserve">Dunse, </w:t>
      </w:r>
      <w:r w:rsidR="007A165B">
        <w:t>P. G. Simmonds</w:t>
      </w:r>
      <w:r w:rsidRPr="0024273C">
        <w:t xml:space="preserve">, </w:t>
      </w:r>
      <w:r w:rsidR="007A165B">
        <w:t>R. G. Prinn</w:t>
      </w:r>
      <w:r w:rsidRPr="0024273C">
        <w:t xml:space="preserve">, </w:t>
      </w:r>
      <w:r w:rsidR="007A165B">
        <w:rPr>
          <w:bCs/>
        </w:rPr>
        <w:t>P. J. Fraser</w:t>
      </w:r>
      <w:r w:rsidRPr="0024273C">
        <w:t xml:space="preserve">, </w:t>
      </w:r>
      <w:r w:rsidR="007A165B">
        <w:t>D. M. Cunnold</w:t>
      </w:r>
      <w:r w:rsidRPr="0024273C">
        <w:t xml:space="preserve">, S. O’Doherty, </w:t>
      </w:r>
      <w:r w:rsidR="007A165B">
        <w:t>L. W. Porter</w:t>
      </w:r>
      <w:r w:rsidRPr="0024273C">
        <w:t>, K. Stemmler, M.</w:t>
      </w:r>
      <w:r w:rsidR="009D0A65">
        <w:t xml:space="preserve"> K.</w:t>
      </w:r>
      <w:r w:rsidRPr="0024273C">
        <w:t xml:space="preserve"> Volmer, C. </w:t>
      </w:r>
      <w:r w:rsidR="009D0A65">
        <w:t xml:space="preserve">R. </w:t>
      </w:r>
      <w:r w:rsidRPr="0024273C">
        <w:t xml:space="preserve">Lunder, N. Schmidbauer, O. Hermansen, J. Arduini, </w:t>
      </w:r>
      <w:r w:rsidR="007A165B">
        <w:t>P. K. Salameh</w:t>
      </w:r>
      <w:r w:rsidRPr="0024273C">
        <w:t xml:space="preserve">, </w:t>
      </w:r>
      <w:r w:rsidR="007A165B">
        <w:t>P. B. Krummel</w:t>
      </w:r>
      <w:r w:rsidRPr="0024273C">
        <w:t xml:space="preserve">, </w:t>
      </w:r>
      <w:r w:rsidR="007A165B">
        <w:t>R. H. J. Wang</w:t>
      </w:r>
      <w:r w:rsidRPr="0024273C">
        <w:t xml:space="preserve">, D. Folini, </w:t>
      </w:r>
      <w:r w:rsidR="007A165B">
        <w:t>R. F. Weiss</w:t>
      </w:r>
      <w:r w:rsidRPr="0024273C">
        <w:t xml:space="preserve">, M. Maione, G. Nickless, F. Stordal </w:t>
      </w:r>
      <w:r w:rsidR="00AD634B">
        <w:t>and</w:t>
      </w:r>
      <w:r w:rsidRPr="0024273C">
        <w:t xml:space="preserve"> R. </w:t>
      </w:r>
      <w:r w:rsidR="009D0A65">
        <w:t xml:space="preserve">G. </w:t>
      </w:r>
      <w:r w:rsidRPr="0024273C">
        <w:t xml:space="preserve">Derwent, Observations of 1,1-difluoroethane (HFC-152a) at AGAGE and SOGE monitoring stations in 1994-2004 and derived global and regional emission estimates, </w:t>
      </w:r>
      <w:r w:rsidRPr="0024273C">
        <w:rPr>
          <w:i/>
        </w:rPr>
        <w:t>J. Geophys. Res</w:t>
      </w:r>
      <w:r w:rsidRPr="0024273C">
        <w:t>., 112, D06308, doi:10.1029/2006JD007527, 2007.</w:t>
      </w:r>
    </w:p>
    <w:p w14:paraId="6E0CC8C7" w14:textId="77777777" w:rsidR="008F4631" w:rsidRDefault="0000032F" w:rsidP="008F4631">
      <w:pPr>
        <w:pStyle w:val="Reference"/>
        <w:rPr>
          <w:rFonts w:cs="Arial"/>
          <w:iCs/>
        </w:rPr>
      </w:pPr>
      <w:r w:rsidRPr="00FB0AEC">
        <w:t xml:space="preserve">Harris, N. </w:t>
      </w:r>
      <w:r w:rsidR="00AD634B">
        <w:t>and</w:t>
      </w:r>
      <w:r w:rsidRPr="00FB0AEC">
        <w:t xml:space="preserve"> D. Wue</w:t>
      </w:r>
      <w:r w:rsidR="008F4631">
        <w:t xml:space="preserve">bbles, Lead Authors, Scenarios and Information </w:t>
      </w:r>
      <w:r w:rsidRPr="00FB0AEC">
        <w:t xml:space="preserve">for Policy Makers, </w:t>
      </w:r>
      <w:r w:rsidR="008F4631" w:rsidRPr="00FC0305">
        <w:rPr>
          <w:rFonts w:cs="Arial"/>
        </w:rPr>
        <w:t xml:space="preserve">Chapter </w:t>
      </w:r>
      <w:r w:rsidR="008F4631">
        <w:rPr>
          <w:rFonts w:cs="Arial"/>
        </w:rPr>
        <w:t>5</w:t>
      </w:r>
      <w:r w:rsidR="008F4631" w:rsidRPr="00FC0305">
        <w:rPr>
          <w:rFonts w:cs="Arial"/>
        </w:rPr>
        <w:t xml:space="preserve"> in </w:t>
      </w:r>
      <w:r w:rsidR="008F4631" w:rsidRPr="00FC0305">
        <w:rPr>
          <w:rFonts w:cs="Arial"/>
          <w:i/>
          <w:iCs/>
        </w:rPr>
        <w:t>Scientific Assessment of Ozone Depletion: 2014</w:t>
      </w:r>
      <w:r w:rsidR="008F4631">
        <w:rPr>
          <w:rFonts w:cs="Arial"/>
          <w:iCs/>
        </w:rPr>
        <w:t>, Global Ozone Research and Monitoring Project – Report No. 55, 416 pp., Geneva, Switzerland, 2014.</w:t>
      </w:r>
    </w:p>
    <w:p w14:paraId="7B7F6044" w14:textId="77777777" w:rsidR="00F5186D" w:rsidRDefault="00F5186D" w:rsidP="008F4631">
      <w:pPr>
        <w:pStyle w:val="Reference"/>
      </w:pPr>
      <w:r>
        <w:t xml:space="preserve">Hossaini, R., M. </w:t>
      </w:r>
      <w:r w:rsidR="0084794B">
        <w:t xml:space="preserve">P. </w:t>
      </w:r>
      <w:r>
        <w:t>Chipperfield, A. Saiz-Lopez, J.</w:t>
      </w:r>
      <w:r w:rsidR="0084794B">
        <w:t xml:space="preserve"> J.</w:t>
      </w:r>
      <w:r>
        <w:t xml:space="preserve"> Harrison, R. von Glasow, R. Sommariva, E. Atlas, M. Navarro, </w:t>
      </w:r>
      <w:r w:rsidR="007A165B">
        <w:t>S. A. Montzka</w:t>
      </w:r>
      <w:r>
        <w:t xml:space="preserve">, W. Feng, S. Dhomse, </w:t>
      </w:r>
      <w:r w:rsidR="007A165B">
        <w:t>C. Harth</w:t>
      </w:r>
      <w:r>
        <w:t xml:space="preserve">, J. Mühle, C. Lunder, S. O’Doherty, D. Young, S. Reimann, M. </w:t>
      </w:r>
      <w:r w:rsidR="0084794B">
        <w:t xml:space="preserve">K. </w:t>
      </w:r>
      <w:r>
        <w:t xml:space="preserve">Vollmer, </w:t>
      </w:r>
      <w:r w:rsidR="007A165B">
        <w:t>P. B. Krummel</w:t>
      </w:r>
      <w:r>
        <w:t xml:space="preserve"> </w:t>
      </w:r>
      <w:r w:rsidR="00AD634B">
        <w:t>and</w:t>
      </w:r>
      <w:r>
        <w:t xml:space="preserve"> P. </w:t>
      </w:r>
      <w:r w:rsidR="0084794B">
        <w:t xml:space="preserve">F. </w:t>
      </w:r>
      <w:r>
        <w:t xml:space="preserve">Bernath, Growth in stratospheric chlorine from short-lived chemicals not controlled by the Montreal Protocol, </w:t>
      </w:r>
      <w:r w:rsidRPr="005A287F">
        <w:rPr>
          <w:i/>
          <w:iCs/>
        </w:rPr>
        <w:t>Geophys. Res. Lett.</w:t>
      </w:r>
      <w:r>
        <w:t xml:space="preserve">, 42, 4573-4580, </w:t>
      </w:r>
      <w:r w:rsidR="00782AB4">
        <w:t>doi:</w:t>
      </w:r>
      <w:r w:rsidR="00782AB4" w:rsidRPr="00782AB4">
        <w:t>10.1002/2015GL063783</w:t>
      </w:r>
      <w:r w:rsidR="00782AB4">
        <w:t>,</w:t>
      </w:r>
      <w:r w:rsidR="00782AB4" w:rsidRPr="00782AB4">
        <w:t xml:space="preserve"> </w:t>
      </w:r>
      <w:r>
        <w:t>2015.</w:t>
      </w:r>
    </w:p>
    <w:p w14:paraId="609D1925" w14:textId="1252FD99" w:rsidR="00A82475" w:rsidRPr="00075553" w:rsidRDefault="00A82475" w:rsidP="00A82475">
      <w:pPr>
        <w:pStyle w:val="Reference"/>
      </w:pPr>
      <w:r w:rsidRPr="00075553">
        <w:t>Hossaini, R., M. P. Chipper</w:t>
      </w:r>
      <w:r w:rsidR="00C40737">
        <w:t>f</w:t>
      </w:r>
      <w:r w:rsidRPr="00075553">
        <w:t xml:space="preserve">ield, S. A. Monztka, A. A. Leeson, S. S. Dhomse and J. A. Pyle, The increasing threat to stratospheric ozone from dichloromethane, </w:t>
      </w:r>
      <w:r w:rsidRPr="00075553">
        <w:rPr>
          <w:i/>
        </w:rPr>
        <w:t>Nature Communications</w:t>
      </w:r>
      <w:r w:rsidRPr="00075553">
        <w:t>, 8:15962, doi:10.1038/ncomms15962, 27 June 2017.</w:t>
      </w:r>
    </w:p>
    <w:p w14:paraId="05DA97CE" w14:textId="77777777" w:rsidR="003A1079" w:rsidRPr="00FC0305" w:rsidRDefault="003C7874" w:rsidP="008F4631">
      <w:pPr>
        <w:pStyle w:val="Reference"/>
      </w:pPr>
      <w:r w:rsidRPr="00BA4194">
        <w:t>Hu, L., S.</w:t>
      </w:r>
      <w:r w:rsidR="001A6307">
        <w:t xml:space="preserve"> A.</w:t>
      </w:r>
      <w:r w:rsidRPr="00BA4194">
        <w:t xml:space="preserve"> Montzka, B. </w:t>
      </w:r>
      <w:r w:rsidR="001A6307">
        <w:t xml:space="preserve">R. </w:t>
      </w:r>
      <w:r w:rsidRPr="00BA4194">
        <w:t xml:space="preserve">Miller, A. </w:t>
      </w:r>
      <w:r w:rsidR="001A6307">
        <w:t xml:space="preserve">E. </w:t>
      </w:r>
      <w:r w:rsidRPr="00BA4194">
        <w:t xml:space="preserve">Andrews, J. </w:t>
      </w:r>
      <w:r w:rsidR="001A6307">
        <w:t xml:space="preserve">B. </w:t>
      </w:r>
      <w:r w:rsidRPr="00BA4194">
        <w:t xml:space="preserve">Miller, S. </w:t>
      </w:r>
      <w:r w:rsidR="001A6307">
        <w:t xml:space="preserve">J. </w:t>
      </w:r>
      <w:r w:rsidRPr="00BA4194">
        <w:t>Lehman, C. Swee</w:t>
      </w:r>
      <w:r w:rsidR="00BA4194">
        <w:t xml:space="preserve">ney, S. </w:t>
      </w:r>
      <w:r w:rsidR="001A6307">
        <w:t xml:space="preserve">M. </w:t>
      </w:r>
      <w:r w:rsidR="00BA4194">
        <w:t>Miller, K. Thoning, C.</w:t>
      </w:r>
      <w:r w:rsidRPr="00BA4194">
        <w:t xml:space="preserve"> Siso, E. </w:t>
      </w:r>
      <w:r w:rsidR="001A6307">
        <w:t xml:space="preserve">L. </w:t>
      </w:r>
      <w:r w:rsidR="00BA4194">
        <w:t>A</w:t>
      </w:r>
      <w:r w:rsidRPr="00BA4194">
        <w:t xml:space="preserve">tlas, D. </w:t>
      </w:r>
      <w:r w:rsidR="001A6307">
        <w:t xml:space="preserve">R. </w:t>
      </w:r>
      <w:r w:rsidRPr="00BA4194">
        <w:t xml:space="preserve">Blake, J. de Gouw, J. </w:t>
      </w:r>
      <w:r w:rsidR="001A6307">
        <w:t xml:space="preserve">B. </w:t>
      </w:r>
      <w:r w:rsidRPr="00BA4194">
        <w:t xml:space="preserve">Gillman, G. Dutton, J. </w:t>
      </w:r>
      <w:r w:rsidR="001A6307">
        <w:t xml:space="preserve">W. </w:t>
      </w:r>
      <w:r w:rsidRPr="00BA4194">
        <w:t xml:space="preserve">Elkins, B. Hall, H. Chen, M. </w:t>
      </w:r>
      <w:r w:rsidR="001A6307">
        <w:t xml:space="preserve">L. </w:t>
      </w:r>
      <w:r w:rsidRPr="00BA4194">
        <w:t xml:space="preserve">Fischer, M. </w:t>
      </w:r>
      <w:r w:rsidR="001A6307">
        <w:t xml:space="preserve">E. </w:t>
      </w:r>
      <w:r w:rsidRPr="00BA4194">
        <w:t xml:space="preserve">Mountain, T. Nehrkorn, S. </w:t>
      </w:r>
      <w:r w:rsidR="001A6307">
        <w:t xml:space="preserve">C. </w:t>
      </w:r>
      <w:r w:rsidRPr="00BA4194">
        <w:t xml:space="preserve">Biraud, F. </w:t>
      </w:r>
      <w:r w:rsidR="001A6307">
        <w:t xml:space="preserve">L. </w:t>
      </w:r>
      <w:r w:rsidRPr="00BA4194">
        <w:t xml:space="preserve">Moore and P. Tans, </w:t>
      </w:r>
      <w:r w:rsidR="00BA4194" w:rsidRPr="00BA4194">
        <w:t xml:space="preserve">Continued emissions of carbon tetrachloride from the U.S. nearly two decades after its phase-out for dispersive uses, </w:t>
      </w:r>
      <w:r w:rsidR="00BA4194" w:rsidRPr="00BA4194">
        <w:rPr>
          <w:i/>
        </w:rPr>
        <w:t>Proc. Nat. Acad. Sci</w:t>
      </w:r>
      <w:r w:rsidR="00BA4194" w:rsidRPr="00BA4194">
        <w:t>., 113, 2880-2885, doi:10.1073/pnas.1522284113, 2016.</w:t>
      </w:r>
    </w:p>
    <w:p w14:paraId="2DFE7AE0" w14:textId="77777777" w:rsidR="003B6332" w:rsidRDefault="00B618A0" w:rsidP="0000032F">
      <w:pPr>
        <w:pStyle w:val="Reference"/>
      </w:pPr>
      <w:r w:rsidRPr="00FC0305">
        <w:lastRenderedPageBreak/>
        <w:t>Hyson,</w:t>
      </w:r>
      <w:r w:rsidR="00293C48" w:rsidRPr="00FC0305">
        <w:t xml:space="preserve"> </w:t>
      </w:r>
      <w:r w:rsidRPr="00FC0305">
        <w:t>P.,</w:t>
      </w:r>
      <w:r w:rsidR="00293C48" w:rsidRPr="00FC0305">
        <w:t xml:space="preserve"> </w:t>
      </w:r>
      <w:r w:rsidR="007A165B">
        <w:t>P. J. Fraser</w:t>
      </w:r>
      <w:r w:rsidR="00293C48" w:rsidRPr="00FC0305">
        <w:rPr>
          <w:b/>
        </w:rPr>
        <w:t xml:space="preserve"> </w:t>
      </w:r>
      <w:r w:rsidR="00AD634B">
        <w:t>and</w:t>
      </w:r>
      <w:r w:rsidR="00293C48" w:rsidRPr="00FC0305">
        <w:t xml:space="preserve"> </w:t>
      </w:r>
      <w:r w:rsidRPr="00FC0305">
        <w:t>G.</w:t>
      </w:r>
      <w:r w:rsidR="00293C48" w:rsidRPr="00FC0305">
        <w:t xml:space="preserve"> </w:t>
      </w:r>
      <w:r w:rsidR="006C7283">
        <w:t xml:space="preserve">I. </w:t>
      </w:r>
      <w:r w:rsidRPr="00FC0305">
        <w:t>Pearman,</w:t>
      </w:r>
      <w:r w:rsidR="00293C48" w:rsidRPr="00FC0305">
        <w:t xml:space="preserve"> </w:t>
      </w:r>
      <w:r w:rsidRPr="00FC0305">
        <w:t>A</w:t>
      </w:r>
      <w:r w:rsidR="00293C48" w:rsidRPr="00FC0305">
        <w:t xml:space="preserve"> </w:t>
      </w:r>
      <w:r w:rsidRPr="00FC0305">
        <w:t>two-dimensional</w:t>
      </w:r>
      <w:r w:rsidR="00293C48" w:rsidRPr="00FC0305">
        <w:t xml:space="preserve"> </w:t>
      </w:r>
      <w:r w:rsidRPr="00FC0305">
        <w:t>transport</w:t>
      </w:r>
      <w:r w:rsidR="00293C48" w:rsidRPr="00FC0305">
        <w:t xml:space="preserve"> </w:t>
      </w:r>
      <w:r w:rsidRPr="00FC0305">
        <w:t>simulation</w:t>
      </w:r>
      <w:r w:rsidR="00293C48" w:rsidRPr="00FC0305">
        <w:t xml:space="preserve"> </w:t>
      </w:r>
      <w:r w:rsidRPr="00FC0305">
        <w:t>model</w:t>
      </w:r>
      <w:r w:rsidR="00293C48" w:rsidRPr="00FC0305">
        <w:t xml:space="preserve"> </w:t>
      </w:r>
      <w:r w:rsidRPr="00FC0305">
        <w:t>for</w:t>
      </w:r>
      <w:r w:rsidR="00293C48" w:rsidRPr="00FC0305">
        <w:t xml:space="preserve"> </w:t>
      </w:r>
      <w:r w:rsidRPr="00FC0305">
        <w:t>trace</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85(C8)</w:t>
      </w:r>
      <w:r w:rsidR="00782AB4">
        <w:t>,</w:t>
      </w:r>
      <w:r w:rsidR="00293C48" w:rsidRPr="00FC0305">
        <w:t xml:space="preserve"> </w:t>
      </w:r>
      <w:r w:rsidRPr="00FC0305">
        <w:t>4443-4456,</w:t>
      </w:r>
      <w:r w:rsidR="00293C48" w:rsidRPr="00FC0305">
        <w:t xml:space="preserve"> </w:t>
      </w:r>
      <w:r w:rsidR="00782AB4">
        <w:t>doi:</w:t>
      </w:r>
      <w:r w:rsidR="00782AB4" w:rsidRPr="00782AB4">
        <w:t>10.1029/JC085iC08p04443</w:t>
      </w:r>
      <w:r w:rsidR="00782AB4">
        <w:t>,</w:t>
      </w:r>
      <w:r w:rsidR="00782AB4" w:rsidRPr="00782AB4">
        <w:t xml:space="preserve"> </w:t>
      </w:r>
      <w:r w:rsidRPr="00FC0305">
        <w:t>1980.</w:t>
      </w:r>
    </w:p>
    <w:p w14:paraId="16BCB054" w14:textId="77777777" w:rsidR="00A40C78" w:rsidRPr="00FC0305" w:rsidRDefault="00A40C78" w:rsidP="0000032F">
      <w:pPr>
        <w:pStyle w:val="Reference"/>
      </w:pPr>
      <w:r w:rsidRPr="008D0B9C">
        <w:t>Klekociuk, A.</w:t>
      </w:r>
      <w:r w:rsidR="006C7283">
        <w:t xml:space="preserve"> R.</w:t>
      </w:r>
      <w:r w:rsidRPr="008D0B9C">
        <w:t xml:space="preserve">, </w:t>
      </w:r>
      <w:r w:rsidR="007A165B">
        <w:t>P. B. Krummel</w:t>
      </w:r>
      <w:r w:rsidRPr="008D0B9C">
        <w:rPr>
          <w:rStyle w:val="A21"/>
        </w:rPr>
        <w:t>,</w:t>
      </w:r>
      <w:r w:rsidRPr="008D0B9C">
        <w:t xml:space="preserve"> M. </w:t>
      </w:r>
      <w:r w:rsidR="006C7283">
        <w:t xml:space="preserve">B. </w:t>
      </w:r>
      <w:r w:rsidRPr="008D0B9C">
        <w:t xml:space="preserve">Tully, </w:t>
      </w:r>
      <w:r w:rsidR="006C7283">
        <w:t xml:space="preserve">H. </w:t>
      </w:r>
      <w:r w:rsidRPr="008D0B9C">
        <w:t>P. Gies,</w:t>
      </w:r>
      <w:r w:rsidRPr="008D0B9C">
        <w:rPr>
          <w:vertAlign w:val="superscript"/>
        </w:rPr>
        <w:t xml:space="preserve"> </w:t>
      </w:r>
      <w:r w:rsidRPr="008D0B9C">
        <w:t xml:space="preserve">S. </w:t>
      </w:r>
      <w:r w:rsidR="006C7283">
        <w:t xml:space="preserve">P. </w:t>
      </w:r>
      <w:r w:rsidRPr="008D0B9C">
        <w:t>Alexander</w:t>
      </w:r>
      <w:r w:rsidRPr="00A40C78">
        <w:t xml:space="preserve">, </w:t>
      </w:r>
      <w:r w:rsidR="007A165B">
        <w:t>P. J. Fraser</w:t>
      </w:r>
      <w:r w:rsidRPr="00A40C78">
        <w:rPr>
          <w:rStyle w:val="A21"/>
        </w:rPr>
        <w:t>,</w:t>
      </w:r>
      <w:r w:rsidRPr="008D0B9C">
        <w:rPr>
          <w:rStyle w:val="A21"/>
        </w:rPr>
        <w:t xml:space="preserve"> </w:t>
      </w:r>
      <w:r w:rsidRPr="008D0B9C">
        <w:t xml:space="preserve">S. </w:t>
      </w:r>
      <w:r w:rsidR="006C7283">
        <w:t xml:space="preserve">I. </w:t>
      </w:r>
      <w:r w:rsidRPr="008D0B9C">
        <w:t>Henderson, J. Javorniczky</w:t>
      </w:r>
      <w:r w:rsidRPr="008D0B9C">
        <w:rPr>
          <w:rStyle w:val="A21"/>
        </w:rPr>
        <w:t xml:space="preserve">, </w:t>
      </w:r>
      <w:r w:rsidRPr="008D0B9C">
        <w:t xml:space="preserve">J. </w:t>
      </w:r>
      <w:r w:rsidR="006C7283">
        <w:t xml:space="preserve">D. </w:t>
      </w:r>
      <w:r w:rsidRPr="008D0B9C">
        <w:t xml:space="preserve">Shanklin, R. Schofield </w:t>
      </w:r>
      <w:r w:rsidR="00AD634B">
        <w:t>and</w:t>
      </w:r>
      <w:r w:rsidRPr="008D0B9C">
        <w:t xml:space="preserve"> K. </w:t>
      </w:r>
      <w:r w:rsidR="006C7283">
        <w:t xml:space="preserve">A. </w:t>
      </w:r>
      <w:r w:rsidRPr="008D0B9C">
        <w:t xml:space="preserve">Stone, The Antarctic Ozone Hole during 2013, </w:t>
      </w:r>
      <w:r w:rsidRPr="008D0B9C">
        <w:rPr>
          <w:i/>
        </w:rPr>
        <w:t>Aust</w:t>
      </w:r>
      <w:r w:rsidR="006C7283">
        <w:rPr>
          <w:i/>
        </w:rPr>
        <w:t>.</w:t>
      </w:r>
      <w:r w:rsidRPr="008D0B9C">
        <w:rPr>
          <w:i/>
        </w:rPr>
        <w:t xml:space="preserve"> Meteorol</w:t>
      </w:r>
      <w:r w:rsidR="006C7283">
        <w:rPr>
          <w:i/>
        </w:rPr>
        <w:t>.</w:t>
      </w:r>
      <w:r w:rsidRPr="008D0B9C">
        <w:rPr>
          <w:i/>
        </w:rPr>
        <w:t xml:space="preserve"> Oceanog</w:t>
      </w:r>
      <w:r w:rsidR="006C7283">
        <w:rPr>
          <w:i/>
        </w:rPr>
        <w:t>.</w:t>
      </w:r>
      <w:r w:rsidRPr="008D0B9C">
        <w:rPr>
          <w:i/>
        </w:rPr>
        <w:t xml:space="preserve"> J</w:t>
      </w:r>
      <w:r w:rsidR="006C7283">
        <w:rPr>
          <w:i/>
        </w:rPr>
        <w:t>.</w:t>
      </w:r>
      <w:r>
        <w:t>, 65, 247-265, 2015.</w:t>
      </w:r>
    </w:p>
    <w:p w14:paraId="5FC54EE5" w14:textId="77777777" w:rsidR="00F10690" w:rsidRDefault="00604FAE" w:rsidP="00AD21F0">
      <w:pPr>
        <w:pStyle w:val="Reference"/>
      </w:pPr>
      <w:r w:rsidRPr="00AD21F0">
        <w:t xml:space="preserve">Kloss, C., </w:t>
      </w:r>
      <w:r w:rsidR="00DF064E" w:rsidRPr="00AD21F0">
        <w:t xml:space="preserve">M. </w:t>
      </w:r>
      <w:r w:rsidR="006C7283">
        <w:t xml:space="preserve">J. </w:t>
      </w:r>
      <w:r w:rsidR="00DF064E" w:rsidRPr="00AD21F0">
        <w:t xml:space="preserve">Newland, D. </w:t>
      </w:r>
      <w:r w:rsidR="00F52D63">
        <w:t xml:space="preserve">E. </w:t>
      </w:r>
      <w:r w:rsidR="00DF064E" w:rsidRPr="00AD21F0">
        <w:t xml:space="preserve">Oram, </w:t>
      </w:r>
      <w:r w:rsidR="007A165B">
        <w:t>P. J. Fraser</w:t>
      </w:r>
      <w:r w:rsidRPr="00AD21F0">
        <w:t xml:space="preserve">, C. </w:t>
      </w:r>
      <w:r w:rsidR="006C7283">
        <w:t xml:space="preserve">A. M. </w:t>
      </w:r>
      <w:r w:rsidRPr="00AD21F0">
        <w:t>Brenninkmeijer, T. R</w:t>
      </w:r>
      <w:r w:rsidR="00DF064E" w:rsidRPr="00AD21F0">
        <w:t>ö</w:t>
      </w:r>
      <w:r w:rsidRPr="00AD21F0">
        <w:t xml:space="preserve">ckmann </w:t>
      </w:r>
      <w:r w:rsidR="00AD634B">
        <w:t>and</w:t>
      </w:r>
      <w:r w:rsidRPr="00AD21F0">
        <w:t xml:space="preserve"> </w:t>
      </w:r>
      <w:r w:rsidR="00DF064E" w:rsidRPr="00AD21F0">
        <w:t xml:space="preserve">J. </w:t>
      </w:r>
      <w:r w:rsidR="006C7283">
        <w:t xml:space="preserve">C. </w:t>
      </w:r>
      <w:r w:rsidR="00DF064E" w:rsidRPr="00AD21F0">
        <w:t xml:space="preserve">Laube, </w:t>
      </w:r>
      <w:r w:rsidRPr="00AD21F0">
        <w:t xml:space="preserve">Atmospheric </w:t>
      </w:r>
      <w:r w:rsidR="00DF064E" w:rsidRPr="00AD21F0">
        <w:t xml:space="preserve">abundances, </w:t>
      </w:r>
      <w:r w:rsidRPr="00AD21F0">
        <w:t xml:space="preserve">trends and emissions of CFC-216ba, CFC-216ca and HCFC-225ca, </w:t>
      </w:r>
      <w:r w:rsidR="00542F97" w:rsidRPr="006C7283">
        <w:rPr>
          <w:i/>
        </w:rPr>
        <w:t>Atmosphere, Special Issue: Ozone Depletion and Climate Change</w:t>
      </w:r>
      <w:r w:rsidR="00542F97" w:rsidRPr="00AD21F0">
        <w:t xml:space="preserve">, 5(2), 420-434, </w:t>
      </w:r>
      <w:r w:rsidR="00DF064E" w:rsidRPr="00AD21F0">
        <w:t xml:space="preserve">doi:10.3390/atmos5020420, </w:t>
      </w:r>
      <w:r w:rsidR="00542F97" w:rsidRPr="00AD21F0">
        <w:t>2014.</w:t>
      </w:r>
    </w:p>
    <w:p w14:paraId="2F7092DD" w14:textId="77777777" w:rsidR="00450321" w:rsidRPr="00450321" w:rsidRDefault="00450321" w:rsidP="00450321">
      <w:pPr>
        <w:pStyle w:val="Reference"/>
      </w:pPr>
      <w:r w:rsidRPr="00DA1542">
        <w:t>Krummel., P.</w:t>
      </w:r>
      <w:r w:rsidR="00F52D63" w:rsidRPr="00DA1542">
        <w:t xml:space="preserve"> B.</w:t>
      </w:r>
      <w:r w:rsidRPr="00DA1542">
        <w:t xml:space="preserve">, </w:t>
      </w:r>
      <w:r w:rsidR="007A165B" w:rsidRPr="00DA1542">
        <w:t>L. W. Porter</w:t>
      </w:r>
      <w:r w:rsidRPr="00DA1542">
        <w:t xml:space="preserve">, </w:t>
      </w:r>
      <w:r w:rsidR="007A165B" w:rsidRPr="00DA1542">
        <w:t>P. J. Fraser</w:t>
      </w:r>
      <w:r w:rsidRPr="00DA1542">
        <w:t xml:space="preserve">, B. </w:t>
      </w:r>
      <w:r w:rsidR="006C7283" w:rsidRPr="00DA1542">
        <w:t xml:space="preserve">L. </w:t>
      </w:r>
      <w:r w:rsidRPr="00DA1542">
        <w:t xml:space="preserve">Dunse and N. Derek, HCFCs, HFCs, halons, minor CFCs, PCE and halomethanes: the AGAGE </w:t>
      </w:r>
      <w:r w:rsidRPr="00DA1542">
        <w:rPr>
          <w:i/>
        </w:rPr>
        <w:t>in situ</w:t>
      </w:r>
      <w:r w:rsidRPr="00DA1542">
        <w:t xml:space="preserve"> GC-MS-ADS program at Cape Grim, 1998-2004, </w:t>
      </w:r>
      <w:r w:rsidRPr="00DA1542">
        <w:rPr>
          <w:i/>
        </w:rPr>
        <w:t>Baseline Atmospheric Program (Australia) 2005-2006</w:t>
      </w:r>
      <w:r w:rsidRPr="00DA1542">
        <w:t xml:space="preserve">, J. Cainey, N. Derek and </w:t>
      </w:r>
      <w:r w:rsidR="007A165B" w:rsidRPr="00DA1542">
        <w:t>P. B. Krummel</w:t>
      </w:r>
      <w:r w:rsidRPr="00DA1542">
        <w:t xml:space="preserve"> (eds.), Australian Bureau of Meteorology and CSIRO Marine and Atmospheric Research, Melbourne, Australia, 65-73, 2006.</w:t>
      </w:r>
    </w:p>
    <w:p w14:paraId="0CBF02CD" w14:textId="77777777" w:rsidR="00F10690" w:rsidRDefault="00F363C9" w:rsidP="006247D7">
      <w:pPr>
        <w:pStyle w:val="Reference"/>
      </w:pPr>
      <w:r w:rsidRPr="00F363C9">
        <w:t xml:space="preserve">Krummel, P. B., P. J. Fraser, </w:t>
      </w:r>
      <w:r w:rsidR="007A165B">
        <w:t>L. P. Steele</w:t>
      </w:r>
      <w:r w:rsidRPr="00F363C9">
        <w:t xml:space="preserve">, N. Derek, C. Rickard, J. Ward, N. T. Somerville, S. J. Cleland, B. L. Dunse, R. L. Langenfelds, S. B. Baly </w:t>
      </w:r>
      <w:r w:rsidR="00AD634B">
        <w:t>and</w:t>
      </w:r>
      <w:r w:rsidRPr="00F363C9">
        <w:t xml:space="preserve"> M. Leist, The AGAGE </w:t>
      </w:r>
      <w:r w:rsidRPr="00F363C9">
        <w:rPr>
          <w:i/>
        </w:rPr>
        <w:t>in situ</w:t>
      </w:r>
      <w:r w:rsidRPr="00F363C9">
        <w:t xml:space="preserve"> program for non-CO</w:t>
      </w:r>
      <w:r w:rsidRPr="00F363C9">
        <w:rPr>
          <w:vertAlign w:val="subscript"/>
        </w:rPr>
        <w:t>2</w:t>
      </w:r>
      <w:r w:rsidRPr="00F363C9">
        <w:t xml:space="preserve"> greenhouse gases at Cape Grim, 2009-2010, </w:t>
      </w:r>
      <w:r w:rsidRPr="00F363C9">
        <w:rPr>
          <w:i/>
        </w:rPr>
        <w:t>Baseline Atmospheric Program (Australia) 2009-2010</w:t>
      </w:r>
      <w:r w:rsidRPr="00F363C9">
        <w:t xml:space="preserve">, N. Derek </w:t>
      </w:r>
      <w:r w:rsidR="007A165B">
        <w:t>P. B. Krummel</w:t>
      </w:r>
      <w:r w:rsidRPr="00F363C9">
        <w:t xml:space="preserve"> </w:t>
      </w:r>
      <w:r w:rsidR="00AD634B">
        <w:t>and</w:t>
      </w:r>
      <w:r w:rsidRPr="00F363C9">
        <w:t xml:space="preserve"> S. Cleland (eds.), Australian Bureau of Meteorology and CSIRO Marine and Atmospheric Research, Melbourne, Australia, 55-70, 2014</w:t>
      </w:r>
      <w:r>
        <w:t>.</w:t>
      </w:r>
    </w:p>
    <w:p w14:paraId="16DB3623" w14:textId="77777777" w:rsidR="008F6667" w:rsidRDefault="008F6667" w:rsidP="006247D7">
      <w:pPr>
        <w:pStyle w:val="Reference"/>
      </w:pPr>
      <w:r w:rsidRPr="000E7D45">
        <w:t>Krummel, P.</w:t>
      </w:r>
      <w:r>
        <w:t xml:space="preserve"> B.</w:t>
      </w:r>
      <w:r w:rsidRPr="000E7D45">
        <w:t xml:space="preserve">, </w:t>
      </w:r>
      <w:r>
        <w:t>P. J. Fraser</w:t>
      </w:r>
      <w:r w:rsidRPr="000E7D45">
        <w:t xml:space="preserve"> </w:t>
      </w:r>
      <w:r>
        <w:t>and</w:t>
      </w:r>
      <w:r w:rsidRPr="000E7D45">
        <w:t xml:space="preserve"> N. Derek, </w:t>
      </w:r>
      <w:r w:rsidRPr="000E7D45">
        <w:rPr>
          <w:i/>
        </w:rPr>
        <w:t>The 201</w:t>
      </w:r>
      <w:r>
        <w:rPr>
          <w:i/>
        </w:rPr>
        <w:t xml:space="preserve">6 </w:t>
      </w:r>
      <w:r w:rsidRPr="000E7D45">
        <w:rPr>
          <w:i/>
        </w:rPr>
        <w:t>Antarctic Ozone Hole and Ozone Science Summary: Final Report</w:t>
      </w:r>
      <w:r w:rsidRPr="000E7D45">
        <w:t>, Australian Government Department of the Environment</w:t>
      </w:r>
      <w:r>
        <w:t xml:space="preserve"> and Energy</w:t>
      </w:r>
      <w:r w:rsidRPr="000E7D45">
        <w:t>, CSIRO Oceans and A</w:t>
      </w:r>
      <w:r>
        <w:t>tmosphere Climate Science Centre</w:t>
      </w:r>
      <w:r w:rsidRPr="000E7D45">
        <w:t>, Australia, v</w:t>
      </w:r>
      <w:r w:rsidR="00695E59" w:rsidRPr="00695E59">
        <w:t>, 29</w:t>
      </w:r>
      <w:r w:rsidRPr="000E7D45">
        <w:t xml:space="preserve"> pp., June 201</w:t>
      </w:r>
      <w:r>
        <w:t>7</w:t>
      </w:r>
      <w:r w:rsidRPr="000E7D45">
        <w:t>.</w:t>
      </w:r>
    </w:p>
    <w:p w14:paraId="72B89103" w14:textId="77777777" w:rsidR="003B23DA" w:rsidRDefault="003B23DA" w:rsidP="006247D7">
      <w:pPr>
        <w:pStyle w:val="Reference"/>
      </w:pPr>
      <w:r w:rsidRPr="000E7D45">
        <w:t>Krummel, P.</w:t>
      </w:r>
      <w:r>
        <w:t xml:space="preserve"> B.</w:t>
      </w:r>
      <w:r w:rsidRPr="000E7D45">
        <w:t xml:space="preserve">, </w:t>
      </w:r>
      <w:r>
        <w:t>P. J. Fraser</w:t>
      </w:r>
      <w:r w:rsidRPr="000E7D45">
        <w:t xml:space="preserve"> </w:t>
      </w:r>
      <w:r>
        <w:t>and</w:t>
      </w:r>
      <w:r w:rsidRPr="000E7D45">
        <w:t xml:space="preserve"> N. Derek, </w:t>
      </w:r>
      <w:r w:rsidRPr="000E7D45">
        <w:rPr>
          <w:i/>
        </w:rPr>
        <w:t>The 201</w:t>
      </w:r>
      <w:r>
        <w:rPr>
          <w:i/>
        </w:rPr>
        <w:t xml:space="preserve">7 </w:t>
      </w:r>
      <w:r w:rsidRPr="000E7D45">
        <w:rPr>
          <w:i/>
        </w:rPr>
        <w:t>Antarctic Ozone Hole and Ozone Science Summary: Final Report</w:t>
      </w:r>
      <w:r w:rsidRPr="000E7D45">
        <w:t>, Australian Government Department of the Environment</w:t>
      </w:r>
      <w:r>
        <w:t xml:space="preserve"> and Energy</w:t>
      </w:r>
      <w:r w:rsidRPr="000E7D45">
        <w:t>, CSIRO Oceans and A</w:t>
      </w:r>
      <w:r>
        <w:t>tmosphere Climate Science Centre</w:t>
      </w:r>
      <w:r w:rsidRPr="000E7D45">
        <w:t>, Australia, v</w:t>
      </w:r>
      <w:r w:rsidRPr="00695E59">
        <w:t xml:space="preserve">, </w:t>
      </w:r>
      <w:r w:rsidRPr="00A82475">
        <w:t>29</w:t>
      </w:r>
      <w:r w:rsidRPr="000E7D45">
        <w:t xml:space="preserve"> pp., June 201</w:t>
      </w:r>
      <w:r>
        <w:t>8</w:t>
      </w:r>
      <w:r w:rsidRPr="000E7D45">
        <w:t>.</w:t>
      </w:r>
    </w:p>
    <w:p w14:paraId="2DA0180D" w14:textId="77777777" w:rsidR="003572D8" w:rsidRDefault="003572D8" w:rsidP="006247D7">
      <w:pPr>
        <w:pStyle w:val="Reference"/>
        <w:rPr>
          <w:sz w:val="18"/>
        </w:rPr>
      </w:pPr>
      <w:r w:rsidRPr="000E7D45">
        <w:t>Krummel, P.</w:t>
      </w:r>
      <w:r>
        <w:t xml:space="preserve"> B.</w:t>
      </w:r>
      <w:r w:rsidRPr="000E7D45">
        <w:t xml:space="preserve">, </w:t>
      </w:r>
      <w:r>
        <w:t>P. J. Fraser</w:t>
      </w:r>
      <w:r w:rsidRPr="000E7D45">
        <w:t xml:space="preserve"> </w:t>
      </w:r>
      <w:r>
        <w:t>and</w:t>
      </w:r>
      <w:r w:rsidRPr="000E7D45">
        <w:t xml:space="preserve"> N. Derek, </w:t>
      </w:r>
      <w:r w:rsidRPr="000E7D45">
        <w:rPr>
          <w:i/>
        </w:rPr>
        <w:t>The 201</w:t>
      </w:r>
      <w:r>
        <w:rPr>
          <w:i/>
        </w:rPr>
        <w:t xml:space="preserve">8 </w:t>
      </w:r>
      <w:r w:rsidRPr="000E7D45">
        <w:rPr>
          <w:i/>
        </w:rPr>
        <w:t>Antarctic Ozone Hole and Ozone Science Summary: Final Report</w:t>
      </w:r>
      <w:r w:rsidRPr="000E7D45">
        <w:t>, Australian Government Department of the Environment</w:t>
      </w:r>
      <w:r>
        <w:t xml:space="preserve"> and Energy</w:t>
      </w:r>
      <w:r w:rsidRPr="000E7D45">
        <w:t>, CSIRO Oceans and A</w:t>
      </w:r>
      <w:r>
        <w:t>tmosphere Climate Science Centre</w:t>
      </w:r>
      <w:r w:rsidRPr="000E7D45">
        <w:t>, Australia, v</w:t>
      </w:r>
      <w:r w:rsidRPr="00695E59">
        <w:t xml:space="preserve">, </w:t>
      </w:r>
      <w:r w:rsidRPr="00A82475">
        <w:t>29</w:t>
      </w:r>
      <w:r>
        <w:t xml:space="preserve"> pp., May</w:t>
      </w:r>
      <w:r w:rsidRPr="000E7D45">
        <w:t xml:space="preserve"> 201</w:t>
      </w:r>
      <w:r>
        <w:t>9</w:t>
      </w:r>
      <w:r w:rsidRPr="000E7D45">
        <w:t>.</w:t>
      </w:r>
    </w:p>
    <w:p w14:paraId="71C77D37" w14:textId="77777777" w:rsidR="00711F50" w:rsidRPr="00FC0305" w:rsidRDefault="00711F50" w:rsidP="00711F50">
      <w:pPr>
        <w:pStyle w:val="Reference"/>
      </w:pPr>
      <w:r w:rsidRPr="00FC0305">
        <w:t>Laube, J.</w:t>
      </w:r>
      <w:r w:rsidR="006C7283">
        <w:t xml:space="preserve"> C.</w:t>
      </w:r>
      <w:r w:rsidRPr="00FC0305">
        <w:t>, A. Kiel, H. B</w:t>
      </w:r>
      <w:r w:rsidR="006C7283">
        <w:t>ö</w:t>
      </w:r>
      <w:r w:rsidRPr="00FC0305">
        <w:t>nisch, E. Engel, M. Newland, T. R</w:t>
      </w:r>
      <w:r w:rsidR="00DF064E">
        <w:t>ö</w:t>
      </w:r>
      <w:r w:rsidR="00745AA5">
        <w:t>ckmann , C.</w:t>
      </w:r>
      <w:r w:rsidR="00A64AA7">
        <w:t xml:space="preserve"> M.</w:t>
      </w:r>
      <w:r w:rsidR="00745AA5">
        <w:t xml:space="preserve"> Volk, W. </w:t>
      </w:r>
      <w:r w:rsidR="00A64AA7">
        <w:t xml:space="preserve">T. </w:t>
      </w:r>
      <w:r w:rsidR="00745AA5">
        <w:t xml:space="preserve">Sturges, </w:t>
      </w:r>
      <w:r w:rsidR="007A165B">
        <w:t>P. J. Fraser</w:t>
      </w:r>
      <w:r w:rsidRPr="00FC0305">
        <w:t xml:space="preserve"> </w:t>
      </w:r>
      <w:r w:rsidR="00AD634B">
        <w:t>and</w:t>
      </w:r>
      <w:r w:rsidRPr="00FC0305">
        <w:t xml:space="preserve"> D. Oram, </w:t>
      </w:r>
      <w:r w:rsidRPr="00FC0305">
        <w:rPr>
          <w:rFonts w:cs="Arial"/>
          <w:bCs/>
        </w:rPr>
        <w:t xml:space="preserve">Supplementary information to ‘Observation-based assessment of stratospheric fractional release, lifetimes and Ozone Depletion Potentials of ten important trace gases’, </w:t>
      </w:r>
      <w:r w:rsidRPr="00FC0305">
        <w:rPr>
          <w:rFonts w:cs="Arial"/>
          <w:i/>
        </w:rPr>
        <w:t>Atmos. Chem. Phys.</w:t>
      </w:r>
      <w:r w:rsidRPr="00FC0305">
        <w:rPr>
          <w:rFonts w:cs="Arial"/>
        </w:rPr>
        <w:t xml:space="preserve">, 13, 2779-2791, </w:t>
      </w:r>
      <w:r w:rsidR="00DF064E" w:rsidRPr="00DF064E">
        <w:rPr>
          <w:rFonts w:cs="Arial"/>
        </w:rPr>
        <w:t>doi:10.5194/acp-13-2779-2013</w:t>
      </w:r>
      <w:r w:rsidR="00DF064E">
        <w:rPr>
          <w:rFonts w:cs="Arial"/>
        </w:rPr>
        <w:t>,</w:t>
      </w:r>
      <w:r w:rsidR="00DF064E" w:rsidRPr="00DF064E">
        <w:rPr>
          <w:rFonts w:cs="Arial"/>
        </w:rPr>
        <w:t xml:space="preserve"> </w:t>
      </w:r>
      <w:r w:rsidRPr="00FC0305">
        <w:rPr>
          <w:rFonts w:cs="Arial"/>
        </w:rPr>
        <w:t>201</w:t>
      </w:r>
      <w:r w:rsidR="00B15A98" w:rsidRPr="00FC0305">
        <w:rPr>
          <w:rFonts w:cs="Arial"/>
        </w:rPr>
        <w:t>3</w:t>
      </w:r>
      <w:r w:rsidRPr="00FC0305">
        <w:rPr>
          <w:rFonts w:cs="Arial"/>
        </w:rPr>
        <w:t>.</w:t>
      </w:r>
    </w:p>
    <w:p w14:paraId="0D1BA6A9" w14:textId="77777777" w:rsidR="00DA1542" w:rsidRDefault="00DA1542" w:rsidP="00887FE9">
      <w:pPr>
        <w:pStyle w:val="Reference"/>
      </w:pPr>
      <w:r w:rsidRPr="00FC0305">
        <w:t>Laube, J.</w:t>
      </w:r>
      <w:r>
        <w:t xml:space="preserve"> C.</w:t>
      </w:r>
      <w:r w:rsidRPr="00FC0305">
        <w:t xml:space="preserve">, M. </w:t>
      </w:r>
      <w:r>
        <w:t xml:space="preserve">J. </w:t>
      </w:r>
      <w:r w:rsidRPr="00FC0305">
        <w:t xml:space="preserve">Newland, C. Hogan, C. </w:t>
      </w:r>
      <w:r>
        <w:t xml:space="preserve">A. M. </w:t>
      </w:r>
      <w:r w:rsidRPr="00FC0305">
        <w:t xml:space="preserve">Brenninkmeijer, </w:t>
      </w:r>
      <w:r>
        <w:t>P. J. Fraser</w:t>
      </w:r>
      <w:r w:rsidRPr="00FC0305">
        <w:t xml:space="preserve">, P. Martinerie, D. </w:t>
      </w:r>
      <w:r>
        <w:t xml:space="preserve">E. </w:t>
      </w:r>
      <w:r w:rsidRPr="00FC0305">
        <w:t xml:space="preserve">Oram, C. </w:t>
      </w:r>
      <w:r>
        <w:t xml:space="preserve">E. </w:t>
      </w:r>
      <w:r w:rsidRPr="00FC0305">
        <w:t>Reeves, T. R</w:t>
      </w:r>
      <w:r>
        <w:t>ö</w:t>
      </w:r>
      <w:r w:rsidRPr="00FC0305">
        <w:t xml:space="preserve">ckmann, J. Schwander, E. Witrant </w:t>
      </w:r>
      <w:r>
        <w:t>and</w:t>
      </w:r>
      <w:r w:rsidRPr="00FC0305">
        <w:t xml:space="preserve"> W. </w:t>
      </w:r>
      <w:r>
        <w:t xml:space="preserve">T. </w:t>
      </w:r>
      <w:r w:rsidRPr="00FC0305">
        <w:t xml:space="preserve">Sturges, Newly detected ozone depleting substances in the atmosphere, </w:t>
      </w:r>
      <w:r w:rsidRPr="00FC0305">
        <w:rPr>
          <w:i/>
        </w:rPr>
        <w:t>Nature Geoscience</w:t>
      </w:r>
      <w:r w:rsidRPr="00FC0305">
        <w:t xml:space="preserve">, 7, 266-269, </w:t>
      </w:r>
      <w:r w:rsidRPr="00DF064E">
        <w:t>doi:10.1038/ngeo2109</w:t>
      </w:r>
      <w:r>
        <w:t>,</w:t>
      </w:r>
      <w:r w:rsidRPr="00DF064E">
        <w:t xml:space="preserve"> </w:t>
      </w:r>
      <w:r w:rsidRPr="00FC0305">
        <w:t>2014</w:t>
      </w:r>
    </w:p>
    <w:p w14:paraId="78D568A6" w14:textId="77777777" w:rsidR="00064142" w:rsidRDefault="00064142" w:rsidP="00887FE9">
      <w:pPr>
        <w:pStyle w:val="Reference"/>
      </w:pPr>
      <w:r w:rsidRPr="002525C9">
        <w:t>Laube</w:t>
      </w:r>
      <w:r>
        <w:t>,</w:t>
      </w:r>
      <w:r w:rsidRPr="002525C9">
        <w:t xml:space="preserve"> </w:t>
      </w:r>
      <w:r>
        <w:t>J.</w:t>
      </w:r>
      <w:r w:rsidR="00A64AA7">
        <w:t xml:space="preserve"> C.</w:t>
      </w:r>
      <w:r>
        <w:t>, N.</w:t>
      </w:r>
      <w:r w:rsidR="00A64AA7">
        <w:t xml:space="preserve"> M. </w:t>
      </w:r>
      <w:r>
        <w:t>Hanif</w:t>
      </w:r>
      <w:r w:rsidRPr="002525C9">
        <w:t>, P. Martinerie,</w:t>
      </w:r>
      <w:r w:rsidR="003142BE">
        <w:t xml:space="preserve"> </w:t>
      </w:r>
      <w:r>
        <w:t>E. Gallacher</w:t>
      </w:r>
      <w:r w:rsidRPr="00034890">
        <w:t>,</w:t>
      </w:r>
      <w:r>
        <w:t xml:space="preserve"> </w:t>
      </w:r>
      <w:r w:rsidR="007A165B">
        <w:t>P. J. Fraser</w:t>
      </w:r>
      <w:r>
        <w:t>,</w:t>
      </w:r>
      <w:r w:rsidRPr="00A80545">
        <w:t xml:space="preserve"> </w:t>
      </w:r>
      <w:r w:rsidRPr="006A6C1A">
        <w:t xml:space="preserve">R. </w:t>
      </w:r>
      <w:r w:rsidR="00A64AA7">
        <w:t xml:space="preserve">L. </w:t>
      </w:r>
      <w:r w:rsidRPr="006A6C1A">
        <w:t>Langenfelds</w:t>
      </w:r>
      <w:r>
        <w:t xml:space="preserve">, C. </w:t>
      </w:r>
      <w:r w:rsidR="00A64AA7">
        <w:t xml:space="preserve">A. M. </w:t>
      </w:r>
      <w:r>
        <w:t>Brenninkmeijer</w:t>
      </w:r>
      <w:r w:rsidRPr="002525C9">
        <w:t xml:space="preserve">, J. Schwander, </w:t>
      </w:r>
      <w:r>
        <w:t>E. Witrant, J.-L.</w:t>
      </w:r>
      <w:r w:rsidRPr="00034890">
        <w:t xml:space="preserve"> Wang</w:t>
      </w:r>
      <w:r>
        <w:t>, C.-F.</w:t>
      </w:r>
      <w:r w:rsidRPr="00034890">
        <w:t xml:space="preserve"> Ou-Yang</w:t>
      </w:r>
      <w:r>
        <w:t xml:space="preserve">, L. </w:t>
      </w:r>
      <w:r w:rsidR="00A64AA7">
        <w:t xml:space="preserve">J. </w:t>
      </w:r>
      <w:r>
        <w:t xml:space="preserve">Gooch, C. </w:t>
      </w:r>
      <w:r w:rsidR="00A64AA7">
        <w:t xml:space="preserve">E. </w:t>
      </w:r>
      <w:r w:rsidRPr="002525C9">
        <w:t>Reeves</w:t>
      </w:r>
      <w:r w:rsidRPr="006A6C1A">
        <w:t xml:space="preserve">, </w:t>
      </w:r>
      <w:r>
        <w:t xml:space="preserve">W. </w:t>
      </w:r>
      <w:r w:rsidR="00A64AA7">
        <w:t xml:space="preserve">T. </w:t>
      </w:r>
      <w:r w:rsidRPr="002525C9">
        <w:t>Sturges</w:t>
      </w:r>
      <w:r>
        <w:t xml:space="preserve"> </w:t>
      </w:r>
      <w:r w:rsidR="00AD634B">
        <w:t>and</w:t>
      </w:r>
      <w:r>
        <w:t xml:space="preserve"> D. </w:t>
      </w:r>
      <w:r w:rsidR="00A64AA7">
        <w:t xml:space="preserve">E. </w:t>
      </w:r>
      <w:r>
        <w:t xml:space="preserve">Oram </w:t>
      </w:r>
      <w:r w:rsidRPr="006A6C1A">
        <w:t xml:space="preserve">Tropospheric </w:t>
      </w:r>
      <w:r>
        <w:t xml:space="preserve">observations </w:t>
      </w:r>
      <w:r w:rsidRPr="006A6C1A">
        <w:t>of CFC-114 and CFC-114a</w:t>
      </w:r>
      <w:r>
        <w:t xml:space="preserve"> with a focus on long-term trends and emissions, </w:t>
      </w:r>
      <w:r w:rsidR="009D2B45" w:rsidRPr="006A1E69">
        <w:rPr>
          <w:i/>
        </w:rPr>
        <w:t>Atmos. Chem. Phys</w:t>
      </w:r>
      <w:r w:rsidR="009D2B45" w:rsidRPr="006A1E69">
        <w:t>.</w:t>
      </w:r>
      <w:r w:rsidR="009D2B45">
        <w:t xml:space="preserve"> </w:t>
      </w:r>
      <w:r w:rsidR="009D2B45" w:rsidRPr="00924CFB">
        <w:rPr>
          <w:i/>
        </w:rPr>
        <w:t>Discuss</w:t>
      </w:r>
      <w:r w:rsidR="009D2B45">
        <w:t>.</w:t>
      </w:r>
      <w:r w:rsidR="009D2B45" w:rsidRPr="006A1E69">
        <w:t xml:space="preserve">, </w:t>
      </w:r>
      <w:r w:rsidR="009D2B45">
        <w:t>doi:10.5194/acp-2016-610, 2016.</w:t>
      </w:r>
    </w:p>
    <w:p w14:paraId="2E1C9E8B" w14:textId="77777777" w:rsidR="000C0B8A" w:rsidRDefault="000C0B8A" w:rsidP="00887FE9">
      <w:pPr>
        <w:pStyle w:val="Reference"/>
      </w:pPr>
      <w:r w:rsidRPr="006B416A">
        <w:t>Li, P.</w:t>
      </w:r>
      <w:r w:rsidRPr="006B416A">
        <w:rPr>
          <w:rFonts w:hint="eastAsia"/>
        </w:rPr>
        <w:t xml:space="preserve"> </w:t>
      </w:r>
      <w:r w:rsidRPr="006B416A">
        <w:t>,</w:t>
      </w:r>
      <w:r w:rsidRPr="006B416A">
        <w:rPr>
          <w:rFonts w:hint="eastAsia"/>
        </w:rPr>
        <w:t xml:space="preserve"> </w:t>
      </w:r>
      <w:r w:rsidRPr="006B416A">
        <w:t>J. Mühle</w:t>
      </w:r>
      <w:r w:rsidRPr="006B416A">
        <w:rPr>
          <w:rFonts w:hint="eastAsia"/>
        </w:rPr>
        <w:t xml:space="preserve"> </w:t>
      </w:r>
      <w:r w:rsidRPr="006B416A">
        <w:t>, S. A. Montzka, D. E. Oram, B. R. Miller, R. F. Weiss , P. J. Fraser and T. Tanhua</w:t>
      </w:r>
      <w:r w:rsidRPr="006B416A">
        <w:rPr>
          <w:rFonts w:hint="eastAsia"/>
        </w:rPr>
        <w:t xml:space="preserve">, </w:t>
      </w:r>
      <w:r w:rsidRPr="006B416A">
        <w:t>Atmospheric histories, growth rates and solubilities in seawater and other natural waters of the potential</w:t>
      </w:r>
      <w:r w:rsidRPr="006B416A" w:rsidDel="00EE1C97">
        <w:t xml:space="preserve"> </w:t>
      </w:r>
      <w:r w:rsidRPr="006B416A">
        <w:t>transient tracers</w:t>
      </w:r>
      <w:r w:rsidRPr="006B416A" w:rsidDel="00EE1C97">
        <w:t xml:space="preserve"> </w:t>
      </w:r>
      <w:r w:rsidRPr="006B416A">
        <w:t xml:space="preserve">HCFC-22, HCFC-141b, HCFC-142b, HFC-134a, HFC-125, HFC-23, PFC-14 and PFC-116, </w:t>
      </w:r>
      <w:r w:rsidRPr="006B416A">
        <w:rPr>
          <w:i/>
        </w:rPr>
        <w:t>Ocean Sci.</w:t>
      </w:r>
      <w:r w:rsidRPr="006B416A">
        <w:t>, 15, 33-60, 2019, doi.org/105194/os-15-33-2019, 2019.</w:t>
      </w:r>
    </w:p>
    <w:p w14:paraId="1AFB0640" w14:textId="77777777" w:rsidR="00064142" w:rsidRDefault="00064142" w:rsidP="00887FE9">
      <w:pPr>
        <w:pStyle w:val="Reference"/>
      </w:pPr>
      <w:r>
        <w:t xml:space="preserve">Liang, Q., P. Newman, S. Reiman, H. Ahmadzai, R. Block, J. Burkholder, J. Butler, A. Chatterjee, M. Chipperfield, J. Daniel, N. Derek, E. Fleming, </w:t>
      </w:r>
      <w:r w:rsidR="007A165B">
        <w:t>P. J. Fraser</w:t>
      </w:r>
      <w:r>
        <w:t xml:space="preserve">, F. Graziosi, </w:t>
      </w:r>
      <w:r w:rsidR="007A165B">
        <w:t>B. R. Hall</w:t>
      </w:r>
      <w:r>
        <w:t xml:space="preserve">, J. Hannigan, J. Hu, L. Hu, K. Kucks, D. Kinnison, L. Kuijpers, M. Kurylo, O. Lezeaux, F. Lupo, E. Mahieu, M. Maione, A. McCulloch, M. Odabasi, K. Ohnishi, S. Park, R. Rhew, M. Rigby, D. Sherry, I. Simpson, H. Singh, P. Suntharalingam, F. Tummon, I. Tellaetxe, T. Clarmann, </w:t>
      </w:r>
      <w:r w:rsidR="007A165B">
        <w:t>R. F. Weiss</w:t>
      </w:r>
      <w:r>
        <w:t xml:space="preserve">, B. Yao, S. Tvon-Lewis </w:t>
      </w:r>
      <w:r w:rsidR="00AD634B">
        <w:t>and</w:t>
      </w:r>
      <w:r>
        <w:t xml:space="preserve"> L. Zhou, </w:t>
      </w:r>
      <w:r w:rsidRPr="00064142">
        <w:rPr>
          <w:i/>
        </w:rPr>
        <w:t>SPARC Report on the Mystery of Carbon Tetrachloride</w:t>
      </w:r>
      <w:r>
        <w:t xml:space="preserve">, </w:t>
      </w:r>
      <w:r w:rsidR="00EC1C6C">
        <w:t>SPARC Report No. 7, WCRP-13/2016, 51 pp., 2016.</w:t>
      </w:r>
    </w:p>
    <w:p w14:paraId="2B2B913B" w14:textId="77777777" w:rsidR="000E282B" w:rsidRPr="00FC0305" w:rsidRDefault="000E282B" w:rsidP="00887FE9">
      <w:pPr>
        <w:pStyle w:val="Reference"/>
        <w:rPr>
          <w:rFonts w:cs="Arial"/>
          <w:szCs w:val="18"/>
        </w:rPr>
      </w:pPr>
      <w:r>
        <w:t xml:space="preserve">Liang, Q., M. P. Chipperfield, E. L. Fleming, N. L. Abraham, P. Braesicke, J. B. Burkholder, J. S. Daniel, S. Dhomse, </w:t>
      </w:r>
      <w:r w:rsidRPr="000E282B">
        <w:t>P. J. Fraser</w:t>
      </w:r>
      <w:r>
        <w:t>, S. C. Hardiman, C. H. Jackman, D. E. Kinnison, P. B. Krummel, S. A. Montzka, O. Morgenstern, A. McCulloch, J. M</w:t>
      </w:r>
      <w:r w:rsidR="00132132">
        <w:t>ü</w:t>
      </w:r>
      <w:r>
        <w:t xml:space="preserve">hle. P. A. Newman, V. L. Orkin, G. Pitari, R. G. Prinn, M. Rigby, E. Rozanov, A. Stenke, F. Tummon, G. J. M. Velders, D. Visioni and R. F. Weiss, Deriving global OH abundance and atmospheric lifetimes for long-lived gases: a search for </w:t>
      </w:r>
      <w:r w:rsidRPr="00132132">
        <w:t>CH</w:t>
      </w:r>
      <w:r w:rsidRPr="00132132">
        <w:rPr>
          <w:vertAlign w:val="subscript"/>
        </w:rPr>
        <w:t>3</w:t>
      </w:r>
      <w:r w:rsidRPr="00132132">
        <w:t>CCl</w:t>
      </w:r>
      <w:r w:rsidRPr="00132132">
        <w:rPr>
          <w:vertAlign w:val="subscript"/>
        </w:rPr>
        <w:t>3</w:t>
      </w:r>
      <w:r w:rsidRPr="00132132">
        <w:t xml:space="preserve"> alternatives, </w:t>
      </w:r>
      <w:r w:rsidRPr="00132132">
        <w:rPr>
          <w:i/>
        </w:rPr>
        <w:t>J. Geophys. Res</w:t>
      </w:r>
      <w:r w:rsidRPr="00132132">
        <w:t>.</w:t>
      </w:r>
      <w:r w:rsidR="00132132" w:rsidRPr="00132132">
        <w:rPr>
          <w:i/>
        </w:rPr>
        <w:t xml:space="preserve"> – Atmos</w:t>
      </w:r>
      <w:r w:rsidR="00132132">
        <w:t>.</w:t>
      </w:r>
      <w:proofErr w:type="gramStart"/>
      <w:r w:rsidRPr="00132132">
        <w:t xml:space="preserve">, </w:t>
      </w:r>
      <w:r w:rsidR="00132132">
        <w:t xml:space="preserve"> 122</w:t>
      </w:r>
      <w:proofErr w:type="gramEnd"/>
      <w:r w:rsidR="00132132">
        <w:t>, 11914</w:t>
      </w:r>
      <w:r w:rsidR="00132132" w:rsidRPr="00132132">
        <w:rPr>
          <w:i/>
        </w:rPr>
        <w:t>–</w:t>
      </w:r>
      <w:r w:rsidR="00132132">
        <w:t xml:space="preserve">11933, </w:t>
      </w:r>
      <w:r w:rsidR="00F67F8A" w:rsidRPr="00132132">
        <w:t>doi:10.1002/2017JD026926</w:t>
      </w:r>
      <w:r w:rsidR="00132132" w:rsidRPr="00132132">
        <w:t xml:space="preserve">, </w:t>
      </w:r>
      <w:r w:rsidRPr="00132132">
        <w:t>2017.</w:t>
      </w:r>
    </w:p>
    <w:p w14:paraId="416F3EF4" w14:textId="77777777" w:rsidR="00A82B98" w:rsidRPr="00FC0305" w:rsidRDefault="00A82B98" w:rsidP="00887FE9">
      <w:pPr>
        <w:pStyle w:val="Reference"/>
      </w:pPr>
      <w:r w:rsidRPr="00FC0305">
        <w:t>Manning,</w:t>
      </w:r>
      <w:r w:rsidR="00293C48" w:rsidRPr="00FC0305">
        <w:t xml:space="preserve"> </w:t>
      </w:r>
      <w:r w:rsidRPr="00FC0305">
        <w:t>A.</w:t>
      </w:r>
      <w:r w:rsidR="0048465A">
        <w:t xml:space="preserve"> J</w:t>
      </w:r>
      <w:proofErr w:type="gramStart"/>
      <w:r w:rsidR="0048465A">
        <w:t xml:space="preserve">. </w:t>
      </w:r>
      <w:r w:rsidRPr="00FC0305">
        <w:t>,</w:t>
      </w:r>
      <w:proofErr w:type="gramEnd"/>
      <w:r w:rsidR="00293C48" w:rsidRPr="00FC0305">
        <w:t xml:space="preserve"> </w:t>
      </w:r>
      <w:r w:rsidRPr="00FC0305">
        <w:t>D.</w:t>
      </w:r>
      <w:r w:rsidR="00293C48" w:rsidRPr="00FC0305">
        <w:t xml:space="preserve"> </w:t>
      </w:r>
      <w:r w:rsidR="0048465A">
        <w:t xml:space="preserve">B. </w:t>
      </w:r>
      <w:r w:rsidRPr="00FC0305">
        <w:t>Ryall,</w:t>
      </w:r>
      <w:r w:rsidR="00293C48" w:rsidRPr="00FC0305">
        <w:t xml:space="preserve"> </w:t>
      </w:r>
      <w:r w:rsidRPr="00FC0305">
        <w:t>R.</w:t>
      </w:r>
      <w:r w:rsidR="00293C48" w:rsidRPr="00FC0305">
        <w:t xml:space="preserve"> </w:t>
      </w:r>
      <w:r w:rsidR="0048465A">
        <w:t xml:space="preserve">G. </w:t>
      </w:r>
      <w:r w:rsidRPr="00FC0305">
        <w:t>Derwent,</w:t>
      </w:r>
      <w:r w:rsidR="00293C48" w:rsidRPr="00FC0305">
        <w:t xml:space="preserve"> </w:t>
      </w:r>
      <w:r w:rsidR="007A165B">
        <w:t>P. G. Simmonds</w:t>
      </w:r>
      <w:r w:rsidR="00293C48" w:rsidRPr="00FC0305">
        <w:t xml:space="preserve"> </w:t>
      </w:r>
      <w:r w:rsidR="00AD634B">
        <w:t>and</w:t>
      </w:r>
      <w:r w:rsidR="00293C48" w:rsidRPr="00FC0305">
        <w:t xml:space="preserve"> </w:t>
      </w:r>
      <w:r w:rsidRPr="00FC0305">
        <w:t>S.</w:t>
      </w:r>
      <w:r w:rsidR="00293C48" w:rsidRPr="00FC0305">
        <w:t xml:space="preserve"> </w:t>
      </w:r>
      <w:r w:rsidRPr="00FC0305">
        <w:t>O’Doherty,</w:t>
      </w:r>
      <w:r w:rsidR="00293C48" w:rsidRPr="00FC0305">
        <w:t xml:space="preserve"> </w:t>
      </w:r>
      <w:r w:rsidRPr="00FC0305">
        <w:t>Estimating</w:t>
      </w:r>
      <w:r w:rsidR="00293C48" w:rsidRPr="00FC0305">
        <w:t xml:space="preserve"> </w:t>
      </w:r>
      <w:r w:rsidRPr="00FC0305">
        <w:t>European</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and</w:t>
      </w:r>
      <w:r w:rsidR="00293C48" w:rsidRPr="00FC0305">
        <w:t xml:space="preserve"> </w:t>
      </w:r>
      <w:r w:rsidRPr="00FC0305">
        <w:t>greenhouse</w:t>
      </w:r>
      <w:r w:rsidR="00293C48" w:rsidRPr="00FC0305">
        <w:t xml:space="preserve"> </w:t>
      </w:r>
      <w:r w:rsidRPr="00FC0305">
        <w:t>gases</w:t>
      </w:r>
      <w:r w:rsidR="00293C48" w:rsidRPr="00FC0305">
        <w:t xml:space="preserve"> </w:t>
      </w:r>
      <w:r w:rsidRPr="00FC0305">
        <w:t>using</w:t>
      </w:r>
      <w:r w:rsidR="00293C48" w:rsidRPr="00FC0305">
        <w:t xml:space="preserve"> </w:t>
      </w:r>
      <w:r w:rsidRPr="00FC0305">
        <w:t>observations</w:t>
      </w:r>
      <w:r w:rsidR="00293C48" w:rsidRPr="00FC0305">
        <w:t xml:space="preserve"> </w:t>
      </w:r>
      <w:r w:rsidRPr="00FC0305">
        <w:t>and</w:t>
      </w:r>
      <w:r w:rsidR="00293C48" w:rsidRPr="00FC0305">
        <w:t xml:space="preserve"> </w:t>
      </w:r>
      <w:r w:rsidRPr="00FC0305">
        <w:t>a</w:t>
      </w:r>
      <w:r w:rsidR="00293C48" w:rsidRPr="00FC0305">
        <w:t xml:space="preserve"> </w:t>
      </w:r>
      <w:r w:rsidRPr="00FC0305">
        <w:t>modellin</w:t>
      </w:r>
      <w:r w:rsidR="00561CF8" w:rsidRPr="00FC0305">
        <w:t>g</w:t>
      </w:r>
      <w:r w:rsidR="00293C48" w:rsidRPr="00FC0305">
        <w:t xml:space="preserve"> </w:t>
      </w:r>
      <w:r w:rsidRPr="00FC0305">
        <w:t>attribution</w:t>
      </w:r>
      <w:r w:rsidR="00293C48" w:rsidRPr="00FC0305">
        <w:t xml:space="preserve"> </w:t>
      </w:r>
      <w:r w:rsidRPr="00FC0305">
        <w:t>technique,</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Pr="00FC0305">
        <w:t>.,</w:t>
      </w:r>
      <w:r w:rsidR="00293C48" w:rsidRPr="00FC0305">
        <w:t xml:space="preserve"> </w:t>
      </w:r>
      <w:r w:rsidRPr="00FC0305">
        <w:t>108,</w:t>
      </w:r>
      <w:r w:rsidR="00293C48" w:rsidRPr="00FC0305">
        <w:t xml:space="preserve"> </w:t>
      </w:r>
      <w:r w:rsidRPr="00FC0305">
        <w:t>4405,</w:t>
      </w:r>
      <w:r w:rsidR="00293C48" w:rsidRPr="00FC0305">
        <w:t xml:space="preserve"> </w:t>
      </w:r>
      <w:r w:rsidRPr="00FC0305">
        <w:t>doi:10.1029/2002JD002312,</w:t>
      </w:r>
      <w:r w:rsidR="00293C48" w:rsidRPr="00FC0305">
        <w:t xml:space="preserve"> </w:t>
      </w:r>
      <w:r w:rsidRPr="00FC0305">
        <w:t>2003.</w:t>
      </w:r>
    </w:p>
    <w:p w14:paraId="63CEEB28" w14:textId="77777777" w:rsidR="007605C0" w:rsidRDefault="00941785" w:rsidP="007605C0">
      <w:pPr>
        <w:pStyle w:val="Reference"/>
      </w:pPr>
      <w:r w:rsidRPr="00FC0305">
        <w:t>Manning,</w:t>
      </w:r>
      <w:r w:rsidR="00293C48" w:rsidRPr="00FC0305">
        <w:t xml:space="preserve"> </w:t>
      </w:r>
      <w:r w:rsidRPr="00FC0305">
        <w:t>A.</w:t>
      </w:r>
      <w:r w:rsidR="0048465A">
        <w:t xml:space="preserve"> J.</w:t>
      </w:r>
      <w:r w:rsidRPr="00FC0305">
        <w:t>,</w:t>
      </w:r>
      <w:r w:rsidR="00293C48" w:rsidRPr="00FC0305">
        <w:t xml:space="preserve"> </w:t>
      </w:r>
      <w:r w:rsidR="007605C0" w:rsidRPr="00FC0305">
        <w:t>S.</w:t>
      </w:r>
      <w:r w:rsidR="00293C48" w:rsidRPr="00FC0305">
        <w:t xml:space="preserve"> </w:t>
      </w:r>
      <w:r w:rsidR="007605C0" w:rsidRPr="00FC0305">
        <w:t>O’Doherty,</w:t>
      </w:r>
      <w:r w:rsidR="00293C48" w:rsidRPr="00FC0305">
        <w:t xml:space="preserve"> </w:t>
      </w:r>
      <w:r w:rsidR="007605C0" w:rsidRPr="00FC0305">
        <w:t>A.</w:t>
      </w:r>
      <w:r w:rsidR="00293C48" w:rsidRPr="00FC0305">
        <w:t xml:space="preserve"> </w:t>
      </w:r>
      <w:r w:rsidR="007605C0" w:rsidRPr="00FC0305">
        <w:t>R.</w:t>
      </w:r>
      <w:r w:rsidR="00293C48" w:rsidRPr="00FC0305">
        <w:t xml:space="preserve"> </w:t>
      </w:r>
      <w:r w:rsidR="007605C0" w:rsidRPr="00FC0305">
        <w:t>Jones,</w:t>
      </w:r>
      <w:r w:rsidR="00293C48" w:rsidRPr="00FC0305">
        <w:t xml:space="preserve"> </w:t>
      </w:r>
      <w:r w:rsidR="007605C0" w:rsidRPr="00FC0305">
        <w:t>P.</w:t>
      </w:r>
      <w:r w:rsidR="00293C48" w:rsidRPr="00FC0305">
        <w:t xml:space="preserve"> </w:t>
      </w:r>
      <w:r w:rsidR="007605C0" w:rsidRPr="00FC0305">
        <w:t>G.</w:t>
      </w:r>
      <w:r w:rsidR="00293C48" w:rsidRPr="00FC0305">
        <w:t xml:space="preserve"> </w:t>
      </w:r>
      <w:r w:rsidR="007605C0" w:rsidRPr="00FC0305">
        <w:t>Simmonds</w:t>
      </w:r>
      <w:r w:rsidR="00293C48" w:rsidRPr="00FC0305">
        <w:t xml:space="preserve"> </w:t>
      </w:r>
      <w:r w:rsidR="00AD634B">
        <w:t>and</w:t>
      </w:r>
      <w:r w:rsidR="00293C48" w:rsidRPr="00FC0305">
        <w:t xml:space="preserve"> </w:t>
      </w:r>
      <w:r w:rsidR="007605C0" w:rsidRPr="00FC0305">
        <w:t>R.</w:t>
      </w:r>
      <w:r w:rsidR="00293C48" w:rsidRPr="00FC0305">
        <w:t xml:space="preserve"> </w:t>
      </w:r>
      <w:r w:rsidR="007605C0" w:rsidRPr="00FC0305">
        <w:t>G.</w:t>
      </w:r>
      <w:r w:rsidR="00293C48" w:rsidRPr="00FC0305">
        <w:t xml:space="preserve"> </w:t>
      </w:r>
      <w:r w:rsidR="007605C0" w:rsidRPr="00FC0305">
        <w:t>Derwent,</w:t>
      </w:r>
      <w:r w:rsidR="00293C48" w:rsidRPr="00FC0305">
        <w:t xml:space="preserve"> </w:t>
      </w:r>
      <w:r w:rsidR="007605C0" w:rsidRPr="00FC0305">
        <w:t>Estimating</w:t>
      </w:r>
      <w:r w:rsidR="00293C48" w:rsidRPr="00FC0305">
        <w:t xml:space="preserve"> </w:t>
      </w:r>
      <w:r w:rsidR="007605C0" w:rsidRPr="00FC0305">
        <w:t>UK</w:t>
      </w:r>
      <w:r w:rsidR="00293C48" w:rsidRPr="00FC0305">
        <w:t xml:space="preserve"> </w:t>
      </w:r>
      <w:r w:rsidR="007605C0" w:rsidRPr="00FC0305">
        <w:t>methane</w:t>
      </w:r>
      <w:r w:rsidR="00293C48" w:rsidRPr="00FC0305">
        <w:t xml:space="preserve"> </w:t>
      </w:r>
      <w:r w:rsidR="007605C0" w:rsidRPr="00FC0305">
        <w:t>and</w:t>
      </w:r>
      <w:r w:rsidR="00293C48" w:rsidRPr="00FC0305">
        <w:t xml:space="preserve"> </w:t>
      </w:r>
      <w:r w:rsidR="007605C0" w:rsidRPr="00FC0305">
        <w:t>nitrous</w:t>
      </w:r>
      <w:r w:rsidR="00293C48" w:rsidRPr="00FC0305">
        <w:t xml:space="preserve"> </w:t>
      </w:r>
      <w:r w:rsidR="007605C0" w:rsidRPr="00FC0305">
        <w:t>oxide</w:t>
      </w:r>
      <w:r w:rsidR="00293C48" w:rsidRPr="00FC0305">
        <w:t xml:space="preserve"> </w:t>
      </w:r>
      <w:r w:rsidR="007605C0" w:rsidRPr="00FC0305">
        <w:t>emissions</w:t>
      </w:r>
      <w:r w:rsidR="00293C48" w:rsidRPr="00FC0305">
        <w:t xml:space="preserve"> </w:t>
      </w:r>
      <w:r w:rsidR="007605C0" w:rsidRPr="00FC0305">
        <w:t>from</w:t>
      </w:r>
      <w:r w:rsidR="00293C48" w:rsidRPr="00FC0305">
        <w:t xml:space="preserve"> </w:t>
      </w:r>
      <w:r w:rsidR="007605C0" w:rsidRPr="00FC0305">
        <w:t>1990</w:t>
      </w:r>
      <w:r w:rsidR="00293C48" w:rsidRPr="00FC0305">
        <w:t xml:space="preserve"> </w:t>
      </w:r>
      <w:r w:rsidR="007605C0" w:rsidRPr="00FC0305">
        <w:t>to</w:t>
      </w:r>
      <w:r w:rsidR="00293C48" w:rsidRPr="00FC0305">
        <w:t xml:space="preserve"> </w:t>
      </w:r>
      <w:r w:rsidR="007605C0" w:rsidRPr="00FC0305">
        <w:t>2007</w:t>
      </w:r>
      <w:r w:rsidR="00293C48" w:rsidRPr="00FC0305">
        <w:t xml:space="preserve"> </w:t>
      </w:r>
      <w:r w:rsidR="007605C0" w:rsidRPr="00FC0305">
        <w:t>using</w:t>
      </w:r>
      <w:r w:rsidR="00293C48" w:rsidRPr="00FC0305">
        <w:t xml:space="preserve"> </w:t>
      </w:r>
      <w:r w:rsidR="007605C0" w:rsidRPr="00FC0305">
        <w:t>an</w:t>
      </w:r>
      <w:r w:rsidR="00293C48" w:rsidRPr="00FC0305">
        <w:t xml:space="preserve"> </w:t>
      </w:r>
      <w:r w:rsidR="007605C0" w:rsidRPr="00FC0305">
        <w:t>inversion</w:t>
      </w:r>
      <w:r w:rsidR="00293C48" w:rsidRPr="00FC0305">
        <w:t xml:space="preserve"> </w:t>
      </w:r>
      <w:r w:rsidR="007605C0" w:rsidRPr="00FC0305">
        <w:t>modeling</w:t>
      </w:r>
      <w:r w:rsidR="00293C48" w:rsidRPr="00FC0305">
        <w:t xml:space="preserve"> </w:t>
      </w:r>
      <w:r w:rsidR="007605C0" w:rsidRPr="00FC0305">
        <w:t>approach,</w:t>
      </w:r>
      <w:r w:rsidR="00293C48" w:rsidRPr="00FC0305">
        <w:t xml:space="preserve"> </w:t>
      </w:r>
      <w:r w:rsidR="007605C0" w:rsidRPr="00FC0305">
        <w:rPr>
          <w:i/>
        </w:rPr>
        <w:t>J.</w:t>
      </w:r>
      <w:r w:rsidR="00293C48" w:rsidRPr="00FC0305">
        <w:rPr>
          <w:i/>
        </w:rPr>
        <w:t xml:space="preserve"> </w:t>
      </w:r>
      <w:r w:rsidR="007605C0" w:rsidRPr="00FC0305">
        <w:rPr>
          <w:i/>
        </w:rPr>
        <w:t>Geophys.</w:t>
      </w:r>
      <w:r w:rsidR="00293C48" w:rsidRPr="00FC0305">
        <w:rPr>
          <w:i/>
        </w:rPr>
        <w:t xml:space="preserve"> </w:t>
      </w:r>
      <w:r w:rsidR="007605C0" w:rsidRPr="00FC0305">
        <w:rPr>
          <w:i/>
        </w:rPr>
        <w:t>Res</w:t>
      </w:r>
      <w:r w:rsidR="007605C0" w:rsidRPr="00FC0305">
        <w:t>.,</w:t>
      </w:r>
      <w:r w:rsidR="00293C48" w:rsidRPr="00FC0305">
        <w:t xml:space="preserve"> </w:t>
      </w:r>
      <w:r w:rsidR="007605C0" w:rsidRPr="00FC0305">
        <w:t>116</w:t>
      </w:r>
      <w:r w:rsidR="00561CF8" w:rsidRPr="00FC0305">
        <w:t>(D2):</w:t>
      </w:r>
      <w:r w:rsidR="00293C48" w:rsidRPr="00FC0305">
        <w:t xml:space="preserve"> </w:t>
      </w:r>
      <w:r w:rsidR="007605C0" w:rsidRPr="00FC0305">
        <w:t>D02305,</w:t>
      </w:r>
      <w:r w:rsidR="00293C48" w:rsidRPr="00FC0305">
        <w:t xml:space="preserve"> </w:t>
      </w:r>
      <w:r w:rsidR="007605C0" w:rsidRPr="00FC0305">
        <w:t>doi:10.1029/2010JD004763,</w:t>
      </w:r>
      <w:r w:rsidR="00293C48" w:rsidRPr="00FC0305">
        <w:t xml:space="preserve"> </w:t>
      </w:r>
      <w:r w:rsidR="007605C0" w:rsidRPr="00FC0305">
        <w:t>2011.</w:t>
      </w:r>
    </w:p>
    <w:p w14:paraId="1420598A" w14:textId="77777777" w:rsidR="005D6188" w:rsidRDefault="005D6188" w:rsidP="007605C0">
      <w:pPr>
        <w:pStyle w:val="Reference"/>
      </w:pPr>
      <w:r>
        <w:lastRenderedPageBreak/>
        <w:t xml:space="preserve">McNorton, J., M. P. Chipperfield, M. Gloor, C. J. Wilson, W. Feng, G. D. Hayman, M. Rigby, </w:t>
      </w:r>
      <w:r w:rsidRPr="005D6188">
        <w:rPr>
          <w:bCs/>
        </w:rPr>
        <w:t>P. B. Krummel</w:t>
      </w:r>
      <w:r>
        <w:t>, S. O’Doherty, R. G. Prinn, R. F. W</w:t>
      </w:r>
      <w:r w:rsidR="004964A4">
        <w:t xml:space="preserve">eiss, D. Young, E. Dlugokencky </w:t>
      </w:r>
      <w:r>
        <w:t>and S. A. Montzka, Role of OH variability in the stalling of the global atmospheric CH</w:t>
      </w:r>
      <w:r>
        <w:rPr>
          <w:vertAlign w:val="subscript"/>
        </w:rPr>
        <w:t>4</w:t>
      </w:r>
      <w:r>
        <w:t xml:space="preserve"> growth rate from 1999 to 2006, </w:t>
      </w:r>
      <w:r>
        <w:rPr>
          <w:i/>
          <w:iCs/>
        </w:rPr>
        <w:t>Atmos. Chem. Phys.</w:t>
      </w:r>
      <w:r>
        <w:t>, 16, 7943-7956, doi:10.5194/acp-16-7943-2016, 2016.</w:t>
      </w:r>
    </w:p>
    <w:p w14:paraId="3817CE36" w14:textId="77777777" w:rsidR="000E282B" w:rsidRPr="00FC0305" w:rsidRDefault="000E282B" w:rsidP="007605C0">
      <w:pPr>
        <w:pStyle w:val="Reference"/>
      </w:pPr>
      <w:r w:rsidRPr="009D551E">
        <w:t xml:space="preserve">Meinshausen, M., E. Vogel, A. Nauels, K. Lorbacher, </w:t>
      </w:r>
      <w:r>
        <w:t xml:space="preserve">N. Meinshausen, </w:t>
      </w:r>
      <w:r w:rsidRPr="009D551E">
        <w:t xml:space="preserve">D. Etheridge, P. Fraser S. Montzka, P. Rayner, C. Trudinger, </w:t>
      </w:r>
      <w:r>
        <w:t xml:space="preserve">P. Krummel, U. Beyerle, P. Canadell, J. Daniel, I. Enting, </w:t>
      </w:r>
      <w:r w:rsidRPr="009D551E">
        <w:t xml:space="preserve">R. Law, </w:t>
      </w:r>
      <w:r>
        <w:t>C. Lunder, S. O'Doherty, R. Prinn, S. Reimann,</w:t>
      </w:r>
      <w:r w:rsidRPr="009D551E">
        <w:t xml:space="preserve"> </w:t>
      </w:r>
      <w:r>
        <w:t xml:space="preserve">M. Rubino, G. Velders, M. Vollmer, R. Wang and R. Weiss, Historical greenhouse gas concentrations for climate modelling (CMIP6), </w:t>
      </w:r>
      <w:r w:rsidRPr="00C133D5">
        <w:rPr>
          <w:i/>
        </w:rPr>
        <w:t>Geoscientific Model Development</w:t>
      </w:r>
      <w:r>
        <w:t>, 10, 2015-2116, doi:10.5194/gmd-10-2087-2017, 2017.</w:t>
      </w:r>
    </w:p>
    <w:p w14:paraId="044EC79C" w14:textId="77777777" w:rsidR="0060175A" w:rsidRPr="00FC0305" w:rsidRDefault="0060175A" w:rsidP="00DB229E">
      <w:pPr>
        <w:pStyle w:val="Reference"/>
      </w:pPr>
      <w:r w:rsidRPr="00FC0305">
        <w:t>Miller, B.</w:t>
      </w:r>
      <w:r w:rsidR="00513999">
        <w:t xml:space="preserve"> R.</w:t>
      </w:r>
      <w:r w:rsidRPr="00FC0305">
        <w:t xml:space="preserve">, Abundances and trends of atmospheric chlorofluoromethane and bromomethane, </w:t>
      </w:r>
      <w:r w:rsidRPr="00DF064E">
        <w:rPr>
          <w:i/>
        </w:rPr>
        <w:t>PhD thesis</w:t>
      </w:r>
      <w:r w:rsidRPr="00FC0305">
        <w:t>, University of California at San Diego, La Jolla, California, USA, 149 pp, 1998.</w:t>
      </w:r>
    </w:p>
    <w:p w14:paraId="5D4C64EA" w14:textId="77777777" w:rsidR="0008565C" w:rsidRPr="00FC0305" w:rsidRDefault="0008565C" w:rsidP="007605C0">
      <w:pPr>
        <w:pStyle w:val="Reference"/>
      </w:pPr>
      <w:r w:rsidRPr="00FC0305">
        <w:t>Miller,</w:t>
      </w:r>
      <w:r w:rsidR="00293C48" w:rsidRPr="00FC0305">
        <w:t xml:space="preserve"> </w:t>
      </w:r>
      <w:r w:rsidRPr="00FC0305">
        <w:t>B.</w:t>
      </w:r>
      <w:r w:rsidR="00513999">
        <w:t xml:space="preserve"> R.</w:t>
      </w:r>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007A165B">
        <w:t>R. F. Weiss</w:t>
      </w:r>
      <w:r w:rsidRPr="00FC0305">
        <w:t>,</w:t>
      </w:r>
      <w:r w:rsidR="00293C48" w:rsidRPr="00FC0305">
        <w:t xml:space="preserve"> </w:t>
      </w:r>
      <w:r w:rsidR="007A165B">
        <w:t>R. G. Prinn</w:t>
      </w:r>
      <w:r w:rsidR="00293C48" w:rsidRPr="00FC0305">
        <w:t xml:space="preserve"> </w:t>
      </w:r>
      <w:r w:rsidR="00AD634B">
        <w:t>and</w:t>
      </w:r>
      <w:r w:rsidR="00293C48" w:rsidRPr="00FC0305">
        <w:t xml:space="preserve"> </w:t>
      </w:r>
      <w:r w:rsidR="007A165B">
        <w:t>P. J. Fraser</w:t>
      </w:r>
      <w:r w:rsidRPr="00DF064E">
        <w:t>,</w:t>
      </w:r>
      <w:r w:rsidR="00293C48" w:rsidRPr="00FC0305">
        <w:t xml:space="preserve"> </w:t>
      </w:r>
      <w:r w:rsidRPr="00FC0305">
        <w:t>Atmospheric</w:t>
      </w:r>
      <w:r w:rsidR="00293C48" w:rsidRPr="00FC0305">
        <w:t xml:space="preserve"> </w:t>
      </w:r>
      <w:r w:rsidRPr="00FC0305">
        <w:t>trend</w:t>
      </w:r>
      <w:r w:rsidR="00293C48" w:rsidRPr="00FC0305">
        <w:t xml:space="preserve"> </w:t>
      </w:r>
      <w:r w:rsidRPr="00FC0305">
        <w:t>and</w:t>
      </w:r>
      <w:r w:rsidR="00293C48" w:rsidRPr="00FC0305">
        <w:t xml:space="preserve"> </w:t>
      </w:r>
      <w:r w:rsidRPr="00FC0305">
        <w:t>lifetime</w:t>
      </w:r>
      <w:r w:rsidR="00293C48" w:rsidRPr="00FC0305">
        <w:t xml:space="preserve"> </w:t>
      </w:r>
      <w:r w:rsidRPr="00FC0305">
        <w:t>of</w:t>
      </w:r>
      <w:r w:rsidR="00293C48" w:rsidRPr="00FC0305">
        <w:t xml:space="preserve"> </w:t>
      </w:r>
      <w:r w:rsidRPr="00FC0305">
        <w:t>chlorodifluoromethane</w:t>
      </w:r>
      <w:r w:rsidR="00293C48" w:rsidRPr="00FC0305">
        <w:t xml:space="preserve"> </w:t>
      </w:r>
      <w:r w:rsidRPr="00FC0305">
        <w:t>(HCFC-22)</w:t>
      </w:r>
      <w:r w:rsidR="00293C48" w:rsidRPr="00FC0305">
        <w:t xml:space="preserve"> </w:t>
      </w:r>
      <w:r w:rsidRPr="00FC0305">
        <w:t>and</w:t>
      </w:r>
      <w:r w:rsidR="00293C48" w:rsidRPr="00FC0305">
        <w:t xml:space="preserve"> </w:t>
      </w:r>
      <w:r w:rsidRPr="00FC0305">
        <w:t>the</w:t>
      </w:r>
      <w:r w:rsidR="00293C48" w:rsidRPr="00FC0305">
        <w:t xml:space="preserve"> </w:t>
      </w:r>
      <w:r w:rsidRPr="00FC0305">
        <w:t>global</w:t>
      </w:r>
      <w:r w:rsidR="00293C48" w:rsidRPr="00FC0305">
        <w:t xml:space="preserve"> </w:t>
      </w:r>
      <w:r w:rsidRPr="00FC0305">
        <w:t>tropospheric</w:t>
      </w:r>
      <w:r w:rsidR="00293C48" w:rsidRPr="00FC0305">
        <w:t xml:space="preserve"> </w:t>
      </w:r>
      <w:r w:rsidRPr="00FC0305">
        <w:t>OH</w:t>
      </w:r>
      <w:r w:rsidR="00293C48" w:rsidRPr="00FC0305">
        <w:t xml:space="preserve"> </w:t>
      </w:r>
      <w:r w:rsidRPr="00FC0305">
        <w:t>concentration,</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Pr="00FC0305">
        <w:t>103(D11)</w:t>
      </w:r>
      <w:r w:rsidR="00DF064E">
        <w:t>,</w:t>
      </w:r>
      <w:r w:rsidR="00293C48" w:rsidRPr="00FC0305">
        <w:t xml:space="preserve"> </w:t>
      </w:r>
      <w:r w:rsidRPr="00FC0305">
        <w:t>13237-13248,</w:t>
      </w:r>
      <w:r w:rsidR="00293C48" w:rsidRPr="00FC0305">
        <w:t xml:space="preserve"> </w:t>
      </w:r>
      <w:r w:rsidR="00DF064E">
        <w:t>doi:</w:t>
      </w:r>
      <w:r w:rsidR="00DF064E" w:rsidRPr="00DF064E">
        <w:t>10.1029/98JD00771</w:t>
      </w:r>
      <w:r w:rsidR="00DF064E">
        <w:t>,</w:t>
      </w:r>
      <w:r w:rsidR="00DF064E" w:rsidRPr="00DF064E">
        <w:t xml:space="preserve"> </w:t>
      </w:r>
      <w:r w:rsidRPr="00FC0305">
        <w:t>1998.</w:t>
      </w:r>
    </w:p>
    <w:p w14:paraId="56C85C84" w14:textId="77777777" w:rsidR="00887FE9" w:rsidRPr="00FC0305" w:rsidRDefault="00887FE9" w:rsidP="00887FE9">
      <w:pPr>
        <w:pStyle w:val="Reference"/>
        <w:rPr>
          <w:rFonts w:cs="Arial"/>
          <w:szCs w:val="18"/>
        </w:rPr>
      </w:pPr>
      <w:r w:rsidRPr="00FC0305">
        <w:rPr>
          <w:rFonts w:cs="Arial"/>
          <w:szCs w:val="18"/>
        </w:rPr>
        <w:t>Miller,</w:t>
      </w:r>
      <w:r w:rsidR="00293C48" w:rsidRPr="00FC0305">
        <w:rPr>
          <w:rFonts w:cs="Arial"/>
          <w:szCs w:val="18"/>
        </w:rPr>
        <w:t xml:space="preserve"> </w:t>
      </w:r>
      <w:r w:rsidRPr="00FC0305">
        <w:rPr>
          <w:rFonts w:cs="Arial"/>
          <w:szCs w:val="18"/>
        </w:rPr>
        <w:t>B.</w:t>
      </w:r>
      <w:r w:rsidR="00513999">
        <w:rPr>
          <w:rFonts w:cs="Arial"/>
          <w:szCs w:val="18"/>
        </w:rPr>
        <w:t xml:space="preserve"> R.</w:t>
      </w:r>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Rigby,</w:t>
      </w:r>
      <w:r w:rsidR="00293C48" w:rsidRPr="00FC0305">
        <w:rPr>
          <w:rFonts w:cs="Arial"/>
          <w:szCs w:val="18"/>
        </w:rPr>
        <w:t xml:space="preserve"> </w:t>
      </w:r>
      <w:r w:rsidRPr="00FC0305">
        <w:rPr>
          <w:rFonts w:cs="Arial"/>
          <w:szCs w:val="18"/>
        </w:rPr>
        <w:t>L.</w:t>
      </w:r>
      <w:r w:rsidR="00293C48" w:rsidRPr="00FC0305">
        <w:rPr>
          <w:rFonts w:cs="Arial"/>
          <w:szCs w:val="18"/>
        </w:rPr>
        <w:t xml:space="preserve"> </w:t>
      </w:r>
      <w:r w:rsidR="00513999">
        <w:rPr>
          <w:rFonts w:cs="Arial"/>
          <w:szCs w:val="18"/>
        </w:rPr>
        <w:t xml:space="preserve">J. M. </w:t>
      </w:r>
      <w:r w:rsidRPr="00FC0305">
        <w:rPr>
          <w:rFonts w:cs="Arial"/>
          <w:szCs w:val="18"/>
        </w:rPr>
        <w:t>Kuijpers,</w:t>
      </w:r>
      <w:r w:rsidR="00293C48" w:rsidRPr="00FC0305">
        <w:rPr>
          <w:rFonts w:cs="Arial"/>
          <w:szCs w:val="18"/>
        </w:rPr>
        <w:t xml:space="preserve"> </w:t>
      </w:r>
      <w:r w:rsidR="007A165B">
        <w:rPr>
          <w:rFonts w:cs="Arial"/>
          <w:szCs w:val="18"/>
        </w:rPr>
        <w:t>P. B. Krummel</w:t>
      </w:r>
      <w:r w:rsidRPr="00FC0305">
        <w:rPr>
          <w:rFonts w:cs="Arial"/>
          <w:szCs w:val="18"/>
        </w:rPr>
        <w:t>,</w:t>
      </w:r>
      <w:r w:rsidR="00293C48" w:rsidRPr="00FC0305">
        <w:rPr>
          <w:rFonts w:cs="Arial"/>
          <w:szCs w:val="18"/>
        </w:rPr>
        <w:t xml:space="preserve"> </w:t>
      </w:r>
      <w:r w:rsidR="007A165B">
        <w:rPr>
          <w:rFonts w:cs="Arial"/>
          <w:szCs w:val="18"/>
        </w:rPr>
        <w:t>L. P. Steele</w:t>
      </w:r>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Leist,</w:t>
      </w:r>
      <w:r w:rsidR="00293C48" w:rsidRPr="00FC0305">
        <w:rPr>
          <w:rFonts w:cs="Arial"/>
          <w:szCs w:val="18"/>
        </w:rPr>
        <w:t xml:space="preserve"> </w:t>
      </w:r>
      <w:r w:rsidR="007A165B">
        <w:rPr>
          <w:rFonts w:cs="Arial"/>
          <w:bCs/>
          <w:szCs w:val="18"/>
        </w:rPr>
        <w:t>P. J. Fraser</w:t>
      </w:r>
      <w:r w:rsidRPr="00FC0305">
        <w:rPr>
          <w:rFonts w:cs="Arial"/>
          <w:szCs w:val="18"/>
        </w:rPr>
        <w:t>,</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007A165B">
        <w:rPr>
          <w:rFonts w:cs="Arial"/>
          <w:szCs w:val="18"/>
        </w:rPr>
        <w:t>C. M. Harth</w:t>
      </w:r>
      <w:r w:rsidRPr="00FC0305">
        <w:rPr>
          <w:rFonts w:cs="Arial"/>
          <w:szCs w:val="18"/>
        </w:rPr>
        <w:t>,</w:t>
      </w:r>
      <w:r w:rsidR="00293C48" w:rsidRPr="00FC0305">
        <w:rPr>
          <w:rFonts w:cs="Arial"/>
          <w:szCs w:val="18"/>
        </w:rPr>
        <w:t xml:space="preserve"> </w:t>
      </w:r>
      <w:r w:rsidR="007A165B">
        <w:rPr>
          <w:rFonts w:cs="Arial"/>
          <w:szCs w:val="18"/>
        </w:rPr>
        <w:t>P. K. Salameh</w:t>
      </w:r>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r w:rsidRPr="00FC0305">
        <w:rPr>
          <w:rFonts w:cs="Arial"/>
          <w:szCs w:val="18"/>
        </w:rPr>
        <w:t>Mühle,</w:t>
      </w:r>
      <w:r w:rsidR="00293C48" w:rsidRPr="00FC0305">
        <w:rPr>
          <w:rFonts w:cs="Arial"/>
          <w:szCs w:val="18"/>
        </w:rPr>
        <w:t xml:space="preserve"> </w:t>
      </w:r>
      <w:r w:rsidR="007A165B">
        <w:rPr>
          <w:rFonts w:cs="Arial"/>
          <w:szCs w:val="18"/>
        </w:rPr>
        <w:t>R. F. Weiss</w:t>
      </w:r>
      <w:r w:rsidRPr="00FC0305">
        <w:rPr>
          <w:rFonts w:cs="Arial"/>
          <w:szCs w:val="18"/>
        </w:rPr>
        <w:t>,</w:t>
      </w:r>
      <w:r w:rsidR="00293C48" w:rsidRPr="00FC0305">
        <w:rPr>
          <w:rFonts w:cs="Arial"/>
          <w:szCs w:val="18"/>
        </w:rPr>
        <w:t xml:space="preserve"> </w:t>
      </w:r>
      <w:r w:rsidR="007A165B">
        <w:rPr>
          <w:rFonts w:cs="Arial"/>
          <w:szCs w:val="18"/>
        </w:rPr>
        <w:t>R. G. Prinn</w:t>
      </w:r>
      <w:r w:rsidRPr="00FC0305">
        <w:rPr>
          <w:rFonts w:cs="Arial"/>
          <w:szCs w:val="18"/>
        </w:rPr>
        <w:t>,</w:t>
      </w:r>
      <w:r w:rsidR="00293C48" w:rsidRPr="00FC0305">
        <w:rPr>
          <w:rFonts w:cs="Arial"/>
          <w:szCs w:val="18"/>
        </w:rPr>
        <w:t xml:space="preserve"> </w:t>
      </w:r>
      <w:r w:rsidR="007A165B">
        <w:rPr>
          <w:rFonts w:cs="Arial"/>
          <w:szCs w:val="18"/>
        </w:rPr>
        <w:t>R. H. J. Wang</w:t>
      </w:r>
      <w:r w:rsidRPr="00FC0305">
        <w:rPr>
          <w:rFonts w:cs="Arial"/>
          <w:szCs w:val="18"/>
        </w:rPr>
        <w:t>,</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O’Doherty,</w:t>
      </w:r>
      <w:r w:rsidR="00293C48" w:rsidRPr="00FC0305">
        <w:rPr>
          <w:rFonts w:cs="Arial"/>
          <w:szCs w:val="18"/>
        </w:rPr>
        <w:t xml:space="preserve"> </w:t>
      </w:r>
      <w:r w:rsidRPr="00FC0305">
        <w:rPr>
          <w:rFonts w:cs="Arial"/>
          <w:szCs w:val="18"/>
        </w:rPr>
        <w:t>B.</w:t>
      </w:r>
      <w:r w:rsidR="00293C48" w:rsidRPr="00FC0305">
        <w:rPr>
          <w:rFonts w:cs="Arial"/>
          <w:szCs w:val="18"/>
        </w:rPr>
        <w:t xml:space="preserve"> </w:t>
      </w:r>
      <w:r w:rsidR="00513999">
        <w:rPr>
          <w:rFonts w:cs="Arial"/>
          <w:szCs w:val="18"/>
        </w:rPr>
        <w:t xml:space="preserve">R. </w:t>
      </w:r>
      <w:r w:rsidRPr="00FC0305">
        <w:rPr>
          <w:rFonts w:cs="Arial"/>
          <w:szCs w:val="18"/>
        </w:rPr>
        <w:t>Greally</w:t>
      </w:r>
      <w:r w:rsidR="00293C48" w:rsidRPr="00FC0305">
        <w:rPr>
          <w:rFonts w:cs="Arial"/>
          <w:szCs w:val="18"/>
        </w:rPr>
        <w:t xml:space="preserve"> </w:t>
      </w:r>
      <w:r w:rsidR="00AD634B">
        <w:rPr>
          <w:rFonts w:cs="Arial"/>
          <w:szCs w:val="18"/>
        </w:rPr>
        <w:t>and</w:t>
      </w:r>
      <w:r w:rsidR="00293C48" w:rsidRPr="00FC0305">
        <w:rPr>
          <w:rFonts w:cs="Arial"/>
          <w:szCs w:val="18"/>
        </w:rPr>
        <w:t xml:space="preserve"> </w:t>
      </w:r>
      <w:r w:rsidR="007A165B">
        <w:rPr>
          <w:rFonts w:cs="Arial"/>
          <w:szCs w:val="18"/>
        </w:rPr>
        <w:t>P. G. Simmonds</w:t>
      </w:r>
      <w:r w:rsidRPr="00FC0305">
        <w:rPr>
          <w:rFonts w:cs="Arial"/>
          <w:szCs w:val="18"/>
        </w:rPr>
        <w:t>,</w:t>
      </w:r>
      <w:r w:rsidR="00293C48" w:rsidRPr="00FC0305">
        <w:rPr>
          <w:rFonts w:cs="Arial"/>
          <w:szCs w:val="18"/>
        </w:rPr>
        <w:t xml:space="preserve"> </w:t>
      </w:r>
      <w:r w:rsidR="00513999">
        <w:rPr>
          <w:rFonts w:cs="Arial"/>
          <w:szCs w:val="18"/>
        </w:rPr>
        <w:t>hfc-23 (</w:t>
      </w:r>
      <w:r w:rsidRPr="00FC0305">
        <w:rPr>
          <w:rFonts w:cs="Arial"/>
          <w:szCs w:val="18"/>
        </w:rPr>
        <w:t>CHF</w:t>
      </w:r>
      <w:r w:rsidRPr="00FC0305">
        <w:rPr>
          <w:rFonts w:cs="Arial"/>
          <w:szCs w:val="18"/>
          <w:vertAlign w:val="subscript"/>
        </w:rPr>
        <w:t>3</w:t>
      </w:r>
      <w:r w:rsidRPr="00FC0305">
        <w:rPr>
          <w:rFonts w:cs="Arial"/>
          <w:szCs w:val="18"/>
        </w:rPr>
        <w:t>)</w:t>
      </w:r>
      <w:r w:rsidR="00293C48" w:rsidRPr="00FC0305">
        <w:rPr>
          <w:rFonts w:cs="Arial"/>
          <w:szCs w:val="18"/>
        </w:rPr>
        <w:t xml:space="preserve"> </w:t>
      </w:r>
      <w:r w:rsidRPr="00FC0305">
        <w:rPr>
          <w:rFonts w:cs="Arial"/>
          <w:szCs w:val="18"/>
        </w:rPr>
        <w:t>emission</w:t>
      </w:r>
      <w:r w:rsidR="00293C48" w:rsidRPr="00FC0305">
        <w:rPr>
          <w:rFonts w:cs="Arial"/>
          <w:szCs w:val="18"/>
        </w:rPr>
        <w:t xml:space="preserve"> </w:t>
      </w:r>
      <w:r w:rsidRPr="00FC0305">
        <w:rPr>
          <w:rFonts w:cs="Arial"/>
          <w:szCs w:val="18"/>
        </w:rPr>
        <w:t>trend</w:t>
      </w:r>
      <w:r w:rsidR="00293C48" w:rsidRPr="00FC0305">
        <w:rPr>
          <w:rFonts w:cs="Arial"/>
          <w:szCs w:val="18"/>
        </w:rPr>
        <w:t xml:space="preserve"> </w:t>
      </w:r>
      <w:r w:rsidRPr="00FC0305">
        <w:rPr>
          <w:rFonts w:cs="Arial"/>
          <w:szCs w:val="18"/>
        </w:rPr>
        <w:t>response</w:t>
      </w:r>
      <w:r w:rsidR="00293C48" w:rsidRPr="00FC0305">
        <w:rPr>
          <w:rFonts w:cs="Arial"/>
          <w:szCs w:val="18"/>
        </w:rPr>
        <w:t xml:space="preserve"> </w:t>
      </w:r>
      <w:r w:rsidRPr="00FC0305">
        <w:rPr>
          <w:rFonts w:cs="Arial"/>
          <w:szCs w:val="18"/>
        </w:rPr>
        <w:t>to</w:t>
      </w:r>
      <w:r w:rsidR="00293C48" w:rsidRPr="00FC0305">
        <w:rPr>
          <w:rFonts w:cs="Arial"/>
          <w:szCs w:val="18"/>
        </w:rPr>
        <w:t xml:space="preserve"> </w:t>
      </w:r>
      <w:r w:rsidR="00513999" w:rsidRPr="00FC0305">
        <w:rPr>
          <w:rFonts w:cs="Arial"/>
          <w:szCs w:val="18"/>
        </w:rPr>
        <w:t>HCFC-22</w:t>
      </w:r>
      <w:r w:rsidR="00293C48" w:rsidRPr="00FC0305">
        <w:rPr>
          <w:rFonts w:cs="Arial"/>
          <w:szCs w:val="18"/>
          <w:vertAlign w:val="subscript"/>
        </w:rPr>
        <w:t xml:space="preserve"> </w:t>
      </w:r>
      <w:r w:rsidRPr="00FC0305">
        <w:rPr>
          <w:rFonts w:cs="Arial"/>
          <w:szCs w:val="18"/>
        </w:rPr>
        <w:t>(</w:t>
      </w:r>
      <w:r w:rsidR="00513999" w:rsidRPr="00FC0305">
        <w:rPr>
          <w:rFonts w:cs="Arial"/>
          <w:szCs w:val="18"/>
        </w:rPr>
        <w:t>CHClF</w:t>
      </w:r>
      <w:r w:rsidR="00513999" w:rsidRPr="00FC0305">
        <w:rPr>
          <w:rFonts w:cs="Arial"/>
          <w:szCs w:val="18"/>
          <w:vertAlign w:val="subscript"/>
        </w:rPr>
        <w:t>2</w:t>
      </w:r>
      <w:r w:rsidRPr="00FC0305">
        <w:rPr>
          <w:rFonts w:cs="Arial"/>
          <w:szCs w:val="18"/>
        </w:rPr>
        <w:t>)</w:t>
      </w:r>
      <w:r w:rsidR="00293C48" w:rsidRPr="00FC0305">
        <w:rPr>
          <w:rFonts w:cs="Arial"/>
          <w:szCs w:val="18"/>
        </w:rPr>
        <w:t xml:space="preserve"> </w:t>
      </w:r>
      <w:r w:rsidRPr="00FC0305">
        <w:rPr>
          <w:rFonts w:cs="Arial"/>
          <w:szCs w:val="18"/>
        </w:rPr>
        <w:t>production</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recent</w:t>
      </w:r>
      <w:r w:rsidR="00293C48" w:rsidRPr="00FC0305">
        <w:rPr>
          <w:rFonts w:cs="Arial"/>
          <w:szCs w:val="18"/>
        </w:rPr>
        <w:t xml:space="preserve"> </w:t>
      </w:r>
      <w:r w:rsidRPr="00FC0305">
        <w:rPr>
          <w:rFonts w:cs="Arial"/>
          <w:szCs w:val="18"/>
        </w:rPr>
        <w:t>HF</w:t>
      </w:r>
      <w:r w:rsidR="00513999" w:rsidRPr="00FC0305">
        <w:rPr>
          <w:rFonts w:cs="Arial"/>
          <w:szCs w:val="18"/>
        </w:rPr>
        <w:t>C</w:t>
      </w:r>
      <w:r w:rsidR="00513999">
        <w:rPr>
          <w:rFonts w:cs="Arial"/>
          <w:szCs w:val="18"/>
        </w:rPr>
        <w:t>-23</w:t>
      </w:r>
      <w:r w:rsidR="00293C48" w:rsidRPr="00FC0305">
        <w:rPr>
          <w:rFonts w:cs="Arial"/>
          <w:szCs w:val="18"/>
        </w:rPr>
        <w:t xml:space="preserve"> </w:t>
      </w:r>
      <w:r w:rsidRPr="00FC0305">
        <w:rPr>
          <w:rFonts w:cs="Arial"/>
          <w:szCs w:val="18"/>
        </w:rPr>
        <w:t>emission</w:t>
      </w:r>
      <w:r w:rsidR="00293C48" w:rsidRPr="00FC0305">
        <w:rPr>
          <w:rFonts w:cs="Arial"/>
          <w:szCs w:val="18"/>
        </w:rPr>
        <w:t xml:space="preserve"> </w:t>
      </w:r>
      <w:r w:rsidRPr="00FC0305">
        <w:rPr>
          <w:rFonts w:cs="Arial"/>
          <w:szCs w:val="18"/>
        </w:rPr>
        <w:t>abatement</w:t>
      </w:r>
      <w:r w:rsidR="00293C48" w:rsidRPr="00FC0305">
        <w:rPr>
          <w:rFonts w:cs="Arial"/>
          <w:szCs w:val="18"/>
        </w:rPr>
        <w:t xml:space="preserve"> </w:t>
      </w:r>
      <w:r w:rsidRPr="00FC0305">
        <w:rPr>
          <w:rFonts w:cs="Arial"/>
          <w:szCs w:val="18"/>
        </w:rPr>
        <w:t>measures,</w:t>
      </w:r>
      <w:r w:rsidR="00293C48" w:rsidRPr="00FC0305">
        <w:rPr>
          <w:rFonts w:cs="Arial"/>
          <w:szCs w:val="18"/>
        </w:rPr>
        <w:t xml:space="preserve"> </w:t>
      </w:r>
      <w:r w:rsidRPr="00FC0305">
        <w:rPr>
          <w:rFonts w:cs="Arial"/>
          <w:i/>
          <w:szCs w:val="18"/>
        </w:rPr>
        <w:t>Atmos.</w:t>
      </w:r>
      <w:r w:rsidR="00293C48" w:rsidRPr="00FC0305">
        <w:rPr>
          <w:rFonts w:cs="Arial"/>
          <w:i/>
          <w:szCs w:val="18"/>
        </w:rPr>
        <w:t xml:space="preserve"> </w:t>
      </w:r>
      <w:r w:rsidRPr="00FC0305">
        <w:rPr>
          <w:rFonts w:cs="Arial"/>
          <w:i/>
          <w:szCs w:val="18"/>
        </w:rPr>
        <w:t>Chem.</w:t>
      </w:r>
      <w:r w:rsidR="00293C48" w:rsidRPr="00FC0305">
        <w:rPr>
          <w:rFonts w:cs="Arial"/>
          <w:i/>
          <w:szCs w:val="18"/>
        </w:rPr>
        <w:t xml:space="preserve"> </w:t>
      </w:r>
      <w:r w:rsidRPr="00FC0305">
        <w:rPr>
          <w:rFonts w:cs="Arial"/>
          <w:i/>
          <w:szCs w:val="18"/>
        </w:rPr>
        <w:t>Phys.</w:t>
      </w:r>
      <w:r w:rsidRPr="00FC0305">
        <w:rPr>
          <w:rFonts w:cs="Arial"/>
          <w:szCs w:val="18"/>
        </w:rPr>
        <w:t>,</w:t>
      </w:r>
      <w:r w:rsidR="00293C48" w:rsidRPr="00FC0305">
        <w:rPr>
          <w:rFonts w:cs="Arial"/>
          <w:szCs w:val="18"/>
        </w:rPr>
        <w:t xml:space="preserve"> </w:t>
      </w:r>
      <w:r w:rsidRPr="00FC0305">
        <w:rPr>
          <w:rFonts w:cs="Arial"/>
          <w:szCs w:val="18"/>
        </w:rPr>
        <w:t>10,</w:t>
      </w:r>
      <w:r w:rsidR="00293C48" w:rsidRPr="00FC0305">
        <w:rPr>
          <w:rFonts w:cs="Arial"/>
          <w:szCs w:val="18"/>
        </w:rPr>
        <w:t xml:space="preserve"> </w:t>
      </w:r>
      <w:r w:rsidRPr="00FC0305">
        <w:rPr>
          <w:rFonts w:cs="Arial"/>
          <w:szCs w:val="18"/>
        </w:rPr>
        <w:t>7875-7890,</w:t>
      </w:r>
      <w:r w:rsidR="00293C48" w:rsidRPr="00FC0305">
        <w:rPr>
          <w:rFonts w:cs="Arial"/>
          <w:szCs w:val="18"/>
        </w:rPr>
        <w:t xml:space="preserve"> </w:t>
      </w:r>
      <w:r w:rsidR="00DF064E" w:rsidRPr="00DF064E">
        <w:rPr>
          <w:rFonts w:cs="Arial"/>
          <w:szCs w:val="18"/>
        </w:rPr>
        <w:t>doi:10.5194/acp-10-7875-2010</w:t>
      </w:r>
      <w:r w:rsidR="00DF064E">
        <w:rPr>
          <w:rFonts w:cs="Arial"/>
          <w:szCs w:val="18"/>
        </w:rPr>
        <w:t>,</w:t>
      </w:r>
      <w:r w:rsidR="00DF064E" w:rsidRPr="00DF064E">
        <w:rPr>
          <w:rFonts w:cs="Arial"/>
          <w:szCs w:val="18"/>
        </w:rPr>
        <w:t xml:space="preserve"> </w:t>
      </w:r>
      <w:r w:rsidRPr="00FC0305">
        <w:rPr>
          <w:rFonts w:cs="Arial"/>
          <w:szCs w:val="18"/>
        </w:rPr>
        <w:t>2010.</w:t>
      </w:r>
    </w:p>
    <w:p w14:paraId="5F92294A" w14:textId="77777777" w:rsidR="002946DE" w:rsidRPr="00FC0305" w:rsidRDefault="002946DE" w:rsidP="00887FE9">
      <w:pPr>
        <w:pStyle w:val="Reference"/>
        <w:rPr>
          <w:rFonts w:cs="Arial"/>
          <w:szCs w:val="18"/>
        </w:rPr>
      </w:pPr>
      <w:r w:rsidRPr="00FC0305">
        <w:t xml:space="preserve">Montzka, S. </w:t>
      </w:r>
      <w:r w:rsidR="000356E7">
        <w:t>A.</w:t>
      </w:r>
      <w:r w:rsidRPr="00FC0305">
        <w:t xml:space="preserve">, M. </w:t>
      </w:r>
      <w:r w:rsidR="000356E7">
        <w:t xml:space="preserve">R. </w:t>
      </w:r>
      <w:r w:rsidRPr="00FC0305">
        <w:t xml:space="preserve">Nowick, R. </w:t>
      </w:r>
      <w:r w:rsidR="000356E7">
        <w:t xml:space="preserve">C. </w:t>
      </w:r>
      <w:r w:rsidRPr="00FC0305">
        <w:t xml:space="preserve">Myers, </w:t>
      </w:r>
      <w:r w:rsidR="000356E7">
        <w:t xml:space="preserve">J. </w:t>
      </w:r>
      <w:r w:rsidRPr="00FC0305">
        <w:t>W. Elkins, J.</w:t>
      </w:r>
      <w:r w:rsidR="000356E7">
        <w:t xml:space="preserve"> H. </w:t>
      </w:r>
      <w:r w:rsidRPr="00FC0305">
        <w:t xml:space="preserve">Butler, S. </w:t>
      </w:r>
      <w:r w:rsidR="000356E7">
        <w:t xml:space="preserve">O. </w:t>
      </w:r>
      <w:r w:rsidRPr="00FC0305">
        <w:t xml:space="preserve">Cummings, </w:t>
      </w:r>
      <w:r w:rsidR="007A165B">
        <w:t>P. J. Fraser</w:t>
      </w:r>
      <w:r w:rsidRPr="00FC0305">
        <w:rPr>
          <w:b/>
        </w:rPr>
        <w:t xml:space="preserve"> </w:t>
      </w:r>
      <w:r w:rsidR="00AD634B">
        <w:t>and</w:t>
      </w:r>
      <w:r w:rsidRPr="00FC0305">
        <w:t xml:space="preserve"> </w:t>
      </w:r>
      <w:r w:rsidR="007A165B">
        <w:t>L. W. Porter</w:t>
      </w:r>
      <w:r w:rsidRPr="00FC0305">
        <w:t xml:space="preserve">, NOAA-CMDL chlorodifluoromethane (HCFC-22) observations at Cape Grim, in </w:t>
      </w:r>
      <w:r w:rsidRPr="00FC0305">
        <w:rPr>
          <w:i/>
        </w:rPr>
        <w:t xml:space="preserve">Baseline Atmospheric Program Australia </w:t>
      </w:r>
      <w:r w:rsidR="00762B9D" w:rsidRPr="00FC0305">
        <w:t xml:space="preserve">1991, A. </w:t>
      </w:r>
      <w:r w:rsidRPr="00FC0305">
        <w:t xml:space="preserve">Dick </w:t>
      </w:r>
      <w:r w:rsidR="00AD634B">
        <w:t>and</w:t>
      </w:r>
      <w:r w:rsidR="00762B9D" w:rsidRPr="00FC0305">
        <w:t xml:space="preserve"> J. Gras (ed</w:t>
      </w:r>
      <w:r w:rsidRPr="00FC0305">
        <w:t>s</w:t>
      </w:r>
      <w:r w:rsidR="00762B9D" w:rsidRPr="00FC0305">
        <w:t>.</w:t>
      </w:r>
      <w:r w:rsidRPr="00FC0305">
        <w:t>), Melbourne: Department of the Environment, Sport and Territories, Bureau of Meteorology and CSIRO Di</w:t>
      </w:r>
      <w:r w:rsidR="00762B9D" w:rsidRPr="00FC0305">
        <w:t xml:space="preserve">vision of Atmospheric Research, </w:t>
      </w:r>
      <w:r w:rsidRPr="00FC0305">
        <w:t>25-28, 1994</w:t>
      </w:r>
      <w:r w:rsidR="00762B9D" w:rsidRPr="00FC0305">
        <w:t>.</w:t>
      </w:r>
    </w:p>
    <w:p w14:paraId="0546E6F6" w14:textId="77777777" w:rsidR="00887FE9" w:rsidRDefault="001F091B" w:rsidP="00887FE9">
      <w:pPr>
        <w:pStyle w:val="Reference"/>
        <w:rPr>
          <w:rFonts w:cs="Arial"/>
        </w:rPr>
      </w:pPr>
      <w:r w:rsidRPr="00FC0305">
        <w:rPr>
          <w:rFonts w:cs="Arial"/>
          <w:szCs w:val="18"/>
        </w:rPr>
        <w:t>Montzka,</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000356E7">
        <w:rPr>
          <w:rFonts w:cs="Arial"/>
          <w:szCs w:val="18"/>
        </w:rPr>
        <w:t xml:space="preserve">A. </w:t>
      </w:r>
      <w:r w:rsidR="00AD634B">
        <w:rPr>
          <w:rFonts w:cs="Arial"/>
          <w:szCs w:val="18"/>
        </w:rPr>
        <w:t>and</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00BE1A76" w:rsidRPr="00FC0305">
        <w:rPr>
          <w:rFonts w:cs="Arial"/>
          <w:szCs w:val="18"/>
        </w:rPr>
        <w:t>Reimann</w:t>
      </w:r>
      <w:r w:rsidRPr="00FC0305">
        <w:rPr>
          <w:rFonts w:cs="Arial"/>
          <w:szCs w:val="18"/>
        </w:rPr>
        <w:t>,</w:t>
      </w:r>
      <w:r w:rsidR="00293C48" w:rsidRPr="00FC0305">
        <w:rPr>
          <w:rFonts w:cs="Arial"/>
          <w:szCs w:val="18"/>
        </w:rPr>
        <w:t xml:space="preserve"> </w:t>
      </w:r>
      <w:r w:rsidR="00BE1A76" w:rsidRPr="00FC0305">
        <w:rPr>
          <w:rFonts w:cs="Arial"/>
          <w:szCs w:val="18"/>
        </w:rPr>
        <w:t>Coordinating</w:t>
      </w:r>
      <w:r w:rsidR="00293C48" w:rsidRPr="00FC0305">
        <w:rPr>
          <w:rFonts w:cs="Arial"/>
          <w:szCs w:val="18"/>
        </w:rPr>
        <w:t xml:space="preserve"> </w:t>
      </w:r>
      <w:r w:rsidR="00BE1A76" w:rsidRPr="00FC0305">
        <w:rPr>
          <w:rFonts w:cs="Arial"/>
          <w:szCs w:val="18"/>
        </w:rPr>
        <w:t>Lead</w:t>
      </w:r>
      <w:r w:rsidR="00293C48" w:rsidRPr="00FC0305">
        <w:rPr>
          <w:rFonts w:cs="Arial"/>
          <w:szCs w:val="18"/>
        </w:rPr>
        <w:t xml:space="preserve"> </w:t>
      </w:r>
      <w:r w:rsidR="00BE1A76" w:rsidRPr="00FC0305">
        <w:rPr>
          <w:rFonts w:cs="Arial"/>
          <w:szCs w:val="18"/>
        </w:rPr>
        <w:t>Authors,</w:t>
      </w:r>
      <w:r w:rsidR="00293C48" w:rsidRPr="00FC0305">
        <w:rPr>
          <w:rFonts w:cs="Arial"/>
          <w:szCs w:val="18"/>
        </w:rPr>
        <w:t xml:space="preserve"> </w:t>
      </w:r>
      <w:r w:rsidR="00887FE9" w:rsidRPr="00FC0305">
        <w:rPr>
          <w:rFonts w:cs="Arial"/>
        </w:rPr>
        <w:t>Ozone-Depleting</w:t>
      </w:r>
      <w:r w:rsidR="00293C48" w:rsidRPr="00FC0305">
        <w:rPr>
          <w:rFonts w:cs="Arial"/>
        </w:rPr>
        <w:t xml:space="preserve"> </w:t>
      </w:r>
      <w:r w:rsidR="00887FE9" w:rsidRPr="00FC0305">
        <w:rPr>
          <w:rFonts w:cs="Arial"/>
        </w:rPr>
        <w:t>Substances</w:t>
      </w:r>
      <w:r w:rsidR="00293C48" w:rsidRPr="00FC0305">
        <w:rPr>
          <w:rFonts w:cs="Arial"/>
        </w:rPr>
        <w:t xml:space="preserve"> </w:t>
      </w:r>
      <w:r w:rsidR="00887FE9" w:rsidRPr="00FC0305">
        <w:rPr>
          <w:rFonts w:cs="Arial"/>
        </w:rPr>
        <w:t>(ODSs)</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Related</w:t>
      </w:r>
      <w:r w:rsidR="00293C48" w:rsidRPr="00FC0305">
        <w:rPr>
          <w:rFonts w:cs="Arial"/>
        </w:rPr>
        <w:t xml:space="preserve"> </w:t>
      </w:r>
      <w:r w:rsidR="00887FE9" w:rsidRPr="00FC0305">
        <w:rPr>
          <w:rFonts w:cs="Arial"/>
        </w:rPr>
        <w:t>Chemicals,</w:t>
      </w:r>
      <w:r w:rsidR="00293C48" w:rsidRPr="00FC0305">
        <w:rPr>
          <w:rFonts w:cs="Arial"/>
        </w:rPr>
        <w:t xml:space="preserve"> </w:t>
      </w:r>
      <w:r w:rsidR="00887FE9" w:rsidRPr="00FC0305">
        <w:rPr>
          <w:rFonts w:cs="Arial"/>
        </w:rPr>
        <w:t>Chapter</w:t>
      </w:r>
      <w:r w:rsidR="00293C48" w:rsidRPr="00FC0305">
        <w:rPr>
          <w:rFonts w:cs="Arial"/>
        </w:rPr>
        <w:t xml:space="preserve"> </w:t>
      </w:r>
      <w:r w:rsidR="00887FE9" w:rsidRPr="00FC0305">
        <w:rPr>
          <w:rFonts w:cs="Arial"/>
        </w:rPr>
        <w:t>1</w:t>
      </w:r>
      <w:r w:rsidR="00293C48" w:rsidRPr="00FC0305">
        <w:rPr>
          <w:rFonts w:cs="Arial"/>
        </w:rPr>
        <w:t xml:space="preserve"> </w:t>
      </w:r>
      <w:r w:rsidR="00887FE9" w:rsidRPr="00FC0305">
        <w:rPr>
          <w:rFonts w:cs="Arial"/>
        </w:rPr>
        <w:t>in</w:t>
      </w:r>
      <w:r w:rsidR="00293C48" w:rsidRPr="00FC0305">
        <w:rPr>
          <w:rFonts w:cs="Arial"/>
        </w:rPr>
        <w:t xml:space="preserve"> </w:t>
      </w:r>
      <w:r w:rsidR="00887FE9" w:rsidRPr="00FC0305">
        <w:rPr>
          <w:rFonts w:cs="Arial"/>
          <w:i/>
          <w:iCs/>
        </w:rPr>
        <w:t>Scientific</w:t>
      </w:r>
      <w:r w:rsidR="00293C48" w:rsidRPr="00FC0305">
        <w:rPr>
          <w:rFonts w:cs="Arial"/>
          <w:i/>
          <w:iCs/>
        </w:rPr>
        <w:t xml:space="preserve"> </w:t>
      </w:r>
      <w:r w:rsidR="00887FE9" w:rsidRPr="00FC0305">
        <w:rPr>
          <w:rFonts w:cs="Arial"/>
          <w:i/>
          <w:iCs/>
        </w:rPr>
        <w:t>Assessment</w:t>
      </w:r>
      <w:r w:rsidR="00293C48" w:rsidRPr="00FC0305">
        <w:rPr>
          <w:rFonts w:cs="Arial"/>
          <w:i/>
          <w:iCs/>
        </w:rPr>
        <w:t xml:space="preserve"> </w:t>
      </w:r>
      <w:r w:rsidR="00887FE9" w:rsidRPr="00FC0305">
        <w:rPr>
          <w:rFonts w:cs="Arial"/>
          <w:i/>
          <w:iCs/>
        </w:rPr>
        <w:t>of</w:t>
      </w:r>
      <w:r w:rsidR="00293C48" w:rsidRPr="00FC0305">
        <w:rPr>
          <w:rFonts w:cs="Arial"/>
          <w:i/>
          <w:iCs/>
        </w:rPr>
        <w:t xml:space="preserve"> </w:t>
      </w:r>
      <w:r w:rsidR="00887FE9" w:rsidRPr="00FC0305">
        <w:rPr>
          <w:rFonts w:cs="Arial"/>
          <w:i/>
          <w:iCs/>
        </w:rPr>
        <w:t>Ozone</w:t>
      </w:r>
      <w:r w:rsidR="00293C48" w:rsidRPr="00FC0305">
        <w:rPr>
          <w:rFonts w:cs="Arial"/>
          <w:i/>
          <w:iCs/>
        </w:rPr>
        <w:t xml:space="preserve"> </w:t>
      </w:r>
      <w:r w:rsidR="00887FE9" w:rsidRPr="00FC0305">
        <w:rPr>
          <w:rFonts w:cs="Arial"/>
          <w:i/>
          <w:iCs/>
        </w:rPr>
        <w:t>Depletion:</w:t>
      </w:r>
      <w:r w:rsidR="00293C48" w:rsidRPr="00FC0305">
        <w:rPr>
          <w:rFonts w:cs="Arial"/>
          <w:i/>
          <w:iCs/>
        </w:rPr>
        <w:t xml:space="preserve"> </w:t>
      </w:r>
      <w:r w:rsidR="00887FE9" w:rsidRPr="00FC0305">
        <w:rPr>
          <w:rFonts w:cs="Arial"/>
          <w:i/>
          <w:iCs/>
        </w:rPr>
        <w:t>2010</w:t>
      </w:r>
      <w:r w:rsidR="00887FE9" w:rsidRPr="00FC0305">
        <w:rPr>
          <w:rFonts w:cs="Arial"/>
        </w:rPr>
        <w:t>,</w:t>
      </w:r>
      <w:r w:rsidR="00293C48" w:rsidRPr="00FC0305">
        <w:rPr>
          <w:rFonts w:cs="Arial"/>
        </w:rPr>
        <w:t xml:space="preserve"> </w:t>
      </w:r>
      <w:r w:rsidR="00887FE9" w:rsidRPr="00FC0305">
        <w:rPr>
          <w:rFonts w:cs="Arial"/>
        </w:rPr>
        <w:t>WMO</w:t>
      </w:r>
      <w:r w:rsidR="00293C48" w:rsidRPr="00FC0305">
        <w:rPr>
          <w:rFonts w:cs="Arial"/>
        </w:rPr>
        <w:t xml:space="preserve"> </w:t>
      </w:r>
      <w:r w:rsidR="00887FE9" w:rsidRPr="00FC0305">
        <w:rPr>
          <w:rFonts w:cs="Arial"/>
        </w:rPr>
        <w:t>Global</w:t>
      </w:r>
      <w:r w:rsidR="00293C48" w:rsidRPr="00FC0305">
        <w:rPr>
          <w:rFonts w:cs="Arial"/>
        </w:rPr>
        <w:t xml:space="preserve"> </w:t>
      </w:r>
      <w:r w:rsidR="00887FE9" w:rsidRPr="00FC0305">
        <w:rPr>
          <w:rFonts w:cs="Arial"/>
        </w:rPr>
        <w:t>Ozone</w:t>
      </w:r>
      <w:r w:rsidR="00293C48" w:rsidRPr="00FC0305">
        <w:rPr>
          <w:rFonts w:cs="Arial"/>
        </w:rPr>
        <w:t xml:space="preserve"> </w:t>
      </w:r>
      <w:r w:rsidR="00887FE9" w:rsidRPr="00FC0305">
        <w:rPr>
          <w:rFonts w:cs="Arial"/>
        </w:rPr>
        <w:t>Research</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Monitoring</w:t>
      </w:r>
      <w:r w:rsidR="00293C48" w:rsidRPr="00FC0305">
        <w:rPr>
          <w:rFonts w:cs="Arial"/>
        </w:rPr>
        <w:t xml:space="preserve"> </w:t>
      </w:r>
      <w:r w:rsidR="00887FE9" w:rsidRPr="00FC0305">
        <w:rPr>
          <w:rFonts w:cs="Arial"/>
        </w:rPr>
        <w:t>Project</w:t>
      </w:r>
      <w:r w:rsidR="00293C48" w:rsidRPr="00FC0305">
        <w:rPr>
          <w:rFonts w:cs="Arial"/>
        </w:rPr>
        <w:t xml:space="preserve"> </w:t>
      </w:r>
      <w:r w:rsidR="00887FE9" w:rsidRPr="00FC0305">
        <w:rPr>
          <w:rFonts w:cs="Arial"/>
        </w:rPr>
        <w:t>–</w:t>
      </w:r>
      <w:r w:rsidR="00293C48" w:rsidRPr="00FC0305">
        <w:rPr>
          <w:rFonts w:cs="Arial"/>
        </w:rPr>
        <w:t xml:space="preserve"> </w:t>
      </w:r>
      <w:r w:rsidR="00887FE9" w:rsidRPr="00FC0305">
        <w:rPr>
          <w:rFonts w:cs="Arial"/>
        </w:rPr>
        <w:t>Report</w:t>
      </w:r>
      <w:r w:rsidR="00293C48" w:rsidRPr="00FC0305">
        <w:rPr>
          <w:rFonts w:cs="Arial"/>
        </w:rPr>
        <w:t xml:space="preserve"> </w:t>
      </w:r>
      <w:r w:rsidR="00887FE9" w:rsidRPr="00FC0305">
        <w:rPr>
          <w:rFonts w:cs="Arial"/>
        </w:rPr>
        <w:t>No.</w:t>
      </w:r>
      <w:r w:rsidR="00293C48" w:rsidRPr="00FC0305">
        <w:rPr>
          <w:rFonts w:cs="Arial"/>
        </w:rPr>
        <w:t xml:space="preserve"> </w:t>
      </w:r>
      <w:r w:rsidR="00887FE9" w:rsidRPr="00FC0305">
        <w:rPr>
          <w:rFonts w:cs="Arial"/>
        </w:rPr>
        <w:t>52,</w:t>
      </w:r>
      <w:r w:rsidR="00293C48" w:rsidRPr="00FC0305">
        <w:rPr>
          <w:rFonts w:cs="Arial"/>
        </w:rPr>
        <w:t xml:space="preserve"> </w:t>
      </w:r>
      <w:r w:rsidR="00887FE9" w:rsidRPr="00FC0305">
        <w:rPr>
          <w:rFonts w:cs="Arial"/>
        </w:rPr>
        <w:t>1.1-1.108,</w:t>
      </w:r>
      <w:r w:rsidR="00293C48" w:rsidRPr="00FC0305">
        <w:rPr>
          <w:rFonts w:cs="Arial"/>
        </w:rPr>
        <w:t xml:space="preserve"> </w:t>
      </w:r>
      <w:r w:rsidR="00887FE9" w:rsidRPr="00FC0305">
        <w:rPr>
          <w:rFonts w:cs="Arial"/>
        </w:rPr>
        <w:t>2011.</w:t>
      </w:r>
    </w:p>
    <w:p w14:paraId="0C170E23" w14:textId="77777777" w:rsidR="00A82475" w:rsidRPr="006B416A" w:rsidRDefault="00A82475" w:rsidP="00A82475">
      <w:pPr>
        <w:pStyle w:val="Reference"/>
        <w:rPr>
          <w:noProof/>
        </w:rPr>
      </w:pPr>
      <w:r w:rsidRPr="00540516">
        <w:rPr>
          <w:noProof/>
        </w:rPr>
        <w:t>Montzka, S. A., Dutton, G. S., Yu, P., Ray, E., Portmann, R. W., Daniel, J. S.,</w:t>
      </w:r>
      <w:r w:rsidR="00F3014C">
        <w:rPr>
          <w:noProof/>
        </w:rPr>
        <w:t xml:space="preserve"> Kuijpers, L.</w:t>
      </w:r>
      <w:r>
        <w:rPr>
          <w:noProof/>
        </w:rPr>
        <w:t xml:space="preserve">, K., Hall, B.D., Mondeel, D., Siso, </w:t>
      </w:r>
      <w:r w:rsidRPr="006B416A">
        <w:rPr>
          <w:noProof/>
        </w:rPr>
        <w:t>C., Nance, J.D., Rigby, M., Manning, A.J., Hu, L., Moore, F., Miller, B.R. and Elkins, J. W.</w:t>
      </w:r>
      <w:r w:rsidR="000331C3" w:rsidRPr="006B416A">
        <w:rPr>
          <w:noProof/>
        </w:rPr>
        <w:t>,</w:t>
      </w:r>
      <w:r w:rsidRPr="006B416A">
        <w:rPr>
          <w:noProof/>
        </w:rPr>
        <w:t xml:space="preserve"> An unexpected and persistent increase in global emissions of ozone-depleting CFC-11. </w:t>
      </w:r>
      <w:r w:rsidRPr="006B416A">
        <w:rPr>
          <w:i/>
          <w:noProof/>
        </w:rPr>
        <w:t>Nature, 557</w:t>
      </w:r>
      <w:r w:rsidRPr="006B416A">
        <w:rPr>
          <w:noProof/>
        </w:rPr>
        <w:t>(7705), 413-417. doi:10.1038/s41586-018-0106-2</w:t>
      </w:r>
      <w:r w:rsidR="000331C3" w:rsidRPr="006B416A">
        <w:rPr>
          <w:noProof/>
        </w:rPr>
        <w:t>, 2018.</w:t>
      </w:r>
    </w:p>
    <w:p w14:paraId="6B8612FA" w14:textId="77777777" w:rsidR="00E74BB7" w:rsidRPr="00FC0305" w:rsidRDefault="000E72D7" w:rsidP="00E74BB7">
      <w:pPr>
        <w:pStyle w:val="Reference"/>
      </w:pPr>
      <w:r w:rsidRPr="006B416A">
        <w:t xml:space="preserve">Myhre, G. </w:t>
      </w:r>
      <w:r w:rsidR="00AD634B" w:rsidRPr="006B416A">
        <w:t>and</w:t>
      </w:r>
      <w:r w:rsidRPr="006B416A">
        <w:t xml:space="preserve"> D. Schind</w:t>
      </w:r>
      <w:r w:rsidR="00F9484D" w:rsidRPr="006B416A">
        <w:t>ell, Anthropogenic and Natural</w:t>
      </w:r>
      <w:r w:rsidR="00F9484D" w:rsidRPr="00FC0305">
        <w:t xml:space="preserve"> </w:t>
      </w:r>
      <w:r w:rsidRPr="00FC0305">
        <w:t>Radiative Forcing, Chapter 8 i</w:t>
      </w:r>
      <w:r w:rsidR="00F9484D" w:rsidRPr="00FC0305">
        <w:t>n C</w:t>
      </w:r>
      <w:r w:rsidR="00E74BB7" w:rsidRPr="00FC0305">
        <w:t xml:space="preserve">limate Change 2013 – The Physical Science Basis, </w:t>
      </w:r>
      <w:r w:rsidR="00E74BB7" w:rsidRPr="00FC0305">
        <w:rPr>
          <w:rStyle w:val="Subtitle1"/>
        </w:rPr>
        <w:t>Working Group I Contribution to the Fifth Assessment Report of the Intergovernmental Panel on Climate Chang</w:t>
      </w:r>
      <w:r w:rsidR="00F9484D" w:rsidRPr="00FC0305">
        <w:rPr>
          <w:rStyle w:val="Subtitle1"/>
        </w:rPr>
        <w:t xml:space="preserve">e, IPCC (ed.), </w:t>
      </w:r>
      <w:r w:rsidR="00F9484D" w:rsidRPr="00FC0305">
        <w:t xml:space="preserve">Cambridge University Press, Cambridge, UK </w:t>
      </w:r>
      <w:r w:rsidR="00AD634B">
        <w:t>and</w:t>
      </w:r>
      <w:r w:rsidR="00F9484D" w:rsidRPr="00FC0305">
        <w:t xml:space="preserve"> New York, NY, USA</w:t>
      </w:r>
      <w:r w:rsidR="00F9484D" w:rsidRPr="00FC0305">
        <w:rPr>
          <w:rStyle w:val="Subtitle1"/>
        </w:rPr>
        <w:t>, 8.1-8.139, 2014.</w:t>
      </w:r>
    </w:p>
    <w:p w14:paraId="1192FEDA" w14:textId="77777777" w:rsidR="00762A36" w:rsidRPr="00FC0305" w:rsidRDefault="00762A36" w:rsidP="00FC0F36">
      <w:pPr>
        <w:pStyle w:val="Reference"/>
      </w:pPr>
      <w:r w:rsidRPr="00FC0305">
        <w:t>National Transport Commission, Grain Supply Chain Pilot Study, Stage One Final Report, prepared by Strategic Design and Development, Epping, NSW,</w:t>
      </w:r>
      <w:r w:rsidR="000750D4">
        <w:t xml:space="preserve"> </w:t>
      </w:r>
      <w:r w:rsidRPr="00FC0305">
        <w:t>for the National Transport Commission, 62 pp</w:t>
      </w:r>
      <w:r w:rsidR="00DF064E">
        <w:t>.</w:t>
      </w:r>
      <w:r w:rsidRPr="00FC0305">
        <w:t>, 2008.</w:t>
      </w:r>
    </w:p>
    <w:p w14:paraId="4F47B8C0" w14:textId="77777777" w:rsidR="00FC0F36" w:rsidRPr="00FC0305" w:rsidRDefault="00FC0F36" w:rsidP="00FC0F36">
      <w:pPr>
        <w:pStyle w:val="Reference"/>
        <w:rPr>
          <w:rFonts w:cs="Arial"/>
          <w:szCs w:val="18"/>
          <w:shd w:val="clear" w:color="auto" w:fill="FFFFFF"/>
        </w:rPr>
      </w:pPr>
      <w:r w:rsidRPr="00FC0305">
        <w:t>Newland,</w:t>
      </w:r>
      <w:r w:rsidR="00293C48" w:rsidRPr="00FC0305">
        <w:t xml:space="preserve"> </w:t>
      </w:r>
      <w:r w:rsidRPr="00FC0305">
        <w:t>M.</w:t>
      </w:r>
      <w:r w:rsidR="000356E7">
        <w:t xml:space="preserve"> J.</w:t>
      </w:r>
      <w:r w:rsidRPr="00FC0305">
        <w:t>,</w:t>
      </w:r>
      <w:r w:rsidR="00293C48" w:rsidRPr="00FC0305">
        <w:t xml:space="preserve"> </w:t>
      </w:r>
      <w:r w:rsidRPr="00FC0305">
        <w:t>C.</w:t>
      </w:r>
      <w:r w:rsidR="00293C48" w:rsidRPr="00FC0305">
        <w:t xml:space="preserve"> </w:t>
      </w:r>
      <w:r w:rsidR="000356E7">
        <w:t xml:space="preserve">E. </w:t>
      </w:r>
      <w:r w:rsidRPr="00FC0305">
        <w:t>Reeves,</w:t>
      </w:r>
      <w:r w:rsidR="00293C48" w:rsidRPr="00FC0305">
        <w:t xml:space="preserve"> </w:t>
      </w:r>
      <w:r w:rsidRPr="00FC0305">
        <w:t>D.</w:t>
      </w:r>
      <w:r w:rsidR="00293C48" w:rsidRPr="00FC0305">
        <w:t xml:space="preserve"> </w:t>
      </w:r>
      <w:r w:rsidR="000356E7">
        <w:t xml:space="preserve">E. </w:t>
      </w:r>
      <w:r w:rsidRPr="00FC0305">
        <w:t>Oram,</w:t>
      </w:r>
      <w:r w:rsidR="00293C48" w:rsidRPr="00FC0305">
        <w:t xml:space="preserve"> </w:t>
      </w:r>
      <w:r w:rsidRPr="00FC0305">
        <w:t>J.</w:t>
      </w:r>
      <w:r w:rsidR="000356E7">
        <w:t xml:space="preserve"> C.</w:t>
      </w:r>
      <w:r w:rsidR="00293C48" w:rsidRPr="00FC0305">
        <w:t xml:space="preserve"> </w:t>
      </w:r>
      <w:r w:rsidRPr="00FC0305">
        <w:t>Laube,</w:t>
      </w:r>
      <w:r w:rsidR="00293C48" w:rsidRPr="00FC0305">
        <w:t xml:space="preserve"> </w:t>
      </w:r>
      <w:r w:rsidRPr="00FC0305">
        <w:t>W.</w:t>
      </w:r>
      <w:r w:rsidR="00293C48" w:rsidRPr="00FC0305">
        <w:t xml:space="preserve"> </w:t>
      </w:r>
      <w:r w:rsidR="000356E7">
        <w:t xml:space="preserve">T. </w:t>
      </w:r>
      <w:r w:rsidRPr="00FC0305">
        <w:t>Sturges,</w:t>
      </w:r>
      <w:r w:rsidR="00293C48" w:rsidRPr="00FC0305">
        <w:t xml:space="preserve"> </w:t>
      </w:r>
      <w:r w:rsidRPr="00FC0305">
        <w:t>C.</w:t>
      </w:r>
      <w:r w:rsidR="00243604" w:rsidRPr="00FC0305">
        <w:t xml:space="preserve"> </w:t>
      </w:r>
      <w:r w:rsidRPr="00FC0305">
        <w:t>Hogan,</w:t>
      </w:r>
      <w:r w:rsidR="00293C48" w:rsidRPr="00FC0305">
        <w:t xml:space="preserve"> </w:t>
      </w:r>
      <w:r w:rsidRPr="00FC0305">
        <w:t>P.</w:t>
      </w:r>
      <w:r w:rsidR="00243604" w:rsidRPr="00FC0305">
        <w:t xml:space="preserve"> </w:t>
      </w:r>
      <w:r w:rsidRPr="00FC0305">
        <w:t>Begley</w:t>
      </w:r>
      <w:r w:rsidR="00293C48" w:rsidRPr="00FC0305">
        <w:t xml:space="preserve"> </w:t>
      </w:r>
      <w:r w:rsidR="00AD634B">
        <w:t>and</w:t>
      </w:r>
      <w:r w:rsidR="00293C48" w:rsidRPr="00FC0305">
        <w:t xml:space="preserve"> </w:t>
      </w:r>
      <w:r w:rsidR="007A165B">
        <w:t>P. J. Fraser</w:t>
      </w:r>
      <w:r w:rsidRPr="00FC0305">
        <w:t>,</w:t>
      </w:r>
      <w:r w:rsidR="00293C48" w:rsidRPr="00FC0305">
        <w:t xml:space="preserve"> </w:t>
      </w:r>
      <w:r w:rsidR="005165C6" w:rsidRPr="00FC0305">
        <w:rPr>
          <w:rFonts w:cs="Arial"/>
          <w:szCs w:val="18"/>
        </w:rPr>
        <w:t>Southern</w:t>
      </w:r>
      <w:r w:rsidR="00293C48" w:rsidRPr="00FC0305">
        <w:rPr>
          <w:rFonts w:cs="Arial"/>
          <w:szCs w:val="18"/>
        </w:rPr>
        <w:t xml:space="preserve"> </w:t>
      </w:r>
      <w:r w:rsidR="005165C6" w:rsidRPr="00FC0305">
        <w:rPr>
          <w:rFonts w:cs="Arial"/>
          <w:szCs w:val="18"/>
        </w:rPr>
        <w:t>hemispheric</w:t>
      </w:r>
      <w:r w:rsidR="00293C48" w:rsidRPr="00FC0305">
        <w:rPr>
          <w:rFonts w:cs="Arial"/>
          <w:szCs w:val="18"/>
        </w:rPr>
        <w:t xml:space="preserve"> </w:t>
      </w:r>
      <w:r w:rsidR="005165C6" w:rsidRPr="00FC0305">
        <w:rPr>
          <w:rFonts w:cs="Arial"/>
          <w:szCs w:val="18"/>
        </w:rPr>
        <w:t>halon</w:t>
      </w:r>
      <w:r w:rsidR="00293C48" w:rsidRPr="00FC0305">
        <w:rPr>
          <w:rFonts w:cs="Arial"/>
          <w:szCs w:val="18"/>
        </w:rPr>
        <w:t xml:space="preserve"> </w:t>
      </w:r>
      <w:r w:rsidR="005165C6" w:rsidRPr="00FC0305">
        <w:rPr>
          <w:rFonts w:cs="Arial"/>
          <w:szCs w:val="18"/>
        </w:rPr>
        <w:t>trends</w:t>
      </w:r>
      <w:r w:rsidR="00293C48" w:rsidRPr="00FC0305">
        <w:rPr>
          <w:rFonts w:cs="Arial"/>
          <w:szCs w:val="18"/>
        </w:rPr>
        <w:t xml:space="preserve"> </w:t>
      </w:r>
      <w:r w:rsidR="005165C6" w:rsidRPr="00FC0305">
        <w:rPr>
          <w:rFonts w:cs="Arial"/>
          <w:szCs w:val="18"/>
        </w:rPr>
        <w:t>and</w:t>
      </w:r>
      <w:r w:rsidR="00293C48" w:rsidRPr="00FC0305">
        <w:rPr>
          <w:rFonts w:cs="Arial"/>
          <w:szCs w:val="18"/>
        </w:rPr>
        <w:t xml:space="preserve"> </w:t>
      </w:r>
      <w:r w:rsidR="005165C6" w:rsidRPr="00FC0305">
        <w:rPr>
          <w:rFonts w:cs="Arial"/>
          <w:szCs w:val="18"/>
        </w:rPr>
        <w:t>global</w:t>
      </w:r>
      <w:r w:rsidR="00293C48" w:rsidRPr="00FC0305">
        <w:rPr>
          <w:rFonts w:cs="Arial"/>
          <w:szCs w:val="18"/>
        </w:rPr>
        <w:t xml:space="preserve"> </w:t>
      </w:r>
      <w:r w:rsidR="005165C6" w:rsidRPr="00FC0305">
        <w:rPr>
          <w:rFonts w:cs="Arial"/>
          <w:szCs w:val="18"/>
        </w:rPr>
        <w:t>halon</w:t>
      </w:r>
      <w:r w:rsidR="00293C48" w:rsidRPr="00FC0305">
        <w:rPr>
          <w:rFonts w:cs="Arial"/>
          <w:szCs w:val="18"/>
        </w:rPr>
        <w:t xml:space="preserve"> </w:t>
      </w:r>
      <w:r w:rsidR="005165C6" w:rsidRPr="00FC0305">
        <w:rPr>
          <w:rFonts w:cs="Arial"/>
          <w:szCs w:val="18"/>
        </w:rPr>
        <w:t>emissions,</w:t>
      </w:r>
      <w:r w:rsidR="00293C48" w:rsidRPr="00FC0305">
        <w:rPr>
          <w:rFonts w:cs="Arial"/>
          <w:szCs w:val="18"/>
        </w:rPr>
        <w:t xml:space="preserve"> </w:t>
      </w:r>
      <w:r w:rsidR="005165C6" w:rsidRPr="00FC0305">
        <w:rPr>
          <w:rFonts w:cs="Arial"/>
          <w:szCs w:val="18"/>
        </w:rPr>
        <w:t>1978-2011</w:t>
      </w:r>
      <w:r w:rsidRPr="00FC0305">
        <w:t>,</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00293C48" w:rsidRPr="00FC0305">
        <w:rPr>
          <w:i/>
        </w:rPr>
        <w:t xml:space="preserve"> </w:t>
      </w:r>
      <w:r w:rsidR="005165C6" w:rsidRPr="00FC0305">
        <w:rPr>
          <w:rFonts w:cs="Arial"/>
          <w:szCs w:val="18"/>
          <w:shd w:val="clear" w:color="auto" w:fill="FFFFFF"/>
        </w:rPr>
        <w:t>13,</w:t>
      </w:r>
      <w:r w:rsidR="00293C48" w:rsidRPr="00FC0305">
        <w:rPr>
          <w:rFonts w:cs="Arial"/>
          <w:szCs w:val="18"/>
          <w:shd w:val="clear" w:color="auto" w:fill="FFFFFF"/>
        </w:rPr>
        <w:t xml:space="preserve"> </w:t>
      </w:r>
      <w:r w:rsidR="005165C6" w:rsidRPr="00FC0305">
        <w:rPr>
          <w:rFonts w:cs="Arial"/>
          <w:szCs w:val="18"/>
          <w:shd w:val="clear" w:color="auto" w:fill="FFFFFF"/>
        </w:rPr>
        <w:t>5551-5565,</w:t>
      </w:r>
      <w:r w:rsidR="00293C48" w:rsidRPr="00FC0305">
        <w:rPr>
          <w:rFonts w:cs="Arial"/>
          <w:szCs w:val="18"/>
          <w:shd w:val="clear" w:color="auto" w:fill="FFFFFF"/>
        </w:rPr>
        <w:t xml:space="preserve"> </w:t>
      </w:r>
      <w:r w:rsidR="00DF064E" w:rsidRPr="00DF064E">
        <w:rPr>
          <w:rFonts w:cs="Arial"/>
          <w:szCs w:val="18"/>
          <w:shd w:val="clear" w:color="auto" w:fill="FFFFFF"/>
        </w:rPr>
        <w:t>doi:10.5194/acp-13-5551-2013</w:t>
      </w:r>
      <w:r w:rsidR="00DF7B70">
        <w:rPr>
          <w:rFonts w:cs="Arial"/>
          <w:szCs w:val="18"/>
          <w:shd w:val="clear" w:color="auto" w:fill="FFFFFF"/>
        </w:rPr>
        <w:t xml:space="preserve">, </w:t>
      </w:r>
      <w:r w:rsidR="005165C6" w:rsidRPr="00FC0305">
        <w:rPr>
          <w:rFonts w:cs="Arial"/>
          <w:szCs w:val="18"/>
          <w:shd w:val="clear" w:color="auto" w:fill="FFFFFF"/>
        </w:rPr>
        <w:t>2013.</w:t>
      </w:r>
    </w:p>
    <w:p w14:paraId="0D878980" w14:textId="77777777" w:rsidR="007B6CAE" w:rsidRPr="00FC0305" w:rsidRDefault="00806C5E" w:rsidP="00887FE9">
      <w:pPr>
        <w:pStyle w:val="Reference"/>
      </w:pPr>
      <w:hyperlink r:id="rId51" w:history="1">
        <w:r w:rsidR="00216D8F" w:rsidRPr="00FC0305">
          <w:t>O'Doherty,</w:t>
        </w:r>
        <w:r w:rsidR="00293C48" w:rsidRPr="00FC0305">
          <w:t xml:space="preserve"> </w:t>
        </w:r>
        <w:r w:rsidR="00216D8F" w:rsidRPr="00FC0305">
          <w:t>S.,</w:t>
        </w:r>
        <w:r w:rsidR="00293C48" w:rsidRPr="00FC0305">
          <w:t xml:space="preserve"> </w:t>
        </w:r>
        <w:r w:rsidR="007A165B">
          <w:t>P. G. Simmonds</w:t>
        </w:r>
        <w:r w:rsidR="00216D8F" w:rsidRPr="00FC0305">
          <w:t>,</w:t>
        </w:r>
        <w:r w:rsidR="00293C48" w:rsidRPr="00FC0305">
          <w:t xml:space="preserve"> </w:t>
        </w:r>
        <w:r w:rsidR="007A165B">
          <w:t>D. M. Cunnold</w:t>
        </w:r>
        <w:r w:rsidR="00216D8F" w:rsidRPr="00FC0305">
          <w:t>,</w:t>
        </w:r>
        <w:r w:rsidR="00293C48" w:rsidRPr="00FC0305">
          <w:t xml:space="preserve"> </w:t>
        </w:r>
        <w:r w:rsidR="007A165B">
          <w:t>R. H. J. Wang</w:t>
        </w:r>
        <w:r w:rsidR="00216D8F" w:rsidRPr="00FC0305">
          <w:t>,</w:t>
        </w:r>
        <w:r w:rsidR="00293C48" w:rsidRPr="00FC0305">
          <w:t xml:space="preserve"> </w:t>
        </w:r>
        <w:r w:rsidR="00216D8F" w:rsidRPr="00FC0305">
          <w:t>G.</w:t>
        </w:r>
        <w:r w:rsidR="00293C48" w:rsidRPr="00FC0305">
          <w:t xml:space="preserve"> </w:t>
        </w:r>
        <w:r w:rsidR="00DE7965">
          <w:t xml:space="preserve">A. </w:t>
        </w:r>
        <w:r w:rsidR="00216D8F" w:rsidRPr="00FC0305">
          <w:t>Sturrock,</w:t>
        </w:r>
        <w:r w:rsidR="00293C48" w:rsidRPr="00FC0305">
          <w:t xml:space="preserve"> </w:t>
        </w:r>
        <w:r w:rsidR="007A165B">
          <w:t>P. J. Fraser</w:t>
        </w:r>
        <w:r w:rsidR="00216D8F" w:rsidRPr="00FC0305">
          <w:t>,</w:t>
        </w:r>
        <w:r w:rsidR="00293C48" w:rsidRPr="00FC0305">
          <w:t xml:space="preserve"> </w:t>
        </w:r>
        <w:r w:rsidR="00216D8F" w:rsidRPr="00FC0305">
          <w:t>D.</w:t>
        </w:r>
        <w:r w:rsidR="00293C48" w:rsidRPr="00FC0305">
          <w:t xml:space="preserve"> </w:t>
        </w:r>
        <w:r w:rsidR="00216D8F" w:rsidRPr="00FC0305">
          <w:t>Ryall,</w:t>
        </w:r>
        <w:r w:rsidR="00293C48" w:rsidRPr="00FC0305">
          <w:t xml:space="preserve"> </w:t>
        </w:r>
        <w:r w:rsidR="00216D8F" w:rsidRPr="00FC0305">
          <w:t>R.</w:t>
        </w:r>
        <w:r w:rsidR="00293C48" w:rsidRPr="00FC0305">
          <w:t xml:space="preserve"> </w:t>
        </w:r>
        <w:r w:rsidR="00216D8F" w:rsidRPr="00FC0305">
          <w:t>Derwent,</w:t>
        </w:r>
        <w:r w:rsidR="00293C48" w:rsidRPr="00FC0305">
          <w:t xml:space="preserve"> </w:t>
        </w:r>
        <w:r w:rsidR="007A165B">
          <w:t>R. F. Weiss</w:t>
        </w:r>
        <w:r w:rsidR="00216D8F" w:rsidRPr="00FC0305">
          <w:t>,</w:t>
        </w:r>
        <w:r w:rsidR="00293C48" w:rsidRPr="00FC0305">
          <w:t xml:space="preserve"> </w:t>
        </w:r>
        <w:r w:rsidR="007A165B">
          <w:t>P. K. Salameh</w:t>
        </w:r>
        <w:r w:rsidR="00216D8F" w:rsidRPr="00FC0305">
          <w:t>,</w:t>
        </w:r>
        <w:r w:rsidR="00293C48" w:rsidRPr="00FC0305">
          <w:t xml:space="preserve"> </w:t>
        </w:r>
        <w:r w:rsidR="00216D8F" w:rsidRPr="00FC0305">
          <w:t>B.</w:t>
        </w:r>
        <w:r w:rsidR="00293C48" w:rsidRPr="00FC0305">
          <w:t xml:space="preserve"> </w:t>
        </w:r>
        <w:r w:rsidR="00216D8F" w:rsidRPr="00FC0305">
          <w:t>R.</w:t>
        </w:r>
        <w:r w:rsidR="00293C48" w:rsidRPr="00FC0305">
          <w:t xml:space="preserve"> </w:t>
        </w:r>
        <w:r w:rsidR="00216D8F" w:rsidRPr="00FC0305">
          <w:t>Miller</w:t>
        </w:r>
        <w:r w:rsidR="00293C48" w:rsidRPr="00FC0305">
          <w:t xml:space="preserve"> </w:t>
        </w:r>
        <w:r w:rsidR="00AD634B">
          <w:t>and</w:t>
        </w:r>
        <w:r w:rsidR="00293C48" w:rsidRPr="00FC0305">
          <w:t xml:space="preserve"> </w:t>
        </w:r>
        <w:r w:rsidR="007A165B">
          <w:t>R. G. Prinn</w:t>
        </w:r>
        <w:r w:rsidR="00216D8F" w:rsidRPr="00FC0305">
          <w:t>,</w:t>
        </w:r>
        <w:r w:rsidR="00293C48" w:rsidRPr="00FC0305">
          <w:t xml:space="preserve"> </w:t>
        </w:r>
        <w:r w:rsidR="00216D8F" w:rsidRPr="00FC0305">
          <w:rPr>
            <w:i/>
          </w:rPr>
          <w:t>In</w:t>
        </w:r>
        <w:r w:rsidR="00293C48" w:rsidRPr="00FC0305">
          <w:rPr>
            <w:i/>
          </w:rPr>
          <w:t xml:space="preserve"> </w:t>
        </w:r>
        <w:r w:rsidR="00216D8F" w:rsidRPr="00FC0305">
          <w:rPr>
            <w:i/>
          </w:rPr>
          <w:t>situ</w:t>
        </w:r>
        <w:r w:rsidR="00293C48" w:rsidRPr="00FC0305">
          <w:t xml:space="preserve"> </w:t>
        </w:r>
        <w:r w:rsidR="00216D8F" w:rsidRPr="00FC0305">
          <w:t>chloroform</w:t>
        </w:r>
        <w:r w:rsidR="00293C48" w:rsidRPr="00FC0305">
          <w:t xml:space="preserve"> </w:t>
        </w:r>
        <w:r w:rsidR="00216D8F" w:rsidRPr="00FC0305">
          <w:t>measurements</w:t>
        </w:r>
        <w:r w:rsidR="00293C48" w:rsidRPr="00FC0305">
          <w:t xml:space="preserve"> </w:t>
        </w:r>
        <w:r w:rsidR="00216D8F" w:rsidRPr="00FC0305">
          <w:t>at</w:t>
        </w:r>
        <w:r w:rsidR="00293C48" w:rsidRPr="00FC0305">
          <w:t xml:space="preserve"> </w:t>
        </w:r>
        <w:r w:rsidR="00216D8F" w:rsidRPr="00FC0305">
          <w:t>Advanced</w:t>
        </w:r>
        <w:r w:rsidR="00293C48" w:rsidRPr="00FC0305">
          <w:t xml:space="preserve"> </w:t>
        </w:r>
        <w:r w:rsidR="00216D8F" w:rsidRPr="00FC0305">
          <w:t>Global</w:t>
        </w:r>
        <w:r w:rsidR="00293C48" w:rsidRPr="00FC0305">
          <w:t xml:space="preserve"> </w:t>
        </w:r>
        <w:r w:rsidR="00216D8F" w:rsidRPr="00FC0305">
          <w:t>Atmospheric</w:t>
        </w:r>
        <w:r w:rsidR="00293C48" w:rsidRPr="00FC0305">
          <w:t xml:space="preserve"> </w:t>
        </w:r>
        <w:r w:rsidR="00216D8F" w:rsidRPr="00FC0305">
          <w:t>Gases</w:t>
        </w:r>
        <w:r w:rsidR="00293C48" w:rsidRPr="00FC0305">
          <w:t xml:space="preserve"> </w:t>
        </w:r>
        <w:r w:rsidR="00216D8F" w:rsidRPr="00FC0305">
          <w:t>Experiment</w:t>
        </w:r>
        <w:r w:rsidR="00293C48" w:rsidRPr="00FC0305">
          <w:t xml:space="preserve"> </w:t>
        </w:r>
        <w:r w:rsidR="00216D8F" w:rsidRPr="00FC0305">
          <w:t>atmospheric</w:t>
        </w:r>
        <w:r w:rsidR="00293C48" w:rsidRPr="00FC0305">
          <w:t xml:space="preserve"> </w:t>
        </w:r>
        <w:r w:rsidR="00216D8F" w:rsidRPr="00FC0305">
          <w:t>research</w:t>
        </w:r>
        <w:r w:rsidR="00293C48" w:rsidRPr="00FC0305">
          <w:t xml:space="preserve"> </w:t>
        </w:r>
        <w:r w:rsidR="00216D8F" w:rsidRPr="00FC0305">
          <w:t>stations</w:t>
        </w:r>
        <w:r w:rsidR="00293C48" w:rsidRPr="00FC0305">
          <w:t xml:space="preserve"> </w:t>
        </w:r>
        <w:r w:rsidR="00216D8F" w:rsidRPr="00FC0305">
          <w:t>from</w:t>
        </w:r>
        <w:r w:rsidR="00293C48" w:rsidRPr="00FC0305">
          <w:t xml:space="preserve"> </w:t>
        </w:r>
        <w:r w:rsidR="00216D8F" w:rsidRPr="00FC0305">
          <w:t>1994</w:t>
        </w:r>
        <w:r w:rsidR="00293C48" w:rsidRPr="00FC0305">
          <w:t xml:space="preserve"> </w:t>
        </w:r>
        <w:r w:rsidR="00216D8F" w:rsidRPr="00FC0305">
          <w:t>to</w:t>
        </w:r>
        <w:r w:rsidR="00293C48" w:rsidRPr="00FC0305">
          <w:t xml:space="preserve"> </w:t>
        </w:r>
        <w:r w:rsidR="00216D8F" w:rsidRPr="00FC0305">
          <w:t>1998,</w:t>
        </w:r>
        <w:r w:rsidR="00293C48" w:rsidRPr="00FC0305">
          <w:rPr>
            <w:i/>
          </w:rPr>
          <w:t xml:space="preserve"> </w:t>
        </w:r>
        <w:r w:rsidR="00216D8F" w:rsidRPr="00FC0305">
          <w:rPr>
            <w:i/>
          </w:rPr>
          <w:t>J.</w:t>
        </w:r>
        <w:r w:rsidR="00293C48" w:rsidRPr="00FC0305">
          <w:rPr>
            <w:i/>
          </w:rPr>
          <w:t xml:space="preserve"> </w:t>
        </w:r>
        <w:r w:rsidR="00216D8F" w:rsidRPr="00FC0305">
          <w:rPr>
            <w:i/>
          </w:rPr>
          <w:t>Geophys.</w:t>
        </w:r>
        <w:r w:rsidR="00293C48" w:rsidRPr="00FC0305">
          <w:rPr>
            <w:i/>
          </w:rPr>
          <w:t xml:space="preserve"> </w:t>
        </w:r>
        <w:r w:rsidR="00216D8F" w:rsidRPr="00FC0305">
          <w:rPr>
            <w:i/>
          </w:rPr>
          <w:t>Res.</w:t>
        </w:r>
        <w:r w:rsidR="00216D8F" w:rsidRPr="00FC0305">
          <w:t>,</w:t>
        </w:r>
        <w:r w:rsidR="00293C48" w:rsidRPr="00FC0305">
          <w:t xml:space="preserve"> </w:t>
        </w:r>
        <w:r w:rsidR="00DF7B70">
          <w:t>106(D17),</w:t>
        </w:r>
        <w:r w:rsidR="00293C48" w:rsidRPr="00FC0305">
          <w:t xml:space="preserve"> </w:t>
        </w:r>
        <w:r w:rsidR="00216D8F" w:rsidRPr="00FC0305">
          <w:t>20429-20444,</w:t>
        </w:r>
        <w:r w:rsidR="00293C48" w:rsidRPr="00FC0305">
          <w:t xml:space="preserve"> </w:t>
        </w:r>
        <w:r w:rsidR="00DF7B70">
          <w:t>doi:</w:t>
        </w:r>
        <w:r w:rsidR="00DF7B70" w:rsidRPr="00DF7B70">
          <w:t>10.1029/2000JD900792</w:t>
        </w:r>
        <w:r w:rsidR="00DF7B70">
          <w:t xml:space="preserve">, </w:t>
        </w:r>
        <w:r w:rsidR="00216D8F" w:rsidRPr="00FC0305">
          <w:t>2001.</w:t>
        </w:r>
      </w:hyperlink>
    </w:p>
    <w:p w14:paraId="23B2AE9F" w14:textId="77777777" w:rsidR="00887FE9" w:rsidRPr="00FC0305" w:rsidRDefault="00887FE9" w:rsidP="00887FE9">
      <w:pPr>
        <w:pStyle w:val="Reference"/>
      </w:pPr>
      <w:r w:rsidRPr="00FC0305">
        <w:t>O'Doherty,</w:t>
      </w:r>
      <w:r w:rsidR="00293C48" w:rsidRPr="00FC0305">
        <w:t xml:space="preserve"> </w:t>
      </w:r>
      <w:r w:rsidRPr="00FC0305">
        <w:t>S.,</w:t>
      </w:r>
      <w:r w:rsidR="00293C48" w:rsidRPr="00FC0305">
        <w:t xml:space="preserve"> </w:t>
      </w:r>
      <w:r w:rsidR="007A165B">
        <w:t>D. M. Cunnold</w:t>
      </w:r>
      <w:r w:rsidRPr="00FC0305">
        <w:t>,</w:t>
      </w:r>
      <w:r w:rsidR="00293C48" w:rsidRPr="00FC0305">
        <w:t xml:space="preserve"> </w:t>
      </w:r>
      <w:r w:rsidRPr="00FC0305">
        <w:t>A.</w:t>
      </w:r>
      <w:r w:rsidR="00293C48" w:rsidRPr="00FC0305">
        <w:t xml:space="preserve"> </w:t>
      </w:r>
      <w:r w:rsidRPr="00FC0305">
        <w:t>Manning,</w:t>
      </w:r>
      <w:r w:rsidR="00293C48" w:rsidRPr="00FC0305">
        <w:t xml:space="preserve"> </w:t>
      </w:r>
      <w:r w:rsidR="007A165B">
        <w:t>B. R. Miller</w:t>
      </w:r>
      <w:r w:rsidRPr="00FC0305">
        <w:t>,</w:t>
      </w:r>
      <w:r w:rsidR="00293C48" w:rsidRPr="00FC0305">
        <w:t xml:space="preserve"> </w:t>
      </w:r>
      <w:r w:rsidR="007A165B">
        <w:t>R. H. J. Wang</w:t>
      </w:r>
      <w:r w:rsidRPr="00FC0305">
        <w:t>,</w:t>
      </w:r>
      <w:r w:rsidR="00293C48" w:rsidRPr="00FC0305">
        <w:t xml:space="preserve"> </w:t>
      </w:r>
      <w:r w:rsidR="007A165B">
        <w:t>P. B. Krummel</w:t>
      </w:r>
      <w:r w:rsidRPr="00FC0305">
        <w:t>,</w:t>
      </w:r>
      <w:r w:rsidR="00293C48" w:rsidRPr="00FC0305">
        <w:t xml:space="preserve"> </w:t>
      </w:r>
      <w:r w:rsidR="007A165B">
        <w:t>P. J. Fraser</w:t>
      </w:r>
      <w:r w:rsidRPr="00FC0305">
        <w:t>,</w:t>
      </w:r>
      <w:r w:rsidR="00293C48" w:rsidRPr="00FC0305">
        <w:t xml:space="preserve"> </w:t>
      </w:r>
      <w:r w:rsidR="007A165B">
        <w:t>P. G. Simmonds</w:t>
      </w:r>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007A165B">
        <w:t>R. F. Weiss</w:t>
      </w:r>
      <w:r w:rsidRPr="00FC0305">
        <w:t>,</w:t>
      </w:r>
      <w:r w:rsidR="00293C48" w:rsidRPr="00FC0305">
        <w:t xml:space="preserve"> </w:t>
      </w:r>
      <w:r w:rsidR="007A165B">
        <w:t>P. K. Salameh</w:t>
      </w:r>
      <w:r w:rsidRPr="00FC0305">
        <w:t>,</w:t>
      </w:r>
      <w:r w:rsidR="00293C48" w:rsidRPr="00FC0305">
        <w:t xml:space="preserve"> </w:t>
      </w:r>
      <w:r w:rsidR="007A165B">
        <w:t>L. W. Porter</w:t>
      </w:r>
      <w:r w:rsidRPr="00FC0305">
        <w:t>,</w:t>
      </w:r>
      <w:r w:rsidR="00293C48" w:rsidRPr="00FC0305">
        <w:t xml:space="preserve"> </w:t>
      </w:r>
      <w:r w:rsidR="007A165B">
        <w:t>R. G. Prinn</w:t>
      </w:r>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Pr="00FC0305">
        <w:t>G.</w:t>
      </w:r>
      <w:r w:rsidR="00293C48" w:rsidRPr="00FC0305">
        <w:t xml:space="preserve"> </w:t>
      </w:r>
      <w:r w:rsidRPr="00FC0305">
        <w:t>Sturrock,</w:t>
      </w:r>
      <w:r w:rsidR="00293C48" w:rsidRPr="00FC0305">
        <w:t xml:space="preserve"> </w:t>
      </w:r>
      <w:r w:rsidRPr="00FC0305">
        <w:t>D.</w:t>
      </w:r>
      <w:r w:rsidR="00293C48" w:rsidRPr="00FC0305">
        <w:t xml:space="preserve"> </w:t>
      </w:r>
      <w:r w:rsidRPr="00FC0305">
        <w:t>Ryall,</w:t>
      </w:r>
      <w:r w:rsidR="00293C48" w:rsidRPr="00FC0305">
        <w:t xml:space="preserve"> </w:t>
      </w:r>
      <w:r w:rsidRPr="00FC0305">
        <w:t>R.</w:t>
      </w:r>
      <w:r w:rsidR="00293C48" w:rsidRPr="00FC0305">
        <w:t xml:space="preserve"> </w:t>
      </w:r>
      <w:r w:rsidRPr="00FC0305">
        <w:t>Derwent</w:t>
      </w:r>
      <w:r w:rsidR="00293C48" w:rsidRPr="00FC0305">
        <w:t xml:space="preserve"> </w:t>
      </w:r>
      <w:r w:rsidR="00AD634B">
        <w:t>and</w:t>
      </w:r>
      <w:r w:rsidR="00293C48" w:rsidRPr="00FC0305">
        <w:t xml:space="preserve"> </w:t>
      </w:r>
      <w:r w:rsidR="007A165B">
        <w:t>S. A. Montzka</w:t>
      </w:r>
      <w:r w:rsidRPr="00FC0305">
        <w:t>,</w:t>
      </w:r>
      <w:r w:rsidR="00293C48" w:rsidRPr="00FC0305">
        <w:t xml:space="preserve"> </w:t>
      </w:r>
      <w:r w:rsidRPr="00FC0305">
        <w:t>Rapid</w:t>
      </w:r>
      <w:r w:rsidR="00293C48" w:rsidRPr="00FC0305">
        <w:t xml:space="preserve"> </w:t>
      </w:r>
      <w:r w:rsidRPr="00FC0305">
        <w:t>growth</w:t>
      </w:r>
      <w:r w:rsidR="00293C48" w:rsidRPr="00FC0305">
        <w:t xml:space="preserve"> </w:t>
      </w:r>
      <w:r w:rsidRPr="00FC0305">
        <w:t>of</w:t>
      </w:r>
      <w:r w:rsidR="00293C48" w:rsidRPr="00FC0305">
        <w:t xml:space="preserve"> </w:t>
      </w:r>
      <w:r w:rsidRPr="00FC0305">
        <w:t>hydrofluorocarbon</w:t>
      </w:r>
      <w:r w:rsidR="001352A6" w:rsidRPr="00FC0305">
        <w:t xml:space="preserve"> </w:t>
      </w:r>
      <w:r w:rsidRPr="00FC0305">
        <w:t>134a</w:t>
      </w:r>
      <w:r w:rsidR="00293C48" w:rsidRPr="00FC0305">
        <w:t xml:space="preserve"> </w:t>
      </w:r>
      <w:r w:rsidRPr="00FC0305">
        <w:t>and</w:t>
      </w:r>
      <w:r w:rsidR="00293C48" w:rsidRPr="00FC0305">
        <w:t xml:space="preserve"> </w:t>
      </w:r>
      <w:r w:rsidRPr="00FC0305">
        <w:t>hydrochlorofluorocarbons</w:t>
      </w:r>
      <w:r w:rsidR="001352A6" w:rsidRPr="00FC0305">
        <w:t xml:space="preserve"> </w:t>
      </w:r>
      <w:r w:rsidRPr="00FC0305">
        <w:t>141b,</w:t>
      </w:r>
      <w:r w:rsidR="00293C48" w:rsidRPr="00FC0305">
        <w:t xml:space="preserve"> </w:t>
      </w:r>
      <w:r w:rsidRPr="00FC0305">
        <w:t>142b,</w:t>
      </w:r>
      <w:r w:rsidR="00293C48" w:rsidRPr="00FC0305">
        <w:t xml:space="preserve"> </w:t>
      </w:r>
      <w:r w:rsidRPr="00FC0305">
        <w:t>and</w:t>
      </w:r>
      <w:r w:rsidR="00293C48" w:rsidRPr="00FC0305">
        <w:t xml:space="preserve"> </w:t>
      </w:r>
      <w:r w:rsidRPr="00FC0305">
        <w:t>22</w:t>
      </w:r>
      <w:r w:rsidR="00293C48" w:rsidRPr="00FC0305">
        <w:t xml:space="preserve"> </w:t>
      </w:r>
      <w:r w:rsidRPr="00FC0305">
        <w:t>from</w:t>
      </w:r>
      <w:r w:rsidR="00293C48" w:rsidRPr="00FC0305">
        <w:t xml:space="preserve"> </w:t>
      </w:r>
      <w:r w:rsidRPr="00FC0305">
        <w:t>Advanced</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Gases</w:t>
      </w:r>
      <w:r w:rsidR="00293C48" w:rsidRPr="00FC0305">
        <w:t xml:space="preserve"> </w:t>
      </w:r>
      <w:r w:rsidRPr="00FC0305">
        <w:t>Experiment</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t>and</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Pr="00FC0305">
        <w:t>,</w:t>
      </w:r>
      <w:r w:rsidR="00293C48" w:rsidRPr="00FC0305">
        <w:t xml:space="preserve"> </w:t>
      </w:r>
      <w:r w:rsidRPr="00FC0305">
        <w:t>109</w:t>
      </w:r>
      <w:r w:rsidR="001352A6" w:rsidRPr="00FC0305">
        <w:t>(D6)</w:t>
      </w:r>
      <w:r w:rsidR="00DE7965">
        <w:t>,</w:t>
      </w:r>
      <w:r w:rsidR="00293C48" w:rsidRPr="00FC0305">
        <w:t xml:space="preserve"> </w:t>
      </w:r>
      <w:r w:rsidRPr="00FC0305">
        <w:t>doi:10.1029/2003JD004277,</w:t>
      </w:r>
      <w:r w:rsidR="00293C48" w:rsidRPr="00FC0305">
        <w:t xml:space="preserve"> </w:t>
      </w:r>
      <w:r w:rsidRPr="00FC0305">
        <w:t>2004.</w:t>
      </w:r>
    </w:p>
    <w:p w14:paraId="18E1C94E" w14:textId="77777777" w:rsidR="00887FE9" w:rsidRPr="00FC0305" w:rsidRDefault="00887FE9" w:rsidP="00887FE9">
      <w:pPr>
        <w:pStyle w:val="Reference"/>
      </w:pPr>
      <w:r w:rsidRPr="00FC0305">
        <w:t>O’Doherty,</w:t>
      </w:r>
      <w:r w:rsidR="00293C48" w:rsidRPr="00FC0305">
        <w:t xml:space="preserve"> </w:t>
      </w:r>
      <w:r w:rsidRPr="00FC0305">
        <w:t>S.,</w:t>
      </w:r>
      <w:r w:rsidR="00293C48" w:rsidRPr="00FC0305">
        <w:t xml:space="preserve"> </w:t>
      </w:r>
      <w:r w:rsidR="007A165B">
        <w:t>D. M. Cunnold</w:t>
      </w:r>
      <w:r w:rsidRPr="00FC0305">
        <w:t>,</w:t>
      </w:r>
      <w:r w:rsidR="00293C48" w:rsidRPr="00FC0305">
        <w:t xml:space="preserve"> </w:t>
      </w:r>
      <w:r w:rsidR="007A165B">
        <w:t>B. R. Miller</w:t>
      </w:r>
      <w:r w:rsidRPr="00FC0305">
        <w:t>,</w:t>
      </w:r>
      <w:r w:rsidR="00293C48" w:rsidRPr="00FC0305">
        <w:t xml:space="preserve"> </w:t>
      </w:r>
      <w:r w:rsidRPr="00FC0305">
        <w:t>J.</w:t>
      </w:r>
      <w:r w:rsidR="00293C48" w:rsidRPr="00FC0305">
        <w:t xml:space="preserve"> </w:t>
      </w:r>
      <w:r w:rsidRPr="00FC0305">
        <w:t>Mühle,</w:t>
      </w:r>
      <w:r w:rsidR="00293C48" w:rsidRPr="00FC0305">
        <w:t xml:space="preserve"> </w:t>
      </w:r>
      <w:r w:rsidRPr="00FC0305">
        <w:t>A.</w:t>
      </w:r>
      <w:r w:rsidR="00293C48" w:rsidRPr="00FC0305">
        <w:t xml:space="preserve"> </w:t>
      </w:r>
      <w:r w:rsidRPr="00FC0305">
        <w:t>McCulloch,</w:t>
      </w:r>
      <w:r w:rsidR="00293C48" w:rsidRPr="00FC0305">
        <w:t xml:space="preserve"> </w:t>
      </w:r>
      <w:r w:rsidR="007A165B">
        <w:t>P. G. Simmonds</w:t>
      </w:r>
      <w:r w:rsidRPr="00FC0305">
        <w:t>,</w:t>
      </w:r>
      <w:r w:rsidR="00293C48" w:rsidRPr="00FC0305">
        <w:t xml:space="preserve"> </w:t>
      </w:r>
      <w:r w:rsidRPr="00FC0305">
        <w:t>A.</w:t>
      </w:r>
      <w:r w:rsidR="00293C48" w:rsidRPr="00FC0305">
        <w:t xml:space="preserve"> </w:t>
      </w:r>
      <w:r w:rsidR="00DE7965">
        <w:t xml:space="preserve">J. </w:t>
      </w:r>
      <w:r w:rsidRPr="00FC0305">
        <w:t>Manning,</w:t>
      </w:r>
      <w:r w:rsidR="00293C48" w:rsidRPr="00FC0305">
        <w:t xml:space="preserve"> </w:t>
      </w:r>
      <w:r w:rsidRPr="00FC0305">
        <w:t>S.</w:t>
      </w:r>
      <w:r w:rsidR="00293C48" w:rsidRPr="00FC0305">
        <w:t xml:space="preserve"> </w:t>
      </w:r>
      <w:r w:rsidRPr="00FC0305">
        <w:t>Reimann,</w:t>
      </w:r>
      <w:r w:rsidR="00293C48" w:rsidRPr="00FC0305">
        <w:t xml:space="preserve"> </w:t>
      </w:r>
      <w:r w:rsidRPr="00FC0305">
        <w:t>M.</w:t>
      </w:r>
      <w:r w:rsidR="00293C48" w:rsidRPr="00FC0305">
        <w:t xml:space="preserve"> </w:t>
      </w:r>
      <w:r w:rsidRPr="00FC0305">
        <w:t>Vollmer,</w:t>
      </w:r>
      <w:r w:rsidR="00293C48" w:rsidRPr="00FC0305">
        <w:t xml:space="preserve"> </w:t>
      </w:r>
      <w:r w:rsidRPr="00FC0305">
        <w:t>B.</w:t>
      </w:r>
      <w:r w:rsidR="00293C48" w:rsidRPr="00FC0305">
        <w:t xml:space="preserve"> </w:t>
      </w:r>
      <w:r w:rsidRPr="00FC0305">
        <w:t>Greally,</w:t>
      </w:r>
      <w:r w:rsidR="00293C48" w:rsidRPr="00FC0305">
        <w:t xml:space="preserve"> </w:t>
      </w:r>
      <w:r w:rsidR="007A165B">
        <w:t>R. G. Prinn</w:t>
      </w:r>
      <w:r w:rsidRPr="00FC0305">
        <w:t>,</w:t>
      </w:r>
      <w:r w:rsidR="00293C48" w:rsidRPr="00FC0305">
        <w:t xml:space="preserve"> </w:t>
      </w:r>
      <w:r w:rsidR="007A165B">
        <w:t>P. J. Fraser</w:t>
      </w:r>
      <w:r w:rsidRPr="00FC0305">
        <w:t>,</w:t>
      </w:r>
      <w:r w:rsidR="00293C48" w:rsidRPr="00FC0305">
        <w:t xml:space="preserve"> </w:t>
      </w:r>
      <w:r w:rsidR="007A165B">
        <w:t>L. P. Steele</w:t>
      </w:r>
      <w:r w:rsidRPr="00FC0305">
        <w:t>,</w:t>
      </w:r>
      <w:r w:rsidR="00293C48" w:rsidRPr="00FC0305">
        <w:t xml:space="preserve"> </w:t>
      </w:r>
      <w:r w:rsidR="007A165B">
        <w:t>P. B. Krummel</w:t>
      </w:r>
      <w:r w:rsidRPr="00FC0305">
        <w:t>,</w:t>
      </w:r>
      <w:r w:rsidR="00293C48" w:rsidRPr="00FC0305">
        <w:t xml:space="preserve"> </w:t>
      </w:r>
      <w:r w:rsidRPr="00FC0305">
        <w:t>B.</w:t>
      </w:r>
      <w:r w:rsidR="00293C48" w:rsidRPr="00FC0305">
        <w:t xml:space="preserve"> </w:t>
      </w:r>
      <w:r w:rsidR="00DE7965">
        <w:t xml:space="preserve">L. </w:t>
      </w:r>
      <w:r w:rsidRPr="00FC0305">
        <w:t>Dunse,</w:t>
      </w:r>
      <w:r w:rsidR="00293C48" w:rsidRPr="00FC0305">
        <w:t xml:space="preserve"> </w:t>
      </w:r>
      <w:r w:rsidR="007A165B">
        <w:t>L. W. Porter</w:t>
      </w:r>
      <w:r w:rsidRPr="00FC0305">
        <w:t>,</w:t>
      </w:r>
      <w:r w:rsidR="00293C48" w:rsidRPr="00FC0305">
        <w:t xml:space="preserve"> </w:t>
      </w:r>
      <w:r w:rsidRPr="00FC0305">
        <w:t>C.</w:t>
      </w:r>
      <w:r w:rsidR="00293C48" w:rsidRPr="00FC0305">
        <w:t xml:space="preserve"> </w:t>
      </w:r>
      <w:r w:rsidRPr="00FC0305">
        <w:t>Lunder,</w:t>
      </w:r>
      <w:r w:rsidR="00293C48" w:rsidRPr="00FC0305">
        <w:t xml:space="preserve"> </w:t>
      </w:r>
      <w:r w:rsidRPr="00FC0305">
        <w:t>N.</w:t>
      </w:r>
      <w:r w:rsidR="00293C48" w:rsidRPr="00FC0305">
        <w:t xml:space="preserve"> </w:t>
      </w:r>
      <w:r w:rsidRPr="00FC0305">
        <w:t>Schmidbauer,</w:t>
      </w:r>
      <w:r w:rsidR="00293C48" w:rsidRPr="00FC0305">
        <w:t xml:space="preserve"> </w:t>
      </w:r>
      <w:r w:rsidRPr="00FC0305">
        <w:t>O.</w:t>
      </w:r>
      <w:r w:rsidR="00293C48" w:rsidRPr="00FC0305">
        <w:t xml:space="preserve"> </w:t>
      </w:r>
      <w:r w:rsidRPr="00FC0305">
        <w:t>Hermansen,</w:t>
      </w:r>
      <w:r w:rsidR="00293C48" w:rsidRPr="00FC0305">
        <w:t xml:space="preserve"> </w:t>
      </w:r>
      <w:r w:rsidR="007A165B">
        <w:t>P. K. Salameh</w:t>
      </w:r>
      <w:r w:rsidRPr="00FC0305">
        <w:t>,</w:t>
      </w:r>
      <w:r w:rsidR="00293C48" w:rsidRPr="00FC0305">
        <w:t xml:space="preserve"> </w:t>
      </w:r>
      <w:r w:rsidR="007A165B">
        <w:t>C. M. Harth</w:t>
      </w:r>
      <w:r w:rsidRPr="00FC0305">
        <w:t>,</w:t>
      </w:r>
      <w:r w:rsidR="00293C48" w:rsidRPr="00FC0305">
        <w:t xml:space="preserve"> </w:t>
      </w:r>
      <w:r w:rsidR="007A165B">
        <w:t>R. H. J. Wang</w:t>
      </w:r>
      <w:r w:rsidR="00293C48" w:rsidRPr="00FC0305">
        <w:t xml:space="preserve"> </w:t>
      </w:r>
      <w:r w:rsidR="00AD634B">
        <w:t>and</w:t>
      </w:r>
      <w:r w:rsidR="00293C48" w:rsidRPr="00FC0305">
        <w:t xml:space="preserve"> </w:t>
      </w:r>
      <w:r w:rsidR="007A165B">
        <w:t>R. F. Weiss</w:t>
      </w:r>
      <w:r w:rsidRPr="00FC0305">
        <w:t>,</w:t>
      </w:r>
      <w:r w:rsidR="00293C48" w:rsidRPr="00FC0305">
        <w:t xml:space="preserve"> </w:t>
      </w:r>
      <w:r w:rsidRPr="00FC0305">
        <w:t>Global</w:t>
      </w:r>
      <w:r w:rsidR="00293C48" w:rsidRPr="00FC0305">
        <w:t xml:space="preserve"> </w:t>
      </w:r>
      <w:r w:rsidRPr="00FC0305">
        <w:t>and</w:t>
      </w:r>
      <w:r w:rsidR="00293C48" w:rsidRPr="00FC0305">
        <w:t xml:space="preserve"> </w:t>
      </w:r>
      <w:r w:rsidRPr="00FC0305">
        <w:t>regional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HFC-125</w:t>
      </w:r>
      <w:r w:rsidR="00293C48" w:rsidRPr="00FC0305">
        <w:t xml:space="preserve"> </w:t>
      </w:r>
      <w:r w:rsidRPr="00FC0305">
        <w:t>(CHF</w:t>
      </w:r>
      <w:r w:rsidRPr="00FC0305">
        <w:rPr>
          <w:vertAlign w:val="subscript"/>
        </w:rPr>
        <w:t>2</w:t>
      </w:r>
      <w:r w:rsidRPr="00FC0305">
        <w:t>CF</w:t>
      </w:r>
      <w:r w:rsidRPr="00FC0305">
        <w:rPr>
          <w:vertAlign w:val="subscript"/>
        </w:rPr>
        <w:t>3</w:t>
      </w:r>
      <w:r w:rsidRPr="00FC0305">
        <w:t>)</w:t>
      </w:r>
      <w:r w:rsidR="00293C48" w:rsidRPr="00FC0305">
        <w:t xml:space="preserve"> </w:t>
      </w:r>
      <w:r w:rsidRPr="00FC0305">
        <w:t>from</w:t>
      </w:r>
      <w:r w:rsidR="00293C48" w:rsidRPr="00FC0305">
        <w:t xml:space="preserve"> </w:t>
      </w:r>
      <w:r w:rsidRPr="00FC0305">
        <w:rPr>
          <w:i/>
        </w:rPr>
        <w:t>in</w:t>
      </w:r>
      <w:r w:rsidR="00293C48" w:rsidRPr="00FC0305">
        <w:rPr>
          <w:i/>
        </w:rPr>
        <w:t xml:space="preserve"> </w:t>
      </w:r>
      <w:r w:rsidRPr="00FC0305">
        <w:rPr>
          <w:i/>
        </w:rPr>
        <w:t>situ</w:t>
      </w:r>
      <w:r w:rsidR="00293C48" w:rsidRPr="00FC0305">
        <w:t xml:space="preserve"> </w:t>
      </w:r>
      <w:r w:rsidRPr="00FC0305">
        <w:t>and</w:t>
      </w:r>
      <w:r w:rsidR="00293C48" w:rsidRPr="00FC0305">
        <w:t xml:space="preserve"> </w:t>
      </w:r>
      <w:r w:rsidRPr="00FC0305">
        <w:t>air</w:t>
      </w:r>
      <w:r w:rsidR="00293C48" w:rsidRPr="00FC0305">
        <w:t xml:space="preserve"> </w:t>
      </w:r>
      <w:r w:rsidRPr="00FC0305">
        <w:t>archive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AGAGE</w:t>
      </w:r>
      <w:r w:rsidR="00293C48" w:rsidRPr="00FC0305">
        <w:t xml:space="preserve"> </w:t>
      </w:r>
      <w:r w:rsidRPr="00FC0305">
        <w:t>and</w:t>
      </w:r>
      <w:r w:rsidR="00293C48" w:rsidRPr="00FC0305">
        <w:t xml:space="preserve"> </w:t>
      </w:r>
      <w:r w:rsidRPr="00FC0305">
        <w:t>SOGE</w:t>
      </w:r>
      <w:r w:rsidR="00293C48" w:rsidRPr="00FC0305">
        <w:t xml:space="preserve"> </w:t>
      </w:r>
      <w:r w:rsidRPr="00FC0305">
        <w:t>observatories,</w:t>
      </w:r>
      <w:r w:rsidR="00293C48" w:rsidRPr="00FC0305">
        <w:rPr>
          <w:i/>
        </w:rPr>
        <w:t xml:space="preserve"> </w:t>
      </w:r>
      <w:r w:rsidRPr="00FC0305">
        <w:rPr>
          <w:i/>
        </w:rPr>
        <w:t>J.</w:t>
      </w:r>
      <w:r w:rsidR="00293C48" w:rsidRPr="00FC0305">
        <w:rPr>
          <w:i/>
        </w:rPr>
        <w:t xml:space="preserve"> </w:t>
      </w:r>
      <w:r w:rsidRPr="00FC0305">
        <w:rPr>
          <w:i/>
        </w:rPr>
        <w:t>Geophys</w:t>
      </w:r>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114</w:t>
      </w:r>
      <w:r w:rsidR="001352A6" w:rsidRPr="00FC0305">
        <w:t>(D23)</w:t>
      </w:r>
      <w:r w:rsidR="00DE7965">
        <w:t>,</w:t>
      </w:r>
      <w:r w:rsidR="00293C48" w:rsidRPr="00FC0305">
        <w:t xml:space="preserve"> </w:t>
      </w:r>
      <w:r w:rsidRPr="00FC0305">
        <w:t>D23304,</w:t>
      </w:r>
      <w:r w:rsidR="00293C48" w:rsidRPr="00FC0305">
        <w:t xml:space="preserve"> </w:t>
      </w:r>
      <w:r w:rsidRPr="00FC0305">
        <w:t>doi:10.1029/2009JD012184,</w:t>
      </w:r>
      <w:r w:rsidR="00293C48" w:rsidRPr="00FC0305">
        <w:t xml:space="preserve"> </w:t>
      </w:r>
      <w:r w:rsidRPr="00FC0305">
        <w:t>2009.</w:t>
      </w:r>
    </w:p>
    <w:p w14:paraId="28F46A03" w14:textId="77777777" w:rsidR="007B6CAE" w:rsidRPr="00FC0305" w:rsidRDefault="000F42AB" w:rsidP="00887FE9">
      <w:pPr>
        <w:pStyle w:val="Reference"/>
      </w:pPr>
      <w:r w:rsidRPr="00FC0305">
        <w:t>Oram,</w:t>
      </w:r>
      <w:r w:rsidR="00293C48" w:rsidRPr="00FC0305">
        <w:t xml:space="preserve"> </w:t>
      </w:r>
      <w:r w:rsidRPr="00FC0305">
        <w:t>D.</w:t>
      </w:r>
      <w:r w:rsidR="00DE7965">
        <w:t xml:space="preserve"> E.</w:t>
      </w:r>
      <w:r w:rsidRPr="00FC0305">
        <w:t>,</w:t>
      </w:r>
      <w:r w:rsidR="00293C48" w:rsidRPr="00FC0305">
        <w:t xml:space="preserve"> </w:t>
      </w:r>
      <w:r w:rsidRPr="00FC0305">
        <w:t>C.</w:t>
      </w:r>
      <w:r w:rsidR="00293C48" w:rsidRPr="00FC0305">
        <w:t xml:space="preserve"> </w:t>
      </w:r>
      <w:r w:rsidR="00DE7965">
        <w:t xml:space="preserve">E. </w:t>
      </w:r>
      <w:r w:rsidRPr="00FC0305">
        <w:t>Reeves,</w:t>
      </w:r>
      <w:r w:rsidR="00293C48" w:rsidRPr="00FC0305">
        <w:t xml:space="preserve"> </w:t>
      </w:r>
      <w:r w:rsidRPr="00FC0305">
        <w:t>S.</w:t>
      </w:r>
      <w:r w:rsidR="00293C48" w:rsidRPr="00FC0305">
        <w:t xml:space="preserve"> </w:t>
      </w:r>
      <w:r w:rsidR="00DE7965">
        <w:t xml:space="preserve">A. </w:t>
      </w:r>
      <w:r w:rsidRPr="00FC0305">
        <w:t>Penkett</w:t>
      </w:r>
      <w:r w:rsidR="00293C48" w:rsidRPr="00FC0305">
        <w:t xml:space="preserve"> </w:t>
      </w:r>
      <w:r w:rsidR="00AD634B">
        <w:t>and</w:t>
      </w:r>
      <w:r w:rsidR="00293C48" w:rsidRPr="00FC0305">
        <w:t xml:space="preserve"> </w:t>
      </w:r>
      <w:r w:rsidR="007A165B">
        <w:t>P. J. Fraser</w:t>
      </w:r>
      <w:r w:rsidRPr="00DF7B70">
        <w:t>,</w:t>
      </w:r>
      <w:r w:rsidR="00293C48" w:rsidRPr="00FC0305">
        <w:t xml:space="preserve"> </w:t>
      </w:r>
      <w:r w:rsidRPr="00FC0305">
        <w:t>Measurements</w:t>
      </w:r>
      <w:r w:rsidR="00293C48" w:rsidRPr="00FC0305">
        <w:t xml:space="preserve"> </w:t>
      </w:r>
      <w:r w:rsidRPr="00FC0305">
        <w:t>of</w:t>
      </w:r>
      <w:r w:rsidR="00293C48" w:rsidRPr="00FC0305">
        <w:t xml:space="preserve"> </w:t>
      </w:r>
      <w:r w:rsidRPr="00FC0305">
        <w:t>HCFC-142b</w:t>
      </w:r>
      <w:r w:rsidR="00293C48" w:rsidRPr="00FC0305">
        <w:t xml:space="preserve"> </w:t>
      </w:r>
      <w:r w:rsidRPr="00FC0305">
        <w:t>and</w:t>
      </w:r>
      <w:r w:rsidR="00293C48" w:rsidRPr="00FC0305">
        <w:t xml:space="preserve"> </w:t>
      </w:r>
      <w:r w:rsidRPr="00FC0305">
        <w:t>HCFC-141b</w:t>
      </w:r>
      <w:r w:rsidR="00293C48" w:rsidRPr="00FC0305">
        <w:t xml:space="preserve"> </w:t>
      </w:r>
      <w:r w:rsidRPr="00FC0305">
        <w:t>in</w:t>
      </w:r>
      <w:r w:rsidR="00293C48" w:rsidRPr="00FC0305">
        <w:t xml:space="preserve"> </w:t>
      </w:r>
      <w:r w:rsidRPr="00FC0305">
        <w:t>the</w:t>
      </w:r>
      <w:r w:rsidR="00293C48" w:rsidRPr="00FC0305">
        <w:t xml:space="preserve"> </w:t>
      </w:r>
      <w:r w:rsidRPr="00FC0305">
        <w:t>Cape</w:t>
      </w:r>
      <w:r w:rsidR="00293C48" w:rsidRPr="00FC0305">
        <w:t xml:space="preserve"> </w:t>
      </w:r>
      <w:r w:rsidRPr="00FC0305">
        <w:t>Grim</w:t>
      </w:r>
      <w:r w:rsidR="00293C48" w:rsidRPr="00FC0305">
        <w:t xml:space="preserve"> </w:t>
      </w:r>
      <w:r w:rsidRPr="00FC0305">
        <w:t>air</w:t>
      </w:r>
      <w:r w:rsidR="00293C48" w:rsidRPr="00FC0305">
        <w:t xml:space="preserve"> </w:t>
      </w:r>
      <w:r w:rsidRPr="00FC0305">
        <w:t>archive:</w:t>
      </w:r>
      <w:r w:rsidR="00293C48" w:rsidRPr="00FC0305">
        <w:t xml:space="preserve"> </w:t>
      </w:r>
      <w:r w:rsidRPr="00FC0305">
        <w:t>1978-1993,</w:t>
      </w:r>
      <w:r w:rsidR="00293C48" w:rsidRPr="00FC0305">
        <w:t xml:space="preserve"> </w:t>
      </w:r>
      <w:r w:rsidRPr="00FC0305">
        <w:rPr>
          <w:i/>
        </w:rPr>
        <w:t>Geophys.</w:t>
      </w:r>
      <w:r w:rsidR="00293C48" w:rsidRPr="00FC0305">
        <w:rPr>
          <w:i/>
        </w:rPr>
        <w:t xml:space="preserve"> </w:t>
      </w:r>
      <w:r w:rsidRPr="00FC0305">
        <w:rPr>
          <w:i/>
        </w:rPr>
        <w:t>Res.</w:t>
      </w:r>
      <w:r w:rsidR="00293C48" w:rsidRPr="00FC0305">
        <w:rPr>
          <w:i/>
        </w:rPr>
        <w:t xml:space="preserve"> </w:t>
      </w:r>
      <w:r w:rsidRPr="00FC0305">
        <w:rPr>
          <w:i/>
        </w:rPr>
        <w:t>Letts.,</w:t>
      </w:r>
      <w:r w:rsidR="00293C48" w:rsidRPr="00FC0305">
        <w:t xml:space="preserve"> </w:t>
      </w:r>
      <w:r w:rsidRPr="00FC0305">
        <w:t>22(20)</w:t>
      </w:r>
      <w:r w:rsidR="00DE7965">
        <w:t>,</w:t>
      </w:r>
      <w:r w:rsidR="00293C48" w:rsidRPr="00FC0305">
        <w:t xml:space="preserve"> </w:t>
      </w:r>
      <w:r w:rsidRPr="00FC0305">
        <w:t>2741-2744,</w:t>
      </w:r>
      <w:r w:rsidR="00293C48" w:rsidRPr="00FC0305">
        <w:t xml:space="preserve"> </w:t>
      </w:r>
      <w:r w:rsidR="00DF7B70">
        <w:t>doi:</w:t>
      </w:r>
      <w:r w:rsidR="00DF7B70" w:rsidRPr="00DF7B70">
        <w:t>10.1029/95GL02849</w:t>
      </w:r>
      <w:r w:rsidR="00DF7B70">
        <w:t xml:space="preserve">, </w:t>
      </w:r>
      <w:r w:rsidRPr="00FC0305">
        <w:t>1995</w:t>
      </w:r>
      <w:r w:rsidR="00D3220C" w:rsidRPr="00FC0305">
        <w:t>.</w:t>
      </w:r>
    </w:p>
    <w:p w14:paraId="4393C32A" w14:textId="77777777" w:rsidR="00A13D86" w:rsidRDefault="00A13D86" w:rsidP="00A13D86">
      <w:pPr>
        <w:pStyle w:val="Reference"/>
      </w:pPr>
      <w:r w:rsidRPr="00FC0305">
        <w:t>Oram,</w:t>
      </w:r>
      <w:r w:rsidR="00293C48" w:rsidRPr="00FC0305">
        <w:t xml:space="preserve"> </w:t>
      </w:r>
      <w:r w:rsidRPr="00FC0305">
        <w:t>D.</w:t>
      </w:r>
      <w:r w:rsidR="00DE7965">
        <w:t xml:space="preserve"> E.</w:t>
      </w:r>
      <w:r w:rsidRPr="00FC0305">
        <w:t>,</w:t>
      </w:r>
      <w:r w:rsidR="00293C48" w:rsidRPr="00FC0305">
        <w:t xml:space="preserve"> </w:t>
      </w:r>
      <w:r w:rsidRPr="00FC0305">
        <w:t>Trends</w:t>
      </w:r>
      <w:r w:rsidR="00293C48" w:rsidRPr="00FC0305">
        <w:t xml:space="preserve"> </w:t>
      </w:r>
      <w:r w:rsidRPr="00FC0305">
        <w:t>in</w:t>
      </w:r>
      <w:r w:rsidR="00293C48" w:rsidRPr="00FC0305">
        <w:t xml:space="preserve"> </w:t>
      </w:r>
      <w:r w:rsidRPr="00FC0305">
        <w:t>long-lived</w:t>
      </w:r>
      <w:r w:rsidR="00293C48" w:rsidRPr="00FC0305">
        <w:t xml:space="preserve"> </w:t>
      </w:r>
      <w:r w:rsidRPr="00FC0305">
        <w:t>anthropogenic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t>and</w:t>
      </w:r>
      <w:r w:rsidR="00293C48" w:rsidRPr="00FC0305">
        <w:t xml:space="preserve"> </w:t>
      </w:r>
      <w:r w:rsidRPr="00FC0305">
        <w:t>model</w:t>
      </w:r>
      <w:r w:rsidR="00293C48" w:rsidRPr="00FC0305">
        <w:t xml:space="preserve"> </w:t>
      </w:r>
      <w:r w:rsidRPr="00FC0305">
        <w:t>calculations</w:t>
      </w:r>
      <w:r w:rsidR="00293C48" w:rsidRPr="00FC0305">
        <w:t xml:space="preserve"> </w:t>
      </w:r>
      <w:r w:rsidRPr="00FC0305">
        <w:t>of</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University</w:t>
      </w:r>
      <w:r w:rsidR="00293C48" w:rsidRPr="00FC0305">
        <w:t xml:space="preserve"> </w:t>
      </w:r>
      <w:r w:rsidRPr="00FC0305">
        <w:t>of</w:t>
      </w:r>
      <w:r w:rsidR="00293C48" w:rsidRPr="00FC0305">
        <w:t xml:space="preserve"> </w:t>
      </w:r>
      <w:r w:rsidRPr="00FC0305">
        <w:t>East</w:t>
      </w:r>
      <w:r w:rsidR="00293C48" w:rsidRPr="00FC0305">
        <w:t xml:space="preserve"> </w:t>
      </w:r>
      <w:r w:rsidRPr="00FC0305">
        <w:t>Anglia,</w:t>
      </w:r>
      <w:r w:rsidR="00293C48" w:rsidRPr="00FC0305">
        <w:t xml:space="preserve"> </w:t>
      </w:r>
      <w:r w:rsidRPr="00FC0305">
        <w:t>Norwich,</w:t>
      </w:r>
      <w:r w:rsidR="00293C48" w:rsidRPr="00FC0305">
        <w:t xml:space="preserve"> </w:t>
      </w:r>
      <w:r w:rsidRPr="00FC0305">
        <w:t>UK,</w:t>
      </w:r>
      <w:r w:rsidR="00293C48" w:rsidRPr="00FC0305">
        <w:t xml:space="preserve"> </w:t>
      </w:r>
      <w:r w:rsidRPr="00FC0305">
        <w:t>1999.</w:t>
      </w:r>
    </w:p>
    <w:p w14:paraId="16B30671" w14:textId="77777777" w:rsidR="00A82475" w:rsidRPr="00075553" w:rsidRDefault="00A82475" w:rsidP="00A82475">
      <w:pPr>
        <w:pStyle w:val="Reference"/>
      </w:pPr>
      <w:r w:rsidRPr="00075553">
        <w:t xml:space="preserve">Oram, D. E., M. J. Ashfold, J. C. Laube, L. J. Gooch, S. Humphrey, W. T. Sturges, E. Leedham-Elvidge, G. L. Foster, N. R. P. Harris, M. Iqbal Mead, A. A. Samah, S. M. Phang, C.-F. Ou-Yang, N.-H. Lin, J.-L. Wang, A. K. Baker, C. A. M. </w:t>
      </w:r>
      <w:r w:rsidRPr="00075553">
        <w:lastRenderedPageBreak/>
        <w:t xml:space="preserve">Brenninkmeijer and D. Sherry, A growing threat to the ozone layer from short-lived anthropogenic chlorocarbons, </w:t>
      </w:r>
      <w:r w:rsidRPr="00075553">
        <w:rPr>
          <w:i/>
        </w:rPr>
        <w:t>Atmos. Chem. Phys</w:t>
      </w:r>
      <w:r w:rsidRPr="00075553">
        <w:t>., 17, 1-31, doi.org/10.5194/acp-17-1-2017, September 2017.</w:t>
      </w:r>
    </w:p>
    <w:p w14:paraId="6D0ACAE8" w14:textId="77777777" w:rsidR="003E5081" w:rsidRDefault="003E5081" w:rsidP="00887FE9">
      <w:pPr>
        <w:pStyle w:val="Reference"/>
        <w:rPr>
          <w:rFonts w:cs="Arial"/>
        </w:rPr>
      </w:pPr>
      <w:r w:rsidRPr="00801E3F">
        <w:rPr>
          <w:szCs w:val="18"/>
        </w:rPr>
        <w:t>Patra, P.</w:t>
      </w:r>
      <w:r w:rsidR="0060038B">
        <w:rPr>
          <w:szCs w:val="18"/>
        </w:rPr>
        <w:t xml:space="preserve"> K.</w:t>
      </w:r>
      <w:r w:rsidRPr="00801E3F">
        <w:rPr>
          <w:szCs w:val="18"/>
        </w:rPr>
        <w:t>, M.</w:t>
      </w:r>
      <w:r w:rsidR="0060038B">
        <w:rPr>
          <w:szCs w:val="18"/>
        </w:rPr>
        <w:t xml:space="preserve"> C.</w:t>
      </w:r>
      <w:r w:rsidRPr="00801E3F">
        <w:rPr>
          <w:szCs w:val="18"/>
        </w:rPr>
        <w:t xml:space="preserve"> Krol, </w:t>
      </w:r>
      <w:r w:rsidR="007A165B">
        <w:rPr>
          <w:szCs w:val="18"/>
        </w:rPr>
        <w:t>S. A. Montzka</w:t>
      </w:r>
      <w:r w:rsidRPr="00801E3F">
        <w:rPr>
          <w:szCs w:val="18"/>
        </w:rPr>
        <w:t xml:space="preserve">, T. Arnold, E. </w:t>
      </w:r>
      <w:r w:rsidR="0060038B">
        <w:rPr>
          <w:szCs w:val="18"/>
        </w:rPr>
        <w:t xml:space="preserve">L. </w:t>
      </w:r>
      <w:r w:rsidRPr="00801E3F">
        <w:rPr>
          <w:szCs w:val="18"/>
        </w:rPr>
        <w:t xml:space="preserve">Atlas, B. </w:t>
      </w:r>
      <w:r w:rsidR="0060038B">
        <w:rPr>
          <w:szCs w:val="18"/>
        </w:rPr>
        <w:t xml:space="preserve">R. </w:t>
      </w:r>
      <w:r w:rsidRPr="00801E3F">
        <w:rPr>
          <w:szCs w:val="18"/>
        </w:rPr>
        <w:t xml:space="preserve">Lintner, B. </w:t>
      </w:r>
      <w:r w:rsidR="0060038B">
        <w:rPr>
          <w:szCs w:val="18"/>
        </w:rPr>
        <w:t xml:space="preserve">B. </w:t>
      </w:r>
      <w:r w:rsidRPr="00801E3F">
        <w:rPr>
          <w:szCs w:val="18"/>
        </w:rPr>
        <w:t xml:space="preserve">Stephens, B. Xiang, </w:t>
      </w:r>
      <w:r w:rsidR="007A165B">
        <w:rPr>
          <w:szCs w:val="18"/>
        </w:rPr>
        <w:t>J. W. Elkins</w:t>
      </w:r>
      <w:r w:rsidRPr="00801E3F">
        <w:rPr>
          <w:szCs w:val="18"/>
        </w:rPr>
        <w:t xml:space="preserve">, </w:t>
      </w:r>
      <w:r w:rsidR="007A165B">
        <w:rPr>
          <w:szCs w:val="18"/>
        </w:rPr>
        <w:t>P. J. Fraser</w:t>
      </w:r>
      <w:r w:rsidRPr="00801E3F">
        <w:rPr>
          <w:szCs w:val="18"/>
        </w:rPr>
        <w:t xml:space="preserve">, A. Ghosh, E. </w:t>
      </w:r>
      <w:r w:rsidR="0060038B">
        <w:rPr>
          <w:szCs w:val="18"/>
        </w:rPr>
        <w:t xml:space="preserve">J. </w:t>
      </w:r>
      <w:r w:rsidRPr="00801E3F">
        <w:rPr>
          <w:szCs w:val="18"/>
        </w:rPr>
        <w:t xml:space="preserve">Hintsa, D. </w:t>
      </w:r>
      <w:r w:rsidR="0060038B">
        <w:rPr>
          <w:szCs w:val="18"/>
        </w:rPr>
        <w:t xml:space="preserve">F. </w:t>
      </w:r>
      <w:r w:rsidRPr="00801E3F">
        <w:rPr>
          <w:szCs w:val="18"/>
        </w:rPr>
        <w:t>Hurst, K. Ishijima,</w:t>
      </w:r>
      <w:r w:rsidR="00DF7B70">
        <w:rPr>
          <w:szCs w:val="18"/>
        </w:rPr>
        <w:t xml:space="preserve"> </w:t>
      </w:r>
      <w:r w:rsidR="007A165B">
        <w:rPr>
          <w:szCs w:val="18"/>
        </w:rPr>
        <w:t>P. B. Krummel</w:t>
      </w:r>
      <w:r w:rsidRPr="00801E3F">
        <w:rPr>
          <w:szCs w:val="18"/>
        </w:rPr>
        <w:t xml:space="preserve">, </w:t>
      </w:r>
      <w:r w:rsidR="007A165B">
        <w:rPr>
          <w:szCs w:val="18"/>
        </w:rPr>
        <w:t>B. R. Miller</w:t>
      </w:r>
      <w:r w:rsidRPr="00801E3F">
        <w:rPr>
          <w:szCs w:val="18"/>
        </w:rPr>
        <w:t xml:space="preserve">, K. Miyazaki, F. </w:t>
      </w:r>
      <w:r w:rsidR="0060038B">
        <w:rPr>
          <w:szCs w:val="18"/>
        </w:rPr>
        <w:t xml:space="preserve">L. </w:t>
      </w:r>
      <w:r w:rsidRPr="00801E3F">
        <w:rPr>
          <w:szCs w:val="18"/>
        </w:rPr>
        <w:t xml:space="preserve">Moore, J. Mühle, S. O’Doherty, </w:t>
      </w:r>
      <w:r w:rsidR="007A165B">
        <w:rPr>
          <w:szCs w:val="18"/>
        </w:rPr>
        <w:t>R. G. Prinn</w:t>
      </w:r>
      <w:r w:rsidRPr="00801E3F">
        <w:rPr>
          <w:szCs w:val="18"/>
        </w:rPr>
        <w:t xml:space="preserve">, </w:t>
      </w:r>
      <w:r w:rsidR="007A165B">
        <w:rPr>
          <w:szCs w:val="18"/>
        </w:rPr>
        <w:t>L. P. Steele</w:t>
      </w:r>
      <w:r w:rsidRPr="00801E3F">
        <w:rPr>
          <w:szCs w:val="18"/>
        </w:rPr>
        <w:t xml:space="preserve">, M. Takigawa, H. </w:t>
      </w:r>
      <w:r w:rsidR="0060038B">
        <w:rPr>
          <w:szCs w:val="18"/>
        </w:rPr>
        <w:t xml:space="preserve">J. </w:t>
      </w:r>
      <w:r w:rsidRPr="00801E3F">
        <w:rPr>
          <w:szCs w:val="18"/>
        </w:rPr>
        <w:t xml:space="preserve">Wang, </w:t>
      </w:r>
      <w:r w:rsidR="007A165B">
        <w:rPr>
          <w:szCs w:val="18"/>
        </w:rPr>
        <w:t>R. F. Weiss</w:t>
      </w:r>
      <w:r w:rsidRPr="00801E3F">
        <w:rPr>
          <w:szCs w:val="18"/>
        </w:rPr>
        <w:t xml:space="preserve">, S. </w:t>
      </w:r>
      <w:r w:rsidR="0060038B">
        <w:rPr>
          <w:szCs w:val="18"/>
        </w:rPr>
        <w:t xml:space="preserve">C. </w:t>
      </w:r>
      <w:r w:rsidRPr="00801E3F">
        <w:rPr>
          <w:szCs w:val="18"/>
        </w:rPr>
        <w:t xml:space="preserve">Wofsy </w:t>
      </w:r>
      <w:r w:rsidR="00AD634B">
        <w:rPr>
          <w:szCs w:val="18"/>
        </w:rPr>
        <w:t>and</w:t>
      </w:r>
      <w:r w:rsidRPr="00801E3F">
        <w:rPr>
          <w:szCs w:val="18"/>
        </w:rPr>
        <w:t xml:space="preserve"> D. Young, I</w:t>
      </w:r>
      <w:r w:rsidRPr="00790AA3">
        <w:rPr>
          <w:szCs w:val="18"/>
        </w:rPr>
        <w:t xml:space="preserve">nter-hemispheric gradient of hydroxyl in the troposphere, </w:t>
      </w:r>
      <w:r w:rsidRPr="003E5081">
        <w:rPr>
          <w:i/>
          <w:szCs w:val="18"/>
        </w:rPr>
        <w:t>Nature</w:t>
      </w:r>
      <w:r w:rsidRPr="00790AA3">
        <w:rPr>
          <w:szCs w:val="18"/>
        </w:rPr>
        <w:t xml:space="preserve">, </w:t>
      </w:r>
      <w:r w:rsidR="00DF7B70">
        <w:rPr>
          <w:szCs w:val="18"/>
        </w:rPr>
        <w:t>513, 219-223</w:t>
      </w:r>
      <w:r>
        <w:rPr>
          <w:szCs w:val="18"/>
        </w:rPr>
        <w:t xml:space="preserve">, </w:t>
      </w:r>
      <w:r w:rsidR="00DF7B70" w:rsidRPr="00DF7B70">
        <w:rPr>
          <w:szCs w:val="18"/>
        </w:rPr>
        <w:t>doi:10.1038/nature13721</w:t>
      </w:r>
      <w:r w:rsidR="00DF7B70">
        <w:rPr>
          <w:szCs w:val="18"/>
        </w:rPr>
        <w:t>,</w:t>
      </w:r>
      <w:r w:rsidR="00DF7B70" w:rsidRPr="00DF7B70">
        <w:rPr>
          <w:szCs w:val="18"/>
        </w:rPr>
        <w:t xml:space="preserve"> </w:t>
      </w:r>
      <w:r>
        <w:rPr>
          <w:szCs w:val="18"/>
        </w:rPr>
        <w:t>2014.</w:t>
      </w:r>
    </w:p>
    <w:p w14:paraId="5217066A" w14:textId="77777777" w:rsidR="007B6CAE" w:rsidRPr="00FC0305" w:rsidRDefault="00BA0B8B" w:rsidP="00887FE9">
      <w:pPr>
        <w:pStyle w:val="Reference"/>
        <w:rPr>
          <w:rFonts w:cs="Arial"/>
        </w:rPr>
      </w:pPr>
      <w:r w:rsidRPr="00FC0305">
        <w:rPr>
          <w:rFonts w:cs="Arial"/>
        </w:rPr>
        <w:t>Porter,</w:t>
      </w:r>
      <w:r w:rsidR="00293C48" w:rsidRPr="00FC0305">
        <w:rPr>
          <w:rFonts w:cs="Arial"/>
        </w:rPr>
        <w:t xml:space="preserve"> </w:t>
      </w:r>
      <w:r w:rsidRPr="00FC0305">
        <w:rPr>
          <w:rFonts w:cs="Arial"/>
        </w:rPr>
        <w:t>I.,</w:t>
      </w:r>
      <w:r w:rsidR="00293C48" w:rsidRPr="00FC0305">
        <w:rPr>
          <w:rFonts w:cs="Arial"/>
        </w:rPr>
        <w:t xml:space="preserve"> </w:t>
      </w:r>
      <w:r w:rsidRPr="00FC0305">
        <w:rPr>
          <w:rFonts w:cs="Arial"/>
        </w:rPr>
        <w:t>S.</w:t>
      </w:r>
      <w:r w:rsidR="00293C48" w:rsidRPr="00FC0305">
        <w:rPr>
          <w:rFonts w:cs="Arial"/>
        </w:rPr>
        <w:t xml:space="preserve"> </w:t>
      </w:r>
      <w:r w:rsidR="00020FFD">
        <w:rPr>
          <w:rFonts w:cs="Arial"/>
        </w:rPr>
        <w:t xml:space="preserve">W. </w:t>
      </w:r>
      <w:r w:rsidRPr="00FC0305">
        <w:rPr>
          <w:rFonts w:cs="Arial"/>
        </w:rPr>
        <w:t>Mattner,</w:t>
      </w:r>
      <w:r w:rsidR="00293C48" w:rsidRPr="00FC0305">
        <w:rPr>
          <w:rFonts w:cs="Arial"/>
        </w:rPr>
        <w:t xml:space="preserve"> </w:t>
      </w:r>
      <w:r w:rsidRPr="00FC0305">
        <w:rPr>
          <w:rFonts w:cs="Arial"/>
        </w:rPr>
        <w:t>J.</w:t>
      </w:r>
      <w:r w:rsidR="00293C48" w:rsidRPr="00FC0305">
        <w:rPr>
          <w:rFonts w:cs="Arial"/>
        </w:rPr>
        <w:t xml:space="preserve"> </w:t>
      </w:r>
      <w:r w:rsidRPr="00FC0305">
        <w:rPr>
          <w:rFonts w:cs="Arial"/>
        </w:rPr>
        <w:t>Banks</w:t>
      </w:r>
      <w:r w:rsidR="00293C48" w:rsidRPr="00FC0305">
        <w:rPr>
          <w:rFonts w:cs="Arial"/>
        </w:rPr>
        <w:t xml:space="preserve"> </w:t>
      </w:r>
      <w:r w:rsidR="00AD634B">
        <w:rPr>
          <w:rFonts w:cs="Arial"/>
        </w:rPr>
        <w:t>and</w:t>
      </w:r>
      <w:r w:rsidR="00293C48" w:rsidRPr="00FC0305">
        <w:rPr>
          <w:rFonts w:cs="Arial"/>
        </w:rPr>
        <w:t xml:space="preserve"> </w:t>
      </w:r>
      <w:r w:rsidR="007A165B">
        <w:rPr>
          <w:rFonts w:cs="Arial"/>
        </w:rPr>
        <w:t>P. J. Fraser</w:t>
      </w:r>
      <w:r w:rsidRPr="00DF7B70">
        <w:rPr>
          <w:rFonts w:cs="Arial"/>
          <w:bCs/>
        </w:rPr>
        <w:t>,</w:t>
      </w:r>
      <w:r w:rsidR="00293C48" w:rsidRPr="00FC0305">
        <w:rPr>
          <w:rFonts w:cs="Arial"/>
          <w:b/>
          <w:bCs/>
        </w:rPr>
        <w:t xml:space="preserve"> </w:t>
      </w:r>
      <w:r w:rsidRPr="00FC0305">
        <w:rPr>
          <w:rFonts w:cs="Arial"/>
        </w:rPr>
        <w:t>Impact</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methyl</w:t>
      </w:r>
      <w:r w:rsidR="00293C48" w:rsidRPr="00FC0305">
        <w:rPr>
          <w:rFonts w:cs="Arial"/>
        </w:rPr>
        <w:t xml:space="preserve"> </w:t>
      </w:r>
      <w:r w:rsidRPr="00FC0305">
        <w:rPr>
          <w:rFonts w:cs="Arial"/>
        </w:rPr>
        <w:t>bromide</w:t>
      </w:r>
      <w:r w:rsidR="00293C48" w:rsidRPr="00FC0305">
        <w:rPr>
          <w:rFonts w:cs="Arial"/>
        </w:rPr>
        <w:t xml:space="preserve"> </w:t>
      </w:r>
      <w:r w:rsidRPr="00FC0305">
        <w:rPr>
          <w:rFonts w:cs="Arial"/>
        </w:rPr>
        <w:t>phase-out</w:t>
      </w:r>
      <w:r w:rsidR="00293C48" w:rsidRPr="00FC0305">
        <w:rPr>
          <w:rFonts w:cs="Arial"/>
        </w:rPr>
        <w:t xml:space="preserve"> </w:t>
      </w:r>
      <w:r w:rsidRPr="00FC0305">
        <w:rPr>
          <w:rFonts w:cs="Arial"/>
        </w:rPr>
        <w:t>on</w:t>
      </w:r>
      <w:r w:rsidR="00293C48" w:rsidRPr="00FC0305">
        <w:rPr>
          <w:rFonts w:cs="Arial"/>
        </w:rPr>
        <w:t xml:space="preserve"> </w:t>
      </w:r>
      <w:r w:rsidRPr="00FC0305">
        <w:rPr>
          <w:rFonts w:cs="Arial"/>
        </w:rPr>
        <w:t>the</w:t>
      </w:r>
      <w:r w:rsidR="00293C48" w:rsidRPr="00FC0305">
        <w:rPr>
          <w:rFonts w:cs="Arial"/>
        </w:rPr>
        <w:t xml:space="preserve"> </w:t>
      </w:r>
      <w:r w:rsidRPr="00FC0305">
        <w:rPr>
          <w:rFonts w:cs="Arial"/>
        </w:rPr>
        <w:t>sustainability</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strawberry</w:t>
      </w:r>
      <w:r w:rsidR="00293C48" w:rsidRPr="00FC0305">
        <w:rPr>
          <w:rFonts w:cs="Arial"/>
        </w:rPr>
        <w:t xml:space="preserve"> </w:t>
      </w:r>
      <w:r w:rsidRPr="00FC0305">
        <w:rPr>
          <w:rFonts w:cs="Arial"/>
        </w:rPr>
        <w:t>industries,</w:t>
      </w:r>
      <w:r w:rsidR="00293C48" w:rsidRPr="00FC0305">
        <w:rPr>
          <w:rFonts w:cs="Arial"/>
        </w:rPr>
        <w:t xml:space="preserve"> </w:t>
      </w:r>
      <w:r w:rsidRPr="00FC0305">
        <w:rPr>
          <w:rFonts w:cs="Arial"/>
          <w:i/>
        </w:rPr>
        <w:t>Acta</w:t>
      </w:r>
      <w:r w:rsidR="00293C48" w:rsidRPr="00FC0305">
        <w:rPr>
          <w:rFonts w:cs="Arial"/>
          <w:i/>
        </w:rPr>
        <w:t xml:space="preserve"> </w:t>
      </w:r>
      <w:r w:rsidRPr="00FC0305">
        <w:rPr>
          <w:rFonts w:cs="Arial"/>
          <w:i/>
        </w:rPr>
        <w:t>Horticulturae</w:t>
      </w:r>
      <w:r w:rsidRPr="00FC0305">
        <w:rPr>
          <w:rFonts w:cs="Arial"/>
        </w:rPr>
        <w:t>,</w:t>
      </w:r>
      <w:r w:rsidR="00293C48" w:rsidRPr="00FC0305">
        <w:rPr>
          <w:rFonts w:cs="Arial"/>
        </w:rPr>
        <w:t xml:space="preserve"> </w:t>
      </w:r>
      <w:r w:rsidRPr="00FC0305">
        <w:rPr>
          <w:rFonts w:cs="Arial"/>
        </w:rPr>
        <w:t>708,</w:t>
      </w:r>
      <w:r w:rsidR="00293C48" w:rsidRPr="00FC0305">
        <w:rPr>
          <w:rFonts w:cs="Arial"/>
        </w:rPr>
        <w:t xml:space="preserve"> </w:t>
      </w:r>
      <w:r w:rsidRPr="00FC0305">
        <w:rPr>
          <w:rFonts w:cs="Arial"/>
        </w:rPr>
        <w:t>179-185,</w:t>
      </w:r>
      <w:r w:rsidR="00293C48" w:rsidRPr="00FC0305">
        <w:rPr>
          <w:rFonts w:cs="Arial"/>
        </w:rPr>
        <w:t xml:space="preserve"> </w:t>
      </w:r>
      <w:r w:rsidRPr="00FC0305">
        <w:rPr>
          <w:rFonts w:cs="Arial"/>
        </w:rPr>
        <w:t>2006.</w:t>
      </w:r>
    </w:p>
    <w:p w14:paraId="585DEC25" w14:textId="14D7930D" w:rsidR="007B6CAE" w:rsidRPr="00FC0305" w:rsidRDefault="007741D0" w:rsidP="00887FE9">
      <w:pPr>
        <w:pStyle w:val="Reference"/>
        <w:rPr>
          <w:szCs w:val="18"/>
        </w:rPr>
      </w:pPr>
      <w:r w:rsidRPr="00FC0305">
        <w:rPr>
          <w:szCs w:val="18"/>
        </w:rPr>
        <w:t>Porter,</w:t>
      </w:r>
      <w:r w:rsidR="00293C48" w:rsidRPr="00FC0305">
        <w:rPr>
          <w:szCs w:val="18"/>
        </w:rPr>
        <w:t xml:space="preserve"> </w:t>
      </w:r>
      <w:r w:rsidRPr="00FC0305">
        <w:rPr>
          <w:szCs w:val="18"/>
        </w:rPr>
        <w:t>I.,</w:t>
      </w:r>
      <w:r w:rsidR="00293C48" w:rsidRPr="00FC0305">
        <w:rPr>
          <w:szCs w:val="18"/>
        </w:rPr>
        <w:t xml:space="preserve"> </w:t>
      </w:r>
      <w:r w:rsidRPr="00FC0305">
        <w:rPr>
          <w:szCs w:val="18"/>
        </w:rPr>
        <w:t>J.</w:t>
      </w:r>
      <w:r w:rsidR="00293C48" w:rsidRPr="00FC0305">
        <w:rPr>
          <w:szCs w:val="18"/>
        </w:rPr>
        <w:t xml:space="preserve"> </w:t>
      </w:r>
      <w:r w:rsidRPr="00FC0305">
        <w:rPr>
          <w:szCs w:val="18"/>
        </w:rPr>
        <w:t>Banks,</w:t>
      </w:r>
      <w:r w:rsidR="00293C48" w:rsidRPr="00FC0305">
        <w:rPr>
          <w:szCs w:val="18"/>
        </w:rPr>
        <w:t xml:space="preserve"> </w:t>
      </w:r>
      <w:r w:rsidRPr="00FC0305">
        <w:rPr>
          <w:szCs w:val="18"/>
        </w:rPr>
        <w:t>S.</w:t>
      </w:r>
      <w:r w:rsidR="00293C48" w:rsidRPr="00FC0305">
        <w:rPr>
          <w:szCs w:val="18"/>
        </w:rPr>
        <w:t xml:space="preserve"> </w:t>
      </w:r>
      <w:r w:rsidRPr="00FC0305">
        <w:rPr>
          <w:szCs w:val="18"/>
        </w:rPr>
        <w:t>Mattner</w:t>
      </w:r>
      <w:r w:rsidR="00293C48" w:rsidRPr="00FC0305">
        <w:rPr>
          <w:szCs w:val="18"/>
        </w:rPr>
        <w:t xml:space="preserve"> </w:t>
      </w:r>
      <w:r w:rsidR="00AD634B">
        <w:rPr>
          <w:szCs w:val="18"/>
        </w:rPr>
        <w:t>and</w:t>
      </w:r>
      <w:r w:rsidR="00293C48" w:rsidRPr="00FC0305">
        <w:rPr>
          <w:szCs w:val="18"/>
        </w:rPr>
        <w:t xml:space="preserve"> </w:t>
      </w:r>
      <w:r w:rsidR="007A165B">
        <w:rPr>
          <w:szCs w:val="18"/>
        </w:rPr>
        <w:t>P. J. Fraser</w:t>
      </w:r>
      <w:r w:rsidRPr="00FC0305">
        <w:rPr>
          <w:szCs w:val="18"/>
        </w:rPr>
        <w:t>,</w:t>
      </w:r>
      <w:r w:rsidR="00293C48" w:rsidRPr="00FC0305">
        <w:rPr>
          <w:szCs w:val="18"/>
        </w:rPr>
        <w:t xml:space="preserve"> </w:t>
      </w:r>
      <w:r w:rsidRPr="00FC0305">
        <w:rPr>
          <w:szCs w:val="18"/>
        </w:rPr>
        <w:t>Global</w:t>
      </w:r>
      <w:r w:rsidR="00293C48" w:rsidRPr="00FC0305">
        <w:rPr>
          <w:szCs w:val="18"/>
        </w:rPr>
        <w:t xml:space="preserve"> </w:t>
      </w:r>
      <w:r w:rsidRPr="00FC0305">
        <w:rPr>
          <w:szCs w:val="18"/>
        </w:rPr>
        <w:t>phase-out</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bromide</w:t>
      </w:r>
      <w:r w:rsidR="00293C48" w:rsidRPr="00FC0305">
        <w:rPr>
          <w:szCs w:val="18"/>
        </w:rPr>
        <w:t xml:space="preserve"> </w:t>
      </w:r>
      <w:r w:rsidRPr="00FC0305">
        <w:rPr>
          <w:szCs w:val="18"/>
        </w:rPr>
        <w:t>under</w:t>
      </w:r>
      <w:r w:rsidR="00293C48" w:rsidRPr="00FC0305">
        <w:rPr>
          <w:szCs w:val="18"/>
        </w:rPr>
        <w:t xml:space="preserve"> </w:t>
      </w:r>
      <w:r w:rsidRPr="00FC0305">
        <w:rPr>
          <w:szCs w:val="18"/>
        </w:rPr>
        <w:t>the</w:t>
      </w:r>
      <w:r w:rsidR="00293C48" w:rsidRPr="00FC0305">
        <w:rPr>
          <w:szCs w:val="18"/>
        </w:rPr>
        <w:t xml:space="preserve"> </w:t>
      </w:r>
      <w:r w:rsidRPr="00FC0305">
        <w:rPr>
          <w:szCs w:val="18"/>
        </w:rPr>
        <w:t>Montreal</w:t>
      </w:r>
      <w:r w:rsidR="00293C48" w:rsidRPr="00FC0305">
        <w:rPr>
          <w:szCs w:val="18"/>
        </w:rPr>
        <w:t xml:space="preserve"> </w:t>
      </w:r>
      <w:r w:rsidRPr="00FC0305">
        <w:rPr>
          <w:szCs w:val="18"/>
        </w:rPr>
        <w:t>Protocol:</w:t>
      </w:r>
      <w:r w:rsidR="00293C48" w:rsidRPr="00FC0305">
        <w:rPr>
          <w:szCs w:val="18"/>
        </w:rPr>
        <w:t xml:space="preserve"> </w:t>
      </w:r>
      <w:r w:rsidRPr="00FC0305">
        <w:rPr>
          <w:szCs w:val="18"/>
        </w:rPr>
        <w:t>implications</w:t>
      </w:r>
      <w:r w:rsidR="00293C48" w:rsidRPr="00FC0305">
        <w:rPr>
          <w:szCs w:val="18"/>
        </w:rPr>
        <w:t xml:space="preserve"> </w:t>
      </w:r>
      <w:r w:rsidRPr="00FC0305">
        <w:rPr>
          <w:szCs w:val="18"/>
        </w:rPr>
        <w:t>for</w:t>
      </w:r>
      <w:r w:rsidR="00293C48" w:rsidRPr="00FC0305">
        <w:rPr>
          <w:szCs w:val="18"/>
        </w:rPr>
        <w:t xml:space="preserve"> </w:t>
      </w:r>
      <w:r w:rsidRPr="00FC0305">
        <w:rPr>
          <w:szCs w:val="18"/>
        </w:rPr>
        <w:t>bioprotection,</w:t>
      </w:r>
      <w:r w:rsidR="00293C48" w:rsidRPr="00FC0305">
        <w:rPr>
          <w:szCs w:val="18"/>
        </w:rPr>
        <w:t xml:space="preserve"> </w:t>
      </w:r>
      <w:r w:rsidRPr="00FC0305">
        <w:rPr>
          <w:szCs w:val="18"/>
        </w:rPr>
        <w:t>biosecurity</w:t>
      </w:r>
      <w:r w:rsidR="00293C48" w:rsidRPr="00FC0305">
        <w:rPr>
          <w:szCs w:val="18"/>
        </w:rPr>
        <w:t xml:space="preserve"> </w:t>
      </w:r>
      <w:r w:rsidRPr="00FC0305">
        <w:rPr>
          <w:szCs w:val="18"/>
        </w:rPr>
        <w:t>and</w:t>
      </w:r>
      <w:r w:rsidR="00293C48" w:rsidRPr="00FC0305">
        <w:rPr>
          <w:szCs w:val="18"/>
        </w:rPr>
        <w:t xml:space="preserve"> </w:t>
      </w:r>
      <w:r w:rsidRPr="00FC0305">
        <w:rPr>
          <w:szCs w:val="18"/>
        </w:rPr>
        <w:t>the</w:t>
      </w:r>
      <w:r w:rsidR="00293C48" w:rsidRPr="00FC0305">
        <w:rPr>
          <w:szCs w:val="18"/>
        </w:rPr>
        <w:t xml:space="preserve"> </w:t>
      </w:r>
      <w:r w:rsidRPr="00FC0305">
        <w:rPr>
          <w:szCs w:val="18"/>
        </w:rPr>
        <w:t>ozone</w:t>
      </w:r>
      <w:r w:rsidR="00293C48" w:rsidRPr="00FC0305">
        <w:rPr>
          <w:szCs w:val="18"/>
        </w:rPr>
        <w:t xml:space="preserve"> </w:t>
      </w:r>
      <w:r w:rsidRPr="00FC0305">
        <w:rPr>
          <w:szCs w:val="18"/>
        </w:rPr>
        <w:t>layer,</w:t>
      </w:r>
      <w:r w:rsidR="00293C48" w:rsidRPr="00FC0305">
        <w:rPr>
          <w:szCs w:val="18"/>
        </w:rPr>
        <w:t xml:space="preserve"> </w:t>
      </w:r>
      <w:r w:rsidR="00DF7B70">
        <w:rPr>
          <w:szCs w:val="18"/>
        </w:rPr>
        <w:t>in</w:t>
      </w:r>
      <w:r w:rsidR="00293C48" w:rsidRPr="00FC0305">
        <w:rPr>
          <w:szCs w:val="18"/>
        </w:rPr>
        <w:t xml:space="preserve"> </w:t>
      </w:r>
      <w:r w:rsidRPr="00FC0305">
        <w:rPr>
          <w:i/>
          <w:szCs w:val="18"/>
        </w:rPr>
        <w:t>Plant</w:t>
      </w:r>
      <w:r w:rsidR="00293C48" w:rsidRPr="00FC0305">
        <w:rPr>
          <w:i/>
          <w:szCs w:val="18"/>
        </w:rPr>
        <w:t xml:space="preserve"> </w:t>
      </w:r>
      <w:r w:rsidRPr="00FC0305">
        <w:rPr>
          <w:i/>
          <w:szCs w:val="18"/>
        </w:rPr>
        <w:t>Patho</w:t>
      </w:r>
      <w:r w:rsidR="00C40737">
        <w:rPr>
          <w:i/>
          <w:szCs w:val="18"/>
        </w:rPr>
        <w:t>l</w:t>
      </w:r>
      <w:r w:rsidRPr="00FC0305">
        <w:rPr>
          <w:i/>
          <w:szCs w:val="18"/>
        </w:rPr>
        <w:t>ogy</w:t>
      </w:r>
      <w:r w:rsidR="00293C48" w:rsidRPr="00FC0305">
        <w:rPr>
          <w:i/>
          <w:szCs w:val="18"/>
        </w:rPr>
        <w:t xml:space="preserve"> </w:t>
      </w:r>
      <w:r w:rsidRPr="00FC0305">
        <w:rPr>
          <w:i/>
          <w:szCs w:val="18"/>
        </w:rPr>
        <w:t>in</w:t>
      </w:r>
      <w:r w:rsidR="00293C48" w:rsidRPr="00FC0305">
        <w:rPr>
          <w:i/>
          <w:szCs w:val="18"/>
        </w:rPr>
        <w:t xml:space="preserve"> </w:t>
      </w:r>
      <w:r w:rsidRPr="00FC0305">
        <w:rPr>
          <w:i/>
          <w:szCs w:val="18"/>
        </w:rPr>
        <w:t>the</w:t>
      </w:r>
      <w:r w:rsidR="00293C48" w:rsidRPr="00FC0305">
        <w:rPr>
          <w:i/>
          <w:szCs w:val="18"/>
        </w:rPr>
        <w:t xml:space="preserve"> </w:t>
      </w:r>
      <w:r w:rsidRPr="00FC0305">
        <w:rPr>
          <w:i/>
          <w:szCs w:val="18"/>
        </w:rPr>
        <w:t>21</w:t>
      </w:r>
      <w:r w:rsidRPr="00FC0305">
        <w:rPr>
          <w:i/>
          <w:szCs w:val="18"/>
          <w:vertAlign w:val="superscript"/>
        </w:rPr>
        <w:t>st</w:t>
      </w:r>
      <w:r w:rsidR="00293C48" w:rsidRPr="00FC0305">
        <w:rPr>
          <w:i/>
          <w:szCs w:val="18"/>
        </w:rPr>
        <w:t xml:space="preserve"> </w:t>
      </w:r>
      <w:r w:rsidRPr="00FC0305">
        <w:rPr>
          <w:i/>
          <w:szCs w:val="18"/>
        </w:rPr>
        <w:t>Century:</w:t>
      </w:r>
      <w:r w:rsidR="00293C48" w:rsidRPr="00FC0305">
        <w:rPr>
          <w:i/>
          <w:szCs w:val="18"/>
        </w:rPr>
        <w:t xml:space="preserve"> </w:t>
      </w:r>
      <w:r w:rsidRPr="00FC0305">
        <w:rPr>
          <w:i/>
          <w:szCs w:val="18"/>
        </w:rPr>
        <w:t>Recent</w:t>
      </w:r>
      <w:r w:rsidR="00293C48" w:rsidRPr="00FC0305">
        <w:rPr>
          <w:i/>
          <w:szCs w:val="18"/>
        </w:rPr>
        <w:t xml:space="preserve"> </w:t>
      </w:r>
      <w:r w:rsidRPr="00FC0305">
        <w:rPr>
          <w:i/>
          <w:szCs w:val="18"/>
        </w:rPr>
        <w:t>Developments</w:t>
      </w:r>
      <w:r w:rsidR="00293C48" w:rsidRPr="00FC0305">
        <w:rPr>
          <w:i/>
          <w:szCs w:val="18"/>
        </w:rPr>
        <w:t xml:space="preserve"> </w:t>
      </w:r>
      <w:r w:rsidRPr="00FC0305">
        <w:rPr>
          <w:i/>
          <w:szCs w:val="18"/>
        </w:rPr>
        <w:t>in</w:t>
      </w:r>
      <w:r w:rsidR="00293C48" w:rsidRPr="00FC0305">
        <w:rPr>
          <w:i/>
          <w:szCs w:val="18"/>
        </w:rPr>
        <w:t xml:space="preserve"> </w:t>
      </w:r>
      <w:r w:rsidRPr="00FC0305">
        <w:rPr>
          <w:i/>
          <w:szCs w:val="18"/>
        </w:rPr>
        <w:t>Management</w:t>
      </w:r>
      <w:r w:rsidR="00293C48" w:rsidRPr="00FC0305">
        <w:rPr>
          <w:i/>
          <w:szCs w:val="18"/>
        </w:rPr>
        <w:t xml:space="preserve"> </w:t>
      </w:r>
      <w:r w:rsidRPr="00FC0305">
        <w:rPr>
          <w:i/>
          <w:szCs w:val="18"/>
        </w:rPr>
        <w:t>of</w:t>
      </w:r>
      <w:r w:rsidR="00293C48" w:rsidRPr="00FC0305">
        <w:rPr>
          <w:i/>
          <w:szCs w:val="18"/>
        </w:rPr>
        <w:t xml:space="preserve"> </w:t>
      </w:r>
      <w:r w:rsidRPr="00FC0305">
        <w:rPr>
          <w:i/>
          <w:szCs w:val="18"/>
        </w:rPr>
        <w:t>Plant</w:t>
      </w:r>
      <w:r w:rsidR="00293C48" w:rsidRPr="00FC0305">
        <w:rPr>
          <w:i/>
          <w:szCs w:val="18"/>
        </w:rPr>
        <w:t xml:space="preserve"> </w:t>
      </w:r>
      <w:r w:rsidRPr="00FC0305">
        <w:rPr>
          <w:i/>
          <w:szCs w:val="18"/>
        </w:rPr>
        <w:t>Diseases</w:t>
      </w:r>
      <w:r w:rsidRPr="00FC0305">
        <w:rPr>
          <w:szCs w:val="18"/>
        </w:rPr>
        <w:t>,</w:t>
      </w:r>
      <w:r w:rsidR="00293C48" w:rsidRPr="00FC0305">
        <w:rPr>
          <w:szCs w:val="18"/>
        </w:rPr>
        <w:t xml:space="preserve"> </w:t>
      </w:r>
      <w:r w:rsidRPr="00FC0305">
        <w:rPr>
          <w:szCs w:val="18"/>
        </w:rPr>
        <w:t>1,</w:t>
      </w:r>
      <w:r w:rsidR="00293C48" w:rsidRPr="00FC0305">
        <w:rPr>
          <w:szCs w:val="18"/>
        </w:rPr>
        <w:t xml:space="preserve"> </w:t>
      </w:r>
      <w:r w:rsidRPr="00FC0305">
        <w:rPr>
          <w:szCs w:val="18"/>
        </w:rPr>
        <w:t>293-309,</w:t>
      </w:r>
      <w:r w:rsidR="00293C48" w:rsidRPr="00FC0305">
        <w:rPr>
          <w:szCs w:val="18"/>
        </w:rPr>
        <w:t xml:space="preserve"> </w:t>
      </w:r>
      <w:r w:rsidRPr="00FC0305">
        <w:rPr>
          <w:szCs w:val="18"/>
        </w:rPr>
        <w:t>Springer-Verlag</w:t>
      </w:r>
      <w:r w:rsidR="00293C48" w:rsidRPr="00FC0305">
        <w:rPr>
          <w:szCs w:val="18"/>
        </w:rPr>
        <w:t xml:space="preserve"> </w:t>
      </w:r>
      <w:r w:rsidRPr="00FC0305">
        <w:rPr>
          <w:szCs w:val="18"/>
        </w:rPr>
        <w:t>Berlin,</w:t>
      </w:r>
      <w:r w:rsidR="00293C48" w:rsidRPr="00FC0305">
        <w:rPr>
          <w:szCs w:val="18"/>
        </w:rPr>
        <w:t xml:space="preserve"> </w:t>
      </w:r>
      <w:r w:rsidR="00DF7B70" w:rsidRPr="00FC0305">
        <w:rPr>
          <w:szCs w:val="18"/>
        </w:rPr>
        <w:t>doi</w:t>
      </w:r>
      <w:r w:rsidR="00DF7B70">
        <w:rPr>
          <w:szCs w:val="18"/>
        </w:rPr>
        <w:t>:</w:t>
      </w:r>
      <w:r w:rsidR="00DF7B70" w:rsidRPr="00FC0305">
        <w:rPr>
          <w:szCs w:val="18"/>
        </w:rPr>
        <w:t>10.1007/978-1-4020-8804-9_21</w:t>
      </w:r>
      <w:r w:rsidR="00DF7B70">
        <w:rPr>
          <w:szCs w:val="18"/>
        </w:rPr>
        <w:t xml:space="preserve">, </w:t>
      </w:r>
      <w:r w:rsidRPr="00FC0305">
        <w:rPr>
          <w:szCs w:val="18"/>
        </w:rPr>
        <w:t>2009.</w:t>
      </w:r>
    </w:p>
    <w:p w14:paraId="263926E7" w14:textId="77777777" w:rsidR="007B6CAE" w:rsidRPr="00FC0305" w:rsidRDefault="00B3418D" w:rsidP="00887FE9">
      <w:pPr>
        <w:pStyle w:val="Reference"/>
        <w:rPr>
          <w:rFonts w:cs="Arial"/>
          <w:szCs w:val="18"/>
        </w:rPr>
      </w:pPr>
      <w:r w:rsidRPr="00FC0305">
        <w:rPr>
          <w:rFonts w:cs="Arial"/>
          <w:szCs w:val="18"/>
        </w:rPr>
        <w:t>Porter,</w:t>
      </w:r>
      <w:r w:rsidR="00293C48" w:rsidRPr="00FC0305">
        <w:rPr>
          <w:rFonts w:cs="Arial"/>
          <w:szCs w:val="18"/>
        </w:rPr>
        <w:t xml:space="preserve"> </w:t>
      </w:r>
      <w:r w:rsidRPr="00FC0305">
        <w:rPr>
          <w:rFonts w:cs="Arial"/>
          <w:szCs w:val="18"/>
        </w:rPr>
        <w:t>I.,</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Pizano,</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Besri</w:t>
      </w:r>
      <w:r w:rsidR="00293C48" w:rsidRPr="00FC0305">
        <w:rPr>
          <w:rFonts w:cs="Arial"/>
          <w:szCs w:val="18"/>
        </w:rPr>
        <w:t xml:space="preserve"> </w:t>
      </w:r>
      <w:r w:rsidR="00AD634B">
        <w:rPr>
          <w:rFonts w:cs="Arial"/>
          <w:szCs w:val="18"/>
        </w:rPr>
        <w:t>and</w:t>
      </w:r>
      <w:r w:rsidR="00293C48" w:rsidRPr="00FC0305">
        <w:rPr>
          <w:rFonts w:cs="Arial"/>
          <w:szCs w:val="18"/>
        </w:rPr>
        <w:t xml:space="preserve"> </w:t>
      </w:r>
      <w:r w:rsidR="007A165B">
        <w:rPr>
          <w:rFonts w:cs="Arial"/>
          <w:szCs w:val="18"/>
        </w:rPr>
        <w:t>P. J. Fraser</w:t>
      </w:r>
      <w:r w:rsidRPr="00FC0305">
        <w:rPr>
          <w:rFonts w:cs="Arial"/>
          <w:szCs w:val="18"/>
        </w:rPr>
        <w:t>,</w:t>
      </w:r>
      <w:r w:rsidR="00293C48" w:rsidRPr="00FC0305">
        <w:rPr>
          <w:rFonts w:cs="Arial"/>
          <w:szCs w:val="18"/>
        </w:rPr>
        <w:t xml:space="preserve"> </w:t>
      </w:r>
      <w:r w:rsidRPr="00FC0305">
        <w:rPr>
          <w:rFonts w:cs="Arial"/>
          <w:szCs w:val="18"/>
        </w:rPr>
        <w:t>Progress</w:t>
      </w:r>
      <w:r w:rsidR="00293C48" w:rsidRPr="00FC0305">
        <w:rPr>
          <w:rFonts w:cs="Arial"/>
          <w:szCs w:val="18"/>
        </w:rPr>
        <w:t xml:space="preserve"> </w:t>
      </w:r>
      <w:r w:rsidRPr="00FC0305">
        <w:rPr>
          <w:rFonts w:cs="Arial"/>
          <w:szCs w:val="18"/>
        </w:rPr>
        <w:t>in</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global</w:t>
      </w:r>
      <w:r w:rsidR="00293C48" w:rsidRPr="00FC0305">
        <w:rPr>
          <w:rFonts w:cs="Arial"/>
          <w:szCs w:val="18"/>
        </w:rPr>
        <w:t xml:space="preserve"> </w:t>
      </w:r>
      <w:r w:rsidRPr="00FC0305">
        <w:rPr>
          <w:rFonts w:cs="Arial"/>
          <w:szCs w:val="18"/>
        </w:rPr>
        <w:t>phase-out</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methyl</w:t>
      </w:r>
      <w:r w:rsidR="00293C48" w:rsidRPr="00FC0305">
        <w:rPr>
          <w:rFonts w:cs="Arial"/>
          <w:szCs w:val="18"/>
        </w:rPr>
        <w:t xml:space="preserve"> </w:t>
      </w:r>
      <w:r w:rsidRPr="00FC0305">
        <w:rPr>
          <w:rFonts w:cs="Arial"/>
          <w:szCs w:val="18"/>
        </w:rPr>
        <w:t>bromide</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relative</w:t>
      </w:r>
      <w:r w:rsidR="00293C48" w:rsidRPr="00FC0305">
        <w:rPr>
          <w:rFonts w:cs="Arial"/>
          <w:szCs w:val="18"/>
        </w:rPr>
        <w:t xml:space="preserve"> </w:t>
      </w:r>
      <w:r w:rsidRPr="00FC0305">
        <w:rPr>
          <w:rFonts w:cs="Arial"/>
          <w:szCs w:val="18"/>
        </w:rPr>
        <w:t>effectiveness</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soil</w:t>
      </w:r>
      <w:r w:rsidR="00293C48" w:rsidRPr="00FC0305">
        <w:rPr>
          <w:rFonts w:cs="Arial"/>
          <w:szCs w:val="18"/>
        </w:rPr>
        <w:t xml:space="preserve"> </w:t>
      </w:r>
      <w:r w:rsidRPr="00FC0305">
        <w:rPr>
          <w:rFonts w:cs="Arial"/>
          <w:szCs w:val="18"/>
        </w:rPr>
        <w:t>disinfestations</w:t>
      </w:r>
      <w:r w:rsidR="00293C48" w:rsidRPr="00FC0305">
        <w:rPr>
          <w:rFonts w:cs="Arial"/>
          <w:szCs w:val="18"/>
        </w:rPr>
        <w:t xml:space="preserve"> </w:t>
      </w:r>
      <w:r w:rsidRPr="00FC0305">
        <w:rPr>
          <w:rFonts w:cs="Arial"/>
          <w:szCs w:val="18"/>
        </w:rPr>
        <w:t>strategies,</w:t>
      </w:r>
      <w:r w:rsidR="00293C48" w:rsidRPr="00FC0305">
        <w:rPr>
          <w:rFonts w:cs="Arial"/>
          <w:szCs w:val="18"/>
        </w:rPr>
        <w:t xml:space="preserve"> </w:t>
      </w:r>
      <w:r w:rsidRPr="00FC0305">
        <w:rPr>
          <w:rFonts w:cs="Arial"/>
          <w:i/>
          <w:szCs w:val="18"/>
        </w:rPr>
        <w:t>Acta</w:t>
      </w:r>
      <w:r w:rsidR="00293C48" w:rsidRPr="00FC0305">
        <w:rPr>
          <w:rFonts w:cs="Arial"/>
          <w:i/>
          <w:szCs w:val="18"/>
        </w:rPr>
        <w:t xml:space="preserve"> </w:t>
      </w:r>
      <w:r w:rsidRPr="00FC0305">
        <w:rPr>
          <w:rFonts w:cs="Arial"/>
          <w:i/>
          <w:szCs w:val="18"/>
        </w:rPr>
        <w:t>Horticulturae</w:t>
      </w:r>
      <w:r w:rsidRPr="00FC0305">
        <w:rPr>
          <w:rFonts w:cs="Arial"/>
          <w:szCs w:val="18"/>
        </w:rPr>
        <w:t>,</w:t>
      </w:r>
      <w:r w:rsidR="00293C48" w:rsidRPr="00FC0305">
        <w:rPr>
          <w:rFonts w:cs="Arial"/>
          <w:szCs w:val="18"/>
        </w:rPr>
        <w:t xml:space="preserve"> </w:t>
      </w:r>
      <w:r w:rsidRPr="00FC0305">
        <w:rPr>
          <w:rFonts w:cs="Arial"/>
          <w:szCs w:val="18"/>
        </w:rPr>
        <w:t>883,</w:t>
      </w:r>
      <w:r w:rsidR="00293C48" w:rsidRPr="00FC0305">
        <w:rPr>
          <w:rFonts w:cs="Arial"/>
          <w:szCs w:val="18"/>
        </w:rPr>
        <w:t xml:space="preserve"> </w:t>
      </w:r>
      <w:r w:rsidRPr="00FC0305">
        <w:rPr>
          <w:rFonts w:cs="Arial"/>
          <w:szCs w:val="18"/>
        </w:rPr>
        <w:t>59-66,</w:t>
      </w:r>
      <w:r w:rsidR="00293C48" w:rsidRPr="00FC0305">
        <w:rPr>
          <w:rFonts w:cs="Arial"/>
          <w:szCs w:val="18"/>
        </w:rPr>
        <w:t xml:space="preserve"> </w:t>
      </w:r>
      <w:r w:rsidRPr="00FC0305">
        <w:rPr>
          <w:rFonts w:cs="Arial"/>
          <w:szCs w:val="18"/>
        </w:rPr>
        <w:t>2010.</w:t>
      </w:r>
    </w:p>
    <w:p w14:paraId="79962F20" w14:textId="77777777" w:rsidR="007B6CAE" w:rsidRPr="00FC0305" w:rsidRDefault="00D6177B" w:rsidP="00887FE9">
      <w:pPr>
        <w:pStyle w:val="Reference"/>
      </w:pPr>
      <w:r w:rsidRPr="00FC0305">
        <w:t>Prinn,</w:t>
      </w:r>
      <w:r w:rsidR="00293C48" w:rsidRPr="00FC0305">
        <w:t xml:space="preserve"> </w:t>
      </w:r>
      <w:r w:rsidRPr="00FC0305">
        <w:t>R.,</w:t>
      </w:r>
      <w:r w:rsidR="00293C48" w:rsidRPr="00FC0305">
        <w:t xml:space="preserve"> </w:t>
      </w:r>
      <w:r w:rsidR="007A165B">
        <w:t>D. Cunnold</w:t>
      </w:r>
      <w:r w:rsidRPr="00FC0305">
        <w:t>,</w:t>
      </w:r>
      <w:r w:rsidR="00293C48" w:rsidRPr="00FC0305">
        <w:t xml:space="preserve"> </w:t>
      </w:r>
      <w:r w:rsidR="007A165B">
        <w:t>R. Rasmussen</w:t>
      </w:r>
      <w:r w:rsidRPr="00FC0305">
        <w:t>,</w:t>
      </w:r>
      <w:r w:rsidR="00293C48" w:rsidRPr="00FC0305">
        <w:t xml:space="preserve"> </w:t>
      </w:r>
      <w:r w:rsidR="007A165B">
        <w:t>P. Simmonds</w:t>
      </w:r>
      <w:r w:rsidRPr="00FC0305">
        <w:t>,</w:t>
      </w:r>
      <w:r w:rsidR="00293C48" w:rsidRPr="00FC0305">
        <w:t xml:space="preserve"> </w:t>
      </w:r>
      <w:r w:rsidR="007A165B">
        <w:t>F. Alyea</w:t>
      </w:r>
      <w:r w:rsidRPr="00FC0305">
        <w:t>,</w:t>
      </w:r>
      <w:r w:rsidR="00293C48" w:rsidRPr="00FC0305">
        <w:t xml:space="preserve"> </w:t>
      </w:r>
      <w:r w:rsidR="007A165B">
        <w:t>A. Crawford</w:t>
      </w:r>
      <w:r w:rsidRPr="00FC0305">
        <w:t>,</w:t>
      </w:r>
      <w:r w:rsidR="00293C48" w:rsidRPr="00FC0305">
        <w:t xml:space="preserve"> </w:t>
      </w:r>
      <w:r w:rsidR="007A165B">
        <w:t>P. Fraser</w:t>
      </w:r>
      <w:r w:rsidR="00293C48" w:rsidRPr="00FC0305">
        <w:t xml:space="preserve"> </w:t>
      </w:r>
      <w:r w:rsidR="00AD634B">
        <w:t>and</w:t>
      </w:r>
      <w:r w:rsidR="00293C48" w:rsidRPr="00FC0305">
        <w:t xml:space="preserve"> </w:t>
      </w:r>
      <w:r w:rsidRPr="00FC0305">
        <w:t>R.</w:t>
      </w:r>
      <w:r w:rsidR="00293C48" w:rsidRPr="00FC0305">
        <w:t xml:space="preserve"> </w:t>
      </w:r>
      <w:r w:rsidRPr="00FC0305">
        <w:t>Rosen,</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in</w:t>
      </w:r>
      <w:r w:rsidR="00293C48" w:rsidRPr="00FC0305">
        <w:t xml:space="preserve"> </w:t>
      </w:r>
      <w:r w:rsidRPr="00FC0305">
        <w:t>methylchloroform</w:t>
      </w:r>
      <w:r w:rsidR="00293C48" w:rsidRPr="00FC0305">
        <w:t xml:space="preserve"> </w:t>
      </w:r>
      <w:r w:rsidRPr="00FC0305">
        <w:t>and</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for</w:t>
      </w:r>
      <w:r w:rsidR="00293C48" w:rsidRPr="00FC0305">
        <w:t xml:space="preserve"> </w:t>
      </w:r>
      <w:r w:rsidRPr="00FC0305">
        <w:t>the</w:t>
      </w:r>
      <w:r w:rsidR="00293C48" w:rsidRPr="00FC0305">
        <w:t xml:space="preserve"> </w:t>
      </w:r>
      <w:r w:rsidRPr="00FC0305">
        <w:t>hydroxyl</w:t>
      </w:r>
      <w:r w:rsidR="00293C48" w:rsidRPr="00FC0305">
        <w:t xml:space="preserve"> </w:t>
      </w:r>
      <w:r w:rsidRPr="00FC0305">
        <w:t>radical,</w:t>
      </w:r>
      <w:r w:rsidR="00293C48" w:rsidRPr="00FC0305">
        <w:t xml:space="preserve"> </w:t>
      </w:r>
      <w:r w:rsidRPr="00FC0305">
        <w:rPr>
          <w:i/>
        </w:rPr>
        <w:t>Science,</w:t>
      </w:r>
      <w:r w:rsidR="00293C48" w:rsidRPr="00FC0305">
        <w:t xml:space="preserve"> </w:t>
      </w:r>
      <w:r w:rsidRPr="00FC0305">
        <w:t>238(4829)</w:t>
      </w:r>
      <w:r w:rsidR="00DF7B70">
        <w:t>,</w:t>
      </w:r>
      <w:r w:rsidR="00293C48" w:rsidRPr="00FC0305">
        <w:t xml:space="preserve"> </w:t>
      </w:r>
      <w:r w:rsidRPr="00FC0305">
        <w:t>945-950,</w:t>
      </w:r>
      <w:r w:rsidR="00293C48" w:rsidRPr="00FC0305">
        <w:t xml:space="preserve"> </w:t>
      </w:r>
      <w:r w:rsidR="00DF7B70">
        <w:t>doi:</w:t>
      </w:r>
      <w:r w:rsidR="00DF7B70" w:rsidRPr="00DF7B70">
        <w:t xml:space="preserve"> 10.1126/science.238.4829.945</w:t>
      </w:r>
      <w:r w:rsidR="00DF7B70">
        <w:t>,</w:t>
      </w:r>
      <w:r w:rsidR="00DF7B70" w:rsidRPr="00DF7B70">
        <w:t xml:space="preserve"> </w:t>
      </w:r>
      <w:r w:rsidRPr="00FC0305">
        <w:t>1987.</w:t>
      </w:r>
    </w:p>
    <w:p w14:paraId="119ADC35" w14:textId="77777777" w:rsidR="00F732CF" w:rsidRPr="00FC0305" w:rsidRDefault="00D3220C" w:rsidP="00887FE9">
      <w:pPr>
        <w:pStyle w:val="Reference"/>
      </w:pPr>
      <w:r w:rsidRPr="00FC0305">
        <w:t>Prinn,</w:t>
      </w:r>
      <w:r w:rsidR="00293C48" w:rsidRPr="00FC0305">
        <w:t xml:space="preserve"> </w:t>
      </w:r>
      <w:r w:rsidRPr="00FC0305">
        <w:t>R.,</w:t>
      </w:r>
      <w:r w:rsidR="00293C48" w:rsidRPr="00FC0305">
        <w:t xml:space="preserve"> </w:t>
      </w:r>
      <w:r w:rsidR="007A165B">
        <w:t>D. Cunnold</w:t>
      </w:r>
      <w:r w:rsidRPr="00FC0305">
        <w:t>,</w:t>
      </w:r>
      <w:r w:rsidR="00293C48" w:rsidRPr="00FC0305">
        <w:t xml:space="preserve"> </w:t>
      </w:r>
      <w:r w:rsidR="007A165B">
        <w:t>P. Simmonds</w:t>
      </w:r>
      <w:r w:rsidRPr="00FC0305">
        <w:t>,</w:t>
      </w:r>
      <w:r w:rsidR="00293C48" w:rsidRPr="00FC0305">
        <w:t xml:space="preserve"> </w:t>
      </w:r>
      <w:r w:rsidR="007A165B">
        <w:t>F. Alyea</w:t>
      </w:r>
      <w:r w:rsidRPr="00FC0305">
        <w:t>,</w:t>
      </w:r>
      <w:r w:rsidR="00293C48" w:rsidRPr="00FC0305">
        <w:t xml:space="preserve"> </w:t>
      </w:r>
      <w:r w:rsidRPr="00FC0305">
        <w:t>R.</w:t>
      </w:r>
      <w:r w:rsidR="00293C48" w:rsidRPr="00FC0305">
        <w:t xml:space="preserve"> </w:t>
      </w:r>
      <w:proofErr w:type="spellStart"/>
      <w:r w:rsidRPr="00FC0305">
        <w:t>Boldi</w:t>
      </w:r>
      <w:proofErr w:type="spellEnd"/>
      <w:r w:rsidRPr="00FC0305">
        <w:t>,</w:t>
      </w:r>
      <w:r w:rsidR="00293C48" w:rsidRPr="00FC0305">
        <w:t xml:space="preserve"> </w:t>
      </w:r>
      <w:r w:rsidR="007A165B">
        <w:t>A. Crawford</w:t>
      </w:r>
      <w:r w:rsidRPr="00FC0305">
        <w:t>,</w:t>
      </w:r>
      <w:r w:rsidR="00293C48" w:rsidRPr="00FC0305">
        <w:t xml:space="preserve"> </w:t>
      </w:r>
      <w:r w:rsidR="007A165B">
        <w:t>P. Fraser</w:t>
      </w:r>
      <w:r w:rsidRPr="00FC0305">
        <w:t>,</w:t>
      </w:r>
      <w:r w:rsidR="00293C48" w:rsidRPr="00FC0305">
        <w:t xml:space="preserve"> </w:t>
      </w:r>
      <w:r w:rsidRPr="00FC0305">
        <w:t>D.</w:t>
      </w:r>
      <w:r w:rsidR="00293C48" w:rsidRPr="00FC0305">
        <w:t xml:space="preserve"> </w:t>
      </w:r>
      <w:proofErr w:type="spellStart"/>
      <w:r w:rsidRPr="00FC0305">
        <w:t>Gutzler</w:t>
      </w:r>
      <w:proofErr w:type="spellEnd"/>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Pr="00FC0305">
        <w:t>P.</w:t>
      </w:r>
      <w:r w:rsidR="00293C48" w:rsidRPr="00FC0305">
        <w:t xml:space="preserve"> </w:t>
      </w:r>
      <w:r w:rsidRPr="00FC0305">
        <w:t>Rosen</w:t>
      </w:r>
      <w:r w:rsidR="00293C48" w:rsidRPr="00FC0305">
        <w:t xml:space="preserve"> </w:t>
      </w:r>
      <w:r w:rsidR="00AD634B">
        <w:t>and</w:t>
      </w:r>
      <w:r w:rsidR="00293C48" w:rsidRPr="00FC0305">
        <w:t xml:space="preserve"> </w:t>
      </w:r>
      <w:r w:rsidR="007A165B">
        <w:t>R. Rasmussen</w:t>
      </w:r>
      <w:r w:rsidRPr="00FC0305">
        <w:t>,</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concentration</w:t>
      </w:r>
      <w:r w:rsidR="00293C48" w:rsidRPr="00FC0305">
        <w:t xml:space="preserve"> </w:t>
      </w:r>
      <w:r w:rsidRPr="00FC0305">
        <w:t>and</w:t>
      </w:r>
      <w:r w:rsidR="00293C48" w:rsidRPr="00FC0305">
        <w:t xml:space="preserve"> </w:t>
      </w:r>
      <w:r w:rsidRPr="00FC0305">
        <w:t>trend</w:t>
      </w:r>
      <w:r w:rsidR="00293C48" w:rsidRPr="00FC0305">
        <w:t xml:space="preserve"> </w:t>
      </w:r>
      <w:r w:rsidRPr="00FC0305">
        <w:t>for</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deduced</w:t>
      </w:r>
      <w:r w:rsidR="00293C48" w:rsidRPr="00FC0305">
        <w:t xml:space="preserve"> </w:t>
      </w:r>
      <w:r w:rsidRPr="00FC0305">
        <w:t>from</w:t>
      </w:r>
      <w:r w:rsidR="00293C48" w:rsidRPr="00FC0305">
        <w:t xml:space="preserve"> </w:t>
      </w:r>
      <w:r w:rsidRPr="00FC0305">
        <w:t>ALE/GAGE</w:t>
      </w:r>
      <w:r w:rsidR="00293C48" w:rsidRPr="00FC0305">
        <w:t xml:space="preserve"> </w:t>
      </w:r>
      <w:r w:rsidRPr="00FC0305">
        <w:t>trichloroethane</w:t>
      </w:r>
      <w:r w:rsidR="00293C48" w:rsidRPr="00FC0305">
        <w:t xml:space="preserve"> </w:t>
      </w:r>
      <w:r w:rsidRPr="00FC0305">
        <w:t>(methyl</w:t>
      </w:r>
      <w:r w:rsidR="00293C48" w:rsidRPr="00FC0305">
        <w:t xml:space="preserve"> </w:t>
      </w:r>
      <w:r w:rsidRPr="00FC0305">
        <w:t>chloroform)</w:t>
      </w:r>
      <w:r w:rsidR="00293C48" w:rsidRPr="00FC0305">
        <w:t xml:space="preserve"> </w:t>
      </w:r>
      <w:r w:rsidRPr="00FC0305">
        <w:t>data</w:t>
      </w:r>
      <w:r w:rsidR="00293C48" w:rsidRPr="00FC0305">
        <w:t xml:space="preserve"> </w:t>
      </w:r>
      <w:r w:rsidRPr="00FC0305">
        <w:t>for</w:t>
      </w:r>
      <w:r w:rsidR="00293C48" w:rsidRPr="00FC0305">
        <w:t xml:space="preserve"> </w:t>
      </w:r>
      <w:r w:rsidRPr="00FC0305">
        <w:t>1978-1990,</w:t>
      </w:r>
      <w:r w:rsidR="00293C48" w:rsidRPr="00FC0305">
        <w:t xml:space="preserve"> </w:t>
      </w:r>
      <w:r w:rsidRPr="00FC0305">
        <w:rPr>
          <w:i/>
        </w:rPr>
        <w:t>J.</w:t>
      </w:r>
      <w:r w:rsidR="00293C48" w:rsidRPr="00FC0305">
        <w:rPr>
          <w:i/>
        </w:rPr>
        <w:t xml:space="preserve"> </w:t>
      </w:r>
      <w:r w:rsidRPr="00FC0305">
        <w:rPr>
          <w:i/>
        </w:rPr>
        <w:t>Geophys</w:t>
      </w:r>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97</w:t>
      </w:r>
      <w:r w:rsidR="001352A6" w:rsidRPr="00FC0305">
        <w:t>(D2)</w:t>
      </w:r>
      <w:r w:rsidR="00DF7B70">
        <w:t>,</w:t>
      </w:r>
      <w:r w:rsidR="00293C48" w:rsidRPr="00FC0305">
        <w:t xml:space="preserve"> </w:t>
      </w:r>
      <w:r w:rsidRPr="00FC0305">
        <w:t>2445-2461,</w:t>
      </w:r>
      <w:r w:rsidR="00293C48" w:rsidRPr="00FC0305">
        <w:t xml:space="preserve"> </w:t>
      </w:r>
      <w:r w:rsidR="009D15AE">
        <w:t>doi:</w:t>
      </w:r>
      <w:r w:rsidR="009D15AE" w:rsidRPr="009D15AE">
        <w:t xml:space="preserve"> 10.1029/91JD02755</w:t>
      </w:r>
      <w:r w:rsidR="009D15AE">
        <w:t xml:space="preserve">, </w:t>
      </w:r>
      <w:r w:rsidRPr="00FC0305">
        <w:t>199</w:t>
      </w:r>
      <w:r w:rsidR="005165C6" w:rsidRPr="00FC0305">
        <w:t>2</w:t>
      </w:r>
      <w:r w:rsidRPr="00FC0305">
        <w:t>.</w:t>
      </w:r>
    </w:p>
    <w:p w14:paraId="7CFEA136" w14:textId="77777777" w:rsidR="00D3220C" w:rsidRPr="00FC0305" w:rsidRDefault="00D3220C" w:rsidP="00887FE9">
      <w:pPr>
        <w:pStyle w:val="Reference"/>
      </w:pPr>
      <w:r w:rsidRPr="00FC0305">
        <w:t>Prinn,</w:t>
      </w:r>
      <w:r w:rsidR="00293C48" w:rsidRPr="00FC0305">
        <w:t xml:space="preserve"> </w:t>
      </w:r>
      <w:r w:rsidRPr="00FC0305">
        <w:t>R.</w:t>
      </w:r>
      <w:r w:rsidR="007A165B">
        <w:t xml:space="preserve"> G.</w:t>
      </w:r>
      <w:r w:rsidRPr="00FC0305">
        <w:t>,</w:t>
      </w:r>
      <w:r w:rsidR="00293C48" w:rsidRPr="00FC0305">
        <w:t xml:space="preserve"> </w:t>
      </w:r>
      <w:r w:rsidR="007A165B">
        <w:t>R. F. Weiss</w:t>
      </w:r>
      <w:r w:rsidRPr="00FC0305">
        <w:t>,</w:t>
      </w:r>
      <w:r w:rsidR="00293C48" w:rsidRPr="00FC0305">
        <w:t xml:space="preserve"> </w:t>
      </w:r>
      <w:r w:rsidR="007A165B">
        <w:t>B. R. Miller</w:t>
      </w:r>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007A165B">
        <w:t>F. N. Alyea</w:t>
      </w:r>
      <w:r w:rsidRPr="00FC0305">
        <w:t>,</w:t>
      </w:r>
      <w:r w:rsidR="00293C48" w:rsidRPr="00FC0305">
        <w:t xml:space="preserve"> </w:t>
      </w:r>
      <w:r w:rsidR="007A165B">
        <w:t>D. M. Cunnold</w:t>
      </w:r>
      <w:r w:rsidRPr="00FC0305">
        <w:t>,</w:t>
      </w:r>
      <w:r w:rsidR="00293C48" w:rsidRPr="00FC0305">
        <w:t xml:space="preserve"> </w:t>
      </w:r>
      <w:r w:rsidR="007A165B">
        <w:t>P. J. Fraser</w:t>
      </w:r>
      <w:r w:rsidRPr="007A165B">
        <w:t>,</w:t>
      </w:r>
      <w:r w:rsidR="00293C48" w:rsidRPr="00FC0305">
        <w:t xml:space="preserve"> </w:t>
      </w:r>
      <w:r w:rsidRPr="00FC0305">
        <w:t>D.</w:t>
      </w:r>
      <w:r w:rsidR="00293C48" w:rsidRPr="00FC0305">
        <w:t xml:space="preserve"> </w:t>
      </w:r>
      <w:r w:rsidRPr="00FC0305">
        <w:t>Hartley</w:t>
      </w:r>
      <w:r w:rsidR="00293C48" w:rsidRPr="00FC0305">
        <w:t xml:space="preserve"> </w:t>
      </w:r>
      <w:r w:rsidR="00AD634B">
        <w:t>and</w:t>
      </w:r>
      <w:r w:rsidR="00293C48" w:rsidRPr="00FC0305">
        <w:t xml:space="preserve"> </w:t>
      </w:r>
      <w:r w:rsidR="007A165B">
        <w:t>P. G. Simmonds</w:t>
      </w:r>
      <w:r w:rsidRPr="00FC0305">
        <w:t>,</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and</w:t>
      </w:r>
      <w:r w:rsidR="00293C48" w:rsidRPr="00FC0305">
        <w:t xml:space="preserve"> </w:t>
      </w:r>
      <w:r w:rsidRPr="00FC0305">
        <w:t>lifetime</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and</w:t>
      </w:r>
      <w:r w:rsidR="00293C48" w:rsidRPr="00FC0305">
        <w:t xml:space="preserve"> </w:t>
      </w:r>
      <w:r w:rsidRPr="00FC0305">
        <w:t>global</w:t>
      </w:r>
      <w:r w:rsidR="00293C48" w:rsidRPr="00FC0305">
        <w:t xml:space="preserve"> </w:t>
      </w:r>
      <w:r w:rsidRPr="00FC0305">
        <w:t>OH</w:t>
      </w:r>
      <w:r w:rsidR="00293C48" w:rsidRPr="00FC0305">
        <w:t xml:space="preserve"> </w:t>
      </w:r>
      <w:r w:rsidRPr="00FC0305">
        <w:t>concentrations,</w:t>
      </w:r>
      <w:r w:rsidR="00293C48" w:rsidRPr="00FC0305">
        <w:t xml:space="preserve"> </w:t>
      </w:r>
      <w:r w:rsidRPr="00FC0305">
        <w:rPr>
          <w:i/>
        </w:rPr>
        <w:t>Science,</w:t>
      </w:r>
      <w:r w:rsidR="00293C48" w:rsidRPr="00FC0305">
        <w:t xml:space="preserve"> </w:t>
      </w:r>
      <w:r w:rsidRPr="00FC0305">
        <w:t>269(5221)</w:t>
      </w:r>
      <w:r w:rsidR="009D15AE">
        <w:t>,</w:t>
      </w:r>
      <w:r w:rsidR="00293C48" w:rsidRPr="00FC0305">
        <w:t xml:space="preserve"> </w:t>
      </w:r>
      <w:r w:rsidRPr="00FC0305">
        <w:t>187-192,</w:t>
      </w:r>
      <w:r w:rsidR="00293C48" w:rsidRPr="00FC0305">
        <w:t xml:space="preserve"> </w:t>
      </w:r>
      <w:r w:rsidR="009D15AE">
        <w:t>doi:</w:t>
      </w:r>
      <w:r w:rsidR="009D15AE" w:rsidRPr="009D15AE">
        <w:t>10.1126/science.269.5221.187</w:t>
      </w:r>
      <w:r w:rsidR="009D15AE">
        <w:t xml:space="preserve">, </w:t>
      </w:r>
      <w:r w:rsidRPr="00FC0305">
        <w:t>1995.</w:t>
      </w:r>
    </w:p>
    <w:p w14:paraId="4F7B8B27" w14:textId="77777777" w:rsidR="007B6CAE" w:rsidRPr="00FC0305" w:rsidRDefault="00806C5E" w:rsidP="00887FE9">
      <w:pPr>
        <w:pStyle w:val="Reference"/>
      </w:pPr>
      <w:hyperlink r:id="rId52" w:history="1">
        <w:r w:rsidR="00887FE9" w:rsidRPr="00FC0305">
          <w:t>Prinn,</w:t>
        </w:r>
        <w:r w:rsidR="00293C48" w:rsidRPr="00FC0305">
          <w:t xml:space="preserve"> </w:t>
        </w:r>
        <w:r w:rsidR="00887FE9" w:rsidRPr="00FC0305">
          <w:t>R.</w:t>
        </w:r>
        <w:r w:rsidR="007A165B">
          <w:t xml:space="preserve"> G.</w:t>
        </w:r>
        <w:r w:rsidR="00887FE9" w:rsidRPr="00FC0305">
          <w:t>,</w:t>
        </w:r>
        <w:r w:rsidR="00293C48" w:rsidRPr="00FC0305">
          <w:t xml:space="preserve"> </w:t>
        </w:r>
        <w:r w:rsidR="007A165B">
          <w:t>R. F. Weiss</w:t>
        </w:r>
        <w:r w:rsidR="00887FE9" w:rsidRPr="00FC0305">
          <w:t>,</w:t>
        </w:r>
        <w:r w:rsidR="00293C48" w:rsidRPr="00FC0305">
          <w:t xml:space="preserve"> </w:t>
        </w:r>
        <w:r w:rsidR="007A165B">
          <w:t>P. J. Fraser</w:t>
        </w:r>
        <w:r w:rsidR="00887FE9" w:rsidRPr="00FC0305">
          <w:t>,</w:t>
        </w:r>
        <w:r w:rsidR="00293C48" w:rsidRPr="00FC0305">
          <w:t xml:space="preserve"> </w:t>
        </w:r>
        <w:r w:rsidR="007A165B">
          <w:t>P. G. Simmonds</w:t>
        </w:r>
        <w:r w:rsidR="00887FE9" w:rsidRPr="00FC0305">
          <w:t>,</w:t>
        </w:r>
        <w:r w:rsidR="00293C48" w:rsidRPr="00FC0305">
          <w:t xml:space="preserve"> </w:t>
        </w:r>
        <w:r w:rsidR="007A165B">
          <w:t>D. M. Cunnold</w:t>
        </w:r>
        <w:r w:rsidR="00887FE9" w:rsidRPr="00FC0305">
          <w:t>,</w:t>
        </w:r>
        <w:r w:rsidR="00293C48" w:rsidRPr="00FC0305">
          <w:t xml:space="preserve"> </w:t>
        </w:r>
        <w:r w:rsidR="007A165B">
          <w:t>F. N. Alyea</w:t>
        </w:r>
        <w:r w:rsidR="00887FE9" w:rsidRPr="00FC0305">
          <w:t>,</w:t>
        </w:r>
        <w:r w:rsidR="00293C48" w:rsidRPr="00FC0305">
          <w:t xml:space="preserve"> </w:t>
        </w:r>
        <w:r w:rsidR="00887FE9" w:rsidRPr="00FC0305">
          <w:t>S.</w:t>
        </w:r>
        <w:r w:rsidR="00293C48" w:rsidRPr="00FC0305">
          <w:t xml:space="preserve"> </w:t>
        </w:r>
        <w:r w:rsidR="00887FE9" w:rsidRPr="00FC0305">
          <w:t>O'Doherty,</w:t>
        </w:r>
        <w:r w:rsidR="00293C48" w:rsidRPr="00FC0305">
          <w:t xml:space="preserve"> </w:t>
        </w:r>
        <w:r w:rsidR="007A165B">
          <w:t>P. K. Salameh</w:t>
        </w:r>
        <w:r w:rsidR="00887FE9" w:rsidRPr="00FC0305">
          <w:t>,</w:t>
        </w:r>
        <w:r w:rsidR="00293C48" w:rsidRPr="00FC0305">
          <w:t xml:space="preserve"> </w:t>
        </w:r>
        <w:r w:rsidR="007A165B">
          <w:t>B. R. Miller</w:t>
        </w:r>
        <w:r w:rsidR="00887FE9" w:rsidRPr="00FC0305">
          <w:t>,</w:t>
        </w:r>
        <w:r w:rsidR="00293C48" w:rsidRPr="00FC0305">
          <w:t xml:space="preserve"> </w:t>
        </w:r>
        <w:r w:rsidR="00887FE9" w:rsidRPr="00FC0305">
          <w:t>J.</w:t>
        </w:r>
        <w:r w:rsidR="00293C48" w:rsidRPr="00FC0305">
          <w:t xml:space="preserve"> </w:t>
        </w:r>
        <w:r w:rsidR="00887FE9" w:rsidRPr="00FC0305">
          <w:t>Huang,</w:t>
        </w:r>
        <w:r w:rsidR="00293C48" w:rsidRPr="00FC0305">
          <w:t xml:space="preserve"> </w:t>
        </w:r>
        <w:r w:rsidR="007A165B">
          <w:t>R. H. J. Wang</w:t>
        </w:r>
        <w:r w:rsidR="00887FE9" w:rsidRPr="00FC0305">
          <w:t>,</w:t>
        </w:r>
        <w:r w:rsidR="00293C48" w:rsidRPr="00FC0305">
          <w:t xml:space="preserve"> </w:t>
        </w:r>
        <w:r w:rsidR="00887FE9" w:rsidRPr="00FC0305">
          <w:t>D.</w:t>
        </w:r>
        <w:r w:rsidR="00293C48" w:rsidRPr="00FC0305">
          <w:t xml:space="preserve"> </w:t>
        </w:r>
        <w:r w:rsidR="00887FE9" w:rsidRPr="00FC0305">
          <w:t>Hartley,</w:t>
        </w:r>
        <w:r w:rsidR="00293C48" w:rsidRPr="00FC0305">
          <w:t xml:space="preserve"> </w:t>
        </w:r>
        <w:r w:rsidR="007A165B">
          <w:t>C. M. Harth</w:t>
        </w:r>
        <w:r w:rsidR="00887FE9" w:rsidRPr="00FC0305">
          <w:t>,</w:t>
        </w:r>
        <w:r w:rsidR="00293C48" w:rsidRPr="00FC0305">
          <w:t xml:space="preserve"> </w:t>
        </w:r>
        <w:r w:rsidR="007A165B">
          <w:t>L. P. Steele</w:t>
        </w:r>
        <w:r w:rsidR="00887FE9" w:rsidRPr="00FC0305">
          <w:t>,</w:t>
        </w:r>
        <w:r w:rsidR="00293C48" w:rsidRPr="00FC0305">
          <w:t xml:space="preserve"> </w:t>
        </w:r>
        <w:r w:rsidR="00887FE9" w:rsidRPr="00FC0305">
          <w:t>G.</w:t>
        </w:r>
        <w:r w:rsidR="00293C48" w:rsidRPr="00FC0305">
          <w:t xml:space="preserve"> </w:t>
        </w:r>
        <w:r w:rsidR="00887FE9" w:rsidRPr="00FC0305">
          <w:t>Sturrock,</w:t>
        </w:r>
        <w:r w:rsidR="00293C48" w:rsidRPr="00FC0305">
          <w:t xml:space="preserve"> </w:t>
        </w:r>
        <w:r w:rsidR="00887FE9" w:rsidRPr="00FC0305">
          <w:t>P.</w:t>
        </w:r>
        <w:r w:rsidR="00293C48" w:rsidRPr="00FC0305">
          <w:t xml:space="preserve"> </w:t>
        </w:r>
        <w:r w:rsidR="00887FE9" w:rsidRPr="00FC0305">
          <w:t>Midgley</w:t>
        </w:r>
        <w:r w:rsidR="00293C48" w:rsidRPr="00FC0305">
          <w:t xml:space="preserve"> </w:t>
        </w:r>
        <w:r w:rsidR="00AD634B">
          <w:t>and</w:t>
        </w:r>
        <w:r w:rsidR="00293C48" w:rsidRPr="00FC0305">
          <w:t xml:space="preserve"> </w:t>
        </w:r>
        <w:r w:rsidR="00887FE9" w:rsidRPr="00FC0305">
          <w:t>A.</w:t>
        </w:r>
        <w:r w:rsidR="00293C48" w:rsidRPr="00FC0305">
          <w:t xml:space="preserve"> </w:t>
        </w:r>
        <w:r w:rsidR="00887FE9" w:rsidRPr="00FC0305">
          <w:t>McCulloch,</w:t>
        </w:r>
        <w:r w:rsidR="00293C48" w:rsidRPr="00FC0305">
          <w:t xml:space="preserve"> </w:t>
        </w:r>
        <w:r w:rsidR="00887FE9" w:rsidRPr="00FC0305">
          <w:t>A</w:t>
        </w:r>
        <w:r w:rsidR="00293C48" w:rsidRPr="00FC0305">
          <w:t xml:space="preserve"> </w:t>
        </w:r>
        <w:r w:rsidR="00887FE9" w:rsidRPr="00FC0305">
          <w:t>history</w:t>
        </w:r>
        <w:r w:rsidR="00293C48" w:rsidRPr="00FC0305">
          <w:t xml:space="preserve"> </w:t>
        </w:r>
        <w:r w:rsidR="00887FE9" w:rsidRPr="00FC0305">
          <w:t>of</w:t>
        </w:r>
        <w:r w:rsidR="00293C48" w:rsidRPr="00FC0305">
          <w:t xml:space="preserve"> </w:t>
        </w:r>
        <w:r w:rsidR="00887FE9" w:rsidRPr="00FC0305">
          <w:t>chemically</w:t>
        </w:r>
        <w:r w:rsidR="00293C48" w:rsidRPr="00FC0305">
          <w:t xml:space="preserve"> </w:t>
        </w:r>
        <w:r w:rsidR="00887FE9" w:rsidRPr="00FC0305">
          <w:t>and</w:t>
        </w:r>
        <w:r w:rsidR="00293C48" w:rsidRPr="00FC0305">
          <w:t xml:space="preserve"> </w:t>
        </w:r>
        <w:r w:rsidR="00887FE9" w:rsidRPr="00FC0305">
          <w:t>radiatively</w:t>
        </w:r>
        <w:r w:rsidR="00293C48" w:rsidRPr="00FC0305">
          <w:t xml:space="preserve"> </w:t>
        </w:r>
        <w:r w:rsidR="00887FE9" w:rsidRPr="00FC0305">
          <w:t>important</w:t>
        </w:r>
        <w:r w:rsidR="00293C48" w:rsidRPr="00FC0305">
          <w:t xml:space="preserve"> </w:t>
        </w:r>
        <w:r w:rsidR="00887FE9" w:rsidRPr="00FC0305">
          <w:t>gases</w:t>
        </w:r>
        <w:r w:rsidR="00293C48" w:rsidRPr="00FC0305">
          <w:t xml:space="preserve"> </w:t>
        </w:r>
        <w:r w:rsidR="00887FE9" w:rsidRPr="00FC0305">
          <w:t>in</w:t>
        </w:r>
        <w:r w:rsidR="00293C48" w:rsidRPr="00FC0305">
          <w:t xml:space="preserve"> </w:t>
        </w:r>
        <w:r w:rsidR="00887FE9" w:rsidRPr="00FC0305">
          <w:t>air</w:t>
        </w:r>
        <w:r w:rsidR="00293C48" w:rsidRPr="00FC0305">
          <w:t xml:space="preserve"> </w:t>
        </w:r>
        <w:r w:rsidR="00887FE9" w:rsidRPr="00FC0305">
          <w:t>deduced</w:t>
        </w:r>
        <w:r w:rsidR="00293C48" w:rsidRPr="00FC0305">
          <w:t xml:space="preserve"> </w:t>
        </w:r>
        <w:r w:rsidR="00887FE9" w:rsidRPr="00FC0305">
          <w:t>from</w:t>
        </w:r>
        <w:r w:rsidR="00293C48" w:rsidRPr="00FC0305">
          <w:t xml:space="preserve"> </w:t>
        </w:r>
        <w:r w:rsidR="00887FE9" w:rsidRPr="00FC0305">
          <w:t>ALE/GAGE/AGAGE,</w:t>
        </w:r>
        <w:r w:rsidR="00293C48" w:rsidRPr="00FC0305">
          <w:t xml:space="preserve"> </w:t>
        </w:r>
        <w:r w:rsidR="00887FE9" w:rsidRPr="00FC0305">
          <w:rPr>
            <w:i/>
          </w:rPr>
          <w:t>J.</w:t>
        </w:r>
        <w:r w:rsidR="00293C48" w:rsidRPr="00FC0305">
          <w:rPr>
            <w:i/>
          </w:rPr>
          <w:t xml:space="preserve"> </w:t>
        </w:r>
        <w:r w:rsidR="00887FE9" w:rsidRPr="00FC0305">
          <w:rPr>
            <w:i/>
          </w:rPr>
          <w:t>Geophys.</w:t>
        </w:r>
        <w:r w:rsidR="00293C48" w:rsidRPr="00FC0305">
          <w:rPr>
            <w:i/>
          </w:rPr>
          <w:t xml:space="preserve"> </w:t>
        </w:r>
        <w:r w:rsidR="00887FE9" w:rsidRPr="00FC0305">
          <w:rPr>
            <w:i/>
          </w:rPr>
          <w:t>Res.,</w:t>
        </w:r>
        <w:r w:rsidR="009D15AE">
          <w:t>105(D14),</w:t>
        </w:r>
        <w:r w:rsidR="00293C48" w:rsidRPr="00FC0305">
          <w:t xml:space="preserve"> </w:t>
        </w:r>
        <w:r w:rsidR="00887FE9" w:rsidRPr="00FC0305">
          <w:t>17751-17792,</w:t>
        </w:r>
        <w:r w:rsidR="00293C48" w:rsidRPr="00FC0305">
          <w:t xml:space="preserve"> </w:t>
        </w:r>
        <w:r w:rsidR="009D15AE">
          <w:t>doi:</w:t>
        </w:r>
        <w:r w:rsidR="009D15AE" w:rsidRPr="009D15AE">
          <w:t>10.1029/2000JD900141</w:t>
        </w:r>
        <w:r w:rsidR="009D15AE">
          <w:t>,</w:t>
        </w:r>
        <w:r w:rsidR="009D15AE" w:rsidRPr="009D15AE">
          <w:t xml:space="preserve"> </w:t>
        </w:r>
        <w:r w:rsidR="00887FE9" w:rsidRPr="00FC0305">
          <w:t>2000.</w:t>
        </w:r>
      </w:hyperlink>
    </w:p>
    <w:p w14:paraId="51963ECB" w14:textId="77777777" w:rsidR="00887FE9" w:rsidRPr="00FC0305" w:rsidRDefault="00806C5E" w:rsidP="00887FE9">
      <w:pPr>
        <w:pStyle w:val="Reference"/>
      </w:pPr>
      <w:hyperlink r:id="rId53" w:history="1">
        <w:r w:rsidR="00C33886" w:rsidRPr="00FC0305">
          <w:t>Prinn,</w:t>
        </w:r>
        <w:r w:rsidR="00293C48" w:rsidRPr="00FC0305">
          <w:t xml:space="preserve"> </w:t>
        </w:r>
        <w:r w:rsidR="00C33886" w:rsidRPr="00FC0305">
          <w:t>R.</w:t>
        </w:r>
        <w:r w:rsidR="007A165B">
          <w:t xml:space="preserve"> G.</w:t>
        </w:r>
        <w:r w:rsidR="00C33886" w:rsidRPr="00FC0305">
          <w:t>,</w:t>
        </w:r>
        <w:r w:rsidR="00293C48" w:rsidRPr="00FC0305">
          <w:t xml:space="preserve"> </w:t>
        </w:r>
        <w:r w:rsidR="00C33886" w:rsidRPr="00FC0305">
          <w:t>J.</w:t>
        </w:r>
        <w:r w:rsidR="00293C48" w:rsidRPr="00FC0305">
          <w:t xml:space="preserve"> </w:t>
        </w:r>
        <w:r w:rsidR="00C33886" w:rsidRPr="00FC0305">
          <w:t>Huang,</w:t>
        </w:r>
        <w:r w:rsidR="00293C48" w:rsidRPr="00FC0305">
          <w:t xml:space="preserve"> </w:t>
        </w:r>
        <w:r w:rsidR="007A165B">
          <w:t>R. F. Weiss</w:t>
        </w:r>
        <w:r w:rsidR="00C33886" w:rsidRPr="00FC0305">
          <w:t>,</w:t>
        </w:r>
        <w:r w:rsidR="00293C48" w:rsidRPr="00FC0305">
          <w:t xml:space="preserve"> </w:t>
        </w:r>
        <w:r w:rsidR="007A165B">
          <w:t>D. M. Cunnold</w:t>
        </w:r>
        <w:r w:rsidR="00C33886" w:rsidRPr="00FC0305">
          <w:t>,</w:t>
        </w:r>
        <w:r w:rsidR="00293C48" w:rsidRPr="00FC0305">
          <w:t xml:space="preserve"> </w:t>
        </w:r>
        <w:r w:rsidR="007A165B">
          <w:t>P. J. Fraser</w:t>
        </w:r>
        <w:r w:rsidR="00315DC9" w:rsidRPr="00FC0305">
          <w:t>,</w:t>
        </w:r>
        <w:r w:rsidR="00293C48" w:rsidRPr="00FC0305">
          <w:t xml:space="preserve"> </w:t>
        </w:r>
        <w:r w:rsidR="007A165B">
          <w:t>P. G. Simmonds</w:t>
        </w:r>
        <w:r w:rsidR="00C33886" w:rsidRPr="00FC0305">
          <w:t>,</w:t>
        </w:r>
        <w:r w:rsidR="00293C48" w:rsidRPr="00FC0305">
          <w:t xml:space="preserve"> </w:t>
        </w:r>
        <w:r w:rsidR="00C33886" w:rsidRPr="00FC0305">
          <w:t>A.</w:t>
        </w:r>
        <w:r w:rsidR="00293C48" w:rsidRPr="00FC0305">
          <w:t xml:space="preserve"> </w:t>
        </w:r>
        <w:r w:rsidR="00C33886" w:rsidRPr="00FC0305">
          <w:t>McCulloch,</w:t>
        </w:r>
        <w:r w:rsidR="00293C48" w:rsidRPr="00FC0305">
          <w:t xml:space="preserve"> </w:t>
        </w:r>
        <w:r w:rsidR="007A165B">
          <w:t>C. M. Harth</w:t>
        </w:r>
        <w:r w:rsidR="00C33886" w:rsidRPr="00FC0305">
          <w:t>,</w:t>
        </w:r>
        <w:r w:rsidR="00293C48" w:rsidRPr="00FC0305">
          <w:t xml:space="preserve"> </w:t>
        </w:r>
        <w:r w:rsidR="007A165B">
          <w:t>P. K. Salameh</w:t>
        </w:r>
        <w:r w:rsidR="00C33886" w:rsidRPr="00FC0305">
          <w:t>,</w:t>
        </w:r>
        <w:r w:rsidR="00293C48" w:rsidRPr="00FC0305">
          <w:t xml:space="preserve"> </w:t>
        </w:r>
        <w:r w:rsidR="00C33886" w:rsidRPr="00FC0305">
          <w:t>S.</w:t>
        </w:r>
        <w:r w:rsidR="00293C48" w:rsidRPr="00FC0305">
          <w:t xml:space="preserve"> </w:t>
        </w:r>
        <w:r w:rsidR="00315DC9" w:rsidRPr="00FC0305">
          <w:t>O'Doherty,</w:t>
        </w:r>
        <w:r w:rsidR="00293C48" w:rsidRPr="00FC0305">
          <w:t xml:space="preserve"> </w:t>
        </w:r>
        <w:r w:rsidR="007A165B">
          <w:t>R. H. J. Wang</w:t>
        </w:r>
        <w:r w:rsidR="00315DC9" w:rsidRPr="00FC0305">
          <w:t>,</w:t>
        </w:r>
        <w:r w:rsidR="00293C48" w:rsidRPr="00FC0305">
          <w:t xml:space="preserve"> </w:t>
        </w:r>
        <w:r w:rsidR="007A165B">
          <w:t>L. W. Porter</w:t>
        </w:r>
        <w:r w:rsidR="00293C48" w:rsidRPr="00FC0305">
          <w:t xml:space="preserve"> </w:t>
        </w:r>
        <w:r w:rsidR="00AD634B">
          <w:t>and</w:t>
        </w:r>
        <w:r w:rsidR="00293C48" w:rsidRPr="00FC0305">
          <w:t xml:space="preserve"> </w:t>
        </w:r>
        <w:r w:rsidR="007A165B">
          <w:t>B. R. Miller</w:t>
        </w:r>
        <w:r w:rsidR="00C33886" w:rsidRPr="00FC0305">
          <w:t>,</w:t>
        </w:r>
        <w:r w:rsidR="00293C48" w:rsidRPr="00FC0305">
          <w:t xml:space="preserve"> </w:t>
        </w:r>
        <w:r w:rsidR="00C33886" w:rsidRPr="00FC0305">
          <w:t>Evidence</w:t>
        </w:r>
        <w:r w:rsidR="00293C48" w:rsidRPr="00FC0305">
          <w:t xml:space="preserve"> </w:t>
        </w:r>
        <w:r w:rsidR="00C33886" w:rsidRPr="00FC0305">
          <w:t>of</w:t>
        </w:r>
        <w:r w:rsidR="00293C48" w:rsidRPr="00FC0305">
          <w:t xml:space="preserve"> </w:t>
        </w:r>
        <w:r w:rsidR="00C33886" w:rsidRPr="00FC0305">
          <w:t>substantial</w:t>
        </w:r>
        <w:r w:rsidR="00293C48" w:rsidRPr="00FC0305">
          <w:t xml:space="preserve"> </w:t>
        </w:r>
        <w:r w:rsidR="00C33886" w:rsidRPr="00FC0305">
          <w:t>variations</w:t>
        </w:r>
        <w:r w:rsidR="00293C48" w:rsidRPr="00FC0305">
          <w:t xml:space="preserve"> </w:t>
        </w:r>
        <w:r w:rsidR="00C33886" w:rsidRPr="00FC0305">
          <w:t>of</w:t>
        </w:r>
        <w:r w:rsidR="00293C48" w:rsidRPr="00FC0305">
          <w:t xml:space="preserve"> </w:t>
        </w:r>
        <w:r w:rsidR="00C33886" w:rsidRPr="00FC0305">
          <w:t>atmospheric</w:t>
        </w:r>
        <w:r w:rsidR="00293C48" w:rsidRPr="00FC0305">
          <w:t xml:space="preserve"> </w:t>
        </w:r>
        <w:r w:rsidR="00C33886" w:rsidRPr="00FC0305">
          <w:t>hydroxyl</w:t>
        </w:r>
        <w:r w:rsidR="00293C48" w:rsidRPr="00FC0305">
          <w:t xml:space="preserve"> </w:t>
        </w:r>
        <w:r w:rsidR="00C33886" w:rsidRPr="00FC0305">
          <w:t>radicals</w:t>
        </w:r>
        <w:r w:rsidR="00293C48" w:rsidRPr="00FC0305">
          <w:t xml:space="preserve"> </w:t>
        </w:r>
        <w:r w:rsidR="00C33886" w:rsidRPr="00FC0305">
          <w:t>in</w:t>
        </w:r>
        <w:r w:rsidR="00293C48" w:rsidRPr="00FC0305">
          <w:t xml:space="preserve"> </w:t>
        </w:r>
        <w:r w:rsidR="00C33886" w:rsidRPr="00FC0305">
          <w:t>the</w:t>
        </w:r>
        <w:r w:rsidR="00293C48" w:rsidRPr="00FC0305">
          <w:t xml:space="preserve"> </w:t>
        </w:r>
        <w:r w:rsidR="00C33886" w:rsidRPr="00FC0305">
          <w:t>past</w:t>
        </w:r>
        <w:r w:rsidR="00293C48" w:rsidRPr="00FC0305">
          <w:t xml:space="preserve"> </w:t>
        </w:r>
        <w:r w:rsidR="00C33886" w:rsidRPr="00FC0305">
          <w:t>two</w:t>
        </w:r>
        <w:r w:rsidR="00293C48" w:rsidRPr="00FC0305">
          <w:t xml:space="preserve"> </w:t>
        </w:r>
        <w:r w:rsidR="00C33886" w:rsidRPr="00FC0305">
          <w:t>decades,</w:t>
        </w:r>
        <w:r w:rsidR="00293C48" w:rsidRPr="00FC0305">
          <w:t xml:space="preserve"> </w:t>
        </w:r>
        <w:r w:rsidR="00C33886" w:rsidRPr="00FC0305">
          <w:rPr>
            <w:i/>
          </w:rPr>
          <w:t>Science</w:t>
        </w:r>
        <w:r w:rsidR="00C33886" w:rsidRPr="00FC0305">
          <w:t>,</w:t>
        </w:r>
        <w:r w:rsidR="00293C48" w:rsidRPr="00FC0305">
          <w:t xml:space="preserve"> </w:t>
        </w:r>
        <w:r w:rsidR="00C33886" w:rsidRPr="00FC0305">
          <w:t>292</w:t>
        </w:r>
        <w:r w:rsidR="001F3DE4" w:rsidRPr="00FC0305">
          <w:t>(5523)</w:t>
        </w:r>
        <w:r w:rsidR="009D15AE">
          <w:t>,</w:t>
        </w:r>
        <w:r w:rsidR="00293C48" w:rsidRPr="00FC0305">
          <w:t xml:space="preserve"> </w:t>
        </w:r>
        <w:r w:rsidR="00C33886" w:rsidRPr="00FC0305">
          <w:t>1882-1888,</w:t>
        </w:r>
        <w:r w:rsidR="00293C48" w:rsidRPr="00FC0305">
          <w:t xml:space="preserve"> </w:t>
        </w:r>
        <w:r w:rsidR="009D15AE">
          <w:t>doi:</w:t>
        </w:r>
        <w:r w:rsidR="009D15AE" w:rsidRPr="009D15AE">
          <w:t>10.1126/science.1058673</w:t>
        </w:r>
        <w:r w:rsidR="009D15AE">
          <w:t xml:space="preserve">, </w:t>
        </w:r>
        <w:r w:rsidR="00C33886" w:rsidRPr="00FC0305">
          <w:t>2001.</w:t>
        </w:r>
      </w:hyperlink>
    </w:p>
    <w:p w14:paraId="0BF3D39B" w14:textId="77777777" w:rsidR="00E31E61" w:rsidRPr="00FC0305" w:rsidRDefault="00E31E61" w:rsidP="00887FE9">
      <w:pPr>
        <w:pStyle w:val="Reference"/>
      </w:pPr>
      <w:r w:rsidRPr="00FC0305">
        <w:t>Prinn,</w:t>
      </w:r>
      <w:r w:rsidR="00293C48" w:rsidRPr="00FC0305">
        <w:t xml:space="preserve"> </w:t>
      </w:r>
      <w:r w:rsidRPr="00FC0305">
        <w:t>R.</w:t>
      </w:r>
      <w:r w:rsidR="007A165B">
        <w:t xml:space="preserve"> G.</w:t>
      </w:r>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007A165B">
        <w:t>R. F. Weiss</w:t>
      </w:r>
      <w:r w:rsidRPr="00FC0305">
        <w:t>,</w:t>
      </w:r>
      <w:r w:rsidR="00293C48" w:rsidRPr="00FC0305">
        <w:t xml:space="preserve"> </w:t>
      </w:r>
      <w:r w:rsidR="007A165B">
        <w:t>D. M. Cunnold</w:t>
      </w:r>
      <w:r w:rsidRPr="00FC0305">
        <w:t>,</w:t>
      </w:r>
      <w:r w:rsidR="00293C48" w:rsidRPr="00FC0305">
        <w:t xml:space="preserve"> </w:t>
      </w:r>
      <w:r w:rsidR="007A165B">
        <w:t>P. J. Fraser</w:t>
      </w:r>
      <w:r w:rsidRPr="00FC0305">
        <w:t>,</w:t>
      </w:r>
      <w:r w:rsidR="00293C48" w:rsidRPr="00FC0305">
        <w:t xml:space="preserve"> </w:t>
      </w:r>
      <w:r w:rsidR="007A165B">
        <w:t>P. G. Simmonds</w:t>
      </w:r>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007A165B">
        <w:t>C. M. Harth</w:t>
      </w:r>
      <w:r w:rsidRPr="00FC0305">
        <w:t>,</w:t>
      </w:r>
      <w:r w:rsidR="00293C48" w:rsidRPr="00FC0305">
        <w:t xml:space="preserve"> </w:t>
      </w:r>
      <w:r w:rsidRPr="00FC0305">
        <w:t>S.</w:t>
      </w:r>
      <w:r w:rsidR="00293C48" w:rsidRPr="00FC0305">
        <w:t xml:space="preserve"> </w:t>
      </w:r>
      <w:r w:rsidRPr="00FC0305">
        <w:t>Reimann,</w:t>
      </w:r>
      <w:r w:rsidR="00293C48" w:rsidRPr="00FC0305">
        <w:t xml:space="preserve"> </w:t>
      </w:r>
      <w:r w:rsidR="007A165B">
        <w:t>P. K. Salameh</w:t>
      </w:r>
      <w:r w:rsidRPr="00FC0305">
        <w:t>,</w:t>
      </w:r>
      <w:r w:rsidR="00293C48" w:rsidRPr="00FC0305">
        <w:t xml:space="preserve"> </w:t>
      </w:r>
      <w:r w:rsidRPr="00FC0305">
        <w:t>S.</w:t>
      </w:r>
      <w:r w:rsidR="00293C48" w:rsidRPr="00FC0305">
        <w:t xml:space="preserve"> </w:t>
      </w:r>
      <w:r w:rsidRPr="00FC0305">
        <w:t>O’Doherty,</w:t>
      </w:r>
      <w:r w:rsidR="00293C48" w:rsidRPr="00FC0305">
        <w:t xml:space="preserve"> </w:t>
      </w:r>
      <w:r w:rsidR="007A165B">
        <w:t>R. H. J. Wang</w:t>
      </w:r>
      <w:r w:rsidRPr="00FC0305">
        <w:t>,</w:t>
      </w:r>
      <w:r w:rsidR="00293C48" w:rsidRPr="00FC0305">
        <w:t xml:space="preserve"> </w:t>
      </w:r>
      <w:r w:rsidR="007A165B">
        <w:t>L. W. Porter</w:t>
      </w:r>
      <w:r w:rsidRPr="00FC0305">
        <w:t>,</w:t>
      </w:r>
      <w:r w:rsidR="00293C48" w:rsidRPr="00FC0305">
        <w:t xml:space="preserve"> </w:t>
      </w:r>
      <w:r w:rsidR="007A165B">
        <w:t>B. R. Miller</w:t>
      </w:r>
      <w:r w:rsidR="00293C48" w:rsidRPr="00FC0305">
        <w:t xml:space="preserve"> </w:t>
      </w:r>
      <w:r w:rsidR="00AD634B">
        <w:t>and</w:t>
      </w:r>
      <w:r w:rsidR="00293C48" w:rsidRPr="00FC0305">
        <w:t xml:space="preserve"> </w:t>
      </w:r>
      <w:r w:rsidR="007A165B">
        <w:t>P. B. Krummel</w:t>
      </w:r>
      <w:r w:rsidRPr="00FC0305">
        <w:t>,</w:t>
      </w:r>
      <w:r w:rsidR="00293C48" w:rsidRPr="00FC0305">
        <w:t xml:space="preserve"> </w:t>
      </w:r>
      <w:r w:rsidRPr="00FC0305">
        <w:t>Evidence</w:t>
      </w:r>
      <w:r w:rsidR="00293C48" w:rsidRPr="00FC0305">
        <w:t xml:space="preserve"> </w:t>
      </w:r>
      <w:r w:rsidRPr="00FC0305">
        <w:t>for</w:t>
      </w:r>
      <w:r w:rsidR="00293C48" w:rsidRPr="00FC0305">
        <w:t xml:space="preserve"> </w:t>
      </w:r>
      <w:r w:rsidRPr="00FC0305">
        <w:t>variability</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over</w:t>
      </w:r>
      <w:r w:rsidR="00293C48" w:rsidRPr="00FC0305">
        <w:t xml:space="preserve"> </w:t>
      </w:r>
      <w:r w:rsidRPr="00FC0305">
        <w:t>the</w:t>
      </w:r>
      <w:r w:rsidR="00293C48" w:rsidRPr="00FC0305">
        <w:t xml:space="preserve"> </w:t>
      </w:r>
      <w:r w:rsidRPr="00FC0305">
        <w:t>past</w:t>
      </w:r>
      <w:r w:rsidR="00293C48" w:rsidRPr="00FC0305">
        <w:t xml:space="preserve"> </w:t>
      </w:r>
      <w:r w:rsidRPr="00FC0305">
        <w:t>quarter</w:t>
      </w:r>
      <w:r w:rsidR="00293C48" w:rsidRPr="00FC0305">
        <w:t xml:space="preserve"> </w:t>
      </w:r>
      <w:r w:rsidRPr="00FC0305">
        <w:t>century,</w:t>
      </w:r>
      <w:r w:rsidR="00293C48" w:rsidRPr="00FC0305">
        <w:t xml:space="preserve"> </w:t>
      </w:r>
      <w:r w:rsidRPr="00FC0305">
        <w:rPr>
          <w:i/>
        </w:rPr>
        <w:t>Geophys.</w:t>
      </w:r>
      <w:r w:rsidR="00293C48" w:rsidRPr="00FC0305">
        <w:rPr>
          <w:i/>
        </w:rPr>
        <w:t xml:space="preserve"> </w:t>
      </w:r>
      <w:r w:rsidRPr="00FC0305">
        <w:rPr>
          <w:i/>
        </w:rPr>
        <w:t>Res.</w:t>
      </w:r>
      <w:r w:rsidR="00293C48" w:rsidRPr="00FC0305">
        <w:rPr>
          <w:i/>
        </w:rPr>
        <w:t xml:space="preserve"> </w:t>
      </w:r>
      <w:r w:rsidRPr="00FC0305">
        <w:rPr>
          <w:i/>
        </w:rPr>
        <w:t>Letts.</w:t>
      </w:r>
      <w:r w:rsidRPr="00FC0305">
        <w:t>,</w:t>
      </w:r>
      <w:r w:rsidR="00293C48" w:rsidRPr="00FC0305">
        <w:t xml:space="preserve"> </w:t>
      </w:r>
      <w:r w:rsidRPr="00FC0305">
        <w:t>32</w:t>
      </w:r>
      <w:r w:rsidR="001352A6" w:rsidRPr="00FC0305">
        <w:t>(7):</w:t>
      </w:r>
      <w:r w:rsidR="00293C48" w:rsidRPr="00FC0305">
        <w:t xml:space="preserve"> </w:t>
      </w:r>
      <w:r w:rsidRPr="00FC0305">
        <w:t>L07809,</w:t>
      </w:r>
      <w:r w:rsidR="00293C48" w:rsidRPr="00FC0305">
        <w:t xml:space="preserve"> </w:t>
      </w:r>
      <w:r w:rsidRPr="00FC0305">
        <w:t>doi:10.1029/2004GL022228</w:t>
      </w:r>
      <w:r w:rsidR="001F3DE4" w:rsidRPr="00FC0305">
        <w:t>,</w:t>
      </w:r>
      <w:r w:rsidR="00293C48" w:rsidRPr="00FC0305">
        <w:t xml:space="preserve"> </w:t>
      </w:r>
      <w:r w:rsidR="001F3DE4" w:rsidRPr="00FC0305">
        <w:t>2005.</w:t>
      </w:r>
    </w:p>
    <w:p w14:paraId="24099D54" w14:textId="77777777" w:rsidR="000A2D4B" w:rsidRDefault="000A2D4B" w:rsidP="000A2D4B">
      <w:pPr>
        <w:pStyle w:val="Reference"/>
      </w:pPr>
      <w:r>
        <w:t xml:space="preserve">Rasmussen, R. A. and M. A. K. Khalil, Atmospheric Halocarbons: Measurements and analyses of selected trace gases, </w:t>
      </w:r>
      <w:r w:rsidRPr="00153CD8">
        <w:rPr>
          <w:i/>
        </w:rPr>
        <w:t>Proceedings of the NATO Advanced Study Institute on Atmospheric Ozone</w:t>
      </w:r>
      <w:r>
        <w:t xml:space="preserve">, Aikin, A. C. (ed.), </w:t>
      </w:r>
      <w:proofErr w:type="spellStart"/>
      <w:r>
        <w:t>Aldeia</w:t>
      </w:r>
      <w:proofErr w:type="spellEnd"/>
      <w:r>
        <w:t xml:space="preserve"> das </w:t>
      </w:r>
      <w:proofErr w:type="spellStart"/>
      <w:r>
        <w:t>Acoteias</w:t>
      </w:r>
      <w:proofErr w:type="spellEnd"/>
      <w:r>
        <w:t>, Algarve, Portugal, 1-13 October 1979, US Department of Transportation, Washington, D. C., USA, 209-231, 1979.</w:t>
      </w:r>
    </w:p>
    <w:p w14:paraId="1FE565F3" w14:textId="77777777" w:rsidR="002E70D0" w:rsidRDefault="002E70D0" w:rsidP="00887FE9">
      <w:pPr>
        <w:pStyle w:val="Reference"/>
      </w:pPr>
      <w:r w:rsidRPr="0024273C">
        <w:t xml:space="preserve">Rasmussen, R. A., M. A. K. Khalil, S. A. </w:t>
      </w:r>
      <w:proofErr w:type="spellStart"/>
      <w:r w:rsidRPr="0024273C">
        <w:t>Penkett</w:t>
      </w:r>
      <w:proofErr w:type="spellEnd"/>
      <w:r w:rsidRPr="0024273C">
        <w:t xml:space="preserve"> and N. J. D. Prosser, CHClF</w:t>
      </w:r>
      <w:r w:rsidRPr="0024273C">
        <w:rPr>
          <w:vertAlign w:val="subscript"/>
        </w:rPr>
        <w:t>2</w:t>
      </w:r>
      <w:r w:rsidRPr="0024273C">
        <w:t xml:space="preserve"> (F-22) in the Earth’s atmosphere, </w:t>
      </w:r>
      <w:r w:rsidRPr="0024273C">
        <w:rPr>
          <w:i/>
        </w:rPr>
        <w:t>Geophys. Res. Lett</w:t>
      </w:r>
      <w:r w:rsidRPr="0024273C">
        <w:t xml:space="preserve">., 7 (10), 809-812, </w:t>
      </w:r>
      <w:r w:rsidR="00020FFD">
        <w:t>DOI:</w:t>
      </w:r>
      <w:r w:rsidR="00020FFD" w:rsidRPr="00020FFD">
        <w:t>10.1029/GL007i010p00809</w:t>
      </w:r>
      <w:r w:rsidR="00020FFD">
        <w:t xml:space="preserve">, </w:t>
      </w:r>
      <w:r w:rsidRPr="0024273C">
        <w:t>1980.</w:t>
      </w:r>
    </w:p>
    <w:p w14:paraId="3E84EB3A" w14:textId="77777777" w:rsidR="007B6CAE" w:rsidRDefault="00B618A0" w:rsidP="00887FE9">
      <w:pPr>
        <w:pStyle w:val="Reference"/>
      </w:pPr>
      <w:r w:rsidRPr="00FC0305">
        <w:t>Rasmussen,</w:t>
      </w:r>
      <w:r w:rsidR="00293C48" w:rsidRPr="00FC0305">
        <w:t xml:space="preserve"> </w:t>
      </w:r>
      <w:r w:rsidRPr="00FC0305">
        <w:t>R.,</w:t>
      </w:r>
      <w:r w:rsidR="00293C48" w:rsidRPr="00FC0305">
        <w:t xml:space="preserve"> </w:t>
      </w:r>
      <w:r w:rsidR="007A165B">
        <w:t>M. A. K. Khalil</w:t>
      </w:r>
      <w:r w:rsidRPr="00FC0305">
        <w:t>,</w:t>
      </w:r>
      <w:r w:rsidR="00293C48" w:rsidRPr="00FC0305">
        <w:t xml:space="preserve"> </w:t>
      </w:r>
      <w:r w:rsidR="007A165B">
        <w:t>A. J. Crawford</w:t>
      </w:r>
      <w:r w:rsidR="00293C48" w:rsidRPr="00FC0305">
        <w:t xml:space="preserve"> </w:t>
      </w:r>
      <w:r w:rsidR="00AD634B">
        <w:t>and</w:t>
      </w:r>
      <w:r w:rsidR="00293C48" w:rsidRPr="00FC0305">
        <w:t xml:space="preserve"> </w:t>
      </w:r>
      <w:r w:rsidR="007A165B">
        <w:t>P. J. Fraser</w:t>
      </w:r>
      <w:r w:rsidRPr="009D15AE">
        <w:t>,</w:t>
      </w:r>
      <w:r w:rsidR="00293C48" w:rsidRPr="00FC0305">
        <w:t xml:space="preserve"> </w:t>
      </w:r>
      <w:r w:rsidRPr="00FC0305">
        <w:t>Natural</w:t>
      </w:r>
      <w:r w:rsidR="00293C48" w:rsidRPr="00FC0305">
        <w:t xml:space="preserve"> </w:t>
      </w:r>
      <w:r w:rsidRPr="00FC0305">
        <w:t>and</w:t>
      </w:r>
      <w:r w:rsidR="00293C48" w:rsidRPr="00FC0305">
        <w:t xml:space="preserve"> </w:t>
      </w:r>
      <w:r w:rsidRPr="00FC0305">
        <w:t>anthropogenic</w:t>
      </w:r>
      <w:r w:rsidR="00293C48" w:rsidRPr="00FC0305">
        <w:t xml:space="preserve"> </w:t>
      </w:r>
      <w:r w:rsidRPr="00FC0305">
        <w:t>trace</w:t>
      </w:r>
      <w:r w:rsidR="00293C48" w:rsidRPr="00FC0305">
        <w:t xml:space="preserve"> </w:t>
      </w:r>
      <w:r w:rsidRPr="00FC0305">
        <w:t>gases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Geophys.</w:t>
      </w:r>
      <w:r w:rsidR="00293C48" w:rsidRPr="00FC0305">
        <w:rPr>
          <w:i/>
        </w:rPr>
        <w:t xml:space="preserve"> </w:t>
      </w:r>
      <w:r w:rsidRPr="00FC0305">
        <w:rPr>
          <w:i/>
        </w:rPr>
        <w:t>Res.</w:t>
      </w:r>
      <w:r w:rsidR="00293C48" w:rsidRPr="00FC0305">
        <w:rPr>
          <w:i/>
        </w:rPr>
        <w:t xml:space="preserve"> </w:t>
      </w:r>
      <w:r w:rsidRPr="00FC0305">
        <w:rPr>
          <w:i/>
        </w:rPr>
        <w:t>Lett.,</w:t>
      </w:r>
      <w:r w:rsidR="00293C48" w:rsidRPr="00FC0305">
        <w:t xml:space="preserve"> </w:t>
      </w:r>
      <w:r w:rsidRPr="00FC0305">
        <w:t>9</w:t>
      </w:r>
      <w:r w:rsidR="001352A6" w:rsidRPr="00FC0305">
        <w:t>(6)</w:t>
      </w:r>
      <w:r w:rsidR="009D15AE">
        <w:t>,</w:t>
      </w:r>
      <w:r w:rsidR="00293C48" w:rsidRPr="00FC0305">
        <w:t xml:space="preserve"> </w:t>
      </w:r>
      <w:r w:rsidRPr="00FC0305">
        <w:t>704-707,</w:t>
      </w:r>
      <w:r w:rsidR="00293C48" w:rsidRPr="00FC0305">
        <w:t xml:space="preserve"> </w:t>
      </w:r>
      <w:r w:rsidR="009D15AE">
        <w:t>doi:</w:t>
      </w:r>
      <w:r w:rsidR="009D15AE" w:rsidRPr="009D15AE">
        <w:t>10.1029/GL009i006p00704</w:t>
      </w:r>
      <w:r w:rsidR="009D15AE">
        <w:t>,</w:t>
      </w:r>
      <w:r w:rsidR="009D15AE" w:rsidRPr="009D15AE">
        <w:t xml:space="preserve"> </w:t>
      </w:r>
      <w:r w:rsidRPr="00FC0305">
        <w:t>1982.</w:t>
      </w:r>
    </w:p>
    <w:p w14:paraId="0C40E2A5" w14:textId="77777777" w:rsidR="00BB1831" w:rsidRPr="00FC0305" w:rsidRDefault="00BB1831" w:rsidP="00887FE9">
      <w:pPr>
        <w:pStyle w:val="Reference"/>
      </w:pPr>
      <w:r w:rsidRPr="006B416A">
        <w:t xml:space="preserve">Reimann, S., J. W. Elkins, P. J. Fraser, B. D. Hall, M. J. </w:t>
      </w:r>
      <w:proofErr w:type="spellStart"/>
      <w:r w:rsidRPr="006B416A">
        <w:t>Kurylo</w:t>
      </w:r>
      <w:proofErr w:type="spellEnd"/>
      <w:r w:rsidRPr="006B416A">
        <w:t xml:space="preserve">, E. Mahieu, S. A. Montzka, R. G. Prinn, M. Rigby, P. G. Simmonds and R. F. Weiss, Observing the atmospheric evolution of ozone-depleting substances, </w:t>
      </w:r>
      <w:proofErr w:type="spellStart"/>
      <w:r w:rsidRPr="006B416A">
        <w:rPr>
          <w:i/>
        </w:rPr>
        <w:t>Comptes</w:t>
      </w:r>
      <w:proofErr w:type="spellEnd"/>
      <w:r w:rsidRPr="006B416A">
        <w:rPr>
          <w:i/>
        </w:rPr>
        <w:t xml:space="preserve"> </w:t>
      </w:r>
      <w:proofErr w:type="spellStart"/>
      <w:r w:rsidRPr="006B416A">
        <w:rPr>
          <w:i/>
        </w:rPr>
        <w:t>Rendus</w:t>
      </w:r>
      <w:proofErr w:type="spellEnd"/>
      <w:r w:rsidRPr="006B416A">
        <w:rPr>
          <w:i/>
        </w:rPr>
        <w:t xml:space="preserve"> Geoscience</w:t>
      </w:r>
      <w:r w:rsidRPr="006B416A">
        <w:t>, doi:10.1016/j.crte.2018.08.008, 2018.</w:t>
      </w:r>
    </w:p>
    <w:p w14:paraId="30438DDD" w14:textId="77777777" w:rsidR="0067660A" w:rsidRPr="00FC0305" w:rsidRDefault="0067660A" w:rsidP="0067660A">
      <w:pPr>
        <w:pStyle w:val="Reference"/>
      </w:pPr>
      <w:r w:rsidRPr="00FC0305">
        <w:t>Rigby,</w:t>
      </w:r>
      <w:r w:rsidR="00020FFD">
        <w:t xml:space="preserve"> </w:t>
      </w:r>
      <w:r w:rsidRPr="00FC0305">
        <w:t xml:space="preserve">M., A. Ganesan </w:t>
      </w:r>
      <w:r w:rsidR="00AD634B">
        <w:t>and</w:t>
      </w:r>
      <w:r w:rsidRPr="00FC0305">
        <w:t xml:space="preserve"> </w:t>
      </w:r>
      <w:r w:rsidR="007A165B">
        <w:t>R. G. Prinn</w:t>
      </w:r>
      <w:r w:rsidRPr="00FC0305">
        <w:t xml:space="preserve">, Deriving </w:t>
      </w:r>
      <w:r w:rsidRPr="009D15AE">
        <w:t>emissions</w:t>
      </w:r>
      <w:r w:rsidRPr="00FC0305">
        <w:t xml:space="preserve"> time series from sparse atmospheric mole fractions,</w:t>
      </w:r>
      <w:r w:rsidR="009D15AE">
        <w:t xml:space="preserve"> </w:t>
      </w:r>
      <w:r w:rsidR="009D15AE" w:rsidRPr="009D15AE">
        <w:rPr>
          <w:i/>
        </w:rPr>
        <w:t>J.</w:t>
      </w:r>
      <w:r w:rsidR="009D15AE">
        <w:t xml:space="preserve"> </w:t>
      </w:r>
      <w:r w:rsidRPr="00FC0305">
        <w:rPr>
          <w:i/>
        </w:rPr>
        <w:t>Geophys. Res.</w:t>
      </w:r>
      <w:r w:rsidRPr="00FC0305">
        <w:t>, 116, D08306, doi:10.1029/2010JD01540, 2011.</w:t>
      </w:r>
    </w:p>
    <w:p w14:paraId="2AA61A6C" w14:textId="77777777" w:rsidR="00FC0F36" w:rsidRPr="00FC0305" w:rsidRDefault="00FC0F36" w:rsidP="007F292E">
      <w:pPr>
        <w:pStyle w:val="Reference"/>
      </w:pPr>
      <w:r w:rsidRPr="00FC0305">
        <w:t>Rigby,</w:t>
      </w:r>
      <w:r w:rsidR="00293C48" w:rsidRPr="00FC0305">
        <w:t xml:space="preserve"> </w:t>
      </w:r>
      <w:r w:rsidRPr="00FC0305">
        <w:t>M.,</w:t>
      </w:r>
      <w:r w:rsidR="00293C48" w:rsidRPr="00FC0305">
        <w:t xml:space="preserve"> </w:t>
      </w:r>
      <w:r w:rsidR="007A165B">
        <w:t>R. G. Prinn</w:t>
      </w:r>
      <w:r w:rsidRPr="00FC0305">
        <w:t>,</w:t>
      </w:r>
      <w:r w:rsidR="00293C48" w:rsidRPr="00FC0305">
        <w:t xml:space="preserve"> </w:t>
      </w:r>
      <w:r w:rsidRPr="00FC0305">
        <w:t>S.</w:t>
      </w:r>
      <w:r w:rsidR="00293C48" w:rsidRPr="00FC0305">
        <w:t xml:space="preserve"> </w:t>
      </w:r>
      <w:r w:rsidRPr="00FC0305">
        <w:t>O'Doherty,</w:t>
      </w:r>
      <w:r w:rsidR="00293C48" w:rsidRPr="00FC0305">
        <w:t xml:space="preserve"> </w:t>
      </w:r>
      <w:r w:rsidR="007A165B">
        <w:t>S. A. Montzka</w:t>
      </w:r>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007A165B">
        <w:t>C. M. Harth</w:t>
      </w:r>
      <w:r w:rsidRPr="00FC0305">
        <w:t>,</w:t>
      </w:r>
      <w:r w:rsidR="00293C48" w:rsidRPr="00FC0305">
        <w:t xml:space="preserve"> </w:t>
      </w:r>
      <w:r w:rsidRPr="00FC0305">
        <w:t>J.</w:t>
      </w:r>
      <w:r w:rsidR="00293C48" w:rsidRPr="00FC0305">
        <w:t xml:space="preserve"> </w:t>
      </w:r>
      <w:r w:rsidRPr="00FC0305">
        <w:t>Mühle,</w:t>
      </w:r>
      <w:r w:rsidR="00293C48" w:rsidRPr="00FC0305">
        <w:t xml:space="preserve"> </w:t>
      </w:r>
      <w:r w:rsidR="007A165B">
        <w:t>P. K. Salameh</w:t>
      </w:r>
      <w:r w:rsidRPr="00FC0305">
        <w:t>,</w:t>
      </w:r>
      <w:r w:rsidR="00293C48" w:rsidRPr="00FC0305">
        <w:t xml:space="preserve"> </w:t>
      </w:r>
      <w:r w:rsidR="007A165B">
        <w:t>R. F. Weiss</w:t>
      </w:r>
      <w:r w:rsidRPr="00FC0305">
        <w:t>,</w:t>
      </w:r>
      <w:r w:rsidR="00293C48" w:rsidRPr="00FC0305">
        <w:t xml:space="preserve"> </w:t>
      </w:r>
      <w:r w:rsidRPr="00FC0305">
        <w:t>D.</w:t>
      </w:r>
      <w:r w:rsidR="00293C48" w:rsidRPr="00FC0305">
        <w:t xml:space="preserve"> </w:t>
      </w:r>
      <w:r w:rsidRPr="00FC0305">
        <w:t>Young,</w:t>
      </w:r>
      <w:r w:rsidR="00293C48" w:rsidRPr="00FC0305">
        <w:t xml:space="preserve"> </w:t>
      </w:r>
      <w:r w:rsidR="007A165B">
        <w:t>P. G. Simmonds</w:t>
      </w:r>
      <w:r w:rsidRPr="00FC0305">
        <w:t>,</w:t>
      </w:r>
      <w:r w:rsidR="00293C48" w:rsidRPr="00FC0305">
        <w:t xml:space="preserve"> </w:t>
      </w:r>
      <w:r w:rsidR="007A165B">
        <w:t>B. R. Hall</w:t>
      </w:r>
      <w:r w:rsidRPr="00FC0305">
        <w:t>,</w:t>
      </w:r>
      <w:r w:rsidR="00293C48" w:rsidRPr="00FC0305">
        <w:t xml:space="preserve"> </w:t>
      </w:r>
      <w:r w:rsidRPr="00FC0305">
        <w:t>G.</w:t>
      </w:r>
      <w:r w:rsidR="00293C48" w:rsidRPr="00FC0305">
        <w:t xml:space="preserve"> </w:t>
      </w:r>
      <w:r w:rsidRPr="00FC0305">
        <w:t>Dutton,</w:t>
      </w:r>
      <w:r w:rsidR="00293C48" w:rsidRPr="00FC0305">
        <w:t xml:space="preserve"> </w:t>
      </w:r>
      <w:r w:rsidRPr="00FC0305">
        <w:t>D.</w:t>
      </w:r>
      <w:r w:rsidR="00293C48" w:rsidRPr="00FC0305">
        <w:t xml:space="preserve"> </w:t>
      </w:r>
      <w:r w:rsidRPr="00FC0305">
        <w:t>Nance,</w:t>
      </w:r>
      <w:r w:rsidR="00293C48" w:rsidRPr="00FC0305">
        <w:t xml:space="preserve"> </w:t>
      </w:r>
      <w:r w:rsidRPr="00FC0305">
        <w:t>D.</w:t>
      </w:r>
      <w:r w:rsidR="00293C48" w:rsidRPr="00FC0305">
        <w:t xml:space="preserve"> </w:t>
      </w:r>
      <w:proofErr w:type="spellStart"/>
      <w:r w:rsidRPr="00FC0305">
        <w:t>Mondeel</w:t>
      </w:r>
      <w:proofErr w:type="spellEnd"/>
      <w:r w:rsidRPr="00FC0305">
        <w:t>,</w:t>
      </w:r>
      <w:r w:rsidR="00293C48" w:rsidRPr="00FC0305">
        <w:t xml:space="preserve"> </w:t>
      </w:r>
      <w:r w:rsidR="007A165B">
        <w:t>J. W. Elkins</w:t>
      </w:r>
      <w:r w:rsidRPr="00FC0305">
        <w:t>,</w:t>
      </w:r>
      <w:r w:rsidR="00293C48" w:rsidRPr="00FC0305">
        <w:t xml:space="preserve"> </w:t>
      </w:r>
      <w:r w:rsidR="007A165B">
        <w:t>P. B. Krummel</w:t>
      </w:r>
      <w:r w:rsidRPr="00FC0305">
        <w:t>,</w:t>
      </w:r>
      <w:r w:rsidR="00293C48" w:rsidRPr="00FC0305">
        <w:t xml:space="preserve"> </w:t>
      </w:r>
      <w:r w:rsidR="007A165B">
        <w:t>L. P. Steele</w:t>
      </w:r>
      <w:r w:rsidR="00293C48" w:rsidRPr="00FC0305">
        <w:t xml:space="preserve"> </w:t>
      </w:r>
      <w:r w:rsidR="00AD634B">
        <w:t>and</w:t>
      </w:r>
      <w:r w:rsidR="00293C48" w:rsidRPr="00FC0305">
        <w:t xml:space="preserve"> </w:t>
      </w:r>
      <w:r w:rsidR="007A165B">
        <w:t>P. J. Fraser</w:t>
      </w:r>
      <w:r w:rsidRPr="00FC0305">
        <w:t>,</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13,</w:t>
      </w:r>
      <w:r w:rsidR="00293C48" w:rsidRPr="00FC0305">
        <w:t xml:space="preserve"> </w:t>
      </w:r>
      <w:r w:rsidRPr="00FC0305">
        <w:t>1-11,</w:t>
      </w:r>
      <w:r w:rsidR="00293C48" w:rsidRPr="00FC0305">
        <w:t xml:space="preserve"> </w:t>
      </w:r>
      <w:r w:rsidR="009D15AE" w:rsidRPr="009D15AE">
        <w:t>doi:10.5194/acp-13-2691-2013</w:t>
      </w:r>
      <w:r w:rsidR="009D15AE">
        <w:t>,</w:t>
      </w:r>
      <w:r w:rsidR="009D15AE" w:rsidRPr="009D15AE">
        <w:t xml:space="preserve"> </w:t>
      </w:r>
      <w:r w:rsidRPr="00FC0305">
        <w:t>2013</w:t>
      </w:r>
      <w:r w:rsidR="005165C6" w:rsidRPr="00FC0305">
        <w:t>.</w:t>
      </w:r>
    </w:p>
    <w:p w14:paraId="4150717C" w14:textId="77777777" w:rsidR="00134F46" w:rsidRDefault="00622689" w:rsidP="00134F46">
      <w:pPr>
        <w:pStyle w:val="Reference"/>
        <w:rPr>
          <w:szCs w:val="18"/>
        </w:rPr>
      </w:pPr>
      <w:r w:rsidRPr="00FC0305">
        <w:t xml:space="preserve">Rigby, M., R. </w:t>
      </w:r>
      <w:r w:rsidR="007A165B">
        <w:t xml:space="preserve">G. </w:t>
      </w:r>
      <w:r w:rsidRPr="00FC0305">
        <w:t xml:space="preserve">Prinn, S. O’Doherty, B. </w:t>
      </w:r>
      <w:r w:rsidR="007A165B">
        <w:t xml:space="preserve">R. </w:t>
      </w:r>
      <w:r w:rsidRPr="00FC0305">
        <w:t xml:space="preserve">Miller, D. Ivy, J. </w:t>
      </w:r>
      <w:r w:rsidR="007A165B" w:rsidRPr="00FC0305">
        <w:rPr>
          <w:rFonts w:cs="Arial"/>
          <w:szCs w:val="18"/>
        </w:rPr>
        <w:t>Mühle</w:t>
      </w:r>
      <w:r w:rsidRPr="00FC0305">
        <w:t>, C.</w:t>
      </w:r>
      <w:r w:rsidR="007A165B">
        <w:t xml:space="preserve"> M.</w:t>
      </w:r>
      <w:r w:rsidRPr="00FC0305">
        <w:t xml:space="preserve"> Harth, P. </w:t>
      </w:r>
      <w:r w:rsidR="007A165B">
        <w:t xml:space="preserve">K. </w:t>
      </w:r>
      <w:r w:rsidRPr="00FC0305">
        <w:t xml:space="preserve">Salameh, T. Arnold, R. </w:t>
      </w:r>
      <w:r w:rsidR="007A165B">
        <w:t xml:space="preserve">F. </w:t>
      </w:r>
      <w:r w:rsidRPr="00FC0305">
        <w:t xml:space="preserve">Weiss, P. </w:t>
      </w:r>
      <w:r w:rsidR="007A165B">
        <w:t xml:space="preserve">B. </w:t>
      </w:r>
      <w:r w:rsidRPr="00FC0305">
        <w:t xml:space="preserve">Krummel, </w:t>
      </w:r>
      <w:r w:rsidR="007A165B">
        <w:t>L. P. Steele</w:t>
      </w:r>
      <w:r w:rsidRPr="00FC0305">
        <w:t xml:space="preserve">, P. </w:t>
      </w:r>
      <w:r w:rsidR="007A165B">
        <w:t xml:space="preserve">J. </w:t>
      </w:r>
      <w:r w:rsidRPr="00FC0305">
        <w:t xml:space="preserve">Fraser, D. Young </w:t>
      </w:r>
      <w:r w:rsidR="00AD634B">
        <w:t>and</w:t>
      </w:r>
      <w:r w:rsidRPr="00FC0305">
        <w:t xml:space="preserve"> P. </w:t>
      </w:r>
      <w:r w:rsidR="007A165B">
        <w:t xml:space="preserve">G. </w:t>
      </w:r>
      <w:r w:rsidRPr="00FC0305">
        <w:t xml:space="preserve">Simmonds, Recent and future trends in synthetic greenhouse gas radiative forcing, </w:t>
      </w:r>
      <w:r w:rsidR="000333FF" w:rsidRPr="00FC0305">
        <w:rPr>
          <w:i/>
          <w:szCs w:val="18"/>
        </w:rPr>
        <w:t>Geophys. Res. Lett.</w:t>
      </w:r>
      <w:r w:rsidR="000333FF" w:rsidRPr="00FC0305">
        <w:rPr>
          <w:szCs w:val="18"/>
        </w:rPr>
        <w:t xml:space="preserve">, </w:t>
      </w:r>
      <w:r w:rsidR="00604FAE" w:rsidRPr="00FC0305">
        <w:rPr>
          <w:szCs w:val="18"/>
        </w:rPr>
        <w:t xml:space="preserve">41, 2623-2630, </w:t>
      </w:r>
      <w:r w:rsidR="009D15AE">
        <w:rPr>
          <w:szCs w:val="18"/>
        </w:rPr>
        <w:t>doi:</w:t>
      </w:r>
      <w:r w:rsidR="009D15AE" w:rsidRPr="009D15AE">
        <w:rPr>
          <w:szCs w:val="18"/>
        </w:rPr>
        <w:t>10.1002/2013GL059099</w:t>
      </w:r>
      <w:r w:rsidR="009D15AE">
        <w:rPr>
          <w:szCs w:val="18"/>
        </w:rPr>
        <w:t xml:space="preserve">, </w:t>
      </w:r>
      <w:r w:rsidR="00604FAE" w:rsidRPr="00FC0305">
        <w:rPr>
          <w:szCs w:val="18"/>
        </w:rPr>
        <w:t>2014.</w:t>
      </w:r>
    </w:p>
    <w:p w14:paraId="461E6A21" w14:textId="77777777" w:rsidR="000E282B" w:rsidRDefault="000E282B" w:rsidP="00134F46">
      <w:pPr>
        <w:pStyle w:val="Reference"/>
      </w:pPr>
      <w:r w:rsidRPr="00811CE1">
        <w:lastRenderedPageBreak/>
        <w:t xml:space="preserve">Rigby, </w:t>
      </w:r>
      <w:r>
        <w:t xml:space="preserve">M., S. </w:t>
      </w:r>
      <w:r w:rsidRPr="00811CE1">
        <w:t>Montzka</w:t>
      </w:r>
      <w:r>
        <w:t xml:space="preserve">, R. </w:t>
      </w:r>
      <w:r w:rsidRPr="00811CE1">
        <w:t>Prinn</w:t>
      </w:r>
      <w:r>
        <w:t xml:space="preserve">, J. </w:t>
      </w:r>
      <w:r w:rsidRPr="00811CE1">
        <w:t>White</w:t>
      </w:r>
      <w:r>
        <w:t xml:space="preserve">, D. </w:t>
      </w:r>
      <w:r w:rsidRPr="00811CE1">
        <w:t>Young</w:t>
      </w:r>
      <w:r>
        <w:t xml:space="preserve">, S. </w:t>
      </w:r>
      <w:r w:rsidRPr="00811CE1">
        <w:t>O’Doherty,</w:t>
      </w:r>
      <w:r>
        <w:t xml:space="preserve"> M. Lunt,</w:t>
      </w:r>
      <w:r w:rsidRPr="00811CE1">
        <w:t xml:space="preserve"> </w:t>
      </w:r>
      <w:r>
        <w:t xml:space="preserve">A. </w:t>
      </w:r>
      <w:proofErr w:type="spellStart"/>
      <w:r>
        <w:t>Ganeson</w:t>
      </w:r>
      <w:proofErr w:type="spellEnd"/>
      <w:r>
        <w:t xml:space="preserve">, A. Manning, P. </w:t>
      </w:r>
      <w:r w:rsidRPr="00811CE1">
        <w:t>Simmonds</w:t>
      </w:r>
      <w:r>
        <w:t xml:space="preserve">, P. </w:t>
      </w:r>
      <w:r w:rsidRPr="00811CE1">
        <w:t>Salameh</w:t>
      </w:r>
      <w:r>
        <w:t xml:space="preserve">, C. </w:t>
      </w:r>
      <w:r w:rsidRPr="00811CE1">
        <w:t>Harth</w:t>
      </w:r>
      <w:r>
        <w:t xml:space="preserve">, J. </w:t>
      </w:r>
      <w:r w:rsidRPr="00811CE1">
        <w:t>Muhle</w:t>
      </w:r>
      <w:r>
        <w:t xml:space="preserve">, R. </w:t>
      </w:r>
      <w:r w:rsidRPr="00811CE1">
        <w:t>Weiss</w:t>
      </w:r>
      <w:r>
        <w:t xml:space="preserve">, </w:t>
      </w:r>
      <w:r w:rsidRPr="000E282B">
        <w:t>P. Fraser</w:t>
      </w:r>
      <w:r w:rsidRPr="00811CE1">
        <w:t>,</w:t>
      </w:r>
      <w:r>
        <w:t xml:space="preserve"> P. Steele, P. </w:t>
      </w:r>
      <w:r w:rsidRPr="00606625">
        <w:t>Krummel</w:t>
      </w:r>
      <w:r>
        <w:t>, A. McCulloch and S. Park, Role of</w:t>
      </w:r>
      <w:r w:rsidRPr="005178C7">
        <w:t xml:space="preserve"> atmospheric oxi</w:t>
      </w:r>
      <w:r>
        <w:t xml:space="preserve">dation in recent methane growth, </w:t>
      </w:r>
      <w:r w:rsidRPr="000C32C0">
        <w:rPr>
          <w:i/>
        </w:rPr>
        <w:t>PNAS</w:t>
      </w:r>
      <w:r>
        <w:t>, 114 (21), 5373-5377, doi:10.1073/pnas.1616426114, 2017</w:t>
      </w:r>
      <w:r w:rsidR="00C90E85">
        <w:t>.</w:t>
      </w:r>
    </w:p>
    <w:p w14:paraId="17DA43CA" w14:textId="77777777" w:rsidR="000331C3" w:rsidRPr="006B416A" w:rsidRDefault="000331C3" w:rsidP="00887FE9">
      <w:pPr>
        <w:pStyle w:val="Reference"/>
        <w:rPr>
          <w:rFonts w:cs="Arial"/>
          <w:szCs w:val="18"/>
        </w:rPr>
      </w:pPr>
      <w:r w:rsidRPr="006B416A">
        <w:t xml:space="preserve">Rigby, M., S. Park, T. Saito, L. M. Western, A. L. Redington, X. Fang, S. </w:t>
      </w:r>
      <w:proofErr w:type="spellStart"/>
      <w:r w:rsidRPr="006B416A">
        <w:t>Henne</w:t>
      </w:r>
      <w:proofErr w:type="spellEnd"/>
      <w:r w:rsidRPr="006B416A">
        <w:t xml:space="preserve">, A.J.  Manning, R. G. Prinn, G. S.  Dutton, P. J. Fraser, A. L. Ganesan, B. D. Hall, C. M. Harth, J. Kim, K.-R. Kim, P. B. Krummel, T. Lee, S. Li, Q. Liang, M. F. Lunt, S .A. Montzka, J. Muhle, S. O’Doherty, M.-K. Park, S. Reimann, P. K. Salameh, P. Simmonds, R. L.  Tunnicliffe, R. F. Weiss, Y. Yokouchi and D. Young, An increase in CFC-11 emissions from China inferred from atmospheric </w:t>
      </w:r>
      <w:r w:rsidRPr="006B416A">
        <w:rPr>
          <w:rFonts w:cs="Arial"/>
          <w:szCs w:val="18"/>
        </w:rPr>
        <w:t xml:space="preserve">observations, </w:t>
      </w:r>
      <w:r w:rsidRPr="006B416A">
        <w:rPr>
          <w:rFonts w:cs="Arial"/>
          <w:i/>
          <w:szCs w:val="18"/>
        </w:rPr>
        <w:t>Nature</w:t>
      </w:r>
      <w:r w:rsidRPr="006B416A">
        <w:rPr>
          <w:rFonts w:cs="Arial"/>
          <w:szCs w:val="18"/>
        </w:rPr>
        <w:t>, 569, 546-550, doi.org/10.1038/s41586-019-1193-4, 2019.</w:t>
      </w:r>
    </w:p>
    <w:p w14:paraId="2B676105" w14:textId="77777777" w:rsidR="00E4312F" w:rsidRDefault="00E4312F" w:rsidP="00887FE9">
      <w:pPr>
        <w:pStyle w:val="Reference"/>
      </w:pPr>
      <w:r w:rsidRPr="006B416A">
        <w:rPr>
          <w:rFonts w:cs="Arial"/>
          <w:bCs/>
          <w:szCs w:val="18"/>
        </w:rPr>
        <w:t>Saikawa,</w:t>
      </w:r>
      <w:r w:rsidR="00293C48" w:rsidRPr="006B416A">
        <w:rPr>
          <w:rFonts w:cs="Arial"/>
          <w:bCs/>
          <w:szCs w:val="18"/>
        </w:rPr>
        <w:t xml:space="preserve"> </w:t>
      </w:r>
      <w:r w:rsidRPr="006B416A">
        <w:rPr>
          <w:rFonts w:cs="Arial"/>
          <w:bCs/>
          <w:szCs w:val="18"/>
        </w:rPr>
        <w:t>E.,</w:t>
      </w:r>
      <w:r w:rsidR="00293C48" w:rsidRPr="006B416A">
        <w:rPr>
          <w:rFonts w:cs="Arial"/>
          <w:bCs/>
          <w:szCs w:val="18"/>
        </w:rPr>
        <w:t xml:space="preserve"> </w:t>
      </w:r>
      <w:r w:rsidRPr="006B416A">
        <w:rPr>
          <w:rFonts w:cs="Arial"/>
          <w:bCs/>
          <w:szCs w:val="18"/>
        </w:rPr>
        <w:t>M.</w:t>
      </w:r>
      <w:r w:rsidR="00293C48" w:rsidRPr="006B416A">
        <w:rPr>
          <w:rFonts w:cs="Arial"/>
          <w:bCs/>
          <w:szCs w:val="18"/>
        </w:rPr>
        <w:t xml:space="preserve"> </w:t>
      </w:r>
      <w:r w:rsidRPr="006B416A">
        <w:rPr>
          <w:rFonts w:cs="Arial"/>
          <w:bCs/>
          <w:szCs w:val="18"/>
        </w:rPr>
        <w:t>Rigby,</w:t>
      </w:r>
      <w:r w:rsidR="00293C48" w:rsidRPr="006B416A">
        <w:rPr>
          <w:rFonts w:cs="Arial"/>
          <w:bCs/>
          <w:szCs w:val="18"/>
        </w:rPr>
        <w:t xml:space="preserve"> </w:t>
      </w:r>
      <w:r w:rsidRPr="006B416A">
        <w:rPr>
          <w:rFonts w:cs="Arial"/>
          <w:bCs/>
          <w:szCs w:val="18"/>
        </w:rPr>
        <w:t>R.</w:t>
      </w:r>
      <w:r w:rsidR="00293C48" w:rsidRPr="006B416A">
        <w:rPr>
          <w:rFonts w:cs="Arial"/>
          <w:bCs/>
          <w:szCs w:val="18"/>
        </w:rPr>
        <w:t xml:space="preserve"> </w:t>
      </w:r>
      <w:r w:rsidR="007A165B" w:rsidRPr="006B416A">
        <w:rPr>
          <w:rFonts w:cs="Arial"/>
          <w:bCs/>
          <w:szCs w:val="18"/>
        </w:rPr>
        <w:t xml:space="preserve">G. </w:t>
      </w:r>
      <w:r w:rsidRPr="006B416A">
        <w:rPr>
          <w:rFonts w:cs="Arial"/>
          <w:bCs/>
          <w:szCs w:val="18"/>
        </w:rPr>
        <w:t>Prinn,</w:t>
      </w:r>
      <w:r w:rsidR="00293C48" w:rsidRPr="006B416A">
        <w:rPr>
          <w:rFonts w:cs="Arial"/>
          <w:bCs/>
          <w:szCs w:val="18"/>
        </w:rPr>
        <w:t xml:space="preserve"> </w:t>
      </w:r>
      <w:r w:rsidRPr="006B416A">
        <w:rPr>
          <w:rFonts w:cs="Arial"/>
          <w:bCs/>
          <w:szCs w:val="18"/>
        </w:rPr>
        <w:t>S.</w:t>
      </w:r>
      <w:r w:rsidR="00293C48" w:rsidRPr="006B416A">
        <w:rPr>
          <w:rFonts w:cs="Arial"/>
          <w:bCs/>
          <w:szCs w:val="18"/>
        </w:rPr>
        <w:t xml:space="preserve"> </w:t>
      </w:r>
      <w:r w:rsidR="007A165B" w:rsidRPr="006B416A">
        <w:rPr>
          <w:rFonts w:cs="Arial"/>
          <w:bCs/>
          <w:szCs w:val="18"/>
        </w:rPr>
        <w:t xml:space="preserve">A. </w:t>
      </w:r>
      <w:r w:rsidRPr="006B416A">
        <w:rPr>
          <w:rFonts w:cs="Arial"/>
          <w:bCs/>
          <w:szCs w:val="18"/>
        </w:rPr>
        <w:t>Montzka,</w:t>
      </w:r>
      <w:r w:rsidR="00293C48" w:rsidRPr="006B416A">
        <w:rPr>
          <w:rFonts w:cs="Arial"/>
          <w:bCs/>
          <w:szCs w:val="18"/>
        </w:rPr>
        <w:t xml:space="preserve"> </w:t>
      </w:r>
      <w:r w:rsidRPr="006B416A">
        <w:rPr>
          <w:rFonts w:cs="Arial"/>
          <w:bCs/>
          <w:szCs w:val="18"/>
        </w:rPr>
        <w:t>B.</w:t>
      </w:r>
      <w:r w:rsidR="00293C48" w:rsidRPr="006B416A">
        <w:rPr>
          <w:rFonts w:cs="Arial"/>
          <w:bCs/>
          <w:szCs w:val="18"/>
        </w:rPr>
        <w:t xml:space="preserve"> </w:t>
      </w:r>
      <w:r w:rsidR="007A165B" w:rsidRPr="006B416A">
        <w:rPr>
          <w:rFonts w:cs="Arial"/>
          <w:bCs/>
          <w:szCs w:val="18"/>
        </w:rPr>
        <w:t xml:space="preserve">R. </w:t>
      </w:r>
      <w:r w:rsidRPr="006B416A">
        <w:rPr>
          <w:rFonts w:cs="Arial"/>
          <w:bCs/>
          <w:szCs w:val="18"/>
        </w:rPr>
        <w:t>Miller,</w:t>
      </w:r>
      <w:r w:rsidR="00293C48" w:rsidRPr="006B416A">
        <w:rPr>
          <w:rFonts w:cs="Arial"/>
          <w:bCs/>
          <w:szCs w:val="18"/>
        </w:rPr>
        <w:t xml:space="preserve"> </w:t>
      </w:r>
      <w:r w:rsidRPr="006B416A">
        <w:rPr>
          <w:rFonts w:cs="Arial"/>
          <w:bCs/>
          <w:szCs w:val="18"/>
        </w:rPr>
        <w:t>L.</w:t>
      </w:r>
      <w:r w:rsidR="00293C48" w:rsidRPr="006B416A">
        <w:rPr>
          <w:rFonts w:cs="Arial"/>
          <w:bCs/>
          <w:szCs w:val="18"/>
        </w:rPr>
        <w:t xml:space="preserve"> </w:t>
      </w:r>
      <w:r w:rsidR="007A165B" w:rsidRPr="006B416A">
        <w:rPr>
          <w:rFonts w:cs="Arial"/>
          <w:bCs/>
          <w:szCs w:val="18"/>
        </w:rPr>
        <w:t xml:space="preserve">J. M. </w:t>
      </w:r>
      <w:proofErr w:type="spellStart"/>
      <w:r w:rsidRPr="006B416A">
        <w:rPr>
          <w:rFonts w:cs="Arial"/>
          <w:bCs/>
          <w:szCs w:val="18"/>
        </w:rPr>
        <w:t>Kuijpers</w:t>
      </w:r>
      <w:proofErr w:type="spellEnd"/>
      <w:r w:rsidRPr="006B416A">
        <w:rPr>
          <w:rFonts w:cs="Arial"/>
          <w:bCs/>
          <w:szCs w:val="18"/>
        </w:rPr>
        <w:t>,</w:t>
      </w:r>
      <w:r w:rsidR="00293C48" w:rsidRPr="006B416A">
        <w:rPr>
          <w:rFonts w:cs="Arial"/>
          <w:bCs/>
          <w:szCs w:val="18"/>
        </w:rPr>
        <w:t xml:space="preserve"> </w:t>
      </w:r>
      <w:r w:rsidRPr="006B416A">
        <w:rPr>
          <w:rFonts w:cs="Arial"/>
          <w:bCs/>
          <w:szCs w:val="18"/>
        </w:rPr>
        <w:t>P.</w:t>
      </w:r>
      <w:r w:rsidR="007A165B" w:rsidRPr="006B416A">
        <w:rPr>
          <w:rFonts w:cs="Arial"/>
          <w:bCs/>
          <w:szCs w:val="18"/>
        </w:rPr>
        <w:t xml:space="preserve"> J.</w:t>
      </w:r>
      <w:r w:rsidR="00293C48" w:rsidRPr="006B416A">
        <w:rPr>
          <w:rFonts w:cs="Arial"/>
          <w:bCs/>
          <w:szCs w:val="18"/>
        </w:rPr>
        <w:t xml:space="preserve"> </w:t>
      </w:r>
      <w:r w:rsidRPr="006B416A">
        <w:rPr>
          <w:rFonts w:cs="Arial"/>
          <w:bCs/>
          <w:szCs w:val="18"/>
        </w:rPr>
        <w:t>Fraser</w:t>
      </w:r>
      <w:r w:rsidRPr="006B416A">
        <w:rPr>
          <w:rFonts w:cs="Arial"/>
          <w:szCs w:val="18"/>
        </w:rPr>
        <w:t>,</w:t>
      </w:r>
      <w:r w:rsidR="00293C48" w:rsidRPr="006B416A">
        <w:rPr>
          <w:rFonts w:cs="Arial"/>
          <w:szCs w:val="18"/>
        </w:rPr>
        <w:t xml:space="preserve"> </w:t>
      </w:r>
      <w:r w:rsidRPr="006B416A">
        <w:rPr>
          <w:rFonts w:cs="Arial"/>
          <w:szCs w:val="18"/>
        </w:rPr>
        <w:t>M.</w:t>
      </w:r>
      <w:r w:rsidR="00293C48" w:rsidRPr="00FC0305">
        <w:rPr>
          <w:rFonts w:cs="Arial"/>
          <w:szCs w:val="18"/>
        </w:rPr>
        <w:t xml:space="preserve"> </w:t>
      </w:r>
      <w:r w:rsidR="007A165B">
        <w:rPr>
          <w:rFonts w:cs="Arial"/>
          <w:szCs w:val="18"/>
        </w:rPr>
        <w:t xml:space="preserve">K. </w:t>
      </w:r>
      <w:r w:rsidRPr="00FC0305">
        <w:rPr>
          <w:rFonts w:cs="Arial"/>
          <w:szCs w:val="18"/>
        </w:rPr>
        <w:t>Vollmer,</w:t>
      </w:r>
      <w:r w:rsidR="00293C48" w:rsidRPr="00FC0305">
        <w:rPr>
          <w:rFonts w:cs="Arial"/>
          <w:szCs w:val="18"/>
        </w:rPr>
        <w:t xml:space="preserve"> </w:t>
      </w:r>
      <w:r w:rsidRPr="00FC0305">
        <w:rPr>
          <w:rFonts w:cs="Arial"/>
          <w:szCs w:val="18"/>
        </w:rPr>
        <w:t>T.</w:t>
      </w:r>
      <w:r w:rsidR="00293C48" w:rsidRPr="00FC0305">
        <w:rPr>
          <w:rFonts w:cs="Arial"/>
          <w:szCs w:val="18"/>
        </w:rPr>
        <w:t xml:space="preserve"> </w:t>
      </w:r>
      <w:r w:rsidRPr="00FC0305">
        <w:rPr>
          <w:rFonts w:cs="Arial"/>
          <w:szCs w:val="18"/>
        </w:rPr>
        <w:t>Saito,</w:t>
      </w:r>
      <w:r w:rsidR="00293C48" w:rsidRPr="00FC0305">
        <w:rPr>
          <w:rFonts w:cs="Arial"/>
          <w:szCs w:val="18"/>
        </w:rPr>
        <w:t xml:space="preserve"> </w:t>
      </w:r>
      <w:r w:rsidRPr="00FC0305">
        <w:rPr>
          <w:rFonts w:cs="Arial"/>
          <w:szCs w:val="18"/>
        </w:rPr>
        <w:t>Y.</w:t>
      </w:r>
      <w:r w:rsidR="00293C48" w:rsidRPr="00FC0305">
        <w:rPr>
          <w:rFonts w:cs="Arial"/>
          <w:szCs w:val="18"/>
        </w:rPr>
        <w:t xml:space="preserve"> </w:t>
      </w:r>
      <w:r w:rsidRPr="00FC0305">
        <w:rPr>
          <w:rFonts w:cs="Arial"/>
          <w:szCs w:val="18"/>
        </w:rPr>
        <w:t>Yokouchi,</w:t>
      </w:r>
      <w:r w:rsidR="00293C48" w:rsidRPr="00FC0305">
        <w:rPr>
          <w:rFonts w:cs="Arial"/>
          <w:szCs w:val="18"/>
        </w:rPr>
        <w:t xml:space="preserve"> </w:t>
      </w:r>
      <w:r w:rsidRPr="00FC0305">
        <w:rPr>
          <w:rFonts w:cs="Arial"/>
          <w:szCs w:val="18"/>
        </w:rPr>
        <w:t>C.</w:t>
      </w:r>
      <w:r w:rsidR="00293C48" w:rsidRPr="00FC0305">
        <w:rPr>
          <w:rFonts w:cs="Arial"/>
          <w:szCs w:val="18"/>
        </w:rPr>
        <w:t xml:space="preserve"> </w:t>
      </w:r>
      <w:r w:rsidR="007A165B">
        <w:rPr>
          <w:rFonts w:cs="Arial"/>
          <w:szCs w:val="18"/>
        </w:rPr>
        <w:t xml:space="preserve">M. </w:t>
      </w:r>
      <w:r w:rsidRPr="00FC0305">
        <w:rPr>
          <w:rFonts w:cs="Arial"/>
          <w:szCs w:val="18"/>
        </w:rPr>
        <w:t>Harth,</w:t>
      </w:r>
      <w:r w:rsidR="00293C48" w:rsidRPr="00FC0305">
        <w:rPr>
          <w:rFonts w:cs="Arial"/>
          <w:szCs w:val="18"/>
        </w:rPr>
        <w:t xml:space="preserve"> </w:t>
      </w:r>
      <w:r w:rsidRPr="00FC0305">
        <w:rPr>
          <w:rFonts w:cs="Arial"/>
          <w:szCs w:val="18"/>
        </w:rPr>
        <w:t>J.</w:t>
      </w:r>
      <w:r w:rsidR="00293C48" w:rsidRPr="00FC0305">
        <w:rPr>
          <w:rFonts w:cs="Arial"/>
          <w:szCs w:val="18"/>
        </w:rPr>
        <w:t xml:space="preserve"> </w:t>
      </w:r>
      <w:r w:rsidRPr="00FC0305">
        <w:rPr>
          <w:rFonts w:cs="Arial"/>
          <w:szCs w:val="18"/>
        </w:rPr>
        <w:t>M</w:t>
      </w:r>
      <w:r w:rsidR="00E17F91" w:rsidRPr="00FC0305">
        <w:rPr>
          <w:rFonts w:cs="Arial"/>
          <w:szCs w:val="18"/>
        </w:rPr>
        <w:t>ü</w:t>
      </w:r>
      <w:r w:rsidRPr="00FC0305">
        <w:rPr>
          <w:rFonts w:cs="Arial"/>
          <w:szCs w:val="18"/>
        </w:rPr>
        <w:t>hle,</w:t>
      </w:r>
      <w:r w:rsidR="00293C48" w:rsidRPr="00FC0305">
        <w:rPr>
          <w:rFonts w:cs="Arial"/>
          <w:szCs w:val="18"/>
        </w:rPr>
        <w:t xml:space="preserve"> </w:t>
      </w:r>
      <w:r w:rsidRPr="00FC0305">
        <w:rPr>
          <w:rFonts w:cs="Arial"/>
          <w:szCs w:val="18"/>
        </w:rPr>
        <w:t>R.</w:t>
      </w:r>
      <w:r w:rsidR="007A165B">
        <w:rPr>
          <w:rFonts w:cs="Arial"/>
          <w:szCs w:val="18"/>
        </w:rPr>
        <w:t xml:space="preserve"> F.</w:t>
      </w:r>
      <w:r w:rsidR="00293C48" w:rsidRPr="00FC0305">
        <w:rPr>
          <w:rFonts w:cs="Arial"/>
          <w:szCs w:val="18"/>
        </w:rPr>
        <w:t xml:space="preserve"> </w:t>
      </w:r>
      <w:r w:rsidRPr="00FC0305">
        <w:rPr>
          <w:rFonts w:cs="Arial"/>
          <w:szCs w:val="18"/>
        </w:rPr>
        <w:t>Weiss,</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007A165B">
        <w:rPr>
          <w:rFonts w:cs="Arial"/>
          <w:szCs w:val="18"/>
        </w:rPr>
        <w:t xml:space="preserve">K. </w:t>
      </w:r>
      <w:r w:rsidRPr="00FC0305">
        <w:rPr>
          <w:rFonts w:cs="Arial"/>
          <w:szCs w:val="18"/>
        </w:rPr>
        <w:t>Salameh,</w:t>
      </w:r>
      <w:r w:rsidR="00293C48" w:rsidRPr="00FC0305">
        <w:rPr>
          <w:rFonts w:cs="Arial"/>
          <w:szCs w:val="18"/>
        </w:rPr>
        <w:t xml:space="preserve"> </w:t>
      </w:r>
      <w:r w:rsidRPr="00FC0305">
        <w:rPr>
          <w:rFonts w:cs="Arial"/>
          <w:szCs w:val="18"/>
        </w:rPr>
        <w:t>J.</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Li,</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Park,</w:t>
      </w:r>
      <w:r w:rsidR="00293C48" w:rsidRPr="00FC0305">
        <w:rPr>
          <w:rFonts w:cs="Arial"/>
          <w:szCs w:val="18"/>
        </w:rPr>
        <w:t xml:space="preserve"> </w:t>
      </w:r>
      <w:r w:rsidRPr="00FC0305">
        <w:rPr>
          <w:rFonts w:cs="Arial"/>
          <w:szCs w:val="18"/>
        </w:rPr>
        <w:t>K.-R.</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D.</w:t>
      </w:r>
      <w:r w:rsidR="00293C48" w:rsidRPr="00FC0305">
        <w:rPr>
          <w:rFonts w:cs="Arial"/>
          <w:szCs w:val="18"/>
        </w:rPr>
        <w:t xml:space="preserve"> </w:t>
      </w:r>
      <w:r w:rsidRPr="00FC0305">
        <w:rPr>
          <w:rFonts w:cs="Arial"/>
          <w:szCs w:val="18"/>
        </w:rPr>
        <w:t>Young,</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O’Doherty,</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007A165B">
        <w:rPr>
          <w:rFonts w:cs="Arial"/>
          <w:szCs w:val="18"/>
        </w:rPr>
        <w:t xml:space="preserve">G. </w:t>
      </w:r>
      <w:r w:rsidRPr="00FC0305">
        <w:rPr>
          <w:rFonts w:cs="Arial"/>
          <w:szCs w:val="18"/>
        </w:rPr>
        <w:t>Simmonds,</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Pr="00FC0305">
        <w:rPr>
          <w:rFonts w:cs="Arial"/>
          <w:bCs/>
          <w:szCs w:val="18"/>
        </w:rPr>
        <w:t>P.</w:t>
      </w:r>
      <w:r w:rsidR="007A165B">
        <w:rPr>
          <w:rFonts w:cs="Arial"/>
          <w:bCs/>
          <w:szCs w:val="18"/>
        </w:rPr>
        <w:t xml:space="preserve"> B.</w:t>
      </w:r>
      <w:r w:rsidR="00293C48" w:rsidRPr="00FC0305">
        <w:rPr>
          <w:rFonts w:cs="Arial"/>
          <w:bCs/>
          <w:szCs w:val="18"/>
        </w:rPr>
        <w:t xml:space="preserve"> </w:t>
      </w:r>
      <w:r w:rsidRPr="00FC0305">
        <w:rPr>
          <w:rFonts w:cs="Arial"/>
          <w:bCs/>
          <w:szCs w:val="18"/>
        </w:rPr>
        <w:t>Krummel,</w:t>
      </w:r>
      <w:r w:rsidR="00293C48" w:rsidRPr="00FC0305">
        <w:rPr>
          <w:rFonts w:cs="Arial"/>
          <w:bCs/>
          <w:szCs w:val="18"/>
        </w:rPr>
        <w:t xml:space="preserve"> </w:t>
      </w:r>
      <w:r w:rsidR="007A165B">
        <w:rPr>
          <w:rFonts w:cs="Arial"/>
          <w:bCs/>
          <w:szCs w:val="18"/>
        </w:rPr>
        <w:t>L. P. Steele</w:t>
      </w:r>
      <w:r w:rsidRPr="00FC0305">
        <w:rPr>
          <w:rFonts w:cs="Arial"/>
          <w:bCs/>
          <w:szCs w:val="18"/>
        </w:rPr>
        <w:t>,</w:t>
      </w:r>
      <w:r w:rsidR="00293C48" w:rsidRPr="00FC0305">
        <w:rPr>
          <w:rFonts w:cs="Arial"/>
          <w:bCs/>
          <w:szCs w:val="18"/>
        </w:rPr>
        <w:t xml:space="preserve"> </w:t>
      </w:r>
      <w:r w:rsidRPr="00FC0305">
        <w:rPr>
          <w:rFonts w:cs="Arial"/>
          <w:bCs/>
          <w:szCs w:val="18"/>
        </w:rPr>
        <w:t>C.</w:t>
      </w:r>
      <w:r w:rsidR="00293C48" w:rsidRPr="00FC0305">
        <w:rPr>
          <w:rFonts w:cs="Arial"/>
          <w:bCs/>
          <w:szCs w:val="18"/>
        </w:rPr>
        <w:t xml:space="preserve"> </w:t>
      </w:r>
      <w:r w:rsidRPr="00FC0305">
        <w:rPr>
          <w:rFonts w:cs="Arial"/>
          <w:bCs/>
          <w:szCs w:val="18"/>
        </w:rPr>
        <w:t>Lunder,</w:t>
      </w:r>
      <w:r w:rsidR="00293C48" w:rsidRPr="00FC0305">
        <w:rPr>
          <w:rFonts w:cs="Arial"/>
          <w:bCs/>
          <w:szCs w:val="18"/>
        </w:rPr>
        <w:t xml:space="preserve"> </w:t>
      </w:r>
      <w:r w:rsidRPr="00FC0305">
        <w:rPr>
          <w:rFonts w:cs="Arial"/>
          <w:bCs/>
          <w:szCs w:val="18"/>
        </w:rPr>
        <w:t>O.</w:t>
      </w:r>
      <w:r w:rsidR="00293C48" w:rsidRPr="00FC0305">
        <w:rPr>
          <w:rFonts w:cs="Arial"/>
          <w:bCs/>
          <w:szCs w:val="18"/>
        </w:rPr>
        <w:t xml:space="preserve"> </w:t>
      </w:r>
      <w:r w:rsidRPr="00FC0305">
        <w:rPr>
          <w:rFonts w:cs="Arial"/>
          <w:bCs/>
          <w:szCs w:val="18"/>
        </w:rPr>
        <w:t>Hermansen,</w:t>
      </w:r>
      <w:r w:rsidR="00293C48" w:rsidRPr="00FC0305">
        <w:rPr>
          <w:rFonts w:cs="Arial"/>
          <w:bCs/>
          <w:szCs w:val="18"/>
        </w:rPr>
        <w:t xml:space="preserve"> </w:t>
      </w:r>
      <w:r w:rsidRPr="00FC0305">
        <w:rPr>
          <w:rFonts w:cs="Arial"/>
          <w:bCs/>
          <w:szCs w:val="18"/>
        </w:rPr>
        <w:t>M.</w:t>
      </w:r>
      <w:r w:rsidR="00293C48" w:rsidRPr="00FC0305">
        <w:rPr>
          <w:rFonts w:cs="Arial"/>
          <w:bCs/>
          <w:szCs w:val="18"/>
        </w:rPr>
        <w:t xml:space="preserve"> </w:t>
      </w:r>
      <w:proofErr w:type="spellStart"/>
      <w:r w:rsidRPr="00FC0305">
        <w:rPr>
          <w:rFonts w:cs="Arial"/>
          <w:bCs/>
          <w:szCs w:val="18"/>
        </w:rPr>
        <w:t>Maione</w:t>
      </w:r>
      <w:proofErr w:type="spellEnd"/>
      <w:r w:rsidRPr="00FC0305">
        <w:rPr>
          <w:rFonts w:cs="Arial"/>
          <w:bCs/>
          <w:szCs w:val="18"/>
        </w:rPr>
        <w:t>,</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proofErr w:type="spellStart"/>
      <w:r w:rsidRPr="00FC0305">
        <w:rPr>
          <w:rFonts w:cs="Arial"/>
          <w:bCs/>
          <w:szCs w:val="18"/>
        </w:rPr>
        <w:t>Arduini</w:t>
      </w:r>
      <w:proofErr w:type="spellEnd"/>
      <w:r w:rsidRPr="00FC0305">
        <w:rPr>
          <w:rFonts w:cs="Arial"/>
          <w:bCs/>
          <w:szCs w:val="18"/>
        </w:rPr>
        <w:t>,</w:t>
      </w:r>
      <w:r w:rsidR="00293C48" w:rsidRPr="00FC0305">
        <w:rPr>
          <w:rFonts w:cs="Arial"/>
          <w:bCs/>
          <w:szCs w:val="18"/>
        </w:rPr>
        <w:t xml:space="preserve"> </w:t>
      </w:r>
      <w:r w:rsidRPr="00FC0305">
        <w:rPr>
          <w:rFonts w:cs="Arial"/>
          <w:bCs/>
          <w:szCs w:val="18"/>
        </w:rPr>
        <w:t>B</w:t>
      </w:r>
      <w:r w:rsidR="007A165B">
        <w:rPr>
          <w:rFonts w:cs="Arial"/>
          <w:bCs/>
          <w:szCs w:val="18"/>
        </w:rPr>
        <w:t>.</w:t>
      </w:r>
      <w:r w:rsidR="00293C48" w:rsidRPr="00FC0305">
        <w:rPr>
          <w:rFonts w:cs="Arial"/>
          <w:bCs/>
          <w:szCs w:val="18"/>
        </w:rPr>
        <w:t xml:space="preserve"> </w:t>
      </w:r>
      <w:r w:rsidRPr="00FC0305">
        <w:rPr>
          <w:rFonts w:cs="Arial"/>
          <w:bCs/>
          <w:szCs w:val="18"/>
        </w:rPr>
        <w:t>Yao,</w:t>
      </w:r>
      <w:r w:rsidR="00293C48" w:rsidRPr="00FC0305">
        <w:rPr>
          <w:rFonts w:cs="Arial"/>
          <w:bCs/>
          <w:szCs w:val="18"/>
        </w:rPr>
        <w:t xml:space="preserve"> </w:t>
      </w:r>
      <w:r w:rsidRPr="00FC0305">
        <w:rPr>
          <w:rFonts w:cs="Arial"/>
          <w:bCs/>
          <w:szCs w:val="18"/>
        </w:rPr>
        <w:t>L.</w:t>
      </w:r>
      <w:r w:rsidR="00293C48" w:rsidRPr="00FC0305">
        <w:rPr>
          <w:rFonts w:cs="Arial"/>
          <w:bCs/>
          <w:szCs w:val="18"/>
        </w:rPr>
        <w:t xml:space="preserve"> </w:t>
      </w:r>
      <w:r w:rsidR="007A165B">
        <w:rPr>
          <w:rFonts w:cs="Arial"/>
          <w:bCs/>
          <w:szCs w:val="18"/>
        </w:rPr>
        <w:t xml:space="preserve">X. </w:t>
      </w:r>
      <w:r w:rsidRPr="00FC0305">
        <w:rPr>
          <w:rFonts w:cs="Arial"/>
          <w:bCs/>
          <w:szCs w:val="18"/>
        </w:rPr>
        <w:t>Zhou,</w:t>
      </w:r>
      <w:r w:rsidR="00293C48" w:rsidRPr="00FC0305">
        <w:rPr>
          <w:rFonts w:cs="Arial"/>
          <w:bCs/>
          <w:szCs w:val="18"/>
        </w:rPr>
        <w:t xml:space="preserve"> </w:t>
      </w:r>
      <w:r w:rsidR="007A165B">
        <w:rPr>
          <w:rFonts w:cs="Arial"/>
          <w:bCs/>
          <w:szCs w:val="18"/>
        </w:rPr>
        <w:t xml:space="preserve">R. </w:t>
      </w:r>
      <w:r w:rsidRPr="00FC0305">
        <w:rPr>
          <w:rFonts w:cs="Arial"/>
          <w:bCs/>
          <w:szCs w:val="18"/>
        </w:rPr>
        <w:t>H.</w:t>
      </w:r>
      <w:r w:rsidR="00293C48" w:rsidRPr="00FC0305">
        <w:rPr>
          <w:rFonts w:cs="Arial"/>
          <w:bCs/>
          <w:szCs w:val="18"/>
        </w:rPr>
        <w:t xml:space="preserve"> </w:t>
      </w:r>
      <w:r w:rsidR="007A165B">
        <w:rPr>
          <w:rFonts w:cs="Arial"/>
          <w:bCs/>
          <w:szCs w:val="18"/>
        </w:rPr>
        <w:t xml:space="preserve">J. </w:t>
      </w:r>
      <w:r w:rsidRPr="00FC0305">
        <w:rPr>
          <w:rFonts w:cs="Arial"/>
          <w:bCs/>
          <w:szCs w:val="18"/>
        </w:rPr>
        <w:t>Wang,</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r w:rsidR="007A165B">
        <w:rPr>
          <w:rFonts w:cs="Arial"/>
          <w:bCs/>
          <w:szCs w:val="18"/>
        </w:rPr>
        <w:t xml:space="preserve">W. </w:t>
      </w:r>
      <w:r w:rsidRPr="00FC0305">
        <w:rPr>
          <w:rFonts w:cs="Arial"/>
          <w:bCs/>
          <w:szCs w:val="18"/>
        </w:rPr>
        <w:t>Elkins</w:t>
      </w:r>
      <w:r w:rsidR="00293C48" w:rsidRPr="00FC0305">
        <w:rPr>
          <w:rFonts w:cs="Arial"/>
          <w:bCs/>
          <w:szCs w:val="18"/>
        </w:rPr>
        <w:t xml:space="preserve"> </w:t>
      </w:r>
      <w:r w:rsidR="00AD634B">
        <w:rPr>
          <w:rFonts w:cs="Arial"/>
          <w:bCs/>
          <w:szCs w:val="18"/>
        </w:rPr>
        <w:t>and</w:t>
      </w:r>
      <w:r w:rsidR="00293C48" w:rsidRPr="00FC0305">
        <w:rPr>
          <w:rFonts w:cs="Arial"/>
          <w:bCs/>
          <w:szCs w:val="18"/>
        </w:rPr>
        <w:t xml:space="preserve"> </w:t>
      </w:r>
      <w:r w:rsidR="007A165B">
        <w:rPr>
          <w:rFonts w:cs="Arial"/>
          <w:bCs/>
          <w:szCs w:val="18"/>
        </w:rPr>
        <w:t>B. R. Hall</w:t>
      </w:r>
      <w:r w:rsidRPr="00FC0305">
        <w:rPr>
          <w:rFonts w:cs="Arial"/>
          <w:bCs/>
          <w:szCs w:val="18"/>
        </w:rPr>
        <w:t>,</w:t>
      </w:r>
      <w:r w:rsidR="00293C48" w:rsidRPr="00FC0305">
        <w:rPr>
          <w:rFonts w:cs="Arial"/>
          <w:bCs/>
          <w:szCs w:val="18"/>
        </w:rPr>
        <w:t xml:space="preserve"> </w:t>
      </w:r>
      <w:r w:rsidRPr="00FC0305">
        <w:rPr>
          <w:rFonts w:cs="Arial"/>
          <w:bCs/>
          <w:szCs w:val="18"/>
        </w:rPr>
        <w:t>Global</w:t>
      </w:r>
      <w:r w:rsidR="00293C48" w:rsidRPr="00FC0305">
        <w:rPr>
          <w:rFonts w:cs="Arial"/>
          <w:bCs/>
          <w:szCs w:val="18"/>
        </w:rPr>
        <w:t xml:space="preserve"> </w:t>
      </w:r>
      <w:r w:rsidRPr="00FC0305">
        <w:rPr>
          <w:rFonts w:cs="Arial"/>
          <w:bCs/>
          <w:szCs w:val="18"/>
        </w:rPr>
        <w:t>and</w:t>
      </w:r>
      <w:r w:rsidR="00293C48" w:rsidRPr="00FC0305">
        <w:rPr>
          <w:rFonts w:cs="Arial"/>
          <w:bCs/>
          <w:szCs w:val="18"/>
        </w:rPr>
        <w:t xml:space="preserve"> </w:t>
      </w:r>
      <w:r w:rsidRPr="00FC0305">
        <w:rPr>
          <w:rFonts w:cs="Arial"/>
          <w:bCs/>
          <w:szCs w:val="18"/>
        </w:rPr>
        <w:t>regional</w:t>
      </w:r>
      <w:r w:rsidR="00293C48" w:rsidRPr="00FC0305">
        <w:rPr>
          <w:rFonts w:cs="Arial"/>
          <w:bCs/>
          <w:szCs w:val="18"/>
        </w:rPr>
        <w:t xml:space="preserve"> </w:t>
      </w:r>
      <w:r w:rsidRPr="00FC0305">
        <w:rPr>
          <w:rFonts w:cs="Arial"/>
          <w:bCs/>
          <w:szCs w:val="18"/>
        </w:rPr>
        <w:t>emissions</w:t>
      </w:r>
      <w:r w:rsidR="00293C48" w:rsidRPr="00FC0305">
        <w:rPr>
          <w:rFonts w:cs="Arial"/>
          <w:bCs/>
          <w:szCs w:val="18"/>
        </w:rPr>
        <w:t xml:space="preserve"> </w:t>
      </w:r>
      <w:r w:rsidRPr="00FC0305">
        <w:rPr>
          <w:rFonts w:cs="Arial"/>
          <w:bCs/>
          <w:szCs w:val="18"/>
        </w:rPr>
        <w:t>estimates</w:t>
      </w:r>
      <w:r w:rsidR="00293C48" w:rsidRPr="00FC0305">
        <w:rPr>
          <w:rFonts w:cs="Arial"/>
          <w:bCs/>
          <w:szCs w:val="18"/>
        </w:rPr>
        <w:t xml:space="preserve"> </w:t>
      </w:r>
      <w:r w:rsidRPr="00FC0305">
        <w:rPr>
          <w:rFonts w:cs="Arial"/>
          <w:bCs/>
          <w:szCs w:val="18"/>
        </w:rPr>
        <w:t>for</w:t>
      </w:r>
      <w:r w:rsidR="00293C48" w:rsidRPr="00FC0305">
        <w:rPr>
          <w:rFonts w:cs="Arial"/>
          <w:bCs/>
          <w:szCs w:val="18"/>
        </w:rPr>
        <w:t xml:space="preserve"> </w:t>
      </w:r>
      <w:r w:rsidRPr="00FC0305">
        <w:rPr>
          <w:rFonts w:cs="Arial"/>
          <w:bCs/>
          <w:szCs w:val="18"/>
        </w:rPr>
        <w:t>HCFC-22,</w:t>
      </w:r>
      <w:r w:rsidR="00293C48" w:rsidRPr="00FC0305">
        <w:rPr>
          <w:rFonts w:cs="Arial"/>
          <w:bCs/>
          <w:szCs w:val="18"/>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12,</w:t>
      </w:r>
      <w:r w:rsidR="00293C48" w:rsidRPr="00FC0305">
        <w:t xml:space="preserve"> </w:t>
      </w:r>
      <w:r w:rsidRPr="00FC0305">
        <w:t>10033-10050,</w:t>
      </w:r>
      <w:r w:rsidR="00293C48" w:rsidRPr="00FC0305">
        <w:t xml:space="preserve"> </w:t>
      </w:r>
      <w:r w:rsidR="009D15AE" w:rsidRPr="009D15AE">
        <w:t>doi:10.5194/acp-12-10033-2012</w:t>
      </w:r>
      <w:r w:rsidR="009D15AE">
        <w:t xml:space="preserve">, </w:t>
      </w:r>
      <w:r w:rsidRPr="00FC0305">
        <w:t>2012.</w:t>
      </w:r>
    </w:p>
    <w:p w14:paraId="3801BEFB" w14:textId="77777777" w:rsidR="00AD21F0" w:rsidRPr="00AD21F0" w:rsidRDefault="00AD21F0" w:rsidP="00AD21F0">
      <w:pPr>
        <w:pStyle w:val="Reference"/>
      </w:pPr>
      <w:r w:rsidRPr="00AD21F0">
        <w:t xml:space="preserve">Schoenenberger, F., M. </w:t>
      </w:r>
      <w:r w:rsidR="00E17CBB">
        <w:t xml:space="preserve">K. </w:t>
      </w:r>
      <w:r w:rsidRPr="00AD21F0">
        <w:t xml:space="preserve">Vollmer, M. Rigby, M. Hill, P. </w:t>
      </w:r>
      <w:r w:rsidR="00E17CBB">
        <w:t xml:space="preserve">J. </w:t>
      </w:r>
      <w:r w:rsidRPr="00AD21F0">
        <w:t xml:space="preserve">Fraser, P. </w:t>
      </w:r>
      <w:r w:rsidR="00E17CBB">
        <w:t xml:space="preserve">B. </w:t>
      </w:r>
      <w:r w:rsidRPr="00AD21F0">
        <w:t xml:space="preserve">Krummel, </w:t>
      </w:r>
      <w:r w:rsidR="00E17CBB">
        <w:t>R. L. Langenfelds</w:t>
      </w:r>
      <w:r w:rsidRPr="00AD21F0">
        <w:t xml:space="preserve">, T. </w:t>
      </w:r>
      <w:r w:rsidR="00442975">
        <w:t xml:space="preserve">S. </w:t>
      </w:r>
      <w:r w:rsidRPr="00AD21F0">
        <w:t xml:space="preserve">Rhee, T. Peter </w:t>
      </w:r>
      <w:r w:rsidR="00AD634B">
        <w:t>and</w:t>
      </w:r>
      <w:r w:rsidRPr="00AD21F0">
        <w:t xml:space="preserve"> S. Reimann, First observations, trends and emissions of HCFC-31 (CH</w:t>
      </w:r>
      <w:r w:rsidRPr="00AD21F0">
        <w:rPr>
          <w:vertAlign w:val="subscript"/>
        </w:rPr>
        <w:t>2</w:t>
      </w:r>
      <w:r w:rsidRPr="00AD21F0">
        <w:t xml:space="preserve">ClF) in the global atmosphere, </w:t>
      </w:r>
      <w:r w:rsidRPr="00AD21F0">
        <w:rPr>
          <w:i/>
        </w:rPr>
        <w:t>Geophys. Res. Lett</w:t>
      </w:r>
      <w:r w:rsidRPr="00AD21F0">
        <w:t>., 42, 7817-7824, 2015, doi:10.1002/2015GL064709, 2015.</w:t>
      </w:r>
    </w:p>
    <w:p w14:paraId="36086592" w14:textId="77777777" w:rsidR="007B6CAE" w:rsidRPr="00FC0305" w:rsidRDefault="00F732CF" w:rsidP="00887FE9">
      <w:pPr>
        <w:pStyle w:val="Reference"/>
      </w:pPr>
      <w:r w:rsidRPr="00FC0305">
        <w:t>Simmonds,</w:t>
      </w:r>
      <w:r w:rsidR="00293C48" w:rsidRPr="00FC0305">
        <w:t xml:space="preserve"> </w:t>
      </w:r>
      <w:r w:rsidRPr="00FC0305">
        <w:t>P.</w:t>
      </w:r>
      <w:r w:rsidR="00E17CBB">
        <w:t xml:space="preserve"> G.</w:t>
      </w:r>
      <w:r w:rsidRPr="00FC0305">
        <w:t>,</w:t>
      </w:r>
      <w:r w:rsidR="00293C48" w:rsidRPr="00FC0305">
        <w:t xml:space="preserve"> </w:t>
      </w:r>
      <w:r w:rsidRPr="00FC0305">
        <w:t>D.</w:t>
      </w:r>
      <w:r w:rsidR="00293C48" w:rsidRPr="00FC0305">
        <w:t xml:space="preserve"> </w:t>
      </w:r>
      <w:r w:rsidR="00E17CBB">
        <w:t xml:space="preserve">M. </w:t>
      </w:r>
      <w:r w:rsidRPr="00FC0305">
        <w:t>Cunnold,</w:t>
      </w:r>
      <w:r w:rsidR="00293C48" w:rsidRPr="00FC0305">
        <w:t xml:space="preserve"> </w:t>
      </w:r>
      <w:r w:rsidRPr="00FC0305">
        <w:t>F.</w:t>
      </w:r>
      <w:r w:rsidR="00293C48" w:rsidRPr="00FC0305">
        <w:t xml:space="preserve"> </w:t>
      </w:r>
      <w:r w:rsidR="00E17CBB">
        <w:t xml:space="preserve">N. </w:t>
      </w:r>
      <w:r w:rsidRPr="00FC0305">
        <w:t>Alyea,</w:t>
      </w:r>
      <w:r w:rsidR="00293C48" w:rsidRPr="00FC0305">
        <w:t xml:space="preserve"> </w:t>
      </w:r>
      <w:r w:rsidRPr="00FC0305">
        <w:t>C.</w:t>
      </w:r>
      <w:r w:rsidR="00293C48" w:rsidRPr="00FC0305">
        <w:t xml:space="preserve"> </w:t>
      </w:r>
      <w:r w:rsidR="00E17CBB">
        <w:t xml:space="preserve">A. </w:t>
      </w:r>
      <w:r w:rsidRPr="00FC0305">
        <w:t>Cardelino,</w:t>
      </w:r>
      <w:r w:rsidR="00293C48" w:rsidRPr="00FC0305">
        <w:t xml:space="preserve"> </w:t>
      </w:r>
      <w:r w:rsidRPr="00FC0305">
        <w:t>A.</w:t>
      </w:r>
      <w:r w:rsidR="00293C48" w:rsidRPr="00FC0305">
        <w:t xml:space="preserve"> </w:t>
      </w:r>
      <w:r w:rsidR="00E17CBB">
        <w:t xml:space="preserve">J. </w:t>
      </w:r>
      <w:r w:rsidRPr="00FC0305">
        <w:t>Crawford,</w:t>
      </w:r>
      <w:r w:rsidR="00293C48" w:rsidRPr="00FC0305">
        <w:t xml:space="preserve"> </w:t>
      </w:r>
      <w:r w:rsidRPr="00FC0305">
        <w:t>R.</w:t>
      </w:r>
      <w:r w:rsidR="00293C48" w:rsidRPr="00FC0305">
        <w:t xml:space="preserve"> </w:t>
      </w:r>
      <w:r w:rsidR="00E17CBB">
        <w:t xml:space="preserve">G. </w:t>
      </w:r>
      <w:r w:rsidRPr="00FC0305">
        <w:t>Prinn,</w:t>
      </w:r>
      <w:r w:rsidR="00293C48" w:rsidRPr="00FC0305">
        <w:t xml:space="preserve"> </w:t>
      </w:r>
      <w:r w:rsidRPr="00FC0305">
        <w:t>P.</w:t>
      </w:r>
      <w:r w:rsidR="00293C48" w:rsidRPr="00FC0305">
        <w:t xml:space="preserve"> </w:t>
      </w:r>
      <w:r w:rsidR="00E17CBB">
        <w:t xml:space="preserve">J. </w:t>
      </w:r>
      <w:r w:rsidRPr="00FC0305">
        <w:t>Fraser</w:t>
      </w:r>
      <w:r w:rsidRPr="00FC0305">
        <w:rPr>
          <w:b/>
        </w:rPr>
        <w:t>,</w:t>
      </w:r>
      <w:r w:rsidR="00293C48" w:rsidRPr="00FC0305">
        <w:t xml:space="preserve"> </w:t>
      </w:r>
      <w:r w:rsidRPr="00FC0305">
        <w:t>R.</w:t>
      </w:r>
      <w:r w:rsidR="00293C48" w:rsidRPr="00FC0305">
        <w:t xml:space="preserve"> </w:t>
      </w:r>
      <w:r w:rsidR="00E17CBB">
        <w:t xml:space="preserve">A. </w:t>
      </w:r>
      <w:r w:rsidRPr="00FC0305">
        <w:t>Rasmussen</w:t>
      </w:r>
      <w:r w:rsidR="00293C48" w:rsidRPr="00FC0305">
        <w:t xml:space="preserve"> </w:t>
      </w:r>
      <w:r w:rsidR="00AD634B">
        <w:t>and</w:t>
      </w:r>
      <w:r w:rsidR="00293C48" w:rsidRPr="00FC0305">
        <w:t xml:space="preserve"> </w:t>
      </w:r>
      <w:r w:rsidRPr="00FC0305">
        <w:t>R.</w:t>
      </w:r>
      <w:r w:rsidR="00293C48" w:rsidRPr="00FC0305">
        <w:t xml:space="preserve"> </w:t>
      </w:r>
      <w:r w:rsidR="00E17CBB">
        <w:t xml:space="preserve">D. </w:t>
      </w:r>
      <w:r w:rsidRPr="00FC0305">
        <w:t>Rosen,</w:t>
      </w:r>
      <w:r w:rsidR="00293C48" w:rsidRPr="00FC0305">
        <w:t xml:space="preserve"> </w:t>
      </w:r>
      <w:r w:rsidRPr="00FC0305">
        <w:t>Carbon</w:t>
      </w:r>
      <w:r w:rsidR="00293C48" w:rsidRPr="00FC0305">
        <w:t xml:space="preserve"> </w:t>
      </w:r>
      <w:r w:rsidRPr="00FC0305">
        <w:t>tetrachloride</w:t>
      </w:r>
      <w:r w:rsidR="00293C48" w:rsidRPr="00FC0305">
        <w:t xml:space="preserve"> </w:t>
      </w:r>
      <w:r w:rsidRPr="00FC0305">
        <w:t>lifetimes</w:t>
      </w:r>
      <w:r w:rsidR="00293C48" w:rsidRPr="00FC0305">
        <w:t xml:space="preserve"> </w:t>
      </w:r>
      <w:r w:rsidRPr="00FC0305">
        <w:t>and</w:t>
      </w:r>
      <w:r w:rsidR="00293C48" w:rsidRPr="00FC0305">
        <w:t xml:space="preserve"> </w:t>
      </w:r>
      <w:r w:rsidRPr="00FC0305">
        <w:t>emissions</w:t>
      </w:r>
      <w:r w:rsidR="00293C48" w:rsidRPr="00FC0305">
        <w:t xml:space="preserve"> </w:t>
      </w:r>
      <w:r w:rsidRPr="00FC0305">
        <w:t>determined</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measurements</w:t>
      </w:r>
      <w:r w:rsidR="00293C48" w:rsidRPr="00FC0305">
        <w:t xml:space="preserve"> </w:t>
      </w:r>
      <w:r w:rsidRPr="00FC0305">
        <w:t>during</w:t>
      </w:r>
      <w:r w:rsidR="00293C48" w:rsidRPr="00FC0305">
        <w:t xml:space="preserve"> </w:t>
      </w:r>
      <w:r w:rsidRPr="00FC0305">
        <w:t>1978-1985,</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Pr="00FC0305">
        <w:t>,</w:t>
      </w:r>
      <w:r w:rsidR="00293C48" w:rsidRPr="00FC0305">
        <w:t xml:space="preserve"> </w:t>
      </w:r>
      <w:r w:rsidRPr="00FC0305">
        <w:t>7(1)</w:t>
      </w:r>
      <w:r w:rsidR="009D15AE">
        <w:t>,</w:t>
      </w:r>
      <w:r w:rsidR="00293C48" w:rsidRPr="00FC0305">
        <w:t xml:space="preserve"> </w:t>
      </w:r>
      <w:r w:rsidRPr="00FC0305">
        <w:t>35-58,</w:t>
      </w:r>
      <w:r w:rsidR="00293C48" w:rsidRPr="00FC0305">
        <w:t xml:space="preserve"> </w:t>
      </w:r>
      <w:r w:rsidR="009D15AE">
        <w:t>doi:</w:t>
      </w:r>
      <w:r w:rsidR="009D15AE" w:rsidRPr="009D15AE">
        <w:t>10.1007/BF00048253</w:t>
      </w:r>
      <w:r w:rsidR="009D15AE">
        <w:t xml:space="preserve">, </w:t>
      </w:r>
      <w:r w:rsidRPr="00FC0305">
        <w:t>1988.</w:t>
      </w:r>
    </w:p>
    <w:p w14:paraId="7B2D6954" w14:textId="77777777" w:rsidR="0008565C" w:rsidRPr="00FC0305" w:rsidRDefault="0008565C" w:rsidP="00887FE9">
      <w:pPr>
        <w:pStyle w:val="Reference"/>
      </w:pPr>
      <w:r w:rsidRPr="00FC0305">
        <w:t>Simmonds,</w:t>
      </w:r>
      <w:r w:rsidR="00293C48" w:rsidRPr="00FC0305">
        <w:t xml:space="preserve"> </w:t>
      </w:r>
      <w:r w:rsidRPr="00FC0305">
        <w:t>P.</w:t>
      </w:r>
      <w:r w:rsidR="00B85746">
        <w:t xml:space="preserve"> G.</w:t>
      </w:r>
      <w:r w:rsidRPr="00FC0305">
        <w:t>,</w:t>
      </w:r>
      <w:r w:rsidR="00293C48" w:rsidRPr="00FC0305">
        <w:t xml:space="preserve"> </w:t>
      </w:r>
      <w:r w:rsidRPr="00FC0305">
        <w:t>D.</w:t>
      </w:r>
      <w:r w:rsidR="00293C48" w:rsidRPr="00FC0305">
        <w:t xml:space="preserve"> </w:t>
      </w:r>
      <w:r w:rsidR="00B85746">
        <w:t xml:space="preserve">M. </w:t>
      </w:r>
      <w:r w:rsidRPr="00FC0305">
        <w:t>Cunnold,</w:t>
      </w:r>
      <w:r w:rsidR="00293C48" w:rsidRPr="00FC0305">
        <w:t xml:space="preserve"> </w:t>
      </w:r>
      <w:r w:rsidRPr="00FC0305">
        <w:t>R.</w:t>
      </w:r>
      <w:r w:rsidR="00293C48" w:rsidRPr="00FC0305">
        <w:t xml:space="preserve"> </w:t>
      </w:r>
      <w:r w:rsidR="00B85746">
        <w:t xml:space="preserve">F. </w:t>
      </w:r>
      <w:r w:rsidRPr="00FC0305">
        <w:t>Weiss,</w:t>
      </w:r>
      <w:r w:rsidR="00293C48" w:rsidRPr="00FC0305">
        <w:t xml:space="preserve"> </w:t>
      </w:r>
      <w:r w:rsidRPr="00FC0305">
        <w:t>R.</w:t>
      </w:r>
      <w:r w:rsidR="00293C48" w:rsidRPr="00FC0305">
        <w:t xml:space="preserve"> </w:t>
      </w:r>
      <w:r w:rsidR="00B85746">
        <w:t xml:space="preserve">G. </w:t>
      </w:r>
      <w:r w:rsidRPr="00FC0305">
        <w:t>Prinn,</w:t>
      </w:r>
      <w:r w:rsidR="00293C48" w:rsidRPr="00FC0305">
        <w:t xml:space="preserve"> </w:t>
      </w:r>
      <w:r w:rsidRPr="00FC0305">
        <w:t>P.</w:t>
      </w:r>
      <w:r w:rsidR="00293C48" w:rsidRPr="00FC0305">
        <w:t xml:space="preserve"> </w:t>
      </w:r>
      <w:r w:rsidR="00B85746">
        <w:t xml:space="preserve">J. </w:t>
      </w:r>
      <w:r w:rsidRPr="00FC0305">
        <w:t>Fraser,</w:t>
      </w:r>
      <w:r w:rsidR="00293C48" w:rsidRPr="00FC0305">
        <w:t xml:space="preserve"> </w:t>
      </w:r>
      <w:r w:rsidRPr="00FC0305">
        <w:t>A.</w:t>
      </w:r>
      <w:r w:rsidR="00293C48" w:rsidRPr="00FC0305">
        <w:rPr>
          <w:b/>
        </w:rPr>
        <w:t xml:space="preserve"> </w:t>
      </w:r>
      <w:r w:rsidRPr="00FC0305">
        <w:t>McCulloch,</w:t>
      </w:r>
      <w:r w:rsidR="00293C48" w:rsidRPr="00FC0305">
        <w:t xml:space="preserve"> </w:t>
      </w:r>
      <w:r w:rsidRPr="00FC0305">
        <w:t>F.</w:t>
      </w:r>
      <w:r w:rsidR="00293C48" w:rsidRPr="00FC0305">
        <w:t xml:space="preserve"> </w:t>
      </w:r>
      <w:r w:rsidR="00B85746">
        <w:t xml:space="preserve">N. </w:t>
      </w:r>
      <w:r w:rsidRPr="00FC0305">
        <w:t>Alyea</w:t>
      </w:r>
      <w:r w:rsidR="00293C48" w:rsidRPr="00FC0305">
        <w:t xml:space="preserve"> </w:t>
      </w:r>
      <w:r w:rsidR="00AD634B">
        <w:t>and</w:t>
      </w:r>
      <w:r w:rsidR="00293C48" w:rsidRPr="00FC0305">
        <w:t xml:space="preserve"> </w:t>
      </w:r>
      <w:r w:rsidRPr="00FC0305">
        <w:t>S.</w:t>
      </w:r>
      <w:r w:rsidR="00293C48" w:rsidRPr="00FC0305">
        <w:t xml:space="preserve"> </w:t>
      </w:r>
      <w:r w:rsidRPr="00FC0305">
        <w:t>O'Doherty,</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CCl</w:t>
      </w:r>
      <w:r w:rsidRPr="00FC0305">
        <w:rPr>
          <w:vertAlign w:val="subscript"/>
        </w:rPr>
        <w:t>4</w:t>
      </w:r>
      <w:r w:rsidR="00293C48" w:rsidRPr="00FC0305">
        <w:t xml:space="preserve"> </w:t>
      </w:r>
      <w:r w:rsidRPr="00FC0305">
        <w:t>from</w:t>
      </w:r>
      <w:r w:rsidR="00293C48" w:rsidRPr="00FC0305">
        <w:t xml:space="preserve"> </w:t>
      </w:r>
      <w:r w:rsidRPr="007A165B">
        <w:rPr>
          <w:i/>
        </w:rPr>
        <w:t>in</w:t>
      </w:r>
      <w:r w:rsidR="00293C48" w:rsidRPr="007A165B">
        <w:rPr>
          <w:i/>
        </w:rPr>
        <w:t xml:space="preserve"> </w:t>
      </w:r>
      <w:r w:rsidRPr="007A165B">
        <w:rPr>
          <w:i/>
        </w:rPr>
        <w:t>situ</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from</w:t>
      </w:r>
      <w:r w:rsidR="00293C48" w:rsidRPr="00FC0305">
        <w:t xml:space="preserve"> </w:t>
      </w:r>
      <w:r w:rsidRPr="00FC0305">
        <w:t>July</w:t>
      </w:r>
      <w:r w:rsidR="00293C48" w:rsidRPr="00FC0305">
        <w:t xml:space="preserve"> </w:t>
      </w:r>
      <w:r w:rsidRPr="00FC0305">
        <w:t>1978</w:t>
      </w:r>
      <w:r w:rsidR="00293C48" w:rsidRPr="00FC0305">
        <w:t xml:space="preserve"> </w:t>
      </w:r>
      <w:r w:rsidRPr="00FC0305">
        <w:t>to</w:t>
      </w:r>
      <w:r w:rsidR="00293C48" w:rsidRPr="00FC0305">
        <w:t xml:space="preserve"> </w:t>
      </w:r>
      <w:r w:rsidRPr="00FC0305">
        <w:t>June</w:t>
      </w:r>
      <w:r w:rsidR="00293C48" w:rsidRPr="00FC0305">
        <w:t xml:space="preserve"> </w:t>
      </w:r>
      <w:r w:rsidRPr="00FC0305">
        <w:t>1996,</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00293C48" w:rsidRPr="00FC0305">
        <w:t xml:space="preserve"> </w:t>
      </w:r>
      <w:r w:rsidR="00CF5F09">
        <w:t>103(D13),</w:t>
      </w:r>
      <w:r w:rsidR="00293C48" w:rsidRPr="00FC0305">
        <w:t xml:space="preserve"> </w:t>
      </w:r>
      <w:r w:rsidRPr="00FC0305">
        <w:t>16017-16027,</w:t>
      </w:r>
      <w:r w:rsidR="00293C48" w:rsidRPr="00FC0305">
        <w:t xml:space="preserve"> </w:t>
      </w:r>
      <w:r w:rsidR="00CF5F09">
        <w:t>doi:</w:t>
      </w:r>
      <w:r w:rsidR="00CF5F09" w:rsidRPr="00CF5F09">
        <w:t>10.1029/98JD01022</w:t>
      </w:r>
      <w:r w:rsidR="00CF5F09">
        <w:t xml:space="preserve">, </w:t>
      </w:r>
      <w:r w:rsidRPr="00FC0305">
        <w:t>1998.</w:t>
      </w:r>
    </w:p>
    <w:p w14:paraId="182EACCF" w14:textId="77777777" w:rsidR="00FA0AF9" w:rsidRPr="00FC0305" w:rsidRDefault="00806C5E" w:rsidP="00887FE9">
      <w:pPr>
        <w:pStyle w:val="Reference"/>
      </w:pPr>
      <w:hyperlink r:id="rId54" w:history="1">
        <w:r w:rsidR="00C34FAE" w:rsidRPr="00FC0305">
          <w:t>Simmonds,</w:t>
        </w:r>
        <w:r w:rsidR="00293C48" w:rsidRPr="00FC0305">
          <w:t xml:space="preserve"> </w:t>
        </w:r>
        <w:r w:rsidR="00C34FAE" w:rsidRPr="00FC0305">
          <w:t>P.</w:t>
        </w:r>
        <w:r w:rsidR="00731281">
          <w:t xml:space="preserve"> G.</w:t>
        </w:r>
        <w:r w:rsidR="00C34FAE" w:rsidRPr="00FC0305">
          <w:t>,</w:t>
        </w:r>
        <w:r w:rsidR="00293C48" w:rsidRPr="00FC0305">
          <w:t xml:space="preserve"> </w:t>
        </w:r>
        <w:r w:rsidR="00C34FAE" w:rsidRPr="00FC0305">
          <w:t>R.</w:t>
        </w:r>
        <w:r w:rsidR="00293C48" w:rsidRPr="00FC0305">
          <w:t xml:space="preserve"> </w:t>
        </w:r>
        <w:r w:rsidR="00731281">
          <w:t xml:space="preserve">G. </w:t>
        </w:r>
        <w:r w:rsidR="00C34FAE" w:rsidRPr="00FC0305">
          <w:t>Derwent,</w:t>
        </w:r>
        <w:r w:rsidR="00293C48" w:rsidRPr="00FC0305">
          <w:t xml:space="preserve"> </w:t>
        </w:r>
        <w:r w:rsidR="00C34FAE" w:rsidRPr="00FC0305">
          <w:t>A.</w:t>
        </w:r>
        <w:r w:rsidR="00293C48" w:rsidRPr="00FC0305">
          <w:t xml:space="preserve"> </w:t>
        </w:r>
        <w:r w:rsidR="00731281">
          <w:t xml:space="preserve">J. </w:t>
        </w:r>
        <w:r w:rsidR="00C34FAE" w:rsidRPr="00FC0305">
          <w:t>Manning,</w:t>
        </w:r>
        <w:r w:rsidR="00293C48" w:rsidRPr="00FC0305">
          <w:t xml:space="preserve"> </w:t>
        </w:r>
        <w:r w:rsidR="00C34FAE" w:rsidRPr="00FC0305">
          <w:t>P.</w:t>
        </w:r>
        <w:r w:rsidR="00293C48" w:rsidRPr="00FC0305">
          <w:t xml:space="preserve"> </w:t>
        </w:r>
        <w:r w:rsidR="00731281">
          <w:t xml:space="preserve">J. </w:t>
        </w:r>
        <w:r w:rsidR="00C34FAE" w:rsidRPr="00FC0305">
          <w:t>Fraser,</w:t>
        </w:r>
        <w:r w:rsidR="00293C48" w:rsidRPr="00FC0305">
          <w:t xml:space="preserve"> </w:t>
        </w:r>
        <w:r w:rsidR="00C34FAE" w:rsidRPr="00FC0305">
          <w:t>P.</w:t>
        </w:r>
        <w:r w:rsidR="00293C48" w:rsidRPr="00FC0305">
          <w:t xml:space="preserve"> </w:t>
        </w:r>
        <w:r w:rsidR="00731281">
          <w:t xml:space="preserve">B. </w:t>
        </w:r>
        <w:r w:rsidR="00C34FAE" w:rsidRPr="00FC0305">
          <w:t>Krummel,</w:t>
        </w:r>
        <w:r w:rsidR="00293C48" w:rsidRPr="00FC0305">
          <w:t xml:space="preserve"> </w:t>
        </w:r>
        <w:r w:rsidR="00C34FAE" w:rsidRPr="00FC0305">
          <w:t>S.</w:t>
        </w:r>
        <w:r w:rsidR="00293C48" w:rsidRPr="00FC0305">
          <w:t xml:space="preserve"> </w:t>
        </w:r>
        <w:r w:rsidR="00C34FAE" w:rsidRPr="00FC0305">
          <w:t>O'Doherty,</w:t>
        </w:r>
        <w:r w:rsidR="00293C48" w:rsidRPr="00FC0305">
          <w:t xml:space="preserve"> </w:t>
        </w:r>
        <w:r w:rsidR="00C34FAE" w:rsidRPr="00FC0305">
          <w:t>R.</w:t>
        </w:r>
        <w:r w:rsidR="00293C48" w:rsidRPr="00FC0305">
          <w:t xml:space="preserve"> </w:t>
        </w:r>
        <w:r w:rsidR="00731281">
          <w:t xml:space="preserve">G. </w:t>
        </w:r>
        <w:r w:rsidR="00C34FAE" w:rsidRPr="00FC0305">
          <w:t>Prinn,</w:t>
        </w:r>
        <w:r w:rsidR="00293C48" w:rsidRPr="00FC0305">
          <w:t xml:space="preserve"> </w:t>
        </w:r>
        <w:r w:rsidR="00C34FAE" w:rsidRPr="00FC0305">
          <w:t>D.</w:t>
        </w:r>
        <w:r w:rsidR="00293C48" w:rsidRPr="00FC0305">
          <w:t xml:space="preserve"> </w:t>
        </w:r>
        <w:r w:rsidR="00731281">
          <w:t xml:space="preserve">M. </w:t>
        </w:r>
        <w:r w:rsidR="00C34FAE" w:rsidRPr="00FC0305">
          <w:t>Cunnold,</w:t>
        </w:r>
        <w:r w:rsidR="00293C48" w:rsidRPr="00FC0305">
          <w:t xml:space="preserve"> </w:t>
        </w:r>
        <w:r w:rsidR="00C34FAE" w:rsidRPr="00FC0305">
          <w:t>B.</w:t>
        </w:r>
        <w:r w:rsidR="00293C48" w:rsidRPr="00FC0305">
          <w:t xml:space="preserve"> </w:t>
        </w:r>
        <w:r w:rsidR="00731281">
          <w:t xml:space="preserve">R. </w:t>
        </w:r>
        <w:r w:rsidR="00C34FAE" w:rsidRPr="00FC0305">
          <w:t>Miller,</w:t>
        </w:r>
        <w:r w:rsidR="00293C48" w:rsidRPr="00FC0305">
          <w:t xml:space="preserve"> </w:t>
        </w:r>
        <w:r w:rsidR="00C34FAE" w:rsidRPr="00FC0305">
          <w:t>R.</w:t>
        </w:r>
        <w:r w:rsidR="00293C48" w:rsidRPr="00FC0305">
          <w:t xml:space="preserve"> </w:t>
        </w:r>
        <w:r w:rsidR="00731281">
          <w:t xml:space="preserve">H. J. </w:t>
        </w:r>
        <w:r w:rsidR="00C34FAE" w:rsidRPr="00FC0305">
          <w:t>Wang,</w:t>
        </w:r>
        <w:r w:rsidR="00293C48" w:rsidRPr="00FC0305">
          <w:t xml:space="preserve"> </w:t>
        </w:r>
        <w:r w:rsidR="00C34FAE" w:rsidRPr="00FC0305">
          <w:t>D.</w:t>
        </w:r>
        <w:r w:rsidR="00293C48" w:rsidRPr="00FC0305">
          <w:t xml:space="preserve"> </w:t>
        </w:r>
        <w:r w:rsidR="00731281">
          <w:t xml:space="preserve">B. </w:t>
        </w:r>
        <w:r w:rsidR="00C34FAE" w:rsidRPr="00FC0305">
          <w:t>Ryall,</w:t>
        </w:r>
        <w:r w:rsidR="00293C48" w:rsidRPr="00FC0305">
          <w:t xml:space="preserve"> </w:t>
        </w:r>
        <w:r w:rsidR="00C34FAE" w:rsidRPr="00FC0305">
          <w:t>L.</w:t>
        </w:r>
        <w:r w:rsidR="00293C48" w:rsidRPr="00FC0305">
          <w:t xml:space="preserve"> </w:t>
        </w:r>
        <w:r w:rsidR="00731281">
          <w:t xml:space="preserve">W. </w:t>
        </w:r>
        <w:r w:rsidR="00C34FAE" w:rsidRPr="00FC0305">
          <w:t>Porter,</w:t>
        </w:r>
        <w:r w:rsidR="00293C48" w:rsidRPr="00FC0305">
          <w:t xml:space="preserve"> </w:t>
        </w:r>
        <w:r w:rsidR="00C34FAE" w:rsidRPr="00FC0305">
          <w:t>R.</w:t>
        </w:r>
        <w:r w:rsidR="00293C48" w:rsidRPr="00FC0305">
          <w:t xml:space="preserve"> </w:t>
        </w:r>
        <w:r w:rsidR="00731281">
          <w:t xml:space="preserve">F. </w:t>
        </w:r>
        <w:r w:rsidR="00C34FAE" w:rsidRPr="00FC0305">
          <w:t>Weiss</w:t>
        </w:r>
        <w:r w:rsidR="00293C48" w:rsidRPr="00FC0305">
          <w:t xml:space="preserve"> </w:t>
        </w:r>
        <w:r w:rsidR="00AD634B">
          <w:t>and</w:t>
        </w:r>
        <w:r w:rsidR="00293C48" w:rsidRPr="00FC0305">
          <w:t xml:space="preserve"> </w:t>
        </w:r>
        <w:r w:rsidR="00C34FAE" w:rsidRPr="00FC0305">
          <w:t>P.</w:t>
        </w:r>
        <w:r w:rsidR="00293C48" w:rsidRPr="00FC0305">
          <w:t xml:space="preserve"> </w:t>
        </w:r>
        <w:r w:rsidR="00731281">
          <w:t xml:space="preserve">K. </w:t>
        </w:r>
        <w:r w:rsidR="00C34FAE" w:rsidRPr="00FC0305">
          <w:t>Salameh,</w:t>
        </w:r>
        <w:r w:rsidR="00293C48" w:rsidRPr="00FC0305">
          <w:t xml:space="preserve"> </w:t>
        </w:r>
        <w:r w:rsidR="00C34FAE" w:rsidRPr="00FC0305">
          <w:t>AGAGE</w:t>
        </w:r>
        <w:r w:rsidR="00293C48" w:rsidRPr="00FC0305">
          <w:t xml:space="preserve"> </w:t>
        </w:r>
        <w:r w:rsidR="00C34FAE" w:rsidRPr="00FC0305">
          <w:t>observations</w:t>
        </w:r>
        <w:r w:rsidR="00293C48" w:rsidRPr="00FC0305">
          <w:t xml:space="preserve"> </w:t>
        </w:r>
        <w:r w:rsidR="00C34FAE" w:rsidRPr="00FC0305">
          <w:t>of</w:t>
        </w:r>
        <w:r w:rsidR="00293C48" w:rsidRPr="00FC0305">
          <w:t xml:space="preserve"> </w:t>
        </w:r>
        <w:r w:rsidR="00C34FAE" w:rsidRPr="00FC0305">
          <w:t>methyl</w:t>
        </w:r>
        <w:r w:rsidR="00293C48" w:rsidRPr="00FC0305">
          <w:t xml:space="preserve"> </w:t>
        </w:r>
        <w:r w:rsidR="00C34FAE" w:rsidRPr="00FC0305">
          <w:t>bromide</w:t>
        </w:r>
        <w:r w:rsidR="00293C48" w:rsidRPr="00FC0305">
          <w:t xml:space="preserve"> </w:t>
        </w:r>
        <w:r w:rsidR="00C34FAE" w:rsidRPr="00FC0305">
          <w:t>and</w:t>
        </w:r>
        <w:r w:rsidR="00293C48" w:rsidRPr="00FC0305">
          <w:t xml:space="preserve"> </w:t>
        </w:r>
        <w:r w:rsidR="00C34FAE" w:rsidRPr="00FC0305">
          <w:t>methyl</w:t>
        </w:r>
        <w:r w:rsidR="00293C48" w:rsidRPr="00FC0305">
          <w:t xml:space="preserve"> </w:t>
        </w:r>
        <w:r w:rsidR="00C34FAE" w:rsidRPr="00FC0305">
          <w:t>chloride</w:t>
        </w:r>
        <w:r w:rsidR="00293C48" w:rsidRPr="00FC0305">
          <w:t xml:space="preserve"> </w:t>
        </w:r>
        <w:r w:rsidR="00C34FAE" w:rsidRPr="00FC0305">
          <w:t>at</w:t>
        </w:r>
        <w:r w:rsidR="00293C48" w:rsidRPr="00FC0305">
          <w:t xml:space="preserve"> </w:t>
        </w:r>
        <w:r w:rsidR="00C34FAE" w:rsidRPr="00FC0305">
          <w:t>Mace</w:t>
        </w:r>
        <w:r w:rsidR="00293C48" w:rsidRPr="00FC0305">
          <w:t xml:space="preserve"> </w:t>
        </w:r>
        <w:r w:rsidR="00C34FAE" w:rsidRPr="00FC0305">
          <w:t>Head,</w:t>
        </w:r>
        <w:r w:rsidR="00293C48" w:rsidRPr="00FC0305">
          <w:t xml:space="preserve"> </w:t>
        </w:r>
        <w:r w:rsidR="00C34FAE" w:rsidRPr="00FC0305">
          <w:t>Ireland,</w:t>
        </w:r>
        <w:r w:rsidR="00293C48" w:rsidRPr="00FC0305">
          <w:t xml:space="preserve"> </w:t>
        </w:r>
        <w:r w:rsidR="00C34FAE" w:rsidRPr="00FC0305">
          <w:t>and</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t>1998-2001,</w:t>
        </w:r>
        <w:r w:rsidR="00293C48" w:rsidRPr="00FC0305">
          <w:t xml:space="preserve"> </w:t>
        </w:r>
        <w:r w:rsidR="00C34FAE" w:rsidRPr="00FC0305">
          <w:rPr>
            <w:i/>
          </w:rPr>
          <w:t>J.</w:t>
        </w:r>
        <w:r w:rsidR="00293C48" w:rsidRPr="00FC0305">
          <w:rPr>
            <w:i/>
          </w:rPr>
          <w:t xml:space="preserve"> </w:t>
        </w:r>
        <w:r w:rsidR="00C34FAE" w:rsidRPr="00FC0305">
          <w:rPr>
            <w:i/>
          </w:rPr>
          <w:t>Atmos.</w:t>
        </w:r>
        <w:r w:rsidR="00293C48" w:rsidRPr="00FC0305">
          <w:rPr>
            <w:i/>
          </w:rPr>
          <w:t xml:space="preserve"> </w:t>
        </w:r>
        <w:r w:rsidR="00C34FAE" w:rsidRPr="00FC0305">
          <w:rPr>
            <w:i/>
          </w:rPr>
          <w:t>Chem.</w:t>
        </w:r>
        <w:r w:rsidR="00C34FAE" w:rsidRPr="00FC0305">
          <w:t>,</w:t>
        </w:r>
        <w:r w:rsidR="00293C48" w:rsidRPr="00FC0305">
          <w:t xml:space="preserve"> </w:t>
        </w:r>
        <w:r w:rsidR="00C34FAE" w:rsidRPr="00FC0305">
          <w:t>47</w:t>
        </w:r>
        <w:r w:rsidR="00B7113D" w:rsidRPr="00FC0305">
          <w:t>(3)</w:t>
        </w:r>
        <w:r w:rsidR="00F37291">
          <w:t>,</w:t>
        </w:r>
        <w:r w:rsidR="00293C48" w:rsidRPr="00FC0305">
          <w:t xml:space="preserve"> </w:t>
        </w:r>
        <w:r w:rsidR="00C34FAE" w:rsidRPr="00FC0305">
          <w:t>243-269,</w:t>
        </w:r>
        <w:r w:rsidR="00293C48" w:rsidRPr="00FC0305">
          <w:t xml:space="preserve"> </w:t>
        </w:r>
        <w:r w:rsidR="00F37291">
          <w:t>doi:</w:t>
        </w:r>
        <w:r w:rsidR="00F37291" w:rsidRPr="00F37291">
          <w:t>10.1023/B:JOCH.0000021136.52340.9c</w:t>
        </w:r>
        <w:r w:rsidR="00F37291">
          <w:t xml:space="preserve">, </w:t>
        </w:r>
        <w:r w:rsidR="00C34FAE" w:rsidRPr="00FC0305">
          <w:t>2004.</w:t>
        </w:r>
      </w:hyperlink>
    </w:p>
    <w:p w14:paraId="51A84D40" w14:textId="77777777" w:rsidR="00C34FAE" w:rsidRDefault="00FA0AF9" w:rsidP="00FA0AF9">
      <w:pPr>
        <w:pStyle w:val="Reference"/>
      </w:pPr>
      <w:r w:rsidRPr="00FC0305">
        <w:t>Simmonds,</w:t>
      </w:r>
      <w:r w:rsidR="00293C48" w:rsidRPr="00FC0305">
        <w:t xml:space="preserve"> </w:t>
      </w:r>
      <w:r w:rsidRPr="00FC0305">
        <w:t>P.</w:t>
      </w:r>
      <w:r w:rsidR="00CA39E8">
        <w:t xml:space="preserve"> G.</w:t>
      </w:r>
      <w:r w:rsidRPr="00FC0305">
        <w:t>,</w:t>
      </w:r>
      <w:r w:rsidR="00293C48" w:rsidRPr="00FC0305">
        <w:t xml:space="preserve"> </w:t>
      </w:r>
      <w:r w:rsidRPr="00FC0305">
        <w:t>A.</w:t>
      </w:r>
      <w:r w:rsidR="00293C48" w:rsidRPr="00FC0305">
        <w:t xml:space="preserve"> </w:t>
      </w:r>
      <w:r w:rsidR="00CA39E8">
        <w:t xml:space="preserve">J. </w:t>
      </w:r>
      <w:r w:rsidRPr="00FC0305">
        <w:t>Manning,</w:t>
      </w:r>
      <w:r w:rsidR="00293C48" w:rsidRPr="00FC0305">
        <w:t xml:space="preserve"> </w:t>
      </w:r>
      <w:r w:rsidRPr="00FC0305">
        <w:t>D.</w:t>
      </w:r>
      <w:r w:rsidR="00293C48" w:rsidRPr="00FC0305">
        <w:t xml:space="preserve"> </w:t>
      </w:r>
      <w:r w:rsidR="00CA39E8">
        <w:t xml:space="preserve">M. </w:t>
      </w:r>
      <w:r w:rsidRPr="00FC0305">
        <w:t>Cunnold,</w:t>
      </w:r>
      <w:r w:rsidR="00293C48" w:rsidRPr="00FC0305">
        <w:t xml:space="preserve"> </w:t>
      </w:r>
      <w:r w:rsidRPr="00FC0305">
        <w:t>A.</w:t>
      </w:r>
      <w:r w:rsidR="00293C48" w:rsidRPr="00FC0305">
        <w:t xml:space="preserve"> </w:t>
      </w:r>
      <w:r w:rsidRPr="00FC0305">
        <w:t>McCulloch,</w:t>
      </w:r>
      <w:r w:rsidR="00293C48" w:rsidRPr="00FC0305">
        <w:t xml:space="preserve"> </w:t>
      </w:r>
      <w:r w:rsidRPr="00FC0305">
        <w:t>S.</w:t>
      </w:r>
      <w:r w:rsidR="00293C48" w:rsidRPr="00FC0305">
        <w:t xml:space="preserve"> </w:t>
      </w:r>
      <w:r w:rsidRPr="00FC0305">
        <w:t>O’Doherty,</w:t>
      </w:r>
      <w:r w:rsidR="00293C48" w:rsidRPr="00FC0305">
        <w:t xml:space="preserve"> </w:t>
      </w:r>
      <w:r w:rsidRPr="00FC0305">
        <w:t>R.</w:t>
      </w:r>
      <w:r w:rsidR="00293C48" w:rsidRPr="00FC0305">
        <w:t xml:space="preserve"> </w:t>
      </w:r>
      <w:r w:rsidR="00CA39E8">
        <w:t xml:space="preserve">G. </w:t>
      </w:r>
      <w:r w:rsidRPr="00FC0305">
        <w:t>Derwent,</w:t>
      </w:r>
      <w:r w:rsidR="00293C48" w:rsidRPr="00FC0305">
        <w:t xml:space="preserve"> </w:t>
      </w:r>
      <w:r w:rsidRPr="00FC0305">
        <w:t>P.</w:t>
      </w:r>
      <w:r w:rsidR="00293C48" w:rsidRPr="00FC0305">
        <w:t xml:space="preserve"> </w:t>
      </w:r>
      <w:r w:rsidR="00CA39E8">
        <w:t xml:space="preserve">B. </w:t>
      </w:r>
      <w:r w:rsidRPr="00FC0305">
        <w:t>Krummel,</w:t>
      </w:r>
      <w:r w:rsidR="00293C48" w:rsidRPr="00FC0305">
        <w:t xml:space="preserve"> </w:t>
      </w:r>
      <w:r w:rsidRPr="00FC0305">
        <w:t>P.</w:t>
      </w:r>
      <w:r w:rsidR="00293C48" w:rsidRPr="00FC0305">
        <w:t xml:space="preserve"> </w:t>
      </w:r>
      <w:r w:rsidR="00CA39E8">
        <w:t xml:space="preserve">J. </w:t>
      </w:r>
      <w:r w:rsidRPr="00FC0305">
        <w:t>Fraser,</w:t>
      </w:r>
      <w:r w:rsidR="00293C48" w:rsidRPr="00FC0305">
        <w:t xml:space="preserve"> </w:t>
      </w:r>
      <w:r w:rsidRPr="00FC0305">
        <w:t>B.</w:t>
      </w:r>
      <w:r w:rsidR="00293C48" w:rsidRPr="00FC0305">
        <w:t xml:space="preserve"> </w:t>
      </w:r>
      <w:r w:rsidRPr="00FC0305">
        <w:t>Dunse,</w:t>
      </w:r>
      <w:r w:rsidR="00293C48" w:rsidRPr="00FC0305">
        <w:t xml:space="preserve"> </w:t>
      </w:r>
      <w:r w:rsidRPr="00FC0305">
        <w:t>L.</w:t>
      </w:r>
      <w:r w:rsidR="00293C48" w:rsidRPr="00FC0305">
        <w:t xml:space="preserve"> </w:t>
      </w:r>
      <w:r w:rsidR="00CA39E8">
        <w:t xml:space="preserve">W. </w:t>
      </w:r>
      <w:r w:rsidRPr="00FC0305">
        <w:t>Porter</w:t>
      </w:r>
      <w:r w:rsidR="00293C48" w:rsidRPr="00FC0305">
        <w:t xml:space="preserve"> </w:t>
      </w:r>
      <w:r w:rsidRPr="00FC0305">
        <w:t>R.</w:t>
      </w:r>
      <w:r w:rsidR="00CA39E8">
        <w:t xml:space="preserve"> H. J.</w:t>
      </w:r>
      <w:r w:rsidR="00293C48" w:rsidRPr="00FC0305">
        <w:t xml:space="preserve"> </w:t>
      </w:r>
      <w:r w:rsidRPr="00FC0305">
        <w:t>Wang,</w:t>
      </w:r>
      <w:r w:rsidR="00293C48" w:rsidRPr="00FC0305">
        <w:t xml:space="preserve"> </w:t>
      </w:r>
      <w:r w:rsidRPr="00FC0305">
        <w:t>B.</w:t>
      </w:r>
      <w:r w:rsidR="00293C48" w:rsidRPr="00FC0305">
        <w:t xml:space="preserve"> </w:t>
      </w:r>
      <w:r w:rsidR="00CA39E8">
        <w:t xml:space="preserve">R. </w:t>
      </w:r>
      <w:r w:rsidRPr="00FC0305">
        <w:t>Greally,</w:t>
      </w:r>
      <w:r w:rsidR="00293C48" w:rsidRPr="00FC0305">
        <w:t xml:space="preserve"> </w:t>
      </w:r>
      <w:r w:rsidRPr="00FC0305">
        <w:t>B.</w:t>
      </w:r>
      <w:r w:rsidR="00293C48" w:rsidRPr="00FC0305">
        <w:t xml:space="preserve"> </w:t>
      </w:r>
      <w:r w:rsidR="00CA39E8">
        <w:t xml:space="preserve">R. </w:t>
      </w:r>
      <w:r w:rsidRPr="00FC0305">
        <w:t>Miller</w:t>
      </w:r>
      <w:r w:rsidR="00293C48" w:rsidRPr="00FC0305">
        <w:t xml:space="preserve"> </w:t>
      </w:r>
      <w:r w:rsidR="007A165B">
        <w:t>P. K. Salameh</w:t>
      </w:r>
      <w:r w:rsidRPr="00FC0305">
        <w:t>,</w:t>
      </w:r>
      <w:r w:rsidR="00293C48" w:rsidRPr="00FC0305">
        <w:t xml:space="preserve"> </w:t>
      </w:r>
      <w:r w:rsidRPr="00FC0305">
        <w:t>R.</w:t>
      </w:r>
      <w:r w:rsidR="00293C48" w:rsidRPr="00FC0305">
        <w:t xml:space="preserve"> </w:t>
      </w:r>
      <w:r w:rsidR="00CA39E8">
        <w:t xml:space="preserve">F. </w:t>
      </w:r>
      <w:r w:rsidRPr="00FC0305">
        <w:t>Weiss</w:t>
      </w:r>
      <w:r w:rsidR="00293C48" w:rsidRPr="00FC0305">
        <w:t xml:space="preserve"> </w:t>
      </w:r>
      <w:r w:rsidR="00AD634B">
        <w:t>and</w:t>
      </w:r>
      <w:r w:rsidR="00293C48" w:rsidRPr="00FC0305">
        <w:t xml:space="preserve"> </w:t>
      </w:r>
      <w:r w:rsidRPr="00FC0305">
        <w:t>R.</w:t>
      </w:r>
      <w:r w:rsidR="00CA39E8">
        <w:t xml:space="preserve"> G.</w:t>
      </w:r>
      <w:r w:rsidR="00293C48" w:rsidRPr="00FC0305">
        <w:t xml:space="preserve"> </w:t>
      </w:r>
      <w:r w:rsidRPr="00FC0305">
        <w:t>Prinn,</w:t>
      </w:r>
      <w:r w:rsidR="00293C48" w:rsidRPr="00FC0305">
        <w:t xml:space="preserve"> </w:t>
      </w:r>
      <w:r w:rsidRPr="00FC0305">
        <w:t>Global</w:t>
      </w:r>
      <w:r w:rsidR="00293C48" w:rsidRPr="00FC0305">
        <w:t xml:space="preserve"> </w:t>
      </w:r>
      <w:r w:rsidRPr="00FC0305">
        <w:t>trends,</w:t>
      </w:r>
      <w:r w:rsidR="00293C48" w:rsidRPr="00FC0305">
        <w:t xml:space="preserve"> </w:t>
      </w:r>
      <w:r w:rsidRPr="00FC0305">
        <w:t>seasonal</w:t>
      </w:r>
      <w:r w:rsidR="00293C48" w:rsidRPr="00FC0305">
        <w:t xml:space="preserve"> </w:t>
      </w:r>
      <w:r w:rsidRPr="00FC0305">
        <w:t>cycles,</w:t>
      </w:r>
      <w:r w:rsidR="00293C48" w:rsidRPr="00FC0305">
        <w:t xml:space="preserve"> </w:t>
      </w:r>
      <w:r w:rsidRPr="00FC0305">
        <w:t>and</w:t>
      </w:r>
      <w:r w:rsidR="00293C48" w:rsidRPr="00FC0305">
        <w:t xml:space="preserve"> </w:t>
      </w:r>
      <w:r w:rsidRPr="00FC0305">
        <w:t>European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dichloromethane,</w:t>
      </w:r>
      <w:r w:rsidR="00293C48" w:rsidRPr="00FC0305">
        <w:t xml:space="preserve"> </w:t>
      </w:r>
      <w:r w:rsidRPr="00FC0305">
        <w:t>trichloroethene</w:t>
      </w:r>
      <w:r w:rsidR="00293C48" w:rsidRPr="00FC0305">
        <w:t xml:space="preserve"> </w:t>
      </w:r>
      <w:r w:rsidRPr="00FC0305">
        <w:t>and</w:t>
      </w:r>
      <w:r w:rsidR="00293C48" w:rsidRPr="00FC0305">
        <w:t xml:space="preserve"> </w:t>
      </w:r>
      <w:r w:rsidRPr="00FC0305">
        <w:t>tetrachloroethene</w:t>
      </w:r>
      <w:r w:rsidR="00293C48" w:rsidRPr="00FC0305">
        <w:t xml:space="preserve"> </w:t>
      </w:r>
      <w:r w:rsidRPr="00FC0305">
        <w:t>from</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t>and</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Pr="00FC0305">
        <w:t>.,</w:t>
      </w:r>
      <w:r w:rsidR="00293C48" w:rsidRPr="00FC0305">
        <w:t xml:space="preserve"> </w:t>
      </w:r>
      <w:r w:rsidRPr="00FC0305">
        <w:t>111</w:t>
      </w:r>
      <w:r w:rsidR="001352A6" w:rsidRPr="00FC0305">
        <w:t>(D18)</w:t>
      </w:r>
      <w:r w:rsidR="00F37291">
        <w:t>,</w:t>
      </w:r>
      <w:r w:rsidR="00293C48" w:rsidRPr="00FC0305">
        <w:t xml:space="preserve"> </w:t>
      </w:r>
      <w:r w:rsidRPr="00FC0305">
        <w:t>D18304,</w:t>
      </w:r>
      <w:r w:rsidR="00293C48" w:rsidRPr="00FC0305">
        <w:t xml:space="preserve"> </w:t>
      </w:r>
      <w:r w:rsidRPr="00FC0305">
        <w:t>doi:10.1029/2006JD007082,</w:t>
      </w:r>
      <w:r w:rsidR="00293C48" w:rsidRPr="00FC0305">
        <w:t xml:space="preserve"> </w:t>
      </w:r>
      <w:r w:rsidRPr="00FC0305">
        <w:t>2006.</w:t>
      </w:r>
    </w:p>
    <w:p w14:paraId="40A8781A" w14:textId="77777777" w:rsidR="00C90E85" w:rsidRDefault="00C90E85" w:rsidP="00FA0AF9">
      <w:pPr>
        <w:pStyle w:val="Reference"/>
      </w:pPr>
      <w:r>
        <w:t xml:space="preserve">Simmonds, P. G., </w:t>
      </w:r>
      <w:r w:rsidRPr="00F36AB7">
        <w:t>M</w:t>
      </w:r>
      <w:r w:rsidRPr="004812B8">
        <w:t xml:space="preserve">. Rigby, </w:t>
      </w:r>
      <w:r>
        <w:t xml:space="preserve">A. McCulloch, </w:t>
      </w:r>
      <w:r w:rsidRPr="004812B8">
        <w:t>D</w:t>
      </w:r>
      <w:r>
        <w:t>.</w:t>
      </w:r>
      <w:r w:rsidRPr="004812B8">
        <w:t xml:space="preserve"> </w:t>
      </w:r>
      <w:r w:rsidRPr="00EA59F2">
        <w:t>Young</w:t>
      </w:r>
      <w:r>
        <w:t xml:space="preserve">, </w:t>
      </w:r>
      <w:r w:rsidRPr="00EA59F2">
        <w:t>J</w:t>
      </w:r>
      <w:r>
        <w:t>. Mü</w:t>
      </w:r>
      <w:r w:rsidRPr="004812B8">
        <w:t>hle</w:t>
      </w:r>
      <w:r>
        <w:t>,</w:t>
      </w:r>
      <w:r w:rsidRPr="008E3EE1">
        <w:rPr>
          <w:vertAlign w:val="superscript"/>
        </w:rPr>
        <w:t xml:space="preserve"> </w:t>
      </w:r>
      <w:r w:rsidRPr="004812B8">
        <w:t>R</w:t>
      </w:r>
      <w:r>
        <w:t>.</w:t>
      </w:r>
      <w:r w:rsidRPr="004812B8">
        <w:t xml:space="preserve"> F. Weiss</w:t>
      </w:r>
      <w:r>
        <w:t>,</w:t>
      </w:r>
      <w:r w:rsidRPr="008E3EE1">
        <w:rPr>
          <w:vertAlign w:val="superscript"/>
        </w:rPr>
        <w:t xml:space="preserve"> </w:t>
      </w:r>
      <w:r w:rsidRPr="004812B8">
        <w:t>P</w:t>
      </w:r>
      <w:r>
        <w:t>.</w:t>
      </w:r>
      <w:r w:rsidRPr="004812B8">
        <w:t xml:space="preserve"> K. Salameh</w:t>
      </w:r>
      <w:r>
        <w:t>,</w:t>
      </w:r>
      <w:r w:rsidRPr="004812B8">
        <w:t xml:space="preserve"> C</w:t>
      </w:r>
      <w:r>
        <w:t>.</w:t>
      </w:r>
      <w:r w:rsidRPr="004812B8">
        <w:t>M. Harth</w:t>
      </w:r>
      <w:r>
        <w:t>,</w:t>
      </w:r>
      <w:r w:rsidRPr="004812B8">
        <w:t xml:space="preserve"> </w:t>
      </w:r>
      <w:r>
        <w:t xml:space="preserve">P. B. </w:t>
      </w:r>
      <w:r w:rsidRPr="004812B8">
        <w:t>Krummel</w:t>
      </w:r>
      <w:r>
        <w:t xml:space="preserve">, </w:t>
      </w:r>
      <w:r w:rsidRPr="00C90E85">
        <w:t>P. J. Fraser,</w:t>
      </w:r>
      <w:r>
        <w:t xml:space="preserve"> L. P. Steele, </w:t>
      </w:r>
      <w:r w:rsidRPr="004812B8">
        <w:t>A.</w:t>
      </w:r>
      <w:r>
        <w:t>J</w:t>
      </w:r>
      <w:r w:rsidRPr="004812B8">
        <w:t xml:space="preserve">. </w:t>
      </w:r>
      <w:r w:rsidRPr="00F459BA">
        <w:t>Manning</w:t>
      </w:r>
      <w:r>
        <w:t>, R.H.J. Wang</w:t>
      </w:r>
      <w:r w:rsidRPr="008E3EE1">
        <w:rPr>
          <w:vertAlign w:val="superscript"/>
        </w:rPr>
        <w:t xml:space="preserve">, </w:t>
      </w:r>
      <w:r w:rsidRPr="004812B8">
        <w:t>R</w:t>
      </w:r>
      <w:r>
        <w:t xml:space="preserve">. G. Prinn and S. O’Doherty, Changing trends and emissions of hydrochlorofluorocarbons and their hydrofluorocarbon replacements, </w:t>
      </w:r>
      <w:r>
        <w:rPr>
          <w:i/>
        </w:rPr>
        <w:t>Atmos. Chem. Phys.</w:t>
      </w:r>
      <w:r>
        <w:t>, 17, 4641-4655, doi:10.519/acp-17-4641-2017, 2017.</w:t>
      </w:r>
    </w:p>
    <w:p w14:paraId="1A144DD9" w14:textId="77777777" w:rsidR="00263AED" w:rsidRPr="00FC0305" w:rsidRDefault="00263AED" w:rsidP="00FA0AF9">
      <w:pPr>
        <w:pStyle w:val="Reference"/>
      </w:pPr>
      <w:r w:rsidRPr="004B460B">
        <w:t xml:space="preserve">Simmonds, P. G., M. Rigby, A. McCulloch, M. K. Vollmer, S. </w:t>
      </w:r>
      <w:proofErr w:type="spellStart"/>
      <w:r w:rsidRPr="004B460B">
        <w:t>Henne</w:t>
      </w:r>
      <w:proofErr w:type="spellEnd"/>
      <w:r w:rsidRPr="004B460B">
        <w:t xml:space="preserve">, J. Mühle, B. R. </w:t>
      </w:r>
      <w:proofErr w:type="spellStart"/>
      <w:r w:rsidRPr="004B460B">
        <w:t>Miller,S</w:t>
      </w:r>
      <w:proofErr w:type="spellEnd"/>
      <w:r w:rsidRPr="004B460B">
        <w:t xml:space="preserve">. O’Doherty, A.J. Manning, P. B. Krummel, </w:t>
      </w:r>
      <w:r w:rsidRPr="00263AED">
        <w:t>P. J. Fraser</w:t>
      </w:r>
      <w:r w:rsidRPr="004B460B">
        <w:t>,  D. Young, R. F. Weiss, P. K. Salameh, C.M. Harth, S. Reimann, C. M. Trudinger, L. P. Steele, R.H.J. Wang, D. Ivy, R. G. Prinn, B. Mitrevski and D. M. Etheridge, Recent increases in the growth rate and emissions of HFC-23 (CHF</w:t>
      </w:r>
      <w:r w:rsidRPr="004524F0">
        <w:rPr>
          <w:vertAlign w:val="subscript"/>
        </w:rPr>
        <w:t>3</w:t>
      </w:r>
      <w:r w:rsidRPr="004B460B">
        <w:t>) and the link to HCFC-22 (CHClF</w:t>
      </w:r>
      <w:r w:rsidRPr="004524F0">
        <w:rPr>
          <w:vertAlign w:val="subscript"/>
        </w:rPr>
        <w:t>2</w:t>
      </w:r>
      <w:r w:rsidRPr="004B460B">
        <w:t xml:space="preserve">) production, </w:t>
      </w:r>
      <w:r w:rsidRPr="004524F0">
        <w:rPr>
          <w:i/>
        </w:rPr>
        <w:t>Atmos. Chem. Phys</w:t>
      </w:r>
      <w:r w:rsidRPr="004B460B">
        <w:t>.</w:t>
      </w:r>
      <w:r>
        <w:t xml:space="preserve">, 18, 4153–4169, </w:t>
      </w:r>
      <w:r w:rsidRPr="004B460B">
        <w:t>doi.org/10.5194/acp-18</w:t>
      </w:r>
      <w:r>
        <w:t>-4153-2018, 2018.</w:t>
      </w:r>
    </w:p>
    <w:p w14:paraId="17FB2D7D" w14:textId="77777777" w:rsidR="00887FE9" w:rsidRPr="00FC0305" w:rsidRDefault="00887FE9" w:rsidP="00887FE9">
      <w:pPr>
        <w:pStyle w:val="Reference"/>
      </w:pPr>
      <w:r w:rsidRPr="00FC0305">
        <w:t>Stohl,</w:t>
      </w:r>
      <w:r w:rsidR="00293C48" w:rsidRPr="00FC0305">
        <w:t xml:space="preserve"> </w:t>
      </w:r>
      <w:r w:rsidRPr="00FC0305">
        <w:t>A.,</w:t>
      </w:r>
      <w:r w:rsidR="00293C48" w:rsidRPr="00FC0305">
        <w:t xml:space="preserve"> </w:t>
      </w:r>
      <w:r w:rsidRPr="00FC0305">
        <w:t>P.</w:t>
      </w:r>
      <w:r w:rsidR="00293C48" w:rsidRPr="00FC0305">
        <w:t xml:space="preserve"> </w:t>
      </w:r>
      <w:r w:rsidRPr="00FC0305">
        <w:t>Seibert,</w:t>
      </w:r>
      <w:r w:rsidR="00293C48" w:rsidRPr="00FC0305">
        <w:t xml:space="preserve"> </w:t>
      </w:r>
      <w:r w:rsidRPr="00FC0305">
        <w:t>J.</w:t>
      </w:r>
      <w:r w:rsidR="00293C48" w:rsidRPr="00FC0305">
        <w:t xml:space="preserve"> </w:t>
      </w:r>
      <w:proofErr w:type="spellStart"/>
      <w:r w:rsidRPr="00FC0305">
        <w:t>Arduini</w:t>
      </w:r>
      <w:proofErr w:type="spellEnd"/>
      <w:r w:rsidRPr="00FC0305">
        <w:t>,</w:t>
      </w:r>
      <w:r w:rsidR="00293C48" w:rsidRPr="00FC0305">
        <w:t xml:space="preserve"> </w:t>
      </w:r>
      <w:r w:rsidRPr="00FC0305">
        <w:t>S.</w:t>
      </w:r>
      <w:r w:rsidR="00293C48" w:rsidRPr="00FC0305">
        <w:t xml:space="preserve"> </w:t>
      </w:r>
      <w:r w:rsidRPr="00FC0305">
        <w:t>Eckhardt,</w:t>
      </w:r>
      <w:r w:rsidR="00293C48" w:rsidRPr="00FC0305">
        <w:t xml:space="preserve"> </w:t>
      </w:r>
      <w:r w:rsidR="007A165B">
        <w:t>P. J. Fraser</w:t>
      </w:r>
      <w:r w:rsidRPr="00FC0305">
        <w:t>,</w:t>
      </w:r>
      <w:r w:rsidR="00293C48" w:rsidRPr="00FC0305">
        <w:t xml:space="preserve"> </w:t>
      </w:r>
      <w:r w:rsidRPr="00FC0305">
        <w:t>B.</w:t>
      </w:r>
      <w:r w:rsidR="00293C48" w:rsidRPr="00FC0305">
        <w:t xml:space="preserve"> </w:t>
      </w:r>
      <w:r w:rsidR="00CA39E8">
        <w:t xml:space="preserve">R. </w:t>
      </w:r>
      <w:r w:rsidRPr="00FC0305">
        <w:t>Greally,</w:t>
      </w:r>
      <w:r w:rsidR="00293C48" w:rsidRPr="00FC0305">
        <w:t xml:space="preserve"> </w:t>
      </w:r>
      <w:r w:rsidRPr="00FC0305">
        <w:t>C.</w:t>
      </w:r>
      <w:r w:rsidR="00293C48" w:rsidRPr="00FC0305">
        <w:t xml:space="preserve"> </w:t>
      </w:r>
      <w:r w:rsidRPr="00FC0305">
        <w:t>Lunder,</w:t>
      </w:r>
      <w:r w:rsidR="00293C48" w:rsidRPr="00FC0305">
        <w:t xml:space="preserve"> </w:t>
      </w:r>
      <w:r w:rsidRPr="00FC0305">
        <w:t>M.</w:t>
      </w:r>
      <w:r w:rsidR="00293C48" w:rsidRPr="00FC0305">
        <w:t xml:space="preserve"> </w:t>
      </w:r>
      <w:proofErr w:type="spellStart"/>
      <w:r w:rsidRPr="00FC0305">
        <w:t>Miaone</w:t>
      </w:r>
      <w:proofErr w:type="spellEnd"/>
      <w:r w:rsidRPr="00FC0305">
        <w:t>,</w:t>
      </w:r>
      <w:r w:rsidR="00293C48" w:rsidRPr="00FC0305">
        <w:t xml:space="preserve"> </w:t>
      </w:r>
      <w:r w:rsidRPr="00FC0305">
        <w:t>J.</w:t>
      </w:r>
      <w:r w:rsidR="00293C48" w:rsidRPr="00FC0305">
        <w:t xml:space="preserve"> </w:t>
      </w:r>
      <w:r w:rsidRPr="00FC0305">
        <w:t>M</w:t>
      </w:r>
      <w:r w:rsidRPr="00FC0305">
        <w:rPr>
          <w:rFonts w:cs="Arial"/>
        </w:rPr>
        <w:t>ü</w:t>
      </w:r>
      <w:r w:rsidRPr="00FC0305">
        <w:t>hle,</w:t>
      </w:r>
      <w:r w:rsidR="00293C48" w:rsidRPr="00FC0305">
        <w:t xml:space="preserve"> </w:t>
      </w:r>
      <w:r w:rsidRPr="00FC0305">
        <w:t>S.</w:t>
      </w:r>
      <w:r w:rsidR="00293C48" w:rsidRPr="00FC0305">
        <w:t xml:space="preserve"> </w:t>
      </w:r>
      <w:r w:rsidRPr="00FC0305">
        <w:t>O’Doherty,</w:t>
      </w:r>
      <w:r w:rsidR="00293C48" w:rsidRPr="00FC0305">
        <w:t xml:space="preserve"> </w:t>
      </w:r>
      <w:r w:rsidRPr="00FC0305">
        <w:t>R.</w:t>
      </w:r>
      <w:r w:rsidR="00293C48" w:rsidRPr="00FC0305">
        <w:t xml:space="preserve"> </w:t>
      </w:r>
      <w:r w:rsidR="00CA39E8">
        <w:t xml:space="preserve">G. </w:t>
      </w:r>
      <w:r w:rsidRPr="00FC0305">
        <w:t>Prinn</w:t>
      </w:r>
      <w:r w:rsidR="00293C48" w:rsidRPr="00FC0305">
        <w:t xml:space="preserve"> </w:t>
      </w:r>
      <w:r w:rsidRPr="00FC0305">
        <w:t>S.</w:t>
      </w:r>
      <w:r w:rsidR="00293C48" w:rsidRPr="00FC0305">
        <w:t xml:space="preserve"> </w:t>
      </w:r>
      <w:r w:rsidRPr="00FC0305">
        <w:t>Reimann,</w:t>
      </w:r>
      <w:r w:rsidR="00293C48" w:rsidRPr="00FC0305">
        <w:t xml:space="preserve"> </w:t>
      </w:r>
      <w:r w:rsidRPr="00FC0305">
        <w:t>T.</w:t>
      </w:r>
      <w:r w:rsidR="00293C48" w:rsidRPr="00FC0305">
        <w:t xml:space="preserve"> </w:t>
      </w:r>
      <w:r w:rsidRPr="00FC0305">
        <w:t>Saito,</w:t>
      </w:r>
      <w:r w:rsidR="00293C48" w:rsidRPr="00FC0305">
        <w:t xml:space="preserve"> </w:t>
      </w:r>
      <w:r w:rsidRPr="00FC0305">
        <w:t>N.</w:t>
      </w:r>
      <w:r w:rsidR="00293C48" w:rsidRPr="00FC0305">
        <w:t xml:space="preserve"> </w:t>
      </w:r>
      <w:proofErr w:type="spellStart"/>
      <w:r w:rsidRPr="00FC0305">
        <w:t>Schmidbauer</w:t>
      </w:r>
      <w:proofErr w:type="spellEnd"/>
      <w:r w:rsidRPr="00FC0305">
        <w:t>,</w:t>
      </w:r>
      <w:r w:rsidR="00293C48" w:rsidRPr="00FC0305">
        <w:t xml:space="preserve"> </w:t>
      </w:r>
      <w:r w:rsidRPr="00FC0305">
        <w:t>P.</w:t>
      </w:r>
      <w:r w:rsidR="00293C48" w:rsidRPr="00FC0305">
        <w:t xml:space="preserve"> </w:t>
      </w:r>
      <w:r w:rsidR="00CA39E8">
        <w:t xml:space="preserve">G. </w:t>
      </w:r>
      <w:r w:rsidRPr="00FC0305">
        <w:t>Simmonds,</w:t>
      </w:r>
      <w:r w:rsidR="00293C48" w:rsidRPr="00FC0305">
        <w:t xml:space="preserve"> </w:t>
      </w:r>
      <w:r w:rsidRPr="00FC0305">
        <w:t>M.</w:t>
      </w:r>
      <w:r w:rsidR="00293C48" w:rsidRPr="00FC0305">
        <w:t xml:space="preserve"> </w:t>
      </w:r>
      <w:r w:rsidR="00CA39E8">
        <w:t xml:space="preserve">K. </w:t>
      </w:r>
      <w:r w:rsidRPr="00FC0305">
        <w:t>Vollmer,</w:t>
      </w:r>
      <w:r w:rsidR="00293C48" w:rsidRPr="00FC0305">
        <w:t xml:space="preserve"> </w:t>
      </w:r>
      <w:r w:rsidRPr="00FC0305">
        <w:t>R.</w:t>
      </w:r>
      <w:r w:rsidR="00293C48" w:rsidRPr="00FC0305">
        <w:t xml:space="preserve"> </w:t>
      </w:r>
      <w:r w:rsidR="00CA39E8">
        <w:t xml:space="preserve">F. </w:t>
      </w:r>
      <w:r w:rsidRPr="00FC0305">
        <w:t>Weiss</w:t>
      </w:r>
      <w:r w:rsidR="00293C48" w:rsidRPr="00FC0305">
        <w:t xml:space="preserve"> </w:t>
      </w:r>
      <w:r w:rsidR="00AD634B">
        <w:t>and</w:t>
      </w:r>
      <w:r w:rsidR="00293C48" w:rsidRPr="00FC0305">
        <w:t xml:space="preserve"> </w:t>
      </w:r>
      <w:r w:rsidRPr="00FC0305">
        <w:t>Y.</w:t>
      </w:r>
      <w:r w:rsidR="00293C48" w:rsidRPr="00FC0305">
        <w:t xml:space="preserve"> </w:t>
      </w:r>
      <w:r w:rsidRPr="00FC0305">
        <w:t>Yokouchi,</w:t>
      </w:r>
      <w:r w:rsidR="00293C48" w:rsidRPr="00FC0305">
        <w:t xml:space="preserve"> </w:t>
      </w:r>
      <w:r w:rsidRPr="00FC0305">
        <w:rPr>
          <w:bCs/>
        </w:rPr>
        <w:t>An</w:t>
      </w:r>
      <w:r w:rsidR="00293C48" w:rsidRPr="00FC0305">
        <w:rPr>
          <w:bCs/>
        </w:rPr>
        <w:t xml:space="preserve"> </w:t>
      </w:r>
      <w:r w:rsidRPr="00FC0305">
        <w:rPr>
          <w:bCs/>
        </w:rPr>
        <w:t>analytical</w:t>
      </w:r>
      <w:r w:rsidR="00293C48" w:rsidRPr="00FC0305">
        <w:rPr>
          <w:bCs/>
        </w:rPr>
        <w:t xml:space="preserve"> </w:t>
      </w:r>
      <w:r w:rsidRPr="00FC0305">
        <w:rPr>
          <w:bCs/>
        </w:rPr>
        <w:t>inversion</w:t>
      </w:r>
      <w:r w:rsidR="00293C48" w:rsidRPr="00FC0305">
        <w:rPr>
          <w:bCs/>
        </w:rPr>
        <w:t xml:space="preserve"> </w:t>
      </w:r>
      <w:r w:rsidRPr="00FC0305">
        <w:rPr>
          <w:bCs/>
        </w:rPr>
        <w:t>method</w:t>
      </w:r>
      <w:r w:rsidR="00293C48" w:rsidRPr="00FC0305">
        <w:rPr>
          <w:bCs/>
        </w:rPr>
        <w:t xml:space="preserve"> </w:t>
      </w:r>
      <w:r w:rsidRPr="00FC0305">
        <w:rPr>
          <w:bCs/>
        </w:rPr>
        <w:t>for</w:t>
      </w:r>
      <w:r w:rsidR="00293C48" w:rsidRPr="00FC0305">
        <w:rPr>
          <w:bCs/>
        </w:rPr>
        <w:t xml:space="preserve"> </w:t>
      </w:r>
      <w:r w:rsidRPr="00FC0305">
        <w:rPr>
          <w:bCs/>
        </w:rPr>
        <w:t>determining</w:t>
      </w:r>
      <w:r w:rsidR="00293C48" w:rsidRPr="00FC0305">
        <w:rPr>
          <w:bCs/>
        </w:rPr>
        <w:t xml:space="preserve"> </w:t>
      </w:r>
      <w:r w:rsidRPr="00FC0305">
        <w:rPr>
          <w:bCs/>
        </w:rPr>
        <w:t>regional</w:t>
      </w:r>
      <w:r w:rsidR="00293C48" w:rsidRPr="00FC0305">
        <w:rPr>
          <w:bCs/>
        </w:rPr>
        <w:t xml:space="preserve"> </w:t>
      </w:r>
      <w:r w:rsidRPr="00FC0305">
        <w:rPr>
          <w:bCs/>
        </w:rPr>
        <w:t>and</w:t>
      </w:r>
      <w:r w:rsidR="00293C48" w:rsidRPr="00FC0305">
        <w:rPr>
          <w:bCs/>
        </w:rPr>
        <w:t xml:space="preserve"> </w:t>
      </w:r>
      <w:r w:rsidRPr="00FC0305">
        <w:rPr>
          <w:bCs/>
        </w:rPr>
        <w:t>global</w:t>
      </w:r>
      <w:r w:rsidR="00293C48" w:rsidRPr="00FC0305">
        <w:rPr>
          <w:bCs/>
        </w:rPr>
        <w:t xml:space="preserve"> </w:t>
      </w:r>
      <w:r w:rsidRPr="00FC0305">
        <w:rPr>
          <w:bCs/>
        </w:rPr>
        <w:t>emissions</w:t>
      </w:r>
      <w:r w:rsidR="00293C48" w:rsidRPr="00FC0305">
        <w:rPr>
          <w:bCs/>
        </w:rPr>
        <w:t xml:space="preserve"> </w:t>
      </w:r>
      <w:r w:rsidRPr="00FC0305">
        <w:rPr>
          <w:bCs/>
        </w:rPr>
        <w:t>of</w:t>
      </w:r>
      <w:r w:rsidR="00293C48" w:rsidRPr="00FC0305">
        <w:rPr>
          <w:bCs/>
        </w:rPr>
        <w:t xml:space="preserve"> </w:t>
      </w:r>
      <w:r w:rsidRPr="00FC0305">
        <w:rPr>
          <w:bCs/>
        </w:rPr>
        <w:t>greenhouse</w:t>
      </w:r>
      <w:r w:rsidR="00293C48" w:rsidRPr="00FC0305">
        <w:rPr>
          <w:bCs/>
        </w:rPr>
        <w:t xml:space="preserve"> </w:t>
      </w:r>
      <w:r w:rsidRPr="00FC0305">
        <w:rPr>
          <w:bCs/>
        </w:rPr>
        <w:t>gases:</w:t>
      </w:r>
      <w:r w:rsidR="00293C48" w:rsidRPr="00FC0305">
        <w:rPr>
          <w:bCs/>
        </w:rPr>
        <w:t xml:space="preserve"> </w:t>
      </w:r>
      <w:r w:rsidRPr="00FC0305">
        <w:rPr>
          <w:bCs/>
        </w:rPr>
        <w:t>sensitivity</w:t>
      </w:r>
      <w:r w:rsidR="00293C48" w:rsidRPr="00FC0305">
        <w:rPr>
          <w:bCs/>
        </w:rPr>
        <w:t xml:space="preserve"> </w:t>
      </w:r>
      <w:r w:rsidRPr="00FC0305">
        <w:rPr>
          <w:bCs/>
        </w:rPr>
        <w:t>studies</w:t>
      </w:r>
      <w:r w:rsidR="00293C48" w:rsidRPr="00FC0305">
        <w:rPr>
          <w:bCs/>
        </w:rPr>
        <w:t xml:space="preserve"> </w:t>
      </w:r>
      <w:r w:rsidRPr="00FC0305">
        <w:rPr>
          <w:bCs/>
        </w:rPr>
        <w:t>and</w:t>
      </w:r>
      <w:r w:rsidR="00293C48" w:rsidRPr="00FC0305">
        <w:rPr>
          <w:bCs/>
        </w:rPr>
        <w:t xml:space="preserve"> </w:t>
      </w:r>
      <w:r w:rsidRPr="00FC0305">
        <w:rPr>
          <w:bCs/>
        </w:rPr>
        <w:t>application</w:t>
      </w:r>
      <w:r w:rsidR="00293C48" w:rsidRPr="00FC0305">
        <w:rPr>
          <w:bCs/>
        </w:rPr>
        <w:t xml:space="preserve"> </w:t>
      </w:r>
      <w:r w:rsidRPr="00FC0305">
        <w:rPr>
          <w:bCs/>
        </w:rPr>
        <w:t>to</w:t>
      </w:r>
      <w:r w:rsidR="00293C48" w:rsidRPr="00FC0305">
        <w:rPr>
          <w:bCs/>
        </w:rPr>
        <w:t xml:space="preserve"> </w:t>
      </w:r>
      <w:r w:rsidRPr="00FC0305">
        <w:rPr>
          <w:bCs/>
        </w:rPr>
        <w:t>halocarbons,</w:t>
      </w:r>
      <w:r w:rsidR="00293C48" w:rsidRPr="00FC0305">
        <w:rPr>
          <w:bCs/>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43604" w:rsidRPr="00FC0305">
        <w:t xml:space="preserve"> </w:t>
      </w:r>
      <w:r w:rsidRPr="00FC0305">
        <w:t>9,</w:t>
      </w:r>
      <w:r w:rsidR="00243604" w:rsidRPr="00FC0305">
        <w:t xml:space="preserve"> </w:t>
      </w:r>
      <w:r w:rsidRPr="00FC0305">
        <w:t>1597-1620,</w:t>
      </w:r>
      <w:r w:rsidR="00293C48" w:rsidRPr="00FC0305">
        <w:t xml:space="preserve"> </w:t>
      </w:r>
      <w:r w:rsidR="00F37291" w:rsidRPr="00F37291">
        <w:t>doi:10.5194/acp-9-1597-2009</w:t>
      </w:r>
      <w:r w:rsidR="00F37291">
        <w:t>,</w:t>
      </w:r>
      <w:r w:rsidR="00F37291" w:rsidRPr="00F37291">
        <w:t xml:space="preserve"> </w:t>
      </w:r>
      <w:r w:rsidRPr="00FC0305">
        <w:t>2009.</w:t>
      </w:r>
    </w:p>
    <w:p w14:paraId="1A0CDBF8" w14:textId="77777777" w:rsidR="004626F9" w:rsidRPr="00FC0305" w:rsidRDefault="00806C5E" w:rsidP="00887FE9">
      <w:pPr>
        <w:pStyle w:val="Reference"/>
      </w:pPr>
      <w:hyperlink r:id="rId55" w:history="1">
        <w:r w:rsidR="009A6B5E" w:rsidRPr="00FC0305">
          <w:t>Sturrock,</w:t>
        </w:r>
        <w:r w:rsidR="00293C48" w:rsidRPr="00FC0305">
          <w:t xml:space="preserve"> </w:t>
        </w:r>
        <w:r w:rsidR="009A6B5E" w:rsidRPr="00FC0305">
          <w:t>G.</w:t>
        </w:r>
        <w:r w:rsidR="00074B48">
          <w:t xml:space="preserve"> A.</w:t>
        </w:r>
        <w:r w:rsidR="009A6B5E" w:rsidRPr="00FC0305">
          <w:t>,</w:t>
        </w:r>
        <w:r w:rsidR="00293C48" w:rsidRPr="00FC0305">
          <w:t xml:space="preserve"> </w:t>
        </w:r>
        <w:r w:rsidR="009A6B5E" w:rsidRPr="00FC0305">
          <w:t>D.</w:t>
        </w:r>
        <w:r w:rsidR="00293C48" w:rsidRPr="00FC0305">
          <w:t xml:space="preserve"> </w:t>
        </w:r>
        <w:r w:rsidR="00074B48">
          <w:t xml:space="preserve">M. </w:t>
        </w:r>
        <w:r w:rsidR="009A6B5E" w:rsidRPr="00FC0305">
          <w:t>Etheridge,</w:t>
        </w:r>
        <w:r w:rsidR="00293C48" w:rsidRPr="00FC0305">
          <w:t xml:space="preserve"> </w:t>
        </w:r>
        <w:r w:rsidR="009A6B5E" w:rsidRPr="00FC0305">
          <w:t>C.</w:t>
        </w:r>
        <w:r w:rsidR="00293C48" w:rsidRPr="00FC0305">
          <w:t xml:space="preserve"> </w:t>
        </w:r>
        <w:r w:rsidR="00074B48">
          <w:t xml:space="preserve">M. </w:t>
        </w:r>
        <w:r w:rsidR="009A6B5E" w:rsidRPr="00FC0305">
          <w:t>Trudinger,</w:t>
        </w:r>
        <w:r w:rsidR="00293C48" w:rsidRPr="00FC0305">
          <w:t xml:space="preserve"> </w:t>
        </w:r>
        <w:r w:rsidR="009A6B5E" w:rsidRPr="00FC0305">
          <w:t>P.</w:t>
        </w:r>
        <w:r w:rsidR="00293C48" w:rsidRPr="00FC0305">
          <w:t xml:space="preserve"> </w:t>
        </w:r>
        <w:r w:rsidR="00074B48">
          <w:t xml:space="preserve">J. </w:t>
        </w:r>
        <w:r w:rsidR="009A6B5E" w:rsidRPr="00FC0305">
          <w:t>Fraser</w:t>
        </w:r>
        <w:r w:rsidR="00293C48" w:rsidRPr="00FC0305">
          <w:t xml:space="preserve"> </w:t>
        </w:r>
        <w:r w:rsidR="00AD634B">
          <w:t>and</w:t>
        </w:r>
        <w:r w:rsidR="00293C48" w:rsidRPr="00FC0305">
          <w:t xml:space="preserve"> </w:t>
        </w:r>
        <w:r w:rsidR="00992D7C" w:rsidRPr="00FC0305">
          <w:t>A</w:t>
        </w:r>
        <w:r w:rsidR="009A6B5E" w:rsidRPr="00FC0305">
          <w:t>.</w:t>
        </w:r>
        <w:r w:rsidR="00293C48" w:rsidRPr="00FC0305">
          <w:t xml:space="preserve"> </w:t>
        </w:r>
        <w:r w:rsidR="00074B48">
          <w:t xml:space="preserve">M. </w:t>
        </w:r>
        <w:r w:rsidR="009A6B5E" w:rsidRPr="00FC0305">
          <w:t>Smith,</w:t>
        </w:r>
        <w:r w:rsidR="00293C48" w:rsidRPr="00FC0305">
          <w:t xml:space="preserve"> </w:t>
        </w:r>
        <w:r w:rsidR="009A6B5E" w:rsidRPr="00FC0305">
          <w:t>Atmospheric</w:t>
        </w:r>
        <w:r w:rsidR="00293C48" w:rsidRPr="00FC0305">
          <w:t xml:space="preserve"> </w:t>
        </w:r>
        <w:r w:rsidR="009A6B5E" w:rsidRPr="00FC0305">
          <w:t>histories</w:t>
        </w:r>
        <w:r w:rsidR="00293C48" w:rsidRPr="00FC0305">
          <w:t xml:space="preserve"> </w:t>
        </w:r>
        <w:r w:rsidR="009A6B5E" w:rsidRPr="00FC0305">
          <w:t>of</w:t>
        </w:r>
        <w:r w:rsidR="00293C48" w:rsidRPr="00FC0305">
          <w:t xml:space="preserve"> </w:t>
        </w:r>
        <w:r w:rsidR="009A6B5E" w:rsidRPr="00FC0305">
          <w:t>halocarbons</w:t>
        </w:r>
        <w:r w:rsidR="00293C48" w:rsidRPr="00FC0305">
          <w:t xml:space="preserve"> </w:t>
        </w:r>
        <w:r w:rsidR="009A6B5E" w:rsidRPr="00FC0305">
          <w:t>from</w:t>
        </w:r>
        <w:r w:rsidR="00293C48" w:rsidRPr="00FC0305">
          <w:t xml:space="preserve"> </w:t>
        </w:r>
        <w:r w:rsidR="009A6B5E" w:rsidRPr="00FC0305">
          <w:t>analysis</w:t>
        </w:r>
        <w:r w:rsidR="00293C48" w:rsidRPr="00FC0305">
          <w:t xml:space="preserve"> </w:t>
        </w:r>
        <w:r w:rsidR="009A6B5E" w:rsidRPr="00FC0305">
          <w:t>of</w:t>
        </w:r>
        <w:r w:rsidR="00293C48" w:rsidRPr="00FC0305">
          <w:t xml:space="preserve"> </w:t>
        </w:r>
        <w:r w:rsidR="009A6B5E" w:rsidRPr="00FC0305">
          <w:t>Antarctic</w:t>
        </w:r>
        <w:r w:rsidR="00293C48" w:rsidRPr="00FC0305">
          <w:t xml:space="preserve"> </w:t>
        </w:r>
        <w:proofErr w:type="spellStart"/>
        <w:r w:rsidR="009A6B5E" w:rsidRPr="00FC0305">
          <w:t>firn</w:t>
        </w:r>
        <w:proofErr w:type="spellEnd"/>
        <w:r w:rsidR="00293C48" w:rsidRPr="00FC0305">
          <w:t xml:space="preserve"> </w:t>
        </w:r>
        <w:r w:rsidR="009A6B5E" w:rsidRPr="00FC0305">
          <w:t>air:</w:t>
        </w:r>
        <w:r w:rsidR="00293C48" w:rsidRPr="00FC0305">
          <w:t xml:space="preserve"> </w:t>
        </w:r>
        <w:r w:rsidR="009A6B5E" w:rsidRPr="00FC0305">
          <w:t>major</w:t>
        </w:r>
        <w:r w:rsidR="00293C48" w:rsidRPr="00FC0305">
          <w:t xml:space="preserve"> </w:t>
        </w:r>
        <w:r w:rsidR="009A6B5E" w:rsidRPr="00FC0305">
          <w:t>Montreal</w:t>
        </w:r>
        <w:r w:rsidR="00293C48" w:rsidRPr="00FC0305">
          <w:t xml:space="preserve"> </w:t>
        </w:r>
        <w:r w:rsidR="009A6B5E" w:rsidRPr="00FC0305">
          <w:t>Protocol</w:t>
        </w:r>
        <w:r w:rsidR="00293C48" w:rsidRPr="00FC0305">
          <w:t xml:space="preserve"> </w:t>
        </w:r>
        <w:r w:rsidR="009A6B5E" w:rsidRPr="00FC0305">
          <w:t>species,</w:t>
        </w:r>
        <w:r w:rsidR="00293C48" w:rsidRPr="00FC0305">
          <w:t xml:space="preserve"> </w:t>
        </w:r>
        <w:r w:rsidR="009A6B5E" w:rsidRPr="00FC0305">
          <w:rPr>
            <w:i/>
          </w:rPr>
          <w:t>J.</w:t>
        </w:r>
        <w:r w:rsidR="00293C48" w:rsidRPr="00FC0305">
          <w:rPr>
            <w:i/>
          </w:rPr>
          <w:t xml:space="preserve"> </w:t>
        </w:r>
        <w:r w:rsidR="009A6B5E" w:rsidRPr="00FC0305">
          <w:rPr>
            <w:i/>
          </w:rPr>
          <w:t>Geophys.</w:t>
        </w:r>
        <w:r w:rsidR="00293C48" w:rsidRPr="00FC0305">
          <w:rPr>
            <w:i/>
          </w:rPr>
          <w:t xml:space="preserve"> </w:t>
        </w:r>
        <w:r w:rsidR="009A6B5E" w:rsidRPr="00FC0305">
          <w:rPr>
            <w:i/>
          </w:rPr>
          <w:t>Res.</w:t>
        </w:r>
        <w:r w:rsidR="009A6B5E" w:rsidRPr="00FC0305">
          <w:t>,</w:t>
        </w:r>
        <w:r w:rsidR="00293C48" w:rsidRPr="00FC0305">
          <w:t xml:space="preserve"> </w:t>
        </w:r>
        <w:r w:rsidR="009A6B5E" w:rsidRPr="00FC0305">
          <w:t>107</w:t>
        </w:r>
        <w:r w:rsidR="00293C48" w:rsidRPr="00FC0305">
          <w:t xml:space="preserve"> </w:t>
        </w:r>
        <w:r w:rsidR="009A6B5E" w:rsidRPr="00FC0305">
          <w:t>(D24):</w:t>
        </w:r>
        <w:r w:rsidR="00293C48" w:rsidRPr="00FC0305">
          <w:t xml:space="preserve"> </w:t>
        </w:r>
        <w:r w:rsidR="009A6B5E" w:rsidRPr="00FC0305">
          <w:t>4765,</w:t>
        </w:r>
        <w:r w:rsidR="00293C48" w:rsidRPr="00FC0305">
          <w:t xml:space="preserve"> </w:t>
        </w:r>
        <w:r w:rsidR="009A6B5E" w:rsidRPr="00FC0305">
          <w:t>doi:10.1029/2002JD002548,</w:t>
        </w:r>
        <w:r w:rsidR="00293C48" w:rsidRPr="00FC0305">
          <w:t xml:space="preserve"> </w:t>
        </w:r>
        <w:r w:rsidR="009A6B5E" w:rsidRPr="00FC0305">
          <w:t>2002.</w:t>
        </w:r>
      </w:hyperlink>
    </w:p>
    <w:p w14:paraId="7A5F7E79" w14:textId="77777777" w:rsidR="002946DE" w:rsidRPr="00FC0305" w:rsidRDefault="002946DE" w:rsidP="00887FE9">
      <w:pPr>
        <w:pStyle w:val="Reference"/>
      </w:pPr>
      <w:r w:rsidRPr="00FC0305">
        <w:t>Sturrock, G.</w:t>
      </w:r>
      <w:r w:rsidR="00AD5E56">
        <w:t xml:space="preserve"> A.</w:t>
      </w:r>
      <w:r w:rsidRPr="00FC0305">
        <w:t xml:space="preserve">, </w:t>
      </w:r>
      <w:r w:rsidR="00AD5E56">
        <w:t xml:space="preserve">C. </w:t>
      </w:r>
      <w:r w:rsidRPr="00FC0305">
        <w:t xml:space="preserve">R. Parr, C. </w:t>
      </w:r>
      <w:r w:rsidR="00AD5E56">
        <w:t xml:space="preserve">E. </w:t>
      </w:r>
      <w:r w:rsidRPr="00FC0305">
        <w:t xml:space="preserve">Reeves, S. </w:t>
      </w:r>
      <w:r w:rsidR="00AD5E56">
        <w:t xml:space="preserve">A. </w:t>
      </w:r>
      <w:proofErr w:type="spellStart"/>
      <w:r w:rsidRPr="00FC0305">
        <w:t>Penkett</w:t>
      </w:r>
      <w:proofErr w:type="spellEnd"/>
      <w:r w:rsidRPr="00FC0305">
        <w:t xml:space="preserve">, </w:t>
      </w:r>
      <w:r w:rsidR="007A165B">
        <w:t>P. J. Fraser</w:t>
      </w:r>
      <w:r w:rsidRPr="00FC0305">
        <w:t xml:space="preserve"> </w:t>
      </w:r>
      <w:r w:rsidR="00AD634B">
        <w:t>and</w:t>
      </w:r>
      <w:r w:rsidRPr="00FC0305">
        <w:t xml:space="preserve"> N.</w:t>
      </w:r>
      <w:r w:rsidR="00AD5E56">
        <w:t xml:space="preserve"> W.</w:t>
      </w:r>
      <w:r w:rsidRPr="00FC0305">
        <w:t xml:space="preserve"> Tindale, Methyl bromide saturations in surface seawater off Cape Grim, </w:t>
      </w:r>
      <w:r w:rsidRPr="00FC0305">
        <w:rPr>
          <w:i/>
        </w:rPr>
        <w:t>Baseline Atmospheric Program Australia 1999-2000</w:t>
      </w:r>
      <w:r w:rsidRPr="00FC0305">
        <w:t xml:space="preserve">, N. </w:t>
      </w:r>
      <w:proofErr w:type="spellStart"/>
      <w:r w:rsidR="00074B48">
        <w:t>W.</w:t>
      </w:r>
      <w:r w:rsidRPr="00FC0305">
        <w:t>Tindale</w:t>
      </w:r>
      <w:proofErr w:type="spellEnd"/>
      <w:r w:rsidRPr="00FC0305">
        <w:t xml:space="preserve">, N. Derek </w:t>
      </w:r>
      <w:r w:rsidR="00AD634B">
        <w:t>and</w:t>
      </w:r>
      <w:r w:rsidRPr="00FC0305">
        <w:t xml:space="preserve"> P. </w:t>
      </w:r>
      <w:r w:rsidR="00AD5E56">
        <w:t xml:space="preserve">J. </w:t>
      </w:r>
      <w:r w:rsidRPr="00FC0305">
        <w:rPr>
          <w:bCs/>
        </w:rPr>
        <w:t>Fraser</w:t>
      </w:r>
      <w:r w:rsidRPr="00FC0305">
        <w:t xml:space="preserve"> (eds.), Melbourne</w:t>
      </w:r>
      <w:r w:rsidR="00074B48">
        <w:t>,</w:t>
      </w:r>
      <w:r w:rsidRPr="00FC0305">
        <w:t xml:space="preserve"> Bureau of Meteorology and CSIRO Atmospheric Research, 85-86, 2003a.</w:t>
      </w:r>
    </w:p>
    <w:p w14:paraId="3C83EFCD" w14:textId="77777777" w:rsidR="002946DE" w:rsidRPr="00FC0305" w:rsidRDefault="002946DE" w:rsidP="00887FE9">
      <w:pPr>
        <w:pStyle w:val="Reference"/>
      </w:pPr>
      <w:r w:rsidRPr="00FC0305">
        <w:t>Sturrock, G.</w:t>
      </w:r>
      <w:r w:rsidR="00A307C2">
        <w:t xml:space="preserve"> A.</w:t>
      </w:r>
      <w:r w:rsidRPr="00FC0305">
        <w:t xml:space="preserve">, C. </w:t>
      </w:r>
      <w:r w:rsidR="00A307C2">
        <w:t xml:space="preserve">E. </w:t>
      </w:r>
      <w:r w:rsidRPr="00FC0305">
        <w:t xml:space="preserve">Reeves, S. </w:t>
      </w:r>
      <w:r w:rsidR="00A307C2">
        <w:t xml:space="preserve">A. </w:t>
      </w:r>
      <w:proofErr w:type="spellStart"/>
      <w:r w:rsidRPr="00FC0305">
        <w:t>Penkett</w:t>
      </w:r>
      <w:proofErr w:type="spellEnd"/>
      <w:r w:rsidRPr="00FC0305">
        <w:t xml:space="preserve">, </w:t>
      </w:r>
      <w:r w:rsidR="00A307C2">
        <w:t xml:space="preserve">C. </w:t>
      </w:r>
      <w:r w:rsidRPr="00FC0305">
        <w:t xml:space="preserve">R. Parr, A. McMinn, G. </w:t>
      </w:r>
      <w:proofErr w:type="spellStart"/>
      <w:r w:rsidRPr="00FC0305">
        <w:t>Corno</w:t>
      </w:r>
      <w:proofErr w:type="spellEnd"/>
      <w:r w:rsidRPr="00FC0305">
        <w:t xml:space="preserve">, N. </w:t>
      </w:r>
      <w:r w:rsidR="00A307C2">
        <w:t xml:space="preserve">W. </w:t>
      </w:r>
      <w:r w:rsidRPr="00FC0305">
        <w:t xml:space="preserve">Tindale </w:t>
      </w:r>
      <w:r w:rsidR="00AD634B">
        <w:t>and</w:t>
      </w:r>
      <w:r w:rsidRPr="00FC0305">
        <w:t xml:space="preserve"> P. </w:t>
      </w:r>
      <w:r w:rsidR="00A307C2">
        <w:t xml:space="preserve">J. </w:t>
      </w:r>
      <w:r w:rsidRPr="00FC0305">
        <w:t xml:space="preserve">Fraser, Saturation levels of methyl bromide in the coastal waters off Tasmania, </w:t>
      </w:r>
      <w:r w:rsidRPr="00FC0305">
        <w:rPr>
          <w:i/>
        </w:rPr>
        <w:t>Glob</w:t>
      </w:r>
      <w:r w:rsidR="00AD5E56">
        <w:rPr>
          <w:i/>
        </w:rPr>
        <w:t>.</w:t>
      </w:r>
      <w:r w:rsidRPr="00FC0305">
        <w:rPr>
          <w:i/>
        </w:rPr>
        <w:t xml:space="preserve"> </w:t>
      </w:r>
      <w:proofErr w:type="spellStart"/>
      <w:r w:rsidRPr="00FC0305">
        <w:rPr>
          <w:i/>
        </w:rPr>
        <w:t>Biogeochem</w:t>
      </w:r>
      <w:proofErr w:type="spellEnd"/>
      <w:r w:rsidR="00AD5E56">
        <w:rPr>
          <w:i/>
        </w:rPr>
        <w:t>.</w:t>
      </w:r>
      <w:r w:rsidRPr="00FC0305">
        <w:rPr>
          <w:i/>
        </w:rPr>
        <w:t xml:space="preserve"> Cyc</w:t>
      </w:r>
      <w:r w:rsidR="00AD5E56">
        <w:rPr>
          <w:i/>
        </w:rPr>
        <w:t>.</w:t>
      </w:r>
      <w:r w:rsidRPr="00FC0305">
        <w:t>, 17 (4)</w:t>
      </w:r>
      <w:r w:rsidR="00F37291">
        <w:t>,</w:t>
      </w:r>
      <w:r w:rsidRPr="00FC0305">
        <w:t xml:space="preserve"> 1101, doi:10.1029/2002GB002024, 2003b.</w:t>
      </w:r>
    </w:p>
    <w:p w14:paraId="2C937174" w14:textId="77777777" w:rsidR="00B7113D" w:rsidRDefault="00806C5E" w:rsidP="00B7113D">
      <w:pPr>
        <w:pStyle w:val="Reference"/>
      </w:pPr>
      <w:hyperlink r:id="rId56" w:history="1">
        <w:r w:rsidR="00B7113D" w:rsidRPr="00FC0305">
          <w:t>Trudinger,</w:t>
        </w:r>
        <w:r w:rsidR="00293C48" w:rsidRPr="00FC0305">
          <w:t xml:space="preserve"> </w:t>
        </w:r>
        <w:r w:rsidR="00B7113D" w:rsidRPr="00FC0305">
          <w:t>C.</w:t>
        </w:r>
        <w:r w:rsidR="00A307C2">
          <w:t xml:space="preserve"> M.</w:t>
        </w:r>
        <w:r w:rsidR="00B7113D" w:rsidRPr="00FC0305">
          <w:t>,</w:t>
        </w:r>
        <w:r w:rsidR="00293C48" w:rsidRPr="00FC0305">
          <w:t xml:space="preserve"> </w:t>
        </w:r>
        <w:r w:rsidR="00B7113D" w:rsidRPr="00FC0305">
          <w:t>D.</w:t>
        </w:r>
        <w:r w:rsidR="00293C48" w:rsidRPr="00FC0305">
          <w:t xml:space="preserve"> </w:t>
        </w:r>
        <w:r w:rsidR="00A307C2">
          <w:t xml:space="preserve">M. </w:t>
        </w:r>
        <w:r w:rsidR="00B7113D" w:rsidRPr="00FC0305">
          <w:t>Etheridge,</w:t>
        </w:r>
        <w:r w:rsidR="00293C48" w:rsidRPr="00FC0305">
          <w:t xml:space="preserve"> </w:t>
        </w:r>
        <w:r w:rsidR="00B7113D" w:rsidRPr="00FC0305">
          <w:t>G.</w:t>
        </w:r>
        <w:r w:rsidR="00293C48" w:rsidRPr="00FC0305">
          <w:t xml:space="preserve"> </w:t>
        </w:r>
        <w:r w:rsidR="00A307C2">
          <w:t xml:space="preserve">A. </w:t>
        </w:r>
        <w:r w:rsidR="00B7113D" w:rsidRPr="00FC0305">
          <w:t>Sturrock,</w:t>
        </w:r>
        <w:r w:rsidR="00293C48" w:rsidRPr="00FC0305">
          <w:t xml:space="preserve"> </w:t>
        </w:r>
        <w:r w:rsidR="00B7113D" w:rsidRPr="00FC0305">
          <w:t>P.</w:t>
        </w:r>
        <w:r w:rsidR="00293C48" w:rsidRPr="00FC0305">
          <w:t xml:space="preserve"> </w:t>
        </w:r>
        <w:r w:rsidR="00A307C2">
          <w:t xml:space="preserve">J. </w:t>
        </w:r>
        <w:r w:rsidR="00B7113D" w:rsidRPr="00FC0305">
          <w:t>Fraser,</w:t>
        </w:r>
        <w:r w:rsidR="00293C48" w:rsidRPr="00FC0305">
          <w:t xml:space="preserve"> </w:t>
        </w:r>
        <w:r w:rsidR="00B7113D" w:rsidRPr="00FC0305">
          <w:t>P.</w:t>
        </w:r>
        <w:r w:rsidR="00293C48" w:rsidRPr="00FC0305">
          <w:t xml:space="preserve"> </w:t>
        </w:r>
        <w:r w:rsidR="00A307C2">
          <w:t xml:space="preserve">B. </w:t>
        </w:r>
        <w:r w:rsidR="00B7113D" w:rsidRPr="00FC0305">
          <w:t>Krummel</w:t>
        </w:r>
        <w:r w:rsidR="00293C48" w:rsidRPr="00FC0305">
          <w:t xml:space="preserve"> </w:t>
        </w:r>
        <w:r w:rsidR="00AD634B">
          <w:t>and</w:t>
        </w:r>
        <w:r w:rsidR="00293C48" w:rsidRPr="00FC0305">
          <w:t xml:space="preserve"> </w:t>
        </w:r>
        <w:r w:rsidR="00B7113D" w:rsidRPr="00FC0305">
          <w:t>A.</w:t>
        </w:r>
        <w:r w:rsidR="00293C48" w:rsidRPr="00FC0305">
          <w:t xml:space="preserve"> </w:t>
        </w:r>
        <w:r w:rsidR="00B7113D" w:rsidRPr="00FC0305">
          <w:t>McCulloch,</w:t>
        </w:r>
        <w:r w:rsidR="00293C48" w:rsidRPr="00FC0305">
          <w:t xml:space="preserve"> </w:t>
        </w:r>
        <w:r w:rsidR="00B7113D" w:rsidRPr="00FC0305">
          <w:t>Atmospheric</w:t>
        </w:r>
        <w:r w:rsidR="00293C48" w:rsidRPr="00FC0305">
          <w:t xml:space="preserve"> </w:t>
        </w:r>
        <w:r w:rsidR="00B7113D" w:rsidRPr="00FC0305">
          <w:t>histories</w:t>
        </w:r>
        <w:r w:rsidR="00293C48" w:rsidRPr="00FC0305">
          <w:t xml:space="preserve"> </w:t>
        </w:r>
        <w:r w:rsidR="00B7113D" w:rsidRPr="00FC0305">
          <w:t>of</w:t>
        </w:r>
        <w:r w:rsidR="00293C48" w:rsidRPr="00FC0305">
          <w:t xml:space="preserve"> </w:t>
        </w:r>
        <w:r w:rsidR="00B7113D" w:rsidRPr="00FC0305">
          <w:t>halocarbons</w:t>
        </w:r>
        <w:r w:rsidR="00293C48" w:rsidRPr="00FC0305">
          <w:t xml:space="preserve"> </w:t>
        </w:r>
        <w:r w:rsidR="00B7113D" w:rsidRPr="00FC0305">
          <w:t>from</w:t>
        </w:r>
        <w:r w:rsidR="00293C48" w:rsidRPr="00FC0305">
          <w:t xml:space="preserve"> </w:t>
        </w:r>
        <w:r w:rsidR="00B7113D" w:rsidRPr="00FC0305">
          <w:t>analysis</w:t>
        </w:r>
        <w:r w:rsidR="00293C48" w:rsidRPr="00FC0305">
          <w:t xml:space="preserve"> </w:t>
        </w:r>
        <w:r w:rsidR="00B7113D" w:rsidRPr="00FC0305">
          <w:t>of</w:t>
        </w:r>
        <w:r w:rsidR="00293C48" w:rsidRPr="00FC0305">
          <w:t xml:space="preserve"> </w:t>
        </w:r>
        <w:r w:rsidR="00B7113D" w:rsidRPr="00FC0305">
          <w:t>Antarctic</w:t>
        </w:r>
        <w:r w:rsidR="00293C48" w:rsidRPr="00FC0305">
          <w:t xml:space="preserve"> </w:t>
        </w:r>
        <w:proofErr w:type="spellStart"/>
        <w:r w:rsidR="00B7113D" w:rsidRPr="00FC0305">
          <w:t>firn</w:t>
        </w:r>
        <w:proofErr w:type="spellEnd"/>
        <w:r w:rsidR="00293C48" w:rsidRPr="00FC0305">
          <w:t xml:space="preserve"> </w:t>
        </w:r>
        <w:r w:rsidR="00B7113D" w:rsidRPr="00FC0305">
          <w:t>air:</w:t>
        </w:r>
        <w:r w:rsidR="00293C48" w:rsidRPr="00FC0305">
          <w:t xml:space="preserve"> </w:t>
        </w:r>
        <w:r w:rsidR="00B7113D" w:rsidRPr="00FC0305">
          <w:t>methyl</w:t>
        </w:r>
        <w:r w:rsidR="00293C48" w:rsidRPr="00FC0305">
          <w:t xml:space="preserve"> </w:t>
        </w:r>
        <w:r w:rsidR="00B7113D" w:rsidRPr="00FC0305">
          <w:t>bromide,</w:t>
        </w:r>
        <w:r w:rsidR="00293C48" w:rsidRPr="00FC0305">
          <w:t xml:space="preserve"> </w:t>
        </w:r>
        <w:r w:rsidR="00B7113D" w:rsidRPr="00FC0305">
          <w:t>methyl</w:t>
        </w:r>
        <w:r w:rsidR="00293C48" w:rsidRPr="00FC0305">
          <w:t xml:space="preserve"> </w:t>
        </w:r>
        <w:r w:rsidR="00B7113D" w:rsidRPr="00FC0305">
          <w:t>chloride,</w:t>
        </w:r>
        <w:r w:rsidR="00293C48" w:rsidRPr="00FC0305">
          <w:t xml:space="preserve"> </w:t>
        </w:r>
        <w:r w:rsidR="00B7113D" w:rsidRPr="00FC0305">
          <w:t>chloroform</w:t>
        </w:r>
        <w:r w:rsidR="00293C48" w:rsidRPr="00FC0305">
          <w:t xml:space="preserve"> </w:t>
        </w:r>
        <w:r w:rsidR="00B7113D" w:rsidRPr="00FC0305">
          <w:t>and</w:t>
        </w:r>
        <w:r w:rsidR="00293C48" w:rsidRPr="00FC0305">
          <w:t xml:space="preserve"> </w:t>
        </w:r>
        <w:r w:rsidR="00B7113D" w:rsidRPr="00FC0305">
          <w:t>dichloromethane,</w:t>
        </w:r>
        <w:r w:rsidR="00293C48" w:rsidRPr="00FC0305">
          <w:t xml:space="preserve"> </w:t>
        </w:r>
        <w:r w:rsidR="00B7113D" w:rsidRPr="00FC0305">
          <w:rPr>
            <w:i/>
          </w:rPr>
          <w:t>J.</w:t>
        </w:r>
        <w:r w:rsidR="00293C48" w:rsidRPr="00FC0305">
          <w:rPr>
            <w:i/>
          </w:rPr>
          <w:t xml:space="preserve"> </w:t>
        </w:r>
        <w:r w:rsidR="00B7113D" w:rsidRPr="00FC0305">
          <w:rPr>
            <w:i/>
          </w:rPr>
          <w:t>Geophys.</w:t>
        </w:r>
        <w:r w:rsidR="00293C48" w:rsidRPr="00FC0305">
          <w:t xml:space="preserve"> </w:t>
        </w:r>
        <w:r w:rsidR="00B7113D" w:rsidRPr="00FC0305">
          <w:rPr>
            <w:i/>
          </w:rPr>
          <w:t>Res.</w:t>
        </w:r>
        <w:r w:rsidR="00B7113D" w:rsidRPr="00FC0305">
          <w:t>,</w:t>
        </w:r>
        <w:r w:rsidR="00293C48" w:rsidRPr="00FC0305">
          <w:t xml:space="preserve"> </w:t>
        </w:r>
        <w:r w:rsidR="00B7113D" w:rsidRPr="00FC0305">
          <w:t>109</w:t>
        </w:r>
        <w:r w:rsidR="00293C48" w:rsidRPr="00FC0305">
          <w:t xml:space="preserve"> </w:t>
        </w:r>
        <w:r w:rsidR="00B7113D" w:rsidRPr="00FC0305">
          <w:t>(D22)</w:t>
        </w:r>
        <w:r w:rsidR="00F37291">
          <w:t>,</w:t>
        </w:r>
        <w:r w:rsidR="00293C48" w:rsidRPr="00FC0305">
          <w:t xml:space="preserve"> </w:t>
        </w:r>
        <w:r w:rsidR="00B7113D" w:rsidRPr="00FC0305">
          <w:t>22310,</w:t>
        </w:r>
        <w:r w:rsidR="00293C48" w:rsidRPr="00FC0305">
          <w:t xml:space="preserve"> </w:t>
        </w:r>
        <w:r w:rsidR="00B7113D" w:rsidRPr="00FC0305">
          <w:t>doi:10.1029/2004JD004932,</w:t>
        </w:r>
        <w:r w:rsidR="00293C48" w:rsidRPr="00FC0305">
          <w:t xml:space="preserve"> </w:t>
        </w:r>
        <w:r w:rsidR="00B7113D" w:rsidRPr="00FC0305">
          <w:t>2004.</w:t>
        </w:r>
      </w:hyperlink>
    </w:p>
    <w:p w14:paraId="2F742AC9" w14:textId="77777777" w:rsidR="00896E42" w:rsidRDefault="00AD21F0" w:rsidP="00896E42">
      <w:pPr>
        <w:pStyle w:val="Reference"/>
        <w:rPr>
          <w:szCs w:val="28"/>
        </w:rPr>
      </w:pPr>
      <w:r w:rsidRPr="0008572C">
        <w:lastRenderedPageBreak/>
        <w:t>Vollmer,</w:t>
      </w:r>
      <w:r w:rsidRPr="0008572C">
        <w:rPr>
          <w:szCs w:val="16"/>
        </w:rPr>
        <w:t xml:space="preserve"> M.</w:t>
      </w:r>
      <w:r w:rsidR="00C757F2">
        <w:rPr>
          <w:szCs w:val="16"/>
        </w:rPr>
        <w:t xml:space="preserve"> K.</w:t>
      </w:r>
      <w:r w:rsidRPr="0008572C">
        <w:rPr>
          <w:szCs w:val="16"/>
        </w:rPr>
        <w:t xml:space="preserve">, </w:t>
      </w:r>
      <w:r w:rsidRPr="0008572C">
        <w:t>M. Rigby,</w:t>
      </w:r>
      <w:r w:rsidRPr="0008572C">
        <w:rPr>
          <w:szCs w:val="16"/>
        </w:rPr>
        <w:t xml:space="preserve"> </w:t>
      </w:r>
      <w:r w:rsidRPr="0008572C">
        <w:t>J.</w:t>
      </w:r>
      <w:r w:rsidR="00C757F2">
        <w:t xml:space="preserve"> C.</w:t>
      </w:r>
      <w:r w:rsidRPr="0008572C">
        <w:t xml:space="preserve"> Laube,</w:t>
      </w:r>
      <w:r w:rsidRPr="0008572C">
        <w:rPr>
          <w:szCs w:val="16"/>
        </w:rPr>
        <w:t xml:space="preserve"> S. </w:t>
      </w:r>
      <w:proofErr w:type="spellStart"/>
      <w:r w:rsidRPr="0008572C">
        <w:t>Henne</w:t>
      </w:r>
      <w:proofErr w:type="spellEnd"/>
      <w:r w:rsidRPr="0008572C">
        <w:t>,</w:t>
      </w:r>
      <w:r w:rsidRPr="0008572C">
        <w:rPr>
          <w:szCs w:val="16"/>
        </w:rPr>
        <w:t xml:space="preserve"> T. </w:t>
      </w:r>
      <w:r w:rsidR="00C757F2">
        <w:rPr>
          <w:szCs w:val="16"/>
        </w:rPr>
        <w:t xml:space="preserve">S. </w:t>
      </w:r>
      <w:r w:rsidRPr="0008572C">
        <w:t>Rhee,</w:t>
      </w:r>
      <w:r w:rsidRPr="0008572C">
        <w:rPr>
          <w:szCs w:val="16"/>
        </w:rPr>
        <w:t xml:space="preserve"> L. </w:t>
      </w:r>
      <w:r w:rsidR="00C757F2">
        <w:rPr>
          <w:szCs w:val="16"/>
        </w:rPr>
        <w:t xml:space="preserve">J. </w:t>
      </w:r>
      <w:r w:rsidRPr="0008572C">
        <w:t>Gooch,</w:t>
      </w:r>
      <w:r w:rsidRPr="0008572C">
        <w:rPr>
          <w:szCs w:val="16"/>
        </w:rPr>
        <w:t xml:space="preserve"> A. </w:t>
      </w:r>
      <w:r w:rsidRPr="0008572C">
        <w:t>Wenger,</w:t>
      </w:r>
      <w:r w:rsidRPr="0008572C">
        <w:rPr>
          <w:szCs w:val="16"/>
        </w:rPr>
        <w:t xml:space="preserve"> D. </w:t>
      </w:r>
      <w:r w:rsidRPr="0008572C">
        <w:t>Young,</w:t>
      </w:r>
      <w:r w:rsidRPr="0008572C">
        <w:rPr>
          <w:szCs w:val="16"/>
        </w:rPr>
        <w:t xml:space="preserve"> </w:t>
      </w:r>
      <w:r w:rsidR="007A165B">
        <w:rPr>
          <w:szCs w:val="16"/>
        </w:rPr>
        <w:t>L. P. Steele</w:t>
      </w:r>
      <w:r w:rsidRPr="0008572C">
        <w:t xml:space="preserve">, R. </w:t>
      </w:r>
      <w:r w:rsidR="00C757F2">
        <w:t xml:space="preserve">L. </w:t>
      </w:r>
      <w:r w:rsidRPr="0008572C">
        <w:t>Langenfelds,</w:t>
      </w:r>
      <w:r w:rsidRPr="0008572C">
        <w:rPr>
          <w:szCs w:val="16"/>
        </w:rPr>
        <w:t xml:space="preserve"> </w:t>
      </w:r>
      <w:r w:rsidRPr="0008572C">
        <w:t xml:space="preserve">C. </w:t>
      </w:r>
      <w:r w:rsidR="00C757F2">
        <w:t xml:space="preserve">A. M. </w:t>
      </w:r>
      <w:proofErr w:type="spellStart"/>
      <w:r w:rsidRPr="0008572C">
        <w:t>Brenninkmeijer</w:t>
      </w:r>
      <w:proofErr w:type="spellEnd"/>
      <w:r w:rsidRPr="0008572C">
        <w:t>,</w:t>
      </w:r>
      <w:r w:rsidRPr="0008572C">
        <w:rPr>
          <w:szCs w:val="16"/>
        </w:rPr>
        <w:t xml:space="preserve"> </w:t>
      </w:r>
      <w:r w:rsidRPr="0008572C">
        <w:t>J.-L. Wang,</w:t>
      </w:r>
      <w:r w:rsidRPr="0008572C">
        <w:rPr>
          <w:szCs w:val="16"/>
        </w:rPr>
        <w:t xml:space="preserve"> </w:t>
      </w:r>
      <w:r w:rsidRPr="0008572C">
        <w:t xml:space="preserve">C.-F. </w:t>
      </w:r>
      <w:proofErr w:type="spellStart"/>
      <w:r w:rsidRPr="0008572C">
        <w:t>Ou</w:t>
      </w:r>
      <w:proofErr w:type="spellEnd"/>
      <w:r w:rsidRPr="0008572C">
        <w:t>-Yang,</w:t>
      </w:r>
      <w:r w:rsidRPr="0008572C">
        <w:rPr>
          <w:szCs w:val="16"/>
        </w:rPr>
        <w:t xml:space="preserve"> </w:t>
      </w:r>
      <w:r w:rsidRPr="0008572C">
        <w:t xml:space="preserve">S. </w:t>
      </w:r>
      <w:r w:rsidR="00C757F2">
        <w:t xml:space="preserve">A. </w:t>
      </w:r>
      <w:r w:rsidRPr="0008572C">
        <w:t>Wyss,</w:t>
      </w:r>
      <w:r w:rsidRPr="0008572C">
        <w:rPr>
          <w:szCs w:val="16"/>
        </w:rPr>
        <w:t xml:space="preserve"> M. </w:t>
      </w:r>
      <w:r w:rsidRPr="0008572C">
        <w:t>Hill,</w:t>
      </w:r>
      <w:r w:rsidRPr="0008572C">
        <w:rPr>
          <w:szCs w:val="16"/>
        </w:rPr>
        <w:t xml:space="preserve"> D. </w:t>
      </w:r>
      <w:r w:rsidR="00C757F2">
        <w:rPr>
          <w:szCs w:val="16"/>
        </w:rPr>
        <w:t xml:space="preserve">E. </w:t>
      </w:r>
      <w:r w:rsidRPr="0008572C">
        <w:t>Oram,</w:t>
      </w:r>
      <w:r w:rsidRPr="0008572C">
        <w:rPr>
          <w:szCs w:val="16"/>
        </w:rPr>
        <w:t xml:space="preserve"> P. </w:t>
      </w:r>
      <w:r w:rsidR="00C757F2">
        <w:rPr>
          <w:szCs w:val="16"/>
        </w:rPr>
        <w:t xml:space="preserve">B. </w:t>
      </w:r>
      <w:r w:rsidRPr="0008572C">
        <w:t>Krummel,</w:t>
      </w:r>
      <w:r w:rsidRPr="0008572C">
        <w:rPr>
          <w:szCs w:val="16"/>
        </w:rPr>
        <w:t xml:space="preserve"> F. </w:t>
      </w:r>
      <w:r w:rsidRPr="0008572C">
        <w:t>Schoenenberger,</w:t>
      </w:r>
      <w:r w:rsidRPr="0008572C">
        <w:rPr>
          <w:szCs w:val="16"/>
        </w:rPr>
        <w:t xml:space="preserve"> C. </w:t>
      </w:r>
      <w:r w:rsidRPr="0008572C">
        <w:t xml:space="preserve">Zellweger, P. </w:t>
      </w:r>
      <w:r w:rsidR="00C757F2">
        <w:t xml:space="preserve">J. </w:t>
      </w:r>
      <w:r w:rsidRPr="0008572C">
        <w:t>Fraser,</w:t>
      </w:r>
      <w:r w:rsidRPr="0008572C">
        <w:rPr>
          <w:szCs w:val="16"/>
        </w:rPr>
        <w:t xml:space="preserve"> W. </w:t>
      </w:r>
      <w:r w:rsidR="00C757F2">
        <w:rPr>
          <w:szCs w:val="16"/>
        </w:rPr>
        <w:t xml:space="preserve">T. </w:t>
      </w:r>
      <w:r w:rsidRPr="0008572C">
        <w:t xml:space="preserve">Sturges, S. O’Doherty </w:t>
      </w:r>
      <w:r w:rsidR="00AD634B">
        <w:t>and</w:t>
      </w:r>
      <w:r w:rsidRPr="0008572C">
        <w:t xml:space="preserve"> S. Reimann,</w:t>
      </w:r>
      <w:r w:rsidRPr="0008572C">
        <w:rPr>
          <w:szCs w:val="16"/>
        </w:rPr>
        <w:t xml:space="preserve"> </w:t>
      </w:r>
      <w:r w:rsidRPr="0008572C">
        <w:rPr>
          <w:szCs w:val="28"/>
        </w:rPr>
        <w:t>Abrupt reversal of HCFC-133a (CF</w:t>
      </w:r>
      <w:r w:rsidRPr="0050185C">
        <w:rPr>
          <w:vertAlign w:val="subscript"/>
        </w:rPr>
        <w:t>3</w:t>
      </w:r>
      <w:r w:rsidRPr="0008572C">
        <w:rPr>
          <w:szCs w:val="28"/>
        </w:rPr>
        <w:t>CH</w:t>
      </w:r>
      <w:r w:rsidRPr="0050185C">
        <w:rPr>
          <w:vertAlign w:val="subscript"/>
        </w:rPr>
        <w:t>2</w:t>
      </w:r>
      <w:r w:rsidRPr="0008572C">
        <w:rPr>
          <w:szCs w:val="28"/>
        </w:rPr>
        <w:t xml:space="preserve">Cl) in the atmosphere, </w:t>
      </w:r>
      <w:r w:rsidRPr="006604FC">
        <w:rPr>
          <w:i/>
        </w:rPr>
        <w:t>Geophys. Res. Lett</w:t>
      </w:r>
      <w:r w:rsidRPr="0008572C">
        <w:t>., 42, 8702-8710, doi:10.1002/2015GL065846</w:t>
      </w:r>
      <w:r>
        <w:rPr>
          <w:szCs w:val="28"/>
        </w:rPr>
        <w:t>, 2015.</w:t>
      </w:r>
    </w:p>
    <w:p w14:paraId="169A2AFA" w14:textId="77777777" w:rsidR="00AD21F0" w:rsidRDefault="00AD21F0" w:rsidP="00896E42">
      <w:pPr>
        <w:pStyle w:val="Reference"/>
      </w:pPr>
      <w:r w:rsidRPr="002169E8">
        <w:t>Vollmer, M.</w:t>
      </w:r>
      <w:r w:rsidR="00AD634B">
        <w:t xml:space="preserve"> K.</w:t>
      </w:r>
      <w:r w:rsidRPr="002169E8">
        <w:t xml:space="preserve">, J. </w:t>
      </w:r>
      <w:r w:rsidR="00AD634B" w:rsidRPr="00FC0305">
        <w:rPr>
          <w:szCs w:val="18"/>
          <w:lang w:val="de-DE"/>
        </w:rPr>
        <w:t>Mühle</w:t>
      </w:r>
      <w:r w:rsidRPr="002169E8">
        <w:t xml:space="preserve">, C. </w:t>
      </w:r>
      <w:r w:rsidR="00AD634B">
        <w:t xml:space="preserve">M. </w:t>
      </w:r>
      <w:r w:rsidRPr="002169E8">
        <w:t xml:space="preserve">Trudinger, M. Rigby, S. </w:t>
      </w:r>
      <w:r w:rsidR="00AD634B">
        <w:t xml:space="preserve">A. </w:t>
      </w:r>
      <w:r w:rsidRPr="002169E8">
        <w:t xml:space="preserve">Montzka, C. </w:t>
      </w:r>
      <w:r w:rsidR="00AD634B">
        <w:t xml:space="preserve">M. </w:t>
      </w:r>
      <w:r w:rsidRPr="002169E8">
        <w:t xml:space="preserve">Harth, B. </w:t>
      </w:r>
      <w:r w:rsidR="00AD634B">
        <w:t xml:space="preserve">R. </w:t>
      </w:r>
      <w:r w:rsidRPr="002169E8">
        <w:t xml:space="preserve">Miller, S. </w:t>
      </w:r>
      <w:proofErr w:type="spellStart"/>
      <w:r w:rsidRPr="002169E8">
        <w:t>Henne</w:t>
      </w:r>
      <w:proofErr w:type="spellEnd"/>
      <w:r w:rsidRPr="002169E8">
        <w:t xml:space="preserve">, P. </w:t>
      </w:r>
      <w:r w:rsidR="00AD634B">
        <w:t xml:space="preserve">B. </w:t>
      </w:r>
      <w:r w:rsidRPr="002169E8">
        <w:t xml:space="preserve">Krummel, B. </w:t>
      </w:r>
      <w:r w:rsidR="00AD634B">
        <w:t xml:space="preserve">D. </w:t>
      </w:r>
      <w:r w:rsidRPr="002169E8">
        <w:t>Hall</w:t>
      </w:r>
      <w:r w:rsidR="00AD634B" w:rsidRPr="002169E8">
        <w:t>, D. Young, J. Kim</w:t>
      </w:r>
      <w:r w:rsidRPr="002169E8">
        <w:t>,</w:t>
      </w:r>
      <w:r w:rsidR="00AD634B" w:rsidRPr="00AD634B">
        <w:t xml:space="preserve"> </w:t>
      </w:r>
      <w:r w:rsidRPr="002169E8">
        <w:t xml:space="preserve">J. </w:t>
      </w:r>
      <w:proofErr w:type="spellStart"/>
      <w:r w:rsidRPr="002169E8">
        <w:t>Arduini</w:t>
      </w:r>
      <w:proofErr w:type="spellEnd"/>
      <w:r w:rsidRPr="002169E8">
        <w:t xml:space="preserve">, A. Wenger, </w:t>
      </w:r>
      <w:r w:rsidR="00AD634B">
        <w:t xml:space="preserve">B. Yao, </w:t>
      </w:r>
      <w:r w:rsidRPr="002169E8">
        <w:t xml:space="preserve">S. Reimann, S. O’Doherty, M. </w:t>
      </w:r>
      <w:proofErr w:type="spellStart"/>
      <w:r w:rsidRPr="002169E8">
        <w:t>Maione</w:t>
      </w:r>
      <w:proofErr w:type="spellEnd"/>
      <w:r w:rsidRPr="002169E8">
        <w:t xml:space="preserve">, D. </w:t>
      </w:r>
      <w:r w:rsidR="00AD634B">
        <w:t xml:space="preserve">M. </w:t>
      </w:r>
      <w:r w:rsidRPr="002169E8">
        <w:t xml:space="preserve">Etheridge, S. Li, </w:t>
      </w:r>
      <w:r w:rsidR="00AD634B">
        <w:t xml:space="preserve">D. </w:t>
      </w:r>
      <w:r>
        <w:t xml:space="preserve">P. </w:t>
      </w:r>
      <w:r w:rsidR="00AD634B">
        <w:t>V</w:t>
      </w:r>
      <w:r>
        <w:t xml:space="preserve">erdonik, </w:t>
      </w:r>
      <w:r w:rsidRPr="002169E8">
        <w:t xml:space="preserve">S. Park, G. Dutton, </w:t>
      </w:r>
      <w:r w:rsidR="007A165B">
        <w:t>L. P. Steele</w:t>
      </w:r>
      <w:r w:rsidRPr="002169E8">
        <w:t xml:space="preserve">, C. </w:t>
      </w:r>
      <w:r w:rsidR="00AD634B">
        <w:t xml:space="preserve">R. </w:t>
      </w:r>
      <w:r w:rsidRPr="002169E8">
        <w:t xml:space="preserve">Lunder, T. </w:t>
      </w:r>
      <w:r w:rsidR="00AD634B">
        <w:t xml:space="preserve">S. </w:t>
      </w:r>
      <w:r w:rsidRPr="002169E8">
        <w:t xml:space="preserve">Rhee, O. Hermansen, N. </w:t>
      </w:r>
      <w:proofErr w:type="spellStart"/>
      <w:r w:rsidRPr="002169E8">
        <w:t>Schmidbauer</w:t>
      </w:r>
      <w:proofErr w:type="spellEnd"/>
      <w:r w:rsidRPr="002169E8">
        <w:t xml:space="preserve">, R. </w:t>
      </w:r>
      <w:r w:rsidR="00AD634B">
        <w:t xml:space="preserve">H. J. </w:t>
      </w:r>
      <w:r w:rsidRPr="002169E8">
        <w:t xml:space="preserve">Wang, M. Hill, P. </w:t>
      </w:r>
      <w:r w:rsidR="00AD634B">
        <w:t xml:space="preserve">K. </w:t>
      </w:r>
      <w:r w:rsidRPr="002169E8">
        <w:t xml:space="preserve">Salameh, R. </w:t>
      </w:r>
      <w:r w:rsidR="00AD634B">
        <w:t xml:space="preserve">L. </w:t>
      </w:r>
      <w:r w:rsidRPr="002169E8">
        <w:t xml:space="preserve">Langenfelds, </w:t>
      </w:r>
      <w:r>
        <w:t xml:space="preserve">L. Zhou, T. </w:t>
      </w:r>
      <w:proofErr w:type="spellStart"/>
      <w:r>
        <w:t>Blunier</w:t>
      </w:r>
      <w:proofErr w:type="spellEnd"/>
      <w:r>
        <w:t xml:space="preserve">, J. </w:t>
      </w:r>
      <w:proofErr w:type="spellStart"/>
      <w:r>
        <w:t>Schwander</w:t>
      </w:r>
      <w:proofErr w:type="spellEnd"/>
      <w:r>
        <w:t xml:space="preserve">, </w:t>
      </w:r>
      <w:r w:rsidRPr="002169E8">
        <w:t xml:space="preserve">J. </w:t>
      </w:r>
      <w:r w:rsidR="00AD634B">
        <w:t xml:space="preserve">W. </w:t>
      </w:r>
      <w:r w:rsidRPr="002169E8">
        <w:t xml:space="preserve">Elkins, </w:t>
      </w:r>
      <w:r>
        <w:t xml:space="preserve">J. </w:t>
      </w:r>
      <w:r w:rsidR="00AD634B">
        <w:t xml:space="preserve">H. </w:t>
      </w:r>
      <w:r>
        <w:t xml:space="preserve">Butler, </w:t>
      </w:r>
      <w:r w:rsidRPr="002169E8">
        <w:t xml:space="preserve">P. </w:t>
      </w:r>
      <w:r w:rsidR="00AD634B">
        <w:t xml:space="preserve">G. </w:t>
      </w:r>
      <w:r w:rsidRPr="002169E8">
        <w:t xml:space="preserve">Simmonds, R. </w:t>
      </w:r>
      <w:r w:rsidR="00AD634B">
        <w:t xml:space="preserve">F. </w:t>
      </w:r>
      <w:r w:rsidRPr="002169E8">
        <w:t xml:space="preserve">Weiss, R. </w:t>
      </w:r>
      <w:r w:rsidR="00AD634B">
        <w:t xml:space="preserve">G. </w:t>
      </w:r>
      <w:r w:rsidRPr="002169E8">
        <w:t xml:space="preserve">Prinn </w:t>
      </w:r>
      <w:r w:rsidR="00AD634B">
        <w:t>and</w:t>
      </w:r>
      <w:r w:rsidRPr="002169E8">
        <w:t xml:space="preserve"> P. </w:t>
      </w:r>
      <w:r w:rsidR="00AD634B">
        <w:t xml:space="preserve">J. </w:t>
      </w:r>
      <w:r w:rsidRPr="002169E8">
        <w:t>Fraser, Atmospheric histories and global emissions of the halons H-1211(CBrClF</w:t>
      </w:r>
      <w:r w:rsidRPr="00904493">
        <w:rPr>
          <w:vertAlign w:val="subscript"/>
        </w:rPr>
        <w:t>2</w:t>
      </w:r>
      <w:r w:rsidRPr="002169E8">
        <w:t>), H-1301 (CBrF</w:t>
      </w:r>
      <w:r w:rsidRPr="00904493">
        <w:rPr>
          <w:vertAlign w:val="subscript"/>
        </w:rPr>
        <w:t>3</w:t>
      </w:r>
      <w:r w:rsidRPr="002169E8">
        <w:t>)</w:t>
      </w:r>
      <w:r>
        <w:t>, and H-2402 (CBrF</w:t>
      </w:r>
      <w:r w:rsidRPr="00904493">
        <w:rPr>
          <w:vertAlign w:val="subscript"/>
        </w:rPr>
        <w:t>2</w:t>
      </w:r>
      <w:r>
        <w:t>CBrF</w:t>
      </w:r>
      <w:r w:rsidRPr="00904493">
        <w:rPr>
          <w:vertAlign w:val="subscript"/>
        </w:rPr>
        <w:t>2</w:t>
      </w:r>
      <w:r>
        <w:t xml:space="preserve">), </w:t>
      </w:r>
      <w:r w:rsidRPr="005A19C9">
        <w:rPr>
          <w:i/>
        </w:rPr>
        <w:t>J. Geophys. Res</w:t>
      </w:r>
      <w:r w:rsidRPr="002169E8">
        <w:t>.</w:t>
      </w:r>
      <w:r>
        <w:t xml:space="preserve">, 121, 3663-3686, </w:t>
      </w:r>
      <w:r w:rsidR="00AD634B">
        <w:t>doi:</w:t>
      </w:r>
      <w:r w:rsidR="00AD634B" w:rsidRPr="00AD634B">
        <w:t>10.1002/2015JD024488</w:t>
      </w:r>
      <w:r w:rsidR="00AD634B">
        <w:t xml:space="preserve">, </w:t>
      </w:r>
      <w:r>
        <w:t>2016.</w:t>
      </w:r>
    </w:p>
    <w:p w14:paraId="336F7703" w14:textId="77777777" w:rsidR="008E452B" w:rsidRPr="00D6056D" w:rsidRDefault="008E452B" w:rsidP="008E452B">
      <w:pPr>
        <w:pStyle w:val="Reference"/>
        <w:rPr>
          <w:szCs w:val="28"/>
        </w:rPr>
      </w:pPr>
      <w:r w:rsidRPr="00AF1C31">
        <w:rPr>
          <w:noProof/>
        </w:rPr>
        <w:t>Vollmer, M. K., D. Young, C. M. Trudinger, J. Muhle, S. Henne, M. Rigby, S. Park, S. Li, M. Guillevic, B. Mitrevski, C. M. Harth, B. R. Miller, S. Reimann, B. Yao, L. P. Steele, S. A. Wyss, C. R. Lunder, J. Arduini, A. McCulloch, S. Wu, T. S. Rhee, R. H. J. Wang, P. K. Salameh, O. Hermansen, M. Hill, R. L. Langenfelds, D. Ivy, S. O'Doherty, P. B. Krummel, M. Maione, D. M. Etheridge, L. X. Zhou, P. J. Fraser, R. G. Prinn, R. F. Weiss and P. G. Simmonds (2018). Atmospheric histories and emissions of chlorofluorocarbons CFC</w:t>
      </w:r>
      <w:r>
        <w:rPr>
          <w:noProof/>
        </w:rPr>
        <w:t>-13 (CClF</w:t>
      </w:r>
      <w:r>
        <w:rPr>
          <w:noProof/>
          <w:vertAlign w:val="subscript"/>
        </w:rPr>
        <w:t>3</w:t>
      </w:r>
      <w:r w:rsidRPr="00AF1C31">
        <w:rPr>
          <w:noProof/>
        </w:rPr>
        <w:t xml:space="preserve">), </w:t>
      </w:r>
      <w:r>
        <w:rPr>
          <w:rFonts w:cs="Calibri"/>
          <w:noProof/>
        </w:rPr>
        <w:t>Ʃ</w:t>
      </w:r>
      <w:r>
        <w:rPr>
          <w:noProof/>
        </w:rPr>
        <w:t>CFC-114 (C</w:t>
      </w:r>
      <w:r>
        <w:rPr>
          <w:noProof/>
          <w:vertAlign w:val="subscript"/>
        </w:rPr>
        <w:t>2</w:t>
      </w:r>
      <w:r>
        <w:rPr>
          <w:noProof/>
        </w:rPr>
        <w:t>Cl</w:t>
      </w:r>
      <w:r>
        <w:rPr>
          <w:noProof/>
          <w:vertAlign w:val="subscript"/>
        </w:rPr>
        <w:t>2</w:t>
      </w:r>
      <w:r>
        <w:rPr>
          <w:noProof/>
        </w:rPr>
        <w:t>F</w:t>
      </w:r>
      <w:r>
        <w:rPr>
          <w:noProof/>
          <w:vertAlign w:val="subscript"/>
        </w:rPr>
        <w:t>4</w:t>
      </w:r>
      <w:r>
        <w:rPr>
          <w:noProof/>
        </w:rPr>
        <w:t>), and CFC-115 (C</w:t>
      </w:r>
      <w:r>
        <w:rPr>
          <w:noProof/>
          <w:vertAlign w:val="subscript"/>
        </w:rPr>
        <w:t>2</w:t>
      </w:r>
      <w:r>
        <w:rPr>
          <w:noProof/>
        </w:rPr>
        <w:t>ClF</w:t>
      </w:r>
      <w:r>
        <w:rPr>
          <w:noProof/>
          <w:vertAlign w:val="subscript"/>
        </w:rPr>
        <w:t>5</w:t>
      </w:r>
      <w:r w:rsidRPr="00AF1C31">
        <w:rPr>
          <w:noProof/>
        </w:rPr>
        <w:t xml:space="preserve">). </w:t>
      </w:r>
      <w:r>
        <w:rPr>
          <w:i/>
          <w:noProof/>
        </w:rPr>
        <w:t>Atmos. Chem. and Phys</w:t>
      </w:r>
      <w:r w:rsidRPr="00AF1C31">
        <w:rPr>
          <w:i/>
          <w:noProof/>
        </w:rPr>
        <w:t>, 18</w:t>
      </w:r>
      <w:r w:rsidRPr="00AF1C31">
        <w:rPr>
          <w:noProof/>
        </w:rPr>
        <w:t>(2), 979-1002. doi:10.5194/acp-18-979-2018</w:t>
      </w:r>
      <w:r>
        <w:rPr>
          <w:noProof/>
        </w:rPr>
        <w:t>.</w:t>
      </w:r>
    </w:p>
    <w:bookmarkEnd w:id="142"/>
    <w:p w14:paraId="56357EC9" w14:textId="77777777" w:rsidR="008F0002" w:rsidRPr="00D6056D" w:rsidRDefault="008F0002" w:rsidP="00887FE9">
      <w:pPr>
        <w:pStyle w:val="Reference"/>
        <w:rPr>
          <w:szCs w:val="18"/>
          <w:lang w:val="de-DE"/>
        </w:rPr>
      </w:pPr>
      <w:r w:rsidRPr="00D6056D">
        <w:rPr>
          <w:szCs w:val="18"/>
          <w:lang w:val="de-DE"/>
        </w:rPr>
        <w:t xml:space="preserve">Xiao, X., Optimal estimation of the surface fluxes of chloromethanes using a 3-D global atmospheric transport model, </w:t>
      </w:r>
      <w:r w:rsidRPr="00D6056D">
        <w:rPr>
          <w:i/>
          <w:szCs w:val="18"/>
          <w:lang w:val="de-DE"/>
        </w:rPr>
        <w:t>PhD thesis</w:t>
      </w:r>
      <w:r w:rsidRPr="00D6056D">
        <w:rPr>
          <w:szCs w:val="18"/>
          <w:lang w:val="de-DE"/>
        </w:rPr>
        <w:t>, Massachusetts Institute of Technology, 2008.</w:t>
      </w:r>
    </w:p>
    <w:p w14:paraId="5D4DD6E9" w14:textId="77777777" w:rsidR="00B3418D" w:rsidRPr="00FC0305" w:rsidRDefault="00B3418D" w:rsidP="00887FE9">
      <w:pPr>
        <w:pStyle w:val="Reference"/>
        <w:rPr>
          <w:szCs w:val="18"/>
        </w:rPr>
      </w:pPr>
      <w:r w:rsidRPr="00D6056D">
        <w:rPr>
          <w:szCs w:val="18"/>
          <w:lang w:val="de-DE"/>
        </w:rPr>
        <w:t>Xiao,</w:t>
      </w:r>
      <w:r w:rsidR="00293C48" w:rsidRPr="00D6056D">
        <w:rPr>
          <w:szCs w:val="18"/>
          <w:vertAlign w:val="superscript"/>
          <w:lang w:val="de-DE"/>
        </w:rPr>
        <w:t xml:space="preserve"> </w:t>
      </w:r>
      <w:r w:rsidRPr="00D6056D">
        <w:rPr>
          <w:szCs w:val="18"/>
          <w:lang w:val="de-DE"/>
        </w:rPr>
        <w:t>X.,</w:t>
      </w:r>
      <w:r w:rsidR="00293C48" w:rsidRPr="00D6056D">
        <w:rPr>
          <w:szCs w:val="18"/>
          <w:lang w:val="de-DE"/>
        </w:rPr>
        <w:t xml:space="preserve"> </w:t>
      </w:r>
      <w:r w:rsidRPr="00D6056D">
        <w:rPr>
          <w:szCs w:val="18"/>
          <w:lang w:val="de-DE"/>
        </w:rPr>
        <w:t>R.</w:t>
      </w:r>
      <w:r w:rsidR="00293C48" w:rsidRPr="00D6056D">
        <w:rPr>
          <w:szCs w:val="18"/>
          <w:lang w:val="de-DE"/>
        </w:rPr>
        <w:t xml:space="preserve"> </w:t>
      </w:r>
      <w:r w:rsidR="00A307C2">
        <w:rPr>
          <w:szCs w:val="18"/>
          <w:lang w:val="de-DE"/>
        </w:rPr>
        <w:t xml:space="preserve">G. </w:t>
      </w:r>
      <w:r w:rsidRPr="00D6056D">
        <w:rPr>
          <w:szCs w:val="18"/>
          <w:lang w:val="de-DE"/>
        </w:rPr>
        <w:t>Prinn,</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00A307C2">
        <w:rPr>
          <w:szCs w:val="18"/>
          <w:lang w:val="de-DE"/>
        </w:rPr>
        <w:t xml:space="preserve">J. </w:t>
      </w:r>
      <w:r w:rsidRPr="00D6056D">
        <w:rPr>
          <w:szCs w:val="18"/>
          <w:lang w:val="de-DE"/>
        </w:rPr>
        <w:t>Fraser,</w:t>
      </w:r>
      <w:r w:rsidR="00293C48" w:rsidRPr="00D6056D">
        <w:rPr>
          <w:szCs w:val="18"/>
          <w:lang w:val="de-DE"/>
        </w:rPr>
        <w:t xml:space="preserve"> </w:t>
      </w:r>
      <w:r w:rsidRPr="00D6056D">
        <w:rPr>
          <w:szCs w:val="18"/>
          <w:lang w:val="de-DE"/>
        </w:rPr>
        <w:t>R.</w:t>
      </w:r>
      <w:r w:rsidR="00293C48" w:rsidRPr="00D6056D">
        <w:rPr>
          <w:szCs w:val="18"/>
          <w:lang w:val="de-DE"/>
        </w:rPr>
        <w:t xml:space="preserve"> </w:t>
      </w:r>
      <w:r w:rsidR="00A307C2">
        <w:rPr>
          <w:szCs w:val="18"/>
          <w:lang w:val="de-DE"/>
        </w:rPr>
        <w:t xml:space="preserve">F. </w:t>
      </w:r>
      <w:r w:rsidRPr="00D6056D">
        <w:rPr>
          <w:szCs w:val="18"/>
          <w:lang w:val="de-DE"/>
        </w:rPr>
        <w:t>Weiss,</w:t>
      </w:r>
      <w:r w:rsidR="00293C48" w:rsidRPr="00D6056D">
        <w:rPr>
          <w:szCs w:val="18"/>
          <w:lang w:val="de-DE"/>
        </w:rPr>
        <w:t xml:space="preserve"> </w:t>
      </w:r>
      <w:r w:rsidRPr="00D6056D">
        <w:rPr>
          <w:szCs w:val="18"/>
          <w:lang w:val="de-DE"/>
        </w:rPr>
        <w:t>P.</w:t>
      </w:r>
      <w:r w:rsidR="00A307C2">
        <w:rPr>
          <w:szCs w:val="18"/>
          <w:lang w:val="de-DE"/>
        </w:rPr>
        <w:t xml:space="preserve"> G.</w:t>
      </w:r>
      <w:r w:rsidR="00293C48" w:rsidRPr="00D6056D">
        <w:rPr>
          <w:szCs w:val="18"/>
          <w:lang w:val="de-DE"/>
        </w:rPr>
        <w:t xml:space="preserve"> </w:t>
      </w:r>
      <w:r w:rsidRPr="00D6056D">
        <w:rPr>
          <w:szCs w:val="18"/>
          <w:lang w:val="de-DE"/>
        </w:rPr>
        <w:t>Simmonds,</w:t>
      </w:r>
      <w:r w:rsidR="00293C48" w:rsidRPr="00D6056D">
        <w:rPr>
          <w:szCs w:val="18"/>
          <w:vertAlign w:val="superscript"/>
          <w:lang w:val="de-DE"/>
        </w:rPr>
        <w:t xml:space="preserve"> </w:t>
      </w:r>
      <w:r w:rsidRPr="00D6056D">
        <w:rPr>
          <w:szCs w:val="18"/>
          <w:lang w:val="de-DE"/>
        </w:rPr>
        <w:t>S.</w:t>
      </w:r>
      <w:r w:rsidR="00293C48" w:rsidRPr="00D6056D">
        <w:rPr>
          <w:szCs w:val="18"/>
          <w:lang w:val="de-DE"/>
        </w:rPr>
        <w:t xml:space="preserve"> </w:t>
      </w:r>
      <w:r w:rsidRPr="00D6056D">
        <w:rPr>
          <w:szCs w:val="18"/>
          <w:lang w:val="de-DE"/>
        </w:rPr>
        <w:t>O’Doherty,</w:t>
      </w:r>
      <w:r w:rsidR="00293C48" w:rsidRPr="00D6056D">
        <w:rPr>
          <w:szCs w:val="18"/>
          <w:lang w:val="de-DE"/>
        </w:rPr>
        <w:t xml:space="preserve"> </w:t>
      </w:r>
      <w:r w:rsidRPr="00D6056D">
        <w:rPr>
          <w:szCs w:val="18"/>
          <w:lang w:val="de-DE"/>
        </w:rPr>
        <w:t>B.</w:t>
      </w:r>
      <w:r w:rsidR="00293C48" w:rsidRPr="00D6056D">
        <w:rPr>
          <w:szCs w:val="18"/>
          <w:lang w:val="de-DE"/>
        </w:rPr>
        <w:t xml:space="preserve"> </w:t>
      </w:r>
      <w:r w:rsidR="00A307C2">
        <w:rPr>
          <w:szCs w:val="18"/>
          <w:lang w:val="de-DE"/>
        </w:rPr>
        <w:t xml:space="preserve">R. </w:t>
      </w:r>
      <w:r w:rsidRPr="00D6056D">
        <w:rPr>
          <w:szCs w:val="18"/>
          <w:lang w:val="de-DE"/>
        </w:rPr>
        <w:t>Miller,</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00A307C2">
        <w:rPr>
          <w:szCs w:val="18"/>
          <w:lang w:val="de-DE"/>
        </w:rPr>
        <w:t xml:space="preserve">K. </w:t>
      </w:r>
      <w:r w:rsidRPr="00D6056D">
        <w:rPr>
          <w:szCs w:val="18"/>
          <w:lang w:val="de-DE"/>
        </w:rPr>
        <w:t>Salameh,</w:t>
      </w:r>
      <w:r w:rsidR="00293C48" w:rsidRPr="00D6056D">
        <w:rPr>
          <w:szCs w:val="18"/>
          <w:vertAlign w:val="superscript"/>
          <w:lang w:val="de-DE"/>
        </w:rPr>
        <w:t xml:space="preserve"> </w:t>
      </w:r>
      <w:r w:rsidRPr="00D6056D">
        <w:rPr>
          <w:szCs w:val="18"/>
          <w:lang w:val="de-DE"/>
        </w:rPr>
        <w:t>C.</w:t>
      </w:r>
      <w:r w:rsidR="00293C48" w:rsidRPr="00D6056D">
        <w:rPr>
          <w:szCs w:val="18"/>
          <w:lang w:val="de-DE"/>
        </w:rPr>
        <w:t xml:space="preserve"> </w:t>
      </w:r>
      <w:r w:rsidR="00A307C2">
        <w:rPr>
          <w:szCs w:val="18"/>
          <w:lang w:val="de-DE"/>
        </w:rPr>
        <w:t xml:space="preserve">M. </w:t>
      </w:r>
      <w:r w:rsidRPr="00D6056D">
        <w:rPr>
          <w:szCs w:val="18"/>
          <w:lang w:val="de-DE"/>
        </w:rPr>
        <w:t>Harth,</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00A307C2">
        <w:rPr>
          <w:szCs w:val="18"/>
          <w:lang w:val="de-DE"/>
        </w:rPr>
        <w:t xml:space="preserve">B. </w:t>
      </w:r>
      <w:r w:rsidRPr="00D6056D">
        <w:rPr>
          <w:szCs w:val="18"/>
          <w:lang w:val="de-DE"/>
        </w:rPr>
        <w:t>Krummel,</w:t>
      </w:r>
      <w:r w:rsidR="00293C48" w:rsidRPr="00D6056D">
        <w:rPr>
          <w:szCs w:val="18"/>
          <w:lang w:val="de-DE"/>
        </w:rPr>
        <w:t xml:space="preserve"> </w:t>
      </w:r>
      <w:r w:rsidRPr="00D6056D">
        <w:rPr>
          <w:szCs w:val="18"/>
          <w:lang w:val="de-DE"/>
        </w:rPr>
        <w:t>A.</w:t>
      </w:r>
      <w:r w:rsidR="00293C48" w:rsidRPr="00FC0305">
        <w:rPr>
          <w:szCs w:val="18"/>
          <w:lang w:val="de-DE"/>
        </w:rPr>
        <w:t xml:space="preserve"> </w:t>
      </w:r>
      <w:r w:rsidRPr="00FC0305">
        <w:rPr>
          <w:szCs w:val="18"/>
          <w:lang w:val="de-DE"/>
        </w:rPr>
        <w:t>Golombek,</w:t>
      </w:r>
      <w:r w:rsidR="00293C48" w:rsidRPr="00FC0305">
        <w:rPr>
          <w:szCs w:val="18"/>
          <w:lang w:val="de-DE"/>
        </w:rPr>
        <w:t xml:space="preserve"> </w:t>
      </w:r>
      <w:r w:rsidRPr="00FC0305">
        <w:rPr>
          <w:szCs w:val="18"/>
          <w:lang w:val="de-DE"/>
        </w:rPr>
        <w:t>L.</w:t>
      </w:r>
      <w:r w:rsidR="00A307C2">
        <w:rPr>
          <w:szCs w:val="18"/>
          <w:lang w:val="de-DE"/>
        </w:rPr>
        <w:t xml:space="preserve"> W.</w:t>
      </w:r>
      <w:r w:rsidR="00293C48" w:rsidRPr="00FC0305">
        <w:rPr>
          <w:szCs w:val="18"/>
          <w:lang w:val="de-DE"/>
        </w:rPr>
        <w:t xml:space="preserve"> </w:t>
      </w:r>
      <w:r w:rsidRPr="00FC0305">
        <w:rPr>
          <w:szCs w:val="18"/>
          <w:lang w:val="de-DE"/>
        </w:rPr>
        <w:t>Porter,</w:t>
      </w:r>
      <w:r w:rsidR="00293C48" w:rsidRPr="00FC0305">
        <w:rPr>
          <w:szCs w:val="18"/>
          <w:lang w:val="de-DE"/>
        </w:rPr>
        <w:t xml:space="preserve"> </w:t>
      </w:r>
      <w:r w:rsidR="00A307C2">
        <w:rPr>
          <w:szCs w:val="18"/>
          <w:lang w:val="de-DE"/>
        </w:rPr>
        <w:t xml:space="preserve">J. H. Butler, </w:t>
      </w:r>
      <w:r w:rsidRPr="00FC0305">
        <w:rPr>
          <w:szCs w:val="18"/>
          <w:lang w:val="de-DE"/>
        </w:rPr>
        <w:t>J.</w:t>
      </w:r>
      <w:r w:rsidR="00293C48" w:rsidRPr="00FC0305">
        <w:rPr>
          <w:szCs w:val="18"/>
          <w:lang w:val="de-DE"/>
        </w:rPr>
        <w:t xml:space="preserve"> </w:t>
      </w:r>
      <w:r w:rsidR="00A307C2">
        <w:rPr>
          <w:szCs w:val="18"/>
          <w:lang w:val="de-DE"/>
        </w:rPr>
        <w:t xml:space="preserve">W.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00A307C2">
        <w:rPr>
          <w:szCs w:val="18"/>
          <w:lang w:val="de-DE"/>
        </w:rPr>
        <w:t xml:space="preserve">S. </w:t>
      </w:r>
      <w:r w:rsidRPr="00FC0305">
        <w:rPr>
          <w:szCs w:val="18"/>
          <w:lang w:val="de-DE"/>
        </w:rPr>
        <w:t>Dutton,</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00A307C2">
        <w:rPr>
          <w:szCs w:val="18"/>
          <w:lang w:val="de-DE"/>
        </w:rPr>
        <w:t xml:space="preserve">D. </w:t>
      </w:r>
      <w:r w:rsidRPr="00FC0305">
        <w:rPr>
          <w:szCs w:val="18"/>
          <w:lang w:val="de-DE"/>
        </w:rPr>
        <w:t>Hall,</w:t>
      </w:r>
      <w:r w:rsidR="00293C48" w:rsidRPr="00FC0305">
        <w:rPr>
          <w:szCs w:val="18"/>
          <w:lang w:val="de-DE"/>
        </w:rPr>
        <w:t xml:space="preserve"> </w:t>
      </w:r>
      <w:r w:rsidR="007A165B">
        <w:rPr>
          <w:szCs w:val="18"/>
          <w:lang w:val="de-DE"/>
        </w:rPr>
        <w:t>L. P. Steele</w:t>
      </w:r>
      <w:r w:rsidRPr="00FC0305">
        <w:rPr>
          <w:szCs w:val="18"/>
          <w:lang w:val="de-DE"/>
        </w:rPr>
        <w:t>,</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00A307C2">
        <w:rPr>
          <w:szCs w:val="18"/>
          <w:lang w:val="de-DE"/>
        </w:rPr>
        <w:t xml:space="preserve">H. J. </w:t>
      </w:r>
      <w:r w:rsidRPr="00FC0305">
        <w:rPr>
          <w:szCs w:val="18"/>
          <w:lang w:val="de-DE"/>
        </w:rPr>
        <w:t>Wang</w:t>
      </w:r>
      <w:r w:rsidR="00293C48" w:rsidRPr="00FC0305">
        <w:rPr>
          <w:szCs w:val="18"/>
          <w:lang w:val="de-DE"/>
        </w:rPr>
        <w:t xml:space="preserve"> </w:t>
      </w:r>
      <w:r w:rsidR="00AD634B">
        <w:rPr>
          <w:szCs w:val="18"/>
          <w:lang w:val="de-DE"/>
        </w:rPr>
        <w:t>and</w:t>
      </w:r>
      <w:r w:rsidR="00293C48" w:rsidRPr="00FC0305">
        <w:rPr>
          <w:szCs w:val="18"/>
          <w:lang w:val="de-DE"/>
        </w:rPr>
        <w:t xml:space="preserve"> </w:t>
      </w:r>
      <w:r w:rsidRPr="00FC0305">
        <w:rPr>
          <w:szCs w:val="18"/>
          <w:lang w:val="de-DE"/>
        </w:rPr>
        <w:t>D.</w:t>
      </w:r>
      <w:r w:rsidR="00293C48" w:rsidRPr="00FC0305">
        <w:rPr>
          <w:szCs w:val="18"/>
          <w:lang w:val="de-DE"/>
        </w:rPr>
        <w:t xml:space="preserve"> </w:t>
      </w:r>
      <w:r w:rsidR="00A307C2">
        <w:rPr>
          <w:szCs w:val="18"/>
          <w:lang w:val="de-DE"/>
        </w:rPr>
        <w:t xml:space="preserve">M. </w:t>
      </w:r>
      <w:r w:rsidRPr="00FC0305">
        <w:rPr>
          <w:szCs w:val="18"/>
          <w:lang w:val="de-DE"/>
        </w:rPr>
        <w:t>Cunnold,</w:t>
      </w:r>
      <w:r w:rsidR="00293C48" w:rsidRPr="00FC0305">
        <w:rPr>
          <w:szCs w:val="18"/>
          <w:lang w:val="de-DE"/>
        </w:rPr>
        <w:t xml:space="preserve"> </w:t>
      </w:r>
      <w:r w:rsidRPr="00FC0305">
        <w:rPr>
          <w:szCs w:val="18"/>
          <w:lang w:val="de-DE"/>
        </w:rPr>
        <w:t>Atmospheric</w:t>
      </w:r>
      <w:r w:rsidR="00293C48" w:rsidRPr="00FC0305">
        <w:rPr>
          <w:szCs w:val="18"/>
          <w:lang w:val="de-DE"/>
        </w:rPr>
        <w:t xml:space="preserve"> </w:t>
      </w:r>
      <w:r w:rsidRPr="00FC0305">
        <w:rPr>
          <w:szCs w:val="18"/>
          <w:lang w:val="de-DE"/>
        </w:rPr>
        <w:t>three-dimensional</w:t>
      </w:r>
      <w:r w:rsidR="00293C48" w:rsidRPr="00FC0305">
        <w:rPr>
          <w:szCs w:val="18"/>
          <w:lang w:val="de-DE"/>
        </w:rPr>
        <w:t xml:space="preserve"> </w:t>
      </w:r>
      <w:r w:rsidRPr="00FC0305">
        <w:rPr>
          <w:szCs w:val="18"/>
          <w:lang w:val="de-DE"/>
        </w:rPr>
        <w:t>inverse</w:t>
      </w:r>
      <w:r w:rsidR="00293C48" w:rsidRPr="00FC0305">
        <w:rPr>
          <w:szCs w:val="18"/>
          <w:lang w:val="de-DE"/>
        </w:rPr>
        <w:t xml:space="preserve"> </w:t>
      </w:r>
      <w:r w:rsidR="00F37291">
        <w:rPr>
          <w:szCs w:val="18"/>
          <w:lang w:val="de-DE"/>
        </w:rPr>
        <w:t>model</w:t>
      </w:r>
      <w:r w:rsidRPr="00FC0305">
        <w:rPr>
          <w:szCs w:val="18"/>
          <w:lang w:val="de-DE"/>
        </w:rPr>
        <w:t>ing</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regional</w:t>
      </w:r>
      <w:r w:rsidR="00293C48" w:rsidRPr="00FC0305">
        <w:rPr>
          <w:szCs w:val="18"/>
          <w:lang w:val="de-DE"/>
        </w:rPr>
        <w:t xml:space="preserve"> </w:t>
      </w:r>
      <w:r w:rsidRPr="00FC0305">
        <w:rPr>
          <w:szCs w:val="18"/>
          <w:lang w:val="de-DE"/>
        </w:rPr>
        <w:t>industrial</w:t>
      </w:r>
      <w:r w:rsidR="00293C48" w:rsidRPr="00FC0305">
        <w:rPr>
          <w:szCs w:val="18"/>
          <w:lang w:val="de-DE"/>
        </w:rPr>
        <w:t xml:space="preserve"> </w:t>
      </w:r>
      <w:r w:rsidRPr="00FC0305">
        <w:rPr>
          <w:szCs w:val="18"/>
          <w:lang w:val="de-DE"/>
        </w:rPr>
        <w:t>emissions</w:t>
      </w:r>
      <w:r w:rsidR="00293C48" w:rsidRPr="00FC0305">
        <w:rPr>
          <w:szCs w:val="18"/>
          <w:lang w:val="de-DE"/>
        </w:rPr>
        <w:t xml:space="preserve"> </w:t>
      </w:r>
      <w:r w:rsidRPr="00FC0305">
        <w:rPr>
          <w:szCs w:val="18"/>
          <w:lang w:val="de-DE"/>
        </w:rPr>
        <w:t>and</w:t>
      </w:r>
      <w:r w:rsidR="00293C48" w:rsidRPr="00FC0305">
        <w:rPr>
          <w:szCs w:val="18"/>
          <w:lang w:val="de-DE"/>
        </w:rPr>
        <w:t xml:space="preserve"> </w:t>
      </w:r>
      <w:r w:rsidRPr="00FC0305">
        <w:rPr>
          <w:szCs w:val="18"/>
          <w:lang w:val="de-DE"/>
        </w:rPr>
        <w:t>global</w:t>
      </w:r>
      <w:r w:rsidR="00293C48" w:rsidRPr="00FC0305">
        <w:rPr>
          <w:szCs w:val="18"/>
          <w:lang w:val="de-DE"/>
        </w:rPr>
        <w:t xml:space="preserve"> </w:t>
      </w:r>
      <w:r w:rsidRPr="00FC0305">
        <w:rPr>
          <w:szCs w:val="18"/>
          <w:lang w:val="de-DE"/>
        </w:rPr>
        <w:t>oceanic</w:t>
      </w:r>
      <w:r w:rsidR="00293C48" w:rsidRPr="00FC0305">
        <w:rPr>
          <w:szCs w:val="18"/>
          <w:lang w:val="de-DE"/>
        </w:rPr>
        <w:t xml:space="preserve"> </w:t>
      </w:r>
      <w:r w:rsidRPr="00FC0305">
        <w:rPr>
          <w:szCs w:val="18"/>
          <w:lang w:val="de-DE"/>
        </w:rPr>
        <w:t>uptake</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carbon</w:t>
      </w:r>
      <w:r w:rsidR="00293C48" w:rsidRPr="00FC0305">
        <w:rPr>
          <w:szCs w:val="18"/>
          <w:lang w:val="de-DE"/>
        </w:rPr>
        <w:t xml:space="preserve"> </w:t>
      </w:r>
      <w:r w:rsidRPr="00FC0305">
        <w:rPr>
          <w:szCs w:val="18"/>
          <w:lang w:val="de-DE"/>
        </w:rPr>
        <w:t>tetrachloride,</w:t>
      </w:r>
      <w:r w:rsidR="00293C48" w:rsidRPr="00FC0305">
        <w:rPr>
          <w:i/>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10421-10434,</w:t>
      </w:r>
      <w:r w:rsidR="00293C48" w:rsidRPr="00FC0305">
        <w:rPr>
          <w:szCs w:val="18"/>
        </w:rPr>
        <w:t xml:space="preserve"> </w:t>
      </w:r>
      <w:r w:rsidR="00F37291" w:rsidRPr="00F37291">
        <w:rPr>
          <w:szCs w:val="18"/>
        </w:rPr>
        <w:t>doi:10.5194/acp-10-10421-2010</w:t>
      </w:r>
      <w:r w:rsidR="00F37291">
        <w:rPr>
          <w:szCs w:val="18"/>
        </w:rPr>
        <w:t>,</w:t>
      </w:r>
      <w:r w:rsidR="00F37291" w:rsidRPr="00F37291">
        <w:rPr>
          <w:szCs w:val="18"/>
        </w:rPr>
        <w:t xml:space="preserve"> </w:t>
      </w:r>
      <w:r w:rsidRPr="00FC0305">
        <w:rPr>
          <w:szCs w:val="18"/>
        </w:rPr>
        <w:t>2010</w:t>
      </w:r>
      <w:r w:rsidR="00936610" w:rsidRPr="00FC0305">
        <w:rPr>
          <w:szCs w:val="18"/>
        </w:rPr>
        <w:t>a</w:t>
      </w:r>
      <w:r w:rsidRPr="00FC0305">
        <w:rPr>
          <w:szCs w:val="18"/>
        </w:rPr>
        <w:t>.</w:t>
      </w:r>
    </w:p>
    <w:p w14:paraId="0E3A8615" w14:textId="77777777" w:rsidR="00936610" w:rsidRPr="00FC0305" w:rsidRDefault="00936610" w:rsidP="00887FE9">
      <w:pPr>
        <w:pStyle w:val="Reference"/>
        <w:rPr>
          <w:szCs w:val="18"/>
        </w:rPr>
      </w:pPr>
      <w:r w:rsidRPr="00FC0305">
        <w:rPr>
          <w:szCs w:val="18"/>
          <w:lang w:val="de-DE"/>
        </w:rPr>
        <w:t>Xiao,</w:t>
      </w:r>
      <w:r w:rsidR="00293C48" w:rsidRPr="00FC0305">
        <w:rPr>
          <w:szCs w:val="18"/>
          <w:vertAlign w:val="superscript"/>
          <w:lang w:val="de-DE"/>
        </w:rPr>
        <w:t xml:space="preserve"> </w:t>
      </w:r>
      <w:r w:rsidRPr="00FC0305">
        <w:rPr>
          <w:szCs w:val="18"/>
          <w:lang w:val="de-DE"/>
        </w:rPr>
        <w:t>X.,</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00A307C2">
        <w:rPr>
          <w:szCs w:val="18"/>
          <w:lang w:val="de-DE"/>
        </w:rPr>
        <w:t xml:space="preserve">G. </w:t>
      </w:r>
      <w:r w:rsidRPr="00FC0305">
        <w:rPr>
          <w:szCs w:val="18"/>
          <w:lang w:val="de-DE"/>
        </w:rPr>
        <w:t>Prinn,</w:t>
      </w:r>
      <w:r w:rsidR="00293C48" w:rsidRPr="00FC0305">
        <w:rPr>
          <w:szCs w:val="18"/>
          <w:vertAlign w:val="superscript"/>
          <w:lang w:val="de-DE"/>
        </w:rPr>
        <w:t xml:space="preserve"> </w:t>
      </w:r>
      <w:r w:rsidRPr="00FC0305">
        <w:rPr>
          <w:szCs w:val="18"/>
          <w:lang w:val="de-DE"/>
        </w:rPr>
        <w:t>P.</w:t>
      </w:r>
      <w:r w:rsidR="00A307C2">
        <w:rPr>
          <w:szCs w:val="18"/>
          <w:lang w:val="de-DE"/>
        </w:rPr>
        <w:t xml:space="preserve"> J.</w:t>
      </w:r>
      <w:r w:rsidR="00293C48" w:rsidRPr="00FC0305">
        <w:rPr>
          <w:szCs w:val="18"/>
          <w:lang w:val="de-DE"/>
        </w:rPr>
        <w:t xml:space="preserve"> </w:t>
      </w:r>
      <w:r w:rsidRPr="00FC0305">
        <w:rPr>
          <w:szCs w:val="18"/>
          <w:lang w:val="de-DE"/>
        </w:rPr>
        <w:t>Fraser,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00A307C2">
        <w:rPr>
          <w:szCs w:val="18"/>
          <w:lang w:val="de-DE"/>
        </w:rPr>
        <w:t xml:space="preserve">G. </w:t>
      </w:r>
      <w:r w:rsidRPr="00FC0305">
        <w:rPr>
          <w:szCs w:val="18"/>
          <w:lang w:val="de-DE"/>
        </w:rPr>
        <w:t>Simmonds,</w:t>
      </w:r>
      <w:r w:rsidR="00293C48" w:rsidRPr="00FC0305">
        <w:rPr>
          <w:szCs w:val="18"/>
          <w:vertAlign w:val="superscript"/>
          <w:lang w:val="de-DE"/>
        </w:rPr>
        <w:t xml:space="preserve"> </w:t>
      </w:r>
      <w:r w:rsidRPr="00FC0305">
        <w:rPr>
          <w:szCs w:val="18"/>
          <w:lang w:val="de-DE"/>
        </w:rPr>
        <w:t>R.</w:t>
      </w:r>
      <w:r w:rsidR="00293C48" w:rsidRPr="00FC0305">
        <w:rPr>
          <w:szCs w:val="18"/>
          <w:lang w:val="de-DE"/>
        </w:rPr>
        <w:t xml:space="preserve"> </w:t>
      </w:r>
      <w:r w:rsidR="00A307C2">
        <w:rPr>
          <w:szCs w:val="18"/>
          <w:lang w:val="de-DE"/>
        </w:rPr>
        <w:t xml:space="preserve">F. </w:t>
      </w:r>
      <w:r w:rsidRPr="00FC0305">
        <w:rPr>
          <w:szCs w:val="18"/>
          <w:lang w:val="de-DE"/>
        </w:rPr>
        <w:t>Weiss,</w:t>
      </w:r>
      <w:r w:rsidR="00293C48" w:rsidRPr="00FC0305">
        <w:rPr>
          <w:szCs w:val="18"/>
          <w:lang w:val="de-DE"/>
        </w:rPr>
        <w:t xml:space="preserve"> </w:t>
      </w:r>
      <w:r w:rsidRPr="00FC0305">
        <w:rPr>
          <w:szCs w:val="18"/>
          <w:lang w:val="de-DE"/>
        </w:rPr>
        <w:t>S.</w:t>
      </w:r>
      <w:r w:rsidR="00293C48" w:rsidRPr="00FC0305">
        <w:rPr>
          <w:szCs w:val="18"/>
          <w:lang w:val="de-DE"/>
        </w:rPr>
        <w:t xml:space="preserve"> </w:t>
      </w:r>
      <w:r w:rsidRPr="00FC0305">
        <w:rPr>
          <w:szCs w:val="18"/>
          <w:lang w:val="de-DE"/>
        </w:rPr>
        <w:t>O’Doherty,</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00A307C2">
        <w:rPr>
          <w:szCs w:val="18"/>
          <w:lang w:val="de-DE"/>
        </w:rPr>
        <w:t xml:space="preserve">R. </w:t>
      </w:r>
      <w:r w:rsidRPr="00FC0305">
        <w:rPr>
          <w:szCs w:val="18"/>
          <w:lang w:val="de-DE"/>
        </w:rPr>
        <w:t>Miller,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00A307C2">
        <w:rPr>
          <w:szCs w:val="18"/>
          <w:lang w:val="de-DE"/>
        </w:rPr>
        <w:t xml:space="preserve">K. </w:t>
      </w:r>
      <w:r w:rsidRPr="00FC0305">
        <w:rPr>
          <w:szCs w:val="18"/>
          <w:lang w:val="de-DE"/>
        </w:rPr>
        <w:t>Salameh,</w:t>
      </w:r>
      <w:r w:rsidR="00293C48" w:rsidRPr="00FC0305">
        <w:rPr>
          <w:szCs w:val="18"/>
          <w:vertAlign w:val="superscript"/>
          <w:lang w:val="de-DE"/>
        </w:rPr>
        <w:t xml:space="preserve"> </w:t>
      </w:r>
      <w:r w:rsidRPr="00FC0305">
        <w:rPr>
          <w:szCs w:val="18"/>
          <w:lang w:val="de-DE"/>
        </w:rPr>
        <w:t>C.</w:t>
      </w:r>
      <w:r w:rsidR="00293C48" w:rsidRPr="00FC0305">
        <w:rPr>
          <w:szCs w:val="18"/>
          <w:lang w:val="de-DE"/>
        </w:rPr>
        <w:t xml:space="preserve"> </w:t>
      </w:r>
      <w:r w:rsidR="00A307C2">
        <w:rPr>
          <w:szCs w:val="18"/>
          <w:lang w:val="de-DE"/>
        </w:rPr>
        <w:t xml:space="preserve">M. </w:t>
      </w:r>
      <w:r w:rsidRPr="00FC0305">
        <w:rPr>
          <w:szCs w:val="18"/>
          <w:lang w:val="de-DE"/>
        </w:rPr>
        <w:t>Harth,</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00A307C2">
        <w:rPr>
          <w:szCs w:val="18"/>
          <w:lang w:val="de-DE"/>
        </w:rPr>
        <w:t xml:space="preserve">B. </w:t>
      </w:r>
      <w:r w:rsidRPr="00FC0305">
        <w:rPr>
          <w:szCs w:val="18"/>
          <w:lang w:val="de-DE"/>
        </w:rPr>
        <w:t>Krummel,</w:t>
      </w:r>
      <w:r w:rsidR="00293C48" w:rsidRPr="00FC0305">
        <w:rPr>
          <w:szCs w:val="18"/>
          <w:lang w:val="de-DE"/>
        </w:rPr>
        <w:t xml:space="preserve"> </w:t>
      </w:r>
      <w:r w:rsidRPr="00FC0305">
        <w:rPr>
          <w:szCs w:val="18"/>
          <w:lang w:val="de-DE"/>
        </w:rPr>
        <w:t>L.</w:t>
      </w:r>
      <w:r w:rsidR="00293C48" w:rsidRPr="00FC0305">
        <w:rPr>
          <w:szCs w:val="18"/>
          <w:lang w:val="de-DE"/>
        </w:rPr>
        <w:t xml:space="preserve"> </w:t>
      </w:r>
      <w:r w:rsidR="00A307C2">
        <w:rPr>
          <w:szCs w:val="18"/>
          <w:lang w:val="de-DE"/>
        </w:rPr>
        <w:t xml:space="preserve">W. </w:t>
      </w:r>
      <w:r w:rsidRPr="00FC0305">
        <w:rPr>
          <w:szCs w:val="18"/>
          <w:lang w:val="de-DE"/>
        </w:rPr>
        <w:t>Porter,</w:t>
      </w:r>
      <w:r w:rsidR="00293C48" w:rsidRPr="00FC0305">
        <w:rPr>
          <w:szCs w:val="18"/>
          <w:lang w:val="de-DE"/>
        </w:rPr>
        <w:t xml:space="preserve"> </w:t>
      </w:r>
      <w:r w:rsidRPr="00FC0305">
        <w:rPr>
          <w:szCs w:val="18"/>
          <w:lang w:val="de-DE"/>
        </w:rPr>
        <w:t>J.</w:t>
      </w:r>
      <w:r w:rsidR="00AD634B">
        <w:rPr>
          <w:szCs w:val="18"/>
          <w:lang w:val="de-DE"/>
        </w:rPr>
        <w:t xml:space="preserve"> </w:t>
      </w:r>
      <w:r w:rsidRPr="00FC0305">
        <w:rPr>
          <w:szCs w:val="18"/>
          <w:lang w:val="de-DE"/>
        </w:rPr>
        <w:t>M</w:t>
      </w:r>
      <w:r w:rsidR="00E17F91" w:rsidRPr="00FC0305">
        <w:rPr>
          <w:szCs w:val="18"/>
          <w:lang w:val="de-DE"/>
        </w:rPr>
        <w:t>ü</w:t>
      </w:r>
      <w:r w:rsidRPr="00FC0305">
        <w:rPr>
          <w:szCs w:val="18"/>
          <w:lang w:val="de-DE"/>
        </w:rPr>
        <w:t>hle,</w:t>
      </w:r>
      <w:r w:rsidR="00293C48" w:rsidRPr="00FC0305">
        <w:rPr>
          <w:szCs w:val="18"/>
          <w:lang w:val="de-DE"/>
        </w:rPr>
        <w:t xml:space="preserve"> </w:t>
      </w:r>
      <w:r w:rsidRPr="00FC0305">
        <w:rPr>
          <w:szCs w:val="18"/>
          <w:lang w:val="de-DE"/>
        </w:rPr>
        <w:t>B.</w:t>
      </w:r>
      <w:r w:rsidR="00A307C2">
        <w:rPr>
          <w:szCs w:val="18"/>
          <w:lang w:val="de-DE"/>
        </w:rPr>
        <w:t xml:space="preserve"> R.</w:t>
      </w:r>
      <w:r w:rsidR="00293C48" w:rsidRPr="00FC0305">
        <w:rPr>
          <w:szCs w:val="18"/>
          <w:lang w:val="de-DE"/>
        </w:rPr>
        <w:t xml:space="preserve"> </w:t>
      </w:r>
      <w:r w:rsidRPr="00FC0305">
        <w:rPr>
          <w:szCs w:val="18"/>
          <w:lang w:val="de-DE"/>
        </w:rPr>
        <w:t>Greally,</w:t>
      </w:r>
      <w:r w:rsidR="00293C48" w:rsidRPr="00FC0305">
        <w:rPr>
          <w:szCs w:val="18"/>
          <w:vertAlign w:val="superscript"/>
          <w:lang w:val="de-DE"/>
        </w:rPr>
        <w:t xml:space="preserve"> </w:t>
      </w:r>
      <w:r w:rsidR="007A165B">
        <w:rPr>
          <w:szCs w:val="18"/>
          <w:lang w:val="de-DE"/>
        </w:rPr>
        <w:t>D. M. Cunnold</w:t>
      </w:r>
      <w:r w:rsidRPr="00FC0305">
        <w:rPr>
          <w:szCs w:val="18"/>
          <w:lang w:val="de-DE"/>
        </w:rPr>
        <w:t>,</w:t>
      </w:r>
      <w:r w:rsidR="00293C48" w:rsidRPr="00FC0305">
        <w:rPr>
          <w:szCs w:val="18"/>
          <w:vertAlign w:val="superscript"/>
          <w:lang w:val="de-DE"/>
        </w:rPr>
        <w:t xml:space="preserve"> </w:t>
      </w:r>
      <w:r w:rsidR="007A165B">
        <w:rPr>
          <w:szCs w:val="18"/>
          <w:lang w:val="de-DE"/>
        </w:rPr>
        <w:t>R. H. J. Wang</w:t>
      </w:r>
      <w:r w:rsidRPr="00FC0305">
        <w:rPr>
          <w:szCs w:val="18"/>
          <w:lang w:val="de-DE"/>
        </w:rPr>
        <w:t>,</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00A307C2">
        <w:rPr>
          <w:szCs w:val="18"/>
          <w:lang w:val="de-DE"/>
        </w:rPr>
        <w:t xml:space="preserve">A. </w:t>
      </w:r>
      <w:r w:rsidRPr="00FC0305">
        <w:rPr>
          <w:szCs w:val="18"/>
          <w:lang w:val="de-DE"/>
        </w:rPr>
        <w:t>Montzka,</w:t>
      </w:r>
      <w:r w:rsidR="00293C48" w:rsidRPr="00FC0305">
        <w:rPr>
          <w:szCs w:val="18"/>
          <w:vertAlign w:val="superscript"/>
          <w:lang w:val="de-DE"/>
        </w:rPr>
        <w:t xml:space="preserve"> </w:t>
      </w:r>
      <w:r w:rsidRPr="00FC0305">
        <w:rPr>
          <w:szCs w:val="18"/>
          <w:lang w:val="de-DE"/>
        </w:rPr>
        <w:t>J.</w:t>
      </w:r>
      <w:r w:rsidR="00293C48" w:rsidRPr="00FC0305">
        <w:rPr>
          <w:szCs w:val="18"/>
          <w:lang w:val="de-DE"/>
        </w:rPr>
        <w:t xml:space="preserve"> </w:t>
      </w:r>
      <w:r w:rsidR="00A307C2">
        <w:rPr>
          <w:szCs w:val="18"/>
          <w:lang w:val="de-DE"/>
        </w:rPr>
        <w:t xml:space="preserve">W.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00A307C2">
        <w:rPr>
          <w:szCs w:val="18"/>
          <w:lang w:val="de-DE"/>
        </w:rPr>
        <w:t xml:space="preserve">S. </w:t>
      </w:r>
      <w:r w:rsidRPr="00FC0305">
        <w:rPr>
          <w:szCs w:val="18"/>
          <w:lang w:val="de-DE"/>
        </w:rPr>
        <w:t>Dutton,</w:t>
      </w:r>
      <w:r w:rsidR="00293C48" w:rsidRPr="00FC0305">
        <w:rPr>
          <w:szCs w:val="18"/>
          <w:lang w:val="de-DE"/>
        </w:rPr>
        <w:t xml:space="preserve"> </w:t>
      </w:r>
      <w:r w:rsidRPr="00FC0305">
        <w:rPr>
          <w:szCs w:val="18"/>
          <w:lang w:val="de-DE"/>
        </w:rPr>
        <w:t>T.</w:t>
      </w:r>
      <w:r w:rsidR="00293C48" w:rsidRPr="00FC0305">
        <w:rPr>
          <w:szCs w:val="18"/>
          <w:lang w:val="de-DE"/>
        </w:rPr>
        <w:t xml:space="preserve"> </w:t>
      </w:r>
      <w:r w:rsidR="00A307C2">
        <w:rPr>
          <w:szCs w:val="18"/>
          <w:lang w:val="de-DE"/>
        </w:rPr>
        <w:t xml:space="preserve">M. </w:t>
      </w:r>
      <w:r w:rsidRPr="00FC0305">
        <w:rPr>
          <w:szCs w:val="18"/>
          <w:lang w:val="de-DE"/>
        </w:rPr>
        <w:t>Thompson,</w:t>
      </w:r>
      <w:r w:rsidR="00293C48" w:rsidRPr="00FC0305">
        <w:rPr>
          <w:szCs w:val="18"/>
          <w:lang w:val="de-DE"/>
        </w:rPr>
        <w:t xml:space="preserve"> </w:t>
      </w:r>
      <w:r w:rsidRPr="00FC0305">
        <w:rPr>
          <w:szCs w:val="18"/>
          <w:lang w:val="de-DE"/>
        </w:rPr>
        <w:t>J.</w:t>
      </w:r>
      <w:r w:rsidR="00293C48" w:rsidRPr="00FC0305">
        <w:rPr>
          <w:szCs w:val="18"/>
          <w:lang w:val="de-DE"/>
        </w:rPr>
        <w:t xml:space="preserve"> </w:t>
      </w:r>
      <w:r w:rsidR="00A307C2">
        <w:rPr>
          <w:szCs w:val="18"/>
          <w:lang w:val="de-DE"/>
        </w:rPr>
        <w:t xml:space="preserve">H. </w:t>
      </w:r>
      <w:r w:rsidRPr="00FC0305">
        <w:rPr>
          <w:szCs w:val="18"/>
          <w:lang w:val="de-DE"/>
        </w:rPr>
        <w:t>Butler,</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00A307C2">
        <w:rPr>
          <w:szCs w:val="18"/>
          <w:lang w:val="de-DE"/>
        </w:rPr>
        <w:t xml:space="preserve">D. </w:t>
      </w:r>
      <w:r w:rsidRPr="00FC0305">
        <w:rPr>
          <w:szCs w:val="18"/>
          <w:lang w:val="de-DE"/>
        </w:rPr>
        <w:t>Hall,</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Reimann.</w:t>
      </w:r>
      <w:r w:rsidR="00293C48" w:rsidRPr="00FC0305">
        <w:rPr>
          <w:szCs w:val="18"/>
          <w:lang w:val="de-DE"/>
        </w:rPr>
        <w:t xml:space="preserve"> </w:t>
      </w:r>
      <w:r w:rsidRPr="00FC0305">
        <w:rPr>
          <w:szCs w:val="18"/>
        </w:rPr>
        <w:t>M.</w:t>
      </w:r>
      <w:r w:rsidR="00293C48" w:rsidRPr="00FC0305">
        <w:rPr>
          <w:szCs w:val="18"/>
        </w:rPr>
        <w:t xml:space="preserve"> </w:t>
      </w:r>
      <w:r w:rsidR="00A307C2">
        <w:rPr>
          <w:szCs w:val="18"/>
        </w:rPr>
        <w:t xml:space="preserve">K. </w:t>
      </w:r>
      <w:r w:rsidRPr="00FC0305">
        <w:rPr>
          <w:szCs w:val="18"/>
        </w:rPr>
        <w:t>Vollmer,</w:t>
      </w:r>
      <w:r w:rsidR="00293C48" w:rsidRPr="00FC0305">
        <w:rPr>
          <w:szCs w:val="18"/>
        </w:rPr>
        <w:t xml:space="preserve"> </w:t>
      </w:r>
      <w:r w:rsidRPr="00FC0305">
        <w:rPr>
          <w:szCs w:val="18"/>
        </w:rPr>
        <w:t>F.</w:t>
      </w:r>
      <w:r w:rsidR="00293C48" w:rsidRPr="00FC0305">
        <w:rPr>
          <w:szCs w:val="18"/>
        </w:rPr>
        <w:t xml:space="preserve"> </w:t>
      </w:r>
      <w:proofErr w:type="spellStart"/>
      <w:r w:rsidRPr="00FC0305">
        <w:rPr>
          <w:szCs w:val="18"/>
        </w:rPr>
        <w:t>Stordal</w:t>
      </w:r>
      <w:proofErr w:type="spellEnd"/>
      <w:r w:rsidRPr="00FC0305">
        <w:rPr>
          <w:szCs w:val="18"/>
        </w:rPr>
        <w:t>,</w:t>
      </w:r>
      <w:r w:rsidR="00293C48" w:rsidRPr="00FC0305">
        <w:rPr>
          <w:szCs w:val="18"/>
        </w:rPr>
        <w:t xml:space="preserve"> </w:t>
      </w:r>
      <w:r w:rsidRPr="00FC0305">
        <w:rPr>
          <w:szCs w:val="18"/>
        </w:rPr>
        <w:t>C.</w:t>
      </w:r>
      <w:r w:rsidR="00293C48" w:rsidRPr="00FC0305">
        <w:rPr>
          <w:szCs w:val="18"/>
        </w:rPr>
        <w:t xml:space="preserve"> </w:t>
      </w:r>
      <w:r w:rsidRPr="00FC0305">
        <w:rPr>
          <w:szCs w:val="18"/>
        </w:rPr>
        <w:t>Lunder,</w:t>
      </w:r>
      <w:r w:rsidR="00293C48" w:rsidRPr="00FC0305">
        <w:rPr>
          <w:szCs w:val="18"/>
        </w:rPr>
        <w:t xml:space="preserve"> </w:t>
      </w:r>
      <w:r w:rsidRPr="00FC0305">
        <w:rPr>
          <w:szCs w:val="18"/>
        </w:rPr>
        <w:t>M.</w:t>
      </w:r>
      <w:r w:rsidR="00293C48" w:rsidRPr="00FC0305">
        <w:rPr>
          <w:szCs w:val="18"/>
        </w:rPr>
        <w:t xml:space="preserve"> </w:t>
      </w:r>
      <w:proofErr w:type="spellStart"/>
      <w:r w:rsidRPr="00FC0305">
        <w:rPr>
          <w:szCs w:val="18"/>
        </w:rPr>
        <w:t>Maione</w:t>
      </w:r>
      <w:proofErr w:type="spellEnd"/>
      <w:r w:rsidRPr="00FC0305">
        <w:rPr>
          <w:szCs w:val="18"/>
        </w:rPr>
        <w:t>,</w:t>
      </w:r>
      <w:r w:rsidR="00293C48" w:rsidRPr="00FC0305">
        <w:rPr>
          <w:szCs w:val="18"/>
        </w:rPr>
        <w:t xml:space="preserve"> </w:t>
      </w:r>
      <w:r w:rsidRPr="00FC0305">
        <w:rPr>
          <w:szCs w:val="18"/>
        </w:rPr>
        <w:t>J.</w:t>
      </w:r>
      <w:r w:rsidR="00293C48" w:rsidRPr="00FC0305">
        <w:rPr>
          <w:szCs w:val="18"/>
        </w:rPr>
        <w:t xml:space="preserve"> </w:t>
      </w:r>
      <w:proofErr w:type="spellStart"/>
      <w:r w:rsidRPr="00FC0305">
        <w:rPr>
          <w:szCs w:val="18"/>
        </w:rPr>
        <w:t>Arduini</w:t>
      </w:r>
      <w:proofErr w:type="spellEnd"/>
      <w:r w:rsidR="00293C48" w:rsidRPr="00FC0305">
        <w:rPr>
          <w:szCs w:val="18"/>
        </w:rPr>
        <w:t xml:space="preserve"> </w:t>
      </w:r>
      <w:r w:rsidR="00AD634B">
        <w:rPr>
          <w:szCs w:val="18"/>
        </w:rPr>
        <w:t>and</w:t>
      </w:r>
      <w:r w:rsidR="00293C48" w:rsidRPr="00FC0305">
        <w:rPr>
          <w:szCs w:val="18"/>
        </w:rPr>
        <w:t xml:space="preserve"> </w:t>
      </w:r>
      <w:r w:rsidRPr="00FC0305">
        <w:rPr>
          <w:szCs w:val="18"/>
        </w:rPr>
        <w:t>Y.</w:t>
      </w:r>
      <w:r w:rsidR="00293C48" w:rsidRPr="00FC0305">
        <w:rPr>
          <w:szCs w:val="18"/>
        </w:rPr>
        <w:t xml:space="preserve"> </w:t>
      </w:r>
      <w:r w:rsidRPr="00FC0305">
        <w:rPr>
          <w:szCs w:val="18"/>
        </w:rPr>
        <w:t>Yokouchi,</w:t>
      </w:r>
      <w:r w:rsidR="00293C48" w:rsidRPr="00FC0305">
        <w:rPr>
          <w:szCs w:val="18"/>
        </w:rPr>
        <w:t xml:space="preserve"> </w:t>
      </w:r>
      <w:r w:rsidRPr="00FC0305">
        <w:rPr>
          <w:szCs w:val="18"/>
        </w:rPr>
        <w:t>Optimal</w:t>
      </w:r>
      <w:r w:rsidR="00293C48" w:rsidRPr="00FC0305">
        <w:rPr>
          <w:szCs w:val="18"/>
        </w:rPr>
        <w:t xml:space="preserve"> </w:t>
      </w:r>
      <w:r w:rsidRPr="00FC0305">
        <w:rPr>
          <w:szCs w:val="18"/>
        </w:rPr>
        <w:t>estimation</w:t>
      </w:r>
      <w:r w:rsidR="00293C48" w:rsidRPr="00FC0305">
        <w:rPr>
          <w:szCs w:val="18"/>
        </w:rPr>
        <w:t xml:space="preserve"> </w:t>
      </w:r>
      <w:r w:rsidRPr="00FC0305">
        <w:rPr>
          <w:szCs w:val="18"/>
        </w:rPr>
        <w:t>of</w:t>
      </w:r>
      <w:r w:rsidR="00293C48" w:rsidRPr="00FC0305">
        <w:rPr>
          <w:szCs w:val="18"/>
        </w:rPr>
        <w:t xml:space="preserve"> </w:t>
      </w:r>
      <w:r w:rsidRPr="00FC0305">
        <w:rPr>
          <w:szCs w:val="18"/>
        </w:rPr>
        <w:t>the</w:t>
      </w:r>
      <w:r w:rsidR="00293C48" w:rsidRPr="00FC0305">
        <w:rPr>
          <w:szCs w:val="18"/>
        </w:rPr>
        <w:t xml:space="preserve"> </w:t>
      </w:r>
      <w:r w:rsidRPr="00FC0305">
        <w:rPr>
          <w:szCs w:val="18"/>
        </w:rPr>
        <w:t>surface</w:t>
      </w:r>
      <w:r w:rsidR="00293C48" w:rsidRPr="00FC0305">
        <w:rPr>
          <w:szCs w:val="18"/>
        </w:rPr>
        <w:t xml:space="preserve"> </w:t>
      </w:r>
      <w:r w:rsidRPr="00FC0305">
        <w:rPr>
          <w:szCs w:val="18"/>
        </w:rPr>
        <w:t>fluxes</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chloride</w:t>
      </w:r>
      <w:r w:rsidR="00293C48" w:rsidRPr="00FC0305">
        <w:rPr>
          <w:szCs w:val="18"/>
        </w:rPr>
        <w:t xml:space="preserve"> </w:t>
      </w:r>
      <w:r w:rsidRPr="00FC0305">
        <w:rPr>
          <w:szCs w:val="18"/>
        </w:rPr>
        <w:t>using</w:t>
      </w:r>
      <w:r w:rsidR="00293C48" w:rsidRPr="00FC0305">
        <w:rPr>
          <w:szCs w:val="18"/>
        </w:rPr>
        <w:t xml:space="preserve"> </w:t>
      </w:r>
      <w:r w:rsidRPr="00FC0305">
        <w:rPr>
          <w:szCs w:val="18"/>
        </w:rPr>
        <w:t>a</w:t>
      </w:r>
      <w:r w:rsidR="00293C48" w:rsidRPr="00FC0305">
        <w:rPr>
          <w:szCs w:val="18"/>
        </w:rPr>
        <w:t xml:space="preserve"> </w:t>
      </w:r>
      <w:r w:rsidRPr="00FC0305">
        <w:rPr>
          <w:szCs w:val="18"/>
        </w:rPr>
        <w:t>3-D</w:t>
      </w:r>
      <w:r w:rsidR="00293C48" w:rsidRPr="00FC0305">
        <w:rPr>
          <w:szCs w:val="18"/>
        </w:rPr>
        <w:t xml:space="preserve"> </w:t>
      </w:r>
      <w:r w:rsidRPr="00FC0305">
        <w:rPr>
          <w:szCs w:val="18"/>
        </w:rPr>
        <w:t>global</w:t>
      </w:r>
      <w:r w:rsidR="00293C48" w:rsidRPr="00FC0305">
        <w:rPr>
          <w:szCs w:val="18"/>
        </w:rPr>
        <w:t xml:space="preserve"> </w:t>
      </w:r>
      <w:r w:rsidRPr="00FC0305">
        <w:rPr>
          <w:szCs w:val="18"/>
        </w:rPr>
        <w:t>chemical</w:t>
      </w:r>
      <w:r w:rsidR="00293C48" w:rsidRPr="00FC0305">
        <w:rPr>
          <w:szCs w:val="18"/>
        </w:rPr>
        <w:t xml:space="preserve"> </w:t>
      </w:r>
      <w:r w:rsidRPr="00FC0305">
        <w:rPr>
          <w:szCs w:val="18"/>
        </w:rPr>
        <w:t>transport</w:t>
      </w:r>
      <w:r w:rsidR="00293C48" w:rsidRPr="00FC0305">
        <w:rPr>
          <w:szCs w:val="18"/>
        </w:rPr>
        <w:t xml:space="preserve"> </w:t>
      </w:r>
      <w:r w:rsidRPr="00FC0305">
        <w:rPr>
          <w:szCs w:val="18"/>
        </w:rPr>
        <w:t>model,</w:t>
      </w:r>
      <w:r w:rsidR="00293C48" w:rsidRPr="00FC0305">
        <w:rPr>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5515-5533,</w:t>
      </w:r>
      <w:r w:rsidR="00293C48" w:rsidRPr="00FC0305">
        <w:rPr>
          <w:szCs w:val="18"/>
        </w:rPr>
        <w:t xml:space="preserve"> </w:t>
      </w:r>
      <w:r w:rsidR="00F37291" w:rsidRPr="00F37291">
        <w:rPr>
          <w:szCs w:val="18"/>
        </w:rPr>
        <w:t>doi:10.5194/acp-10-5515-2010</w:t>
      </w:r>
      <w:r w:rsidR="00F37291">
        <w:rPr>
          <w:szCs w:val="18"/>
        </w:rPr>
        <w:t>,</w:t>
      </w:r>
      <w:r w:rsidR="00F37291" w:rsidRPr="00F37291">
        <w:rPr>
          <w:szCs w:val="18"/>
        </w:rPr>
        <w:t xml:space="preserve"> </w:t>
      </w:r>
      <w:r w:rsidRPr="00FC0305">
        <w:rPr>
          <w:szCs w:val="18"/>
        </w:rPr>
        <w:t>2010b.</w:t>
      </w:r>
    </w:p>
    <w:p w14:paraId="76369A82" w14:textId="77777777" w:rsidR="00A943B2" w:rsidRDefault="00FA0AF9" w:rsidP="00FC0305">
      <w:pPr>
        <w:pStyle w:val="Reference"/>
      </w:pPr>
      <w:r w:rsidRPr="00FC0305">
        <w:t>Yokouchi,</w:t>
      </w:r>
      <w:r w:rsidR="00293C48" w:rsidRPr="00FC0305">
        <w:t xml:space="preserve"> </w:t>
      </w:r>
      <w:r w:rsidRPr="00FC0305">
        <w:t>Y.,</w:t>
      </w:r>
      <w:r w:rsidR="00293C48" w:rsidRPr="00FC0305">
        <w:t xml:space="preserve"> </w:t>
      </w:r>
      <w:r w:rsidRPr="00FC0305">
        <w:t>F.</w:t>
      </w:r>
      <w:r w:rsidR="00293C48" w:rsidRPr="00FC0305">
        <w:t xml:space="preserve"> </w:t>
      </w:r>
      <w:proofErr w:type="spellStart"/>
      <w:r w:rsidRPr="00FC0305">
        <w:t>Hasebe</w:t>
      </w:r>
      <w:proofErr w:type="spellEnd"/>
      <w:r w:rsidRPr="00FC0305">
        <w:t>,</w:t>
      </w:r>
      <w:r w:rsidR="00293C48" w:rsidRPr="00FC0305">
        <w:t xml:space="preserve"> </w:t>
      </w:r>
      <w:r w:rsidRPr="00FC0305">
        <w:t>M.</w:t>
      </w:r>
      <w:r w:rsidR="00293C48" w:rsidRPr="00FC0305">
        <w:t xml:space="preserve"> </w:t>
      </w:r>
      <w:r w:rsidRPr="00FC0305">
        <w:t>Fujiwara,</w:t>
      </w:r>
      <w:r w:rsidR="00293C48" w:rsidRPr="00FC0305">
        <w:t xml:space="preserve"> </w:t>
      </w:r>
      <w:r w:rsidRPr="00FC0305">
        <w:t>H.</w:t>
      </w:r>
      <w:r w:rsidR="00293C48" w:rsidRPr="00FC0305">
        <w:t xml:space="preserve"> </w:t>
      </w:r>
      <w:r w:rsidRPr="00FC0305">
        <w:t>Takashima,</w:t>
      </w:r>
      <w:r w:rsidR="00293C48" w:rsidRPr="00FC0305">
        <w:t xml:space="preserve"> </w:t>
      </w:r>
      <w:r w:rsidRPr="00FC0305">
        <w:t>M.</w:t>
      </w:r>
      <w:r w:rsidR="00293C48" w:rsidRPr="00FC0305">
        <w:t xml:space="preserve"> </w:t>
      </w:r>
      <w:proofErr w:type="spellStart"/>
      <w:r w:rsidRPr="00FC0305">
        <w:t>Shiotani</w:t>
      </w:r>
      <w:proofErr w:type="spellEnd"/>
      <w:r w:rsidRPr="00FC0305">
        <w:t>,</w:t>
      </w:r>
      <w:r w:rsidR="00293C48" w:rsidRPr="00FC0305">
        <w:t xml:space="preserve"> </w:t>
      </w:r>
      <w:r w:rsidRPr="00FC0305">
        <w:t>N.</w:t>
      </w:r>
      <w:r w:rsidR="00293C48" w:rsidRPr="00FC0305">
        <w:t xml:space="preserve"> </w:t>
      </w:r>
      <w:r w:rsidRPr="00FC0305">
        <w:t>Nishi,</w:t>
      </w:r>
      <w:r w:rsidR="00293C48" w:rsidRPr="00FC0305">
        <w:t xml:space="preserve"> </w:t>
      </w:r>
      <w:r w:rsidRPr="00FC0305">
        <w:t>Y.</w:t>
      </w:r>
      <w:r w:rsidR="00293C48" w:rsidRPr="00FC0305">
        <w:t xml:space="preserve"> </w:t>
      </w:r>
      <w:proofErr w:type="spellStart"/>
      <w:r w:rsidRPr="00FC0305">
        <w:t>Kanaya</w:t>
      </w:r>
      <w:proofErr w:type="spellEnd"/>
      <w:r w:rsidRPr="00FC0305">
        <w:t>,</w:t>
      </w:r>
      <w:r w:rsidR="00293C48" w:rsidRPr="00FC0305">
        <w:t xml:space="preserve"> </w:t>
      </w:r>
      <w:r w:rsidRPr="00FC0305">
        <w:t>S.</w:t>
      </w:r>
      <w:r w:rsidR="00293C48" w:rsidRPr="00FC0305">
        <w:t xml:space="preserve"> </w:t>
      </w:r>
      <w:r w:rsidRPr="00FC0305">
        <w:t>Hashimoto,</w:t>
      </w:r>
      <w:r w:rsidR="00293C48" w:rsidRPr="00FC0305">
        <w:t xml:space="preserve"> </w:t>
      </w:r>
      <w:r w:rsidRPr="00FC0305">
        <w:t>S.,</w:t>
      </w:r>
      <w:r w:rsidR="00293C48" w:rsidRPr="00FC0305">
        <w:t xml:space="preserve"> </w:t>
      </w:r>
      <w:r w:rsidR="007A165B">
        <w:t>P. J. Fraser</w:t>
      </w:r>
      <w:r w:rsidRPr="00FC0305">
        <w:t>,</w:t>
      </w:r>
      <w:r w:rsidR="00293C48" w:rsidRPr="00FC0305">
        <w:t xml:space="preserve"> </w:t>
      </w:r>
      <w:r w:rsidRPr="00FC0305">
        <w:t>D.</w:t>
      </w:r>
      <w:r w:rsidR="00293C48" w:rsidRPr="00FC0305">
        <w:t xml:space="preserve"> </w:t>
      </w:r>
      <w:r w:rsidRPr="00FC0305">
        <w:t>Toom-</w:t>
      </w:r>
      <w:proofErr w:type="spellStart"/>
      <w:r w:rsidRPr="00FC0305">
        <w:t>Sauntry</w:t>
      </w:r>
      <w:proofErr w:type="spellEnd"/>
      <w:r w:rsidRPr="00FC0305">
        <w:t>,</w:t>
      </w:r>
      <w:r w:rsidR="00293C48" w:rsidRPr="00FC0305">
        <w:t xml:space="preserve"> </w:t>
      </w:r>
      <w:r w:rsidRPr="00FC0305">
        <w:t>H.</w:t>
      </w:r>
      <w:r w:rsidR="00293C48" w:rsidRPr="00FC0305">
        <w:t xml:space="preserve"> </w:t>
      </w:r>
      <w:r w:rsidRPr="00FC0305">
        <w:t>Mukai</w:t>
      </w:r>
      <w:r w:rsidR="00293C48" w:rsidRPr="00FC0305">
        <w:t xml:space="preserve"> </w:t>
      </w:r>
      <w:r w:rsidR="00AD634B">
        <w:t>and</w:t>
      </w:r>
      <w:r w:rsidR="00293C48" w:rsidRPr="00FC0305">
        <w:t xml:space="preserve"> </w:t>
      </w:r>
      <w:r w:rsidRPr="00FC0305">
        <w:t>Y.</w:t>
      </w:r>
      <w:r w:rsidR="00293C48" w:rsidRPr="00FC0305">
        <w:t xml:space="preserve"> </w:t>
      </w:r>
      <w:proofErr w:type="spellStart"/>
      <w:r w:rsidRPr="00FC0305">
        <w:t>Nojiri</w:t>
      </w:r>
      <w:proofErr w:type="spellEnd"/>
      <w:r w:rsidRPr="00FC0305">
        <w:t>,</w:t>
      </w:r>
      <w:r w:rsidR="00293C48" w:rsidRPr="00FC0305">
        <w:t xml:space="preserve"> </w:t>
      </w:r>
      <w:r w:rsidRPr="00FC0305">
        <w:t>Correlations</w:t>
      </w:r>
      <w:r w:rsidR="00293C48" w:rsidRPr="00FC0305">
        <w:t xml:space="preserve"> </w:t>
      </w:r>
      <w:r w:rsidRPr="00FC0305">
        <w:t>and</w:t>
      </w:r>
      <w:r w:rsidR="00293C48" w:rsidRPr="00FC0305">
        <w:t xml:space="preserve"> </w:t>
      </w:r>
      <w:r w:rsidRPr="00FC0305">
        <w:t>emission</w:t>
      </w:r>
      <w:r w:rsidR="00293C48" w:rsidRPr="00FC0305">
        <w:t xml:space="preserve"> </w:t>
      </w:r>
      <w:r w:rsidRPr="00FC0305">
        <w:t>ratios</w:t>
      </w:r>
      <w:r w:rsidR="00293C48" w:rsidRPr="00FC0305">
        <w:t xml:space="preserve"> </w:t>
      </w:r>
      <w:r w:rsidRPr="00FC0305">
        <w:t>among</w:t>
      </w:r>
      <w:r w:rsidR="00293C48" w:rsidRPr="00FC0305">
        <w:t xml:space="preserve"> </w:t>
      </w:r>
      <w:r w:rsidRPr="00FC0305">
        <w:t>bromoform,</w:t>
      </w:r>
      <w:r w:rsidR="00293C48" w:rsidRPr="00FC0305">
        <w:t xml:space="preserve"> </w:t>
      </w:r>
      <w:r w:rsidRPr="00FC0305">
        <w:t>dibromochloromethane,</w:t>
      </w:r>
      <w:r w:rsidR="00293C48" w:rsidRPr="00FC0305">
        <w:t xml:space="preserve"> </w:t>
      </w:r>
      <w:r w:rsidRPr="00FC0305">
        <w:t>and</w:t>
      </w:r>
      <w:r w:rsidR="00293C48" w:rsidRPr="00FC0305">
        <w:t xml:space="preserve"> </w:t>
      </w:r>
      <w:r w:rsidRPr="00FC0305">
        <w:t>dibromomethane</w:t>
      </w:r>
      <w:r w:rsidR="00293C48" w:rsidRPr="00FC0305">
        <w:t xml:space="preserve"> </w:t>
      </w:r>
      <w:r w:rsidRPr="00FC0305">
        <w:t>in</w:t>
      </w:r>
      <w:r w:rsidR="00293C48" w:rsidRPr="00FC0305">
        <w:t xml:space="preserve"> </w:t>
      </w:r>
      <w:r w:rsidRPr="00FC0305">
        <w:t>the</w:t>
      </w:r>
      <w:r w:rsidR="00293C48" w:rsidRPr="00FC0305">
        <w:t xml:space="preserve"> </w:t>
      </w:r>
      <w:r w:rsidRPr="00FC0305">
        <w:t>atmosphere.</w:t>
      </w:r>
      <w:r w:rsidR="00293C48" w:rsidRPr="00FC0305">
        <w:t xml:space="preserve"> </w:t>
      </w:r>
      <w:r w:rsidRPr="00FC0305">
        <w:rPr>
          <w:i/>
        </w:rPr>
        <w:t>J.</w:t>
      </w:r>
      <w:r w:rsidR="00293C48" w:rsidRPr="00FC0305">
        <w:rPr>
          <w:i/>
        </w:rPr>
        <w:t xml:space="preserve"> </w:t>
      </w:r>
      <w:r w:rsidRPr="00FC0305">
        <w:rPr>
          <w:i/>
        </w:rPr>
        <w:t>Geophys.</w:t>
      </w:r>
      <w:r w:rsidR="00293C48" w:rsidRPr="00FC0305">
        <w:rPr>
          <w:i/>
        </w:rPr>
        <w:t xml:space="preserve"> </w:t>
      </w:r>
      <w:r w:rsidRPr="00FC0305">
        <w:rPr>
          <w:i/>
        </w:rPr>
        <w:t>Res.</w:t>
      </w:r>
      <w:r w:rsidRPr="00FC0305">
        <w:t>,</w:t>
      </w:r>
      <w:r w:rsidR="00293C48" w:rsidRPr="00FC0305">
        <w:t xml:space="preserve"> </w:t>
      </w:r>
      <w:r w:rsidRPr="00FC0305">
        <w:t>110</w:t>
      </w:r>
      <w:r w:rsidR="00293C48" w:rsidRPr="00FC0305">
        <w:t xml:space="preserve"> </w:t>
      </w:r>
      <w:r w:rsidRPr="00FC0305">
        <w:t>(D23)</w:t>
      </w:r>
      <w:r w:rsidR="00F37291">
        <w:t>,</w:t>
      </w:r>
      <w:r w:rsidR="00293C48" w:rsidRPr="00FC0305">
        <w:t xml:space="preserve"> </w:t>
      </w:r>
      <w:r w:rsidRPr="00FC0305">
        <w:t>23309,</w:t>
      </w:r>
      <w:r w:rsidR="00293C48" w:rsidRPr="00FC0305">
        <w:t xml:space="preserve"> </w:t>
      </w:r>
      <w:r w:rsidRPr="00FC0305">
        <w:t>doi:10.1029/2005JD006303,</w:t>
      </w:r>
      <w:r w:rsidR="00293C48" w:rsidRPr="00FC0305">
        <w:t xml:space="preserve"> </w:t>
      </w:r>
      <w:r w:rsidRPr="00FC0305">
        <w:t>2005.</w:t>
      </w:r>
    </w:p>
    <w:p w14:paraId="27D266FD" w14:textId="77777777" w:rsidR="00F37291" w:rsidRDefault="00F37291" w:rsidP="00FC0305">
      <w:pPr>
        <w:pStyle w:val="Reference"/>
        <w:sectPr w:rsidR="00F37291" w:rsidSect="00DB7C68">
          <w:type w:val="continuous"/>
          <w:pgSz w:w="11907" w:h="16840" w:code="9"/>
          <w:pgMar w:top="1134" w:right="1134" w:bottom="1134" w:left="1134" w:header="567" w:footer="567"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6"/>
        <w:gridCol w:w="284"/>
        <w:gridCol w:w="5449"/>
      </w:tblGrid>
      <w:tr w:rsidR="00A943B2" w14:paraId="46926941" w14:textId="77777777" w:rsidTr="00BC46FA">
        <w:trPr>
          <w:trHeight w:hRule="exact" w:val="1588"/>
        </w:trPr>
        <w:tc>
          <w:tcPr>
            <w:tcW w:w="8109" w:type="dxa"/>
            <w:gridSpan w:val="3"/>
          </w:tcPr>
          <w:p w14:paraId="4DC5B1D4" w14:textId="77777777" w:rsidR="005F573F" w:rsidRDefault="00586011" w:rsidP="003D6565">
            <w:pPr>
              <w:pStyle w:val="BackCoverContactDetails"/>
            </w:pPr>
            <w:r>
              <w:rPr>
                <w:noProof/>
              </w:rPr>
              <w:lastRenderedPageBreak/>
              <mc:AlternateContent>
                <mc:Choice Requires="wps">
                  <w:drawing>
                    <wp:anchor distT="0" distB="0" distL="114300" distR="114300" simplePos="0" relativeHeight="251720703" behindDoc="1" locked="0" layoutInCell="1" allowOverlap="1" wp14:anchorId="4546647A" wp14:editId="388970FD">
                      <wp:simplePos x="0" y="0"/>
                      <wp:positionH relativeFrom="column">
                        <wp:posOffset>-747395</wp:posOffset>
                      </wp:positionH>
                      <wp:positionV relativeFrom="paragraph">
                        <wp:posOffset>-767715</wp:posOffset>
                      </wp:positionV>
                      <wp:extent cx="7615555" cy="6871335"/>
                      <wp:effectExtent l="0" t="0" r="4445" b="5715"/>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5555" cy="687133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CC2F8" id="Rectangle 2" o:spid="_x0000_s1026" style="position:absolute;margin-left:-58.85pt;margin-top:-60.45pt;width:599.65pt;height:541.05pt;z-index:-251595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" fillcolor="#78be20 [3204]" stroked="f"/>
                  </w:pict>
                </mc:Fallback>
              </mc:AlternateContent>
            </w:r>
            <w:r>
              <w:rPr>
                <w:noProof/>
              </w:rPr>
              <mc:AlternateContent>
                <mc:Choice Requires="wpg">
                  <w:drawing>
                    <wp:anchor distT="0" distB="0" distL="114300" distR="114300" simplePos="0" relativeHeight="251734016" behindDoc="1" locked="0" layoutInCell="1" allowOverlap="1" wp14:anchorId="0BC07D7E" wp14:editId="729B0D9B">
                      <wp:simplePos x="0" y="0"/>
                      <wp:positionH relativeFrom="column">
                        <wp:posOffset>-1516380</wp:posOffset>
                      </wp:positionH>
                      <wp:positionV relativeFrom="paragraph">
                        <wp:posOffset>-125730</wp:posOffset>
                      </wp:positionV>
                      <wp:extent cx="14792960" cy="9829800"/>
                      <wp:effectExtent l="0" t="0" r="8890" b="0"/>
                      <wp:wrapNone/>
                      <wp:docPr id="6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9829800"/>
                                <a:chOff x="-1254" y="936"/>
                                <a:chExt cx="23296" cy="15480"/>
                              </a:xfrm>
                            </wpg:grpSpPr>
                            <wpg:grpSp>
                              <wpg:cNvPr id="65" name="Canvas 1059"/>
                              <wpg:cNvGrpSpPr>
                                <a:grpSpLocks/>
                              </wpg:cNvGrpSpPr>
                              <wpg:grpSpPr bwMode="auto">
                                <a:xfrm>
                                  <a:off x="-85" y="936"/>
                                  <a:ext cx="14100" cy="986"/>
                                  <a:chOff x="0" y="0"/>
                                  <a:chExt cx="89528" cy="6261"/>
                                </a:xfrm>
                              </wpg:grpSpPr>
                              <wps:wsp>
                                <wps:cNvPr id="66" name="AutoShape 8"/>
                                <wps:cNvSpPr>
                                  <a:spLocks noChangeAspect="1" noChangeArrowheads="1"/>
                                </wps:cNvSpPr>
                                <wps:spPr bwMode="auto">
                                  <a:xfrm>
                                    <a:off x="0" y="0"/>
                                    <a:ext cx="89528" cy="626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8" name="Group 10"/>
                                <wpg:cNvGrpSpPr>
                                  <a:grpSpLocks/>
                                </wpg:cNvGrpSpPr>
                                <wpg:grpSpPr bwMode="auto">
                                  <a:xfrm>
                                    <a:off x="114" y="190"/>
                                    <a:ext cx="89255" cy="5950"/>
                                    <a:chOff x="114" y="190"/>
                                    <a:chExt cx="89255" cy="5950"/>
                                  </a:xfrm>
                                </wpg:grpSpPr>
                                <wps:wsp>
                                  <wps:cNvPr id="69" name="Rectangle 35"/>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6"/>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71" name="Group 13"/>
                              <wpg:cNvGrpSpPr>
                                <a:grpSpLocks/>
                              </wpg:cNvGrpSpPr>
                              <wpg:grpSpPr bwMode="auto">
                                <a:xfrm>
                                  <a:off x="-1254" y="10163"/>
                                  <a:ext cx="23296" cy="6253"/>
                                  <a:chOff x="31" y="0"/>
                                  <a:chExt cx="147930" cy="39706"/>
                                </a:xfrm>
                              </wpg:grpSpPr>
                              <wps:wsp>
                                <wps:cNvPr id="72"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31" y="0"/>
                                    <a:ext cx="123844" cy="12071"/>
                                  </a:xfrm>
                                  <a:custGeom>
                                    <a:avLst/>
                                    <a:gdLst>
                                      <a:gd name="T0" fmla="*/ 12384405 w 3831"/>
                                      <a:gd name="T1" fmla="*/ 1036070 h 374"/>
                                      <a:gd name="T2" fmla="*/ 9445897 w 3831"/>
                                      <a:gd name="T3" fmla="*/ 0 h 374"/>
                                      <a:gd name="T4" fmla="*/ 0 w 3831"/>
                                      <a:gd name="T5" fmla="*/ 0 h 374"/>
                                      <a:gd name="T6" fmla="*/ 0 w 3831"/>
                                      <a:gd name="T7" fmla="*/ 1207135 h 374"/>
                                      <a:gd name="T8" fmla="*/ 10955560 w 3831"/>
                                      <a:gd name="T9" fmla="*/ 1207135 h 374"/>
                                      <a:gd name="T10" fmla="*/ 12384405 w 3831"/>
                                      <a:gd name="T11" fmla="*/ 1036070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0"/>
                                <wps:cNvSpPr>
                                  <a:spLocks/>
                                </wps:cNvSpPr>
                                <wps:spPr bwMode="auto">
                                  <a:xfrm>
                                    <a:off x="31" y="14014"/>
                                    <a:ext cx="98273" cy="6198"/>
                                  </a:xfrm>
                                  <a:custGeom>
                                    <a:avLst/>
                                    <a:gdLst>
                                      <a:gd name="T0" fmla="*/ 9827260 w 3040"/>
                                      <a:gd name="T1" fmla="*/ 532606 h 192"/>
                                      <a:gd name="T2" fmla="*/ 7764828 w 3040"/>
                                      <a:gd name="T3" fmla="*/ 0 h 192"/>
                                      <a:gd name="T4" fmla="*/ 0 w 3040"/>
                                      <a:gd name="T5" fmla="*/ 0 h 192"/>
                                      <a:gd name="T6" fmla="*/ 0 w 3040"/>
                                      <a:gd name="T7" fmla="*/ 619760 h 192"/>
                                      <a:gd name="T8" fmla="*/ 8537432 w 3040"/>
                                      <a:gd name="T9" fmla="*/ 619760 h 192"/>
                                      <a:gd name="T10" fmla="*/ 9827260 w 3040"/>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1"/>
                                <wps:cNvSpPr>
                                  <a:spLocks/>
                                </wps:cNvSpPr>
                                <wps:spPr bwMode="auto">
                                  <a:xfrm>
                                    <a:off x="31" y="22694"/>
                                    <a:ext cx="147930" cy="1423"/>
                                  </a:xfrm>
                                  <a:custGeom>
                                    <a:avLst/>
                                    <a:gdLst>
                                      <a:gd name="T0" fmla="*/ 14792960 w 4576"/>
                                      <a:gd name="T1" fmla="*/ 122844 h 44"/>
                                      <a:gd name="T2" fmla="*/ 14324215 w 4576"/>
                                      <a:gd name="T3" fmla="*/ 0 h 44"/>
                                      <a:gd name="T4" fmla="*/ 0 w 4576"/>
                                      <a:gd name="T5" fmla="*/ 0 h 44"/>
                                      <a:gd name="T6" fmla="*/ 0 w 4576"/>
                                      <a:gd name="T7" fmla="*/ 142240 h 44"/>
                                      <a:gd name="T8" fmla="*/ 14498782 w 4576"/>
                                      <a:gd name="T9" fmla="*/ 142240 h 44"/>
                                      <a:gd name="T10" fmla="*/ 14792960 w 4576"/>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6CCAA" id="Group 6" o:spid="_x0000_s1026"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">
                      <v:group id="Canvas 1059" o:spid="_x0000_s1027" style="position:absolute;left:-85;top:936;width:14100;height:986" coordsize="8952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AutoShape 8" o:spid="_x0000_s1028" style="position:absolute;width:8952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o:lock v:ext="edit" aspectratio="t"/>
                        </v:rect>
                        <v:rect id="Rectangle 34" o:spid="_x0000_s1029" style="position:absolute;left:146;top:190;width:892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" fillcolor="#c8c7c7" stroked="f"/>
                        <v:group id="Group 10" o:spid="_x0000_s1030" style="position:absolute;left:114;top:190;width:89255;height:5950" coordorigin="114,190" coordsize="8925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35" o:spid="_x0000_s1031" style="position:absolute;left:146;top:190;width:892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" fillcolor="#598e18 [2404]" stroked="f"/>
                          <v:rect id="Rectangle 36" o:spid="_x0000_s1032" style="position:absolute;left:114;top:984;width:8925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" fillcolor="#4a7729 [3205]" stroked="f"/>
                        </v:group>
                      </v:group>
                      <v:group id="Group 13" o:spid="_x0000_s1033" style="position:absolute;left:-1254;top:10163;width:23296;height:6253" coordorigin="31" coordsize="147930,3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48" o:spid="_x0000_s1034" style="position:absolute;left:6432;top:10363;width:76968;height:2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49" o:spid="_x0000_s1035" style="position:absolute;left:31;width:123844;height:12071;visibility:visible;mso-wrap-style:square;v-text-anchor:top" coordsize="38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" path="m3831,321c3531,150,3119,,2922,,,,,,,,,374,,374,,374v3389,,3389,,3389,c3559,374,3724,362,3831,321e" fillcolor="#4a7729 [3205]" stroked="f">
                          <v:path arrowok="t" o:connecttype="custom" o:connectlocs="400348278,33439575;305355695,0;0,0;0,38960766;354158281,38960766;400348278,33439575" o:connectangles="0,0,0,0,0,0"/>
                        </v:shape>
                        <v:shape id="Freeform 50" o:spid="_x0000_s1036" style="position:absolute;left:31;top:14014;width:98273;height:6198;visibility:visible;mso-wrap-style:square;v-text-anchor:top" coordsize="30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" path="m3040,165c2886,77,2675,,2402,,,,,,,,,192,,192,,192v2641,,2641,,2641,c2901,192,2985,186,3040,165e" fillcolor="#78be20 [3204]" stroked="f">
                          <v:path arrowok="t" o:connecttype="custom" o:connectlocs="317682343,17193187;251010836,0;0,0;0,20006628;275986531,20006628;317682343,17193187" o:connectangles="0,0,0,0,0,0"/>
                        </v:shape>
                        <v:shape id="Freeform 51" o:spid="_x0000_s1037" style="position:absolute;left:31;top:22694;width:147930;height:1423;visibility:visible;mso-wrap-style:square;v-text-anchor:top" coordsize="4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" path="m4576,38c4542,21,4493,,4431,,,,,,,,,44,,44,,44v4485,,4485,,4485,c4485,44,4566,40,4576,38e" fillcolor="#4a7729 [3205]" stroked="f">
                          <v:path arrowok="t" o:connecttype="custom" o:connectlocs="478217345,3972887;463064057,0;0,0;0,4600171;468707347,4600171;478217345,3972887" o:connectangles="0,0,0,0,0,0"/>
                        </v:shape>
                      </v:group>
                    </v:group>
                  </w:pict>
                </mc:Fallback>
              </mc:AlternateContent>
            </w:r>
          </w:p>
          <w:p w14:paraId="3443FB84" w14:textId="77777777" w:rsidR="005F573F" w:rsidRPr="005F573F" w:rsidRDefault="005F573F" w:rsidP="005F573F"/>
          <w:p w14:paraId="2F14C734" w14:textId="77777777" w:rsidR="005F573F" w:rsidRDefault="005F573F" w:rsidP="005F573F"/>
          <w:p w14:paraId="4B2ADDF9" w14:textId="77777777" w:rsidR="00A943B2" w:rsidRPr="005F573F" w:rsidRDefault="005F573F" w:rsidP="005F573F">
            <w:pPr>
              <w:tabs>
                <w:tab w:val="left" w:pos="6156"/>
              </w:tabs>
            </w:pPr>
            <w:r>
              <w:tab/>
            </w:r>
          </w:p>
        </w:tc>
      </w:tr>
      <w:tr w:rsidR="00A943B2" w14:paraId="02B1B9AF" w14:textId="77777777" w:rsidTr="007C4E6B">
        <w:tc>
          <w:tcPr>
            <w:tcW w:w="2376" w:type="dxa"/>
          </w:tcPr>
          <w:p w14:paraId="79DCCD9C" w14:textId="77777777" w:rsidR="00A943B2" w:rsidRPr="00840B15" w:rsidRDefault="00A943B2" w:rsidP="00E7095D">
            <w:pPr>
              <w:pStyle w:val="BackCoverContactHeading"/>
            </w:pPr>
            <w:r w:rsidRPr="00840B15">
              <w:t>CONTACT</w:t>
            </w:r>
            <w:r w:rsidR="00293C48">
              <w:t xml:space="preserve"> </w:t>
            </w:r>
            <w:r w:rsidRPr="00840B15">
              <w:t>US</w:t>
            </w:r>
          </w:p>
          <w:p w14:paraId="26C8C233" w14:textId="77777777" w:rsidR="00A943B2" w:rsidRDefault="00A943B2" w:rsidP="00E7095D">
            <w:pPr>
              <w:pStyle w:val="BackCoverContactDetails"/>
            </w:pPr>
            <w:r w:rsidRPr="00840B15">
              <w:rPr>
                <w:rStyle w:val="BackCoverContactBold"/>
              </w:rPr>
              <w:t>t</w:t>
            </w:r>
            <w:r w:rsidR="00293C48">
              <w:t xml:space="preserve"> </w:t>
            </w:r>
            <w:r>
              <w:tab/>
              <w:t>1300</w:t>
            </w:r>
            <w:r w:rsidR="00293C48">
              <w:t xml:space="preserve"> </w:t>
            </w:r>
            <w:r>
              <w:t>363</w:t>
            </w:r>
            <w:r w:rsidR="00293C48">
              <w:t xml:space="preserve"> </w:t>
            </w:r>
            <w:r>
              <w:t>400</w:t>
            </w:r>
          </w:p>
          <w:p w14:paraId="7ECEE0FC" w14:textId="77777777" w:rsidR="00A943B2" w:rsidRDefault="00A943B2" w:rsidP="00E7095D">
            <w:pPr>
              <w:pStyle w:val="BackCoverContactDetails"/>
            </w:pPr>
            <w:r>
              <w:tab/>
              <w:t>+61</w:t>
            </w:r>
            <w:r w:rsidR="00293C48">
              <w:t xml:space="preserve"> </w:t>
            </w:r>
            <w:r>
              <w:t>3</w:t>
            </w:r>
            <w:r w:rsidR="00293C48">
              <w:t xml:space="preserve"> </w:t>
            </w:r>
            <w:r>
              <w:t>9545</w:t>
            </w:r>
            <w:r w:rsidR="00293C48">
              <w:t xml:space="preserve"> </w:t>
            </w:r>
            <w:r>
              <w:t>2176</w:t>
            </w:r>
          </w:p>
          <w:p w14:paraId="619A282B" w14:textId="77777777" w:rsidR="00A943B2" w:rsidRDefault="00A943B2" w:rsidP="00E7095D">
            <w:pPr>
              <w:pStyle w:val="BackCoverContactDetails"/>
            </w:pPr>
            <w:r w:rsidRPr="00840B15">
              <w:rPr>
                <w:rStyle w:val="BackCoverContactBold"/>
              </w:rPr>
              <w:t>e</w:t>
            </w:r>
            <w:r w:rsidR="00293C48">
              <w:t xml:space="preserve"> </w:t>
            </w:r>
            <w:r>
              <w:tab/>
              <w:t>enquiries@csiro.au</w:t>
            </w:r>
          </w:p>
          <w:p w14:paraId="7203E6F0" w14:textId="77777777" w:rsidR="00A943B2" w:rsidRDefault="00A943B2" w:rsidP="00E7095D">
            <w:pPr>
              <w:pStyle w:val="BackCoverContactDetails"/>
            </w:pPr>
            <w:r w:rsidRPr="00840B15">
              <w:rPr>
                <w:rStyle w:val="BackCoverContactBold"/>
              </w:rPr>
              <w:t>w</w:t>
            </w:r>
            <w:r w:rsidR="00293C48">
              <w:t xml:space="preserve"> </w:t>
            </w:r>
            <w:r>
              <w:tab/>
              <w:t>www.csiro.au</w:t>
            </w:r>
          </w:p>
          <w:p w14:paraId="1ABF85EB" w14:textId="77777777" w:rsidR="00801262" w:rsidRDefault="00A943B2" w:rsidP="00E7095D">
            <w:pPr>
              <w:pStyle w:val="BackCoverContactHeading"/>
            </w:pPr>
            <w:r>
              <w:t>Your</w:t>
            </w:r>
            <w:r w:rsidR="00293C48">
              <w:t xml:space="preserve"> </w:t>
            </w:r>
            <w:r>
              <w:t>CSIRO</w:t>
            </w:r>
          </w:p>
          <w:p w14:paraId="40813E3F" w14:textId="77777777" w:rsidR="00A943B2" w:rsidRDefault="00A943B2" w:rsidP="00E7095D">
            <w:pPr>
              <w:pStyle w:val="BackCoverContactDetails"/>
            </w:pPr>
            <w:r>
              <w:t>Australia</w:t>
            </w:r>
            <w:r w:rsidR="00293C48">
              <w:t xml:space="preserve"> </w:t>
            </w:r>
            <w:r>
              <w:t>is</w:t>
            </w:r>
            <w:r w:rsidR="00293C48">
              <w:t xml:space="preserve"> </w:t>
            </w:r>
            <w:r>
              <w:t>founding</w:t>
            </w:r>
            <w:r w:rsidR="00293C48">
              <w:t xml:space="preserve"> </w:t>
            </w:r>
            <w:r>
              <w:t>its</w:t>
            </w:r>
            <w:r w:rsidR="00293C48">
              <w:t xml:space="preserve"> </w:t>
            </w:r>
            <w:r>
              <w:t>future</w:t>
            </w:r>
            <w:r w:rsidR="00293C48">
              <w:t xml:space="preserve"> </w:t>
            </w:r>
            <w:r>
              <w:t>on</w:t>
            </w:r>
            <w:r w:rsidR="00293C48">
              <w:t xml:space="preserve"> </w:t>
            </w:r>
            <w:r>
              <w:t>science</w:t>
            </w:r>
            <w:r w:rsidR="00293C48">
              <w:t xml:space="preserve"> </w:t>
            </w:r>
            <w:r>
              <w:t>and</w:t>
            </w:r>
            <w:r w:rsidR="00293C48">
              <w:t xml:space="preserve"> </w:t>
            </w:r>
            <w:r>
              <w:t>innovation.</w:t>
            </w:r>
            <w:r w:rsidR="00293C48">
              <w:t xml:space="preserve"> </w:t>
            </w:r>
            <w:r>
              <w:t>Its</w:t>
            </w:r>
            <w:r w:rsidR="00293C48">
              <w:t xml:space="preserve"> </w:t>
            </w:r>
            <w:r>
              <w:t>national</w:t>
            </w:r>
            <w:r w:rsidR="00293C48">
              <w:t xml:space="preserve"> </w:t>
            </w:r>
            <w:r>
              <w:t>science</w:t>
            </w:r>
            <w:r w:rsidR="00293C48">
              <w:t xml:space="preserve"> </w:t>
            </w:r>
            <w:r>
              <w:t>agency,</w:t>
            </w:r>
            <w:r w:rsidR="00293C48">
              <w:t xml:space="preserve"> </w:t>
            </w:r>
            <w:r>
              <w:t>CSIRO,</w:t>
            </w:r>
            <w:r w:rsidR="00293C48">
              <w:t xml:space="preserve"> </w:t>
            </w:r>
            <w:r>
              <w:t>is</w:t>
            </w:r>
            <w:r w:rsidR="00293C48">
              <w:t xml:space="preserve"> </w:t>
            </w:r>
            <w:r>
              <w:t>a</w:t>
            </w:r>
            <w:r w:rsidR="00293C48">
              <w:t xml:space="preserve"> </w:t>
            </w:r>
            <w:r>
              <w:t>powerhouse</w:t>
            </w:r>
            <w:r w:rsidR="00293C48">
              <w:t xml:space="preserve"> </w:t>
            </w:r>
            <w:r>
              <w:t>of</w:t>
            </w:r>
            <w:r w:rsidR="00293C48">
              <w:t xml:space="preserve"> </w:t>
            </w:r>
            <w:r>
              <w:t>ideas,</w:t>
            </w:r>
            <w:r w:rsidR="00293C48">
              <w:t xml:space="preserve"> </w:t>
            </w:r>
            <w:r>
              <w:t>technologies</w:t>
            </w:r>
            <w:r w:rsidR="00293C48">
              <w:t xml:space="preserve"> </w:t>
            </w:r>
            <w:r>
              <w:t>and</w:t>
            </w:r>
            <w:r w:rsidR="00293C48">
              <w:t xml:space="preserve"> </w:t>
            </w:r>
            <w:r>
              <w:t>skills</w:t>
            </w:r>
            <w:r w:rsidR="00293C48">
              <w:t xml:space="preserve"> </w:t>
            </w:r>
            <w:r>
              <w:t>for</w:t>
            </w:r>
            <w:r w:rsidR="00293C48">
              <w:t xml:space="preserve"> </w:t>
            </w:r>
            <w:r>
              <w:t>building</w:t>
            </w:r>
            <w:r w:rsidR="00293C48">
              <w:t xml:space="preserve"> </w:t>
            </w:r>
            <w:r>
              <w:t>prosperity,</w:t>
            </w:r>
            <w:r w:rsidR="00293C48">
              <w:t xml:space="preserve"> </w:t>
            </w:r>
            <w:r>
              <w:t>growth,</w:t>
            </w:r>
            <w:r w:rsidR="00293C48">
              <w:t xml:space="preserve"> </w:t>
            </w:r>
            <w:r>
              <w:t>health</w:t>
            </w:r>
            <w:r w:rsidR="00293C48">
              <w:t xml:space="preserve"> </w:t>
            </w:r>
            <w:r>
              <w:t>and</w:t>
            </w:r>
            <w:r w:rsidR="00293C48">
              <w:t xml:space="preserve"> </w:t>
            </w:r>
            <w:r>
              <w:t>sustainability.</w:t>
            </w:r>
            <w:r w:rsidR="00293C48">
              <w:t xml:space="preserve"> </w:t>
            </w:r>
            <w:r>
              <w:t>It</w:t>
            </w:r>
            <w:r w:rsidR="00293C48">
              <w:t xml:space="preserve"> </w:t>
            </w:r>
            <w:r>
              <w:t>serves</w:t>
            </w:r>
            <w:r w:rsidR="00293C48">
              <w:t xml:space="preserve"> </w:t>
            </w:r>
            <w:r>
              <w:t>governments,</w:t>
            </w:r>
            <w:r w:rsidR="00293C48">
              <w:t xml:space="preserve"> </w:t>
            </w:r>
            <w:r>
              <w:t>industries,</w:t>
            </w:r>
            <w:r w:rsidR="00293C48">
              <w:t xml:space="preserve"> </w:t>
            </w:r>
            <w:r>
              <w:t>business</w:t>
            </w:r>
            <w:r w:rsidR="00293C48">
              <w:t xml:space="preserve"> </w:t>
            </w:r>
            <w:r>
              <w:t>and</w:t>
            </w:r>
            <w:r w:rsidR="00293C48">
              <w:t xml:space="preserve"> </w:t>
            </w:r>
            <w:r>
              <w:t>communities</w:t>
            </w:r>
            <w:r w:rsidR="00293C48">
              <w:t xml:space="preserve"> </w:t>
            </w:r>
            <w:r>
              <w:t>across</w:t>
            </w:r>
            <w:r w:rsidR="00293C48">
              <w:t xml:space="preserve"> </w:t>
            </w:r>
            <w:r>
              <w:t>the</w:t>
            </w:r>
            <w:r w:rsidR="00293C48">
              <w:t xml:space="preserve"> </w:t>
            </w:r>
            <w:r>
              <w:t>nation.</w:t>
            </w:r>
          </w:p>
        </w:tc>
        <w:tc>
          <w:tcPr>
            <w:tcW w:w="284" w:type="dxa"/>
          </w:tcPr>
          <w:p w14:paraId="393DC15E" w14:textId="77777777" w:rsidR="00A943B2" w:rsidRDefault="00A943B2" w:rsidP="00E7095D">
            <w:pPr>
              <w:pStyle w:val="BackCoverContactHeading"/>
            </w:pPr>
          </w:p>
        </w:tc>
        <w:tc>
          <w:tcPr>
            <w:tcW w:w="5449" w:type="dxa"/>
          </w:tcPr>
          <w:p w14:paraId="112FFBC2" w14:textId="77777777" w:rsidR="00A943B2" w:rsidRDefault="00A943B2" w:rsidP="00E7095D">
            <w:pPr>
              <w:pStyle w:val="BackCoverContactHeading"/>
            </w:pPr>
            <w:r>
              <w:t>For</w:t>
            </w:r>
            <w:r w:rsidR="00293C48">
              <w:t xml:space="preserve"> </w:t>
            </w:r>
            <w:r>
              <w:t>further</w:t>
            </w:r>
            <w:r w:rsidR="00293C48">
              <w:t xml:space="preserve"> </w:t>
            </w:r>
            <w:r>
              <w:t>information</w:t>
            </w:r>
          </w:p>
          <w:p w14:paraId="78D9F553" w14:textId="77777777" w:rsidR="00A943B2" w:rsidRPr="00214440" w:rsidRDefault="002E18DA" w:rsidP="00E7095D">
            <w:pPr>
              <w:pStyle w:val="BackCoverContactDetails"/>
              <w:rPr>
                <w:rStyle w:val="BackCoverContactBold"/>
              </w:rPr>
            </w:pPr>
            <w:r>
              <w:rPr>
                <w:rStyle w:val="BackCoverContactBold"/>
              </w:rPr>
              <w:t>Oceans and Atmosphere</w:t>
            </w:r>
          </w:p>
          <w:p w14:paraId="5CA565AA" w14:textId="77777777" w:rsidR="00D9244C" w:rsidRDefault="00D9244C" w:rsidP="00E7095D">
            <w:pPr>
              <w:pStyle w:val="BackCoverContactDetails"/>
            </w:pPr>
          </w:p>
          <w:p w14:paraId="503A15FB" w14:textId="77777777" w:rsidR="00A943B2" w:rsidRDefault="00FF2105" w:rsidP="00E7095D">
            <w:pPr>
              <w:pStyle w:val="BackCoverContactDetails"/>
            </w:pPr>
            <w:r>
              <w:t>Paul</w:t>
            </w:r>
            <w:r w:rsidR="00293C48">
              <w:t xml:space="preserve"> </w:t>
            </w:r>
            <w:r>
              <w:t>Fraser</w:t>
            </w:r>
          </w:p>
          <w:p w14:paraId="5F6A1540" w14:textId="77777777" w:rsidR="00A943B2" w:rsidRDefault="00A943B2" w:rsidP="00E7095D">
            <w:pPr>
              <w:pStyle w:val="BackCoverContactDetails"/>
            </w:pPr>
            <w:r w:rsidRPr="00840B15">
              <w:rPr>
                <w:rStyle w:val="BackCoverContactBold"/>
              </w:rPr>
              <w:t>t</w:t>
            </w:r>
            <w:r w:rsidR="00293C48">
              <w:t xml:space="preserve"> </w:t>
            </w:r>
            <w:r>
              <w:tab/>
              <w:t>+61</w:t>
            </w:r>
            <w:r w:rsidR="00293C48">
              <w:t xml:space="preserve"> </w:t>
            </w:r>
            <w:r>
              <w:t>3</w:t>
            </w:r>
            <w:r w:rsidR="00293C48">
              <w:t xml:space="preserve"> </w:t>
            </w:r>
            <w:r>
              <w:t>9</w:t>
            </w:r>
            <w:r w:rsidR="00FF2105">
              <w:t>239</w:t>
            </w:r>
            <w:r w:rsidR="00293C48">
              <w:t xml:space="preserve"> </w:t>
            </w:r>
            <w:r>
              <w:t>45</w:t>
            </w:r>
            <w:r w:rsidR="00FF2105">
              <w:t>26</w:t>
            </w:r>
          </w:p>
          <w:p w14:paraId="03BE14A4" w14:textId="77777777" w:rsidR="00A943B2" w:rsidRDefault="00A943B2" w:rsidP="00E7095D">
            <w:pPr>
              <w:pStyle w:val="BackCoverContactDetails"/>
            </w:pPr>
            <w:r w:rsidRPr="00840B15">
              <w:rPr>
                <w:rStyle w:val="BackCoverContactBold"/>
              </w:rPr>
              <w:t>e</w:t>
            </w:r>
            <w:r w:rsidR="00293C48">
              <w:t xml:space="preserve"> </w:t>
            </w:r>
            <w:r>
              <w:tab/>
            </w:r>
            <w:r w:rsidR="00FF2105">
              <w:t>paul</w:t>
            </w:r>
            <w:r>
              <w:t>.</w:t>
            </w:r>
            <w:r w:rsidR="00FF2105">
              <w:t>fraser</w:t>
            </w:r>
            <w:r>
              <w:t>@csiro.au</w:t>
            </w:r>
          </w:p>
          <w:p w14:paraId="2E2A89A2" w14:textId="77777777" w:rsidR="00A943B2" w:rsidRDefault="00A943B2" w:rsidP="00E05ED4">
            <w:pPr>
              <w:pStyle w:val="BackCoverContactDetails"/>
            </w:pPr>
            <w:r w:rsidRPr="00840B15">
              <w:rPr>
                <w:rStyle w:val="BackCoverContactBold"/>
              </w:rPr>
              <w:t>w</w:t>
            </w:r>
            <w:r w:rsidR="00293C48">
              <w:t xml:space="preserve"> </w:t>
            </w:r>
            <w:r>
              <w:tab/>
            </w:r>
            <w:r w:rsidR="007C4E6B" w:rsidRPr="007C4E6B">
              <w:t>www.csiro.au/en/Research/OandA</w:t>
            </w:r>
          </w:p>
          <w:p w14:paraId="30EECC37" w14:textId="77777777" w:rsidR="00D9244C" w:rsidRDefault="00D9244C" w:rsidP="00E05ED4">
            <w:pPr>
              <w:pStyle w:val="BackCoverContactDetails"/>
            </w:pPr>
          </w:p>
          <w:p w14:paraId="541D34F1" w14:textId="77777777" w:rsidR="00D9244C" w:rsidRDefault="00D9244C" w:rsidP="00D9244C">
            <w:pPr>
              <w:pStyle w:val="BackCoverContactDetails"/>
            </w:pPr>
            <w:r>
              <w:t xml:space="preserve">Paul </w:t>
            </w:r>
            <w:r w:rsidR="001602B2">
              <w:t>Krummel</w:t>
            </w:r>
          </w:p>
          <w:p w14:paraId="7F84EF04" w14:textId="77777777" w:rsidR="00D9244C" w:rsidRDefault="00D9244C" w:rsidP="00D9244C">
            <w:pPr>
              <w:pStyle w:val="BackCoverContactDetails"/>
            </w:pPr>
            <w:r w:rsidRPr="00840B15">
              <w:rPr>
                <w:rStyle w:val="BackCoverContactBold"/>
              </w:rPr>
              <w:t>t</w:t>
            </w:r>
            <w:r>
              <w:t xml:space="preserve"> </w:t>
            </w:r>
            <w:r>
              <w:tab/>
              <w:t>+61 3 9239 4568</w:t>
            </w:r>
          </w:p>
          <w:p w14:paraId="29D27B1E" w14:textId="77777777" w:rsidR="00D9244C" w:rsidRDefault="00D9244C" w:rsidP="00D9244C">
            <w:pPr>
              <w:pStyle w:val="BackCoverContactDetails"/>
            </w:pPr>
            <w:r w:rsidRPr="00840B15">
              <w:rPr>
                <w:rStyle w:val="BackCoverContactBold"/>
              </w:rPr>
              <w:t>e</w:t>
            </w:r>
            <w:r>
              <w:t xml:space="preserve"> </w:t>
            </w:r>
            <w:r>
              <w:tab/>
              <w:t>paul.krummel@csiro.au</w:t>
            </w:r>
          </w:p>
          <w:p w14:paraId="0ACA01BF" w14:textId="77777777" w:rsidR="00D9244C" w:rsidRDefault="00D9244C" w:rsidP="00D9244C">
            <w:pPr>
              <w:pStyle w:val="BackCoverContactDetails"/>
            </w:pPr>
            <w:r w:rsidRPr="00840B15">
              <w:rPr>
                <w:rStyle w:val="BackCoverContactBold"/>
              </w:rPr>
              <w:t>w</w:t>
            </w:r>
            <w:r>
              <w:t xml:space="preserve"> </w:t>
            </w:r>
            <w:r>
              <w:tab/>
            </w:r>
            <w:r w:rsidRPr="007C4E6B">
              <w:t>www.csiro.au/en/Research/OandA</w:t>
            </w:r>
          </w:p>
        </w:tc>
      </w:tr>
    </w:tbl>
    <w:p w14:paraId="772D1203" w14:textId="77777777" w:rsidR="00A943B2" w:rsidRPr="00AF37BE" w:rsidRDefault="00A943B2" w:rsidP="003D6565">
      <w:pPr>
        <w:pStyle w:val="BackCoverContactHeading"/>
      </w:pPr>
    </w:p>
    <w:p w14:paraId="1718FA13" w14:textId="77777777" w:rsidR="00A14107" w:rsidRPr="00AF37BE" w:rsidRDefault="00586011">
      <w:pPr>
        <w:pStyle w:val="BackCoverContactHeading"/>
      </w:pPr>
      <w:r>
        <w:rPr>
          <w:noProof/>
        </w:rPr>
        <mc:AlternateContent>
          <mc:Choice Requires="wpc">
            <w:drawing>
              <wp:anchor distT="0" distB="0" distL="114300" distR="114300" simplePos="0" relativeHeight="251731968" behindDoc="1" locked="0" layoutInCell="1" allowOverlap="1" wp14:anchorId="4165F469" wp14:editId="7F5E38C8">
                <wp:simplePos x="0" y="0"/>
                <wp:positionH relativeFrom="column">
                  <wp:posOffset>-1519555</wp:posOffset>
                </wp:positionH>
                <wp:positionV relativeFrom="page">
                  <wp:posOffset>7427595</wp:posOffset>
                </wp:positionV>
                <wp:extent cx="14799310" cy="3970655"/>
                <wp:effectExtent l="0" t="0" r="0" b="0"/>
                <wp:wrapNone/>
                <wp:docPr id="63" name="Canvas 10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4B1E9" id="Canvas 1072" o:spid="_x0000_s1026"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" path="m4080,87v93,,127,-28,153,-37c4192,26,4159,,4082,,,,,,,,,87,,87,,87r4080,xe" stroked="f">
                  <v:path arrowok="t" o:connecttype="custom" o:connectlocs="2147483646,905254307;2147483646,520262393;2147483646,0;0,0;0,905254307;2147483646,905254307" o:connectangles="0,0,0,0,0,0"/>
                </v:shape>
                <w10:wrap anchory="page"/>
              </v:group>
            </w:pict>
          </mc:Fallback>
        </mc:AlternateContent>
      </w:r>
    </w:p>
    <w:sectPr w:rsidR="00A14107" w:rsidRPr="00AF37BE" w:rsidSect="007C4E6B">
      <w:type w:val="evenPage"/>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2BE1C" w14:textId="77777777" w:rsidR="004324A4" w:rsidRDefault="004324A4" w:rsidP="009964E7">
      <w:r>
        <w:separator/>
      </w:r>
    </w:p>
    <w:p w14:paraId="0E2415D6" w14:textId="77777777" w:rsidR="004324A4" w:rsidRDefault="004324A4"/>
  </w:endnote>
  <w:endnote w:type="continuationSeparator" w:id="0">
    <w:p w14:paraId="08B700A8" w14:textId="77777777" w:rsidR="004324A4" w:rsidRDefault="004324A4" w:rsidP="009964E7">
      <w:r>
        <w:continuationSeparator/>
      </w:r>
    </w:p>
    <w:p w14:paraId="6FA0E7FF" w14:textId="77777777" w:rsidR="004324A4" w:rsidRDefault="004324A4"/>
  </w:endnote>
  <w:endnote w:type="continuationNotice" w:id="1">
    <w:p w14:paraId="5F642A29" w14:textId="77777777" w:rsidR="004324A4" w:rsidRDefault="00432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F7A3D" w14:textId="77777777" w:rsidR="00717E55" w:rsidRDefault="00717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A0" w:firstRow="1" w:lastRow="0" w:firstColumn="1" w:lastColumn="0" w:noHBand="0" w:noVBand="0"/>
    </w:tblPr>
    <w:tblGrid>
      <w:gridCol w:w="9239"/>
    </w:tblGrid>
    <w:tr w:rsidR="004324A4" w:rsidRPr="00CD5B9E" w14:paraId="208C8EA7" w14:textId="77777777" w:rsidTr="00CD5B9E">
      <w:trPr>
        <w:trHeight w:hRule="exact" w:val="737"/>
      </w:trPr>
      <w:tc>
        <w:tcPr>
          <w:tcW w:w="9239" w:type="dxa"/>
          <w:vAlign w:val="bottom"/>
        </w:tcPr>
        <w:p w14:paraId="6B9725A8" w14:textId="77777777" w:rsidR="004324A4" w:rsidRPr="00CD5B9E" w:rsidRDefault="004324A4" w:rsidP="00782488">
          <w:pPr>
            <w:pStyle w:val="Footer"/>
          </w:pPr>
        </w:p>
      </w:tc>
    </w:tr>
    <w:tr w:rsidR="004324A4" w:rsidRPr="00CD5B9E" w14:paraId="569FEC98" w14:textId="77777777" w:rsidTr="00CD5B9E">
      <w:trPr>
        <w:trHeight w:val="113"/>
      </w:trPr>
      <w:tc>
        <w:tcPr>
          <w:tcW w:w="9239" w:type="dxa"/>
        </w:tcPr>
        <w:p w14:paraId="4B495071" w14:textId="77777777" w:rsidR="004324A4" w:rsidRPr="00CD5B9E" w:rsidRDefault="004324A4">
          <w:pPr>
            <w:pStyle w:val="Footer"/>
          </w:pPr>
        </w:p>
      </w:tc>
    </w:tr>
  </w:tbl>
  <w:p w14:paraId="5044727D" w14:textId="77777777" w:rsidR="004324A4" w:rsidRDefault="004324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8CC59" w14:textId="77777777" w:rsidR="004324A4" w:rsidRDefault="004324A4">
    <w:pPr>
      <w:pStyle w:val="Footer"/>
    </w:pPr>
    <w:r>
      <w:rPr>
        <w:noProof/>
      </w:rPr>
      <mc:AlternateContent>
        <mc:Choice Requires="wps">
          <w:drawing>
            <wp:anchor distT="0" distB="0" distL="114300" distR="114300" simplePos="0" relativeHeight="251673600" behindDoc="0" locked="0" layoutInCell="1" allowOverlap="1" wp14:anchorId="63C59858" wp14:editId="2E7254D7">
              <wp:simplePos x="0" y="0"/>
              <wp:positionH relativeFrom="column">
                <wp:posOffset>-1245870</wp:posOffset>
              </wp:positionH>
              <wp:positionV relativeFrom="paragraph">
                <wp:posOffset>-1859280</wp:posOffset>
              </wp:positionV>
              <wp:extent cx="6009005" cy="280670"/>
              <wp:effectExtent l="0" t="0" r="0" b="5080"/>
              <wp:wrapNone/>
              <wp:docPr id="3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9005" cy="280670"/>
                      </a:xfrm>
                      <a:custGeom>
                        <a:avLst/>
                        <a:gdLst>
                          <a:gd name="T0" fmla="*/ 5514716 w 1860"/>
                          <a:gd name="T1" fmla="*/ 280670 h 87"/>
                          <a:gd name="T2" fmla="*/ 6009005 w 1860"/>
                          <a:gd name="T3" fmla="*/ 161305 h 87"/>
                          <a:gd name="T4" fmla="*/ 5521177 w 1860"/>
                          <a:gd name="T5" fmla="*/ 0 h 87"/>
                          <a:gd name="T6" fmla="*/ 0 w 1860"/>
                          <a:gd name="T7" fmla="*/ 0 h 87"/>
                          <a:gd name="T8" fmla="*/ 0 w 1860"/>
                          <a:gd name="T9" fmla="*/ 280670 h 87"/>
                          <a:gd name="T10" fmla="*/ 5514716 w 1860"/>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0F073" id="Freeform 122" o:spid="_x0000_s1026" style="position:absolute;margin-left:-98.1pt;margin-top:-146.4pt;width:473.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" path="m1707,87v93,,127,-28,153,-37c1819,26,1786,,1709,,,,,,,,,87,,87,,87r1707,xe" stroked="f">
              <v:path arrowok="t" o:connecttype="custom" o:connectlocs="2147483646,905467229;2147483646,520384763;2147483646,0;0,0;0,905467229;2147483646,905467229"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732D9305" wp14:editId="366E1BA1">
              <wp:simplePos x="0" y="0"/>
              <wp:positionH relativeFrom="column">
                <wp:posOffset>5871210</wp:posOffset>
              </wp:positionH>
              <wp:positionV relativeFrom="paragraph">
                <wp:posOffset>-1433195</wp:posOffset>
              </wp:positionV>
              <wp:extent cx="2264410" cy="283845"/>
              <wp:effectExtent l="0" t="0" r="2540" b="1905"/>
              <wp:wrapNone/>
              <wp:docPr id="3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83845"/>
                      </a:xfrm>
                      <a:custGeom>
                        <a:avLst/>
                        <a:gdLst>
                          <a:gd name="T0" fmla="*/ 494229 w 701"/>
                          <a:gd name="T1" fmla="*/ 0 h 88"/>
                          <a:gd name="T2" fmla="*/ 0 w 701"/>
                          <a:gd name="T3" fmla="*/ 122569 h 88"/>
                          <a:gd name="T4" fmla="*/ 487769 w 701"/>
                          <a:gd name="T5" fmla="*/ 283845 h 88"/>
                          <a:gd name="T6" fmla="*/ 2264410 w 701"/>
                          <a:gd name="T7" fmla="*/ 283845 h 88"/>
                          <a:gd name="T8" fmla="*/ 2264410 w 701"/>
                          <a:gd name="T9" fmla="*/ 0 h 88"/>
                          <a:gd name="T10" fmla="*/ 494229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DB685" id="Freeform 120" o:spid="_x0000_s1026" style="position:absolute;margin-left:462.3pt;margin-top:-112.85pt;width:178.3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" path="m153,c60,,26,28,,38,41,61,74,88,151,88v550,,550,,550,c701,,701,,701,l153,xe" stroked="f">
              <v:path arrowok="t" o:connecttype="custom" o:connectlocs="1596486576,0;0,395347702;1575619117,915545273;2147483646,915545273;2147483646,0;1596486576,0" o:connectangles="0,0,0,0,0,0"/>
            </v:shape>
          </w:pict>
        </mc:Fallback>
      </mc:AlternateContent>
    </w:r>
    <w:r>
      <w:rPr>
        <w:noProof/>
      </w:rPr>
      <mc:AlternateContent>
        <mc:Choice Requires="wps">
          <w:drawing>
            <wp:anchor distT="0" distB="0" distL="114300" distR="114300" simplePos="0" relativeHeight="251671552" behindDoc="0" locked="0" layoutInCell="1" allowOverlap="1" wp14:anchorId="3926D039" wp14:editId="210EE14B">
              <wp:simplePos x="0" y="0"/>
              <wp:positionH relativeFrom="column">
                <wp:posOffset>-1245870</wp:posOffset>
              </wp:positionH>
              <wp:positionV relativeFrom="paragraph">
                <wp:posOffset>-1433195</wp:posOffset>
              </wp:positionV>
              <wp:extent cx="7117080" cy="142240"/>
              <wp:effectExtent l="0" t="0" r="7620" b="0"/>
              <wp:wrapNone/>
              <wp:docPr id="3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7080" cy="142240"/>
                      </a:xfrm>
                      <a:custGeom>
                        <a:avLst/>
                        <a:gdLst>
                          <a:gd name="T0" fmla="*/ 7117080 w 2203"/>
                          <a:gd name="T1" fmla="*/ 122844 h 44"/>
                          <a:gd name="T2" fmla="*/ 6648639 w 2203"/>
                          <a:gd name="T3" fmla="*/ 0 h 44"/>
                          <a:gd name="T4" fmla="*/ 0 w 2203"/>
                          <a:gd name="T5" fmla="*/ 0 h 44"/>
                          <a:gd name="T6" fmla="*/ 0 w 2203"/>
                          <a:gd name="T7" fmla="*/ 142240 h 44"/>
                          <a:gd name="T8" fmla="*/ 6823093 w 2203"/>
                          <a:gd name="T9" fmla="*/ 142240 h 44"/>
                          <a:gd name="T10" fmla="*/ 7117080 w 2203"/>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83825" id="Freeform 119" o:spid="_x0000_s1026" style="position:absolute;margin-left:-98.1pt;margin-top:-112.85pt;width:560.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" path="m2203,38c2169,21,2120,,2058,,,,,,,,,44,,44,,44v2112,,2112,,2112,c2112,44,2193,40,2203,38e" fillcolor="#4a7729 [3205]" stroked="f">
              <v:path arrowok="t" o:connecttype="custom" o:connectlocs="2147483646,397121149;2147483646,0;0,0;0,459823127;2147483646,459823127;2147483646,397121149" o:connectangles="0,0,0,0,0,0"/>
            </v:shape>
          </w:pict>
        </mc:Fallback>
      </mc:AlternateContent>
    </w:r>
    <w:r>
      <w:rPr>
        <w:noProof/>
      </w:rPr>
      <mc:AlternateContent>
        <mc:Choice Requires="wps">
          <w:drawing>
            <wp:anchor distT="0" distB="0" distL="114300" distR="114300" simplePos="0" relativeHeight="251670528" behindDoc="0" locked="0" layoutInCell="1" allowOverlap="1" wp14:anchorId="52E5B1C4" wp14:editId="50E19CE5">
              <wp:simplePos x="0" y="0"/>
              <wp:positionH relativeFrom="column">
                <wp:posOffset>3464560</wp:posOffset>
              </wp:positionH>
              <wp:positionV relativeFrom="paragraph">
                <wp:posOffset>-3702685</wp:posOffset>
              </wp:positionV>
              <wp:extent cx="4683760" cy="2418080"/>
              <wp:effectExtent l="0" t="0" r="2540" b="1270"/>
              <wp:wrapNone/>
              <wp:docPr id="3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3760" cy="2418080"/>
                      </a:xfrm>
                      <a:custGeom>
                        <a:avLst/>
                        <a:gdLst>
                          <a:gd name="T0" fmla="*/ 4218614 w 1450"/>
                          <a:gd name="T1" fmla="*/ 0 h 749"/>
                          <a:gd name="T2" fmla="*/ 0 w 1450"/>
                          <a:gd name="T3" fmla="*/ 1036320 h 749"/>
                          <a:gd name="T4" fmla="*/ 4170161 w 1450"/>
                          <a:gd name="T5" fmla="*/ 2418080 h 749"/>
                          <a:gd name="T6" fmla="*/ 4670839 w 1450"/>
                          <a:gd name="T7" fmla="*/ 2418080 h 749"/>
                          <a:gd name="T8" fmla="*/ 4670839 w 1450"/>
                          <a:gd name="T9" fmla="*/ 0 h 749"/>
                          <a:gd name="T10" fmla="*/ 4218614 w 1450"/>
                          <a:gd name="T11" fmla="*/ 0 h 7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0" h="749">
                            <a:moveTo>
                              <a:pt x="1306" y="0"/>
                            </a:moveTo>
                            <a:cubicBezTo>
                              <a:pt x="512" y="0"/>
                              <a:pt x="218" y="238"/>
                              <a:pt x="0" y="321"/>
                            </a:cubicBezTo>
                            <a:cubicBezTo>
                              <a:pt x="351" y="522"/>
                              <a:pt x="628" y="749"/>
                              <a:pt x="1291" y="749"/>
                            </a:cubicBezTo>
                            <a:cubicBezTo>
                              <a:pt x="1450" y="749"/>
                              <a:pt x="1446" y="749"/>
                              <a:pt x="1446" y="749"/>
                            </a:cubicBezTo>
                            <a:cubicBezTo>
                              <a:pt x="1446" y="0"/>
                              <a:pt x="1446" y="0"/>
                              <a:pt x="1446" y="0"/>
                            </a:cubicBezTo>
                            <a:lnTo>
                              <a:pt x="1306"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35B0D" id="Freeform 118" o:spid="_x0000_s1026" style="position:absolute;margin-left:272.8pt;margin-top:-291.55pt;width:368.8pt;height:19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" path="m1306,c512,,218,238,,321,351,522,628,749,1291,749v159,,155,,155,c1446,,1446,,1446,l1306,xe" fillcolor="#4a7729 [3205]" stroked="f">
              <v:path arrowok="t" o:connecttype="custom" o:connectlocs="2147483646,0;0,2147483646;2147483646,2147483646;2147483646,2147483646;2147483646,0;2147483646,0" o:connectangles="0,0,0,0,0,0"/>
            </v:shape>
          </w:pict>
        </mc:Fallback>
      </mc:AlternateContent>
    </w:r>
    <w:r>
      <w:rPr>
        <w:noProof/>
      </w:rPr>
      <mc:AlternateContent>
        <mc:Choice Requires="wps">
          <w:drawing>
            <wp:anchor distT="0" distB="0" distL="114300" distR="114300" simplePos="0" relativeHeight="251669504" behindDoc="0" locked="0" layoutInCell="1" allowOverlap="1" wp14:anchorId="7A4CDE38" wp14:editId="71F61329">
              <wp:simplePos x="0" y="0"/>
              <wp:positionH relativeFrom="column">
                <wp:posOffset>908685</wp:posOffset>
              </wp:positionH>
              <wp:positionV relativeFrom="paragraph">
                <wp:posOffset>-2301240</wp:posOffset>
              </wp:positionV>
              <wp:extent cx="7226935" cy="1239520"/>
              <wp:effectExtent l="0" t="0" r="0" b="0"/>
              <wp:wrapNone/>
              <wp:docPr id="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935" cy="1239520"/>
                      </a:xfrm>
                      <a:custGeom>
                        <a:avLst/>
                        <a:gdLst>
                          <a:gd name="T0" fmla="*/ 2161296 w 2237"/>
                          <a:gd name="T1" fmla="*/ 0 h 384"/>
                          <a:gd name="T2" fmla="*/ 0 w 2237"/>
                          <a:gd name="T3" fmla="*/ 532606 h 384"/>
                          <a:gd name="T4" fmla="*/ 2135451 w 2237"/>
                          <a:gd name="T5" fmla="*/ 1239520 h 384"/>
                          <a:gd name="T6" fmla="*/ 7226935 w 2237"/>
                          <a:gd name="T7" fmla="*/ 1239520 h 384"/>
                          <a:gd name="T8" fmla="*/ 7226935 w 2237"/>
                          <a:gd name="T9" fmla="*/ 0 h 384"/>
                          <a:gd name="T10" fmla="*/ 2161296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18106" id="Freeform 117" o:spid="_x0000_s1026" style="position:absolute;margin-left:71.55pt;margin-top:-181.2pt;width:569.05pt;height: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" path="m669,c262,,112,122,,165,180,268,322,384,661,384v82,,1576,,1576,c2237,,2237,,2237,l669,xe" fillcolor="#78be20 [3204]" stroked="f">
              <v:path arrowok="t" o:connecttype="custom" o:connectlocs="2147483646,0;0,1719207784;2147483646,2147483646;2147483646,2147483646;2147483646,0;2147483646,0" o:connectangles="0,0,0,0,0,0"/>
            </v:shape>
          </w:pict>
        </mc:Fallback>
      </mc:AlternateContent>
    </w:r>
    <w:r>
      <w:rPr>
        <w:noProof/>
      </w:rPr>
      <mc:AlternateContent>
        <mc:Choice Requires="wps">
          <w:drawing>
            <wp:anchor distT="0" distB="0" distL="114300" distR="114300" simplePos="0" relativeHeight="251668480" behindDoc="0" locked="0" layoutInCell="1" allowOverlap="1" wp14:anchorId="0849FFD0" wp14:editId="19E7820A">
              <wp:simplePos x="0" y="0"/>
              <wp:positionH relativeFrom="column">
                <wp:posOffset>-1245870</wp:posOffset>
              </wp:positionH>
              <wp:positionV relativeFrom="paragraph">
                <wp:posOffset>-2301240</wp:posOffset>
              </wp:positionV>
              <wp:extent cx="2154555" cy="619760"/>
              <wp:effectExtent l="0" t="0" r="0" b="8890"/>
              <wp:wrapNone/>
              <wp:docPr id="2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4555" cy="619760"/>
                      </a:xfrm>
                      <a:custGeom>
                        <a:avLst/>
                        <a:gdLst>
                          <a:gd name="T0" fmla="*/ 2154555 w 667"/>
                          <a:gd name="T1" fmla="*/ 532606 h 192"/>
                          <a:gd name="T2" fmla="*/ 93676 w 667"/>
                          <a:gd name="T3" fmla="*/ 0 h 192"/>
                          <a:gd name="T4" fmla="*/ 0 w 667"/>
                          <a:gd name="T5" fmla="*/ 0 h 192"/>
                          <a:gd name="T6" fmla="*/ 0 w 667"/>
                          <a:gd name="T7" fmla="*/ 619760 h 192"/>
                          <a:gd name="T8" fmla="*/ 865698 w 667"/>
                          <a:gd name="T9" fmla="*/ 619760 h 192"/>
                          <a:gd name="T10" fmla="*/ 2154555 w 667"/>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F54DE" id="Freeform 116" o:spid="_x0000_s1026" style="position:absolute;margin-left:-98.1pt;margin-top:-181.2pt;width:169.65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" path="m667,165c513,77,302,,29,,,,,,,,,192,,192,,192v268,,268,,268,c528,192,612,186,667,165e" fillcolor="#78be20 [3204]" stroked="f">
              <v:path arrowok="t" o:connecttype="custom" o:connectlocs="2147483646,1719207784;302593844,0;0,0;0,2000533633;2147483646,2000533633;2147483646,1719207784" o:connectangles="0,0,0,0,0,0"/>
            </v:shape>
          </w:pict>
        </mc:Fallback>
      </mc:AlternateContent>
    </w:r>
    <w:r>
      <w:rPr>
        <w:noProof/>
      </w:rPr>
      <mc:AlternateContent>
        <mc:Choice Requires="wps">
          <w:drawing>
            <wp:anchor distT="0" distB="0" distL="114300" distR="114300" simplePos="0" relativeHeight="251667456" behindDoc="0" locked="0" layoutInCell="1" allowOverlap="1" wp14:anchorId="61748B4E" wp14:editId="4F1108BA">
              <wp:simplePos x="0" y="0"/>
              <wp:positionH relativeFrom="column">
                <wp:posOffset>-1245870</wp:posOffset>
              </wp:positionH>
              <wp:positionV relativeFrom="paragraph">
                <wp:posOffset>-3702685</wp:posOffset>
              </wp:positionV>
              <wp:extent cx="4710430" cy="1207135"/>
              <wp:effectExtent l="0" t="0" r="0" b="0"/>
              <wp:wrapNone/>
              <wp:docPr id="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0430" cy="1207135"/>
                      </a:xfrm>
                      <a:custGeom>
                        <a:avLst/>
                        <a:gdLst>
                          <a:gd name="T0" fmla="*/ 4710430 w 1458"/>
                          <a:gd name="T1" fmla="*/ 1036070 h 374"/>
                          <a:gd name="T2" fmla="*/ 691380 w 1458"/>
                          <a:gd name="T3" fmla="*/ 0 h 374"/>
                          <a:gd name="T4" fmla="*/ 0 w 1458"/>
                          <a:gd name="T5" fmla="*/ 0 h 374"/>
                          <a:gd name="T6" fmla="*/ 0 w 1458"/>
                          <a:gd name="T7" fmla="*/ 1207135 h 374"/>
                          <a:gd name="T8" fmla="*/ 2196908 w 1458"/>
                          <a:gd name="T9" fmla="*/ 1207135 h 374"/>
                          <a:gd name="T10" fmla="*/ 4710430 w 1458"/>
                          <a:gd name="T11" fmla="*/ 1036070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8" h="374">
                            <a:moveTo>
                              <a:pt x="1458" y="321"/>
                            </a:moveTo>
                            <a:cubicBezTo>
                              <a:pt x="1158" y="150"/>
                              <a:pt x="746" y="0"/>
                              <a:pt x="214" y="0"/>
                            </a:cubicBezTo>
                            <a:cubicBezTo>
                              <a:pt x="0" y="0"/>
                              <a:pt x="0" y="0"/>
                              <a:pt x="0" y="0"/>
                            </a:cubicBezTo>
                            <a:cubicBezTo>
                              <a:pt x="0" y="374"/>
                              <a:pt x="0" y="374"/>
                              <a:pt x="0" y="374"/>
                            </a:cubicBezTo>
                            <a:cubicBezTo>
                              <a:pt x="680" y="374"/>
                              <a:pt x="680" y="374"/>
                              <a:pt x="680" y="374"/>
                            </a:cubicBezTo>
                            <a:cubicBezTo>
                              <a:pt x="1186" y="374"/>
                              <a:pt x="1351" y="362"/>
                              <a:pt x="1458"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3D728" id="Freeform 115" o:spid="_x0000_s1026" style="position:absolute;margin-left:-98.1pt;margin-top:-291.55pt;width:370.9pt;height:9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" path="m1458,321c1158,150,746,,214,,,,,,,,,374,,374,,374v680,,680,,680,c1186,374,1351,362,1458,321e" fillcolor="#4a7729 [3205]" stroked="f">
              <v:path arrowok="t" o:connecttype="custom" o:connectlocs="2147483646,2147483646;2147483646,0;0,0;0,2147483646;2147483646,2147483646;2147483646,2147483646" o:connectangles="0,0,0,0,0,0"/>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EFF2" w14:textId="77777777" w:rsidR="004324A4" w:rsidRDefault="004324A4">
    <w:pPr>
      <w:pStyle w:val="Footer"/>
    </w:pPr>
    <w:r>
      <w:rPr>
        <w:rStyle w:val="PageNumber"/>
      </w:rPr>
      <w:fldChar w:fldCharType="begin"/>
    </w:r>
    <w:r>
      <w:rPr>
        <w:rStyle w:val="PageNumber"/>
      </w:rPr>
      <w:instrText xml:space="preserve"> PAGE </w:instrText>
    </w:r>
    <w:r>
      <w:rPr>
        <w:rStyle w:val="PageNumber"/>
      </w:rPr>
      <w:fldChar w:fldCharType="separate"/>
    </w:r>
    <w:r w:rsidR="00806C5E">
      <w:rPr>
        <w:rStyle w:val="PageNumber"/>
        <w:noProof/>
      </w:rPr>
      <w:t>iv</w:t>
    </w:r>
    <w:r>
      <w:rPr>
        <w:rStyle w:val="PageNumber"/>
      </w:rPr>
      <w:fldChar w:fldCharType="end"/>
    </w:r>
    <w:r>
      <w:rPr>
        <w:rStyle w:val="PageNumber"/>
      </w:rPr>
      <w:t xml:space="preserve"> | </w:t>
    </w:r>
    <w:r>
      <w:t xml:space="preserve">Dunse </w:t>
    </w:r>
    <w:r w:rsidRPr="00B34DFC">
      <w:rPr>
        <w:i/>
      </w:rPr>
      <w:t>et al</w:t>
    </w:r>
    <w:r>
      <w:t>., 2019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7CFAB" w14:textId="77777777" w:rsidR="004324A4" w:rsidRDefault="004324A4" w:rsidP="00D743B6">
    <w:pPr>
      <w:pStyle w:val="Footer"/>
      <w:jc w:val="right"/>
    </w:pPr>
    <w:r>
      <w:t xml:space="preserve">Australian and Global </w:t>
    </w:r>
    <w:proofErr w:type="spellStart"/>
    <w:r>
      <w:t>Emissons</w:t>
    </w:r>
    <w:proofErr w:type="spellEnd"/>
    <w:r>
      <w:t xml:space="preserve"> of ODSs: DoE Project 2018-2019 | </w:t>
    </w:r>
    <w:r>
      <w:rPr>
        <w:rStyle w:val="PageNumber"/>
      </w:rPr>
      <w:fldChar w:fldCharType="begin"/>
    </w:r>
    <w:r>
      <w:rPr>
        <w:rStyle w:val="PageNumber"/>
      </w:rPr>
      <w:instrText xml:space="preserve"> PAGE </w:instrText>
    </w:r>
    <w:r>
      <w:rPr>
        <w:rStyle w:val="PageNumber"/>
      </w:rPr>
      <w:fldChar w:fldCharType="separate"/>
    </w:r>
    <w:r w:rsidR="00806C5E">
      <w:rPr>
        <w:rStyle w:val="PageNumber"/>
        <w:noProof/>
      </w:rPr>
      <w:t>25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A23F" w14:textId="77777777" w:rsidR="004324A4" w:rsidRDefault="004324A4">
    <w:pPr>
      <w:pStyle w:val="Footer"/>
    </w:pPr>
    <w:r>
      <w:rPr>
        <w:rStyle w:val="PageNumber"/>
      </w:rPr>
      <w:fldChar w:fldCharType="begin"/>
    </w:r>
    <w:r>
      <w:rPr>
        <w:rStyle w:val="PageNumber"/>
      </w:rPr>
      <w:instrText xml:space="preserve"> PAGE </w:instrText>
    </w:r>
    <w:r>
      <w:rPr>
        <w:rStyle w:val="PageNumber"/>
      </w:rPr>
      <w:fldChar w:fldCharType="separate"/>
    </w:r>
    <w:r w:rsidR="00806C5E">
      <w:rPr>
        <w:rStyle w:val="PageNumber"/>
        <w:noProof/>
      </w:rPr>
      <w:t>26</w:t>
    </w:r>
    <w:r>
      <w:rPr>
        <w:rStyle w:val="PageNumber"/>
      </w:rPr>
      <w:fldChar w:fldCharType="end"/>
    </w:r>
    <w:r>
      <w:rPr>
        <w:rStyle w:val="PageNumber"/>
      </w:rPr>
      <w:t xml:space="preserve"> | </w:t>
    </w:r>
    <w:r>
      <w:t xml:space="preserve">Dunse </w:t>
    </w:r>
    <w:r w:rsidRPr="00E5484E">
      <w:rPr>
        <w:i/>
      </w:rPr>
      <w:t>et al</w:t>
    </w:r>
    <w:r>
      <w: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18DD2" w14:textId="77777777" w:rsidR="004324A4" w:rsidRDefault="004324A4" w:rsidP="009964E7">
      <w:r>
        <w:separator/>
      </w:r>
    </w:p>
    <w:p w14:paraId="0F1A825D" w14:textId="77777777" w:rsidR="004324A4" w:rsidRDefault="004324A4"/>
  </w:footnote>
  <w:footnote w:type="continuationSeparator" w:id="0">
    <w:p w14:paraId="56D3C193" w14:textId="77777777" w:rsidR="004324A4" w:rsidRDefault="004324A4" w:rsidP="009964E7">
      <w:r>
        <w:continuationSeparator/>
      </w:r>
    </w:p>
    <w:p w14:paraId="14B61386" w14:textId="77777777" w:rsidR="004324A4" w:rsidRDefault="004324A4"/>
  </w:footnote>
  <w:footnote w:type="continuationNotice" w:id="1">
    <w:p w14:paraId="31CC6A81" w14:textId="77777777" w:rsidR="004324A4" w:rsidRDefault="004324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1BAA4" w14:textId="77777777" w:rsidR="00717E55" w:rsidRDefault="00717E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135FD" w14:textId="77777777" w:rsidR="00717E55" w:rsidRDefault="00717E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FD62" w14:textId="77777777" w:rsidR="004324A4" w:rsidRDefault="004324A4">
    <w:pPr>
      <w:pStyle w:val="Header"/>
    </w:pPr>
    <w:r>
      <w:rPr>
        <w:noProof/>
      </w:rPr>
      <mc:AlternateContent>
        <mc:Choice Requires="wps">
          <w:drawing>
            <wp:anchor distT="0" distB="0" distL="114300" distR="114300" simplePos="0" relativeHeight="251655166" behindDoc="0" locked="0" layoutInCell="1" allowOverlap="1" wp14:anchorId="27248669" wp14:editId="3F4522CA">
              <wp:simplePos x="0" y="0"/>
              <wp:positionH relativeFrom="column">
                <wp:posOffset>-747395</wp:posOffset>
              </wp:positionH>
              <wp:positionV relativeFrom="paragraph">
                <wp:posOffset>-371475</wp:posOffset>
              </wp:positionV>
              <wp:extent cx="7615555" cy="7538085"/>
              <wp:effectExtent l="0" t="0" r="4445" b="571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5555" cy="753808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F47BE" id="Rectangle 1" o:spid="_x0000_s1026" style="position:absolute;margin-left:-58.85pt;margin-top:-29.25pt;width:599.65pt;height:593.5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" fillcolor="#78be20 [3204]" stroked="f"/>
          </w:pict>
        </mc:Fallback>
      </mc:AlternateContent>
    </w:r>
    <w:r>
      <w:rPr>
        <w:noProof/>
      </w:rPr>
      <mc:AlternateContent>
        <mc:Choice Requires="wpc">
          <w:drawing>
            <wp:anchor distT="0" distB="0" distL="114300" distR="114300" simplePos="0" relativeHeight="251666432" behindDoc="0" locked="1" layoutInCell="1" allowOverlap="1" wp14:anchorId="5A548582" wp14:editId="7792BC2B">
              <wp:simplePos x="0" y="0"/>
              <wp:positionH relativeFrom="column">
                <wp:posOffset>-1249045</wp:posOffset>
              </wp:positionH>
              <wp:positionV relativeFrom="page">
                <wp:posOffset>6747510</wp:posOffset>
              </wp:positionV>
              <wp:extent cx="9381490" cy="3970655"/>
              <wp:effectExtent l="0" t="0" r="0" b="0"/>
              <wp:wrapNone/>
              <wp:docPr id="16" name="Canvas 10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Rectangle 114"/>
                      <wps:cNvSpPr>
                        <a:spLocks noChangeArrowheads="1"/>
                      </wps:cNvSpPr>
                      <wps:spPr bwMode="auto">
                        <a:xfrm>
                          <a:off x="22225" y="1225550"/>
                          <a:ext cx="121094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21"/>
                      <wps:cNvSpPr>
                        <a:spLocks/>
                      </wps:cNvSpPr>
                      <wps:spPr bwMode="auto">
                        <a:xfrm>
                          <a:off x="863600" y="1374775"/>
                          <a:ext cx="530860" cy="22225"/>
                        </a:xfrm>
                        <a:custGeom>
                          <a:avLst/>
                          <a:gdLst>
                            <a:gd name="T0" fmla="*/ 0 w 1044"/>
                            <a:gd name="T1" fmla="*/ 22528 h 44"/>
                            <a:gd name="T2" fmla="*/ 468401 w 1044"/>
                            <a:gd name="T3" fmla="*/ 141605 h 44"/>
                            <a:gd name="T4" fmla="*/ 3372485 w 1044"/>
                            <a:gd name="T5" fmla="*/ 141605 h 44"/>
                            <a:gd name="T6" fmla="*/ 3372485 w 1044"/>
                            <a:gd name="T7" fmla="*/ 0 h 44"/>
                            <a:gd name="T8" fmla="*/ 293962 w 1044"/>
                            <a:gd name="T9" fmla="*/ 0 h 44"/>
                            <a:gd name="T10" fmla="*/ 0 w 1044"/>
                            <a:gd name="T11" fmla="*/ 22528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4" h="44">
                              <a:moveTo>
                                <a:pt x="0" y="7"/>
                              </a:moveTo>
                              <a:cubicBezTo>
                                <a:pt x="35" y="27"/>
                                <a:pt x="83" y="44"/>
                                <a:pt x="145" y="44"/>
                              </a:cubicBezTo>
                              <a:cubicBezTo>
                                <a:pt x="1044" y="44"/>
                                <a:pt x="1044" y="44"/>
                                <a:pt x="1044" y="44"/>
                              </a:cubicBezTo>
                              <a:cubicBezTo>
                                <a:pt x="1044" y="0"/>
                                <a:pt x="1044" y="0"/>
                                <a:pt x="1044" y="0"/>
                              </a:cubicBezTo>
                              <a:cubicBezTo>
                                <a:pt x="91" y="0"/>
                                <a:pt x="91" y="0"/>
                                <a:pt x="91" y="0"/>
                              </a:cubicBezTo>
                              <a:cubicBezTo>
                                <a:pt x="32" y="0"/>
                                <a:pt x="12" y="2"/>
                                <a:pt x="0" y="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C3242D" id="Canvas 1055" o:spid="_x0000_s1026" editas="canvas" style="position:absolute;margin-left:-98.35pt;margin-top:531.3pt;width:738.7pt;height:312.65pt;z-index:251666432;mso-position-vertical-relative:page" coordsize="93814,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814;height:39706;visibility:visible;mso-wrap-style:square">
                <v:fill o:detectmouseclick="t"/>
                <v:path o:connecttype="none"/>
              </v:shape>
              <v:rect id="Rectangle 114" o:spid="_x0000_s1028" style="position:absolute;left:222;top:12255;width:1210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 id="Freeform 121" o:spid="_x0000_s1029" style="position:absolute;left:8636;top:13747;width:5308;height:223;visibility:visible;mso-wrap-style:square;v-text-anchor:top" coordsize="1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" path="m,7c35,27,83,44,145,44v899,,899,,899,c1044,,1044,,1044,,91,,91,,91,,32,,12,2,,7e" stroked="f">
                <v:path arrowok="t" o:connecttype="custom" o:connectlocs="0,11379200;238175627,71526616;1714863398,71526616;1714863398,0;149475735,0;0,11379200" o:connectangles="0,0,0,0,0,0"/>
              </v:shape>
              <w10:wrap anchory="page"/>
              <w10:anchorlock/>
            </v:group>
          </w:pict>
        </mc:Fallback>
      </mc:AlternateContent>
    </w:r>
    <w:r>
      <w:rPr>
        <w:noProof/>
      </w:rPr>
      <mc:AlternateContent>
        <mc:Choice Requires="wpc">
          <w:drawing>
            <wp:anchor distT="0" distB="0" distL="114300" distR="114300" simplePos="0" relativeHeight="251656191" behindDoc="0" locked="1" layoutInCell="1" allowOverlap="1" wp14:anchorId="5349A5B2" wp14:editId="4B66830B">
              <wp:simplePos x="0" y="0"/>
              <wp:positionH relativeFrom="column">
                <wp:posOffset>-907415</wp:posOffset>
              </wp:positionH>
              <wp:positionV relativeFrom="page">
                <wp:posOffset>558165</wp:posOffset>
              </wp:positionV>
              <wp:extent cx="8121650" cy="1047750"/>
              <wp:effectExtent l="0" t="0" r="0" b="0"/>
              <wp:wrapNone/>
              <wp:docPr id="22" name="Canvas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Freeform 84"/>
                      <wps:cNvSpPr>
                        <a:spLocks/>
                      </wps:cNvSpPr>
                      <wps:spPr bwMode="auto">
                        <a:xfrm>
                          <a:off x="5909273" y="93958"/>
                          <a:ext cx="2212377" cy="888351"/>
                        </a:xfrm>
                        <a:custGeom>
                          <a:avLst/>
                          <a:gdLst>
                            <a:gd name="T0" fmla="*/ 1548638 w 680"/>
                            <a:gd name="T1" fmla="*/ 0 h 272"/>
                            <a:gd name="T2" fmla="*/ 0 w 680"/>
                            <a:gd name="T3" fmla="*/ 378591 h 272"/>
                            <a:gd name="T4" fmla="*/ 1529117 w 680"/>
                            <a:gd name="T5" fmla="*/ 887730 h 272"/>
                            <a:gd name="T6" fmla="*/ 2212340 w 680"/>
                            <a:gd name="T7" fmla="*/ 887730 h 272"/>
                            <a:gd name="T8" fmla="*/ 2212340 w 680"/>
                            <a:gd name="T9" fmla="*/ 0 h 272"/>
                            <a:gd name="T10" fmla="*/ 1548638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 name="Group 5"/>
                      <wpg:cNvGrpSpPr>
                        <a:grpSpLocks/>
                      </wpg:cNvGrpSpPr>
                      <wpg:grpSpPr bwMode="auto">
                        <a:xfrm>
                          <a:off x="25402" y="25416"/>
                          <a:ext cx="8096248" cy="1022334"/>
                          <a:chOff x="254" y="254"/>
                          <a:chExt cx="80956" cy="10217"/>
                        </a:xfrm>
                      </wpg:grpSpPr>
                      <wps:wsp>
                        <wps:cNvPr id="41" name="Freeform 70"/>
                        <wps:cNvSpPr>
                          <a:spLocks noEditPoints="1"/>
                        </wps:cNvSpPr>
                        <wps:spPr bwMode="auto">
                          <a:xfrm>
                            <a:off x="254" y="254"/>
                            <a:ext cx="80956" cy="10217"/>
                          </a:xfrm>
                          <a:custGeom>
                            <a:avLst/>
                            <a:gdLst>
                              <a:gd name="T0" fmla="*/ 8095615 w 2488"/>
                              <a:gd name="T1" fmla="*/ 68550 h 313"/>
                              <a:gd name="T2" fmla="*/ 7431827 w 2488"/>
                              <a:gd name="T3" fmla="*/ 68550 h 313"/>
                              <a:gd name="T4" fmla="*/ 5882987 w 2488"/>
                              <a:gd name="T5" fmla="*/ 447204 h 313"/>
                              <a:gd name="T6" fmla="*/ 7412303 w 2488"/>
                              <a:gd name="T7" fmla="*/ 1021715 h 313"/>
                              <a:gd name="T8" fmla="*/ 8095615 w 2488"/>
                              <a:gd name="T9" fmla="*/ 1021715 h 313"/>
                              <a:gd name="T10" fmla="*/ 8095615 w 2488"/>
                              <a:gd name="T11" fmla="*/ 68550 h 313"/>
                              <a:gd name="T12" fmla="*/ 4405733 w 2488"/>
                              <a:gd name="T13" fmla="*/ 0 h 313"/>
                              <a:gd name="T14" fmla="*/ 0 w 2488"/>
                              <a:gd name="T15" fmla="*/ 0 h 313"/>
                              <a:gd name="T16" fmla="*/ 0 w 2488"/>
                              <a:gd name="T17" fmla="*/ 512490 h 313"/>
                              <a:gd name="T18" fmla="*/ 4958890 w 2488"/>
                              <a:gd name="T19" fmla="*/ 512490 h 313"/>
                              <a:gd name="T20" fmla="*/ 5882987 w 2488"/>
                              <a:gd name="T21" fmla="*/ 447204 h 313"/>
                              <a:gd name="T22" fmla="*/ 5882987 w 2488"/>
                              <a:gd name="T23" fmla="*/ 447204 h 313"/>
                              <a:gd name="T24" fmla="*/ 5882987 w 2488"/>
                              <a:gd name="T25" fmla="*/ 447204 h 313"/>
                              <a:gd name="T26" fmla="*/ 4405733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1"/>
                        <wps:cNvSpPr>
                          <a:spLocks/>
                        </wps:cNvSpPr>
                        <wps:spPr bwMode="auto">
                          <a:xfrm>
                            <a:off x="254" y="939"/>
                            <a:ext cx="58834" cy="4436"/>
                          </a:xfrm>
                          <a:custGeom>
                            <a:avLst/>
                            <a:gdLst>
                              <a:gd name="T0" fmla="*/ 5883275 w 1808"/>
                              <a:gd name="T1" fmla="*/ 378591 h 136"/>
                              <a:gd name="T2" fmla="*/ 4405948 w 1808"/>
                              <a:gd name="T3" fmla="*/ 0 h 136"/>
                              <a:gd name="T4" fmla="*/ 0 w 1808"/>
                              <a:gd name="T5" fmla="*/ 0 h 136"/>
                              <a:gd name="T6" fmla="*/ 0 w 1808"/>
                              <a:gd name="T7" fmla="*/ 443865 h 136"/>
                              <a:gd name="T8" fmla="*/ 4959132 w 1808"/>
                              <a:gd name="T9" fmla="*/ 443865 h 136"/>
                              <a:gd name="T10" fmla="*/ 5883275 w 1808"/>
                              <a:gd name="T11" fmla="*/ 378591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 name="Group 105"/>
                        <wpg:cNvGrpSpPr>
                          <a:grpSpLocks/>
                        </wpg:cNvGrpSpPr>
                        <wpg:grpSpPr bwMode="auto">
                          <a:xfrm>
                            <a:off x="9188" y="3351"/>
                            <a:ext cx="8851" cy="1047"/>
                            <a:chOff x="6800" y="3263"/>
                            <a:chExt cx="8851" cy="1047"/>
                          </a:xfrm>
                        </wpg:grpSpPr>
                        <wps:wsp>
                          <wps:cNvPr id="44" name="Freeform 72"/>
                          <wps:cNvSpPr>
                            <a:spLocks/>
                          </wps:cNvSpPr>
                          <wps:spPr bwMode="auto">
                            <a:xfrm>
                              <a:off x="6800" y="3556"/>
                              <a:ext cx="1042" cy="717"/>
                            </a:xfrm>
                            <a:custGeom>
                              <a:avLst/>
                              <a:gdLst>
                                <a:gd name="T0" fmla="*/ 104140 w 32"/>
                                <a:gd name="T1" fmla="*/ 0 h 22"/>
                                <a:gd name="T2" fmla="*/ 84614 w 32"/>
                                <a:gd name="T3" fmla="*/ 71755 h 22"/>
                                <a:gd name="T4" fmla="*/ 65088 w 32"/>
                                <a:gd name="T5" fmla="*/ 71755 h 22"/>
                                <a:gd name="T6" fmla="*/ 55324 w 32"/>
                                <a:gd name="T7" fmla="*/ 29354 h 22"/>
                                <a:gd name="T8" fmla="*/ 52070 w 32"/>
                                <a:gd name="T9" fmla="*/ 22831 h 22"/>
                                <a:gd name="T10" fmla="*/ 52070 w 32"/>
                                <a:gd name="T11" fmla="*/ 22831 h 22"/>
                                <a:gd name="T12" fmla="*/ 48816 w 32"/>
                                <a:gd name="T13" fmla="*/ 29354 h 22"/>
                                <a:gd name="T14" fmla="*/ 39053 w 32"/>
                                <a:gd name="T15" fmla="*/ 71755 h 22"/>
                                <a:gd name="T16" fmla="*/ 19526 w 32"/>
                                <a:gd name="T17" fmla="*/ 71755 h 22"/>
                                <a:gd name="T18" fmla="*/ 0 w 32"/>
                                <a:gd name="T19" fmla="*/ 0 h 22"/>
                                <a:gd name="T20" fmla="*/ 16272 w 32"/>
                                <a:gd name="T21" fmla="*/ 0 h 22"/>
                                <a:gd name="T22" fmla="*/ 26035 w 32"/>
                                <a:gd name="T23" fmla="*/ 42401 h 22"/>
                                <a:gd name="T24" fmla="*/ 29289 w 32"/>
                                <a:gd name="T25" fmla="*/ 55447 h 22"/>
                                <a:gd name="T26" fmla="*/ 29289 w 32"/>
                                <a:gd name="T27" fmla="*/ 55447 h 22"/>
                                <a:gd name="T28" fmla="*/ 32544 w 32"/>
                                <a:gd name="T29" fmla="*/ 42401 h 22"/>
                                <a:gd name="T30" fmla="*/ 42307 w 32"/>
                                <a:gd name="T31" fmla="*/ 0 h 22"/>
                                <a:gd name="T32" fmla="*/ 61833 w 32"/>
                                <a:gd name="T33" fmla="*/ 0 h 22"/>
                                <a:gd name="T34" fmla="*/ 74851 w 32"/>
                                <a:gd name="T35" fmla="*/ 45662 h 22"/>
                                <a:gd name="T36" fmla="*/ 74851 w 32"/>
                                <a:gd name="T37" fmla="*/ 55447 h 22"/>
                                <a:gd name="T38" fmla="*/ 74851 w 32"/>
                                <a:gd name="T39" fmla="*/ 55447 h 22"/>
                                <a:gd name="T40" fmla="*/ 78105 w 32"/>
                                <a:gd name="T41" fmla="*/ 42401 h 22"/>
                                <a:gd name="T42" fmla="*/ 87868 w 32"/>
                                <a:gd name="T43" fmla="*/ 0 h 22"/>
                                <a:gd name="T44" fmla="*/ 104140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3"/>
                          <wps:cNvSpPr>
                            <a:spLocks/>
                          </wps:cNvSpPr>
                          <wps:spPr bwMode="auto">
                            <a:xfrm>
                              <a:off x="7969" y="3556"/>
                              <a:ext cx="1073" cy="717"/>
                            </a:xfrm>
                            <a:custGeom>
                              <a:avLst/>
                              <a:gdLst>
                                <a:gd name="T0" fmla="*/ 107315 w 33"/>
                                <a:gd name="T1" fmla="*/ 0 h 22"/>
                                <a:gd name="T2" fmla="*/ 84551 w 33"/>
                                <a:gd name="T3" fmla="*/ 71755 h 22"/>
                                <a:gd name="T4" fmla="*/ 65039 w 33"/>
                                <a:gd name="T5" fmla="*/ 71755 h 22"/>
                                <a:gd name="T6" fmla="*/ 55283 w 33"/>
                                <a:gd name="T7" fmla="*/ 29354 h 22"/>
                                <a:gd name="T8" fmla="*/ 52032 w 33"/>
                                <a:gd name="T9" fmla="*/ 22831 h 22"/>
                                <a:gd name="T10" fmla="*/ 52032 w 33"/>
                                <a:gd name="T11" fmla="*/ 22831 h 22"/>
                                <a:gd name="T12" fmla="*/ 52032 w 33"/>
                                <a:gd name="T13" fmla="*/ 29354 h 22"/>
                                <a:gd name="T14" fmla="*/ 39024 w 33"/>
                                <a:gd name="T15" fmla="*/ 71755 h 22"/>
                                <a:gd name="T16" fmla="*/ 19512 w 33"/>
                                <a:gd name="T17" fmla="*/ 71755 h 22"/>
                                <a:gd name="T18" fmla="*/ 0 w 33"/>
                                <a:gd name="T19" fmla="*/ 0 h 22"/>
                                <a:gd name="T20" fmla="*/ 16260 w 33"/>
                                <a:gd name="T21" fmla="*/ 0 h 22"/>
                                <a:gd name="T22" fmla="*/ 29268 w 33"/>
                                <a:gd name="T23" fmla="*/ 42401 h 22"/>
                                <a:gd name="T24" fmla="*/ 29268 w 33"/>
                                <a:gd name="T25" fmla="*/ 55447 h 22"/>
                                <a:gd name="T26" fmla="*/ 29268 w 33"/>
                                <a:gd name="T27" fmla="*/ 55447 h 22"/>
                                <a:gd name="T28" fmla="*/ 32520 w 33"/>
                                <a:gd name="T29" fmla="*/ 42401 h 22"/>
                                <a:gd name="T30" fmla="*/ 45528 w 33"/>
                                <a:gd name="T31" fmla="*/ 0 h 22"/>
                                <a:gd name="T32" fmla="*/ 61787 w 33"/>
                                <a:gd name="T33" fmla="*/ 0 h 22"/>
                                <a:gd name="T34" fmla="*/ 74795 w 33"/>
                                <a:gd name="T35" fmla="*/ 45662 h 22"/>
                                <a:gd name="T36" fmla="*/ 78047 w 33"/>
                                <a:gd name="T37" fmla="*/ 55447 h 22"/>
                                <a:gd name="T38" fmla="*/ 78047 w 33"/>
                                <a:gd name="T39" fmla="*/ 55447 h 22"/>
                                <a:gd name="T40" fmla="*/ 81299 w 33"/>
                                <a:gd name="T41" fmla="*/ 42401 h 22"/>
                                <a:gd name="T42" fmla="*/ 91055 w 33"/>
                                <a:gd name="T43" fmla="*/ 0 h 22"/>
                                <a:gd name="T44" fmla="*/ 107315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4"/>
                          <wps:cNvSpPr>
                            <a:spLocks/>
                          </wps:cNvSpPr>
                          <wps:spPr bwMode="auto">
                            <a:xfrm>
                              <a:off x="9144" y="3556"/>
                              <a:ext cx="1073" cy="717"/>
                            </a:xfrm>
                            <a:custGeom>
                              <a:avLst/>
                              <a:gdLst>
                                <a:gd name="T0" fmla="*/ 107315 w 33"/>
                                <a:gd name="T1" fmla="*/ 0 h 22"/>
                                <a:gd name="T2" fmla="*/ 87803 w 33"/>
                                <a:gd name="T3" fmla="*/ 71755 h 22"/>
                                <a:gd name="T4" fmla="*/ 68291 w 33"/>
                                <a:gd name="T5" fmla="*/ 71755 h 22"/>
                                <a:gd name="T6" fmla="*/ 55283 w 33"/>
                                <a:gd name="T7" fmla="*/ 29354 h 22"/>
                                <a:gd name="T8" fmla="*/ 52032 w 33"/>
                                <a:gd name="T9" fmla="*/ 22831 h 22"/>
                                <a:gd name="T10" fmla="*/ 52032 w 33"/>
                                <a:gd name="T11" fmla="*/ 22831 h 22"/>
                                <a:gd name="T12" fmla="*/ 52032 w 33"/>
                                <a:gd name="T13" fmla="*/ 29354 h 22"/>
                                <a:gd name="T14" fmla="*/ 42276 w 33"/>
                                <a:gd name="T15" fmla="*/ 71755 h 22"/>
                                <a:gd name="T16" fmla="*/ 19512 w 33"/>
                                <a:gd name="T17" fmla="*/ 71755 h 22"/>
                                <a:gd name="T18" fmla="*/ 0 w 33"/>
                                <a:gd name="T19" fmla="*/ 0 h 22"/>
                                <a:gd name="T20" fmla="*/ 19512 w 33"/>
                                <a:gd name="T21" fmla="*/ 0 h 22"/>
                                <a:gd name="T22" fmla="*/ 29268 w 33"/>
                                <a:gd name="T23" fmla="*/ 42401 h 22"/>
                                <a:gd name="T24" fmla="*/ 32520 w 33"/>
                                <a:gd name="T25" fmla="*/ 55447 h 22"/>
                                <a:gd name="T26" fmla="*/ 32520 w 33"/>
                                <a:gd name="T27" fmla="*/ 55447 h 22"/>
                                <a:gd name="T28" fmla="*/ 35772 w 33"/>
                                <a:gd name="T29" fmla="*/ 42401 h 22"/>
                                <a:gd name="T30" fmla="*/ 45528 w 33"/>
                                <a:gd name="T31" fmla="*/ 0 h 22"/>
                                <a:gd name="T32" fmla="*/ 61787 w 33"/>
                                <a:gd name="T33" fmla="*/ 0 h 22"/>
                                <a:gd name="T34" fmla="*/ 74795 w 33"/>
                                <a:gd name="T35" fmla="*/ 45662 h 22"/>
                                <a:gd name="T36" fmla="*/ 78047 w 33"/>
                                <a:gd name="T37" fmla="*/ 55447 h 22"/>
                                <a:gd name="T38" fmla="*/ 78047 w 33"/>
                                <a:gd name="T39" fmla="*/ 55447 h 22"/>
                                <a:gd name="T40" fmla="*/ 81299 w 33"/>
                                <a:gd name="T41" fmla="*/ 42401 h 22"/>
                                <a:gd name="T42" fmla="*/ 91055 w 33"/>
                                <a:gd name="T43" fmla="*/ 0 h 22"/>
                                <a:gd name="T44" fmla="*/ 107315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75"/>
                          <wps:cNvSpPr>
                            <a:spLocks noChangeArrowheads="1"/>
                          </wps:cNvSpPr>
                          <wps:spPr bwMode="auto">
                            <a:xfrm>
                              <a:off x="10312" y="4044"/>
                              <a:ext cx="229"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6"/>
                          <wps:cNvSpPr>
                            <a:spLocks/>
                          </wps:cNvSpPr>
                          <wps:spPr bwMode="auto">
                            <a:xfrm>
                              <a:off x="10674" y="3556"/>
                              <a:ext cx="552" cy="717"/>
                            </a:xfrm>
                            <a:custGeom>
                              <a:avLst/>
                              <a:gdLst>
                                <a:gd name="T0" fmla="*/ 55245 w 17"/>
                                <a:gd name="T1" fmla="*/ 68493 h 22"/>
                                <a:gd name="T2" fmla="*/ 32497 w 17"/>
                                <a:gd name="T3" fmla="*/ 71755 h 22"/>
                                <a:gd name="T4" fmla="*/ 0 w 17"/>
                                <a:gd name="T5" fmla="*/ 39139 h 22"/>
                                <a:gd name="T6" fmla="*/ 35747 w 17"/>
                                <a:gd name="T7" fmla="*/ 0 h 22"/>
                                <a:gd name="T8" fmla="*/ 51995 w 17"/>
                                <a:gd name="T9" fmla="*/ 3262 h 22"/>
                                <a:gd name="T10" fmla="*/ 48746 w 17"/>
                                <a:gd name="T11" fmla="*/ 16308 h 22"/>
                                <a:gd name="T12" fmla="*/ 35747 w 17"/>
                                <a:gd name="T13" fmla="*/ 13046 h 22"/>
                                <a:gd name="T14" fmla="*/ 19498 w 17"/>
                                <a:gd name="T15" fmla="*/ 35878 h 22"/>
                                <a:gd name="T16" fmla="*/ 35747 w 17"/>
                                <a:gd name="T17" fmla="*/ 58709 h 22"/>
                                <a:gd name="T18" fmla="*/ 51995 w 17"/>
                                <a:gd name="T19" fmla="*/ 55447 h 22"/>
                                <a:gd name="T20" fmla="*/ 55245 w 17"/>
                                <a:gd name="T21" fmla="*/ 68493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7"/>
                          <wps:cNvSpPr>
                            <a:spLocks/>
                          </wps:cNvSpPr>
                          <wps:spPr bwMode="auto">
                            <a:xfrm>
                              <a:off x="11322" y="3556"/>
                              <a:ext cx="520" cy="755"/>
                            </a:xfrm>
                            <a:custGeom>
                              <a:avLst/>
                              <a:gdLst>
                                <a:gd name="T0" fmla="*/ 22781 w 16"/>
                                <a:gd name="T1" fmla="*/ 75565 h 23"/>
                                <a:gd name="T2" fmla="*/ 0 w 16"/>
                                <a:gd name="T3" fmla="*/ 72280 h 23"/>
                                <a:gd name="T4" fmla="*/ 3254 w 16"/>
                                <a:gd name="T5" fmla="*/ 55852 h 23"/>
                                <a:gd name="T6" fmla="*/ 22781 w 16"/>
                                <a:gd name="T7" fmla="*/ 59138 h 23"/>
                                <a:gd name="T8" fmla="*/ 32544 w 16"/>
                                <a:gd name="T9" fmla="*/ 52567 h 23"/>
                                <a:gd name="T10" fmla="*/ 19526 w 16"/>
                                <a:gd name="T11" fmla="*/ 42711 h 23"/>
                                <a:gd name="T12" fmla="*/ 3254 w 16"/>
                                <a:gd name="T13" fmla="*/ 22998 h 23"/>
                                <a:gd name="T14" fmla="*/ 29289 w 16"/>
                                <a:gd name="T15" fmla="*/ 0 h 23"/>
                                <a:gd name="T16" fmla="*/ 45561 w 16"/>
                                <a:gd name="T17" fmla="*/ 3285 h 23"/>
                                <a:gd name="T18" fmla="*/ 45561 w 16"/>
                                <a:gd name="T19" fmla="*/ 16427 h 23"/>
                                <a:gd name="T20" fmla="*/ 29289 w 16"/>
                                <a:gd name="T21" fmla="*/ 13142 h 23"/>
                                <a:gd name="T22" fmla="*/ 19526 w 16"/>
                                <a:gd name="T23" fmla="*/ 19713 h 23"/>
                                <a:gd name="T24" fmla="*/ 32544 w 16"/>
                                <a:gd name="T25" fmla="*/ 29569 h 23"/>
                                <a:gd name="T26" fmla="*/ 52070 w 16"/>
                                <a:gd name="T27" fmla="*/ 49282 h 23"/>
                                <a:gd name="T28" fmla="*/ 22781 w 16"/>
                                <a:gd name="T29" fmla="*/ 75565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8"/>
                          <wps:cNvSpPr>
                            <a:spLocks noEditPoints="1"/>
                          </wps:cNvSpPr>
                          <wps:spPr bwMode="auto">
                            <a:xfrm>
                              <a:off x="11938" y="3263"/>
                              <a:ext cx="298" cy="1010"/>
                            </a:xfrm>
                            <a:custGeom>
                              <a:avLst/>
                              <a:gdLst>
                                <a:gd name="T0" fmla="*/ 9948 w 9"/>
                                <a:gd name="T1" fmla="*/ 100965 h 31"/>
                                <a:gd name="T2" fmla="*/ 9948 w 9"/>
                                <a:gd name="T3" fmla="*/ 42340 h 31"/>
                                <a:gd name="T4" fmla="*/ 0 w 9"/>
                                <a:gd name="T5" fmla="*/ 42340 h 31"/>
                                <a:gd name="T6" fmla="*/ 0 w 9"/>
                                <a:gd name="T7" fmla="*/ 29312 h 31"/>
                                <a:gd name="T8" fmla="*/ 26529 w 9"/>
                                <a:gd name="T9" fmla="*/ 29312 h 31"/>
                                <a:gd name="T10" fmla="*/ 26529 w 9"/>
                                <a:gd name="T11" fmla="*/ 100965 h 31"/>
                                <a:gd name="T12" fmla="*/ 9948 w 9"/>
                                <a:gd name="T13" fmla="*/ 100965 h 31"/>
                                <a:gd name="T14" fmla="*/ 19897 w 9"/>
                                <a:gd name="T15" fmla="*/ 19542 h 31"/>
                                <a:gd name="T16" fmla="*/ 6632 w 9"/>
                                <a:gd name="T17" fmla="*/ 9771 h 31"/>
                                <a:gd name="T18" fmla="*/ 19897 w 9"/>
                                <a:gd name="T19" fmla="*/ 0 h 31"/>
                                <a:gd name="T20" fmla="*/ 29845 w 9"/>
                                <a:gd name="T21" fmla="*/ 9771 h 31"/>
                                <a:gd name="T22" fmla="*/ 19897 w 9"/>
                                <a:gd name="T23" fmla="*/ 1954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9"/>
                          <wps:cNvSpPr>
                            <a:spLocks/>
                          </wps:cNvSpPr>
                          <wps:spPr bwMode="auto">
                            <a:xfrm>
                              <a:off x="12426" y="3556"/>
                              <a:ext cx="426" cy="717"/>
                            </a:xfrm>
                            <a:custGeom>
                              <a:avLst/>
                              <a:gdLst>
                                <a:gd name="T0" fmla="*/ 39272 w 13"/>
                                <a:gd name="T1" fmla="*/ 16308 h 22"/>
                                <a:gd name="T2" fmla="*/ 32727 w 13"/>
                                <a:gd name="T3" fmla="*/ 16308 h 22"/>
                                <a:gd name="T4" fmla="*/ 16363 w 13"/>
                                <a:gd name="T5" fmla="*/ 29354 h 22"/>
                                <a:gd name="T6" fmla="*/ 16363 w 13"/>
                                <a:gd name="T7" fmla="*/ 71755 h 22"/>
                                <a:gd name="T8" fmla="*/ 0 w 13"/>
                                <a:gd name="T9" fmla="*/ 71755 h 22"/>
                                <a:gd name="T10" fmla="*/ 0 w 13"/>
                                <a:gd name="T11" fmla="*/ 0 h 22"/>
                                <a:gd name="T12" fmla="*/ 13091 w 13"/>
                                <a:gd name="T13" fmla="*/ 0 h 22"/>
                                <a:gd name="T14" fmla="*/ 16363 w 13"/>
                                <a:gd name="T15" fmla="*/ 13046 h 22"/>
                                <a:gd name="T16" fmla="*/ 32727 w 13"/>
                                <a:gd name="T17" fmla="*/ 0 h 22"/>
                                <a:gd name="T18" fmla="*/ 42545 w 13"/>
                                <a:gd name="T19" fmla="*/ 0 h 22"/>
                                <a:gd name="T20" fmla="*/ 39272 w 13"/>
                                <a:gd name="T21" fmla="*/ 16308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0"/>
                          <wps:cNvSpPr>
                            <a:spLocks noEditPoints="1"/>
                          </wps:cNvSpPr>
                          <wps:spPr bwMode="auto">
                            <a:xfrm>
                              <a:off x="12947" y="3556"/>
                              <a:ext cx="718" cy="755"/>
                            </a:xfrm>
                            <a:custGeom>
                              <a:avLst/>
                              <a:gdLst>
                                <a:gd name="T0" fmla="*/ 35878 w 22"/>
                                <a:gd name="T1" fmla="*/ 75565 h 23"/>
                                <a:gd name="T2" fmla="*/ 0 w 22"/>
                                <a:gd name="T3" fmla="*/ 39425 h 23"/>
                                <a:gd name="T4" fmla="*/ 35878 w 22"/>
                                <a:gd name="T5" fmla="*/ 0 h 23"/>
                                <a:gd name="T6" fmla="*/ 71755 w 22"/>
                                <a:gd name="T7" fmla="*/ 36140 h 23"/>
                                <a:gd name="T8" fmla="*/ 35878 w 22"/>
                                <a:gd name="T9" fmla="*/ 75565 h 23"/>
                                <a:gd name="T10" fmla="*/ 35878 w 22"/>
                                <a:gd name="T11" fmla="*/ 13142 h 23"/>
                                <a:gd name="T12" fmla="*/ 16308 w 22"/>
                                <a:gd name="T13" fmla="*/ 36140 h 23"/>
                                <a:gd name="T14" fmla="*/ 35878 w 22"/>
                                <a:gd name="T15" fmla="*/ 59138 h 23"/>
                                <a:gd name="T16" fmla="*/ 52185 w 22"/>
                                <a:gd name="T17" fmla="*/ 36140 h 23"/>
                                <a:gd name="T18" fmla="*/ 35878 w 22"/>
                                <a:gd name="T19" fmla="*/ 13142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Oval 81"/>
                          <wps:cNvSpPr>
                            <a:spLocks noChangeArrowheads="1"/>
                          </wps:cNvSpPr>
                          <wps:spPr bwMode="auto">
                            <a:xfrm>
                              <a:off x="13830" y="4044"/>
                              <a:ext cx="190" cy="229"/>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2"/>
                          <wps:cNvSpPr>
                            <a:spLocks noEditPoints="1"/>
                          </wps:cNvSpPr>
                          <wps:spPr bwMode="auto">
                            <a:xfrm>
                              <a:off x="14217" y="3556"/>
                              <a:ext cx="584" cy="755"/>
                            </a:xfrm>
                            <a:custGeom>
                              <a:avLst/>
                              <a:gdLst>
                                <a:gd name="T0" fmla="*/ 45438 w 18"/>
                                <a:gd name="T1" fmla="*/ 72280 h 23"/>
                                <a:gd name="T2" fmla="*/ 45438 w 18"/>
                                <a:gd name="T3" fmla="*/ 65709 h 23"/>
                                <a:gd name="T4" fmla="*/ 22719 w 18"/>
                                <a:gd name="T5" fmla="*/ 75565 h 23"/>
                                <a:gd name="T6" fmla="*/ 0 w 18"/>
                                <a:gd name="T7" fmla="*/ 52567 h 23"/>
                                <a:gd name="T8" fmla="*/ 32456 w 18"/>
                                <a:gd name="T9" fmla="*/ 29569 h 23"/>
                                <a:gd name="T10" fmla="*/ 42192 w 18"/>
                                <a:gd name="T11" fmla="*/ 29569 h 23"/>
                                <a:gd name="T12" fmla="*/ 42192 w 18"/>
                                <a:gd name="T13" fmla="*/ 26283 h 23"/>
                                <a:gd name="T14" fmla="*/ 25964 w 18"/>
                                <a:gd name="T15" fmla="*/ 13142 h 23"/>
                                <a:gd name="T16" fmla="*/ 6491 w 18"/>
                                <a:gd name="T17" fmla="*/ 16427 h 23"/>
                                <a:gd name="T18" fmla="*/ 3246 w 18"/>
                                <a:gd name="T19" fmla="*/ 3285 h 23"/>
                                <a:gd name="T20" fmla="*/ 29210 w 18"/>
                                <a:gd name="T21" fmla="*/ 0 h 23"/>
                                <a:gd name="T22" fmla="*/ 58420 w 18"/>
                                <a:gd name="T23" fmla="*/ 22998 h 23"/>
                                <a:gd name="T24" fmla="*/ 58420 w 18"/>
                                <a:gd name="T25" fmla="*/ 72280 h 23"/>
                                <a:gd name="T26" fmla="*/ 45438 w 18"/>
                                <a:gd name="T27" fmla="*/ 72280 h 23"/>
                                <a:gd name="T28" fmla="*/ 42192 w 18"/>
                                <a:gd name="T29" fmla="*/ 39425 h 23"/>
                                <a:gd name="T30" fmla="*/ 32456 w 18"/>
                                <a:gd name="T31" fmla="*/ 39425 h 23"/>
                                <a:gd name="T32" fmla="*/ 16228 w 18"/>
                                <a:gd name="T33" fmla="*/ 52567 h 23"/>
                                <a:gd name="T34" fmla="*/ 25964 w 18"/>
                                <a:gd name="T35" fmla="*/ 62423 h 23"/>
                                <a:gd name="T36" fmla="*/ 42192 w 18"/>
                                <a:gd name="T37" fmla="*/ 55852 h 23"/>
                                <a:gd name="T38" fmla="*/ 42192 w 18"/>
                                <a:gd name="T39" fmla="*/ 39425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3"/>
                          <wps:cNvSpPr>
                            <a:spLocks/>
                          </wps:cNvSpPr>
                          <wps:spPr bwMode="auto">
                            <a:xfrm>
                              <a:off x="15030" y="3556"/>
                              <a:ext cx="622" cy="755"/>
                            </a:xfrm>
                            <a:custGeom>
                              <a:avLst/>
                              <a:gdLst>
                                <a:gd name="T0" fmla="*/ 49129 w 19"/>
                                <a:gd name="T1" fmla="*/ 72280 h 23"/>
                                <a:gd name="T2" fmla="*/ 49129 w 19"/>
                                <a:gd name="T3" fmla="*/ 62423 h 23"/>
                                <a:gd name="T4" fmla="*/ 22927 w 19"/>
                                <a:gd name="T5" fmla="*/ 75565 h 23"/>
                                <a:gd name="T6" fmla="*/ 0 w 19"/>
                                <a:gd name="T7" fmla="*/ 45996 h 23"/>
                                <a:gd name="T8" fmla="*/ 0 w 19"/>
                                <a:gd name="T9" fmla="*/ 0 h 23"/>
                                <a:gd name="T10" fmla="*/ 16376 w 19"/>
                                <a:gd name="T11" fmla="*/ 0 h 23"/>
                                <a:gd name="T12" fmla="*/ 16376 w 19"/>
                                <a:gd name="T13" fmla="*/ 42711 h 23"/>
                                <a:gd name="T14" fmla="*/ 29477 w 19"/>
                                <a:gd name="T15" fmla="*/ 59138 h 23"/>
                                <a:gd name="T16" fmla="*/ 45854 w 19"/>
                                <a:gd name="T17" fmla="*/ 49282 h 23"/>
                                <a:gd name="T18" fmla="*/ 45854 w 19"/>
                                <a:gd name="T19" fmla="*/ 0 h 23"/>
                                <a:gd name="T20" fmla="*/ 62230 w 19"/>
                                <a:gd name="T21" fmla="*/ 0 h 23"/>
                                <a:gd name="T22" fmla="*/ 62230 w 19"/>
                                <a:gd name="T23" fmla="*/ 72280 h 23"/>
                                <a:gd name="T24" fmla="*/ 49129 w 19"/>
                                <a:gd name="T25" fmla="*/ 7228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 name="Freeform 104"/>
                        <wps:cNvSpPr>
                          <a:spLocks/>
                        </wps:cNvSpPr>
                        <wps:spPr bwMode="auto">
                          <a:xfrm>
                            <a:off x="59101" y="958"/>
                            <a:ext cx="22103" cy="8853"/>
                          </a:xfrm>
                          <a:custGeom>
                            <a:avLst/>
                            <a:gdLst>
                              <a:gd name="T0" fmla="*/ 1547280 w 680"/>
                              <a:gd name="T1" fmla="*/ 0 h 272"/>
                              <a:gd name="T2" fmla="*/ 0 w 680"/>
                              <a:gd name="T3" fmla="*/ 377682 h 272"/>
                              <a:gd name="T4" fmla="*/ 1527776 w 680"/>
                              <a:gd name="T5" fmla="*/ 885600 h 272"/>
                              <a:gd name="T6" fmla="*/ 2210400 w 680"/>
                              <a:gd name="T7" fmla="*/ 885600 h 272"/>
                              <a:gd name="T8" fmla="*/ 2210400 w 680"/>
                              <a:gd name="T9" fmla="*/ 0 h 272"/>
                              <a:gd name="T10" fmla="*/ 1547280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895CB" w14:textId="77777777" w:rsidR="004324A4" w:rsidRPr="007367A7" w:rsidRDefault="004324A4" w:rsidP="001E2D97">
                              <w:pPr>
                                <w:rPr>
                                  <w:rFonts w:eastAsia="Times New Roman"/>
                                  <w:color w:val="78BE20" w:themeColor="accent1"/>
                                </w:rPr>
                              </w:pP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49A5B2" id="Canvas 100" o:spid="_x0000_s1026" editas="canvas" style="position:absolute;margin-left:-71.45pt;margin-top:43.95pt;width:639.5pt;height:82.5pt;z-index:251656191;mso-position-vertical-relative:page" coordsize="8121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216;height:10477;visibility:visible;mso-wrap-style:square">
                <v:fill o:detectmouseclick="t"/>
                <v:path o:connecttype="none"/>
              </v:shape>
              <v:shape id="Freeform 84" o:spid="_x0000_s1028" style="position:absolute;left:59092;top:939;width:22124;height:8884;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" path="m476,c186,,79,86,,116v128,73,229,156,470,156c528,272,680,272,680,272,680,,680,,680,l476,xe" fillcolor="#fbfeff [3212]" stroked="f">
                <v:path arrowok="t" o:connecttype="custom" o:connectlocs="2147483646,0;0,1236476814;2147483646,2147483646;2147483646,2147483646;2147483646,0;2147483646,0" o:connectangles="0,0,0,0,0,0"/>
              </v:shape>
              <v:group id="Group 5" o:spid="_x0000_s1029" style="position:absolute;left:254;top:254;width:80962;height:10223" coordorigin="254,254" coordsize="80956,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0" o:spid="_x0000_s1030" style="position:absolute;left:254;top:254;width:80956;height:10217;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" path="m2488,21v-204,,-204,,-204,c1994,21,1887,107,1808,137v97,81,229,176,470,176c2336,313,2488,313,2488,313v,-292,,-292,,-292m1354,c,,,,,,,157,,157,,157v1524,,1524,,1524,c1709,157,1769,152,1808,137v,,,,,c1808,137,1808,137,1808,137,1710,57,1548,,1354,e" fillcolor="#598e18 [2404]" stroked="f">
                  <v:path arrowok="t" o:connecttype="custom" o:connectlocs="263419858,2237621;241821136,2237621;191424074,14597710;241185853,33350997;263419858,33350997;263419858,2237621;143356319,0;0,0;0,16728787;161355265,16728787;191424074,14597710;191424074,14597710;191424074,14597710;143356319,0" o:connectangles="0,0,0,0,0,0,0,0,0,0,0,0,0,0"/>
                  <o:lock v:ext="edit" verticies="t"/>
                </v:shape>
                <v:shape id="Freeform 71" o:spid="_x0000_s1031" style="position:absolute;left:254;top:939;width:58834;height:4436;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" path="m1808,116c1698,54,1548,,1354,,,,,,,,,136,,136,,136v1524,,1524,,1524,c1709,136,1769,131,1808,116e" fillcolor="#4a7729 [3205]" stroked="f">
                  <v:path arrowok="t" o:connecttype="custom" o:connectlocs="191447235,12348748;143373642,0;0,0;0,14477832;161374763,14477832;191447235,12348748" o:connectangles="0,0,0,0,0,0"/>
                </v:shape>
                <v:group id="Group 105" o:spid="_x0000_s1032" style="position:absolute;left:9188;top:3351;width:8851;height:1047"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2" o:spid="_x0000_s1033"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" path="m32,c31,8,29,15,26,22v-6,,-6,,-6,c17,9,17,9,17,9,16,7,16,7,16,7v,,,,,c15,9,15,9,15,9,12,22,12,22,12,22v-6,,-6,,-6,c3,15,1,8,,,5,,5,,5,,6,5,7,9,8,13v1,1,1,3,1,4c9,17,9,17,9,17v1,-4,1,-4,1,-4c13,,13,,13,v6,,6,,6,c23,14,23,14,23,14v,3,,3,,3c23,17,23,17,23,17v1,-1,1,-3,1,-4c25,9,26,5,27,r5,xe" fillcolor="#78be20 [3204]"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1034"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" path="m33,c31,8,29,15,26,22v-6,,-6,,-6,c17,9,17,9,17,9,16,7,16,7,16,7v,,,,,c16,9,16,9,16,9,12,22,12,22,12,22v-6,,-6,,-6,c4,15,1,8,,,5,,5,,5,,6,5,7,9,9,13v,1,,3,,4c9,17,9,17,9,17v1,-4,1,-4,1,-4c14,,14,,14,v5,,5,,5,c23,14,23,14,23,14v1,3,1,3,1,3c24,17,24,17,24,17v,-1,,-3,1,-4c26,9,27,5,28,r5,xe" fillcolor="#78be20 [3204]"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1035"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" path="m33,c31,8,29,15,27,22v-6,,-6,,-6,c17,9,17,9,17,9,16,7,16,7,16,7v,,,,,c16,9,16,9,16,9,13,22,13,22,13,22v-7,,-7,,-7,c4,15,2,8,,,6,,6,,6,,7,5,8,9,9,13v,1,,3,1,4c10,17,10,17,10,17v1,-4,1,-4,1,-4c14,,14,,14,v5,,5,,5,c23,14,23,14,23,14v1,3,1,3,1,3c24,17,24,17,24,17v,-1,1,-3,1,-4c26,9,27,5,28,r5,xe" fillcolor="#78be20 [3204]"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1036"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" fillcolor="#78be20 [3204]" stroked="f"/>
                  <v:shape id="Freeform 76" o:spid="_x0000_s1037"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" path="m17,21v-3,1,-5,1,-7,1c3,22,,18,,12,,4,5,,11,v2,,4,,5,1c15,5,15,5,15,5,14,5,13,4,11,4,8,4,6,7,6,11v,5,2,7,5,7c13,18,14,18,16,17r1,4xe" fillcolor="#78be20 [3204]" stroked="f">
                    <v:path arrowok="t" o:connecttype="custom" o:connectlocs="1793838,2232249;1055197,2338561;0,1275576;1160726,0;1688308,106312;1582811,531493;1160726,425181;633112,1169297;1160726,1913380;1688308,1807068;1793838,2232249" o:connectangles="0,0,0,0,0,0,0,0,0,0,0"/>
                  </v:shape>
                  <v:shape id="Freeform 77" o:spid="_x0000_s1038"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" path="m7,23c5,23,3,22,,22,1,17,1,17,1,17v2,1,4,1,6,1c9,18,10,18,10,16,10,15,9,14,6,13,3,12,1,10,1,7,1,3,4,,9,v2,,4,,5,1c14,5,14,5,14,5,12,4,11,4,9,4,7,4,6,5,6,6v,2,1,2,4,3c14,10,16,12,16,15v,5,-4,8,-9,8xe" fillcolor="#78be20 [3204]"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1039"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" path="m3,31c3,13,3,13,3,13,,13,,13,,13,,9,,9,,9v8,,8,,8,c8,31,8,31,8,31r-5,xm6,6c4,6,2,5,2,3,2,1,4,,6,,8,,9,1,9,3,9,5,8,6,6,6xe" fillcolor="#78be20 [3204]"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1040"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" path="m12,5v,,-1,,-2,c9,5,7,6,5,9v,13,,13,,13c,22,,22,,22,,,,,,,4,,4,,4,,5,4,5,4,5,4,7,1,8,,10,v1,,2,,3,l12,5xe" fillcolor="#78be20 [3204]" stroked="f">
                    <v:path arrowok="t" o:connecttype="custom" o:connectlocs="1286913,531493;1072439,531493;536203,956674;536203,2338561;0,2338561;0,0;428982,0;536203,425181;1072439,0;1394167,0;1286913,531493" o:connectangles="0,0,0,0,0,0,0,0,0,0,0"/>
                  </v:shape>
                  <v:shape id="Freeform 80" o:spid="_x0000_s1041"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" path="m11,23c3,23,,18,,12,,4,4,,11,v7,,11,4,11,11c22,18,18,23,11,23xm11,4c7,4,5,7,5,11v,4,2,7,6,7c15,18,16,15,16,11,16,7,15,4,11,4xe" fillcolor="#78be20 [3204]" stroked="f">
                    <v:path arrowok="t" o:connecttype="custom" o:connectlocs="1170927,2480503;0,1294168;1170927,0;2341822,1186335;1170927,2480503;1170927,431400;532234,1186335;1170927,1941269;1703129,1186335;1170927,431400" o:connectangles="0,0,0,0,0,0,0,0,0,0"/>
                    <o:lock v:ext="edit" verticies="t"/>
                  </v:shape>
                  <v:oval id="Oval 81" o:spid="_x0000_s1042"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" fillcolor="#78be20 [3204]" stroked="f"/>
                  <v:shape id="Freeform 82" o:spid="_x0000_s1043"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" path="m14,22v,-2,,-2,,-2c12,22,10,23,7,23,2,23,,20,,16,,11,4,9,10,9v3,,3,,3,c13,8,13,8,13,8,13,5,12,4,8,4,6,4,4,4,2,5,1,1,1,1,1,1,3,,6,,9,v7,,9,3,9,7c18,22,18,22,18,22r-4,xm13,12v-3,,-3,,-3,c7,12,5,14,5,16v,1,1,3,3,3c10,19,12,18,13,17r,-5xe" fillcolor="#78be20 [3204]"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1044"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" path="m15,22v,-3,,-3,,-3c12,22,10,23,7,23,2,23,,19,,14,,,,,,,5,,5,,5,v,13,,13,,13c5,16,6,18,9,18v2,,3,-1,5,-3c14,,14,,14,v5,,5,,5,c19,22,19,22,19,22r-4,xe" fillcolor="#78be20 [3204]" stroked="f">
                    <v:path arrowok="t" o:connecttype="custom" o:connectlocs="1608328,2372670;1608328,2049103;750558,2480503;0,1509869;0,0;536099,0;536099,1402035;964984,1941269;1501115,1617735;1501115,0;2037214,0;2037214,2372670;1608328,2372670" o:connectangles="0,0,0,0,0,0,0,0,0,0,0,0,0"/>
                  </v:shape>
                </v:group>
                <v:shape id="Freeform 104" o:spid="_x0000_s1045" style="position:absolute;left:59101;top:958;width:22103;height:8853;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" adj="-11796480,,5400" path="m476,c186,,79,86,,116v128,73,229,156,470,156c528,272,680,272,680,272,680,,680,,680,l476,xe" fillcolor="#fbfeff [3212]" stroked="f">
                  <v:stroke joinstyle="miter"/>
                  <v:formulas/>
                  <v:path arrowok="t" o:connecttype="custom" o:connectlocs="50293426,0;0,12292716;49659460,28824326;71847752,28824326;71847752,0;50293426,0" o:connectangles="0,0,0,0,0,0" textboxrect="0,0,680,272"/>
                  <v:textbox>
                    <w:txbxContent>
                      <w:p w14:paraId="5B8895CB" w14:textId="77777777" w:rsidR="004324A4" w:rsidRPr="007367A7" w:rsidRDefault="004324A4" w:rsidP="001E2D97">
                        <w:pPr>
                          <w:rPr>
                            <w:rFonts w:eastAsia="Times New Roman"/>
                            <w:color w:val="78BE20" w:themeColor="accent1"/>
                          </w:rPr>
                        </w:pPr>
                      </w:p>
                    </w:txbxContent>
                  </v:textbox>
                </v:shape>
              </v:group>
              <w10:wrap anchory="page"/>
              <w10:anchorlock/>
            </v:group>
          </w:pict>
        </mc:Fallback>
      </mc:AlternateContent>
    </w:r>
    <w:r w:rsidRPr="00A51997">
      <w:rPr>
        <w:noProof/>
      </w:rPr>
      <w:drawing>
        <wp:anchor distT="0" distB="0" distL="114300" distR="114300" simplePos="0" relativeHeight="251660800" behindDoc="0" locked="0" layoutInCell="1" allowOverlap="1" wp14:anchorId="36BE0D9F" wp14:editId="341D5152">
          <wp:simplePos x="0" y="0"/>
          <wp:positionH relativeFrom="column">
            <wp:posOffset>5695315</wp:posOffset>
          </wp:positionH>
          <wp:positionV relativeFrom="paragraph">
            <wp:posOffset>324007</wp:posOffset>
          </wp:positionV>
          <wp:extent cx="892175" cy="8782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24B16" w14:textId="77777777" w:rsidR="004324A4" w:rsidRDefault="004324A4" w:rsidP="002A4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FFFFFF89"/>
    <w:multiLevelType w:val="singleLevel"/>
    <w:tmpl w:val="A48ACDA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F149B3"/>
    <w:multiLevelType w:val="hybridMultilevel"/>
    <w:tmpl w:val="D2E053C0"/>
    <w:lvl w:ilvl="0" w:tplc="0BE6EF22">
      <w:start w:val="1"/>
      <w:numFmt w:val="decimal"/>
      <w:lvlText w:val="%1."/>
      <w:lvlJc w:val="left"/>
      <w:pPr>
        <w:ind w:left="502"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B04126"/>
    <w:multiLevelType w:val="hybridMultilevel"/>
    <w:tmpl w:val="343C4E40"/>
    <w:lvl w:ilvl="0" w:tplc="F4CC00C6">
      <w:start w:val="1"/>
      <w:numFmt w:val="bullet"/>
      <w:lvlText w:val=""/>
      <w:lvlJc w:val="left"/>
      <w:pPr>
        <w:ind w:left="1287" w:hanging="360"/>
      </w:pPr>
      <w:rPr>
        <w:rFonts w:ascii="Symbol" w:hAnsi="Symbol" w:hint="default"/>
      </w:rPr>
    </w:lvl>
    <w:lvl w:ilvl="1" w:tplc="0C090019" w:tentative="1">
      <w:start w:val="1"/>
      <w:numFmt w:val="bullet"/>
      <w:lvlText w:val="o"/>
      <w:lvlJc w:val="left"/>
      <w:pPr>
        <w:ind w:left="2007" w:hanging="360"/>
      </w:pPr>
      <w:rPr>
        <w:rFonts w:ascii="Courier New" w:hAnsi="Courier New" w:cs="Courier New" w:hint="default"/>
      </w:rPr>
    </w:lvl>
    <w:lvl w:ilvl="2" w:tplc="0C09001B" w:tentative="1">
      <w:start w:val="1"/>
      <w:numFmt w:val="bullet"/>
      <w:lvlText w:val=""/>
      <w:lvlJc w:val="left"/>
      <w:pPr>
        <w:ind w:left="2727" w:hanging="360"/>
      </w:pPr>
      <w:rPr>
        <w:rFonts w:ascii="Wingdings" w:hAnsi="Wingdings" w:hint="default"/>
      </w:rPr>
    </w:lvl>
    <w:lvl w:ilvl="3" w:tplc="0C09000F" w:tentative="1">
      <w:start w:val="1"/>
      <w:numFmt w:val="bullet"/>
      <w:lvlText w:val=""/>
      <w:lvlJc w:val="left"/>
      <w:pPr>
        <w:ind w:left="3447" w:hanging="360"/>
      </w:pPr>
      <w:rPr>
        <w:rFonts w:ascii="Symbol" w:hAnsi="Symbol" w:hint="default"/>
      </w:rPr>
    </w:lvl>
    <w:lvl w:ilvl="4" w:tplc="0C090019" w:tentative="1">
      <w:start w:val="1"/>
      <w:numFmt w:val="bullet"/>
      <w:lvlText w:val="o"/>
      <w:lvlJc w:val="left"/>
      <w:pPr>
        <w:ind w:left="4167" w:hanging="360"/>
      </w:pPr>
      <w:rPr>
        <w:rFonts w:ascii="Courier New" w:hAnsi="Courier New" w:cs="Courier New" w:hint="default"/>
      </w:rPr>
    </w:lvl>
    <w:lvl w:ilvl="5" w:tplc="0C09001B" w:tentative="1">
      <w:start w:val="1"/>
      <w:numFmt w:val="bullet"/>
      <w:lvlText w:val=""/>
      <w:lvlJc w:val="left"/>
      <w:pPr>
        <w:ind w:left="4887" w:hanging="360"/>
      </w:pPr>
      <w:rPr>
        <w:rFonts w:ascii="Wingdings" w:hAnsi="Wingdings" w:hint="default"/>
      </w:rPr>
    </w:lvl>
    <w:lvl w:ilvl="6" w:tplc="0C09000F" w:tentative="1">
      <w:start w:val="1"/>
      <w:numFmt w:val="bullet"/>
      <w:lvlText w:val=""/>
      <w:lvlJc w:val="left"/>
      <w:pPr>
        <w:ind w:left="5607" w:hanging="360"/>
      </w:pPr>
      <w:rPr>
        <w:rFonts w:ascii="Symbol" w:hAnsi="Symbol" w:hint="default"/>
      </w:rPr>
    </w:lvl>
    <w:lvl w:ilvl="7" w:tplc="0C090019" w:tentative="1">
      <w:start w:val="1"/>
      <w:numFmt w:val="bullet"/>
      <w:lvlText w:val="o"/>
      <w:lvlJc w:val="left"/>
      <w:pPr>
        <w:ind w:left="6327" w:hanging="360"/>
      </w:pPr>
      <w:rPr>
        <w:rFonts w:ascii="Courier New" w:hAnsi="Courier New" w:cs="Courier New" w:hint="default"/>
      </w:rPr>
    </w:lvl>
    <w:lvl w:ilvl="8" w:tplc="0C09001B" w:tentative="1">
      <w:start w:val="1"/>
      <w:numFmt w:val="bullet"/>
      <w:lvlText w:val=""/>
      <w:lvlJc w:val="left"/>
      <w:pPr>
        <w:ind w:left="7047" w:hanging="360"/>
      </w:pPr>
      <w:rPr>
        <w:rFonts w:ascii="Wingdings" w:hAnsi="Wingdings" w:hint="default"/>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31E6F2D"/>
    <w:multiLevelType w:val="hybridMultilevel"/>
    <w:tmpl w:val="FCE46ACA"/>
    <w:lvl w:ilvl="0" w:tplc="7E422E26">
      <w:start w:val="3"/>
      <w:numFmt w:val="decimal"/>
      <w:lvlText w:val="%1."/>
      <w:lvlJc w:val="left"/>
      <w:pPr>
        <w:ind w:left="502" w:hanging="360"/>
      </w:pPr>
      <w:rPr>
        <w:rFonts w:hint="default"/>
      </w:rPr>
    </w:lvl>
    <w:lvl w:ilvl="1" w:tplc="C082F4C0" w:tentative="1">
      <w:start w:val="1"/>
      <w:numFmt w:val="lowerLetter"/>
      <w:lvlText w:val="%2."/>
      <w:lvlJc w:val="left"/>
      <w:pPr>
        <w:ind w:left="1222" w:hanging="360"/>
      </w:pPr>
    </w:lvl>
    <w:lvl w:ilvl="2" w:tplc="1A743D00" w:tentative="1">
      <w:start w:val="1"/>
      <w:numFmt w:val="lowerRoman"/>
      <w:lvlText w:val="%3."/>
      <w:lvlJc w:val="right"/>
      <w:pPr>
        <w:ind w:left="1942" w:hanging="180"/>
      </w:pPr>
    </w:lvl>
    <w:lvl w:ilvl="3" w:tplc="89749FDE" w:tentative="1">
      <w:start w:val="1"/>
      <w:numFmt w:val="decimal"/>
      <w:lvlText w:val="%4."/>
      <w:lvlJc w:val="left"/>
      <w:pPr>
        <w:ind w:left="2662" w:hanging="360"/>
      </w:pPr>
    </w:lvl>
    <w:lvl w:ilvl="4" w:tplc="938CEFC6" w:tentative="1">
      <w:start w:val="1"/>
      <w:numFmt w:val="lowerLetter"/>
      <w:lvlText w:val="%5."/>
      <w:lvlJc w:val="left"/>
      <w:pPr>
        <w:ind w:left="3382" w:hanging="360"/>
      </w:pPr>
    </w:lvl>
    <w:lvl w:ilvl="5" w:tplc="0BDC779A" w:tentative="1">
      <w:start w:val="1"/>
      <w:numFmt w:val="lowerRoman"/>
      <w:lvlText w:val="%6."/>
      <w:lvlJc w:val="right"/>
      <w:pPr>
        <w:ind w:left="4102" w:hanging="180"/>
      </w:pPr>
    </w:lvl>
    <w:lvl w:ilvl="6" w:tplc="EC8401B4" w:tentative="1">
      <w:start w:val="1"/>
      <w:numFmt w:val="decimal"/>
      <w:lvlText w:val="%7."/>
      <w:lvlJc w:val="left"/>
      <w:pPr>
        <w:ind w:left="4822" w:hanging="360"/>
      </w:pPr>
    </w:lvl>
    <w:lvl w:ilvl="7" w:tplc="B63A6A86" w:tentative="1">
      <w:start w:val="1"/>
      <w:numFmt w:val="lowerLetter"/>
      <w:lvlText w:val="%8."/>
      <w:lvlJc w:val="left"/>
      <w:pPr>
        <w:ind w:left="5542" w:hanging="360"/>
      </w:pPr>
    </w:lvl>
    <w:lvl w:ilvl="8" w:tplc="31BA299A" w:tentative="1">
      <w:start w:val="1"/>
      <w:numFmt w:val="lowerRoman"/>
      <w:lvlText w:val="%9."/>
      <w:lvlJc w:val="right"/>
      <w:pPr>
        <w:ind w:left="6262" w:hanging="180"/>
      </w:pPr>
    </w:lvl>
  </w:abstractNum>
  <w:abstractNum w:abstractNumId="15" w15:restartNumberingAfterBreak="0">
    <w:nsid w:val="235068D2"/>
    <w:multiLevelType w:val="hybridMultilevel"/>
    <w:tmpl w:val="B0961F28"/>
    <w:lvl w:ilvl="0" w:tplc="3C9A5DD4">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9204728"/>
    <w:multiLevelType w:val="hybridMultilevel"/>
    <w:tmpl w:val="D884E6E6"/>
    <w:lvl w:ilvl="0" w:tplc="19E261C2">
      <w:start w:val="1"/>
      <w:numFmt w:val="lowerLetter"/>
      <w:lvlText w:val="%1."/>
      <w:lvlJc w:val="left"/>
      <w:pPr>
        <w:ind w:left="530" w:hanging="360"/>
      </w:pPr>
      <w:rPr>
        <w:rFonts w:hint="default"/>
        <w:b w:val="0"/>
        <w:i w:val="0"/>
        <w:sz w:val="16"/>
        <w:vertAlign w:val="superscript"/>
      </w:rPr>
    </w:lvl>
    <w:lvl w:ilvl="1" w:tplc="EC26ECCE" w:tentative="1">
      <w:start w:val="1"/>
      <w:numFmt w:val="lowerLetter"/>
      <w:lvlText w:val="%2."/>
      <w:lvlJc w:val="left"/>
      <w:pPr>
        <w:ind w:left="1553" w:hanging="360"/>
      </w:pPr>
    </w:lvl>
    <w:lvl w:ilvl="2" w:tplc="4E044526" w:tentative="1">
      <w:start w:val="1"/>
      <w:numFmt w:val="lowerRoman"/>
      <w:lvlText w:val="%3."/>
      <w:lvlJc w:val="right"/>
      <w:pPr>
        <w:ind w:left="2273" w:hanging="180"/>
      </w:pPr>
    </w:lvl>
    <w:lvl w:ilvl="3" w:tplc="2FF08926" w:tentative="1">
      <w:start w:val="1"/>
      <w:numFmt w:val="decimal"/>
      <w:lvlText w:val="%4."/>
      <w:lvlJc w:val="left"/>
      <w:pPr>
        <w:ind w:left="2993" w:hanging="360"/>
      </w:pPr>
    </w:lvl>
    <w:lvl w:ilvl="4" w:tplc="08085EDC" w:tentative="1">
      <w:start w:val="1"/>
      <w:numFmt w:val="lowerLetter"/>
      <w:lvlText w:val="%5."/>
      <w:lvlJc w:val="left"/>
      <w:pPr>
        <w:ind w:left="3713" w:hanging="360"/>
      </w:pPr>
    </w:lvl>
    <w:lvl w:ilvl="5" w:tplc="AD88DCA4" w:tentative="1">
      <w:start w:val="1"/>
      <w:numFmt w:val="lowerRoman"/>
      <w:lvlText w:val="%6."/>
      <w:lvlJc w:val="right"/>
      <w:pPr>
        <w:ind w:left="4433" w:hanging="180"/>
      </w:pPr>
    </w:lvl>
    <w:lvl w:ilvl="6" w:tplc="084CCEAA" w:tentative="1">
      <w:start w:val="1"/>
      <w:numFmt w:val="decimal"/>
      <w:lvlText w:val="%7."/>
      <w:lvlJc w:val="left"/>
      <w:pPr>
        <w:ind w:left="5153" w:hanging="360"/>
      </w:pPr>
    </w:lvl>
    <w:lvl w:ilvl="7" w:tplc="C78AA88C" w:tentative="1">
      <w:start w:val="1"/>
      <w:numFmt w:val="lowerLetter"/>
      <w:lvlText w:val="%8."/>
      <w:lvlJc w:val="left"/>
      <w:pPr>
        <w:ind w:left="5873" w:hanging="360"/>
      </w:pPr>
    </w:lvl>
    <w:lvl w:ilvl="8" w:tplc="B11CFAAC" w:tentative="1">
      <w:start w:val="1"/>
      <w:numFmt w:val="lowerRoman"/>
      <w:lvlText w:val="%9."/>
      <w:lvlJc w:val="right"/>
      <w:pPr>
        <w:ind w:left="6593" w:hanging="180"/>
      </w:pPr>
    </w:lvl>
  </w:abstractNum>
  <w:abstractNum w:abstractNumId="19" w15:restartNumberingAfterBreak="0">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20" w15:restartNumberingAfterBreak="0">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3411"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19"/>
  </w:num>
  <w:num w:numId="7">
    <w:abstractNumId w:val="13"/>
  </w:num>
  <w:num w:numId="8">
    <w:abstractNumId w:val="13"/>
  </w:num>
  <w:num w:numId="9">
    <w:abstractNumId w:val="12"/>
  </w:num>
  <w:num w:numId="10">
    <w:abstractNumId w:val="21"/>
  </w:num>
  <w:num w:numId="11">
    <w:abstractNumId w:val="17"/>
  </w:num>
  <w:num w:numId="12">
    <w:abstractNumId w:val="16"/>
  </w:num>
  <w:num w:numId="13">
    <w:abstractNumId w:val="22"/>
  </w:num>
  <w:num w:numId="14">
    <w:abstractNumId w:val="0"/>
  </w:num>
  <w:num w:numId="15">
    <w:abstractNumId w:val="20"/>
  </w:num>
  <w:num w:numId="16">
    <w:abstractNumId w:val="23"/>
  </w:num>
  <w:num w:numId="17">
    <w:abstractNumId w:val="7"/>
  </w:num>
  <w:num w:numId="18">
    <w:abstractNumId w:val="8"/>
  </w:num>
  <w:num w:numId="19">
    <w:abstractNumId w:val="15"/>
  </w:num>
  <w:num w:numId="20">
    <w:abstractNumId w:val="11"/>
  </w:num>
  <w:num w:numId="21">
    <w:abstractNumId w:val="18"/>
  </w:num>
  <w:num w:numId="22">
    <w:abstractNumId w:val="14"/>
  </w:num>
  <w:num w:numId="23">
    <w:abstractNumId w:val="18"/>
    <w:lvlOverride w:ilvl="0">
      <w:startOverride w:val="1"/>
    </w:lvlOverride>
  </w:num>
  <w:num w:numId="24">
    <w:abstractNumId w:val="9"/>
  </w:num>
  <w:num w:numId="25">
    <w:abstractNumId w:val="10"/>
  </w:num>
  <w:num w:numId="26">
    <w:abstractNumId w:val="6"/>
  </w:num>
  <w:num w:numId="27">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00"/>
  <w:displayHorizontalDrawingGridEvery w:val="2"/>
  <w:characterSpacingControl w:val="doNotCompress"/>
  <w:hdrShapeDefaults>
    <o:shapedefaults v:ext="edit" spidmax="12289">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4F5FBE"/>
    <w:rsid w:val="0000018E"/>
    <w:rsid w:val="0000032F"/>
    <w:rsid w:val="000006A0"/>
    <w:rsid w:val="00000B4E"/>
    <w:rsid w:val="00000E06"/>
    <w:rsid w:val="00000EEA"/>
    <w:rsid w:val="00000F6F"/>
    <w:rsid w:val="00002AA7"/>
    <w:rsid w:val="000031E1"/>
    <w:rsid w:val="000032B8"/>
    <w:rsid w:val="0000368D"/>
    <w:rsid w:val="00003744"/>
    <w:rsid w:val="00003763"/>
    <w:rsid w:val="00003F18"/>
    <w:rsid w:val="00003FE2"/>
    <w:rsid w:val="00004F47"/>
    <w:rsid w:val="00005A42"/>
    <w:rsid w:val="00006047"/>
    <w:rsid w:val="00006408"/>
    <w:rsid w:val="00006BF1"/>
    <w:rsid w:val="00006CE9"/>
    <w:rsid w:val="000071A9"/>
    <w:rsid w:val="0001068B"/>
    <w:rsid w:val="00010B16"/>
    <w:rsid w:val="00011FC6"/>
    <w:rsid w:val="000126EB"/>
    <w:rsid w:val="00012B22"/>
    <w:rsid w:val="0001420F"/>
    <w:rsid w:val="000146D8"/>
    <w:rsid w:val="0001488B"/>
    <w:rsid w:val="0001509E"/>
    <w:rsid w:val="000150EE"/>
    <w:rsid w:val="00015408"/>
    <w:rsid w:val="000155E1"/>
    <w:rsid w:val="0001580E"/>
    <w:rsid w:val="00015D27"/>
    <w:rsid w:val="00015E82"/>
    <w:rsid w:val="0001745D"/>
    <w:rsid w:val="0001753A"/>
    <w:rsid w:val="0001775B"/>
    <w:rsid w:val="00017CF4"/>
    <w:rsid w:val="00020FFD"/>
    <w:rsid w:val="00021EEC"/>
    <w:rsid w:val="00022B85"/>
    <w:rsid w:val="00022CFE"/>
    <w:rsid w:val="000236E0"/>
    <w:rsid w:val="000248B1"/>
    <w:rsid w:val="00024A8B"/>
    <w:rsid w:val="00024AEF"/>
    <w:rsid w:val="00024F6E"/>
    <w:rsid w:val="00024FFE"/>
    <w:rsid w:val="00025D5A"/>
    <w:rsid w:val="00025FD5"/>
    <w:rsid w:val="0002686D"/>
    <w:rsid w:val="000274F7"/>
    <w:rsid w:val="00027FEC"/>
    <w:rsid w:val="00030F89"/>
    <w:rsid w:val="000316D4"/>
    <w:rsid w:val="00031FEB"/>
    <w:rsid w:val="0003217B"/>
    <w:rsid w:val="0003223D"/>
    <w:rsid w:val="00032C10"/>
    <w:rsid w:val="00032ED5"/>
    <w:rsid w:val="000331C3"/>
    <w:rsid w:val="000331D4"/>
    <w:rsid w:val="000333FF"/>
    <w:rsid w:val="00033646"/>
    <w:rsid w:val="00034946"/>
    <w:rsid w:val="00034B06"/>
    <w:rsid w:val="00034FF8"/>
    <w:rsid w:val="000356E7"/>
    <w:rsid w:val="00035AB8"/>
    <w:rsid w:val="00036126"/>
    <w:rsid w:val="000367D4"/>
    <w:rsid w:val="00036C02"/>
    <w:rsid w:val="00036E13"/>
    <w:rsid w:val="00041207"/>
    <w:rsid w:val="000412B5"/>
    <w:rsid w:val="00042A1A"/>
    <w:rsid w:val="00042C77"/>
    <w:rsid w:val="00043876"/>
    <w:rsid w:val="000443E1"/>
    <w:rsid w:val="00046533"/>
    <w:rsid w:val="00046D54"/>
    <w:rsid w:val="0004710D"/>
    <w:rsid w:val="00047533"/>
    <w:rsid w:val="000477ED"/>
    <w:rsid w:val="00047CF0"/>
    <w:rsid w:val="0005042C"/>
    <w:rsid w:val="0005048B"/>
    <w:rsid w:val="00050930"/>
    <w:rsid w:val="000509E2"/>
    <w:rsid w:val="00051219"/>
    <w:rsid w:val="00051456"/>
    <w:rsid w:val="0005226F"/>
    <w:rsid w:val="0005371F"/>
    <w:rsid w:val="00053E83"/>
    <w:rsid w:val="0005523B"/>
    <w:rsid w:val="000555D8"/>
    <w:rsid w:val="00055AB2"/>
    <w:rsid w:val="000562A7"/>
    <w:rsid w:val="00056AF3"/>
    <w:rsid w:val="00056FD0"/>
    <w:rsid w:val="000622FA"/>
    <w:rsid w:val="000624AD"/>
    <w:rsid w:val="00062B00"/>
    <w:rsid w:val="00062CA9"/>
    <w:rsid w:val="00062D05"/>
    <w:rsid w:val="00063D43"/>
    <w:rsid w:val="00064142"/>
    <w:rsid w:val="00064612"/>
    <w:rsid w:val="000648CB"/>
    <w:rsid w:val="000649F1"/>
    <w:rsid w:val="000667A4"/>
    <w:rsid w:val="00066BE8"/>
    <w:rsid w:val="000677FC"/>
    <w:rsid w:val="00067D7D"/>
    <w:rsid w:val="0007196D"/>
    <w:rsid w:val="00073452"/>
    <w:rsid w:val="00074106"/>
    <w:rsid w:val="00074B48"/>
    <w:rsid w:val="00074BE6"/>
    <w:rsid w:val="00074D1A"/>
    <w:rsid w:val="00074DFE"/>
    <w:rsid w:val="000750D4"/>
    <w:rsid w:val="00075774"/>
    <w:rsid w:val="00075941"/>
    <w:rsid w:val="00075B0B"/>
    <w:rsid w:val="00075BB3"/>
    <w:rsid w:val="000768FE"/>
    <w:rsid w:val="00077738"/>
    <w:rsid w:val="000807D3"/>
    <w:rsid w:val="00081438"/>
    <w:rsid w:val="000815C2"/>
    <w:rsid w:val="00081CF9"/>
    <w:rsid w:val="00082825"/>
    <w:rsid w:val="00082B7A"/>
    <w:rsid w:val="0008365C"/>
    <w:rsid w:val="00083CBE"/>
    <w:rsid w:val="00084229"/>
    <w:rsid w:val="000845E0"/>
    <w:rsid w:val="0008490E"/>
    <w:rsid w:val="0008565C"/>
    <w:rsid w:val="00085972"/>
    <w:rsid w:val="00085DC0"/>
    <w:rsid w:val="00087772"/>
    <w:rsid w:val="00087845"/>
    <w:rsid w:val="00087ADA"/>
    <w:rsid w:val="000905EC"/>
    <w:rsid w:val="000906B4"/>
    <w:rsid w:val="00091A84"/>
    <w:rsid w:val="00092C15"/>
    <w:rsid w:val="00092DBA"/>
    <w:rsid w:val="00092EFF"/>
    <w:rsid w:val="00093122"/>
    <w:rsid w:val="00093128"/>
    <w:rsid w:val="00093676"/>
    <w:rsid w:val="00094610"/>
    <w:rsid w:val="00094D75"/>
    <w:rsid w:val="000953E7"/>
    <w:rsid w:val="00095503"/>
    <w:rsid w:val="0009563F"/>
    <w:rsid w:val="00095809"/>
    <w:rsid w:val="00096689"/>
    <w:rsid w:val="00096793"/>
    <w:rsid w:val="00096A71"/>
    <w:rsid w:val="00097084"/>
    <w:rsid w:val="00097713"/>
    <w:rsid w:val="000979AD"/>
    <w:rsid w:val="00097C66"/>
    <w:rsid w:val="000A04C6"/>
    <w:rsid w:val="000A059D"/>
    <w:rsid w:val="000A05B6"/>
    <w:rsid w:val="000A1078"/>
    <w:rsid w:val="000A2D4B"/>
    <w:rsid w:val="000A2E6B"/>
    <w:rsid w:val="000A370A"/>
    <w:rsid w:val="000A4667"/>
    <w:rsid w:val="000A4E5D"/>
    <w:rsid w:val="000A4E89"/>
    <w:rsid w:val="000A532C"/>
    <w:rsid w:val="000A5AD6"/>
    <w:rsid w:val="000A5E9D"/>
    <w:rsid w:val="000A5F91"/>
    <w:rsid w:val="000A60A7"/>
    <w:rsid w:val="000A623A"/>
    <w:rsid w:val="000A6709"/>
    <w:rsid w:val="000A6EB1"/>
    <w:rsid w:val="000A6F40"/>
    <w:rsid w:val="000B0640"/>
    <w:rsid w:val="000B080A"/>
    <w:rsid w:val="000B0921"/>
    <w:rsid w:val="000B0A3D"/>
    <w:rsid w:val="000B0C77"/>
    <w:rsid w:val="000B1470"/>
    <w:rsid w:val="000B2083"/>
    <w:rsid w:val="000B25E4"/>
    <w:rsid w:val="000B3486"/>
    <w:rsid w:val="000B3AE0"/>
    <w:rsid w:val="000B51C2"/>
    <w:rsid w:val="000B58EE"/>
    <w:rsid w:val="000B6417"/>
    <w:rsid w:val="000B6575"/>
    <w:rsid w:val="000B66CD"/>
    <w:rsid w:val="000C02C0"/>
    <w:rsid w:val="000C05F1"/>
    <w:rsid w:val="000C0940"/>
    <w:rsid w:val="000C0A25"/>
    <w:rsid w:val="000C0AE1"/>
    <w:rsid w:val="000C0B8A"/>
    <w:rsid w:val="000C0C39"/>
    <w:rsid w:val="000C0E41"/>
    <w:rsid w:val="000C0F64"/>
    <w:rsid w:val="000C1A22"/>
    <w:rsid w:val="000C215A"/>
    <w:rsid w:val="000C259D"/>
    <w:rsid w:val="000C29F3"/>
    <w:rsid w:val="000C2A3B"/>
    <w:rsid w:val="000C34B6"/>
    <w:rsid w:val="000C4051"/>
    <w:rsid w:val="000C40FF"/>
    <w:rsid w:val="000C45B5"/>
    <w:rsid w:val="000C520A"/>
    <w:rsid w:val="000C5523"/>
    <w:rsid w:val="000C5972"/>
    <w:rsid w:val="000C61C0"/>
    <w:rsid w:val="000C6668"/>
    <w:rsid w:val="000C6669"/>
    <w:rsid w:val="000C66AF"/>
    <w:rsid w:val="000C685C"/>
    <w:rsid w:val="000C6861"/>
    <w:rsid w:val="000C6A2E"/>
    <w:rsid w:val="000C7417"/>
    <w:rsid w:val="000C7539"/>
    <w:rsid w:val="000C7D15"/>
    <w:rsid w:val="000C7FE2"/>
    <w:rsid w:val="000D0298"/>
    <w:rsid w:val="000D04CE"/>
    <w:rsid w:val="000D0A19"/>
    <w:rsid w:val="000D0AAE"/>
    <w:rsid w:val="000D19DE"/>
    <w:rsid w:val="000D309C"/>
    <w:rsid w:val="000D3AB1"/>
    <w:rsid w:val="000D436B"/>
    <w:rsid w:val="000D50A2"/>
    <w:rsid w:val="000D59DC"/>
    <w:rsid w:val="000D5AF9"/>
    <w:rsid w:val="000D605C"/>
    <w:rsid w:val="000D6D2F"/>
    <w:rsid w:val="000D7B83"/>
    <w:rsid w:val="000D7FC4"/>
    <w:rsid w:val="000E1C17"/>
    <w:rsid w:val="000E1CF3"/>
    <w:rsid w:val="000E2422"/>
    <w:rsid w:val="000E282B"/>
    <w:rsid w:val="000E3C86"/>
    <w:rsid w:val="000E52B4"/>
    <w:rsid w:val="000E599F"/>
    <w:rsid w:val="000E71BE"/>
    <w:rsid w:val="000E72D7"/>
    <w:rsid w:val="000E7458"/>
    <w:rsid w:val="000E7CBA"/>
    <w:rsid w:val="000E7D45"/>
    <w:rsid w:val="000F1859"/>
    <w:rsid w:val="000F1EC3"/>
    <w:rsid w:val="000F1FE4"/>
    <w:rsid w:val="000F2745"/>
    <w:rsid w:val="000F2D92"/>
    <w:rsid w:val="000F38CD"/>
    <w:rsid w:val="000F42AB"/>
    <w:rsid w:val="000F4614"/>
    <w:rsid w:val="000F5112"/>
    <w:rsid w:val="000F5800"/>
    <w:rsid w:val="000F5B4B"/>
    <w:rsid w:val="000F5EE6"/>
    <w:rsid w:val="000F77A0"/>
    <w:rsid w:val="00101494"/>
    <w:rsid w:val="0010169F"/>
    <w:rsid w:val="00101A2A"/>
    <w:rsid w:val="00102DCE"/>
    <w:rsid w:val="00102E88"/>
    <w:rsid w:val="001030DF"/>
    <w:rsid w:val="001041A8"/>
    <w:rsid w:val="00104E09"/>
    <w:rsid w:val="00104FBD"/>
    <w:rsid w:val="00105689"/>
    <w:rsid w:val="0010617C"/>
    <w:rsid w:val="001067F0"/>
    <w:rsid w:val="001068F9"/>
    <w:rsid w:val="00106B30"/>
    <w:rsid w:val="00106B72"/>
    <w:rsid w:val="00106D38"/>
    <w:rsid w:val="00106E8B"/>
    <w:rsid w:val="00107196"/>
    <w:rsid w:val="00107B68"/>
    <w:rsid w:val="00107F77"/>
    <w:rsid w:val="001100D4"/>
    <w:rsid w:val="0011024F"/>
    <w:rsid w:val="001102A5"/>
    <w:rsid w:val="001102AA"/>
    <w:rsid w:val="001105DF"/>
    <w:rsid w:val="00111903"/>
    <w:rsid w:val="00111CE6"/>
    <w:rsid w:val="001123AD"/>
    <w:rsid w:val="0011276B"/>
    <w:rsid w:val="0011282C"/>
    <w:rsid w:val="0011302C"/>
    <w:rsid w:val="0011308F"/>
    <w:rsid w:val="0011346D"/>
    <w:rsid w:val="00113F56"/>
    <w:rsid w:val="0011470B"/>
    <w:rsid w:val="00114B30"/>
    <w:rsid w:val="00115131"/>
    <w:rsid w:val="00115D01"/>
    <w:rsid w:val="00116C3E"/>
    <w:rsid w:val="00117914"/>
    <w:rsid w:val="00117CAC"/>
    <w:rsid w:val="00117E59"/>
    <w:rsid w:val="00117FEB"/>
    <w:rsid w:val="00120562"/>
    <w:rsid w:val="00120584"/>
    <w:rsid w:val="00121FA0"/>
    <w:rsid w:val="0012201E"/>
    <w:rsid w:val="00122E6E"/>
    <w:rsid w:val="00122E88"/>
    <w:rsid w:val="0012370A"/>
    <w:rsid w:val="00123BCC"/>
    <w:rsid w:val="00123BD0"/>
    <w:rsid w:val="00123FD7"/>
    <w:rsid w:val="001249CC"/>
    <w:rsid w:val="00125082"/>
    <w:rsid w:val="00125CDE"/>
    <w:rsid w:val="00126074"/>
    <w:rsid w:val="00126075"/>
    <w:rsid w:val="00126A34"/>
    <w:rsid w:val="00126B79"/>
    <w:rsid w:val="00126CCC"/>
    <w:rsid w:val="00127410"/>
    <w:rsid w:val="00127DB0"/>
    <w:rsid w:val="0013089B"/>
    <w:rsid w:val="001309D9"/>
    <w:rsid w:val="0013133E"/>
    <w:rsid w:val="001313B4"/>
    <w:rsid w:val="0013168B"/>
    <w:rsid w:val="00132132"/>
    <w:rsid w:val="00132144"/>
    <w:rsid w:val="00132A5F"/>
    <w:rsid w:val="00132DAA"/>
    <w:rsid w:val="00132F76"/>
    <w:rsid w:val="001330FF"/>
    <w:rsid w:val="0013384F"/>
    <w:rsid w:val="00133E9E"/>
    <w:rsid w:val="00133FF5"/>
    <w:rsid w:val="001349DB"/>
    <w:rsid w:val="00134F46"/>
    <w:rsid w:val="00134FC3"/>
    <w:rsid w:val="0013517E"/>
    <w:rsid w:val="001352A6"/>
    <w:rsid w:val="001354F7"/>
    <w:rsid w:val="001362D8"/>
    <w:rsid w:val="001366A9"/>
    <w:rsid w:val="0013679C"/>
    <w:rsid w:val="00136B7F"/>
    <w:rsid w:val="0013764E"/>
    <w:rsid w:val="001405A5"/>
    <w:rsid w:val="001405C8"/>
    <w:rsid w:val="001405CD"/>
    <w:rsid w:val="00140F5B"/>
    <w:rsid w:val="0014194B"/>
    <w:rsid w:val="00141B94"/>
    <w:rsid w:val="00141D5A"/>
    <w:rsid w:val="00141DAA"/>
    <w:rsid w:val="00141DC0"/>
    <w:rsid w:val="001423B2"/>
    <w:rsid w:val="00142FBF"/>
    <w:rsid w:val="00144CF4"/>
    <w:rsid w:val="0014574F"/>
    <w:rsid w:val="0014621B"/>
    <w:rsid w:val="0014792A"/>
    <w:rsid w:val="00147FEA"/>
    <w:rsid w:val="00150568"/>
    <w:rsid w:val="00150E9B"/>
    <w:rsid w:val="00151C6C"/>
    <w:rsid w:val="001522A9"/>
    <w:rsid w:val="00152332"/>
    <w:rsid w:val="0015250A"/>
    <w:rsid w:val="00153184"/>
    <w:rsid w:val="00154168"/>
    <w:rsid w:val="00154277"/>
    <w:rsid w:val="00154BBD"/>
    <w:rsid w:val="00154F10"/>
    <w:rsid w:val="001552E2"/>
    <w:rsid w:val="001556C4"/>
    <w:rsid w:val="00155ADE"/>
    <w:rsid w:val="00155C99"/>
    <w:rsid w:val="00155FD3"/>
    <w:rsid w:val="0015605C"/>
    <w:rsid w:val="00156619"/>
    <w:rsid w:val="00156B53"/>
    <w:rsid w:val="00157AAE"/>
    <w:rsid w:val="00157B81"/>
    <w:rsid w:val="001602B2"/>
    <w:rsid w:val="0016053C"/>
    <w:rsid w:val="00161202"/>
    <w:rsid w:val="00161BB6"/>
    <w:rsid w:val="0016216C"/>
    <w:rsid w:val="0016292E"/>
    <w:rsid w:val="00162ED8"/>
    <w:rsid w:val="00163008"/>
    <w:rsid w:val="00163259"/>
    <w:rsid w:val="00163D3F"/>
    <w:rsid w:val="00163F79"/>
    <w:rsid w:val="00164350"/>
    <w:rsid w:val="001645D0"/>
    <w:rsid w:val="00164DAC"/>
    <w:rsid w:val="00165259"/>
    <w:rsid w:val="00165AC5"/>
    <w:rsid w:val="001672DD"/>
    <w:rsid w:val="00167629"/>
    <w:rsid w:val="00167A5E"/>
    <w:rsid w:val="00167A79"/>
    <w:rsid w:val="001708B3"/>
    <w:rsid w:val="001719DE"/>
    <w:rsid w:val="00171A24"/>
    <w:rsid w:val="00171B16"/>
    <w:rsid w:val="00171E8A"/>
    <w:rsid w:val="00172CC4"/>
    <w:rsid w:val="00173C4D"/>
    <w:rsid w:val="00174842"/>
    <w:rsid w:val="00174A49"/>
    <w:rsid w:val="00174E29"/>
    <w:rsid w:val="0017512A"/>
    <w:rsid w:val="00175388"/>
    <w:rsid w:val="001761A0"/>
    <w:rsid w:val="001765A0"/>
    <w:rsid w:val="001770F8"/>
    <w:rsid w:val="00177270"/>
    <w:rsid w:val="001772D6"/>
    <w:rsid w:val="001776EA"/>
    <w:rsid w:val="00177CC6"/>
    <w:rsid w:val="00177D24"/>
    <w:rsid w:val="00180307"/>
    <w:rsid w:val="00180554"/>
    <w:rsid w:val="00181307"/>
    <w:rsid w:val="00183576"/>
    <w:rsid w:val="00184901"/>
    <w:rsid w:val="00184B8A"/>
    <w:rsid w:val="00184C78"/>
    <w:rsid w:val="00184EF6"/>
    <w:rsid w:val="00185B86"/>
    <w:rsid w:val="00185F49"/>
    <w:rsid w:val="0018653C"/>
    <w:rsid w:val="001876C9"/>
    <w:rsid w:val="00190353"/>
    <w:rsid w:val="0019091E"/>
    <w:rsid w:val="00190E0B"/>
    <w:rsid w:val="00190FAC"/>
    <w:rsid w:val="001918CA"/>
    <w:rsid w:val="00191B09"/>
    <w:rsid w:val="001924C8"/>
    <w:rsid w:val="00192BCA"/>
    <w:rsid w:val="00192E59"/>
    <w:rsid w:val="00193162"/>
    <w:rsid w:val="001935CE"/>
    <w:rsid w:val="00194542"/>
    <w:rsid w:val="00195301"/>
    <w:rsid w:val="00195C0A"/>
    <w:rsid w:val="00196146"/>
    <w:rsid w:val="001965DE"/>
    <w:rsid w:val="001966EF"/>
    <w:rsid w:val="0019670F"/>
    <w:rsid w:val="00197BDB"/>
    <w:rsid w:val="00197FF8"/>
    <w:rsid w:val="001A192E"/>
    <w:rsid w:val="001A2828"/>
    <w:rsid w:val="001A3ABE"/>
    <w:rsid w:val="001A423A"/>
    <w:rsid w:val="001A459C"/>
    <w:rsid w:val="001A4B1C"/>
    <w:rsid w:val="001A4F90"/>
    <w:rsid w:val="001A5424"/>
    <w:rsid w:val="001A6307"/>
    <w:rsid w:val="001A6867"/>
    <w:rsid w:val="001A69A7"/>
    <w:rsid w:val="001A757A"/>
    <w:rsid w:val="001A7C8E"/>
    <w:rsid w:val="001B00A0"/>
    <w:rsid w:val="001B06AC"/>
    <w:rsid w:val="001B23ED"/>
    <w:rsid w:val="001B2D35"/>
    <w:rsid w:val="001B34DE"/>
    <w:rsid w:val="001B582B"/>
    <w:rsid w:val="001B613A"/>
    <w:rsid w:val="001B64C2"/>
    <w:rsid w:val="001B6CB5"/>
    <w:rsid w:val="001B79DA"/>
    <w:rsid w:val="001B7BF3"/>
    <w:rsid w:val="001C2741"/>
    <w:rsid w:val="001C2862"/>
    <w:rsid w:val="001C3137"/>
    <w:rsid w:val="001C3547"/>
    <w:rsid w:val="001C3950"/>
    <w:rsid w:val="001C3E78"/>
    <w:rsid w:val="001C405B"/>
    <w:rsid w:val="001C4421"/>
    <w:rsid w:val="001C483A"/>
    <w:rsid w:val="001C4913"/>
    <w:rsid w:val="001C540A"/>
    <w:rsid w:val="001C5CA5"/>
    <w:rsid w:val="001C5F3C"/>
    <w:rsid w:val="001C663B"/>
    <w:rsid w:val="001C6C77"/>
    <w:rsid w:val="001C7114"/>
    <w:rsid w:val="001C7993"/>
    <w:rsid w:val="001D0BBA"/>
    <w:rsid w:val="001D0CC5"/>
    <w:rsid w:val="001D1728"/>
    <w:rsid w:val="001D1C74"/>
    <w:rsid w:val="001D1DDA"/>
    <w:rsid w:val="001D1F2E"/>
    <w:rsid w:val="001D275A"/>
    <w:rsid w:val="001D287D"/>
    <w:rsid w:val="001D36DC"/>
    <w:rsid w:val="001D400E"/>
    <w:rsid w:val="001D4D59"/>
    <w:rsid w:val="001D6012"/>
    <w:rsid w:val="001D713C"/>
    <w:rsid w:val="001D791C"/>
    <w:rsid w:val="001E06C7"/>
    <w:rsid w:val="001E14BE"/>
    <w:rsid w:val="001E1813"/>
    <w:rsid w:val="001E2D97"/>
    <w:rsid w:val="001E30E8"/>
    <w:rsid w:val="001E3C25"/>
    <w:rsid w:val="001E4C59"/>
    <w:rsid w:val="001E531C"/>
    <w:rsid w:val="001E6E4E"/>
    <w:rsid w:val="001E70EC"/>
    <w:rsid w:val="001E768F"/>
    <w:rsid w:val="001E797D"/>
    <w:rsid w:val="001F03C4"/>
    <w:rsid w:val="001F056F"/>
    <w:rsid w:val="001F091B"/>
    <w:rsid w:val="001F11CC"/>
    <w:rsid w:val="001F2179"/>
    <w:rsid w:val="001F354A"/>
    <w:rsid w:val="001F3C27"/>
    <w:rsid w:val="001F3DE4"/>
    <w:rsid w:val="001F4501"/>
    <w:rsid w:val="001F5F13"/>
    <w:rsid w:val="001F61C4"/>
    <w:rsid w:val="001F6537"/>
    <w:rsid w:val="001F6C30"/>
    <w:rsid w:val="001F762F"/>
    <w:rsid w:val="0020034E"/>
    <w:rsid w:val="0020091A"/>
    <w:rsid w:val="0020108D"/>
    <w:rsid w:val="00201C06"/>
    <w:rsid w:val="00202025"/>
    <w:rsid w:val="00202F28"/>
    <w:rsid w:val="00202FE3"/>
    <w:rsid w:val="002034F8"/>
    <w:rsid w:val="00203A7B"/>
    <w:rsid w:val="00203EDF"/>
    <w:rsid w:val="00204939"/>
    <w:rsid w:val="0020497A"/>
    <w:rsid w:val="002056D6"/>
    <w:rsid w:val="00207117"/>
    <w:rsid w:val="0020725A"/>
    <w:rsid w:val="002076C1"/>
    <w:rsid w:val="00207B5D"/>
    <w:rsid w:val="002101A4"/>
    <w:rsid w:val="002109F9"/>
    <w:rsid w:val="00210DFA"/>
    <w:rsid w:val="00211345"/>
    <w:rsid w:val="00211975"/>
    <w:rsid w:val="002127A4"/>
    <w:rsid w:val="00212FEF"/>
    <w:rsid w:val="002137D2"/>
    <w:rsid w:val="00213CEE"/>
    <w:rsid w:val="00213E4B"/>
    <w:rsid w:val="00214168"/>
    <w:rsid w:val="00214440"/>
    <w:rsid w:val="00214DAE"/>
    <w:rsid w:val="00215132"/>
    <w:rsid w:val="00215144"/>
    <w:rsid w:val="0021522B"/>
    <w:rsid w:val="002154A2"/>
    <w:rsid w:val="00215680"/>
    <w:rsid w:val="002156C8"/>
    <w:rsid w:val="00216414"/>
    <w:rsid w:val="00216AC8"/>
    <w:rsid w:val="00216D8F"/>
    <w:rsid w:val="002173C0"/>
    <w:rsid w:val="00217B7E"/>
    <w:rsid w:val="00220450"/>
    <w:rsid w:val="0022058A"/>
    <w:rsid w:val="00220D56"/>
    <w:rsid w:val="00220F32"/>
    <w:rsid w:val="00221663"/>
    <w:rsid w:val="00221874"/>
    <w:rsid w:val="00221A8F"/>
    <w:rsid w:val="00221D5A"/>
    <w:rsid w:val="002222FE"/>
    <w:rsid w:val="00222670"/>
    <w:rsid w:val="002226EA"/>
    <w:rsid w:val="002227FE"/>
    <w:rsid w:val="00222CEF"/>
    <w:rsid w:val="002236AA"/>
    <w:rsid w:val="00224317"/>
    <w:rsid w:val="0022431B"/>
    <w:rsid w:val="002249E1"/>
    <w:rsid w:val="00224D7D"/>
    <w:rsid w:val="002254A0"/>
    <w:rsid w:val="002256CA"/>
    <w:rsid w:val="002261E5"/>
    <w:rsid w:val="0022639D"/>
    <w:rsid w:val="00226C87"/>
    <w:rsid w:val="002274F9"/>
    <w:rsid w:val="00227F0A"/>
    <w:rsid w:val="0023000A"/>
    <w:rsid w:val="00230AEB"/>
    <w:rsid w:val="00231A2A"/>
    <w:rsid w:val="00231D55"/>
    <w:rsid w:val="00232761"/>
    <w:rsid w:val="00232B56"/>
    <w:rsid w:val="00232F08"/>
    <w:rsid w:val="002342A9"/>
    <w:rsid w:val="00234713"/>
    <w:rsid w:val="00234A88"/>
    <w:rsid w:val="00235119"/>
    <w:rsid w:val="00236A2B"/>
    <w:rsid w:val="00236FD5"/>
    <w:rsid w:val="002371A3"/>
    <w:rsid w:val="00237389"/>
    <w:rsid w:val="00237F71"/>
    <w:rsid w:val="00240338"/>
    <w:rsid w:val="002418DA"/>
    <w:rsid w:val="00241BAC"/>
    <w:rsid w:val="002421DA"/>
    <w:rsid w:val="002421F2"/>
    <w:rsid w:val="0024237C"/>
    <w:rsid w:val="0024349F"/>
    <w:rsid w:val="00243604"/>
    <w:rsid w:val="002459AB"/>
    <w:rsid w:val="00245C4F"/>
    <w:rsid w:val="00246F0B"/>
    <w:rsid w:val="002475A6"/>
    <w:rsid w:val="002507ED"/>
    <w:rsid w:val="00250AC6"/>
    <w:rsid w:val="002511F6"/>
    <w:rsid w:val="00251DDE"/>
    <w:rsid w:val="002524C3"/>
    <w:rsid w:val="002525A1"/>
    <w:rsid w:val="00252CBB"/>
    <w:rsid w:val="002532E3"/>
    <w:rsid w:val="00253829"/>
    <w:rsid w:val="00253CF3"/>
    <w:rsid w:val="002544B7"/>
    <w:rsid w:val="0025460F"/>
    <w:rsid w:val="00256DEB"/>
    <w:rsid w:val="00257240"/>
    <w:rsid w:val="00257687"/>
    <w:rsid w:val="002579B2"/>
    <w:rsid w:val="00257A8F"/>
    <w:rsid w:val="0026022D"/>
    <w:rsid w:val="00260A10"/>
    <w:rsid w:val="00260CC9"/>
    <w:rsid w:val="002625F4"/>
    <w:rsid w:val="00262A04"/>
    <w:rsid w:val="00262BBB"/>
    <w:rsid w:val="0026320F"/>
    <w:rsid w:val="00263276"/>
    <w:rsid w:val="00263A58"/>
    <w:rsid w:val="00263AED"/>
    <w:rsid w:val="00263D88"/>
    <w:rsid w:val="00263FD5"/>
    <w:rsid w:val="00264111"/>
    <w:rsid w:val="002649CC"/>
    <w:rsid w:val="00264E84"/>
    <w:rsid w:val="0026544E"/>
    <w:rsid w:val="002668B9"/>
    <w:rsid w:val="00266AE6"/>
    <w:rsid w:val="002671B1"/>
    <w:rsid w:val="00267311"/>
    <w:rsid w:val="00267364"/>
    <w:rsid w:val="0026739B"/>
    <w:rsid w:val="00267914"/>
    <w:rsid w:val="00270461"/>
    <w:rsid w:val="00271CCE"/>
    <w:rsid w:val="0027249B"/>
    <w:rsid w:val="00272C3B"/>
    <w:rsid w:val="00272D70"/>
    <w:rsid w:val="002730B1"/>
    <w:rsid w:val="002730F3"/>
    <w:rsid w:val="00273A31"/>
    <w:rsid w:val="00273F9C"/>
    <w:rsid w:val="00274341"/>
    <w:rsid w:val="00274483"/>
    <w:rsid w:val="0027491D"/>
    <w:rsid w:val="00274DF1"/>
    <w:rsid w:val="00274FEA"/>
    <w:rsid w:val="002753D5"/>
    <w:rsid w:val="00276399"/>
    <w:rsid w:val="00276569"/>
    <w:rsid w:val="00276883"/>
    <w:rsid w:val="00276B63"/>
    <w:rsid w:val="00276E3E"/>
    <w:rsid w:val="00277240"/>
    <w:rsid w:val="0027753C"/>
    <w:rsid w:val="00277610"/>
    <w:rsid w:val="0027783F"/>
    <w:rsid w:val="00277A23"/>
    <w:rsid w:val="002801F0"/>
    <w:rsid w:val="00280960"/>
    <w:rsid w:val="00280BC3"/>
    <w:rsid w:val="00280E4B"/>
    <w:rsid w:val="002813D9"/>
    <w:rsid w:val="002814CA"/>
    <w:rsid w:val="0028223D"/>
    <w:rsid w:val="0028225D"/>
    <w:rsid w:val="002829A5"/>
    <w:rsid w:val="00283CFA"/>
    <w:rsid w:val="00283F8C"/>
    <w:rsid w:val="00284191"/>
    <w:rsid w:val="00284369"/>
    <w:rsid w:val="002852DB"/>
    <w:rsid w:val="00285533"/>
    <w:rsid w:val="00285F27"/>
    <w:rsid w:val="00286274"/>
    <w:rsid w:val="00287260"/>
    <w:rsid w:val="002875EA"/>
    <w:rsid w:val="00287D37"/>
    <w:rsid w:val="00287DC0"/>
    <w:rsid w:val="00287FBB"/>
    <w:rsid w:val="00290078"/>
    <w:rsid w:val="0029026E"/>
    <w:rsid w:val="00292134"/>
    <w:rsid w:val="002924E5"/>
    <w:rsid w:val="0029371B"/>
    <w:rsid w:val="00293C48"/>
    <w:rsid w:val="00293EB0"/>
    <w:rsid w:val="002941EC"/>
    <w:rsid w:val="002946DE"/>
    <w:rsid w:val="00294709"/>
    <w:rsid w:val="00295D01"/>
    <w:rsid w:val="00295F48"/>
    <w:rsid w:val="0029634F"/>
    <w:rsid w:val="002A0116"/>
    <w:rsid w:val="002A0F9D"/>
    <w:rsid w:val="002A0FF1"/>
    <w:rsid w:val="002A1B6E"/>
    <w:rsid w:val="002A293B"/>
    <w:rsid w:val="002A29A0"/>
    <w:rsid w:val="002A3A2E"/>
    <w:rsid w:val="002A3AAC"/>
    <w:rsid w:val="002A474E"/>
    <w:rsid w:val="002A47DB"/>
    <w:rsid w:val="002A5860"/>
    <w:rsid w:val="002A5A18"/>
    <w:rsid w:val="002A5D36"/>
    <w:rsid w:val="002A5D8F"/>
    <w:rsid w:val="002A5F85"/>
    <w:rsid w:val="002A658F"/>
    <w:rsid w:val="002A68D0"/>
    <w:rsid w:val="002A6B0D"/>
    <w:rsid w:val="002A70A0"/>
    <w:rsid w:val="002B01F8"/>
    <w:rsid w:val="002B0271"/>
    <w:rsid w:val="002B04CF"/>
    <w:rsid w:val="002B155C"/>
    <w:rsid w:val="002B1ABF"/>
    <w:rsid w:val="002B1CFC"/>
    <w:rsid w:val="002B2338"/>
    <w:rsid w:val="002B3254"/>
    <w:rsid w:val="002B350B"/>
    <w:rsid w:val="002B375E"/>
    <w:rsid w:val="002B3A47"/>
    <w:rsid w:val="002B3D66"/>
    <w:rsid w:val="002B3E6E"/>
    <w:rsid w:val="002B4524"/>
    <w:rsid w:val="002B5DE0"/>
    <w:rsid w:val="002B6B77"/>
    <w:rsid w:val="002B6F44"/>
    <w:rsid w:val="002B74BB"/>
    <w:rsid w:val="002B777E"/>
    <w:rsid w:val="002B7C32"/>
    <w:rsid w:val="002B7DB0"/>
    <w:rsid w:val="002C046D"/>
    <w:rsid w:val="002C071A"/>
    <w:rsid w:val="002C1E50"/>
    <w:rsid w:val="002C252C"/>
    <w:rsid w:val="002C296B"/>
    <w:rsid w:val="002C2BB4"/>
    <w:rsid w:val="002C352B"/>
    <w:rsid w:val="002C3D95"/>
    <w:rsid w:val="002C3F37"/>
    <w:rsid w:val="002C48F2"/>
    <w:rsid w:val="002C4ACC"/>
    <w:rsid w:val="002C5426"/>
    <w:rsid w:val="002C54A6"/>
    <w:rsid w:val="002C5796"/>
    <w:rsid w:val="002C5ED9"/>
    <w:rsid w:val="002C6553"/>
    <w:rsid w:val="002C6779"/>
    <w:rsid w:val="002C685D"/>
    <w:rsid w:val="002C6B53"/>
    <w:rsid w:val="002C6F23"/>
    <w:rsid w:val="002C77A4"/>
    <w:rsid w:val="002D19CD"/>
    <w:rsid w:val="002D1E8F"/>
    <w:rsid w:val="002D2168"/>
    <w:rsid w:val="002D2F8C"/>
    <w:rsid w:val="002D308A"/>
    <w:rsid w:val="002D310E"/>
    <w:rsid w:val="002D386F"/>
    <w:rsid w:val="002D3A57"/>
    <w:rsid w:val="002D44B3"/>
    <w:rsid w:val="002D52F6"/>
    <w:rsid w:val="002D53AC"/>
    <w:rsid w:val="002D61B2"/>
    <w:rsid w:val="002D6255"/>
    <w:rsid w:val="002D65F9"/>
    <w:rsid w:val="002D688F"/>
    <w:rsid w:val="002E00BA"/>
    <w:rsid w:val="002E0929"/>
    <w:rsid w:val="002E0C1E"/>
    <w:rsid w:val="002E17AC"/>
    <w:rsid w:val="002E18DA"/>
    <w:rsid w:val="002E1F47"/>
    <w:rsid w:val="002E2EC1"/>
    <w:rsid w:val="002E3630"/>
    <w:rsid w:val="002E3B33"/>
    <w:rsid w:val="002E3BB0"/>
    <w:rsid w:val="002E4ACA"/>
    <w:rsid w:val="002E51D6"/>
    <w:rsid w:val="002E5D68"/>
    <w:rsid w:val="002E5DA5"/>
    <w:rsid w:val="002E6619"/>
    <w:rsid w:val="002E6790"/>
    <w:rsid w:val="002E70D0"/>
    <w:rsid w:val="002E7823"/>
    <w:rsid w:val="002E7AB1"/>
    <w:rsid w:val="002E7DC9"/>
    <w:rsid w:val="002F0071"/>
    <w:rsid w:val="002F0314"/>
    <w:rsid w:val="002F0354"/>
    <w:rsid w:val="002F03A4"/>
    <w:rsid w:val="002F06CC"/>
    <w:rsid w:val="002F0C97"/>
    <w:rsid w:val="002F12C2"/>
    <w:rsid w:val="002F1CA5"/>
    <w:rsid w:val="002F201E"/>
    <w:rsid w:val="002F2B47"/>
    <w:rsid w:val="002F31CC"/>
    <w:rsid w:val="002F3B2F"/>
    <w:rsid w:val="002F41CA"/>
    <w:rsid w:val="002F4410"/>
    <w:rsid w:val="002F4B48"/>
    <w:rsid w:val="002F4CBB"/>
    <w:rsid w:val="002F5111"/>
    <w:rsid w:val="002F5550"/>
    <w:rsid w:val="002F640B"/>
    <w:rsid w:val="002F72FF"/>
    <w:rsid w:val="002F775B"/>
    <w:rsid w:val="002F7A19"/>
    <w:rsid w:val="0030231B"/>
    <w:rsid w:val="00302A44"/>
    <w:rsid w:val="00302FDE"/>
    <w:rsid w:val="003036A2"/>
    <w:rsid w:val="003038A3"/>
    <w:rsid w:val="00303D1E"/>
    <w:rsid w:val="00303E59"/>
    <w:rsid w:val="00305280"/>
    <w:rsid w:val="003053C7"/>
    <w:rsid w:val="003059EB"/>
    <w:rsid w:val="00305EDB"/>
    <w:rsid w:val="00306A4B"/>
    <w:rsid w:val="00306C0D"/>
    <w:rsid w:val="00306C25"/>
    <w:rsid w:val="00307B3C"/>
    <w:rsid w:val="00310421"/>
    <w:rsid w:val="00310B48"/>
    <w:rsid w:val="00310BC5"/>
    <w:rsid w:val="00312F95"/>
    <w:rsid w:val="003135C1"/>
    <w:rsid w:val="003139EB"/>
    <w:rsid w:val="00313AA5"/>
    <w:rsid w:val="00313CAE"/>
    <w:rsid w:val="003142BE"/>
    <w:rsid w:val="00314D74"/>
    <w:rsid w:val="00315B11"/>
    <w:rsid w:val="00315BAB"/>
    <w:rsid w:val="00315DC9"/>
    <w:rsid w:val="0031605A"/>
    <w:rsid w:val="00316C8B"/>
    <w:rsid w:val="0032011E"/>
    <w:rsid w:val="00320407"/>
    <w:rsid w:val="003208C0"/>
    <w:rsid w:val="00320C80"/>
    <w:rsid w:val="00321815"/>
    <w:rsid w:val="00321AB2"/>
    <w:rsid w:val="003220EB"/>
    <w:rsid w:val="003221CA"/>
    <w:rsid w:val="00322920"/>
    <w:rsid w:val="00322BA1"/>
    <w:rsid w:val="00323908"/>
    <w:rsid w:val="0032398D"/>
    <w:rsid w:val="00323C77"/>
    <w:rsid w:val="00323CE9"/>
    <w:rsid w:val="00325072"/>
    <w:rsid w:val="00325637"/>
    <w:rsid w:val="00325946"/>
    <w:rsid w:val="00326313"/>
    <w:rsid w:val="00326D04"/>
    <w:rsid w:val="0032796C"/>
    <w:rsid w:val="003279E2"/>
    <w:rsid w:val="003301C0"/>
    <w:rsid w:val="00330AF2"/>
    <w:rsid w:val="0033112D"/>
    <w:rsid w:val="00331506"/>
    <w:rsid w:val="00331731"/>
    <w:rsid w:val="0033247F"/>
    <w:rsid w:val="00332A90"/>
    <w:rsid w:val="0033347E"/>
    <w:rsid w:val="00333EED"/>
    <w:rsid w:val="0033551F"/>
    <w:rsid w:val="00335E05"/>
    <w:rsid w:val="00336252"/>
    <w:rsid w:val="00336705"/>
    <w:rsid w:val="0033728B"/>
    <w:rsid w:val="00337BEB"/>
    <w:rsid w:val="00337CB5"/>
    <w:rsid w:val="003405F3"/>
    <w:rsid w:val="00340806"/>
    <w:rsid w:val="0034094B"/>
    <w:rsid w:val="0034166D"/>
    <w:rsid w:val="00341FFE"/>
    <w:rsid w:val="003425BE"/>
    <w:rsid w:val="00342AFF"/>
    <w:rsid w:val="00342DB6"/>
    <w:rsid w:val="00343F4E"/>
    <w:rsid w:val="0034473A"/>
    <w:rsid w:val="003450A8"/>
    <w:rsid w:val="00345438"/>
    <w:rsid w:val="00345E5A"/>
    <w:rsid w:val="0034617C"/>
    <w:rsid w:val="003461B2"/>
    <w:rsid w:val="0034655C"/>
    <w:rsid w:val="00346947"/>
    <w:rsid w:val="003469C7"/>
    <w:rsid w:val="00347390"/>
    <w:rsid w:val="003512FE"/>
    <w:rsid w:val="00351A31"/>
    <w:rsid w:val="00351AFA"/>
    <w:rsid w:val="0035262A"/>
    <w:rsid w:val="00352D19"/>
    <w:rsid w:val="00353720"/>
    <w:rsid w:val="00354C05"/>
    <w:rsid w:val="00355B43"/>
    <w:rsid w:val="00356111"/>
    <w:rsid w:val="003561F7"/>
    <w:rsid w:val="003567FA"/>
    <w:rsid w:val="00357127"/>
    <w:rsid w:val="00357251"/>
    <w:rsid w:val="003572D8"/>
    <w:rsid w:val="00357B6A"/>
    <w:rsid w:val="00357EEC"/>
    <w:rsid w:val="00357F24"/>
    <w:rsid w:val="00360F0D"/>
    <w:rsid w:val="00361B86"/>
    <w:rsid w:val="00361E61"/>
    <w:rsid w:val="00361EE2"/>
    <w:rsid w:val="00362746"/>
    <w:rsid w:val="0036275D"/>
    <w:rsid w:val="0036319D"/>
    <w:rsid w:val="003633D8"/>
    <w:rsid w:val="003643FF"/>
    <w:rsid w:val="00364DF5"/>
    <w:rsid w:val="00366199"/>
    <w:rsid w:val="00367583"/>
    <w:rsid w:val="003678EB"/>
    <w:rsid w:val="00367DD0"/>
    <w:rsid w:val="00370119"/>
    <w:rsid w:val="00371580"/>
    <w:rsid w:val="00371945"/>
    <w:rsid w:val="00371F17"/>
    <w:rsid w:val="003723A4"/>
    <w:rsid w:val="003732CC"/>
    <w:rsid w:val="0037521C"/>
    <w:rsid w:val="00375D2C"/>
    <w:rsid w:val="00376478"/>
    <w:rsid w:val="0037684C"/>
    <w:rsid w:val="00377B08"/>
    <w:rsid w:val="00381714"/>
    <w:rsid w:val="003818CB"/>
    <w:rsid w:val="003819A0"/>
    <w:rsid w:val="00382495"/>
    <w:rsid w:val="00382AE1"/>
    <w:rsid w:val="00382D4C"/>
    <w:rsid w:val="00383741"/>
    <w:rsid w:val="00383ADF"/>
    <w:rsid w:val="00384045"/>
    <w:rsid w:val="00384165"/>
    <w:rsid w:val="00385EDA"/>
    <w:rsid w:val="00386515"/>
    <w:rsid w:val="00386A5C"/>
    <w:rsid w:val="00387077"/>
    <w:rsid w:val="003878D6"/>
    <w:rsid w:val="00390015"/>
    <w:rsid w:val="00390219"/>
    <w:rsid w:val="0039049F"/>
    <w:rsid w:val="003911CB"/>
    <w:rsid w:val="00391228"/>
    <w:rsid w:val="00391982"/>
    <w:rsid w:val="0039198F"/>
    <w:rsid w:val="003921FD"/>
    <w:rsid w:val="0039241C"/>
    <w:rsid w:val="0039270B"/>
    <w:rsid w:val="00392E35"/>
    <w:rsid w:val="00394192"/>
    <w:rsid w:val="0039491D"/>
    <w:rsid w:val="003955F2"/>
    <w:rsid w:val="00395EF5"/>
    <w:rsid w:val="00396356"/>
    <w:rsid w:val="00396CFF"/>
    <w:rsid w:val="0039729E"/>
    <w:rsid w:val="003974A9"/>
    <w:rsid w:val="003977D9"/>
    <w:rsid w:val="003979F9"/>
    <w:rsid w:val="00397C1B"/>
    <w:rsid w:val="00397EE3"/>
    <w:rsid w:val="003A0067"/>
    <w:rsid w:val="003A015B"/>
    <w:rsid w:val="003A04EB"/>
    <w:rsid w:val="003A0743"/>
    <w:rsid w:val="003A1079"/>
    <w:rsid w:val="003A115B"/>
    <w:rsid w:val="003A1226"/>
    <w:rsid w:val="003A16CE"/>
    <w:rsid w:val="003A1C81"/>
    <w:rsid w:val="003A1FFC"/>
    <w:rsid w:val="003A2A2A"/>
    <w:rsid w:val="003A2FF2"/>
    <w:rsid w:val="003A3052"/>
    <w:rsid w:val="003A31FE"/>
    <w:rsid w:val="003A3919"/>
    <w:rsid w:val="003A3FB5"/>
    <w:rsid w:val="003A474D"/>
    <w:rsid w:val="003A476E"/>
    <w:rsid w:val="003A478B"/>
    <w:rsid w:val="003A49BE"/>
    <w:rsid w:val="003A4AF4"/>
    <w:rsid w:val="003A572F"/>
    <w:rsid w:val="003A5C9C"/>
    <w:rsid w:val="003A6264"/>
    <w:rsid w:val="003A6D67"/>
    <w:rsid w:val="003A710E"/>
    <w:rsid w:val="003A723A"/>
    <w:rsid w:val="003A784A"/>
    <w:rsid w:val="003A7D38"/>
    <w:rsid w:val="003A7E0C"/>
    <w:rsid w:val="003B0284"/>
    <w:rsid w:val="003B054F"/>
    <w:rsid w:val="003B1238"/>
    <w:rsid w:val="003B1BB9"/>
    <w:rsid w:val="003B23DA"/>
    <w:rsid w:val="003B25FB"/>
    <w:rsid w:val="003B2899"/>
    <w:rsid w:val="003B2BAA"/>
    <w:rsid w:val="003B4380"/>
    <w:rsid w:val="003B4453"/>
    <w:rsid w:val="003B4797"/>
    <w:rsid w:val="003B4E85"/>
    <w:rsid w:val="003B54DC"/>
    <w:rsid w:val="003B58A6"/>
    <w:rsid w:val="003B5A35"/>
    <w:rsid w:val="003B5A53"/>
    <w:rsid w:val="003B6332"/>
    <w:rsid w:val="003B694F"/>
    <w:rsid w:val="003B6D06"/>
    <w:rsid w:val="003B76B7"/>
    <w:rsid w:val="003B7B35"/>
    <w:rsid w:val="003C021B"/>
    <w:rsid w:val="003C0EB5"/>
    <w:rsid w:val="003C16EB"/>
    <w:rsid w:val="003C26D7"/>
    <w:rsid w:val="003C26F9"/>
    <w:rsid w:val="003C40B6"/>
    <w:rsid w:val="003C4114"/>
    <w:rsid w:val="003C4237"/>
    <w:rsid w:val="003C440B"/>
    <w:rsid w:val="003C44E5"/>
    <w:rsid w:val="003C4642"/>
    <w:rsid w:val="003C4928"/>
    <w:rsid w:val="003C4A04"/>
    <w:rsid w:val="003C4A94"/>
    <w:rsid w:val="003C52AF"/>
    <w:rsid w:val="003C5418"/>
    <w:rsid w:val="003C5D44"/>
    <w:rsid w:val="003C619B"/>
    <w:rsid w:val="003C7486"/>
    <w:rsid w:val="003C7874"/>
    <w:rsid w:val="003C7A12"/>
    <w:rsid w:val="003C7BBC"/>
    <w:rsid w:val="003C7E24"/>
    <w:rsid w:val="003D01B1"/>
    <w:rsid w:val="003D104A"/>
    <w:rsid w:val="003D1620"/>
    <w:rsid w:val="003D1EFD"/>
    <w:rsid w:val="003D2DF3"/>
    <w:rsid w:val="003D378D"/>
    <w:rsid w:val="003D42DA"/>
    <w:rsid w:val="003D4907"/>
    <w:rsid w:val="003D4EF4"/>
    <w:rsid w:val="003D54CC"/>
    <w:rsid w:val="003D62C9"/>
    <w:rsid w:val="003D641F"/>
    <w:rsid w:val="003D6565"/>
    <w:rsid w:val="003D6786"/>
    <w:rsid w:val="003D6F6A"/>
    <w:rsid w:val="003D778D"/>
    <w:rsid w:val="003D7AC8"/>
    <w:rsid w:val="003E0789"/>
    <w:rsid w:val="003E0C31"/>
    <w:rsid w:val="003E16EE"/>
    <w:rsid w:val="003E19EB"/>
    <w:rsid w:val="003E212C"/>
    <w:rsid w:val="003E27E2"/>
    <w:rsid w:val="003E3972"/>
    <w:rsid w:val="003E3A45"/>
    <w:rsid w:val="003E3B74"/>
    <w:rsid w:val="003E472D"/>
    <w:rsid w:val="003E4744"/>
    <w:rsid w:val="003E5081"/>
    <w:rsid w:val="003E52C8"/>
    <w:rsid w:val="003E585C"/>
    <w:rsid w:val="003E5C07"/>
    <w:rsid w:val="003E6040"/>
    <w:rsid w:val="003E6136"/>
    <w:rsid w:val="003E62C2"/>
    <w:rsid w:val="003E6788"/>
    <w:rsid w:val="003E681D"/>
    <w:rsid w:val="003E6976"/>
    <w:rsid w:val="003E7945"/>
    <w:rsid w:val="003E7E76"/>
    <w:rsid w:val="003F061A"/>
    <w:rsid w:val="003F0B24"/>
    <w:rsid w:val="003F10F4"/>
    <w:rsid w:val="003F1806"/>
    <w:rsid w:val="003F1FBD"/>
    <w:rsid w:val="003F2A22"/>
    <w:rsid w:val="003F2BEA"/>
    <w:rsid w:val="003F39F4"/>
    <w:rsid w:val="003F3E6B"/>
    <w:rsid w:val="003F5168"/>
    <w:rsid w:val="003F5523"/>
    <w:rsid w:val="003F5FEE"/>
    <w:rsid w:val="003F65AA"/>
    <w:rsid w:val="003F6EAD"/>
    <w:rsid w:val="0040080B"/>
    <w:rsid w:val="00400A3A"/>
    <w:rsid w:val="00400BCB"/>
    <w:rsid w:val="0040108B"/>
    <w:rsid w:val="00402084"/>
    <w:rsid w:val="00403029"/>
    <w:rsid w:val="0040407F"/>
    <w:rsid w:val="004042F8"/>
    <w:rsid w:val="004056DA"/>
    <w:rsid w:val="004068EB"/>
    <w:rsid w:val="0040690C"/>
    <w:rsid w:val="00406E98"/>
    <w:rsid w:val="00406EE0"/>
    <w:rsid w:val="004070AA"/>
    <w:rsid w:val="004075AB"/>
    <w:rsid w:val="0041066C"/>
    <w:rsid w:val="004108FF"/>
    <w:rsid w:val="00410953"/>
    <w:rsid w:val="00410CB7"/>
    <w:rsid w:val="00411649"/>
    <w:rsid w:val="00411A43"/>
    <w:rsid w:val="00412548"/>
    <w:rsid w:val="00412553"/>
    <w:rsid w:val="0041262B"/>
    <w:rsid w:val="004128C0"/>
    <w:rsid w:val="004134DD"/>
    <w:rsid w:val="00413F88"/>
    <w:rsid w:val="004148F8"/>
    <w:rsid w:val="00414936"/>
    <w:rsid w:val="0041493D"/>
    <w:rsid w:val="00415003"/>
    <w:rsid w:val="0041517D"/>
    <w:rsid w:val="00415D8E"/>
    <w:rsid w:val="004168F2"/>
    <w:rsid w:val="00416DF7"/>
    <w:rsid w:val="004173A7"/>
    <w:rsid w:val="00417FFC"/>
    <w:rsid w:val="00420B77"/>
    <w:rsid w:val="00420CC0"/>
    <w:rsid w:val="00421085"/>
    <w:rsid w:val="00421708"/>
    <w:rsid w:val="00421A13"/>
    <w:rsid w:val="00421E4A"/>
    <w:rsid w:val="00422053"/>
    <w:rsid w:val="00422144"/>
    <w:rsid w:val="00423008"/>
    <w:rsid w:val="00423818"/>
    <w:rsid w:val="00423F12"/>
    <w:rsid w:val="00424719"/>
    <w:rsid w:val="00424835"/>
    <w:rsid w:val="00424D9F"/>
    <w:rsid w:val="0042543A"/>
    <w:rsid w:val="00425B20"/>
    <w:rsid w:val="00426994"/>
    <w:rsid w:val="00426D9D"/>
    <w:rsid w:val="00426E97"/>
    <w:rsid w:val="0042702B"/>
    <w:rsid w:val="00427B6E"/>
    <w:rsid w:val="004310F1"/>
    <w:rsid w:val="00431A5A"/>
    <w:rsid w:val="00431D0F"/>
    <w:rsid w:val="0043218D"/>
    <w:rsid w:val="004324A4"/>
    <w:rsid w:val="0043263C"/>
    <w:rsid w:val="00432BA8"/>
    <w:rsid w:val="004358E5"/>
    <w:rsid w:val="00435C45"/>
    <w:rsid w:val="00435F91"/>
    <w:rsid w:val="004362E3"/>
    <w:rsid w:val="0043683B"/>
    <w:rsid w:val="00436A64"/>
    <w:rsid w:val="00436C79"/>
    <w:rsid w:val="0043701F"/>
    <w:rsid w:val="00437BA1"/>
    <w:rsid w:val="00437C75"/>
    <w:rsid w:val="00440847"/>
    <w:rsid w:val="00440CA0"/>
    <w:rsid w:val="00440CFE"/>
    <w:rsid w:val="004414D1"/>
    <w:rsid w:val="00441D99"/>
    <w:rsid w:val="00441DE7"/>
    <w:rsid w:val="004424E4"/>
    <w:rsid w:val="004428B3"/>
    <w:rsid w:val="00442975"/>
    <w:rsid w:val="00442B70"/>
    <w:rsid w:val="00442CE0"/>
    <w:rsid w:val="00443043"/>
    <w:rsid w:val="0044313A"/>
    <w:rsid w:val="0044407D"/>
    <w:rsid w:val="004443E8"/>
    <w:rsid w:val="004444A3"/>
    <w:rsid w:val="00444967"/>
    <w:rsid w:val="00444B67"/>
    <w:rsid w:val="00444D4A"/>
    <w:rsid w:val="004457CD"/>
    <w:rsid w:val="004459B1"/>
    <w:rsid w:val="00445B18"/>
    <w:rsid w:val="00446B55"/>
    <w:rsid w:val="00446B92"/>
    <w:rsid w:val="00447233"/>
    <w:rsid w:val="0044728B"/>
    <w:rsid w:val="00447B51"/>
    <w:rsid w:val="00450321"/>
    <w:rsid w:val="00450B7D"/>
    <w:rsid w:val="00450C41"/>
    <w:rsid w:val="00450DC3"/>
    <w:rsid w:val="00450FC1"/>
    <w:rsid w:val="00451120"/>
    <w:rsid w:val="004517AA"/>
    <w:rsid w:val="00451B3F"/>
    <w:rsid w:val="004535EB"/>
    <w:rsid w:val="004550F0"/>
    <w:rsid w:val="0045534E"/>
    <w:rsid w:val="00455807"/>
    <w:rsid w:val="00455B48"/>
    <w:rsid w:val="00457440"/>
    <w:rsid w:val="00460227"/>
    <w:rsid w:val="004602A7"/>
    <w:rsid w:val="004604F9"/>
    <w:rsid w:val="00460B68"/>
    <w:rsid w:val="00461AC8"/>
    <w:rsid w:val="0046209B"/>
    <w:rsid w:val="00462182"/>
    <w:rsid w:val="004621F6"/>
    <w:rsid w:val="004626F9"/>
    <w:rsid w:val="00462704"/>
    <w:rsid w:val="0046296E"/>
    <w:rsid w:val="00462CD5"/>
    <w:rsid w:val="00463664"/>
    <w:rsid w:val="00463ED6"/>
    <w:rsid w:val="00465A53"/>
    <w:rsid w:val="00465C27"/>
    <w:rsid w:val="004663B4"/>
    <w:rsid w:val="00466556"/>
    <w:rsid w:val="00466593"/>
    <w:rsid w:val="004666B7"/>
    <w:rsid w:val="00467438"/>
    <w:rsid w:val="00467B4D"/>
    <w:rsid w:val="0047036D"/>
    <w:rsid w:val="004712A8"/>
    <w:rsid w:val="004718DE"/>
    <w:rsid w:val="004719D7"/>
    <w:rsid w:val="00471DA1"/>
    <w:rsid w:val="00471DED"/>
    <w:rsid w:val="004720EA"/>
    <w:rsid w:val="00472361"/>
    <w:rsid w:val="0047278C"/>
    <w:rsid w:val="004728DA"/>
    <w:rsid w:val="00473210"/>
    <w:rsid w:val="00473640"/>
    <w:rsid w:val="004745A0"/>
    <w:rsid w:val="004745C8"/>
    <w:rsid w:val="00474839"/>
    <w:rsid w:val="00475A16"/>
    <w:rsid w:val="00475BB5"/>
    <w:rsid w:val="00475D71"/>
    <w:rsid w:val="00475EB7"/>
    <w:rsid w:val="004766E5"/>
    <w:rsid w:val="00477ADE"/>
    <w:rsid w:val="00477DEA"/>
    <w:rsid w:val="00480115"/>
    <w:rsid w:val="00480417"/>
    <w:rsid w:val="00480551"/>
    <w:rsid w:val="0048155C"/>
    <w:rsid w:val="004826CF"/>
    <w:rsid w:val="004829F5"/>
    <w:rsid w:val="004833B1"/>
    <w:rsid w:val="004837D7"/>
    <w:rsid w:val="00483F64"/>
    <w:rsid w:val="0048465A"/>
    <w:rsid w:val="00484762"/>
    <w:rsid w:val="00485A4E"/>
    <w:rsid w:val="00485CE1"/>
    <w:rsid w:val="00486106"/>
    <w:rsid w:val="004861BE"/>
    <w:rsid w:val="00486D24"/>
    <w:rsid w:val="0048768F"/>
    <w:rsid w:val="00487D3D"/>
    <w:rsid w:val="00487DF6"/>
    <w:rsid w:val="004914AE"/>
    <w:rsid w:val="00491641"/>
    <w:rsid w:val="00491B05"/>
    <w:rsid w:val="004923FE"/>
    <w:rsid w:val="00492547"/>
    <w:rsid w:val="0049340D"/>
    <w:rsid w:val="004941AC"/>
    <w:rsid w:val="00494587"/>
    <w:rsid w:val="00494743"/>
    <w:rsid w:val="00494951"/>
    <w:rsid w:val="00495051"/>
    <w:rsid w:val="00495476"/>
    <w:rsid w:val="00495C0F"/>
    <w:rsid w:val="00496080"/>
    <w:rsid w:val="00496301"/>
    <w:rsid w:val="004964A4"/>
    <w:rsid w:val="00496646"/>
    <w:rsid w:val="004966DB"/>
    <w:rsid w:val="00496A56"/>
    <w:rsid w:val="004A067D"/>
    <w:rsid w:val="004A14A9"/>
    <w:rsid w:val="004A1687"/>
    <w:rsid w:val="004A1F44"/>
    <w:rsid w:val="004A2AFA"/>
    <w:rsid w:val="004A3250"/>
    <w:rsid w:val="004A4CF5"/>
    <w:rsid w:val="004A5B88"/>
    <w:rsid w:val="004A65FE"/>
    <w:rsid w:val="004A6D9C"/>
    <w:rsid w:val="004A72DB"/>
    <w:rsid w:val="004A7ACF"/>
    <w:rsid w:val="004A7FA7"/>
    <w:rsid w:val="004B0BFF"/>
    <w:rsid w:val="004B1330"/>
    <w:rsid w:val="004B133B"/>
    <w:rsid w:val="004B1FF1"/>
    <w:rsid w:val="004B2DAA"/>
    <w:rsid w:val="004B336A"/>
    <w:rsid w:val="004B35EA"/>
    <w:rsid w:val="004B4BC2"/>
    <w:rsid w:val="004B57E6"/>
    <w:rsid w:val="004B5AC9"/>
    <w:rsid w:val="004B6279"/>
    <w:rsid w:val="004B6998"/>
    <w:rsid w:val="004B7037"/>
    <w:rsid w:val="004B78E6"/>
    <w:rsid w:val="004B7E9C"/>
    <w:rsid w:val="004C08B6"/>
    <w:rsid w:val="004C0D00"/>
    <w:rsid w:val="004C14AB"/>
    <w:rsid w:val="004C2530"/>
    <w:rsid w:val="004C3462"/>
    <w:rsid w:val="004C36CF"/>
    <w:rsid w:val="004C3D24"/>
    <w:rsid w:val="004C41C9"/>
    <w:rsid w:val="004C5772"/>
    <w:rsid w:val="004C6795"/>
    <w:rsid w:val="004C7055"/>
    <w:rsid w:val="004C754A"/>
    <w:rsid w:val="004D04D9"/>
    <w:rsid w:val="004D0741"/>
    <w:rsid w:val="004D0A90"/>
    <w:rsid w:val="004D139E"/>
    <w:rsid w:val="004D1CE2"/>
    <w:rsid w:val="004D276F"/>
    <w:rsid w:val="004D284A"/>
    <w:rsid w:val="004D2E96"/>
    <w:rsid w:val="004D344C"/>
    <w:rsid w:val="004D370C"/>
    <w:rsid w:val="004D44AC"/>
    <w:rsid w:val="004D4A34"/>
    <w:rsid w:val="004D5ED7"/>
    <w:rsid w:val="004D6F3D"/>
    <w:rsid w:val="004D72F6"/>
    <w:rsid w:val="004D7639"/>
    <w:rsid w:val="004D7A9D"/>
    <w:rsid w:val="004E1262"/>
    <w:rsid w:val="004E1D20"/>
    <w:rsid w:val="004E2A62"/>
    <w:rsid w:val="004E3049"/>
    <w:rsid w:val="004E411B"/>
    <w:rsid w:val="004E4CD2"/>
    <w:rsid w:val="004E5773"/>
    <w:rsid w:val="004E5C69"/>
    <w:rsid w:val="004E60D0"/>
    <w:rsid w:val="004E6467"/>
    <w:rsid w:val="004E7DB2"/>
    <w:rsid w:val="004E7F34"/>
    <w:rsid w:val="004F0277"/>
    <w:rsid w:val="004F05F9"/>
    <w:rsid w:val="004F085A"/>
    <w:rsid w:val="004F092A"/>
    <w:rsid w:val="004F0A70"/>
    <w:rsid w:val="004F12A6"/>
    <w:rsid w:val="004F148C"/>
    <w:rsid w:val="004F1565"/>
    <w:rsid w:val="004F1878"/>
    <w:rsid w:val="004F1AF8"/>
    <w:rsid w:val="004F2304"/>
    <w:rsid w:val="004F2370"/>
    <w:rsid w:val="004F26F8"/>
    <w:rsid w:val="004F2B1C"/>
    <w:rsid w:val="004F2C8E"/>
    <w:rsid w:val="004F3C12"/>
    <w:rsid w:val="004F4423"/>
    <w:rsid w:val="004F478F"/>
    <w:rsid w:val="004F4823"/>
    <w:rsid w:val="004F4CC9"/>
    <w:rsid w:val="004F5805"/>
    <w:rsid w:val="004F5FBE"/>
    <w:rsid w:val="004F601B"/>
    <w:rsid w:val="004F65E9"/>
    <w:rsid w:val="004F75D8"/>
    <w:rsid w:val="005003B8"/>
    <w:rsid w:val="00500CBA"/>
    <w:rsid w:val="00500F13"/>
    <w:rsid w:val="0050100B"/>
    <w:rsid w:val="005015C9"/>
    <w:rsid w:val="005025FE"/>
    <w:rsid w:val="00503020"/>
    <w:rsid w:val="00503AB7"/>
    <w:rsid w:val="005040EF"/>
    <w:rsid w:val="00504585"/>
    <w:rsid w:val="005052FE"/>
    <w:rsid w:val="00505332"/>
    <w:rsid w:val="00505624"/>
    <w:rsid w:val="00506DDE"/>
    <w:rsid w:val="00507893"/>
    <w:rsid w:val="005079C3"/>
    <w:rsid w:val="0051158C"/>
    <w:rsid w:val="005116C7"/>
    <w:rsid w:val="00511A82"/>
    <w:rsid w:val="00511D5C"/>
    <w:rsid w:val="005124AD"/>
    <w:rsid w:val="00512543"/>
    <w:rsid w:val="005128BF"/>
    <w:rsid w:val="00512DD9"/>
    <w:rsid w:val="005136AD"/>
    <w:rsid w:val="005138BA"/>
    <w:rsid w:val="00513923"/>
    <w:rsid w:val="00513999"/>
    <w:rsid w:val="00513CEB"/>
    <w:rsid w:val="005142E7"/>
    <w:rsid w:val="0051525B"/>
    <w:rsid w:val="00515413"/>
    <w:rsid w:val="005163D5"/>
    <w:rsid w:val="005165C6"/>
    <w:rsid w:val="00516657"/>
    <w:rsid w:val="00516706"/>
    <w:rsid w:val="00516747"/>
    <w:rsid w:val="005179CF"/>
    <w:rsid w:val="00520CB5"/>
    <w:rsid w:val="005211AF"/>
    <w:rsid w:val="005213E2"/>
    <w:rsid w:val="00521950"/>
    <w:rsid w:val="00521B0C"/>
    <w:rsid w:val="00522A43"/>
    <w:rsid w:val="00523529"/>
    <w:rsid w:val="0052410B"/>
    <w:rsid w:val="00524D48"/>
    <w:rsid w:val="0052570C"/>
    <w:rsid w:val="005257F9"/>
    <w:rsid w:val="005259B0"/>
    <w:rsid w:val="00525DB9"/>
    <w:rsid w:val="005261FE"/>
    <w:rsid w:val="00526CD5"/>
    <w:rsid w:val="005276C2"/>
    <w:rsid w:val="00527757"/>
    <w:rsid w:val="0053027B"/>
    <w:rsid w:val="0053073C"/>
    <w:rsid w:val="00530890"/>
    <w:rsid w:val="00530F53"/>
    <w:rsid w:val="00531677"/>
    <w:rsid w:val="00531BB4"/>
    <w:rsid w:val="00531C04"/>
    <w:rsid w:val="00532E54"/>
    <w:rsid w:val="0053306D"/>
    <w:rsid w:val="00533EDA"/>
    <w:rsid w:val="00536718"/>
    <w:rsid w:val="005375F8"/>
    <w:rsid w:val="00537836"/>
    <w:rsid w:val="005402CB"/>
    <w:rsid w:val="005406F8"/>
    <w:rsid w:val="00540EEB"/>
    <w:rsid w:val="0054126B"/>
    <w:rsid w:val="005414DB"/>
    <w:rsid w:val="00541671"/>
    <w:rsid w:val="0054169B"/>
    <w:rsid w:val="005417D2"/>
    <w:rsid w:val="00541E76"/>
    <w:rsid w:val="005422E4"/>
    <w:rsid w:val="00542AB2"/>
    <w:rsid w:val="00542F97"/>
    <w:rsid w:val="00543721"/>
    <w:rsid w:val="00544088"/>
    <w:rsid w:val="00544161"/>
    <w:rsid w:val="0054436C"/>
    <w:rsid w:val="005447A7"/>
    <w:rsid w:val="00544EC5"/>
    <w:rsid w:val="0054517C"/>
    <w:rsid w:val="005452D2"/>
    <w:rsid w:val="00545CF8"/>
    <w:rsid w:val="00547806"/>
    <w:rsid w:val="00550376"/>
    <w:rsid w:val="00550E4D"/>
    <w:rsid w:val="00550F69"/>
    <w:rsid w:val="005514D0"/>
    <w:rsid w:val="00551840"/>
    <w:rsid w:val="00551A7F"/>
    <w:rsid w:val="00552120"/>
    <w:rsid w:val="005523C6"/>
    <w:rsid w:val="005526D2"/>
    <w:rsid w:val="0055291B"/>
    <w:rsid w:val="00553393"/>
    <w:rsid w:val="005535C1"/>
    <w:rsid w:val="005540B6"/>
    <w:rsid w:val="00554208"/>
    <w:rsid w:val="005542C3"/>
    <w:rsid w:val="005547BF"/>
    <w:rsid w:val="0055579C"/>
    <w:rsid w:val="00557DA7"/>
    <w:rsid w:val="0056066E"/>
    <w:rsid w:val="00560FA5"/>
    <w:rsid w:val="005616AE"/>
    <w:rsid w:val="00561714"/>
    <w:rsid w:val="00561CF8"/>
    <w:rsid w:val="00562734"/>
    <w:rsid w:val="00562A49"/>
    <w:rsid w:val="005633CB"/>
    <w:rsid w:val="00564A46"/>
    <w:rsid w:val="00565AE2"/>
    <w:rsid w:val="00565B59"/>
    <w:rsid w:val="005679D0"/>
    <w:rsid w:val="005701B4"/>
    <w:rsid w:val="005705D6"/>
    <w:rsid w:val="0057123D"/>
    <w:rsid w:val="005714A0"/>
    <w:rsid w:val="00571689"/>
    <w:rsid w:val="00571AAC"/>
    <w:rsid w:val="00571ADF"/>
    <w:rsid w:val="00571CEA"/>
    <w:rsid w:val="00571F91"/>
    <w:rsid w:val="0057225C"/>
    <w:rsid w:val="00572741"/>
    <w:rsid w:val="0057279E"/>
    <w:rsid w:val="005728CC"/>
    <w:rsid w:val="0057310F"/>
    <w:rsid w:val="0057313D"/>
    <w:rsid w:val="00573542"/>
    <w:rsid w:val="00573945"/>
    <w:rsid w:val="005739A9"/>
    <w:rsid w:val="005744FE"/>
    <w:rsid w:val="00574DE3"/>
    <w:rsid w:val="00576264"/>
    <w:rsid w:val="005807F0"/>
    <w:rsid w:val="00581548"/>
    <w:rsid w:val="00581C8A"/>
    <w:rsid w:val="005820C6"/>
    <w:rsid w:val="0058222E"/>
    <w:rsid w:val="00582E7C"/>
    <w:rsid w:val="00583B4A"/>
    <w:rsid w:val="00584284"/>
    <w:rsid w:val="00584A00"/>
    <w:rsid w:val="005850E6"/>
    <w:rsid w:val="00585D20"/>
    <w:rsid w:val="00586011"/>
    <w:rsid w:val="0058641D"/>
    <w:rsid w:val="0058688A"/>
    <w:rsid w:val="005869CC"/>
    <w:rsid w:val="005871BD"/>
    <w:rsid w:val="00587818"/>
    <w:rsid w:val="00587824"/>
    <w:rsid w:val="00587B6A"/>
    <w:rsid w:val="00587B8E"/>
    <w:rsid w:val="005900A1"/>
    <w:rsid w:val="0059093C"/>
    <w:rsid w:val="00590B01"/>
    <w:rsid w:val="00590CDC"/>
    <w:rsid w:val="005916A0"/>
    <w:rsid w:val="00592619"/>
    <w:rsid w:val="005940D4"/>
    <w:rsid w:val="0059484A"/>
    <w:rsid w:val="00594B10"/>
    <w:rsid w:val="00595187"/>
    <w:rsid w:val="00595E7C"/>
    <w:rsid w:val="005967E0"/>
    <w:rsid w:val="00596910"/>
    <w:rsid w:val="005969F8"/>
    <w:rsid w:val="005974AF"/>
    <w:rsid w:val="00597B91"/>
    <w:rsid w:val="00597E39"/>
    <w:rsid w:val="005A0224"/>
    <w:rsid w:val="005A0ABB"/>
    <w:rsid w:val="005A0BA6"/>
    <w:rsid w:val="005A1201"/>
    <w:rsid w:val="005A1420"/>
    <w:rsid w:val="005A16FB"/>
    <w:rsid w:val="005A1D9D"/>
    <w:rsid w:val="005A27C2"/>
    <w:rsid w:val="005A27FD"/>
    <w:rsid w:val="005A2915"/>
    <w:rsid w:val="005A2B0E"/>
    <w:rsid w:val="005A35B2"/>
    <w:rsid w:val="005A3671"/>
    <w:rsid w:val="005A3D5B"/>
    <w:rsid w:val="005A3F38"/>
    <w:rsid w:val="005A43F7"/>
    <w:rsid w:val="005A4CD3"/>
    <w:rsid w:val="005A5474"/>
    <w:rsid w:val="005A5ADC"/>
    <w:rsid w:val="005A6768"/>
    <w:rsid w:val="005A68C6"/>
    <w:rsid w:val="005A6A8D"/>
    <w:rsid w:val="005A6C20"/>
    <w:rsid w:val="005A6F02"/>
    <w:rsid w:val="005A704D"/>
    <w:rsid w:val="005A7877"/>
    <w:rsid w:val="005A7B4F"/>
    <w:rsid w:val="005A7C15"/>
    <w:rsid w:val="005A7F17"/>
    <w:rsid w:val="005B0FDC"/>
    <w:rsid w:val="005B13CF"/>
    <w:rsid w:val="005B15A6"/>
    <w:rsid w:val="005B170A"/>
    <w:rsid w:val="005B1AA3"/>
    <w:rsid w:val="005B1FCD"/>
    <w:rsid w:val="005B20D8"/>
    <w:rsid w:val="005B22AB"/>
    <w:rsid w:val="005B22DA"/>
    <w:rsid w:val="005B2B2E"/>
    <w:rsid w:val="005B36E4"/>
    <w:rsid w:val="005B3846"/>
    <w:rsid w:val="005B5631"/>
    <w:rsid w:val="005B63C8"/>
    <w:rsid w:val="005B6436"/>
    <w:rsid w:val="005B753C"/>
    <w:rsid w:val="005B7655"/>
    <w:rsid w:val="005B7BE6"/>
    <w:rsid w:val="005C0804"/>
    <w:rsid w:val="005C1953"/>
    <w:rsid w:val="005C1B4B"/>
    <w:rsid w:val="005C2092"/>
    <w:rsid w:val="005C2541"/>
    <w:rsid w:val="005C2BBB"/>
    <w:rsid w:val="005C2E7E"/>
    <w:rsid w:val="005C46F0"/>
    <w:rsid w:val="005C4FB5"/>
    <w:rsid w:val="005C5623"/>
    <w:rsid w:val="005C5BC1"/>
    <w:rsid w:val="005C5DB0"/>
    <w:rsid w:val="005C648F"/>
    <w:rsid w:val="005C6F31"/>
    <w:rsid w:val="005C71E9"/>
    <w:rsid w:val="005C7DCA"/>
    <w:rsid w:val="005C7EE0"/>
    <w:rsid w:val="005D009C"/>
    <w:rsid w:val="005D05C4"/>
    <w:rsid w:val="005D14EC"/>
    <w:rsid w:val="005D16EA"/>
    <w:rsid w:val="005D1FA3"/>
    <w:rsid w:val="005D2163"/>
    <w:rsid w:val="005D29FF"/>
    <w:rsid w:val="005D319A"/>
    <w:rsid w:val="005D3B6E"/>
    <w:rsid w:val="005D4113"/>
    <w:rsid w:val="005D423D"/>
    <w:rsid w:val="005D4329"/>
    <w:rsid w:val="005D4507"/>
    <w:rsid w:val="005D4DCD"/>
    <w:rsid w:val="005D4F34"/>
    <w:rsid w:val="005D51DE"/>
    <w:rsid w:val="005D5D01"/>
    <w:rsid w:val="005D5E39"/>
    <w:rsid w:val="005D6188"/>
    <w:rsid w:val="005D6A4E"/>
    <w:rsid w:val="005D7700"/>
    <w:rsid w:val="005E0EEB"/>
    <w:rsid w:val="005E11E7"/>
    <w:rsid w:val="005E1A07"/>
    <w:rsid w:val="005E24F7"/>
    <w:rsid w:val="005E2A10"/>
    <w:rsid w:val="005E3648"/>
    <w:rsid w:val="005E3983"/>
    <w:rsid w:val="005E44A6"/>
    <w:rsid w:val="005E6C16"/>
    <w:rsid w:val="005E7008"/>
    <w:rsid w:val="005F03CF"/>
    <w:rsid w:val="005F09A0"/>
    <w:rsid w:val="005F0DA6"/>
    <w:rsid w:val="005F1D48"/>
    <w:rsid w:val="005F32AD"/>
    <w:rsid w:val="005F41CD"/>
    <w:rsid w:val="005F438A"/>
    <w:rsid w:val="005F4C96"/>
    <w:rsid w:val="005F573F"/>
    <w:rsid w:val="005F5ED9"/>
    <w:rsid w:val="005F63D3"/>
    <w:rsid w:val="005F69D0"/>
    <w:rsid w:val="005F6CD3"/>
    <w:rsid w:val="005F7302"/>
    <w:rsid w:val="005F7691"/>
    <w:rsid w:val="005F7C32"/>
    <w:rsid w:val="00600147"/>
    <w:rsid w:val="0060038B"/>
    <w:rsid w:val="006003A6"/>
    <w:rsid w:val="0060042F"/>
    <w:rsid w:val="00600494"/>
    <w:rsid w:val="00600B5E"/>
    <w:rsid w:val="00600F78"/>
    <w:rsid w:val="006015E8"/>
    <w:rsid w:val="0060175A"/>
    <w:rsid w:val="00601BED"/>
    <w:rsid w:val="00603210"/>
    <w:rsid w:val="006032D4"/>
    <w:rsid w:val="00604FAE"/>
    <w:rsid w:val="00605AF2"/>
    <w:rsid w:val="0060618D"/>
    <w:rsid w:val="006065A9"/>
    <w:rsid w:val="00606B13"/>
    <w:rsid w:val="00607366"/>
    <w:rsid w:val="00607404"/>
    <w:rsid w:val="006075B1"/>
    <w:rsid w:val="006075BA"/>
    <w:rsid w:val="00607651"/>
    <w:rsid w:val="006076BA"/>
    <w:rsid w:val="00610191"/>
    <w:rsid w:val="006101EB"/>
    <w:rsid w:val="006103AF"/>
    <w:rsid w:val="006107E4"/>
    <w:rsid w:val="00610A0A"/>
    <w:rsid w:val="00610B66"/>
    <w:rsid w:val="00610C1D"/>
    <w:rsid w:val="00610DB2"/>
    <w:rsid w:val="00611F0F"/>
    <w:rsid w:val="006131D3"/>
    <w:rsid w:val="0061366E"/>
    <w:rsid w:val="0061473C"/>
    <w:rsid w:val="00614B31"/>
    <w:rsid w:val="00614BEF"/>
    <w:rsid w:val="006154F9"/>
    <w:rsid w:val="006154FB"/>
    <w:rsid w:val="0061594A"/>
    <w:rsid w:val="00615ABB"/>
    <w:rsid w:val="006173F3"/>
    <w:rsid w:val="0061753D"/>
    <w:rsid w:val="00617CA4"/>
    <w:rsid w:val="00620AB1"/>
    <w:rsid w:val="00620C5C"/>
    <w:rsid w:val="0062178B"/>
    <w:rsid w:val="00621D09"/>
    <w:rsid w:val="00622516"/>
    <w:rsid w:val="00622689"/>
    <w:rsid w:val="006229C8"/>
    <w:rsid w:val="006234F7"/>
    <w:rsid w:val="006236CE"/>
    <w:rsid w:val="00623D0B"/>
    <w:rsid w:val="006247D7"/>
    <w:rsid w:val="0062496C"/>
    <w:rsid w:val="00625BA1"/>
    <w:rsid w:val="00625BAE"/>
    <w:rsid w:val="00625C4E"/>
    <w:rsid w:val="00625CF1"/>
    <w:rsid w:val="00626549"/>
    <w:rsid w:val="00627195"/>
    <w:rsid w:val="00627A15"/>
    <w:rsid w:val="00627C10"/>
    <w:rsid w:val="006300EE"/>
    <w:rsid w:val="00630E7C"/>
    <w:rsid w:val="00631A56"/>
    <w:rsid w:val="00631D8F"/>
    <w:rsid w:val="00632083"/>
    <w:rsid w:val="0063261C"/>
    <w:rsid w:val="00632669"/>
    <w:rsid w:val="00632FDF"/>
    <w:rsid w:val="00633D32"/>
    <w:rsid w:val="0063402A"/>
    <w:rsid w:val="006345FB"/>
    <w:rsid w:val="00634725"/>
    <w:rsid w:val="00634B86"/>
    <w:rsid w:val="0063545C"/>
    <w:rsid w:val="006357EC"/>
    <w:rsid w:val="00637B7C"/>
    <w:rsid w:val="0064042D"/>
    <w:rsid w:val="00640A1B"/>
    <w:rsid w:val="00640DD3"/>
    <w:rsid w:val="00641529"/>
    <w:rsid w:val="006418C8"/>
    <w:rsid w:val="00641A16"/>
    <w:rsid w:val="00641AEC"/>
    <w:rsid w:val="00641DAD"/>
    <w:rsid w:val="00641FF0"/>
    <w:rsid w:val="0064242D"/>
    <w:rsid w:val="00642F1F"/>
    <w:rsid w:val="00643025"/>
    <w:rsid w:val="00644211"/>
    <w:rsid w:val="00644E48"/>
    <w:rsid w:val="0064524B"/>
    <w:rsid w:val="006459CA"/>
    <w:rsid w:val="00645B25"/>
    <w:rsid w:val="006469A4"/>
    <w:rsid w:val="0064710F"/>
    <w:rsid w:val="00647B43"/>
    <w:rsid w:val="006506D5"/>
    <w:rsid w:val="00650A8F"/>
    <w:rsid w:val="00651692"/>
    <w:rsid w:val="00651877"/>
    <w:rsid w:val="00652607"/>
    <w:rsid w:val="00652848"/>
    <w:rsid w:val="006540EC"/>
    <w:rsid w:val="00654F13"/>
    <w:rsid w:val="00655012"/>
    <w:rsid w:val="00655D42"/>
    <w:rsid w:val="00656199"/>
    <w:rsid w:val="006562A2"/>
    <w:rsid w:val="006563A0"/>
    <w:rsid w:val="006563C2"/>
    <w:rsid w:val="0065646E"/>
    <w:rsid w:val="00656E15"/>
    <w:rsid w:val="00657C22"/>
    <w:rsid w:val="00660277"/>
    <w:rsid w:val="00660A54"/>
    <w:rsid w:val="00661597"/>
    <w:rsid w:val="00661C24"/>
    <w:rsid w:val="00662853"/>
    <w:rsid w:val="0066298C"/>
    <w:rsid w:val="00663316"/>
    <w:rsid w:val="00663D7E"/>
    <w:rsid w:val="00664D3A"/>
    <w:rsid w:val="00666243"/>
    <w:rsid w:val="00666858"/>
    <w:rsid w:val="00666B96"/>
    <w:rsid w:val="00667802"/>
    <w:rsid w:val="00667959"/>
    <w:rsid w:val="00667C55"/>
    <w:rsid w:val="00667D26"/>
    <w:rsid w:val="00667D58"/>
    <w:rsid w:val="00667E72"/>
    <w:rsid w:val="00671583"/>
    <w:rsid w:val="006727B5"/>
    <w:rsid w:val="00672889"/>
    <w:rsid w:val="00673FD6"/>
    <w:rsid w:val="00674EAD"/>
    <w:rsid w:val="00675060"/>
    <w:rsid w:val="006750FD"/>
    <w:rsid w:val="006756BC"/>
    <w:rsid w:val="006759C2"/>
    <w:rsid w:val="0067631B"/>
    <w:rsid w:val="0067660A"/>
    <w:rsid w:val="00676AC8"/>
    <w:rsid w:val="0067737E"/>
    <w:rsid w:val="00677443"/>
    <w:rsid w:val="00677A9F"/>
    <w:rsid w:val="00681533"/>
    <w:rsid w:val="00681948"/>
    <w:rsid w:val="00681CA4"/>
    <w:rsid w:val="00682027"/>
    <w:rsid w:val="006829C1"/>
    <w:rsid w:val="00683302"/>
    <w:rsid w:val="006839AA"/>
    <w:rsid w:val="00683F78"/>
    <w:rsid w:val="0068444D"/>
    <w:rsid w:val="00684639"/>
    <w:rsid w:val="00685395"/>
    <w:rsid w:val="00685B63"/>
    <w:rsid w:val="00686144"/>
    <w:rsid w:val="00686EC9"/>
    <w:rsid w:val="00686FD0"/>
    <w:rsid w:val="006874B5"/>
    <w:rsid w:val="00687AF6"/>
    <w:rsid w:val="00690252"/>
    <w:rsid w:val="006904CA"/>
    <w:rsid w:val="0069079E"/>
    <w:rsid w:val="006911BA"/>
    <w:rsid w:val="0069172C"/>
    <w:rsid w:val="00691C4E"/>
    <w:rsid w:val="0069220C"/>
    <w:rsid w:val="006936A7"/>
    <w:rsid w:val="00693CBC"/>
    <w:rsid w:val="00694272"/>
    <w:rsid w:val="00694E1A"/>
    <w:rsid w:val="006953F1"/>
    <w:rsid w:val="00695A1E"/>
    <w:rsid w:val="00695E43"/>
    <w:rsid w:val="00695E59"/>
    <w:rsid w:val="00695FE7"/>
    <w:rsid w:val="006964A3"/>
    <w:rsid w:val="006968AB"/>
    <w:rsid w:val="0069690D"/>
    <w:rsid w:val="006A218D"/>
    <w:rsid w:val="006A25BB"/>
    <w:rsid w:val="006A2F6B"/>
    <w:rsid w:val="006A382D"/>
    <w:rsid w:val="006A3E29"/>
    <w:rsid w:val="006A3F70"/>
    <w:rsid w:val="006A4E65"/>
    <w:rsid w:val="006A4E81"/>
    <w:rsid w:val="006A4EA0"/>
    <w:rsid w:val="006A5380"/>
    <w:rsid w:val="006A54A1"/>
    <w:rsid w:val="006A558A"/>
    <w:rsid w:val="006A5D0B"/>
    <w:rsid w:val="006A7465"/>
    <w:rsid w:val="006A7996"/>
    <w:rsid w:val="006A7B59"/>
    <w:rsid w:val="006B0918"/>
    <w:rsid w:val="006B0D01"/>
    <w:rsid w:val="006B105E"/>
    <w:rsid w:val="006B10B6"/>
    <w:rsid w:val="006B1377"/>
    <w:rsid w:val="006B150F"/>
    <w:rsid w:val="006B2726"/>
    <w:rsid w:val="006B29B8"/>
    <w:rsid w:val="006B2AE0"/>
    <w:rsid w:val="006B2F13"/>
    <w:rsid w:val="006B33FF"/>
    <w:rsid w:val="006B3CD6"/>
    <w:rsid w:val="006B3EB3"/>
    <w:rsid w:val="006B416A"/>
    <w:rsid w:val="006B43F0"/>
    <w:rsid w:val="006B44FC"/>
    <w:rsid w:val="006B466C"/>
    <w:rsid w:val="006B4E97"/>
    <w:rsid w:val="006B4F34"/>
    <w:rsid w:val="006B4F6F"/>
    <w:rsid w:val="006B4FB9"/>
    <w:rsid w:val="006B505F"/>
    <w:rsid w:val="006B57B2"/>
    <w:rsid w:val="006B6570"/>
    <w:rsid w:val="006B65D1"/>
    <w:rsid w:val="006B697F"/>
    <w:rsid w:val="006B797E"/>
    <w:rsid w:val="006B7BD6"/>
    <w:rsid w:val="006C0EBD"/>
    <w:rsid w:val="006C0EDC"/>
    <w:rsid w:val="006C109B"/>
    <w:rsid w:val="006C180F"/>
    <w:rsid w:val="006C1946"/>
    <w:rsid w:val="006C2031"/>
    <w:rsid w:val="006C2694"/>
    <w:rsid w:val="006C287D"/>
    <w:rsid w:val="006C2EEF"/>
    <w:rsid w:val="006C3BBE"/>
    <w:rsid w:val="006C3FF7"/>
    <w:rsid w:val="006C4214"/>
    <w:rsid w:val="006C4472"/>
    <w:rsid w:val="006C49B5"/>
    <w:rsid w:val="006C4C33"/>
    <w:rsid w:val="006C5FF1"/>
    <w:rsid w:val="006C63D3"/>
    <w:rsid w:val="006C7283"/>
    <w:rsid w:val="006C745E"/>
    <w:rsid w:val="006C7DAC"/>
    <w:rsid w:val="006D039B"/>
    <w:rsid w:val="006D0A24"/>
    <w:rsid w:val="006D1B0C"/>
    <w:rsid w:val="006D1B2D"/>
    <w:rsid w:val="006D1E80"/>
    <w:rsid w:val="006D2277"/>
    <w:rsid w:val="006D229A"/>
    <w:rsid w:val="006D2E96"/>
    <w:rsid w:val="006D2FF0"/>
    <w:rsid w:val="006D3B2F"/>
    <w:rsid w:val="006D48D3"/>
    <w:rsid w:val="006D4A4C"/>
    <w:rsid w:val="006D5040"/>
    <w:rsid w:val="006D555F"/>
    <w:rsid w:val="006D5C1C"/>
    <w:rsid w:val="006D5E9F"/>
    <w:rsid w:val="006D5F91"/>
    <w:rsid w:val="006D6460"/>
    <w:rsid w:val="006D66DB"/>
    <w:rsid w:val="006D6B09"/>
    <w:rsid w:val="006D7440"/>
    <w:rsid w:val="006D7E28"/>
    <w:rsid w:val="006E0DE2"/>
    <w:rsid w:val="006E0F7C"/>
    <w:rsid w:val="006E17CD"/>
    <w:rsid w:val="006E1D5F"/>
    <w:rsid w:val="006E23B6"/>
    <w:rsid w:val="006E246B"/>
    <w:rsid w:val="006E25AB"/>
    <w:rsid w:val="006E3262"/>
    <w:rsid w:val="006E343C"/>
    <w:rsid w:val="006E3A6D"/>
    <w:rsid w:val="006E4162"/>
    <w:rsid w:val="006E4748"/>
    <w:rsid w:val="006E5489"/>
    <w:rsid w:val="006E583C"/>
    <w:rsid w:val="006E639B"/>
    <w:rsid w:val="006E6D6C"/>
    <w:rsid w:val="006E7746"/>
    <w:rsid w:val="006E7F70"/>
    <w:rsid w:val="006F0DD2"/>
    <w:rsid w:val="006F18A7"/>
    <w:rsid w:val="006F2DF7"/>
    <w:rsid w:val="006F2EBE"/>
    <w:rsid w:val="006F436C"/>
    <w:rsid w:val="006F4716"/>
    <w:rsid w:val="006F4826"/>
    <w:rsid w:val="006F4D0E"/>
    <w:rsid w:val="006F528F"/>
    <w:rsid w:val="006F56C9"/>
    <w:rsid w:val="006F5C82"/>
    <w:rsid w:val="006F5F7F"/>
    <w:rsid w:val="006F7057"/>
    <w:rsid w:val="006F71A3"/>
    <w:rsid w:val="006F738D"/>
    <w:rsid w:val="007005A6"/>
    <w:rsid w:val="007006C3"/>
    <w:rsid w:val="00700738"/>
    <w:rsid w:val="0070086C"/>
    <w:rsid w:val="00700CFD"/>
    <w:rsid w:val="0070209F"/>
    <w:rsid w:val="00702188"/>
    <w:rsid w:val="00702FC8"/>
    <w:rsid w:val="0070423E"/>
    <w:rsid w:val="007050BF"/>
    <w:rsid w:val="00705BB4"/>
    <w:rsid w:val="00705F6E"/>
    <w:rsid w:val="00706587"/>
    <w:rsid w:val="0070659B"/>
    <w:rsid w:val="00706FFC"/>
    <w:rsid w:val="00707113"/>
    <w:rsid w:val="00707353"/>
    <w:rsid w:val="007077D8"/>
    <w:rsid w:val="00707997"/>
    <w:rsid w:val="00707F23"/>
    <w:rsid w:val="0071029B"/>
    <w:rsid w:val="0071052E"/>
    <w:rsid w:val="0071140E"/>
    <w:rsid w:val="00711762"/>
    <w:rsid w:val="007118A0"/>
    <w:rsid w:val="00711BAD"/>
    <w:rsid w:val="00711F50"/>
    <w:rsid w:val="00712089"/>
    <w:rsid w:val="00712D89"/>
    <w:rsid w:val="007144C4"/>
    <w:rsid w:val="0071641B"/>
    <w:rsid w:val="00716588"/>
    <w:rsid w:val="00716B54"/>
    <w:rsid w:val="00716D73"/>
    <w:rsid w:val="00716F70"/>
    <w:rsid w:val="00717855"/>
    <w:rsid w:val="00717E55"/>
    <w:rsid w:val="0072076D"/>
    <w:rsid w:val="0072087D"/>
    <w:rsid w:val="00721552"/>
    <w:rsid w:val="00722337"/>
    <w:rsid w:val="007228DB"/>
    <w:rsid w:val="00722D11"/>
    <w:rsid w:val="007231DC"/>
    <w:rsid w:val="00723A5B"/>
    <w:rsid w:val="00723AEA"/>
    <w:rsid w:val="007241F4"/>
    <w:rsid w:val="0072473D"/>
    <w:rsid w:val="007255AA"/>
    <w:rsid w:val="00725822"/>
    <w:rsid w:val="00726A4A"/>
    <w:rsid w:val="00726E5E"/>
    <w:rsid w:val="007276A4"/>
    <w:rsid w:val="00727CE5"/>
    <w:rsid w:val="007306C2"/>
    <w:rsid w:val="00731281"/>
    <w:rsid w:val="007314DF"/>
    <w:rsid w:val="00732621"/>
    <w:rsid w:val="007327F4"/>
    <w:rsid w:val="007328AE"/>
    <w:rsid w:val="007328FA"/>
    <w:rsid w:val="00732AC9"/>
    <w:rsid w:val="007334E4"/>
    <w:rsid w:val="00734AA4"/>
    <w:rsid w:val="00734AB9"/>
    <w:rsid w:val="00735979"/>
    <w:rsid w:val="00736186"/>
    <w:rsid w:val="007367A7"/>
    <w:rsid w:val="0073697E"/>
    <w:rsid w:val="00736AF0"/>
    <w:rsid w:val="00736C13"/>
    <w:rsid w:val="00736DDB"/>
    <w:rsid w:val="00736E1E"/>
    <w:rsid w:val="00736F0E"/>
    <w:rsid w:val="00737730"/>
    <w:rsid w:val="007405FB"/>
    <w:rsid w:val="0074090C"/>
    <w:rsid w:val="00741A99"/>
    <w:rsid w:val="007424F9"/>
    <w:rsid w:val="00742A92"/>
    <w:rsid w:val="00742ACF"/>
    <w:rsid w:val="00742B14"/>
    <w:rsid w:val="007433AC"/>
    <w:rsid w:val="007435C0"/>
    <w:rsid w:val="00743D27"/>
    <w:rsid w:val="00743DC4"/>
    <w:rsid w:val="00744184"/>
    <w:rsid w:val="00744572"/>
    <w:rsid w:val="007445DB"/>
    <w:rsid w:val="0074549A"/>
    <w:rsid w:val="0074569B"/>
    <w:rsid w:val="00745AA5"/>
    <w:rsid w:val="007468E9"/>
    <w:rsid w:val="00747523"/>
    <w:rsid w:val="007510E2"/>
    <w:rsid w:val="007513AA"/>
    <w:rsid w:val="0075177D"/>
    <w:rsid w:val="007519BD"/>
    <w:rsid w:val="00752314"/>
    <w:rsid w:val="00752473"/>
    <w:rsid w:val="00752903"/>
    <w:rsid w:val="00753C96"/>
    <w:rsid w:val="00753D8B"/>
    <w:rsid w:val="00753E59"/>
    <w:rsid w:val="00754110"/>
    <w:rsid w:val="00757162"/>
    <w:rsid w:val="007572E2"/>
    <w:rsid w:val="007576F1"/>
    <w:rsid w:val="00757D44"/>
    <w:rsid w:val="00760559"/>
    <w:rsid w:val="007605C0"/>
    <w:rsid w:val="0076083E"/>
    <w:rsid w:val="0076089E"/>
    <w:rsid w:val="00761360"/>
    <w:rsid w:val="007623ED"/>
    <w:rsid w:val="0076242B"/>
    <w:rsid w:val="00762A36"/>
    <w:rsid w:val="00762B9D"/>
    <w:rsid w:val="00763A18"/>
    <w:rsid w:val="00764707"/>
    <w:rsid w:val="0076484A"/>
    <w:rsid w:val="00764B2D"/>
    <w:rsid w:val="00765685"/>
    <w:rsid w:val="00766BBE"/>
    <w:rsid w:val="00766E57"/>
    <w:rsid w:val="00767521"/>
    <w:rsid w:val="00767696"/>
    <w:rsid w:val="00770AC8"/>
    <w:rsid w:val="00770B2D"/>
    <w:rsid w:val="00770EA9"/>
    <w:rsid w:val="00771323"/>
    <w:rsid w:val="00772043"/>
    <w:rsid w:val="00772396"/>
    <w:rsid w:val="0077325F"/>
    <w:rsid w:val="007732C9"/>
    <w:rsid w:val="007738F3"/>
    <w:rsid w:val="00773EA5"/>
    <w:rsid w:val="007741D0"/>
    <w:rsid w:val="00774352"/>
    <w:rsid w:val="007748B8"/>
    <w:rsid w:val="00774949"/>
    <w:rsid w:val="00774CB6"/>
    <w:rsid w:val="0077523D"/>
    <w:rsid w:val="00776A3D"/>
    <w:rsid w:val="00776F28"/>
    <w:rsid w:val="007770ED"/>
    <w:rsid w:val="00777417"/>
    <w:rsid w:val="00777F4F"/>
    <w:rsid w:val="00780B45"/>
    <w:rsid w:val="00782488"/>
    <w:rsid w:val="00782AB4"/>
    <w:rsid w:val="00782C56"/>
    <w:rsid w:val="007831C0"/>
    <w:rsid w:val="007834BE"/>
    <w:rsid w:val="007836FE"/>
    <w:rsid w:val="007849EC"/>
    <w:rsid w:val="00784BFB"/>
    <w:rsid w:val="007858AA"/>
    <w:rsid w:val="00785E49"/>
    <w:rsid w:val="00786577"/>
    <w:rsid w:val="00786749"/>
    <w:rsid w:val="00786A8D"/>
    <w:rsid w:val="00786B17"/>
    <w:rsid w:val="00787338"/>
    <w:rsid w:val="00787B18"/>
    <w:rsid w:val="00787C90"/>
    <w:rsid w:val="00787D01"/>
    <w:rsid w:val="007904B9"/>
    <w:rsid w:val="00790A1F"/>
    <w:rsid w:val="00790B6A"/>
    <w:rsid w:val="00791C1D"/>
    <w:rsid w:val="00792CF8"/>
    <w:rsid w:val="00792E78"/>
    <w:rsid w:val="0079319C"/>
    <w:rsid w:val="00793418"/>
    <w:rsid w:val="00793767"/>
    <w:rsid w:val="0079377E"/>
    <w:rsid w:val="00793835"/>
    <w:rsid w:val="00793B7A"/>
    <w:rsid w:val="00793C15"/>
    <w:rsid w:val="00793DA2"/>
    <w:rsid w:val="0079445C"/>
    <w:rsid w:val="00794AE8"/>
    <w:rsid w:val="0079660A"/>
    <w:rsid w:val="00796FD8"/>
    <w:rsid w:val="00797A27"/>
    <w:rsid w:val="007A002B"/>
    <w:rsid w:val="007A007C"/>
    <w:rsid w:val="007A01EB"/>
    <w:rsid w:val="007A05B6"/>
    <w:rsid w:val="007A165B"/>
    <w:rsid w:val="007A1FB4"/>
    <w:rsid w:val="007A22EA"/>
    <w:rsid w:val="007A25AC"/>
    <w:rsid w:val="007A28FC"/>
    <w:rsid w:val="007A2E15"/>
    <w:rsid w:val="007A3923"/>
    <w:rsid w:val="007A3A86"/>
    <w:rsid w:val="007A3D9C"/>
    <w:rsid w:val="007A3FF1"/>
    <w:rsid w:val="007A5B5D"/>
    <w:rsid w:val="007A6631"/>
    <w:rsid w:val="007A720D"/>
    <w:rsid w:val="007A734B"/>
    <w:rsid w:val="007A7AFB"/>
    <w:rsid w:val="007A7FAD"/>
    <w:rsid w:val="007B045C"/>
    <w:rsid w:val="007B13AE"/>
    <w:rsid w:val="007B1B54"/>
    <w:rsid w:val="007B1D45"/>
    <w:rsid w:val="007B21DE"/>
    <w:rsid w:val="007B2475"/>
    <w:rsid w:val="007B249F"/>
    <w:rsid w:val="007B2B98"/>
    <w:rsid w:val="007B2ECC"/>
    <w:rsid w:val="007B32B4"/>
    <w:rsid w:val="007B61A0"/>
    <w:rsid w:val="007B6CAE"/>
    <w:rsid w:val="007B6E45"/>
    <w:rsid w:val="007B776E"/>
    <w:rsid w:val="007B7A62"/>
    <w:rsid w:val="007C0F60"/>
    <w:rsid w:val="007C0FC6"/>
    <w:rsid w:val="007C1930"/>
    <w:rsid w:val="007C1DF4"/>
    <w:rsid w:val="007C1FB5"/>
    <w:rsid w:val="007C279C"/>
    <w:rsid w:val="007C2EB2"/>
    <w:rsid w:val="007C419E"/>
    <w:rsid w:val="007C4853"/>
    <w:rsid w:val="007C4E6B"/>
    <w:rsid w:val="007C5394"/>
    <w:rsid w:val="007C5712"/>
    <w:rsid w:val="007C5E96"/>
    <w:rsid w:val="007C6685"/>
    <w:rsid w:val="007C6B2D"/>
    <w:rsid w:val="007C6BB9"/>
    <w:rsid w:val="007D016A"/>
    <w:rsid w:val="007D046A"/>
    <w:rsid w:val="007D0C3D"/>
    <w:rsid w:val="007D17F5"/>
    <w:rsid w:val="007D1B60"/>
    <w:rsid w:val="007D23FB"/>
    <w:rsid w:val="007D2480"/>
    <w:rsid w:val="007D2AAC"/>
    <w:rsid w:val="007D2E6D"/>
    <w:rsid w:val="007D3136"/>
    <w:rsid w:val="007D33FA"/>
    <w:rsid w:val="007D3479"/>
    <w:rsid w:val="007D3EA1"/>
    <w:rsid w:val="007D5501"/>
    <w:rsid w:val="007D555E"/>
    <w:rsid w:val="007D55D2"/>
    <w:rsid w:val="007D5DF1"/>
    <w:rsid w:val="007D6520"/>
    <w:rsid w:val="007D77E6"/>
    <w:rsid w:val="007D7DD9"/>
    <w:rsid w:val="007D7F23"/>
    <w:rsid w:val="007E072B"/>
    <w:rsid w:val="007E073D"/>
    <w:rsid w:val="007E0BAB"/>
    <w:rsid w:val="007E1B9F"/>
    <w:rsid w:val="007E260F"/>
    <w:rsid w:val="007E2BB0"/>
    <w:rsid w:val="007E3445"/>
    <w:rsid w:val="007E35CB"/>
    <w:rsid w:val="007E383A"/>
    <w:rsid w:val="007E3B7C"/>
    <w:rsid w:val="007E3E19"/>
    <w:rsid w:val="007E4B05"/>
    <w:rsid w:val="007E50BB"/>
    <w:rsid w:val="007E5208"/>
    <w:rsid w:val="007E6DB1"/>
    <w:rsid w:val="007E6E76"/>
    <w:rsid w:val="007E7EBC"/>
    <w:rsid w:val="007F068E"/>
    <w:rsid w:val="007F0CAA"/>
    <w:rsid w:val="007F0DB3"/>
    <w:rsid w:val="007F149F"/>
    <w:rsid w:val="007F16A8"/>
    <w:rsid w:val="007F292E"/>
    <w:rsid w:val="007F359F"/>
    <w:rsid w:val="007F368D"/>
    <w:rsid w:val="007F5976"/>
    <w:rsid w:val="007F5D6D"/>
    <w:rsid w:val="007F6149"/>
    <w:rsid w:val="007F618C"/>
    <w:rsid w:val="007F640F"/>
    <w:rsid w:val="007F6870"/>
    <w:rsid w:val="007F688D"/>
    <w:rsid w:val="007F6DBC"/>
    <w:rsid w:val="008000DB"/>
    <w:rsid w:val="00801262"/>
    <w:rsid w:val="00802325"/>
    <w:rsid w:val="00802BE9"/>
    <w:rsid w:val="008038B1"/>
    <w:rsid w:val="0080459E"/>
    <w:rsid w:val="00805F80"/>
    <w:rsid w:val="00806389"/>
    <w:rsid w:val="00806C5E"/>
    <w:rsid w:val="00806F44"/>
    <w:rsid w:val="00807954"/>
    <w:rsid w:val="00810061"/>
    <w:rsid w:val="008105A5"/>
    <w:rsid w:val="00810784"/>
    <w:rsid w:val="00810B58"/>
    <w:rsid w:val="00810FC9"/>
    <w:rsid w:val="00811849"/>
    <w:rsid w:val="0081210B"/>
    <w:rsid w:val="008122AD"/>
    <w:rsid w:val="0081253C"/>
    <w:rsid w:val="008128FC"/>
    <w:rsid w:val="00812E7D"/>
    <w:rsid w:val="00813D28"/>
    <w:rsid w:val="00814109"/>
    <w:rsid w:val="00814BDF"/>
    <w:rsid w:val="008151FC"/>
    <w:rsid w:val="008157AB"/>
    <w:rsid w:val="00815DBC"/>
    <w:rsid w:val="00815E25"/>
    <w:rsid w:val="008167B2"/>
    <w:rsid w:val="00816B33"/>
    <w:rsid w:val="00816EA5"/>
    <w:rsid w:val="00816F1C"/>
    <w:rsid w:val="008171F3"/>
    <w:rsid w:val="008172A1"/>
    <w:rsid w:val="008172BD"/>
    <w:rsid w:val="008175AA"/>
    <w:rsid w:val="00817E63"/>
    <w:rsid w:val="00820148"/>
    <w:rsid w:val="0082063F"/>
    <w:rsid w:val="008207B7"/>
    <w:rsid w:val="0082138B"/>
    <w:rsid w:val="0082147E"/>
    <w:rsid w:val="008217BC"/>
    <w:rsid w:val="00821999"/>
    <w:rsid w:val="008223E1"/>
    <w:rsid w:val="008223E7"/>
    <w:rsid w:val="00822E07"/>
    <w:rsid w:val="008236B6"/>
    <w:rsid w:val="008263B1"/>
    <w:rsid w:val="008264DC"/>
    <w:rsid w:val="00826D20"/>
    <w:rsid w:val="008274AA"/>
    <w:rsid w:val="008276E3"/>
    <w:rsid w:val="00830449"/>
    <w:rsid w:val="008304B4"/>
    <w:rsid w:val="00830756"/>
    <w:rsid w:val="00831393"/>
    <w:rsid w:val="008313CF"/>
    <w:rsid w:val="00831EEE"/>
    <w:rsid w:val="0083265C"/>
    <w:rsid w:val="008326B1"/>
    <w:rsid w:val="00832967"/>
    <w:rsid w:val="008346BE"/>
    <w:rsid w:val="00834BA2"/>
    <w:rsid w:val="008351CD"/>
    <w:rsid w:val="00836363"/>
    <w:rsid w:val="0083661D"/>
    <w:rsid w:val="00840460"/>
    <w:rsid w:val="008408C1"/>
    <w:rsid w:val="008409BA"/>
    <w:rsid w:val="00840B15"/>
    <w:rsid w:val="0084127E"/>
    <w:rsid w:val="0084170B"/>
    <w:rsid w:val="0084193B"/>
    <w:rsid w:val="00841B05"/>
    <w:rsid w:val="00842702"/>
    <w:rsid w:val="00842B4C"/>
    <w:rsid w:val="00842D70"/>
    <w:rsid w:val="008435E6"/>
    <w:rsid w:val="00843A62"/>
    <w:rsid w:val="00843E06"/>
    <w:rsid w:val="00845D6F"/>
    <w:rsid w:val="00847075"/>
    <w:rsid w:val="008472D6"/>
    <w:rsid w:val="0084763A"/>
    <w:rsid w:val="0084794B"/>
    <w:rsid w:val="0085004E"/>
    <w:rsid w:val="008503AA"/>
    <w:rsid w:val="008505DE"/>
    <w:rsid w:val="00850FF7"/>
    <w:rsid w:val="008514D3"/>
    <w:rsid w:val="00851AD6"/>
    <w:rsid w:val="0085234E"/>
    <w:rsid w:val="008528BF"/>
    <w:rsid w:val="00852A6A"/>
    <w:rsid w:val="008530C6"/>
    <w:rsid w:val="00853135"/>
    <w:rsid w:val="00853E1D"/>
    <w:rsid w:val="00853F9C"/>
    <w:rsid w:val="0085431C"/>
    <w:rsid w:val="00854812"/>
    <w:rsid w:val="00854E3D"/>
    <w:rsid w:val="008553A6"/>
    <w:rsid w:val="00855669"/>
    <w:rsid w:val="00855B6B"/>
    <w:rsid w:val="0085607C"/>
    <w:rsid w:val="008562AA"/>
    <w:rsid w:val="00857E98"/>
    <w:rsid w:val="00857F6D"/>
    <w:rsid w:val="008601C5"/>
    <w:rsid w:val="00860240"/>
    <w:rsid w:val="008628A2"/>
    <w:rsid w:val="00862F21"/>
    <w:rsid w:val="00863455"/>
    <w:rsid w:val="00863C42"/>
    <w:rsid w:val="00863F9A"/>
    <w:rsid w:val="00864126"/>
    <w:rsid w:val="0086420F"/>
    <w:rsid w:val="0086438D"/>
    <w:rsid w:val="00864783"/>
    <w:rsid w:val="00865F66"/>
    <w:rsid w:val="00865FBB"/>
    <w:rsid w:val="00865FCF"/>
    <w:rsid w:val="00866FE9"/>
    <w:rsid w:val="00867029"/>
    <w:rsid w:val="008672C0"/>
    <w:rsid w:val="00867518"/>
    <w:rsid w:val="0087047F"/>
    <w:rsid w:val="008704E4"/>
    <w:rsid w:val="00870EDA"/>
    <w:rsid w:val="0087195C"/>
    <w:rsid w:val="00872BE8"/>
    <w:rsid w:val="008732BB"/>
    <w:rsid w:val="008732E2"/>
    <w:rsid w:val="008741B0"/>
    <w:rsid w:val="008746D7"/>
    <w:rsid w:val="00874834"/>
    <w:rsid w:val="00874B6D"/>
    <w:rsid w:val="00874CE9"/>
    <w:rsid w:val="00875215"/>
    <w:rsid w:val="00875CE7"/>
    <w:rsid w:val="00876062"/>
    <w:rsid w:val="00876AEE"/>
    <w:rsid w:val="0087716C"/>
    <w:rsid w:val="008771F9"/>
    <w:rsid w:val="0087729D"/>
    <w:rsid w:val="00877B96"/>
    <w:rsid w:val="00880363"/>
    <w:rsid w:val="00880650"/>
    <w:rsid w:val="0088065E"/>
    <w:rsid w:val="00880BB6"/>
    <w:rsid w:val="00880DE8"/>
    <w:rsid w:val="00880EC3"/>
    <w:rsid w:val="00882A9F"/>
    <w:rsid w:val="00883105"/>
    <w:rsid w:val="008831CE"/>
    <w:rsid w:val="00883B66"/>
    <w:rsid w:val="00884394"/>
    <w:rsid w:val="008844F6"/>
    <w:rsid w:val="00884B80"/>
    <w:rsid w:val="0088536D"/>
    <w:rsid w:val="00886403"/>
    <w:rsid w:val="00886E1F"/>
    <w:rsid w:val="008870F8"/>
    <w:rsid w:val="0088759D"/>
    <w:rsid w:val="00887AD9"/>
    <w:rsid w:val="00887DDF"/>
    <w:rsid w:val="00887FE9"/>
    <w:rsid w:val="008906B1"/>
    <w:rsid w:val="00890707"/>
    <w:rsid w:val="00890847"/>
    <w:rsid w:val="00890952"/>
    <w:rsid w:val="00890BD7"/>
    <w:rsid w:val="00890F01"/>
    <w:rsid w:val="0089130A"/>
    <w:rsid w:val="008914BB"/>
    <w:rsid w:val="00891A6E"/>
    <w:rsid w:val="00891C37"/>
    <w:rsid w:val="00891CB8"/>
    <w:rsid w:val="008920D3"/>
    <w:rsid w:val="008922B2"/>
    <w:rsid w:val="00892648"/>
    <w:rsid w:val="00892CC0"/>
    <w:rsid w:val="00893ECA"/>
    <w:rsid w:val="00894181"/>
    <w:rsid w:val="008941B7"/>
    <w:rsid w:val="00894A77"/>
    <w:rsid w:val="008951FB"/>
    <w:rsid w:val="00895977"/>
    <w:rsid w:val="00895FD3"/>
    <w:rsid w:val="008968EB"/>
    <w:rsid w:val="00896A05"/>
    <w:rsid w:val="00896E42"/>
    <w:rsid w:val="00897689"/>
    <w:rsid w:val="00897A18"/>
    <w:rsid w:val="00897FEE"/>
    <w:rsid w:val="008A021F"/>
    <w:rsid w:val="008A0240"/>
    <w:rsid w:val="008A0793"/>
    <w:rsid w:val="008A1B18"/>
    <w:rsid w:val="008A1BF0"/>
    <w:rsid w:val="008A26F6"/>
    <w:rsid w:val="008A2DE3"/>
    <w:rsid w:val="008A3A56"/>
    <w:rsid w:val="008A3D88"/>
    <w:rsid w:val="008A405E"/>
    <w:rsid w:val="008A4DD1"/>
    <w:rsid w:val="008A51A2"/>
    <w:rsid w:val="008A51C6"/>
    <w:rsid w:val="008A51D2"/>
    <w:rsid w:val="008A5556"/>
    <w:rsid w:val="008A61C1"/>
    <w:rsid w:val="008A6654"/>
    <w:rsid w:val="008A689C"/>
    <w:rsid w:val="008A6E7F"/>
    <w:rsid w:val="008A6F48"/>
    <w:rsid w:val="008B0038"/>
    <w:rsid w:val="008B1071"/>
    <w:rsid w:val="008B1FCB"/>
    <w:rsid w:val="008B2856"/>
    <w:rsid w:val="008B2C63"/>
    <w:rsid w:val="008B42E6"/>
    <w:rsid w:val="008B4630"/>
    <w:rsid w:val="008B4995"/>
    <w:rsid w:val="008B664E"/>
    <w:rsid w:val="008B7080"/>
    <w:rsid w:val="008B75D9"/>
    <w:rsid w:val="008B7AF1"/>
    <w:rsid w:val="008C0046"/>
    <w:rsid w:val="008C0301"/>
    <w:rsid w:val="008C0A46"/>
    <w:rsid w:val="008C0CA2"/>
    <w:rsid w:val="008C0FCD"/>
    <w:rsid w:val="008C2306"/>
    <w:rsid w:val="008C3091"/>
    <w:rsid w:val="008C352B"/>
    <w:rsid w:val="008C5160"/>
    <w:rsid w:val="008C5828"/>
    <w:rsid w:val="008C58AA"/>
    <w:rsid w:val="008C6A05"/>
    <w:rsid w:val="008C6D72"/>
    <w:rsid w:val="008C7461"/>
    <w:rsid w:val="008C7B3C"/>
    <w:rsid w:val="008C7C60"/>
    <w:rsid w:val="008D03F0"/>
    <w:rsid w:val="008D0477"/>
    <w:rsid w:val="008D04A3"/>
    <w:rsid w:val="008D1880"/>
    <w:rsid w:val="008D2023"/>
    <w:rsid w:val="008D3C29"/>
    <w:rsid w:val="008D42C6"/>
    <w:rsid w:val="008D5424"/>
    <w:rsid w:val="008D5BDC"/>
    <w:rsid w:val="008D5E56"/>
    <w:rsid w:val="008D63E8"/>
    <w:rsid w:val="008D70C1"/>
    <w:rsid w:val="008E0418"/>
    <w:rsid w:val="008E0590"/>
    <w:rsid w:val="008E092D"/>
    <w:rsid w:val="008E0C3F"/>
    <w:rsid w:val="008E153F"/>
    <w:rsid w:val="008E1B80"/>
    <w:rsid w:val="008E232D"/>
    <w:rsid w:val="008E2FEA"/>
    <w:rsid w:val="008E31AE"/>
    <w:rsid w:val="008E360B"/>
    <w:rsid w:val="008E36EC"/>
    <w:rsid w:val="008E3A6A"/>
    <w:rsid w:val="008E452B"/>
    <w:rsid w:val="008E4942"/>
    <w:rsid w:val="008E558E"/>
    <w:rsid w:val="008E5CE3"/>
    <w:rsid w:val="008E707A"/>
    <w:rsid w:val="008E73C1"/>
    <w:rsid w:val="008E74AC"/>
    <w:rsid w:val="008E7A47"/>
    <w:rsid w:val="008E7D39"/>
    <w:rsid w:val="008F0002"/>
    <w:rsid w:val="008F0703"/>
    <w:rsid w:val="008F0F78"/>
    <w:rsid w:val="008F1194"/>
    <w:rsid w:val="008F11D3"/>
    <w:rsid w:val="008F1351"/>
    <w:rsid w:val="008F1911"/>
    <w:rsid w:val="008F1BCC"/>
    <w:rsid w:val="008F273A"/>
    <w:rsid w:val="008F2C72"/>
    <w:rsid w:val="008F2FEC"/>
    <w:rsid w:val="008F3F8B"/>
    <w:rsid w:val="008F4631"/>
    <w:rsid w:val="008F464D"/>
    <w:rsid w:val="008F53F6"/>
    <w:rsid w:val="008F5FA6"/>
    <w:rsid w:val="008F6667"/>
    <w:rsid w:val="008F7A9C"/>
    <w:rsid w:val="00900503"/>
    <w:rsid w:val="00901859"/>
    <w:rsid w:val="00901D04"/>
    <w:rsid w:val="009023BE"/>
    <w:rsid w:val="009023EF"/>
    <w:rsid w:val="00902721"/>
    <w:rsid w:val="00902D08"/>
    <w:rsid w:val="00902F2D"/>
    <w:rsid w:val="009034CE"/>
    <w:rsid w:val="009035A5"/>
    <w:rsid w:val="00903946"/>
    <w:rsid w:val="00903A8E"/>
    <w:rsid w:val="00904A89"/>
    <w:rsid w:val="00905449"/>
    <w:rsid w:val="00905F48"/>
    <w:rsid w:val="0090652D"/>
    <w:rsid w:val="0090683F"/>
    <w:rsid w:val="00907940"/>
    <w:rsid w:val="00907A5D"/>
    <w:rsid w:val="00907C46"/>
    <w:rsid w:val="00910986"/>
    <w:rsid w:val="00911104"/>
    <w:rsid w:val="00911F16"/>
    <w:rsid w:val="0091299A"/>
    <w:rsid w:val="00912A24"/>
    <w:rsid w:val="0091349C"/>
    <w:rsid w:val="009136F4"/>
    <w:rsid w:val="00913F16"/>
    <w:rsid w:val="009146A2"/>
    <w:rsid w:val="00914764"/>
    <w:rsid w:val="00914C07"/>
    <w:rsid w:val="00915134"/>
    <w:rsid w:val="0091539C"/>
    <w:rsid w:val="00915C09"/>
    <w:rsid w:val="00916A1C"/>
    <w:rsid w:val="00917018"/>
    <w:rsid w:val="00917822"/>
    <w:rsid w:val="00917E05"/>
    <w:rsid w:val="0092037A"/>
    <w:rsid w:val="009206C3"/>
    <w:rsid w:val="00921517"/>
    <w:rsid w:val="0092181A"/>
    <w:rsid w:val="00922194"/>
    <w:rsid w:val="009223B6"/>
    <w:rsid w:val="00923777"/>
    <w:rsid w:val="009238C0"/>
    <w:rsid w:val="00923BF6"/>
    <w:rsid w:val="009243D7"/>
    <w:rsid w:val="0092496F"/>
    <w:rsid w:val="00924D99"/>
    <w:rsid w:val="00925EE3"/>
    <w:rsid w:val="009261A8"/>
    <w:rsid w:val="00926772"/>
    <w:rsid w:val="009272B6"/>
    <w:rsid w:val="009273EE"/>
    <w:rsid w:val="009276BE"/>
    <w:rsid w:val="0092796F"/>
    <w:rsid w:val="009317F7"/>
    <w:rsid w:val="00931908"/>
    <w:rsid w:val="00931CCA"/>
    <w:rsid w:val="009328FC"/>
    <w:rsid w:val="009331FA"/>
    <w:rsid w:val="00933494"/>
    <w:rsid w:val="0093393C"/>
    <w:rsid w:val="00933D7D"/>
    <w:rsid w:val="00933DFA"/>
    <w:rsid w:val="00935122"/>
    <w:rsid w:val="00935326"/>
    <w:rsid w:val="009360C5"/>
    <w:rsid w:val="00936205"/>
    <w:rsid w:val="00936610"/>
    <w:rsid w:val="0093662C"/>
    <w:rsid w:val="009376FC"/>
    <w:rsid w:val="00937A2D"/>
    <w:rsid w:val="009402C6"/>
    <w:rsid w:val="00940F88"/>
    <w:rsid w:val="00941785"/>
    <w:rsid w:val="00941F19"/>
    <w:rsid w:val="00942992"/>
    <w:rsid w:val="00942E3A"/>
    <w:rsid w:val="009430D1"/>
    <w:rsid w:val="00943744"/>
    <w:rsid w:val="00943B3F"/>
    <w:rsid w:val="00944194"/>
    <w:rsid w:val="00944443"/>
    <w:rsid w:val="00944C7C"/>
    <w:rsid w:val="00944EA0"/>
    <w:rsid w:val="009459CC"/>
    <w:rsid w:val="00945A54"/>
    <w:rsid w:val="0094675E"/>
    <w:rsid w:val="00946961"/>
    <w:rsid w:val="00947A0D"/>
    <w:rsid w:val="009511BC"/>
    <w:rsid w:val="009521A0"/>
    <w:rsid w:val="00952F01"/>
    <w:rsid w:val="00953969"/>
    <w:rsid w:val="00953A3D"/>
    <w:rsid w:val="009545D5"/>
    <w:rsid w:val="00955EDA"/>
    <w:rsid w:val="009564E2"/>
    <w:rsid w:val="00957028"/>
    <w:rsid w:val="00957152"/>
    <w:rsid w:val="00957501"/>
    <w:rsid w:val="009604E6"/>
    <w:rsid w:val="0096064B"/>
    <w:rsid w:val="0096088A"/>
    <w:rsid w:val="00960957"/>
    <w:rsid w:val="00960EB7"/>
    <w:rsid w:val="00961B35"/>
    <w:rsid w:val="00962854"/>
    <w:rsid w:val="00963568"/>
    <w:rsid w:val="009641F2"/>
    <w:rsid w:val="0096421D"/>
    <w:rsid w:val="00964489"/>
    <w:rsid w:val="00965418"/>
    <w:rsid w:val="00965A76"/>
    <w:rsid w:val="00965E12"/>
    <w:rsid w:val="00966BE0"/>
    <w:rsid w:val="0096700E"/>
    <w:rsid w:val="00967C40"/>
    <w:rsid w:val="00967C60"/>
    <w:rsid w:val="00967DE9"/>
    <w:rsid w:val="0097043A"/>
    <w:rsid w:val="009704AD"/>
    <w:rsid w:val="009704B0"/>
    <w:rsid w:val="00970FA9"/>
    <w:rsid w:val="0097154D"/>
    <w:rsid w:val="00971BC0"/>
    <w:rsid w:val="00972036"/>
    <w:rsid w:val="009727EC"/>
    <w:rsid w:val="00972E6A"/>
    <w:rsid w:val="00973250"/>
    <w:rsid w:val="009760F8"/>
    <w:rsid w:val="0097672C"/>
    <w:rsid w:val="009769E7"/>
    <w:rsid w:val="00976BE7"/>
    <w:rsid w:val="009779C9"/>
    <w:rsid w:val="00977FE1"/>
    <w:rsid w:val="009803AD"/>
    <w:rsid w:val="00980905"/>
    <w:rsid w:val="009811D6"/>
    <w:rsid w:val="00981526"/>
    <w:rsid w:val="009816DA"/>
    <w:rsid w:val="009817F7"/>
    <w:rsid w:val="00981C16"/>
    <w:rsid w:val="00981E0C"/>
    <w:rsid w:val="00982EAB"/>
    <w:rsid w:val="009836C5"/>
    <w:rsid w:val="00983F19"/>
    <w:rsid w:val="0098432F"/>
    <w:rsid w:val="00986406"/>
    <w:rsid w:val="00986BF3"/>
    <w:rsid w:val="00986E7B"/>
    <w:rsid w:val="00987853"/>
    <w:rsid w:val="0099036D"/>
    <w:rsid w:val="009903D0"/>
    <w:rsid w:val="00990464"/>
    <w:rsid w:val="0099144B"/>
    <w:rsid w:val="0099154C"/>
    <w:rsid w:val="009920CB"/>
    <w:rsid w:val="009920D4"/>
    <w:rsid w:val="009920F8"/>
    <w:rsid w:val="00992689"/>
    <w:rsid w:val="00992D7C"/>
    <w:rsid w:val="00993539"/>
    <w:rsid w:val="009939B8"/>
    <w:rsid w:val="0099432F"/>
    <w:rsid w:val="0099526E"/>
    <w:rsid w:val="009952EB"/>
    <w:rsid w:val="00995D43"/>
    <w:rsid w:val="009964E7"/>
    <w:rsid w:val="00996602"/>
    <w:rsid w:val="009978AE"/>
    <w:rsid w:val="00997C7D"/>
    <w:rsid w:val="00997D4B"/>
    <w:rsid w:val="009A0316"/>
    <w:rsid w:val="009A0622"/>
    <w:rsid w:val="009A1028"/>
    <w:rsid w:val="009A1474"/>
    <w:rsid w:val="009A180F"/>
    <w:rsid w:val="009A20E5"/>
    <w:rsid w:val="009A25EF"/>
    <w:rsid w:val="009A28C0"/>
    <w:rsid w:val="009A3090"/>
    <w:rsid w:val="009A3525"/>
    <w:rsid w:val="009A3A74"/>
    <w:rsid w:val="009A3D1E"/>
    <w:rsid w:val="009A3F9A"/>
    <w:rsid w:val="009A41A3"/>
    <w:rsid w:val="009A4303"/>
    <w:rsid w:val="009A5FE9"/>
    <w:rsid w:val="009A623A"/>
    <w:rsid w:val="009A6318"/>
    <w:rsid w:val="009A6B5E"/>
    <w:rsid w:val="009A77DE"/>
    <w:rsid w:val="009A77F8"/>
    <w:rsid w:val="009A7AA5"/>
    <w:rsid w:val="009B0A12"/>
    <w:rsid w:val="009B1EE6"/>
    <w:rsid w:val="009B2D33"/>
    <w:rsid w:val="009B2E57"/>
    <w:rsid w:val="009B3231"/>
    <w:rsid w:val="009B3319"/>
    <w:rsid w:val="009B4022"/>
    <w:rsid w:val="009B40C4"/>
    <w:rsid w:val="009B4B17"/>
    <w:rsid w:val="009B532B"/>
    <w:rsid w:val="009B62A5"/>
    <w:rsid w:val="009B63F4"/>
    <w:rsid w:val="009B659C"/>
    <w:rsid w:val="009B66C9"/>
    <w:rsid w:val="009B6B20"/>
    <w:rsid w:val="009B6B76"/>
    <w:rsid w:val="009B7560"/>
    <w:rsid w:val="009B76BB"/>
    <w:rsid w:val="009B77E9"/>
    <w:rsid w:val="009B789E"/>
    <w:rsid w:val="009C0EDC"/>
    <w:rsid w:val="009C1024"/>
    <w:rsid w:val="009C1DCA"/>
    <w:rsid w:val="009C1F2E"/>
    <w:rsid w:val="009C20C1"/>
    <w:rsid w:val="009C2DDE"/>
    <w:rsid w:val="009C3E19"/>
    <w:rsid w:val="009C438C"/>
    <w:rsid w:val="009C44C4"/>
    <w:rsid w:val="009C4684"/>
    <w:rsid w:val="009C532F"/>
    <w:rsid w:val="009C555B"/>
    <w:rsid w:val="009C5DC9"/>
    <w:rsid w:val="009C5E88"/>
    <w:rsid w:val="009C6AB8"/>
    <w:rsid w:val="009C6BF6"/>
    <w:rsid w:val="009C6E3F"/>
    <w:rsid w:val="009C71B8"/>
    <w:rsid w:val="009C7318"/>
    <w:rsid w:val="009D030D"/>
    <w:rsid w:val="009D07E4"/>
    <w:rsid w:val="009D0A65"/>
    <w:rsid w:val="009D0F08"/>
    <w:rsid w:val="009D1400"/>
    <w:rsid w:val="009D15AE"/>
    <w:rsid w:val="009D19A8"/>
    <w:rsid w:val="009D296F"/>
    <w:rsid w:val="009D29F4"/>
    <w:rsid w:val="009D2B45"/>
    <w:rsid w:val="009D375A"/>
    <w:rsid w:val="009D3AC1"/>
    <w:rsid w:val="009D417E"/>
    <w:rsid w:val="009D4BF1"/>
    <w:rsid w:val="009D58FD"/>
    <w:rsid w:val="009D5F61"/>
    <w:rsid w:val="009D6246"/>
    <w:rsid w:val="009D62CE"/>
    <w:rsid w:val="009D689A"/>
    <w:rsid w:val="009D6D41"/>
    <w:rsid w:val="009D7340"/>
    <w:rsid w:val="009D7E49"/>
    <w:rsid w:val="009E00AF"/>
    <w:rsid w:val="009E15BD"/>
    <w:rsid w:val="009E210F"/>
    <w:rsid w:val="009E2948"/>
    <w:rsid w:val="009E2B48"/>
    <w:rsid w:val="009E31BB"/>
    <w:rsid w:val="009E39F9"/>
    <w:rsid w:val="009E3E67"/>
    <w:rsid w:val="009E3F3E"/>
    <w:rsid w:val="009E40B6"/>
    <w:rsid w:val="009E42F8"/>
    <w:rsid w:val="009E4FB1"/>
    <w:rsid w:val="009E5143"/>
    <w:rsid w:val="009E51CE"/>
    <w:rsid w:val="009E52C6"/>
    <w:rsid w:val="009E5D82"/>
    <w:rsid w:val="009E6201"/>
    <w:rsid w:val="009E6767"/>
    <w:rsid w:val="009E67F3"/>
    <w:rsid w:val="009E6A4F"/>
    <w:rsid w:val="009E7144"/>
    <w:rsid w:val="009E716F"/>
    <w:rsid w:val="009E734D"/>
    <w:rsid w:val="009E7F74"/>
    <w:rsid w:val="009F02AF"/>
    <w:rsid w:val="009F0667"/>
    <w:rsid w:val="009F0800"/>
    <w:rsid w:val="009F0EAA"/>
    <w:rsid w:val="009F17BC"/>
    <w:rsid w:val="009F26CF"/>
    <w:rsid w:val="009F2C11"/>
    <w:rsid w:val="009F30E2"/>
    <w:rsid w:val="009F3826"/>
    <w:rsid w:val="009F38A2"/>
    <w:rsid w:val="009F3B80"/>
    <w:rsid w:val="009F3E07"/>
    <w:rsid w:val="009F42AB"/>
    <w:rsid w:val="009F49CF"/>
    <w:rsid w:val="009F4AFD"/>
    <w:rsid w:val="009F4E5A"/>
    <w:rsid w:val="009F5055"/>
    <w:rsid w:val="009F5A9B"/>
    <w:rsid w:val="009F6E89"/>
    <w:rsid w:val="009F6F56"/>
    <w:rsid w:val="009F722C"/>
    <w:rsid w:val="009F78CB"/>
    <w:rsid w:val="009F79DC"/>
    <w:rsid w:val="00A00A06"/>
    <w:rsid w:val="00A00FFE"/>
    <w:rsid w:val="00A01923"/>
    <w:rsid w:val="00A0309C"/>
    <w:rsid w:val="00A03927"/>
    <w:rsid w:val="00A04773"/>
    <w:rsid w:val="00A04790"/>
    <w:rsid w:val="00A04C25"/>
    <w:rsid w:val="00A04EEE"/>
    <w:rsid w:val="00A04EF6"/>
    <w:rsid w:val="00A05001"/>
    <w:rsid w:val="00A054B9"/>
    <w:rsid w:val="00A0599B"/>
    <w:rsid w:val="00A06011"/>
    <w:rsid w:val="00A06D73"/>
    <w:rsid w:val="00A07782"/>
    <w:rsid w:val="00A077F9"/>
    <w:rsid w:val="00A07A48"/>
    <w:rsid w:val="00A106C4"/>
    <w:rsid w:val="00A10FDF"/>
    <w:rsid w:val="00A11554"/>
    <w:rsid w:val="00A11BFF"/>
    <w:rsid w:val="00A12A5D"/>
    <w:rsid w:val="00A12AD0"/>
    <w:rsid w:val="00A13533"/>
    <w:rsid w:val="00A13D86"/>
    <w:rsid w:val="00A14107"/>
    <w:rsid w:val="00A14FB9"/>
    <w:rsid w:val="00A15370"/>
    <w:rsid w:val="00A164D8"/>
    <w:rsid w:val="00A1650B"/>
    <w:rsid w:val="00A168DE"/>
    <w:rsid w:val="00A17670"/>
    <w:rsid w:val="00A1792E"/>
    <w:rsid w:val="00A17C82"/>
    <w:rsid w:val="00A17D48"/>
    <w:rsid w:val="00A20666"/>
    <w:rsid w:val="00A20DBC"/>
    <w:rsid w:val="00A21510"/>
    <w:rsid w:val="00A21BB7"/>
    <w:rsid w:val="00A22E95"/>
    <w:rsid w:val="00A23FB1"/>
    <w:rsid w:val="00A24A42"/>
    <w:rsid w:val="00A250CA"/>
    <w:rsid w:val="00A255B8"/>
    <w:rsid w:val="00A26073"/>
    <w:rsid w:val="00A2675A"/>
    <w:rsid w:val="00A2713F"/>
    <w:rsid w:val="00A27326"/>
    <w:rsid w:val="00A2751B"/>
    <w:rsid w:val="00A30111"/>
    <w:rsid w:val="00A30342"/>
    <w:rsid w:val="00A307C2"/>
    <w:rsid w:val="00A3094A"/>
    <w:rsid w:val="00A30B87"/>
    <w:rsid w:val="00A3156E"/>
    <w:rsid w:val="00A3247A"/>
    <w:rsid w:val="00A32B0B"/>
    <w:rsid w:val="00A32EDC"/>
    <w:rsid w:val="00A33567"/>
    <w:rsid w:val="00A33B5F"/>
    <w:rsid w:val="00A34943"/>
    <w:rsid w:val="00A35817"/>
    <w:rsid w:val="00A35BEF"/>
    <w:rsid w:val="00A36619"/>
    <w:rsid w:val="00A36BCD"/>
    <w:rsid w:val="00A36C54"/>
    <w:rsid w:val="00A37326"/>
    <w:rsid w:val="00A373A4"/>
    <w:rsid w:val="00A37B52"/>
    <w:rsid w:val="00A40576"/>
    <w:rsid w:val="00A40C78"/>
    <w:rsid w:val="00A40CC4"/>
    <w:rsid w:val="00A40E6E"/>
    <w:rsid w:val="00A410CD"/>
    <w:rsid w:val="00A41431"/>
    <w:rsid w:val="00A414D9"/>
    <w:rsid w:val="00A415EE"/>
    <w:rsid w:val="00A41E48"/>
    <w:rsid w:val="00A420BB"/>
    <w:rsid w:val="00A422C2"/>
    <w:rsid w:val="00A42BB5"/>
    <w:rsid w:val="00A42EAB"/>
    <w:rsid w:val="00A4301D"/>
    <w:rsid w:val="00A4321C"/>
    <w:rsid w:val="00A436B2"/>
    <w:rsid w:val="00A442BF"/>
    <w:rsid w:val="00A447ED"/>
    <w:rsid w:val="00A45D8F"/>
    <w:rsid w:val="00A45DC3"/>
    <w:rsid w:val="00A4746C"/>
    <w:rsid w:val="00A47824"/>
    <w:rsid w:val="00A502B4"/>
    <w:rsid w:val="00A503D6"/>
    <w:rsid w:val="00A508B9"/>
    <w:rsid w:val="00A509D7"/>
    <w:rsid w:val="00A50D31"/>
    <w:rsid w:val="00A512EE"/>
    <w:rsid w:val="00A51997"/>
    <w:rsid w:val="00A51BBE"/>
    <w:rsid w:val="00A51F4D"/>
    <w:rsid w:val="00A52BB6"/>
    <w:rsid w:val="00A52C01"/>
    <w:rsid w:val="00A52D84"/>
    <w:rsid w:val="00A5383E"/>
    <w:rsid w:val="00A5388A"/>
    <w:rsid w:val="00A55391"/>
    <w:rsid w:val="00A55F28"/>
    <w:rsid w:val="00A566D2"/>
    <w:rsid w:val="00A56B21"/>
    <w:rsid w:val="00A575EC"/>
    <w:rsid w:val="00A57B2D"/>
    <w:rsid w:val="00A60AEA"/>
    <w:rsid w:val="00A60FCE"/>
    <w:rsid w:val="00A61BB9"/>
    <w:rsid w:val="00A623C7"/>
    <w:rsid w:val="00A62E61"/>
    <w:rsid w:val="00A63318"/>
    <w:rsid w:val="00A63319"/>
    <w:rsid w:val="00A63973"/>
    <w:rsid w:val="00A649A6"/>
    <w:rsid w:val="00A64AA7"/>
    <w:rsid w:val="00A64E9B"/>
    <w:rsid w:val="00A65A79"/>
    <w:rsid w:val="00A663E2"/>
    <w:rsid w:val="00A66B0A"/>
    <w:rsid w:val="00A67565"/>
    <w:rsid w:val="00A67BD1"/>
    <w:rsid w:val="00A70800"/>
    <w:rsid w:val="00A709D9"/>
    <w:rsid w:val="00A70DD1"/>
    <w:rsid w:val="00A70EA7"/>
    <w:rsid w:val="00A71517"/>
    <w:rsid w:val="00A71603"/>
    <w:rsid w:val="00A716CA"/>
    <w:rsid w:val="00A72214"/>
    <w:rsid w:val="00A72912"/>
    <w:rsid w:val="00A7397B"/>
    <w:rsid w:val="00A73E8D"/>
    <w:rsid w:val="00A740E5"/>
    <w:rsid w:val="00A74EA1"/>
    <w:rsid w:val="00A752BB"/>
    <w:rsid w:val="00A7585D"/>
    <w:rsid w:val="00A76349"/>
    <w:rsid w:val="00A7709C"/>
    <w:rsid w:val="00A77430"/>
    <w:rsid w:val="00A77467"/>
    <w:rsid w:val="00A77697"/>
    <w:rsid w:val="00A8128B"/>
    <w:rsid w:val="00A81299"/>
    <w:rsid w:val="00A8151D"/>
    <w:rsid w:val="00A82227"/>
    <w:rsid w:val="00A82475"/>
    <w:rsid w:val="00A8250D"/>
    <w:rsid w:val="00A82B98"/>
    <w:rsid w:val="00A82D03"/>
    <w:rsid w:val="00A83D79"/>
    <w:rsid w:val="00A847E1"/>
    <w:rsid w:val="00A85160"/>
    <w:rsid w:val="00A85C20"/>
    <w:rsid w:val="00A85D3D"/>
    <w:rsid w:val="00A86058"/>
    <w:rsid w:val="00A86985"/>
    <w:rsid w:val="00A900A8"/>
    <w:rsid w:val="00A90758"/>
    <w:rsid w:val="00A9094A"/>
    <w:rsid w:val="00A90BD5"/>
    <w:rsid w:val="00A90D37"/>
    <w:rsid w:val="00A91BB8"/>
    <w:rsid w:val="00A93F83"/>
    <w:rsid w:val="00A943B2"/>
    <w:rsid w:val="00A94993"/>
    <w:rsid w:val="00A94CF1"/>
    <w:rsid w:val="00A95802"/>
    <w:rsid w:val="00A95EE9"/>
    <w:rsid w:val="00A9602E"/>
    <w:rsid w:val="00A9670E"/>
    <w:rsid w:val="00A96C26"/>
    <w:rsid w:val="00A97A31"/>
    <w:rsid w:val="00AA0222"/>
    <w:rsid w:val="00AA1115"/>
    <w:rsid w:val="00AA147A"/>
    <w:rsid w:val="00AA1FCC"/>
    <w:rsid w:val="00AA2474"/>
    <w:rsid w:val="00AA295F"/>
    <w:rsid w:val="00AA33E3"/>
    <w:rsid w:val="00AA4BB9"/>
    <w:rsid w:val="00AA6675"/>
    <w:rsid w:val="00AA67CE"/>
    <w:rsid w:val="00AB07A4"/>
    <w:rsid w:val="00AB084B"/>
    <w:rsid w:val="00AB11FD"/>
    <w:rsid w:val="00AB181B"/>
    <w:rsid w:val="00AB1B64"/>
    <w:rsid w:val="00AB2295"/>
    <w:rsid w:val="00AB26E4"/>
    <w:rsid w:val="00AB2E64"/>
    <w:rsid w:val="00AB45E0"/>
    <w:rsid w:val="00AB4D75"/>
    <w:rsid w:val="00AB5369"/>
    <w:rsid w:val="00AB6205"/>
    <w:rsid w:val="00AB6D06"/>
    <w:rsid w:val="00AB6E77"/>
    <w:rsid w:val="00AB6EAC"/>
    <w:rsid w:val="00AB6EDA"/>
    <w:rsid w:val="00AB75E9"/>
    <w:rsid w:val="00AB78FE"/>
    <w:rsid w:val="00AC0375"/>
    <w:rsid w:val="00AC04DB"/>
    <w:rsid w:val="00AC1775"/>
    <w:rsid w:val="00AC2090"/>
    <w:rsid w:val="00AC287D"/>
    <w:rsid w:val="00AC2989"/>
    <w:rsid w:val="00AC2C5D"/>
    <w:rsid w:val="00AC30BE"/>
    <w:rsid w:val="00AC336C"/>
    <w:rsid w:val="00AC346B"/>
    <w:rsid w:val="00AC3E58"/>
    <w:rsid w:val="00AC4292"/>
    <w:rsid w:val="00AC4A61"/>
    <w:rsid w:val="00AC4D45"/>
    <w:rsid w:val="00AC5B55"/>
    <w:rsid w:val="00AC5B56"/>
    <w:rsid w:val="00AC5C8A"/>
    <w:rsid w:val="00AC5FDA"/>
    <w:rsid w:val="00AC634A"/>
    <w:rsid w:val="00AC6433"/>
    <w:rsid w:val="00AC6720"/>
    <w:rsid w:val="00AC737D"/>
    <w:rsid w:val="00AC7ECD"/>
    <w:rsid w:val="00AD0139"/>
    <w:rsid w:val="00AD0766"/>
    <w:rsid w:val="00AD083F"/>
    <w:rsid w:val="00AD0B40"/>
    <w:rsid w:val="00AD0DA4"/>
    <w:rsid w:val="00AD1396"/>
    <w:rsid w:val="00AD1F20"/>
    <w:rsid w:val="00AD2170"/>
    <w:rsid w:val="00AD21F0"/>
    <w:rsid w:val="00AD231A"/>
    <w:rsid w:val="00AD275A"/>
    <w:rsid w:val="00AD3D6D"/>
    <w:rsid w:val="00AD40C7"/>
    <w:rsid w:val="00AD48E0"/>
    <w:rsid w:val="00AD58CE"/>
    <w:rsid w:val="00AD5E56"/>
    <w:rsid w:val="00AD62D9"/>
    <w:rsid w:val="00AD634B"/>
    <w:rsid w:val="00AD6626"/>
    <w:rsid w:val="00AD6AFA"/>
    <w:rsid w:val="00AD6D0D"/>
    <w:rsid w:val="00AD6D0F"/>
    <w:rsid w:val="00AD6D29"/>
    <w:rsid w:val="00AD7A22"/>
    <w:rsid w:val="00AD7AF8"/>
    <w:rsid w:val="00AD7C78"/>
    <w:rsid w:val="00AD7F00"/>
    <w:rsid w:val="00AE02E7"/>
    <w:rsid w:val="00AE04F0"/>
    <w:rsid w:val="00AE0559"/>
    <w:rsid w:val="00AE0B70"/>
    <w:rsid w:val="00AE0E38"/>
    <w:rsid w:val="00AE1520"/>
    <w:rsid w:val="00AE22BA"/>
    <w:rsid w:val="00AE2542"/>
    <w:rsid w:val="00AE29DA"/>
    <w:rsid w:val="00AE2C0A"/>
    <w:rsid w:val="00AE3B5F"/>
    <w:rsid w:val="00AE3CFD"/>
    <w:rsid w:val="00AE4434"/>
    <w:rsid w:val="00AE45A8"/>
    <w:rsid w:val="00AE526D"/>
    <w:rsid w:val="00AE52A3"/>
    <w:rsid w:val="00AE547C"/>
    <w:rsid w:val="00AE55D2"/>
    <w:rsid w:val="00AE55F6"/>
    <w:rsid w:val="00AE7106"/>
    <w:rsid w:val="00AF06AF"/>
    <w:rsid w:val="00AF06CB"/>
    <w:rsid w:val="00AF12AC"/>
    <w:rsid w:val="00AF177B"/>
    <w:rsid w:val="00AF1B84"/>
    <w:rsid w:val="00AF1F9E"/>
    <w:rsid w:val="00AF3552"/>
    <w:rsid w:val="00AF37BE"/>
    <w:rsid w:val="00AF4D16"/>
    <w:rsid w:val="00AF58EB"/>
    <w:rsid w:val="00AF5B4A"/>
    <w:rsid w:val="00AF6164"/>
    <w:rsid w:val="00AF6215"/>
    <w:rsid w:val="00AF71B0"/>
    <w:rsid w:val="00AF785A"/>
    <w:rsid w:val="00AF7B4C"/>
    <w:rsid w:val="00B00627"/>
    <w:rsid w:val="00B006F8"/>
    <w:rsid w:val="00B00E08"/>
    <w:rsid w:val="00B00E3D"/>
    <w:rsid w:val="00B01232"/>
    <w:rsid w:val="00B01D51"/>
    <w:rsid w:val="00B02788"/>
    <w:rsid w:val="00B03428"/>
    <w:rsid w:val="00B035CC"/>
    <w:rsid w:val="00B0392B"/>
    <w:rsid w:val="00B04BBE"/>
    <w:rsid w:val="00B05AE7"/>
    <w:rsid w:val="00B05BF1"/>
    <w:rsid w:val="00B05D81"/>
    <w:rsid w:val="00B06606"/>
    <w:rsid w:val="00B068D9"/>
    <w:rsid w:val="00B06E83"/>
    <w:rsid w:val="00B075F1"/>
    <w:rsid w:val="00B07D0D"/>
    <w:rsid w:val="00B10013"/>
    <w:rsid w:val="00B103CA"/>
    <w:rsid w:val="00B104B7"/>
    <w:rsid w:val="00B11003"/>
    <w:rsid w:val="00B11CF1"/>
    <w:rsid w:val="00B121A2"/>
    <w:rsid w:val="00B121E3"/>
    <w:rsid w:val="00B12FA3"/>
    <w:rsid w:val="00B13EE7"/>
    <w:rsid w:val="00B14087"/>
    <w:rsid w:val="00B140C1"/>
    <w:rsid w:val="00B142DE"/>
    <w:rsid w:val="00B14C94"/>
    <w:rsid w:val="00B1510C"/>
    <w:rsid w:val="00B15267"/>
    <w:rsid w:val="00B15A98"/>
    <w:rsid w:val="00B15BBD"/>
    <w:rsid w:val="00B1608B"/>
    <w:rsid w:val="00B16E18"/>
    <w:rsid w:val="00B215B9"/>
    <w:rsid w:val="00B21AD5"/>
    <w:rsid w:val="00B21AE1"/>
    <w:rsid w:val="00B21CB2"/>
    <w:rsid w:val="00B222AD"/>
    <w:rsid w:val="00B23A9D"/>
    <w:rsid w:val="00B23C6B"/>
    <w:rsid w:val="00B23CE0"/>
    <w:rsid w:val="00B2435C"/>
    <w:rsid w:val="00B2488E"/>
    <w:rsid w:val="00B248A6"/>
    <w:rsid w:val="00B25828"/>
    <w:rsid w:val="00B25BF3"/>
    <w:rsid w:val="00B268F6"/>
    <w:rsid w:val="00B27FE5"/>
    <w:rsid w:val="00B3019C"/>
    <w:rsid w:val="00B306D7"/>
    <w:rsid w:val="00B30C7C"/>
    <w:rsid w:val="00B314EF"/>
    <w:rsid w:val="00B322EB"/>
    <w:rsid w:val="00B32386"/>
    <w:rsid w:val="00B327C3"/>
    <w:rsid w:val="00B32818"/>
    <w:rsid w:val="00B32D1E"/>
    <w:rsid w:val="00B33A5B"/>
    <w:rsid w:val="00B3418D"/>
    <w:rsid w:val="00B342B4"/>
    <w:rsid w:val="00B343B9"/>
    <w:rsid w:val="00B34418"/>
    <w:rsid w:val="00B3452A"/>
    <w:rsid w:val="00B34886"/>
    <w:rsid w:val="00B34DFC"/>
    <w:rsid w:val="00B34F64"/>
    <w:rsid w:val="00B3545E"/>
    <w:rsid w:val="00B35587"/>
    <w:rsid w:val="00B36B36"/>
    <w:rsid w:val="00B4079E"/>
    <w:rsid w:val="00B407D2"/>
    <w:rsid w:val="00B408B6"/>
    <w:rsid w:val="00B40AB4"/>
    <w:rsid w:val="00B412F3"/>
    <w:rsid w:val="00B423C3"/>
    <w:rsid w:val="00B4275B"/>
    <w:rsid w:val="00B4290E"/>
    <w:rsid w:val="00B42B03"/>
    <w:rsid w:val="00B42DC2"/>
    <w:rsid w:val="00B433B3"/>
    <w:rsid w:val="00B43ED8"/>
    <w:rsid w:val="00B442AA"/>
    <w:rsid w:val="00B44886"/>
    <w:rsid w:val="00B457F5"/>
    <w:rsid w:val="00B45E07"/>
    <w:rsid w:val="00B45E08"/>
    <w:rsid w:val="00B46A6B"/>
    <w:rsid w:val="00B47644"/>
    <w:rsid w:val="00B47FDB"/>
    <w:rsid w:val="00B50AEA"/>
    <w:rsid w:val="00B51E8B"/>
    <w:rsid w:val="00B521C2"/>
    <w:rsid w:val="00B525B6"/>
    <w:rsid w:val="00B53061"/>
    <w:rsid w:val="00B5338E"/>
    <w:rsid w:val="00B53928"/>
    <w:rsid w:val="00B53DEA"/>
    <w:rsid w:val="00B53EBE"/>
    <w:rsid w:val="00B53F03"/>
    <w:rsid w:val="00B542B2"/>
    <w:rsid w:val="00B54616"/>
    <w:rsid w:val="00B549DB"/>
    <w:rsid w:val="00B5561F"/>
    <w:rsid w:val="00B55660"/>
    <w:rsid w:val="00B556F1"/>
    <w:rsid w:val="00B55D0A"/>
    <w:rsid w:val="00B55F0E"/>
    <w:rsid w:val="00B5654B"/>
    <w:rsid w:val="00B56926"/>
    <w:rsid w:val="00B57295"/>
    <w:rsid w:val="00B573D2"/>
    <w:rsid w:val="00B576FB"/>
    <w:rsid w:val="00B57711"/>
    <w:rsid w:val="00B618A0"/>
    <w:rsid w:val="00B63778"/>
    <w:rsid w:val="00B63AA3"/>
    <w:rsid w:val="00B6443F"/>
    <w:rsid w:val="00B64C3E"/>
    <w:rsid w:val="00B6504E"/>
    <w:rsid w:val="00B65829"/>
    <w:rsid w:val="00B65D48"/>
    <w:rsid w:val="00B65ECA"/>
    <w:rsid w:val="00B661EB"/>
    <w:rsid w:val="00B66283"/>
    <w:rsid w:val="00B7017F"/>
    <w:rsid w:val="00B707AD"/>
    <w:rsid w:val="00B70EEB"/>
    <w:rsid w:val="00B7113D"/>
    <w:rsid w:val="00B7150A"/>
    <w:rsid w:val="00B71540"/>
    <w:rsid w:val="00B71675"/>
    <w:rsid w:val="00B72AA6"/>
    <w:rsid w:val="00B72B3D"/>
    <w:rsid w:val="00B744C7"/>
    <w:rsid w:val="00B756A6"/>
    <w:rsid w:val="00B75B6D"/>
    <w:rsid w:val="00B76473"/>
    <w:rsid w:val="00B80087"/>
    <w:rsid w:val="00B80495"/>
    <w:rsid w:val="00B806CA"/>
    <w:rsid w:val="00B80EB7"/>
    <w:rsid w:val="00B8143E"/>
    <w:rsid w:val="00B816CE"/>
    <w:rsid w:val="00B817F4"/>
    <w:rsid w:val="00B81D6E"/>
    <w:rsid w:val="00B823C0"/>
    <w:rsid w:val="00B827FF"/>
    <w:rsid w:val="00B82EB2"/>
    <w:rsid w:val="00B83D91"/>
    <w:rsid w:val="00B8445D"/>
    <w:rsid w:val="00B8445F"/>
    <w:rsid w:val="00B846E1"/>
    <w:rsid w:val="00B85746"/>
    <w:rsid w:val="00B862CE"/>
    <w:rsid w:val="00B86A7A"/>
    <w:rsid w:val="00B87E98"/>
    <w:rsid w:val="00B9010E"/>
    <w:rsid w:val="00B9061C"/>
    <w:rsid w:val="00B907E0"/>
    <w:rsid w:val="00B90A67"/>
    <w:rsid w:val="00B90B2E"/>
    <w:rsid w:val="00B913CD"/>
    <w:rsid w:val="00B91421"/>
    <w:rsid w:val="00B92012"/>
    <w:rsid w:val="00B932BA"/>
    <w:rsid w:val="00B93351"/>
    <w:rsid w:val="00B93FAF"/>
    <w:rsid w:val="00B95E83"/>
    <w:rsid w:val="00B95EA1"/>
    <w:rsid w:val="00B96AC7"/>
    <w:rsid w:val="00B96DBD"/>
    <w:rsid w:val="00B96FCC"/>
    <w:rsid w:val="00B9744A"/>
    <w:rsid w:val="00B97E49"/>
    <w:rsid w:val="00BA0B8B"/>
    <w:rsid w:val="00BA0D89"/>
    <w:rsid w:val="00BA0EB7"/>
    <w:rsid w:val="00BA152C"/>
    <w:rsid w:val="00BA1865"/>
    <w:rsid w:val="00BA1F14"/>
    <w:rsid w:val="00BA236A"/>
    <w:rsid w:val="00BA25EB"/>
    <w:rsid w:val="00BA3E8C"/>
    <w:rsid w:val="00BA4194"/>
    <w:rsid w:val="00BA42FD"/>
    <w:rsid w:val="00BA45AB"/>
    <w:rsid w:val="00BA6C89"/>
    <w:rsid w:val="00BA74ED"/>
    <w:rsid w:val="00BB0036"/>
    <w:rsid w:val="00BB0559"/>
    <w:rsid w:val="00BB0E0B"/>
    <w:rsid w:val="00BB11CA"/>
    <w:rsid w:val="00BB1831"/>
    <w:rsid w:val="00BB1C8B"/>
    <w:rsid w:val="00BB22F6"/>
    <w:rsid w:val="00BB291A"/>
    <w:rsid w:val="00BB2BEE"/>
    <w:rsid w:val="00BB2C5D"/>
    <w:rsid w:val="00BB39C6"/>
    <w:rsid w:val="00BB3ED0"/>
    <w:rsid w:val="00BB5452"/>
    <w:rsid w:val="00BB561A"/>
    <w:rsid w:val="00BB6057"/>
    <w:rsid w:val="00BB6593"/>
    <w:rsid w:val="00BB6CB7"/>
    <w:rsid w:val="00BB77C7"/>
    <w:rsid w:val="00BB7D98"/>
    <w:rsid w:val="00BC10AA"/>
    <w:rsid w:val="00BC122F"/>
    <w:rsid w:val="00BC15D0"/>
    <w:rsid w:val="00BC2074"/>
    <w:rsid w:val="00BC2719"/>
    <w:rsid w:val="00BC2BA5"/>
    <w:rsid w:val="00BC2DBF"/>
    <w:rsid w:val="00BC4290"/>
    <w:rsid w:val="00BC46FA"/>
    <w:rsid w:val="00BC4889"/>
    <w:rsid w:val="00BC4B06"/>
    <w:rsid w:val="00BC4EEA"/>
    <w:rsid w:val="00BC516F"/>
    <w:rsid w:val="00BC51BD"/>
    <w:rsid w:val="00BC5C94"/>
    <w:rsid w:val="00BC5D0F"/>
    <w:rsid w:val="00BC5FE4"/>
    <w:rsid w:val="00BC622C"/>
    <w:rsid w:val="00BC674E"/>
    <w:rsid w:val="00BC72AB"/>
    <w:rsid w:val="00BC7478"/>
    <w:rsid w:val="00BD0813"/>
    <w:rsid w:val="00BD08BD"/>
    <w:rsid w:val="00BD10B8"/>
    <w:rsid w:val="00BD241F"/>
    <w:rsid w:val="00BD3967"/>
    <w:rsid w:val="00BD403D"/>
    <w:rsid w:val="00BD4896"/>
    <w:rsid w:val="00BD5C6E"/>
    <w:rsid w:val="00BD63E6"/>
    <w:rsid w:val="00BD7002"/>
    <w:rsid w:val="00BD7EDD"/>
    <w:rsid w:val="00BE0086"/>
    <w:rsid w:val="00BE0E21"/>
    <w:rsid w:val="00BE1655"/>
    <w:rsid w:val="00BE193B"/>
    <w:rsid w:val="00BE1A76"/>
    <w:rsid w:val="00BE1B59"/>
    <w:rsid w:val="00BE2083"/>
    <w:rsid w:val="00BE2464"/>
    <w:rsid w:val="00BE303C"/>
    <w:rsid w:val="00BE39D3"/>
    <w:rsid w:val="00BE3C7B"/>
    <w:rsid w:val="00BE3F17"/>
    <w:rsid w:val="00BE4076"/>
    <w:rsid w:val="00BE56A9"/>
    <w:rsid w:val="00BE5B1D"/>
    <w:rsid w:val="00BE5C40"/>
    <w:rsid w:val="00BE5CBE"/>
    <w:rsid w:val="00BE70FA"/>
    <w:rsid w:val="00BE78EF"/>
    <w:rsid w:val="00BF0B2D"/>
    <w:rsid w:val="00BF1988"/>
    <w:rsid w:val="00BF2E42"/>
    <w:rsid w:val="00BF30D0"/>
    <w:rsid w:val="00BF3747"/>
    <w:rsid w:val="00BF3EC5"/>
    <w:rsid w:val="00BF5509"/>
    <w:rsid w:val="00BF596A"/>
    <w:rsid w:val="00BF6894"/>
    <w:rsid w:val="00BF68C4"/>
    <w:rsid w:val="00BF7347"/>
    <w:rsid w:val="00C01B6A"/>
    <w:rsid w:val="00C01D2E"/>
    <w:rsid w:val="00C0282C"/>
    <w:rsid w:val="00C02A1B"/>
    <w:rsid w:val="00C0336B"/>
    <w:rsid w:val="00C0399B"/>
    <w:rsid w:val="00C04176"/>
    <w:rsid w:val="00C0427F"/>
    <w:rsid w:val="00C0428B"/>
    <w:rsid w:val="00C04EAA"/>
    <w:rsid w:val="00C05279"/>
    <w:rsid w:val="00C05752"/>
    <w:rsid w:val="00C0631B"/>
    <w:rsid w:val="00C06571"/>
    <w:rsid w:val="00C065B8"/>
    <w:rsid w:val="00C07759"/>
    <w:rsid w:val="00C07DB1"/>
    <w:rsid w:val="00C07FBC"/>
    <w:rsid w:val="00C102B5"/>
    <w:rsid w:val="00C10464"/>
    <w:rsid w:val="00C1162C"/>
    <w:rsid w:val="00C11C98"/>
    <w:rsid w:val="00C12499"/>
    <w:rsid w:val="00C12911"/>
    <w:rsid w:val="00C14296"/>
    <w:rsid w:val="00C17C69"/>
    <w:rsid w:val="00C209CD"/>
    <w:rsid w:val="00C2189D"/>
    <w:rsid w:val="00C21B16"/>
    <w:rsid w:val="00C21B5F"/>
    <w:rsid w:val="00C21DF9"/>
    <w:rsid w:val="00C225FF"/>
    <w:rsid w:val="00C23138"/>
    <w:rsid w:val="00C235CA"/>
    <w:rsid w:val="00C23837"/>
    <w:rsid w:val="00C23E3A"/>
    <w:rsid w:val="00C24270"/>
    <w:rsid w:val="00C24509"/>
    <w:rsid w:val="00C24555"/>
    <w:rsid w:val="00C245D4"/>
    <w:rsid w:val="00C24CA0"/>
    <w:rsid w:val="00C24D2E"/>
    <w:rsid w:val="00C24FB5"/>
    <w:rsid w:val="00C2508F"/>
    <w:rsid w:val="00C25CB9"/>
    <w:rsid w:val="00C2725D"/>
    <w:rsid w:val="00C27641"/>
    <w:rsid w:val="00C3012B"/>
    <w:rsid w:val="00C30726"/>
    <w:rsid w:val="00C31893"/>
    <w:rsid w:val="00C31B01"/>
    <w:rsid w:val="00C32701"/>
    <w:rsid w:val="00C32E7A"/>
    <w:rsid w:val="00C33312"/>
    <w:rsid w:val="00C33708"/>
    <w:rsid w:val="00C33886"/>
    <w:rsid w:val="00C34024"/>
    <w:rsid w:val="00C34FAE"/>
    <w:rsid w:val="00C35288"/>
    <w:rsid w:val="00C36494"/>
    <w:rsid w:val="00C37438"/>
    <w:rsid w:val="00C378BB"/>
    <w:rsid w:val="00C4040F"/>
    <w:rsid w:val="00C405AB"/>
    <w:rsid w:val="00C40737"/>
    <w:rsid w:val="00C40C28"/>
    <w:rsid w:val="00C40CC7"/>
    <w:rsid w:val="00C418A9"/>
    <w:rsid w:val="00C422BC"/>
    <w:rsid w:val="00C42B47"/>
    <w:rsid w:val="00C433FA"/>
    <w:rsid w:val="00C43D23"/>
    <w:rsid w:val="00C43F94"/>
    <w:rsid w:val="00C443F3"/>
    <w:rsid w:val="00C44782"/>
    <w:rsid w:val="00C44BBE"/>
    <w:rsid w:val="00C4565D"/>
    <w:rsid w:val="00C464EC"/>
    <w:rsid w:val="00C469A4"/>
    <w:rsid w:val="00C47203"/>
    <w:rsid w:val="00C472F0"/>
    <w:rsid w:val="00C47628"/>
    <w:rsid w:val="00C477F9"/>
    <w:rsid w:val="00C47CB1"/>
    <w:rsid w:val="00C507C3"/>
    <w:rsid w:val="00C5117E"/>
    <w:rsid w:val="00C51341"/>
    <w:rsid w:val="00C5172E"/>
    <w:rsid w:val="00C51A74"/>
    <w:rsid w:val="00C52188"/>
    <w:rsid w:val="00C52C2E"/>
    <w:rsid w:val="00C531DF"/>
    <w:rsid w:val="00C5358D"/>
    <w:rsid w:val="00C53779"/>
    <w:rsid w:val="00C540AA"/>
    <w:rsid w:val="00C544F3"/>
    <w:rsid w:val="00C548EC"/>
    <w:rsid w:val="00C550ED"/>
    <w:rsid w:val="00C5521C"/>
    <w:rsid w:val="00C555B8"/>
    <w:rsid w:val="00C55AC5"/>
    <w:rsid w:val="00C55EC5"/>
    <w:rsid w:val="00C565F3"/>
    <w:rsid w:val="00C56789"/>
    <w:rsid w:val="00C56AB8"/>
    <w:rsid w:val="00C56D03"/>
    <w:rsid w:val="00C57D30"/>
    <w:rsid w:val="00C57FE0"/>
    <w:rsid w:val="00C6034A"/>
    <w:rsid w:val="00C6044E"/>
    <w:rsid w:val="00C607F8"/>
    <w:rsid w:val="00C61603"/>
    <w:rsid w:val="00C61AE3"/>
    <w:rsid w:val="00C626B6"/>
    <w:rsid w:val="00C6284B"/>
    <w:rsid w:val="00C62BBB"/>
    <w:rsid w:val="00C6302E"/>
    <w:rsid w:val="00C6377F"/>
    <w:rsid w:val="00C63B3B"/>
    <w:rsid w:val="00C63B88"/>
    <w:rsid w:val="00C63E98"/>
    <w:rsid w:val="00C64754"/>
    <w:rsid w:val="00C64AD3"/>
    <w:rsid w:val="00C64B55"/>
    <w:rsid w:val="00C6636E"/>
    <w:rsid w:val="00C66A8B"/>
    <w:rsid w:val="00C67B69"/>
    <w:rsid w:val="00C70F0D"/>
    <w:rsid w:val="00C7104B"/>
    <w:rsid w:val="00C71135"/>
    <w:rsid w:val="00C7135C"/>
    <w:rsid w:val="00C71E64"/>
    <w:rsid w:val="00C72160"/>
    <w:rsid w:val="00C72DFF"/>
    <w:rsid w:val="00C731E8"/>
    <w:rsid w:val="00C7399D"/>
    <w:rsid w:val="00C73A1B"/>
    <w:rsid w:val="00C73C04"/>
    <w:rsid w:val="00C74228"/>
    <w:rsid w:val="00C742F6"/>
    <w:rsid w:val="00C74B8D"/>
    <w:rsid w:val="00C74C7B"/>
    <w:rsid w:val="00C751F5"/>
    <w:rsid w:val="00C757F2"/>
    <w:rsid w:val="00C75E37"/>
    <w:rsid w:val="00C75EE1"/>
    <w:rsid w:val="00C7691E"/>
    <w:rsid w:val="00C770B0"/>
    <w:rsid w:val="00C77201"/>
    <w:rsid w:val="00C77FC5"/>
    <w:rsid w:val="00C80886"/>
    <w:rsid w:val="00C80D29"/>
    <w:rsid w:val="00C81DD6"/>
    <w:rsid w:val="00C822B2"/>
    <w:rsid w:val="00C82828"/>
    <w:rsid w:val="00C82BF5"/>
    <w:rsid w:val="00C82DF6"/>
    <w:rsid w:val="00C832E2"/>
    <w:rsid w:val="00C83A58"/>
    <w:rsid w:val="00C83B2F"/>
    <w:rsid w:val="00C83DF8"/>
    <w:rsid w:val="00C84560"/>
    <w:rsid w:val="00C84B03"/>
    <w:rsid w:val="00C84B43"/>
    <w:rsid w:val="00C858FA"/>
    <w:rsid w:val="00C8699C"/>
    <w:rsid w:val="00C86A37"/>
    <w:rsid w:val="00C90820"/>
    <w:rsid w:val="00C908AB"/>
    <w:rsid w:val="00C90E85"/>
    <w:rsid w:val="00C9158D"/>
    <w:rsid w:val="00C916AF"/>
    <w:rsid w:val="00C918BE"/>
    <w:rsid w:val="00C91B14"/>
    <w:rsid w:val="00C93451"/>
    <w:rsid w:val="00C94420"/>
    <w:rsid w:val="00C945DD"/>
    <w:rsid w:val="00C94DA3"/>
    <w:rsid w:val="00C9500A"/>
    <w:rsid w:val="00C950A5"/>
    <w:rsid w:val="00C953DF"/>
    <w:rsid w:val="00C958A3"/>
    <w:rsid w:val="00C959A4"/>
    <w:rsid w:val="00C95C19"/>
    <w:rsid w:val="00C97EBF"/>
    <w:rsid w:val="00CA0BD0"/>
    <w:rsid w:val="00CA0DC9"/>
    <w:rsid w:val="00CA11C1"/>
    <w:rsid w:val="00CA1327"/>
    <w:rsid w:val="00CA1874"/>
    <w:rsid w:val="00CA2179"/>
    <w:rsid w:val="00CA2B67"/>
    <w:rsid w:val="00CA332D"/>
    <w:rsid w:val="00CA348E"/>
    <w:rsid w:val="00CA3518"/>
    <w:rsid w:val="00CA391F"/>
    <w:rsid w:val="00CA39E8"/>
    <w:rsid w:val="00CA43A1"/>
    <w:rsid w:val="00CA445C"/>
    <w:rsid w:val="00CA4E97"/>
    <w:rsid w:val="00CA5054"/>
    <w:rsid w:val="00CA5160"/>
    <w:rsid w:val="00CA5249"/>
    <w:rsid w:val="00CA52DE"/>
    <w:rsid w:val="00CA780F"/>
    <w:rsid w:val="00CA7B85"/>
    <w:rsid w:val="00CB0D0C"/>
    <w:rsid w:val="00CB0D67"/>
    <w:rsid w:val="00CB18B1"/>
    <w:rsid w:val="00CB1977"/>
    <w:rsid w:val="00CB26A0"/>
    <w:rsid w:val="00CB2924"/>
    <w:rsid w:val="00CB2DEC"/>
    <w:rsid w:val="00CB2E93"/>
    <w:rsid w:val="00CB3F7D"/>
    <w:rsid w:val="00CB59D1"/>
    <w:rsid w:val="00CB59FA"/>
    <w:rsid w:val="00CB66A0"/>
    <w:rsid w:val="00CB6965"/>
    <w:rsid w:val="00CB6CB8"/>
    <w:rsid w:val="00CB6D41"/>
    <w:rsid w:val="00CB7184"/>
    <w:rsid w:val="00CB73D9"/>
    <w:rsid w:val="00CC092E"/>
    <w:rsid w:val="00CC0941"/>
    <w:rsid w:val="00CC0F54"/>
    <w:rsid w:val="00CC1457"/>
    <w:rsid w:val="00CC19AE"/>
    <w:rsid w:val="00CC297C"/>
    <w:rsid w:val="00CC311D"/>
    <w:rsid w:val="00CC31A8"/>
    <w:rsid w:val="00CC3594"/>
    <w:rsid w:val="00CC3D0D"/>
    <w:rsid w:val="00CC47C7"/>
    <w:rsid w:val="00CC54A3"/>
    <w:rsid w:val="00CC5F32"/>
    <w:rsid w:val="00CC6FA2"/>
    <w:rsid w:val="00CC7074"/>
    <w:rsid w:val="00CC7D37"/>
    <w:rsid w:val="00CD0032"/>
    <w:rsid w:val="00CD0B95"/>
    <w:rsid w:val="00CD17E4"/>
    <w:rsid w:val="00CD199D"/>
    <w:rsid w:val="00CD1F52"/>
    <w:rsid w:val="00CD2229"/>
    <w:rsid w:val="00CD2303"/>
    <w:rsid w:val="00CD23DC"/>
    <w:rsid w:val="00CD2BCD"/>
    <w:rsid w:val="00CD2CD6"/>
    <w:rsid w:val="00CD33C4"/>
    <w:rsid w:val="00CD4424"/>
    <w:rsid w:val="00CD5730"/>
    <w:rsid w:val="00CD5B9E"/>
    <w:rsid w:val="00CD629C"/>
    <w:rsid w:val="00CD703C"/>
    <w:rsid w:val="00CE0119"/>
    <w:rsid w:val="00CE0451"/>
    <w:rsid w:val="00CE062D"/>
    <w:rsid w:val="00CE0838"/>
    <w:rsid w:val="00CE103B"/>
    <w:rsid w:val="00CE10BD"/>
    <w:rsid w:val="00CE1589"/>
    <w:rsid w:val="00CE17A5"/>
    <w:rsid w:val="00CE1F62"/>
    <w:rsid w:val="00CE4A0D"/>
    <w:rsid w:val="00CE57CA"/>
    <w:rsid w:val="00CE5EF7"/>
    <w:rsid w:val="00CE624B"/>
    <w:rsid w:val="00CE64DF"/>
    <w:rsid w:val="00CE65D3"/>
    <w:rsid w:val="00CE6707"/>
    <w:rsid w:val="00CE6CBC"/>
    <w:rsid w:val="00CE6D6D"/>
    <w:rsid w:val="00CE6EA1"/>
    <w:rsid w:val="00CE79AE"/>
    <w:rsid w:val="00CE7B09"/>
    <w:rsid w:val="00CF02D5"/>
    <w:rsid w:val="00CF02FC"/>
    <w:rsid w:val="00CF0755"/>
    <w:rsid w:val="00CF111F"/>
    <w:rsid w:val="00CF1826"/>
    <w:rsid w:val="00CF1C3C"/>
    <w:rsid w:val="00CF1F0A"/>
    <w:rsid w:val="00CF26EC"/>
    <w:rsid w:val="00CF2A69"/>
    <w:rsid w:val="00CF2F5B"/>
    <w:rsid w:val="00CF3488"/>
    <w:rsid w:val="00CF3E94"/>
    <w:rsid w:val="00CF4231"/>
    <w:rsid w:val="00CF5312"/>
    <w:rsid w:val="00CF5452"/>
    <w:rsid w:val="00CF561E"/>
    <w:rsid w:val="00CF5F09"/>
    <w:rsid w:val="00CF6520"/>
    <w:rsid w:val="00CF65CD"/>
    <w:rsid w:val="00CF684A"/>
    <w:rsid w:val="00CF6E22"/>
    <w:rsid w:val="00CF7499"/>
    <w:rsid w:val="00CF754A"/>
    <w:rsid w:val="00CF7A52"/>
    <w:rsid w:val="00CF7B71"/>
    <w:rsid w:val="00CF7D51"/>
    <w:rsid w:val="00D000C7"/>
    <w:rsid w:val="00D002B6"/>
    <w:rsid w:val="00D00302"/>
    <w:rsid w:val="00D02DF3"/>
    <w:rsid w:val="00D0355C"/>
    <w:rsid w:val="00D03B47"/>
    <w:rsid w:val="00D03F69"/>
    <w:rsid w:val="00D03FA8"/>
    <w:rsid w:val="00D044DD"/>
    <w:rsid w:val="00D04DF4"/>
    <w:rsid w:val="00D04F1E"/>
    <w:rsid w:val="00D05D3F"/>
    <w:rsid w:val="00D06148"/>
    <w:rsid w:val="00D0688A"/>
    <w:rsid w:val="00D07BDC"/>
    <w:rsid w:val="00D105D7"/>
    <w:rsid w:val="00D107F1"/>
    <w:rsid w:val="00D10854"/>
    <w:rsid w:val="00D10AC9"/>
    <w:rsid w:val="00D11503"/>
    <w:rsid w:val="00D11E10"/>
    <w:rsid w:val="00D126AD"/>
    <w:rsid w:val="00D1290D"/>
    <w:rsid w:val="00D14054"/>
    <w:rsid w:val="00D14796"/>
    <w:rsid w:val="00D15391"/>
    <w:rsid w:val="00D159D7"/>
    <w:rsid w:val="00D15F2C"/>
    <w:rsid w:val="00D1613E"/>
    <w:rsid w:val="00D165E3"/>
    <w:rsid w:val="00D167CE"/>
    <w:rsid w:val="00D1684D"/>
    <w:rsid w:val="00D16D7D"/>
    <w:rsid w:val="00D17ACB"/>
    <w:rsid w:val="00D20077"/>
    <w:rsid w:val="00D203F0"/>
    <w:rsid w:val="00D20C80"/>
    <w:rsid w:val="00D20E61"/>
    <w:rsid w:val="00D2140D"/>
    <w:rsid w:val="00D21A5E"/>
    <w:rsid w:val="00D21E10"/>
    <w:rsid w:val="00D21F44"/>
    <w:rsid w:val="00D2262D"/>
    <w:rsid w:val="00D22E0D"/>
    <w:rsid w:val="00D22E88"/>
    <w:rsid w:val="00D23299"/>
    <w:rsid w:val="00D23445"/>
    <w:rsid w:val="00D23560"/>
    <w:rsid w:val="00D23BFC"/>
    <w:rsid w:val="00D23DEC"/>
    <w:rsid w:val="00D23FBC"/>
    <w:rsid w:val="00D24672"/>
    <w:rsid w:val="00D25010"/>
    <w:rsid w:val="00D26C63"/>
    <w:rsid w:val="00D26D26"/>
    <w:rsid w:val="00D26EB7"/>
    <w:rsid w:val="00D26F14"/>
    <w:rsid w:val="00D270A6"/>
    <w:rsid w:val="00D27A6C"/>
    <w:rsid w:val="00D30726"/>
    <w:rsid w:val="00D308D9"/>
    <w:rsid w:val="00D30C2A"/>
    <w:rsid w:val="00D30DD9"/>
    <w:rsid w:val="00D312AB"/>
    <w:rsid w:val="00D312E7"/>
    <w:rsid w:val="00D3220C"/>
    <w:rsid w:val="00D326FD"/>
    <w:rsid w:val="00D333FB"/>
    <w:rsid w:val="00D33C29"/>
    <w:rsid w:val="00D3481A"/>
    <w:rsid w:val="00D353CC"/>
    <w:rsid w:val="00D3648A"/>
    <w:rsid w:val="00D370CF"/>
    <w:rsid w:val="00D37443"/>
    <w:rsid w:val="00D37DD6"/>
    <w:rsid w:val="00D400CC"/>
    <w:rsid w:val="00D40802"/>
    <w:rsid w:val="00D412C2"/>
    <w:rsid w:val="00D4229E"/>
    <w:rsid w:val="00D42E19"/>
    <w:rsid w:val="00D43687"/>
    <w:rsid w:val="00D438BE"/>
    <w:rsid w:val="00D4478F"/>
    <w:rsid w:val="00D45AEA"/>
    <w:rsid w:val="00D47879"/>
    <w:rsid w:val="00D479E9"/>
    <w:rsid w:val="00D507DA"/>
    <w:rsid w:val="00D50B21"/>
    <w:rsid w:val="00D5119C"/>
    <w:rsid w:val="00D517E8"/>
    <w:rsid w:val="00D53385"/>
    <w:rsid w:val="00D550D7"/>
    <w:rsid w:val="00D553C6"/>
    <w:rsid w:val="00D5579A"/>
    <w:rsid w:val="00D5634E"/>
    <w:rsid w:val="00D564EE"/>
    <w:rsid w:val="00D5657E"/>
    <w:rsid w:val="00D56851"/>
    <w:rsid w:val="00D572EB"/>
    <w:rsid w:val="00D57F5C"/>
    <w:rsid w:val="00D60037"/>
    <w:rsid w:val="00D6056D"/>
    <w:rsid w:val="00D6177B"/>
    <w:rsid w:val="00D61C31"/>
    <w:rsid w:val="00D61F41"/>
    <w:rsid w:val="00D61FFB"/>
    <w:rsid w:val="00D6219A"/>
    <w:rsid w:val="00D62610"/>
    <w:rsid w:val="00D62C77"/>
    <w:rsid w:val="00D62DA7"/>
    <w:rsid w:val="00D62E4B"/>
    <w:rsid w:val="00D632F5"/>
    <w:rsid w:val="00D64D3C"/>
    <w:rsid w:val="00D64FC1"/>
    <w:rsid w:val="00D65543"/>
    <w:rsid w:val="00D6649E"/>
    <w:rsid w:val="00D667AF"/>
    <w:rsid w:val="00D66DBE"/>
    <w:rsid w:val="00D673FD"/>
    <w:rsid w:val="00D6772D"/>
    <w:rsid w:val="00D679DE"/>
    <w:rsid w:val="00D67E69"/>
    <w:rsid w:val="00D7012A"/>
    <w:rsid w:val="00D7081E"/>
    <w:rsid w:val="00D709AC"/>
    <w:rsid w:val="00D70AC2"/>
    <w:rsid w:val="00D70D78"/>
    <w:rsid w:val="00D726E8"/>
    <w:rsid w:val="00D72FD5"/>
    <w:rsid w:val="00D73977"/>
    <w:rsid w:val="00D743B6"/>
    <w:rsid w:val="00D744B9"/>
    <w:rsid w:val="00D74957"/>
    <w:rsid w:val="00D74C0B"/>
    <w:rsid w:val="00D75E47"/>
    <w:rsid w:val="00D7615A"/>
    <w:rsid w:val="00D76BF7"/>
    <w:rsid w:val="00D773E7"/>
    <w:rsid w:val="00D77E37"/>
    <w:rsid w:val="00D77F94"/>
    <w:rsid w:val="00D80059"/>
    <w:rsid w:val="00D802B0"/>
    <w:rsid w:val="00D81285"/>
    <w:rsid w:val="00D81B3B"/>
    <w:rsid w:val="00D81B5C"/>
    <w:rsid w:val="00D81F63"/>
    <w:rsid w:val="00D822D3"/>
    <w:rsid w:val="00D82339"/>
    <w:rsid w:val="00D827C8"/>
    <w:rsid w:val="00D83126"/>
    <w:rsid w:val="00D83247"/>
    <w:rsid w:val="00D84113"/>
    <w:rsid w:val="00D847B4"/>
    <w:rsid w:val="00D84D8A"/>
    <w:rsid w:val="00D85094"/>
    <w:rsid w:val="00D85665"/>
    <w:rsid w:val="00D86132"/>
    <w:rsid w:val="00D87329"/>
    <w:rsid w:val="00D87998"/>
    <w:rsid w:val="00D9024A"/>
    <w:rsid w:val="00D90532"/>
    <w:rsid w:val="00D90C1D"/>
    <w:rsid w:val="00D91153"/>
    <w:rsid w:val="00D91621"/>
    <w:rsid w:val="00D91AB5"/>
    <w:rsid w:val="00D922C2"/>
    <w:rsid w:val="00D9244C"/>
    <w:rsid w:val="00D926D4"/>
    <w:rsid w:val="00D92CB1"/>
    <w:rsid w:val="00D92DC5"/>
    <w:rsid w:val="00D938C1"/>
    <w:rsid w:val="00D94151"/>
    <w:rsid w:val="00D94860"/>
    <w:rsid w:val="00D94A9D"/>
    <w:rsid w:val="00D94B7D"/>
    <w:rsid w:val="00D94F12"/>
    <w:rsid w:val="00D951E9"/>
    <w:rsid w:val="00D9553A"/>
    <w:rsid w:val="00D95830"/>
    <w:rsid w:val="00D95B04"/>
    <w:rsid w:val="00D95C2C"/>
    <w:rsid w:val="00D96CFA"/>
    <w:rsid w:val="00D96F0B"/>
    <w:rsid w:val="00D97B64"/>
    <w:rsid w:val="00DA0402"/>
    <w:rsid w:val="00DA062E"/>
    <w:rsid w:val="00DA082F"/>
    <w:rsid w:val="00DA0C48"/>
    <w:rsid w:val="00DA13C3"/>
    <w:rsid w:val="00DA1542"/>
    <w:rsid w:val="00DA17BA"/>
    <w:rsid w:val="00DA197D"/>
    <w:rsid w:val="00DA1A87"/>
    <w:rsid w:val="00DA1EB0"/>
    <w:rsid w:val="00DA1F60"/>
    <w:rsid w:val="00DA2A92"/>
    <w:rsid w:val="00DA3230"/>
    <w:rsid w:val="00DA335E"/>
    <w:rsid w:val="00DA41FF"/>
    <w:rsid w:val="00DA42AF"/>
    <w:rsid w:val="00DA542F"/>
    <w:rsid w:val="00DA5FE1"/>
    <w:rsid w:val="00DA63DF"/>
    <w:rsid w:val="00DA643C"/>
    <w:rsid w:val="00DA6D39"/>
    <w:rsid w:val="00DA6FA0"/>
    <w:rsid w:val="00DB108E"/>
    <w:rsid w:val="00DB1280"/>
    <w:rsid w:val="00DB14EB"/>
    <w:rsid w:val="00DB2075"/>
    <w:rsid w:val="00DB229E"/>
    <w:rsid w:val="00DB24C5"/>
    <w:rsid w:val="00DB2536"/>
    <w:rsid w:val="00DB3D71"/>
    <w:rsid w:val="00DB50EC"/>
    <w:rsid w:val="00DB525D"/>
    <w:rsid w:val="00DB55B9"/>
    <w:rsid w:val="00DB670B"/>
    <w:rsid w:val="00DB6EE5"/>
    <w:rsid w:val="00DB7602"/>
    <w:rsid w:val="00DB7C68"/>
    <w:rsid w:val="00DB7D46"/>
    <w:rsid w:val="00DC02EB"/>
    <w:rsid w:val="00DC0408"/>
    <w:rsid w:val="00DC0A93"/>
    <w:rsid w:val="00DC13D5"/>
    <w:rsid w:val="00DC1897"/>
    <w:rsid w:val="00DC255C"/>
    <w:rsid w:val="00DC2B7D"/>
    <w:rsid w:val="00DC3CE7"/>
    <w:rsid w:val="00DC4140"/>
    <w:rsid w:val="00DC4BEE"/>
    <w:rsid w:val="00DC51FC"/>
    <w:rsid w:val="00DC5857"/>
    <w:rsid w:val="00DC67EA"/>
    <w:rsid w:val="00DC739A"/>
    <w:rsid w:val="00DC78DF"/>
    <w:rsid w:val="00DC7C2A"/>
    <w:rsid w:val="00DD0807"/>
    <w:rsid w:val="00DD1B29"/>
    <w:rsid w:val="00DD233A"/>
    <w:rsid w:val="00DD29DC"/>
    <w:rsid w:val="00DD45F3"/>
    <w:rsid w:val="00DD4876"/>
    <w:rsid w:val="00DD48C9"/>
    <w:rsid w:val="00DD4A4D"/>
    <w:rsid w:val="00DD4F5E"/>
    <w:rsid w:val="00DD75C8"/>
    <w:rsid w:val="00DD7630"/>
    <w:rsid w:val="00DD7887"/>
    <w:rsid w:val="00DE0915"/>
    <w:rsid w:val="00DE09D9"/>
    <w:rsid w:val="00DE0AB1"/>
    <w:rsid w:val="00DE0D5F"/>
    <w:rsid w:val="00DE0F0E"/>
    <w:rsid w:val="00DE11FE"/>
    <w:rsid w:val="00DE1227"/>
    <w:rsid w:val="00DE1C54"/>
    <w:rsid w:val="00DE1FE6"/>
    <w:rsid w:val="00DE2115"/>
    <w:rsid w:val="00DE2D88"/>
    <w:rsid w:val="00DE30A8"/>
    <w:rsid w:val="00DE32A7"/>
    <w:rsid w:val="00DE456D"/>
    <w:rsid w:val="00DE4635"/>
    <w:rsid w:val="00DE4984"/>
    <w:rsid w:val="00DE4E99"/>
    <w:rsid w:val="00DE5C85"/>
    <w:rsid w:val="00DE76E8"/>
    <w:rsid w:val="00DE7818"/>
    <w:rsid w:val="00DE7965"/>
    <w:rsid w:val="00DF0177"/>
    <w:rsid w:val="00DF0543"/>
    <w:rsid w:val="00DF064E"/>
    <w:rsid w:val="00DF0923"/>
    <w:rsid w:val="00DF2252"/>
    <w:rsid w:val="00DF238C"/>
    <w:rsid w:val="00DF2ACF"/>
    <w:rsid w:val="00DF2D49"/>
    <w:rsid w:val="00DF3834"/>
    <w:rsid w:val="00DF4393"/>
    <w:rsid w:val="00DF48C4"/>
    <w:rsid w:val="00DF4B3C"/>
    <w:rsid w:val="00DF5675"/>
    <w:rsid w:val="00DF603F"/>
    <w:rsid w:val="00DF63E4"/>
    <w:rsid w:val="00DF6400"/>
    <w:rsid w:val="00DF6936"/>
    <w:rsid w:val="00DF7580"/>
    <w:rsid w:val="00DF78AD"/>
    <w:rsid w:val="00DF7B70"/>
    <w:rsid w:val="00DF7EC6"/>
    <w:rsid w:val="00E01333"/>
    <w:rsid w:val="00E021E3"/>
    <w:rsid w:val="00E022DA"/>
    <w:rsid w:val="00E027F2"/>
    <w:rsid w:val="00E0282B"/>
    <w:rsid w:val="00E03646"/>
    <w:rsid w:val="00E042C5"/>
    <w:rsid w:val="00E04447"/>
    <w:rsid w:val="00E045AE"/>
    <w:rsid w:val="00E04BAF"/>
    <w:rsid w:val="00E04EEB"/>
    <w:rsid w:val="00E05424"/>
    <w:rsid w:val="00E05ED4"/>
    <w:rsid w:val="00E06021"/>
    <w:rsid w:val="00E0646D"/>
    <w:rsid w:val="00E06970"/>
    <w:rsid w:val="00E07932"/>
    <w:rsid w:val="00E079CA"/>
    <w:rsid w:val="00E07CA5"/>
    <w:rsid w:val="00E10DDB"/>
    <w:rsid w:val="00E110D3"/>
    <w:rsid w:val="00E11387"/>
    <w:rsid w:val="00E1167F"/>
    <w:rsid w:val="00E128B1"/>
    <w:rsid w:val="00E12D65"/>
    <w:rsid w:val="00E133F5"/>
    <w:rsid w:val="00E138CF"/>
    <w:rsid w:val="00E1466F"/>
    <w:rsid w:val="00E149F3"/>
    <w:rsid w:val="00E14FE7"/>
    <w:rsid w:val="00E1566B"/>
    <w:rsid w:val="00E156A0"/>
    <w:rsid w:val="00E158CB"/>
    <w:rsid w:val="00E15CA5"/>
    <w:rsid w:val="00E16172"/>
    <w:rsid w:val="00E1651D"/>
    <w:rsid w:val="00E16A65"/>
    <w:rsid w:val="00E16DD8"/>
    <w:rsid w:val="00E17267"/>
    <w:rsid w:val="00E17663"/>
    <w:rsid w:val="00E17CBB"/>
    <w:rsid w:val="00E17F91"/>
    <w:rsid w:val="00E2034D"/>
    <w:rsid w:val="00E20A2C"/>
    <w:rsid w:val="00E2131B"/>
    <w:rsid w:val="00E22258"/>
    <w:rsid w:val="00E251B6"/>
    <w:rsid w:val="00E2575F"/>
    <w:rsid w:val="00E264CC"/>
    <w:rsid w:val="00E2680F"/>
    <w:rsid w:val="00E26A10"/>
    <w:rsid w:val="00E26A6C"/>
    <w:rsid w:val="00E275FB"/>
    <w:rsid w:val="00E3070E"/>
    <w:rsid w:val="00E30BD6"/>
    <w:rsid w:val="00E313DA"/>
    <w:rsid w:val="00E316ED"/>
    <w:rsid w:val="00E31E32"/>
    <w:rsid w:val="00E31E61"/>
    <w:rsid w:val="00E323EF"/>
    <w:rsid w:val="00E32917"/>
    <w:rsid w:val="00E32A95"/>
    <w:rsid w:val="00E32D1B"/>
    <w:rsid w:val="00E33199"/>
    <w:rsid w:val="00E33C26"/>
    <w:rsid w:val="00E343BC"/>
    <w:rsid w:val="00E345C8"/>
    <w:rsid w:val="00E34923"/>
    <w:rsid w:val="00E34CA5"/>
    <w:rsid w:val="00E34E28"/>
    <w:rsid w:val="00E35E40"/>
    <w:rsid w:val="00E35E89"/>
    <w:rsid w:val="00E36862"/>
    <w:rsid w:val="00E36FDA"/>
    <w:rsid w:val="00E37CEC"/>
    <w:rsid w:val="00E404F9"/>
    <w:rsid w:val="00E40C95"/>
    <w:rsid w:val="00E414CC"/>
    <w:rsid w:val="00E41CA9"/>
    <w:rsid w:val="00E41F15"/>
    <w:rsid w:val="00E42B25"/>
    <w:rsid w:val="00E42C31"/>
    <w:rsid w:val="00E42D50"/>
    <w:rsid w:val="00E4312F"/>
    <w:rsid w:val="00E442D9"/>
    <w:rsid w:val="00E44767"/>
    <w:rsid w:val="00E4491D"/>
    <w:rsid w:val="00E44E4A"/>
    <w:rsid w:val="00E467E7"/>
    <w:rsid w:val="00E47B40"/>
    <w:rsid w:val="00E50D12"/>
    <w:rsid w:val="00E50F60"/>
    <w:rsid w:val="00E51418"/>
    <w:rsid w:val="00E5206E"/>
    <w:rsid w:val="00E539E7"/>
    <w:rsid w:val="00E53A57"/>
    <w:rsid w:val="00E54082"/>
    <w:rsid w:val="00E5484E"/>
    <w:rsid w:val="00E5551C"/>
    <w:rsid w:val="00E5569E"/>
    <w:rsid w:val="00E55DD4"/>
    <w:rsid w:val="00E57892"/>
    <w:rsid w:val="00E601C2"/>
    <w:rsid w:val="00E60953"/>
    <w:rsid w:val="00E609EB"/>
    <w:rsid w:val="00E61589"/>
    <w:rsid w:val="00E61D6A"/>
    <w:rsid w:val="00E62566"/>
    <w:rsid w:val="00E628DB"/>
    <w:rsid w:val="00E63298"/>
    <w:rsid w:val="00E644DF"/>
    <w:rsid w:val="00E64F82"/>
    <w:rsid w:val="00E65C8E"/>
    <w:rsid w:val="00E66BA4"/>
    <w:rsid w:val="00E66D99"/>
    <w:rsid w:val="00E6762E"/>
    <w:rsid w:val="00E67B01"/>
    <w:rsid w:val="00E7095D"/>
    <w:rsid w:val="00E72CE7"/>
    <w:rsid w:val="00E72FFF"/>
    <w:rsid w:val="00E73F02"/>
    <w:rsid w:val="00E74006"/>
    <w:rsid w:val="00E74055"/>
    <w:rsid w:val="00E74B9D"/>
    <w:rsid w:val="00E74BB7"/>
    <w:rsid w:val="00E7514C"/>
    <w:rsid w:val="00E75C0D"/>
    <w:rsid w:val="00E76CB1"/>
    <w:rsid w:val="00E77520"/>
    <w:rsid w:val="00E77685"/>
    <w:rsid w:val="00E77B65"/>
    <w:rsid w:val="00E80CC5"/>
    <w:rsid w:val="00E814E1"/>
    <w:rsid w:val="00E81C5C"/>
    <w:rsid w:val="00E81CC9"/>
    <w:rsid w:val="00E81FC5"/>
    <w:rsid w:val="00E82071"/>
    <w:rsid w:val="00E825CA"/>
    <w:rsid w:val="00E84118"/>
    <w:rsid w:val="00E85012"/>
    <w:rsid w:val="00E852F4"/>
    <w:rsid w:val="00E853C9"/>
    <w:rsid w:val="00E857E0"/>
    <w:rsid w:val="00E8591C"/>
    <w:rsid w:val="00E85D7E"/>
    <w:rsid w:val="00E85DC7"/>
    <w:rsid w:val="00E86746"/>
    <w:rsid w:val="00E86979"/>
    <w:rsid w:val="00E86E19"/>
    <w:rsid w:val="00E86F66"/>
    <w:rsid w:val="00E87ABB"/>
    <w:rsid w:val="00E909DE"/>
    <w:rsid w:val="00E9128D"/>
    <w:rsid w:val="00E915DA"/>
    <w:rsid w:val="00E91B2C"/>
    <w:rsid w:val="00E91D09"/>
    <w:rsid w:val="00E92111"/>
    <w:rsid w:val="00E92DDB"/>
    <w:rsid w:val="00E92EF9"/>
    <w:rsid w:val="00E945F6"/>
    <w:rsid w:val="00E94737"/>
    <w:rsid w:val="00E94B1B"/>
    <w:rsid w:val="00E95FFC"/>
    <w:rsid w:val="00E9696C"/>
    <w:rsid w:val="00E96CAF"/>
    <w:rsid w:val="00E96D33"/>
    <w:rsid w:val="00E97C22"/>
    <w:rsid w:val="00E97C6C"/>
    <w:rsid w:val="00EA094A"/>
    <w:rsid w:val="00EA1519"/>
    <w:rsid w:val="00EA1CB3"/>
    <w:rsid w:val="00EA1D11"/>
    <w:rsid w:val="00EA3214"/>
    <w:rsid w:val="00EA3551"/>
    <w:rsid w:val="00EA390F"/>
    <w:rsid w:val="00EA44F5"/>
    <w:rsid w:val="00EA4ACB"/>
    <w:rsid w:val="00EA4AE8"/>
    <w:rsid w:val="00EA541C"/>
    <w:rsid w:val="00EA59A9"/>
    <w:rsid w:val="00EA5AB4"/>
    <w:rsid w:val="00EA6899"/>
    <w:rsid w:val="00EA79DD"/>
    <w:rsid w:val="00EA7B44"/>
    <w:rsid w:val="00EB0407"/>
    <w:rsid w:val="00EB0536"/>
    <w:rsid w:val="00EB0561"/>
    <w:rsid w:val="00EB0B5B"/>
    <w:rsid w:val="00EB169E"/>
    <w:rsid w:val="00EB1A6B"/>
    <w:rsid w:val="00EB1B5C"/>
    <w:rsid w:val="00EB2587"/>
    <w:rsid w:val="00EB2633"/>
    <w:rsid w:val="00EB28EF"/>
    <w:rsid w:val="00EB3858"/>
    <w:rsid w:val="00EB42A8"/>
    <w:rsid w:val="00EB465C"/>
    <w:rsid w:val="00EB46AF"/>
    <w:rsid w:val="00EB4761"/>
    <w:rsid w:val="00EB4FF1"/>
    <w:rsid w:val="00EB55AE"/>
    <w:rsid w:val="00EB5601"/>
    <w:rsid w:val="00EB5F54"/>
    <w:rsid w:val="00EB5F69"/>
    <w:rsid w:val="00EB645B"/>
    <w:rsid w:val="00EB67CF"/>
    <w:rsid w:val="00EB6B64"/>
    <w:rsid w:val="00EB6DE4"/>
    <w:rsid w:val="00EB796C"/>
    <w:rsid w:val="00EB7BA9"/>
    <w:rsid w:val="00EB7CCD"/>
    <w:rsid w:val="00EC03C7"/>
    <w:rsid w:val="00EC076A"/>
    <w:rsid w:val="00EC1C6C"/>
    <w:rsid w:val="00EC2432"/>
    <w:rsid w:val="00EC244D"/>
    <w:rsid w:val="00EC2722"/>
    <w:rsid w:val="00EC47DF"/>
    <w:rsid w:val="00EC4E56"/>
    <w:rsid w:val="00EC501A"/>
    <w:rsid w:val="00EC50B8"/>
    <w:rsid w:val="00EC51A7"/>
    <w:rsid w:val="00EC526F"/>
    <w:rsid w:val="00EC572B"/>
    <w:rsid w:val="00EC59A6"/>
    <w:rsid w:val="00EC5C01"/>
    <w:rsid w:val="00EC621F"/>
    <w:rsid w:val="00EC7D42"/>
    <w:rsid w:val="00ED30F8"/>
    <w:rsid w:val="00ED31B4"/>
    <w:rsid w:val="00ED4EC1"/>
    <w:rsid w:val="00ED6A0E"/>
    <w:rsid w:val="00ED7B8A"/>
    <w:rsid w:val="00EE00F7"/>
    <w:rsid w:val="00EE04B6"/>
    <w:rsid w:val="00EE0A74"/>
    <w:rsid w:val="00EE0B98"/>
    <w:rsid w:val="00EE0E6F"/>
    <w:rsid w:val="00EE121F"/>
    <w:rsid w:val="00EE33B0"/>
    <w:rsid w:val="00EE33CE"/>
    <w:rsid w:val="00EE3922"/>
    <w:rsid w:val="00EE43CC"/>
    <w:rsid w:val="00EE5FB5"/>
    <w:rsid w:val="00EE649D"/>
    <w:rsid w:val="00EE655D"/>
    <w:rsid w:val="00EE663F"/>
    <w:rsid w:val="00EE66B5"/>
    <w:rsid w:val="00EE680D"/>
    <w:rsid w:val="00EE68A5"/>
    <w:rsid w:val="00EE68FB"/>
    <w:rsid w:val="00EE69EC"/>
    <w:rsid w:val="00EF08E3"/>
    <w:rsid w:val="00EF0E62"/>
    <w:rsid w:val="00EF1163"/>
    <w:rsid w:val="00EF296C"/>
    <w:rsid w:val="00EF2A77"/>
    <w:rsid w:val="00EF2E4D"/>
    <w:rsid w:val="00EF3416"/>
    <w:rsid w:val="00EF3427"/>
    <w:rsid w:val="00EF37C0"/>
    <w:rsid w:val="00EF3D34"/>
    <w:rsid w:val="00EF425D"/>
    <w:rsid w:val="00EF4E7F"/>
    <w:rsid w:val="00EF5074"/>
    <w:rsid w:val="00EF5364"/>
    <w:rsid w:val="00EF5BA5"/>
    <w:rsid w:val="00EF5BCF"/>
    <w:rsid w:val="00EF618D"/>
    <w:rsid w:val="00EF7A83"/>
    <w:rsid w:val="00F00318"/>
    <w:rsid w:val="00F009EF"/>
    <w:rsid w:val="00F00B56"/>
    <w:rsid w:val="00F01710"/>
    <w:rsid w:val="00F01E6F"/>
    <w:rsid w:val="00F02089"/>
    <w:rsid w:val="00F020F8"/>
    <w:rsid w:val="00F02116"/>
    <w:rsid w:val="00F0278D"/>
    <w:rsid w:val="00F02981"/>
    <w:rsid w:val="00F02BB6"/>
    <w:rsid w:val="00F03D7E"/>
    <w:rsid w:val="00F03F0C"/>
    <w:rsid w:val="00F050F5"/>
    <w:rsid w:val="00F0524F"/>
    <w:rsid w:val="00F05782"/>
    <w:rsid w:val="00F05E65"/>
    <w:rsid w:val="00F06D19"/>
    <w:rsid w:val="00F07EF5"/>
    <w:rsid w:val="00F10410"/>
    <w:rsid w:val="00F10664"/>
    <w:rsid w:val="00F10690"/>
    <w:rsid w:val="00F10924"/>
    <w:rsid w:val="00F11131"/>
    <w:rsid w:val="00F1136D"/>
    <w:rsid w:val="00F11D95"/>
    <w:rsid w:val="00F12385"/>
    <w:rsid w:val="00F12D42"/>
    <w:rsid w:val="00F12DF5"/>
    <w:rsid w:val="00F13F2B"/>
    <w:rsid w:val="00F1476F"/>
    <w:rsid w:val="00F1505D"/>
    <w:rsid w:val="00F15405"/>
    <w:rsid w:val="00F1548E"/>
    <w:rsid w:val="00F15CEC"/>
    <w:rsid w:val="00F1645D"/>
    <w:rsid w:val="00F1646C"/>
    <w:rsid w:val="00F16569"/>
    <w:rsid w:val="00F165C3"/>
    <w:rsid w:val="00F16917"/>
    <w:rsid w:val="00F178DE"/>
    <w:rsid w:val="00F17EF3"/>
    <w:rsid w:val="00F17EFD"/>
    <w:rsid w:val="00F20104"/>
    <w:rsid w:val="00F2013A"/>
    <w:rsid w:val="00F214AF"/>
    <w:rsid w:val="00F22463"/>
    <w:rsid w:val="00F22585"/>
    <w:rsid w:val="00F23731"/>
    <w:rsid w:val="00F23F53"/>
    <w:rsid w:val="00F242EF"/>
    <w:rsid w:val="00F25C42"/>
    <w:rsid w:val="00F25DDA"/>
    <w:rsid w:val="00F25F2B"/>
    <w:rsid w:val="00F27AF0"/>
    <w:rsid w:val="00F3014C"/>
    <w:rsid w:val="00F3057F"/>
    <w:rsid w:val="00F30629"/>
    <w:rsid w:val="00F306BB"/>
    <w:rsid w:val="00F30AFE"/>
    <w:rsid w:val="00F30C15"/>
    <w:rsid w:val="00F3106E"/>
    <w:rsid w:val="00F31ECF"/>
    <w:rsid w:val="00F3239C"/>
    <w:rsid w:val="00F33190"/>
    <w:rsid w:val="00F34445"/>
    <w:rsid w:val="00F34BA8"/>
    <w:rsid w:val="00F35DF8"/>
    <w:rsid w:val="00F363C9"/>
    <w:rsid w:val="00F371BF"/>
    <w:rsid w:val="00F37281"/>
    <w:rsid w:val="00F37291"/>
    <w:rsid w:val="00F3762C"/>
    <w:rsid w:val="00F37E6A"/>
    <w:rsid w:val="00F40B38"/>
    <w:rsid w:val="00F42273"/>
    <w:rsid w:val="00F4291A"/>
    <w:rsid w:val="00F42A17"/>
    <w:rsid w:val="00F42AE4"/>
    <w:rsid w:val="00F42D57"/>
    <w:rsid w:val="00F43209"/>
    <w:rsid w:val="00F432B7"/>
    <w:rsid w:val="00F43B48"/>
    <w:rsid w:val="00F444B7"/>
    <w:rsid w:val="00F447C5"/>
    <w:rsid w:val="00F451FC"/>
    <w:rsid w:val="00F45304"/>
    <w:rsid w:val="00F45EED"/>
    <w:rsid w:val="00F45F34"/>
    <w:rsid w:val="00F4635B"/>
    <w:rsid w:val="00F46506"/>
    <w:rsid w:val="00F46AB9"/>
    <w:rsid w:val="00F46B5A"/>
    <w:rsid w:val="00F46CC7"/>
    <w:rsid w:val="00F50175"/>
    <w:rsid w:val="00F504FF"/>
    <w:rsid w:val="00F5058A"/>
    <w:rsid w:val="00F5063C"/>
    <w:rsid w:val="00F50E71"/>
    <w:rsid w:val="00F50F17"/>
    <w:rsid w:val="00F5107C"/>
    <w:rsid w:val="00F51358"/>
    <w:rsid w:val="00F5186D"/>
    <w:rsid w:val="00F519E6"/>
    <w:rsid w:val="00F51DD2"/>
    <w:rsid w:val="00F52633"/>
    <w:rsid w:val="00F5267D"/>
    <w:rsid w:val="00F52CD0"/>
    <w:rsid w:val="00F52D63"/>
    <w:rsid w:val="00F53352"/>
    <w:rsid w:val="00F535F6"/>
    <w:rsid w:val="00F53ABD"/>
    <w:rsid w:val="00F53DC4"/>
    <w:rsid w:val="00F54857"/>
    <w:rsid w:val="00F54A74"/>
    <w:rsid w:val="00F54D98"/>
    <w:rsid w:val="00F554D4"/>
    <w:rsid w:val="00F55610"/>
    <w:rsid w:val="00F55BAF"/>
    <w:rsid w:val="00F5608A"/>
    <w:rsid w:val="00F56968"/>
    <w:rsid w:val="00F56CFC"/>
    <w:rsid w:val="00F57032"/>
    <w:rsid w:val="00F578AE"/>
    <w:rsid w:val="00F605C8"/>
    <w:rsid w:val="00F60C8A"/>
    <w:rsid w:val="00F6104A"/>
    <w:rsid w:val="00F610EC"/>
    <w:rsid w:val="00F61C4B"/>
    <w:rsid w:val="00F62ED4"/>
    <w:rsid w:val="00F63870"/>
    <w:rsid w:val="00F641F9"/>
    <w:rsid w:val="00F64F7A"/>
    <w:rsid w:val="00F65292"/>
    <w:rsid w:val="00F65CF7"/>
    <w:rsid w:val="00F66234"/>
    <w:rsid w:val="00F66E27"/>
    <w:rsid w:val="00F67534"/>
    <w:rsid w:val="00F67F8A"/>
    <w:rsid w:val="00F70E45"/>
    <w:rsid w:val="00F711AF"/>
    <w:rsid w:val="00F7131E"/>
    <w:rsid w:val="00F713E4"/>
    <w:rsid w:val="00F720C6"/>
    <w:rsid w:val="00F7215C"/>
    <w:rsid w:val="00F7218D"/>
    <w:rsid w:val="00F72DA0"/>
    <w:rsid w:val="00F732CF"/>
    <w:rsid w:val="00F735E4"/>
    <w:rsid w:val="00F746F5"/>
    <w:rsid w:val="00F74C4C"/>
    <w:rsid w:val="00F75C1A"/>
    <w:rsid w:val="00F75CA3"/>
    <w:rsid w:val="00F762AB"/>
    <w:rsid w:val="00F76B77"/>
    <w:rsid w:val="00F76D0A"/>
    <w:rsid w:val="00F77DF3"/>
    <w:rsid w:val="00F80123"/>
    <w:rsid w:val="00F80238"/>
    <w:rsid w:val="00F8101A"/>
    <w:rsid w:val="00F81061"/>
    <w:rsid w:val="00F82389"/>
    <w:rsid w:val="00F824D5"/>
    <w:rsid w:val="00F82997"/>
    <w:rsid w:val="00F83572"/>
    <w:rsid w:val="00F8357C"/>
    <w:rsid w:val="00F837E5"/>
    <w:rsid w:val="00F83C5D"/>
    <w:rsid w:val="00F84A83"/>
    <w:rsid w:val="00F85172"/>
    <w:rsid w:val="00F85481"/>
    <w:rsid w:val="00F85E4C"/>
    <w:rsid w:val="00F86215"/>
    <w:rsid w:val="00F86688"/>
    <w:rsid w:val="00F8713D"/>
    <w:rsid w:val="00F87ECD"/>
    <w:rsid w:val="00F87FCC"/>
    <w:rsid w:val="00F902F1"/>
    <w:rsid w:val="00F906A7"/>
    <w:rsid w:val="00F90B68"/>
    <w:rsid w:val="00F90EB3"/>
    <w:rsid w:val="00F91021"/>
    <w:rsid w:val="00F91285"/>
    <w:rsid w:val="00F91888"/>
    <w:rsid w:val="00F91C3B"/>
    <w:rsid w:val="00F932ED"/>
    <w:rsid w:val="00F93500"/>
    <w:rsid w:val="00F93B48"/>
    <w:rsid w:val="00F93C06"/>
    <w:rsid w:val="00F947AE"/>
    <w:rsid w:val="00F9484D"/>
    <w:rsid w:val="00F94E19"/>
    <w:rsid w:val="00F94EF4"/>
    <w:rsid w:val="00F955C0"/>
    <w:rsid w:val="00F95C73"/>
    <w:rsid w:val="00F96FC2"/>
    <w:rsid w:val="00F971F6"/>
    <w:rsid w:val="00F97962"/>
    <w:rsid w:val="00F97AEE"/>
    <w:rsid w:val="00FA0288"/>
    <w:rsid w:val="00FA0822"/>
    <w:rsid w:val="00FA0A5E"/>
    <w:rsid w:val="00FA0AF9"/>
    <w:rsid w:val="00FA0B1F"/>
    <w:rsid w:val="00FA0BFC"/>
    <w:rsid w:val="00FA113F"/>
    <w:rsid w:val="00FA1681"/>
    <w:rsid w:val="00FA1B00"/>
    <w:rsid w:val="00FA1C4A"/>
    <w:rsid w:val="00FA223E"/>
    <w:rsid w:val="00FA2A93"/>
    <w:rsid w:val="00FA2B94"/>
    <w:rsid w:val="00FA2F4C"/>
    <w:rsid w:val="00FA3625"/>
    <w:rsid w:val="00FA64DA"/>
    <w:rsid w:val="00FA652A"/>
    <w:rsid w:val="00FA6A5B"/>
    <w:rsid w:val="00FA6F05"/>
    <w:rsid w:val="00FA76E8"/>
    <w:rsid w:val="00FA7A12"/>
    <w:rsid w:val="00FA7BD5"/>
    <w:rsid w:val="00FA7D7E"/>
    <w:rsid w:val="00FB0025"/>
    <w:rsid w:val="00FB05C8"/>
    <w:rsid w:val="00FB131B"/>
    <w:rsid w:val="00FB15CD"/>
    <w:rsid w:val="00FB1A9E"/>
    <w:rsid w:val="00FB1F40"/>
    <w:rsid w:val="00FB20E7"/>
    <w:rsid w:val="00FB254A"/>
    <w:rsid w:val="00FB3717"/>
    <w:rsid w:val="00FB49C8"/>
    <w:rsid w:val="00FB4C0B"/>
    <w:rsid w:val="00FB4D41"/>
    <w:rsid w:val="00FB5387"/>
    <w:rsid w:val="00FB5994"/>
    <w:rsid w:val="00FB5BF5"/>
    <w:rsid w:val="00FB5CF3"/>
    <w:rsid w:val="00FB65D0"/>
    <w:rsid w:val="00FB6C47"/>
    <w:rsid w:val="00FB702E"/>
    <w:rsid w:val="00FB7E2B"/>
    <w:rsid w:val="00FC0305"/>
    <w:rsid w:val="00FC0B2C"/>
    <w:rsid w:val="00FC0F36"/>
    <w:rsid w:val="00FC1729"/>
    <w:rsid w:val="00FC1FDE"/>
    <w:rsid w:val="00FC21E2"/>
    <w:rsid w:val="00FC250D"/>
    <w:rsid w:val="00FC2995"/>
    <w:rsid w:val="00FC327F"/>
    <w:rsid w:val="00FC345F"/>
    <w:rsid w:val="00FC3687"/>
    <w:rsid w:val="00FC3A09"/>
    <w:rsid w:val="00FC3DFC"/>
    <w:rsid w:val="00FC4677"/>
    <w:rsid w:val="00FC4B72"/>
    <w:rsid w:val="00FC4B92"/>
    <w:rsid w:val="00FC4D89"/>
    <w:rsid w:val="00FC5206"/>
    <w:rsid w:val="00FC6484"/>
    <w:rsid w:val="00FC653E"/>
    <w:rsid w:val="00FC7473"/>
    <w:rsid w:val="00FD028C"/>
    <w:rsid w:val="00FD0D40"/>
    <w:rsid w:val="00FD21F7"/>
    <w:rsid w:val="00FD2217"/>
    <w:rsid w:val="00FD26FF"/>
    <w:rsid w:val="00FD27E5"/>
    <w:rsid w:val="00FD2D8A"/>
    <w:rsid w:val="00FD382A"/>
    <w:rsid w:val="00FD5083"/>
    <w:rsid w:val="00FD5590"/>
    <w:rsid w:val="00FD5AA1"/>
    <w:rsid w:val="00FD63D1"/>
    <w:rsid w:val="00FD6A8C"/>
    <w:rsid w:val="00FD6BE8"/>
    <w:rsid w:val="00FD6DA6"/>
    <w:rsid w:val="00FD76CC"/>
    <w:rsid w:val="00FD7E1C"/>
    <w:rsid w:val="00FE06E5"/>
    <w:rsid w:val="00FE097C"/>
    <w:rsid w:val="00FE0CF9"/>
    <w:rsid w:val="00FE1026"/>
    <w:rsid w:val="00FE111B"/>
    <w:rsid w:val="00FE11A9"/>
    <w:rsid w:val="00FE1B3D"/>
    <w:rsid w:val="00FE1B89"/>
    <w:rsid w:val="00FE1C33"/>
    <w:rsid w:val="00FE1EF7"/>
    <w:rsid w:val="00FE2685"/>
    <w:rsid w:val="00FE30DA"/>
    <w:rsid w:val="00FE330C"/>
    <w:rsid w:val="00FE3B3D"/>
    <w:rsid w:val="00FE3F4D"/>
    <w:rsid w:val="00FE45A9"/>
    <w:rsid w:val="00FE5074"/>
    <w:rsid w:val="00FE5663"/>
    <w:rsid w:val="00FE5DBC"/>
    <w:rsid w:val="00FE5FD5"/>
    <w:rsid w:val="00FE6FDC"/>
    <w:rsid w:val="00FE703C"/>
    <w:rsid w:val="00FE71D7"/>
    <w:rsid w:val="00FE7E93"/>
    <w:rsid w:val="00FF014F"/>
    <w:rsid w:val="00FF03D7"/>
    <w:rsid w:val="00FF13A3"/>
    <w:rsid w:val="00FF1731"/>
    <w:rsid w:val="00FF2105"/>
    <w:rsid w:val="00FF2D2E"/>
    <w:rsid w:val="00FF3092"/>
    <w:rsid w:val="00FF30DF"/>
    <w:rsid w:val="00FF365A"/>
    <w:rsid w:val="00FF38FA"/>
    <w:rsid w:val="00FF3D56"/>
    <w:rsid w:val="00FF4C4B"/>
    <w:rsid w:val="00FF5EED"/>
    <w:rsid w:val="00FF61F0"/>
    <w:rsid w:val="00FF6451"/>
    <w:rsid w:val="00FF70A8"/>
    <w:rsid w:val="00FF793B"/>
    <w:rsid w:val="00FF7F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dd,#f8f8f8"/>
    </o:shapedefaults>
    <o:shapelayout v:ext="edit">
      <o:idmap v:ext="edit" data="1"/>
    </o:shapelayout>
  </w:shapeDefaults>
  <w:decimalSymbol w:val="."/>
  <w:listSeparator w:val=","/>
  <w14:docId w14:val="0A0EEE3B"/>
  <w15:docId w15:val="{FBBE96E4-18C9-4658-9D88-E051E270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0"/>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3B6"/>
    <w:rPr>
      <w:rFonts w:eastAsia="Calibri"/>
      <w:color w:val="000000"/>
      <w:sz w:val="20"/>
    </w:rPr>
  </w:style>
  <w:style w:type="paragraph" w:styleId="Heading1">
    <w:name w:val="heading 1"/>
    <w:next w:val="Normal"/>
    <w:link w:val="Heading1Char"/>
    <w:uiPriority w:val="1"/>
    <w:qFormat/>
    <w:rsid w:val="00776F28"/>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BodyText"/>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A1F44"/>
    <w:pPr>
      <w:numPr>
        <w:ilvl w:val="2"/>
      </w:numPr>
      <w:outlineLvl w:val="2"/>
    </w:pPr>
    <w:rPr>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76F28"/>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4A1F44"/>
    <w:rPr>
      <w:rFonts w:eastAsiaTheme="majorEastAsia" w:cstheme="majorBidi"/>
      <w:b/>
      <w:bC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992D7C"/>
    <w:pPr>
      <w:numPr>
        <w:numId w:val="6"/>
      </w:numPr>
      <w:tabs>
        <w:tab w:val="clear" w:pos="767"/>
      </w:tabs>
      <w:spacing w:after="120"/>
      <w:ind w:left="284" w:hanging="284"/>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B4E85"/>
    <w:pPr>
      <w:tabs>
        <w:tab w:val="left" w:pos="794"/>
      </w:tabs>
      <w:spacing w:after="120"/>
      <w:ind w:left="284"/>
    </w:pPr>
    <w:rPr>
      <w:rFonts w:eastAsia="Calibri"/>
      <w:color w:val="000000"/>
      <w:sz w:val="20"/>
    </w:rPr>
  </w:style>
  <w:style w:type="paragraph" w:styleId="TOC1">
    <w:name w:val="toc 1"/>
    <w:basedOn w:val="Normal"/>
    <w:next w:val="Normal"/>
    <w:uiPriority w:val="39"/>
    <w:unhideWhenUsed/>
    <w:rsid w:val="008F7A9C"/>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b/>
      <w:noProof/>
      <w:color w:val="FFFFFF"/>
    </w:rPr>
  </w:style>
  <w:style w:type="paragraph" w:styleId="TOC2">
    <w:name w:val="toc 2"/>
    <w:next w:val="Normal"/>
    <w:uiPriority w:val="39"/>
    <w:unhideWhenUsed/>
    <w:rsid w:val="00325637"/>
    <w:pPr>
      <w:tabs>
        <w:tab w:val="left" w:pos="737"/>
        <w:tab w:val="right" w:leader="dot" w:pos="9639"/>
      </w:tabs>
      <w:spacing w:before="120"/>
      <w:ind w:right="284"/>
    </w:pPr>
    <w:rPr>
      <w:rFonts w:eastAsia="Calibri"/>
      <w:color w:val="78BE20" w:themeColor="accent1"/>
      <w:sz w:val="20"/>
    </w:rPr>
  </w:style>
  <w:style w:type="table" w:styleId="TableGrid">
    <w:name w:val="Table Grid"/>
    <w:basedOn w:val="TableNormal"/>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next w:val="Normal"/>
    <w:uiPriority w:val="39"/>
    <w:unhideWhenUsed/>
    <w:rsid w:val="00DF0177"/>
    <w:pPr>
      <w:tabs>
        <w:tab w:val="left" w:pos="1304"/>
        <w:tab w:val="right" w:leader="dot" w:pos="9639"/>
      </w:tabs>
      <w:spacing w:after="120"/>
      <w:ind w:left="737" w:right="284"/>
    </w:pPr>
    <w:rPr>
      <w:rFonts w:eastAsia="Calibri"/>
      <w:color w:val="78BE20" w:themeColor="accent1"/>
      <w:sz w:val="20"/>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D30C2A"/>
    <w:pPr>
      <w:spacing w:after="24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0150EE"/>
    <w:rPr>
      <w:sz w:val="20"/>
      <w:szCs w:val="20"/>
      <w:lang w:val="en-GB" w:eastAsia="en-GB"/>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uiPriority w:val="5"/>
    <w:qFormat/>
    <w:rsid w:val="00BB2BEE"/>
    <w:pPr>
      <w:jc w:val="right"/>
    </w:pPr>
    <w:rPr>
      <w:rFonts w:eastAsia="Calibri"/>
      <w:color w:val="000000"/>
      <w:sz w:val="20"/>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line="180" w:lineRule="atLeast"/>
    </w:pPr>
    <w:rPr>
      <w:b/>
      <w:caps/>
      <w:color w:val="FFFFFF"/>
      <w:sz w:val="16"/>
    </w:rPr>
  </w:style>
  <w:style w:type="paragraph" w:customStyle="1" w:styleId="CoverSubtitle">
    <w:name w:val="CoverSubtitle"/>
    <w:basedOn w:val="Normal"/>
    <w:uiPriority w:val="12"/>
    <w:qFormat/>
    <w:rsid w:val="00306C0D"/>
    <w:pPr>
      <w:numPr>
        <w:ilvl w:val="1"/>
      </w:numPr>
      <w:spacing w:after="360"/>
    </w:pPr>
    <w:rPr>
      <w:rFonts w:eastAsiaTheme="majorEastAsia" w:cstheme="majorBidi"/>
      <w:b/>
      <w:iCs/>
      <w:color w:val="4A7729" w:themeColor="accent2"/>
      <w:spacing w:val="15"/>
      <w:sz w:val="40"/>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990464"/>
    <w:pPr>
      <w:keepNext/>
      <w:spacing w:after="12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DC02EB"/>
    <w:pPr>
      <w:spacing w:after="120"/>
      <w:jc w:val="both"/>
    </w:pPr>
    <w:rPr>
      <w:rFonts w:eastAsia="Calibri"/>
      <w:color w:val="000000"/>
      <w:sz w:val="20"/>
    </w:rPr>
  </w:style>
  <w:style w:type="character" w:customStyle="1" w:styleId="BodyTextChar">
    <w:name w:val="Body Text Char"/>
    <w:basedOn w:val="DefaultParagraphFont"/>
    <w:link w:val="BodyText"/>
    <w:locked/>
    <w:rsid w:val="00DC02EB"/>
    <w:rPr>
      <w:rFonts w:eastAsia="Calibri"/>
      <w:color w:val="000000"/>
      <w:sz w:val="20"/>
    </w:rPr>
  </w:style>
  <w:style w:type="paragraph" w:styleId="BodyText2">
    <w:name w:val="Body Text 2"/>
    <w:link w:val="BodyText2Char"/>
    <w:locked/>
    <w:rsid w:val="00384045"/>
    <w:pPr>
      <w:spacing w:after="360"/>
      <w:jc w:val="both"/>
    </w:pPr>
    <w:rPr>
      <w:rFonts w:eastAsia="Calibri"/>
      <w:color w:val="000000"/>
      <w:sz w:val="20"/>
    </w:rPr>
  </w:style>
  <w:style w:type="character" w:customStyle="1" w:styleId="BodyText2Char">
    <w:name w:val="Body Text 2 Char"/>
    <w:basedOn w:val="DefaultParagraphFont"/>
    <w:link w:val="BodyText2"/>
    <w:locked/>
    <w:rsid w:val="00384045"/>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0"/>
    </w:rPr>
  </w:style>
  <w:style w:type="paragraph" w:styleId="BodyTextIndent">
    <w:name w:val="Body Text Indent"/>
    <w:link w:val="BodyTextIndentChar"/>
    <w:locked/>
    <w:rsid w:val="007F292E"/>
    <w:pPr>
      <w:ind w:left="1135" w:hanging="851"/>
    </w:pPr>
    <w:rPr>
      <w:rFonts w:eastAsia="Calibri"/>
      <w:color w:val="000000"/>
      <w:sz w:val="20"/>
    </w:rPr>
  </w:style>
  <w:style w:type="character" w:customStyle="1" w:styleId="BodyTextIndentChar">
    <w:name w:val="Body Text Indent Char"/>
    <w:basedOn w:val="DefaultParagraphFont"/>
    <w:link w:val="BodyTextIndent"/>
    <w:locked/>
    <w:rsid w:val="00AC1775"/>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sz w:val="2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next w:val="Normal"/>
    <w:link w:val="DateChar"/>
    <w:uiPriority w:val="99"/>
    <w:semiHidden/>
    <w:locked/>
    <w:rsid w:val="001C405B"/>
    <w:pPr>
      <w:spacing w:after="240"/>
    </w:pPr>
    <w:rPr>
      <w:rFonts w:asciiTheme="minorHAnsi" w:eastAsia="Calibri" w:hAnsiTheme="minorHAnsi"/>
      <w:color w:val="FBFEFF" w:themeColor="background1"/>
      <w:sz w:val="28"/>
    </w:rPr>
  </w:style>
  <w:style w:type="character" w:customStyle="1" w:styleId="DateChar">
    <w:name w:val="Date Char"/>
    <w:basedOn w:val="DefaultParagraphFont"/>
    <w:link w:val="Date"/>
    <w:uiPriority w:val="99"/>
    <w:semiHidden/>
    <w:locked/>
    <w:rsid w:val="001C405B"/>
    <w:rPr>
      <w:rFonts w:asciiTheme="minorHAnsi" w:eastAsia="Calibri" w:hAnsiTheme="minorHAnsi"/>
      <w:color w:val="FBFEFF" w:themeColor="background1"/>
      <w:sz w:val="28"/>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FB0025"/>
    <w:pPr>
      <w:framePr w:w="7920" w:h="1980" w:hRule="exact" w:hSpace="180" w:wrap="auto" w:hAnchor="page" w:xAlign="center" w:yAlign="bottom"/>
      <w:ind w:left="2880"/>
    </w:pPr>
    <w:rPr>
      <w:rFonts w:ascii="Aparajita" w:hAnsi="Aparajita" w:cs="Arial"/>
      <w:sz w:val="36"/>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E74055"/>
    <w:pPr>
      <w:ind w:left="340"/>
    </w:pPr>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4C41C9"/>
    <w:pPr>
      <w:tabs>
        <w:tab w:val="right" w:leader="dot" w:pos="9639"/>
      </w:tabs>
      <w:spacing w:after="60"/>
      <w:ind w:right="284"/>
      <w:jc w:val="both"/>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9B6B76"/>
    <w:pPr>
      <w:spacing w:after="40"/>
      <w:ind w:left="170" w:hanging="170"/>
    </w:pPr>
    <w:rPr>
      <w:rFonts w:eastAsia="Calibri"/>
      <w:color w:val="000000"/>
      <w:sz w:val="20"/>
    </w:r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customStyle="1" w:styleId="TableLeft">
    <w:name w:val="Table Left"/>
    <w:next w:val="Normal"/>
    <w:rsid w:val="00A42EAB"/>
    <w:rPr>
      <w:rFonts w:eastAsia="Times New Roman" w:cs="Arial"/>
      <w:sz w:val="20"/>
      <w:szCs w:val="18"/>
      <w:lang w:val="en-US" w:eastAsia="en-US"/>
    </w:rPr>
  </w:style>
  <w:style w:type="paragraph" w:customStyle="1" w:styleId="Tablecentered">
    <w:name w:val="Table centered"/>
    <w:next w:val="Normal"/>
    <w:rsid w:val="00EB5F69"/>
    <w:pPr>
      <w:jc w:val="center"/>
    </w:pPr>
    <w:rPr>
      <w:rFonts w:eastAsia="Times New Roman" w:cs="Arial"/>
      <w:sz w:val="18"/>
      <w:szCs w:val="18"/>
      <w:lang w:val="en-US"/>
    </w:rPr>
  </w:style>
  <w:style w:type="paragraph" w:customStyle="1" w:styleId="TableRight">
    <w:name w:val="Table Right"/>
    <w:next w:val="Normal"/>
    <w:rsid w:val="00AC1775"/>
    <w:pPr>
      <w:jc w:val="right"/>
    </w:pPr>
    <w:rPr>
      <w:rFonts w:eastAsia="Times New Roman"/>
      <w:sz w:val="20"/>
      <w:szCs w:val="24"/>
    </w:rPr>
  </w:style>
  <w:style w:type="paragraph" w:customStyle="1" w:styleId="TableHeader">
    <w:name w:val="Table Header"/>
    <w:qFormat/>
    <w:rsid w:val="00A42EAB"/>
    <w:pPr>
      <w:jc w:val="center"/>
    </w:pPr>
    <w:rPr>
      <w:rFonts w:eastAsia="Calibri"/>
      <w:b/>
      <w:color w:val="FBFEFF" w:themeColor="background1"/>
      <w:sz w:val="20"/>
      <w:szCs w:val="20"/>
    </w:rPr>
  </w:style>
  <w:style w:type="paragraph" w:customStyle="1" w:styleId="Figure">
    <w:name w:val="Figure"/>
    <w:next w:val="Caption"/>
    <w:qFormat/>
    <w:rsid w:val="00B442AA"/>
    <w:pPr>
      <w:keepNext/>
      <w:spacing w:after="120"/>
      <w:jc w:val="center"/>
    </w:pPr>
    <w:rPr>
      <w:rFonts w:eastAsia="Calibri"/>
      <w:color w:val="000000"/>
    </w:rPr>
  </w:style>
  <w:style w:type="paragraph" w:customStyle="1" w:styleId="TableIndent">
    <w:name w:val="Table Indent"/>
    <w:rsid w:val="00EB5F69"/>
    <w:pPr>
      <w:ind w:left="142"/>
    </w:pPr>
    <w:rPr>
      <w:rFonts w:eastAsia="Times New Roman" w:cs="Arial"/>
      <w:sz w:val="18"/>
      <w:szCs w:val="18"/>
      <w:lang w:val="en-US"/>
    </w:rPr>
  </w:style>
  <w:style w:type="character" w:customStyle="1" w:styleId="ReferenceChar">
    <w:name w:val="Reference Char"/>
    <w:basedOn w:val="DefaultParagraphFont"/>
    <w:link w:val="Reference"/>
    <w:rsid w:val="009B6B76"/>
    <w:rPr>
      <w:rFonts w:eastAsia="Calibri"/>
      <w:color w:val="000000"/>
      <w:sz w:val="20"/>
    </w:rPr>
  </w:style>
  <w:style w:type="paragraph" w:customStyle="1" w:styleId="CaptionFigure">
    <w:name w:val="Caption Figure"/>
    <w:qFormat/>
    <w:rsid w:val="00952F01"/>
    <w:pPr>
      <w:spacing w:after="24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1C405B"/>
    <w:rPr>
      <w:rFonts w:asciiTheme="minorHAnsi" w:eastAsia="Calibri" w:hAnsiTheme="minorHAnsi"/>
      <w:color w:val="FBFEFF" w:themeColor="background1"/>
      <w:szCs w:val="20"/>
    </w:rPr>
  </w:style>
  <w:style w:type="paragraph" w:styleId="Subtitle">
    <w:name w:val="Subtitle"/>
    <w:next w:val="Normal"/>
    <w:link w:val="SubtitleChar"/>
    <w:rsid w:val="00C52C2E"/>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C52C2E"/>
    <w:rPr>
      <w:rFonts w:ascii="Arial" w:eastAsiaTheme="majorEastAsia" w:hAnsi="Arial" w:cstheme="majorBidi"/>
      <w:iCs/>
      <w:spacing w:val="15"/>
      <w:sz w:val="24"/>
      <w:szCs w:val="24"/>
    </w:rPr>
  </w:style>
  <w:style w:type="paragraph" w:customStyle="1" w:styleId="Authordetails">
    <w:name w:val="Author details"/>
    <w:rsid w:val="001C405B"/>
    <w:pPr>
      <w:spacing w:after="120"/>
    </w:pPr>
    <w:rPr>
      <w:rFonts w:asciiTheme="minorHAnsi" w:eastAsia="Times New Roman" w:hAnsiTheme="minorHAnsi" w:cs="Tahoma"/>
      <w:color w:val="FBFEFF" w:themeColor="background1"/>
      <w:sz w:val="24"/>
      <w:szCs w:val="24"/>
    </w:rPr>
  </w:style>
  <w:style w:type="paragraph" w:customStyle="1" w:styleId="Tableheaderbold">
    <w:name w:val="Table header bold"/>
    <w:qFormat/>
    <w:rsid w:val="00EB5F69"/>
    <w:rPr>
      <w:rFonts w:eastAsia="Times New Roman" w:cs="Arial"/>
      <w:b/>
      <w:sz w:val="18"/>
      <w:szCs w:val="18"/>
      <w:lang w:val="en-US"/>
    </w:rPr>
  </w:style>
  <w:style w:type="table" w:customStyle="1" w:styleId="LightShading1">
    <w:name w:val="Light Shading1"/>
    <w:basedOn w:val="TableNormal"/>
    <w:uiPriority w:val="60"/>
    <w:rsid w:val="00BE0086"/>
    <w:rPr>
      <w:color w:val="000000" w:themeColor="text1" w:themeShade="BF"/>
    </w:rPr>
    <w:tblPr>
      <w:tblStyleRowBandSize w:val="1"/>
      <w:tblStyleColBandSize w:val="1"/>
      <w:tblBorders>
        <w:top w:val="single" w:sz="8" w:space="0" w:color="000000" w:themeColor="text1"/>
        <w:bottom w:val="single" w:sz="8" w:space="0" w:color="000000" w:themeColor="text1"/>
      </w:tblBorders>
      <w:tblCellMar>
        <w:left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itle1">
    <w:name w:val="Subtitle1"/>
    <w:basedOn w:val="DefaultParagraphFont"/>
    <w:rsid w:val="00E74BB7"/>
  </w:style>
  <w:style w:type="paragraph" w:customStyle="1" w:styleId="TableFootnote">
    <w:name w:val="Table Footnote"/>
    <w:next w:val="Normal"/>
    <w:qFormat/>
    <w:rsid w:val="00126075"/>
    <w:pPr>
      <w:jc w:val="center"/>
    </w:pPr>
    <w:rPr>
      <w:rFonts w:eastAsia="Calibri"/>
      <w:color w:val="000000"/>
      <w:sz w:val="20"/>
    </w:rPr>
  </w:style>
  <w:style w:type="character" w:customStyle="1" w:styleId="A21">
    <w:name w:val="A21"/>
    <w:uiPriority w:val="99"/>
    <w:rsid w:val="00A40C78"/>
    <w:rPr>
      <w:rFonts w:cs="Times"/>
      <w:color w:val="000000"/>
      <w:sz w:val="18"/>
      <w:szCs w:val="18"/>
    </w:rPr>
  </w:style>
  <w:style w:type="paragraph" w:customStyle="1" w:styleId="font5">
    <w:name w:val="font5"/>
    <w:basedOn w:val="Normal"/>
    <w:rsid w:val="000150EE"/>
    <w:pPr>
      <w:spacing w:before="100" w:beforeAutospacing="1" w:after="100" w:afterAutospacing="1"/>
    </w:pPr>
    <w:rPr>
      <w:rFonts w:ascii="Tahoma" w:eastAsia="Times New Roman" w:hAnsi="Tahoma" w:cs="Tahoma"/>
      <w:sz w:val="18"/>
      <w:szCs w:val="18"/>
    </w:rPr>
  </w:style>
  <w:style w:type="paragraph" w:customStyle="1" w:styleId="font6">
    <w:name w:val="font6"/>
    <w:basedOn w:val="Normal"/>
    <w:rsid w:val="000150EE"/>
    <w:pPr>
      <w:spacing w:before="100" w:beforeAutospacing="1" w:after="100" w:afterAutospacing="1"/>
    </w:pPr>
    <w:rPr>
      <w:rFonts w:ascii="Tahoma" w:eastAsia="Times New Roman" w:hAnsi="Tahoma" w:cs="Tahoma"/>
      <w:b/>
      <w:bCs/>
      <w:sz w:val="18"/>
      <w:szCs w:val="18"/>
    </w:rPr>
  </w:style>
  <w:style w:type="paragraph" w:customStyle="1" w:styleId="EndNoteBibliography">
    <w:name w:val="EndNote Bibliography"/>
    <w:basedOn w:val="Normal"/>
    <w:link w:val="EndNoteBibliographyChar"/>
    <w:rsid w:val="00A82475"/>
    <w:pPr>
      <w:spacing w:after="160"/>
    </w:pPr>
    <w:rPr>
      <w:rFonts w:eastAsiaTheme="minorHAnsi" w:cs="Calibri"/>
      <w:noProof/>
      <w:color w:val="auto"/>
      <w:sz w:val="22"/>
      <w:lang w:val="en-US" w:eastAsia="en-US"/>
    </w:rPr>
  </w:style>
  <w:style w:type="character" w:customStyle="1" w:styleId="EndNoteBibliographyChar">
    <w:name w:val="EndNote Bibliography Char"/>
    <w:basedOn w:val="DefaultParagraphFont"/>
    <w:link w:val="EndNoteBibliography"/>
    <w:rsid w:val="00A82475"/>
    <w:rPr>
      <w:rFonts w:cs="Calibri"/>
      <w:noProof/>
      <w:lang w:val="en-US" w:eastAsia="en-US"/>
    </w:rPr>
  </w:style>
  <w:style w:type="paragraph" w:customStyle="1" w:styleId="msonormal0">
    <w:name w:val="msonormal"/>
    <w:basedOn w:val="Normal"/>
    <w:rsid w:val="00A42EAB"/>
    <w:pPr>
      <w:spacing w:before="100" w:beforeAutospacing="1" w:after="100" w:afterAutospacing="1"/>
    </w:pPr>
    <w:rPr>
      <w:rFonts w:ascii="Times New Roman" w:eastAsia="Times New Roman" w:hAnsi="Times New Roman"/>
      <w:color w:val="auto"/>
      <w:sz w:val="24"/>
      <w:szCs w:val="24"/>
    </w:rPr>
  </w:style>
  <w:style w:type="paragraph" w:customStyle="1" w:styleId="xl66">
    <w:name w:val="xl66"/>
    <w:basedOn w:val="Normal"/>
    <w:rsid w:val="00D70AC2"/>
    <w:pPr>
      <w:spacing w:before="100" w:beforeAutospacing="1" w:after="100" w:afterAutospacing="1"/>
    </w:pPr>
    <w:rPr>
      <w:rFonts w:eastAsia="Times New Roman"/>
      <w:color w:val="auto"/>
      <w:sz w:val="22"/>
    </w:rPr>
  </w:style>
  <w:style w:type="paragraph" w:customStyle="1" w:styleId="xl67">
    <w:name w:val="xl67"/>
    <w:basedOn w:val="Normal"/>
    <w:rsid w:val="00D70AC2"/>
    <w:pPr>
      <w:spacing w:before="100" w:beforeAutospacing="1" w:after="100" w:afterAutospacing="1"/>
    </w:pPr>
    <w:rPr>
      <w:rFonts w:eastAsia="Times New Roman"/>
      <w:color w:val="auto"/>
      <w:sz w:val="22"/>
    </w:rPr>
  </w:style>
  <w:style w:type="paragraph" w:customStyle="1" w:styleId="xl68">
    <w:name w:val="xl68"/>
    <w:basedOn w:val="Normal"/>
    <w:rsid w:val="00D70AC2"/>
    <w:pPr>
      <w:shd w:val="clear" w:color="000000" w:fill="EBF1DE"/>
      <w:spacing w:before="100" w:beforeAutospacing="1" w:after="100" w:afterAutospacing="1"/>
    </w:pPr>
    <w:rPr>
      <w:rFonts w:eastAsia="Times New Roman"/>
      <w:color w:val="auto"/>
      <w:sz w:val="22"/>
    </w:rPr>
  </w:style>
  <w:style w:type="paragraph" w:customStyle="1" w:styleId="xl69">
    <w:name w:val="xl69"/>
    <w:basedOn w:val="Normal"/>
    <w:rsid w:val="00D70AC2"/>
    <w:pPr>
      <w:shd w:val="clear" w:color="000000" w:fill="EBF1DE"/>
      <w:spacing w:before="100" w:beforeAutospacing="1" w:after="100" w:afterAutospacing="1"/>
    </w:pPr>
    <w:rPr>
      <w:rFonts w:eastAsia="Times New Roman"/>
      <w:color w:val="auto"/>
      <w:sz w:val="22"/>
    </w:rPr>
  </w:style>
  <w:style w:type="paragraph" w:customStyle="1" w:styleId="xl70">
    <w:name w:val="xl70"/>
    <w:basedOn w:val="Normal"/>
    <w:rsid w:val="00D70AC2"/>
    <w:pPr>
      <w:spacing w:before="100" w:beforeAutospacing="1" w:after="100" w:afterAutospacing="1"/>
    </w:pPr>
    <w:rPr>
      <w:rFonts w:eastAsia="Times New Roman"/>
      <w:color w:val="auto"/>
      <w:sz w:val="22"/>
    </w:rPr>
  </w:style>
  <w:style w:type="paragraph" w:customStyle="1" w:styleId="xl71">
    <w:name w:val="xl71"/>
    <w:basedOn w:val="Normal"/>
    <w:rsid w:val="00D70AC2"/>
    <w:pPr>
      <w:spacing w:before="100" w:beforeAutospacing="1" w:after="100" w:afterAutospacing="1"/>
    </w:pPr>
    <w:rPr>
      <w:rFonts w:eastAsia="Times New Roman"/>
      <w:color w:val="auto"/>
      <w:sz w:val="22"/>
    </w:rPr>
  </w:style>
  <w:style w:type="paragraph" w:customStyle="1" w:styleId="xl72">
    <w:name w:val="xl72"/>
    <w:basedOn w:val="Normal"/>
    <w:rsid w:val="00D70AC2"/>
    <w:pPr>
      <w:spacing w:before="100" w:beforeAutospacing="1" w:after="100" w:afterAutospacing="1"/>
    </w:pPr>
    <w:rPr>
      <w:rFonts w:eastAsia="Times New Roman"/>
      <w:color w:val="FF0000"/>
      <w:sz w:val="22"/>
    </w:rPr>
  </w:style>
  <w:style w:type="paragraph" w:customStyle="1" w:styleId="xl73">
    <w:name w:val="xl73"/>
    <w:basedOn w:val="Normal"/>
    <w:rsid w:val="00D70AC2"/>
    <w:pPr>
      <w:spacing w:before="100" w:beforeAutospacing="1" w:after="100" w:afterAutospacing="1"/>
    </w:pPr>
    <w:rPr>
      <w:rFonts w:eastAsia="Times New Roman"/>
      <w:color w:val="FF0000"/>
      <w:sz w:val="22"/>
    </w:rPr>
  </w:style>
  <w:style w:type="paragraph" w:customStyle="1" w:styleId="xl74">
    <w:name w:val="xl74"/>
    <w:basedOn w:val="Normal"/>
    <w:rsid w:val="00D70AC2"/>
    <w:pPr>
      <w:spacing w:before="100" w:beforeAutospacing="1" w:after="100" w:afterAutospacing="1"/>
    </w:pPr>
    <w:rPr>
      <w:rFonts w:eastAsia="Times New Roman"/>
      <w:sz w:val="22"/>
    </w:rPr>
  </w:style>
  <w:style w:type="paragraph" w:customStyle="1" w:styleId="xl75">
    <w:name w:val="xl75"/>
    <w:basedOn w:val="Normal"/>
    <w:rsid w:val="00D70AC2"/>
    <w:pPr>
      <w:spacing w:before="100" w:beforeAutospacing="1" w:after="100" w:afterAutospacing="1"/>
    </w:pPr>
    <w:rPr>
      <w:rFonts w:eastAsia="Times New Roman"/>
      <w:sz w:val="22"/>
    </w:rPr>
  </w:style>
  <w:style w:type="paragraph" w:customStyle="1" w:styleId="xl76">
    <w:name w:val="xl76"/>
    <w:basedOn w:val="Normal"/>
    <w:rsid w:val="00D70AC2"/>
    <w:pPr>
      <w:spacing w:before="100" w:beforeAutospacing="1" w:after="100" w:afterAutospacing="1"/>
    </w:pPr>
    <w:rPr>
      <w:rFonts w:eastAsia="Times New Roman"/>
      <w:b/>
      <w:bCs/>
      <w:color w:val="auto"/>
      <w:sz w:val="22"/>
    </w:rPr>
  </w:style>
  <w:style w:type="paragraph" w:customStyle="1" w:styleId="xl77">
    <w:name w:val="xl77"/>
    <w:basedOn w:val="Normal"/>
    <w:rsid w:val="00D70AC2"/>
    <w:pPr>
      <w:shd w:val="clear" w:color="000000" w:fill="EBF1DE"/>
      <w:spacing w:before="100" w:beforeAutospacing="1" w:after="100" w:afterAutospacing="1"/>
    </w:pPr>
    <w:rPr>
      <w:rFonts w:eastAsia="Times New Roman"/>
      <w:b/>
      <w:bCs/>
      <w:color w:val="auto"/>
      <w:sz w:val="22"/>
    </w:rPr>
  </w:style>
  <w:style w:type="character" w:customStyle="1" w:styleId="hide-on-desktop">
    <w:name w:val="hide-on-desktop"/>
    <w:basedOn w:val="DefaultParagraphFont"/>
    <w:rsid w:val="00C24D2E"/>
  </w:style>
  <w:style w:type="paragraph" w:styleId="Revision">
    <w:name w:val="Revision"/>
    <w:hidden/>
    <w:uiPriority w:val="99"/>
    <w:semiHidden/>
    <w:rsid w:val="002C5796"/>
    <w:rPr>
      <w:rFonts w:eastAsia="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4132">
      <w:bodyDiv w:val="1"/>
      <w:marLeft w:val="0"/>
      <w:marRight w:val="0"/>
      <w:marTop w:val="0"/>
      <w:marBottom w:val="0"/>
      <w:divBdr>
        <w:top w:val="none" w:sz="0" w:space="0" w:color="auto"/>
        <w:left w:val="none" w:sz="0" w:space="0" w:color="auto"/>
        <w:bottom w:val="none" w:sz="0" w:space="0" w:color="auto"/>
        <w:right w:val="none" w:sz="0" w:space="0" w:color="auto"/>
      </w:divBdr>
    </w:div>
    <w:div w:id="166866203">
      <w:bodyDiv w:val="1"/>
      <w:marLeft w:val="0"/>
      <w:marRight w:val="0"/>
      <w:marTop w:val="0"/>
      <w:marBottom w:val="0"/>
      <w:divBdr>
        <w:top w:val="none" w:sz="0" w:space="0" w:color="auto"/>
        <w:left w:val="none" w:sz="0" w:space="0" w:color="auto"/>
        <w:bottom w:val="none" w:sz="0" w:space="0" w:color="auto"/>
        <w:right w:val="none" w:sz="0" w:space="0" w:color="auto"/>
      </w:divBdr>
    </w:div>
    <w:div w:id="232669184">
      <w:bodyDiv w:val="1"/>
      <w:marLeft w:val="0"/>
      <w:marRight w:val="0"/>
      <w:marTop w:val="0"/>
      <w:marBottom w:val="0"/>
      <w:divBdr>
        <w:top w:val="none" w:sz="0" w:space="0" w:color="auto"/>
        <w:left w:val="none" w:sz="0" w:space="0" w:color="auto"/>
        <w:bottom w:val="none" w:sz="0" w:space="0" w:color="auto"/>
        <w:right w:val="none" w:sz="0" w:space="0" w:color="auto"/>
      </w:divBdr>
    </w:div>
    <w:div w:id="266087922">
      <w:bodyDiv w:val="1"/>
      <w:marLeft w:val="0"/>
      <w:marRight w:val="0"/>
      <w:marTop w:val="0"/>
      <w:marBottom w:val="0"/>
      <w:divBdr>
        <w:top w:val="none" w:sz="0" w:space="0" w:color="auto"/>
        <w:left w:val="none" w:sz="0" w:space="0" w:color="auto"/>
        <w:bottom w:val="none" w:sz="0" w:space="0" w:color="auto"/>
        <w:right w:val="none" w:sz="0" w:space="0" w:color="auto"/>
      </w:divBdr>
    </w:div>
    <w:div w:id="317659391">
      <w:bodyDiv w:val="1"/>
      <w:marLeft w:val="0"/>
      <w:marRight w:val="0"/>
      <w:marTop w:val="0"/>
      <w:marBottom w:val="0"/>
      <w:divBdr>
        <w:top w:val="none" w:sz="0" w:space="0" w:color="auto"/>
        <w:left w:val="none" w:sz="0" w:space="0" w:color="auto"/>
        <w:bottom w:val="none" w:sz="0" w:space="0" w:color="auto"/>
        <w:right w:val="none" w:sz="0" w:space="0" w:color="auto"/>
      </w:divBdr>
    </w:div>
    <w:div w:id="330135872">
      <w:bodyDiv w:val="1"/>
      <w:marLeft w:val="0"/>
      <w:marRight w:val="0"/>
      <w:marTop w:val="0"/>
      <w:marBottom w:val="0"/>
      <w:divBdr>
        <w:top w:val="none" w:sz="0" w:space="0" w:color="auto"/>
        <w:left w:val="none" w:sz="0" w:space="0" w:color="auto"/>
        <w:bottom w:val="none" w:sz="0" w:space="0" w:color="auto"/>
        <w:right w:val="none" w:sz="0" w:space="0" w:color="auto"/>
      </w:divBdr>
    </w:div>
    <w:div w:id="476145042">
      <w:bodyDiv w:val="1"/>
      <w:marLeft w:val="0"/>
      <w:marRight w:val="0"/>
      <w:marTop w:val="0"/>
      <w:marBottom w:val="0"/>
      <w:divBdr>
        <w:top w:val="none" w:sz="0" w:space="0" w:color="auto"/>
        <w:left w:val="none" w:sz="0" w:space="0" w:color="auto"/>
        <w:bottom w:val="none" w:sz="0" w:space="0" w:color="auto"/>
        <w:right w:val="none" w:sz="0" w:space="0" w:color="auto"/>
      </w:divBdr>
    </w:div>
    <w:div w:id="517082869">
      <w:bodyDiv w:val="1"/>
      <w:marLeft w:val="0"/>
      <w:marRight w:val="0"/>
      <w:marTop w:val="0"/>
      <w:marBottom w:val="0"/>
      <w:divBdr>
        <w:top w:val="none" w:sz="0" w:space="0" w:color="auto"/>
        <w:left w:val="none" w:sz="0" w:space="0" w:color="auto"/>
        <w:bottom w:val="none" w:sz="0" w:space="0" w:color="auto"/>
        <w:right w:val="none" w:sz="0" w:space="0" w:color="auto"/>
      </w:divBdr>
    </w:div>
    <w:div w:id="522864763">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796263218">
      <w:bodyDiv w:val="1"/>
      <w:marLeft w:val="0"/>
      <w:marRight w:val="0"/>
      <w:marTop w:val="0"/>
      <w:marBottom w:val="0"/>
      <w:divBdr>
        <w:top w:val="none" w:sz="0" w:space="0" w:color="auto"/>
        <w:left w:val="none" w:sz="0" w:space="0" w:color="auto"/>
        <w:bottom w:val="none" w:sz="0" w:space="0" w:color="auto"/>
        <w:right w:val="none" w:sz="0" w:space="0" w:color="auto"/>
      </w:divBdr>
      <w:divsChild>
        <w:div w:id="482356629">
          <w:marLeft w:val="0"/>
          <w:marRight w:val="0"/>
          <w:marTop w:val="0"/>
          <w:marBottom w:val="0"/>
          <w:divBdr>
            <w:top w:val="none" w:sz="0" w:space="0" w:color="auto"/>
            <w:left w:val="none" w:sz="0" w:space="0" w:color="auto"/>
            <w:bottom w:val="none" w:sz="0" w:space="0" w:color="auto"/>
            <w:right w:val="none" w:sz="0" w:space="0" w:color="auto"/>
          </w:divBdr>
        </w:div>
        <w:div w:id="585042450">
          <w:marLeft w:val="0"/>
          <w:marRight w:val="0"/>
          <w:marTop w:val="0"/>
          <w:marBottom w:val="0"/>
          <w:divBdr>
            <w:top w:val="none" w:sz="0" w:space="0" w:color="auto"/>
            <w:left w:val="none" w:sz="0" w:space="0" w:color="auto"/>
            <w:bottom w:val="none" w:sz="0" w:space="0" w:color="auto"/>
            <w:right w:val="none" w:sz="0" w:space="0" w:color="auto"/>
          </w:divBdr>
        </w:div>
        <w:div w:id="759986648">
          <w:marLeft w:val="0"/>
          <w:marRight w:val="0"/>
          <w:marTop w:val="0"/>
          <w:marBottom w:val="0"/>
          <w:divBdr>
            <w:top w:val="none" w:sz="0" w:space="0" w:color="auto"/>
            <w:left w:val="none" w:sz="0" w:space="0" w:color="auto"/>
            <w:bottom w:val="none" w:sz="0" w:space="0" w:color="auto"/>
            <w:right w:val="none" w:sz="0" w:space="0" w:color="auto"/>
          </w:divBdr>
        </w:div>
        <w:div w:id="1246459417">
          <w:marLeft w:val="0"/>
          <w:marRight w:val="0"/>
          <w:marTop w:val="0"/>
          <w:marBottom w:val="0"/>
          <w:divBdr>
            <w:top w:val="none" w:sz="0" w:space="0" w:color="auto"/>
            <w:left w:val="none" w:sz="0" w:space="0" w:color="auto"/>
            <w:bottom w:val="none" w:sz="0" w:space="0" w:color="auto"/>
            <w:right w:val="none" w:sz="0" w:space="0" w:color="auto"/>
          </w:divBdr>
        </w:div>
        <w:div w:id="1299066227">
          <w:marLeft w:val="0"/>
          <w:marRight w:val="0"/>
          <w:marTop w:val="0"/>
          <w:marBottom w:val="0"/>
          <w:divBdr>
            <w:top w:val="none" w:sz="0" w:space="0" w:color="auto"/>
            <w:left w:val="none" w:sz="0" w:space="0" w:color="auto"/>
            <w:bottom w:val="none" w:sz="0" w:space="0" w:color="auto"/>
            <w:right w:val="none" w:sz="0" w:space="0" w:color="auto"/>
          </w:divBdr>
        </w:div>
        <w:div w:id="1320495466">
          <w:marLeft w:val="0"/>
          <w:marRight w:val="0"/>
          <w:marTop w:val="0"/>
          <w:marBottom w:val="0"/>
          <w:divBdr>
            <w:top w:val="none" w:sz="0" w:space="0" w:color="auto"/>
            <w:left w:val="none" w:sz="0" w:space="0" w:color="auto"/>
            <w:bottom w:val="none" w:sz="0" w:space="0" w:color="auto"/>
            <w:right w:val="none" w:sz="0" w:space="0" w:color="auto"/>
          </w:divBdr>
        </w:div>
        <w:div w:id="1533878989">
          <w:marLeft w:val="0"/>
          <w:marRight w:val="0"/>
          <w:marTop w:val="0"/>
          <w:marBottom w:val="0"/>
          <w:divBdr>
            <w:top w:val="none" w:sz="0" w:space="0" w:color="auto"/>
            <w:left w:val="none" w:sz="0" w:space="0" w:color="auto"/>
            <w:bottom w:val="none" w:sz="0" w:space="0" w:color="auto"/>
            <w:right w:val="none" w:sz="0" w:space="0" w:color="auto"/>
          </w:divBdr>
        </w:div>
        <w:div w:id="2052144250">
          <w:marLeft w:val="0"/>
          <w:marRight w:val="0"/>
          <w:marTop w:val="0"/>
          <w:marBottom w:val="0"/>
          <w:divBdr>
            <w:top w:val="none" w:sz="0" w:space="0" w:color="auto"/>
            <w:left w:val="none" w:sz="0" w:space="0" w:color="auto"/>
            <w:bottom w:val="none" w:sz="0" w:space="0" w:color="auto"/>
            <w:right w:val="none" w:sz="0" w:space="0" w:color="auto"/>
          </w:divBdr>
        </w:div>
      </w:divsChild>
    </w:div>
    <w:div w:id="906112931">
      <w:bodyDiv w:val="1"/>
      <w:marLeft w:val="0"/>
      <w:marRight w:val="0"/>
      <w:marTop w:val="0"/>
      <w:marBottom w:val="0"/>
      <w:divBdr>
        <w:top w:val="none" w:sz="0" w:space="0" w:color="auto"/>
        <w:left w:val="none" w:sz="0" w:space="0" w:color="auto"/>
        <w:bottom w:val="none" w:sz="0" w:space="0" w:color="auto"/>
        <w:right w:val="none" w:sz="0" w:space="0" w:color="auto"/>
      </w:divBdr>
    </w:div>
    <w:div w:id="959798682">
      <w:bodyDiv w:val="1"/>
      <w:marLeft w:val="0"/>
      <w:marRight w:val="0"/>
      <w:marTop w:val="0"/>
      <w:marBottom w:val="0"/>
      <w:divBdr>
        <w:top w:val="none" w:sz="0" w:space="0" w:color="auto"/>
        <w:left w:val="none" w:sz="0" w:space="0" w:color="auto"/>
        <w:bottom w:val="none" w:sz="0" w:space="0" w:color="auto"/>
        <w:right w:val="none" w:sz="0" w:space="0" w:color="auto"/>
      </w:divBdr>
    </w:div>
    <w:div w:id="972951188">
      <w:bodyDiv w:val="1"/>
      <w:marLeft w:val="0"/>
      <w:marRight w:val="0"/>
      <w:marTop w:val="0"/>
      <w:marBottom w:val="0"/>
      <w:divBdr>
        <w:top w:val="none" w:sz="0" w:space="0" w:color="auto"/>
        <w:left w:val="none" w:sz="0" w:space="0" w:color="auto"/>
        <w:bottom w:val="none" w:sz="0" w:space="0" w:color="auto"/>
        <w:right w:val="none" w:sz="0" w:space="0" w:color="auto"/>
      </w:divBdr>
    </w:div>
    <w:div w:id="1031689578">
      <w:bodyDiv w:val="1"/>
      <w:marLeft w:val="0"/>
      <w:marRight w:val="0"/>
      <w:marTop w:val="0"/>
      <w:marBottom w:val="0"/>
      <w:divBdr>
        <w:top w:val="none" w:sz="0" w:space="0" w:color="auto"/>
        <w:left w:val="none" w:sz="0" w:space="0" w:color="auto"/>
        <w:bottom w:val="none" w:sz="0" w:space="0" w:color="auto"/>
        <w:right w:val="none" w:sz="0" w:space="0" w:color="auto"/>
      </w:divBdr>
    </w:div>
    <w:div w:id="1141383179">
      <w:bodyDiv w:val="1"/>
      <w:marLeft w:val="0"/>
      <w:marRight w:val="0"/>
      <w:marTop w:val="0"/>
      <w:marBottom w:val="0"/>
      <w:divBdr>
        <w:top w:val="none" w:sz="0" w:space="0" w:color="auto"/>
        <w:left w:val="none" w:sz="0" w:space="0" w:color="auto"/>
        <w:bottom w:val="none" w:sz="0" w:space="0" w:color="auto"/>
        <w:right w:val="none" w:sz="0" w:space="0" w:color="auto"/>
      </w:divBdr>
    </w:div>
    <w:div w:id="1237861424">
      <w:bodyDiv w:val="1"/>
      <w:marLeft w:val="0"/>
      <w:marRight w:val="0"/>
      <w:marTop w:val="0"/>
      <w:marBottom w:val="0"/>
      <w:divBdr>
        <w:top w:val="none" w:sz="0" w:space="0" w:color="auto"/>
        <w:left w:val="none" w:sz="0" w:space="0" w:color="auto"/>
        <w:bottom w:val="none" w:sz="0" w:space="0" w:color="auto"/>
        <w:right w:val="none" w:sz="0" w:space="0" w:color="auto"/>
      </w:divBdr>
    </w:div>
    <w:div w:id="1331635933">
      <w:bodyDiv w:val="1"/>
      <w:marLeft w:val="0"/>
      <w:marRight w:val="0"/>
      <w:marTop w:val="0"/>
      <w:marBottom w:val="0"/>
      <w:divBdr>
        <w:top w:val="none" w:sz="0" w:space="0" w:color="auto"/>
        <w:left w:val="none" w:sz="0" w:space="0" w:color="auto"/>
        <w:bottom w:val="none" w:sz="0" w:space="0" w:color="auto"/>
        <w:right w:val="none" w:sz="0" w:space="0" w:color="auto"/>
      </w:divBdr>
    </w:div>
    <w:div w:id="1487741862">
      <w:bodyDiv w:val="1"/>
      <w:marLeft w:val="0"/>
      <w:marRight w:val="0"/>
      <w:marTop w:val="0"/>
      <w:marBottom w:val="0"/>
      <w:divBdr>
        <w:top w:val="none" w:sz="0" w:space="0" w:color="auto"/>
        <w:left w:val="none" w:sz="0" w:space="0" w:color="auto"/>
        <w:bottom w:val="none" w:sz="0" w:space="0" w:color="auto"/>
        <w:right w:val="none" w:sz="0" w:space="0" w:color="auto"/>
      </w:divBdr>
    </w:div>
    <w:div w:id="1819758037">
      <w:bodyDiv w:val="1"/>
      <w:marLeft w:val="0"/>
      <w:marRight w:val="0"/>
      <w:marTop w:val="0"/>
      <w:marBottom w:val="0"/>
      <w:divBdr>
        <w:top w:val="none" w:sz="0" w:space="0" w:color="auto"/>
        <w:left w:val="none" w:sz="0" w:space="0" w:color="auto"/>
        <w:bottom w:val="none" w:sz="0" w:space="0" w:color="auto"/>
        <w:right w:val="none" w:sz="0" w:space="0" w:color="auto"/>
      </w:divBdr>
    </w:div>
    <w:div w:id="2022848919">
      <w:bodyDiv w:val="1"/>
      <w:marLeft w:val="0"/>
      <w:marRight w:val="0"/>
      <w:marTop w:val="0"/>
      <w:marBottom w:val="0"/>
      <w:divBdr>
        <w:top w:val="none" w:sz="0" w:space="0" w:color="auto"/>
        <w:left w:val="none" w:sz="0" w:space="0" w:color="auto"/>
        <w:bottom w:val="none" w:sz="0" w:space="0" w:color="auto"/>
        <w:right w:val="none" w:sz="0" w:space="0" w:color="auto"/>
      </w:divBdr>
      <w:divsChild>
        <w:div w:id="754862375">
          <w:marLeft w:val="0"/>
          <w:marRight w:val="0"/>
          <w:marTop w:val="0"/>
          <w:marBottom w:val="0"/>
          <w:divBdr>
            <w:top w:val="none" w:sz="0" w:space="0" w:color="auto"/>
            <w:left w:val="none" w:sz="0" w:space="0" w:color="auto"/>
            <w:bottom w:val="none" w:sz="0" w:space="0" w:color="auto"/>
            <w:right w:val="none" w:sz="0" w:space="0" w:color="auto"/>
          </w:divBdr>
          <w:divsChild>
            <w:div w:id="1464495493">
              <w:marLeft w:val="0"/>
              <w:marRight w:val="0"/>
              <w:marTop w:val="0"/>
              <w:marBottom w:val="0"/>
              <w:divBdr>
                <w:top w:val="none" w:sz="0" w:space="0" w:color="auto"/>
                <w:left w:val="none" w:sz="0" w:space="0" w:color="auto"/>
                <w:bottom w:val="none" w:sz="0" w:space="0" w:color="auto"/>
                <w:right w:val="none" w:sz="0" w:space="0" w:color="auto"/>
              </w:divBdr>
              <w:divsChild>
                <w:div w:id="1449818276">
                  <w:marLeft w:val="-199"/>
                  <w:marRight w:val="0"/>
                  <w:marTop w:val="0"/>
                  <w:marBottom w:val="0"/>
                  <w:divBdr>
                    <w:top w:val="none" w:sz="0" w:space="0" w:color="auto"/>
                    <w:left w:val="none" w:sz="0" w:space="0" w:color="auto"/>
                    <w:bottom w:val="none" w:sz="0" w:space="0" w:color="auto"/>
                    <w:right w:val="none" w:sz="0" w:space="0" w:color="auto"/>
                  </w:divBdr>
                  <w:divsChild>
                    <w:div w:id="237250715">
                      <w:marLeft w:val="0"/>
                      <w:marRight w:val="0"/>
                      <w:marTop w:val="0"/>
                      <w:marBottom w:val="0"/>
                      <w:divBdr>
                        <w:top w:val="none" w:sz="0" w:space="0" w:color="auto"/>
                        <w:left w:val="none" w:sz="0" w:space="0" w:color="auto"/>
                        <w:bottom w:val="none" w:sz="0" w:space="0" w:color="auto"/>
                        <w:right w:val="none" w:sz="0" w:space="0" w:color="auto"/>
                      </w:divBdr>
                      <w:divsChild>
                        <w:div w:id="972902963">
                          <w:marLeft w:val="0"/>
                          <w:marRight w:val="0"/>
                          <w:marTop w:val="0"/>
                          <w:marBottom w:val="0"/>
                          <w:divBdr>
                            <w:top w:val="none" w:sz="0" w:space="0" w:color="auto"/>
                            <w:left w:val="none" w:sz="0" w:space="0" w:color="auto"/>
                            <w:bottom w:val="none" w:sz="0" w:space="0" w:color="auto"/>
                            <w:right w:val="none" w:sz="0" w:space="0" w:color="auto"/>
                          </w:divBdr>
                          <w:divsChild>
                            <w:div w:id="2017271745">
                              <w:marLeft w:val="0"/>
                              <w:marRight w:val="0"/>
                              <w:marTop w:val="0"/>
                              <w:marBottom w:val="0"/>
                              <w:divBdr>
                                <w:top w:val="none" w:sz="0" w:space="0" w:color="auto"/>
                                <w:left w:val="none" w:sz="0" w:space="0" w:color="auto"/>
                                <w:bottom w:val="none" w:sz="0" w:space="0" w:color="auto"/>
                                <w:right w:val="none" w:sz="0" w:space="0" w:color="auto"/>
                              </w:divBdr>
                              <w:divsChild>
                                <w:div w:id="1061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630869">
      <w:bodyDiv w:val="1"/>
      <w:marLeft w:val="0"/>
      <w:marRight w:val="0"/>
      <w:marTop w:val="0"/>
      <w:marBottom w:val="0"/>
      <w:divBdr>
        <w:top w:val="none" w:sz="0" w:space="0" w:color="auto"/>
        <w:left w:val="none" w:sz="0" w:space="0" w:color="auto"/>
        <w:bottom w:val="none" w:sz="0" w:space="0" w:color="auto"/>
        <w:right w:val="none" w:sz="0" w:space="0" w:color="auto"/>
      </w:divBdr>
    </w:div>
    <w:div w:id="2138915276">
      <w:bodyDiv w:val="1"/>
      <w:marLeft w:val="0"/>
      <w:marRight w:val="0"/>
      <w:marTop w:val="0"/>
      <w:marBottom w:val="0"/>
      <w:divBdr>
        <w:top w:val="none" w:sz="0" w:space="0" w:color="auto"/>
        <w:left w:val="none" w:sz="0" w:space="0" w:color="auto"/>
        <w:bottom w:val="none" w:sz="0" w:space="0" w:color="auto"/>
        <w:right w:val="none" w:sz="0" w:space="0" w:color="auto"/>
      </w:divBdr>
      <w:divsChild>
        <w:div w:id="224296109">
          <w:marLeft w:val="0"/>
          <w:marRight w:val="0"/>
          <w:marTop w:val="0"/>
          <w:marBottom w:val="0"/>
          <w:divBdr>
            <w:top w:val="none" w:sz="0" w:space="0" w:color="auto"/>
            <w:left w:val="none" w:sz="0" w:space="0" w:color="auto"/>
            <w:bottom w:val="none" w:sz="0" w:space="0" w:color="auto"/>
            <w:right w:val="none" w:sz="0" w:space="0" w:color="auto"/>
          </w:divBdr>
        </w:div>
        <w:div w:id="373845845">
          <w:marLeft w:val="0"/>
          <w:marRight w:val="0"/>
          <w:marTop w:val="0"/>
          <w:marBottom w:val="0"/>
          <w:divBdr>
            <w:top w:val="none" w:sz="0" w:space="0" w:color="auto"/>
            <w:left w:val="none" w:sz="0" w:space="0" w:color="auto"/>
            <w:bottom w:val="none" w:sz="0" w:space="0" w:color="auto"/>
            <w:right w:val="none" w:sz="0" w:space="0" w:color="auto"/>
          </w:divBdr>
        </w:div>
        <w:div w:id="376857273">
          <w:marLeft w:val="0"/>
          <w:marRight w:val="0"/>
          <w:marTop w:val="0"/>
          <w:marBottom w:val="0"/>
          <w:divBdr>
            <w:top w:val="none" w:sz="0" w:space="0" w:color="auto"/>
            <w:left w:val="none" w:sz="0" w:space="0" w:color="auto"/>
            <w:bottom w:val="none" w:sz="0" w:space="0" w:color="auto"/>
            <w:right w:val="none" w:sz="0" w:space="0" w:color="auto"/>
          </w:divBdr>
        </w:div>
        <w:div w:id="398089869">
          <w:marLeft w:val="0"/>
          <w:marRight w:val="0"/>
          <w:marTop w:val="0"/>
          <w:marBottom w:val="0"/>
          <w:divBdr>
            <w:top w:val="none" w:sz="0" w:space="0" w:color="auto"/>
            <w:left w:val="none" w:sz="0" w:space="0" w:color="auto"/>
            <w:bottom w:val="none" w:sz="0" w:space="0" w:color="auto"/>
            <w:right w:val="none" w:sz="0" w:space="0" w:color="auto"/>
          </w:divBdr>
        </w:div>
        <w:div w:id="410200511">
          <w:marLeft w:val="0"/>
          <w:marRight w:val="0"/>
          <w:marTop w:val="0"/>
          <w:marBottom w:val="0"/>
          <w:divBdr>
            <w:top w:val="none" w:sz="0" w:space="0" w:color="auto"/>
            <w:left w:val="none" w:sz="0" w:space="0" w:color="auto"/>
            <w:bottom w:val="none" w:sz="0" w:space="0" w:color="auto"/>
            <w:right w:val="none" w:sz="0" w:space="0" w:color="auto"/>
          </w:divBdr>
        </w:div>
        <w:div w:id="458111705">
          <w:marLeft w:val="0"/>
          <w:marRight w:val="0"/>
          <w:marTop w:val="0"/>
          <w:marBottom w:val="0"/>
          <w:divBdr>
            <w:top w:val="none" w:sz="0" w:space="0" w:color="auto"/>
            <w:left w:val="none" w:sz="0" w:space="0" w:color="auto"/>
            <w:bottom w:val="none" w:sz="0" w:space="0" w:color="auto"/>
            <w:right w:val="none" w:sz="0" w:space="0" w:color="auto"/>
          </w:divBdr>
        </w:div>
        <w:div w:id="463277778">
          <w:marLeft w:val="0"/>
          <w:marRight w:val="0"/>
          <w:marTop w:val="0"/>
          <w:marBottom w:val="0"/>
          <w:divBdr>
            <w:top w:val="none" w:sz="0" w:space="0" w:color="auto"/>
            <w:left w:val="none" w:sz="0" w:space="0" w:color="auto"/>
            <w:bottom w:val="none" w:sz="0" w:space="0" w:color="auto"/>
            <w:right w:val="none" w:sz="0" w:space="0" w:color="auto"/>
          </w:divBdr>
        </w:div>
        <w:div w:id="472717988">
          <w:marLeft w:val="0"/>
          <w:marRight w:val="0"/>
          <w:marTop w:val="0"/>
          <w:marBottom w:val="0"/>
          <w:divBdr>
            <w:top w:val="none" w:sz="0" w:space="0" w:color="auto"/>
            <w:left w:val="none" w:sz="0" w:space="0" w:color="auto"/>
            <w:bottom w:val="none" w:sz="0" w:space="0" w:color="auto"/>
            <w:right w:val="none" w:sz="0" w:space="0" w:color="auto"/>
          </w:divBdr>
        </w:div>
        <w:div w:id="554706034">
          <w:marLeft w:val="0"/>
          <w:marRight w:val="0"/>
          <w:marTop w:val="0"/>
          <w:marBottom w:val="0"/>
          <w:divBdr>
            <w:top w:val="none" w:sz="0" w:space="0" w:color="auto"/>
            <w:left w:val="none" w:sz="0" w:space="0" w:color="auto"/>
            <w:bottom w:val="none" w:sz="0" w:space="0" w:color="auto"/>
            <w:right w:val="none" w:sz="0" w:space="0" w:color="auto"/>
          </w:divBdr>
        </w:div>
        <w:div w:id="643051335">
          <w:marLeft w:val="0"/>
          <w:marRight w:val="0"/>
          <w:marTop w:val="0"/>
          <w:marBottom w:val="0"/>
          <w:divBdr>
            <w:top w:val="none" w:sz="0" w:space="0" w:color="auto"/>
            <w:left w:val="none" w:sz="0" w:space="0" w:color="auto"/>
            <w:bottom w:val="none" w:sz="0" w:space="0" w:color="auto"/>
            <w:right w:val="none" w:sz="0" w:space="0" w:color="auto"/>
          </w:divBdr>
        </w:div>
        <w:div w:id="752628209">
          <w:marLeft w:val="0"/>
          <w:marRight w:val="0"/>
          <w:marTop w:val="0"/>
          <w:marBottom w:val="0"/>
          <w:divBdr>
            <w:top w:val="none" w:sz="0" w:space="0" w:color="auto"/>
            <w:left w:val="none" w:sz="0" w:space="0" w:color="auto"/>
            <w:bottom w:val="none" w:sz="0" w:space="0" w:color="auto"/>
            <w:right w:val="none" w:sz="0" w:space="0" w:color="auto"/>
          </w:divBdr>
        </w:div>
        <w:div w:id="827744466">
          <w:marLeft w:val="0"/>
          <w:marRight w:val="0"/>
          <w:marTop w:val="0"/>
          <w:marBottom w:val="0"/>
          <w:divBdr>
            <w:top w:val="none" w:sz="0" w:space="0" w:color="auto"/>
            <w:left w:val="none" w:sz="0" w:space="0" w:color="auto"/>
            <w:bottom w:val="none" w:sz="0" w:space="0" w:color="auto"/>
            <w:right w:val="none" w:sz="0" w:space="0" w:color="auto"/>
          </w:divBdr>
        </w:div>
        <w:div w:id="829252877">
          <w:marLeft w:val="0"/>
          <w:marRight w:val="0"/>
          <w:marTop w:val="0"/>
          <w:marBottom w:val="0"/>
          <w:divBdr>
            <w:top w:val="none" w:sz="0" w:space="0" w:color="auto"/>
            <w:left w:val="none" w:sz="0" w:space="0" w:color="auto"/>
            <w:bottom w:val="none" w:sz="0" w:space="0" w:color="auto"/>
            <w:right w:val="none" w:sz="0" w:space="0" w:color="auto"/>
          </w:divBdr>
        </w:div>
        <w:div w:id="878669320">
          <w:marLeft w:val="0"/>
          <w:marRight w:val="0"/>
          <w:marTop w:val="0"/>
          <w:marBottom w:val="0"/>
          <w:divBdr>
            <w:top w:val="none" w:sz="0" w:space="0" w:color="auto"/>
            <w:left w:val="none" w:sz="0" w:space="0" w:color="auto"/>
            <w:bottom w:val="none" w:sz="0" w:space="0" w:color="auto"/>
            <w:right w:val="none" w:sz="0" w:space="0" w:color="auto"/>
          </w:divBdr>
        </w:div>
        <w:div w:id="976841835">
          <w:marLeft w:val="0"/>
          <w:marRight w:val="0"/>
          <w:marTop w:val="0"/>
          <w:marBottom w:val="0"/>
          <w:divBdr>
            <w:top w:val="none" w:sz="0" w:space="0" w:color="auto"/>
            <w:left w:val="none" w:sz="0" w:space="0" w:color="auto"/>
            <w:bottom w:val="none" w:sz="0" w:space="0" w:color="auto"/>
            <w:right w:val="none" w:sz="0" w:space="0" w:color="auto"/>
          </w:divBdr>
        </w:div>
        <w:div w:id="1014461336">
          <w:marLeft w:val="0"/>
          <w:marRight w:val="0"/>
          <w:marTop w:val="0"/>
          <w:marBottom w:val="0"/>
          <w:divBdr>
            <w:top w:val="none" w:sz="0" w:space="0" w:color="auto"/>
            <w:left w:val="none" w:sz="0" w:space="0" w:color="auto"/>
            <w:bottom w:val="none" w:sz="0" w:space="0" w:color="auto"/>
            <w:right w:val="none" w:sz="0" w:space="0" w:color="auto"/>
          </w:divBdr>
        </w:div>
        <w:div w:id="1026716396">
          <w:marLeft w:val="0"/>
          <w:marRight w:val="0"/>
          <w:marTop w:val="0"/>
          <w:marBottom w:val="0"/>
          <w:divBdr>
            <w:top w:val="none" w:sz="0" w:space="0" w:color="auto"/>
            <w:left w:val="none" w:sz="0" w:space="0" w:color="auto"/>
            <w:bottom w:val="none" w:sz="0" w:space="0" w:color="auto"/>
            <w:right w:val="none" w:sz="0" w:space="0" w:color="auto"/>
          </w:divBdr>
        </w:div>
        <w:div w:id="1028798114">
          <w:marLeft w:val="0"/>
          <w:marRight w:val="0"/>
          <w:marTop w:val="0"/>
          <w:marBottom w:val="0"/>
          <w:divBdr>
            <w:top w:val="none" w:sz="0" w:space="0" w:color="auto"/>
            <w:left w:val="none" w:sz="0" w:space="0" w:color="auto"/>
            <w:bottom w:val="none" w:sz="0" w:space="0" w:color="auto"/>
            <w:right w:val="none" w:sz="0" w:space="0" w:color="auto"/>
          </w:divBdr>
        </w:div>
        <w:div w:id="1128206884">
          <w:marLeft w:val="0"/>
          <w:marRight w:val="0"/>
          <w:marTop w:val="0"/>
          <w:marBottom w:val="0"/>
          <w:divBdr>
            <w:top w:val="none" w:sz="0" w:space="0" w:color="auto"/>
            <w:left w:val="none" w:sz="0" w:space="0" w:color="auto"/>
            <w:bottom w:val="none" w:sz="0" w:space="0" w:color="auto"/>
            <w:right w:val="none" w:sz="0" w:space="0" w:color="auto"/>
          </w:divBdr>
        </w:div>
        <w:div w:id="1156065344">
          <w:marLeft w:val="0"/>
          <w:marRight w:val="0"/>
          <w:marTop w:val="0"/>
          <w:marBottom w:val="0"/>
          <w:divBdr>
            <w:top w:val="none" w:sz="0" w:space="0" w:color="auto"/>
            <w:left w:val="none" w:sz="0" w:space="0" w:color="auto"/>
            <w:bottom w:val="none" w:sz="0" w:space="0" w:color="auto"/>
            <w:right w:val="none" w:sz="0" w:space="0" w:color="auto"/>
          </w:divBdr>
        </w:div>
        <w:div w:id="1159227020">
          <w:marLeft w:val="0"/>
          <w:marRight w:val="0"/>
          <w:marTop w:val="0"/>
          <w:marBottom w:val="0"/>
          <w:divBdr>
            <w:top w:val="none" w:sz="0" w:space="0" w:color="auto"/>
            <w:left w:val="none" w:sz="0" w:space="0" w:color="auto"/>
            <w:bottom w:val="none" w:sz="0" w:space="0" w:color="auto"/>
            <w:right w:val="none" w:sz="0" w:space="0" w:color="auto"/>
          </w:divBdr>
        </w:div>
        <w:div w:id="1299650390">
          <w:marLeft w:val="0"/>
          <w:marRight w:val="0"/>
          <w:marTop w:val="0"/>
          <w:marBottom w:val="0"/>
          <w:divBdr>
            <w:top w:val="none" w:sz="0" w:space="0" w:color="auto"/>
            <w:left w:val="none" w:sz="0" w:space="0" w:color="auto"/>
            <w:bottom w:val="none" w:sz="0" w:space="0" w:color="auto"/>
            <w:right w:val="none" w:sz="0" w:space="0" w:color="auto"/>
          </w:divBdr>
        </w:div>
        <w:div w:id="1425418531">
          <w:marLeft w:val="0"/>
          <w:marRight w:val="0"/>
          <w:marTop w:val="0"/>
          <w:marBottom w:val="0"/>
          <w:divBdr>
            <w:top w:val="none" w:sz="0" w:space="0" w:color="auto"/>
            <w:left w:val="none" w:sz="0" w:space="0" w:color="auto"/>
            <w:bottom w:val="none" w:sz="0" w:space="0" w:color="auto"/>
            <w:right w:val="none" w:sz="0" w:space="0" w:color="auto"/>
          </w:divBdr>
        </w:div>
        <w:div w:id="1561480397">
          <w:marLeft w:val="0"/>
          <w:marRight w:val="0"/>
          <w:marTop w:val="0"/>
          <w:marBottom w:val="0"/>
          <w:divBdr>
            <w:top w:val="none" w:sz="0" w:space="0" w:color="auto"/>
            <w:left w:val="none" w:sz="0" w:space="0" w:color="auto"/>
            <w:bottom w:val="none" w:sz="0" w:space="0" w:color="auto"/>
            <w:right w:val="none" w:sz="0" w:space="0" w:color="auto"/>
          </w:divBdr>
        </w:div>
        <w:div w:id="1577858522">
          <w:marLeft w:val="0"/>
          <w:marRight w:val="0"/>
          <w:marTop w:val="0"/>
          <w:marBottom w:val="0"/>
          <w:divBdr>
            <w:top w:val="none" w:sz="0" w:space="0" w:color="auto"/>
            <w:left w:val="none" w:sz="0" w:space="0" w:color="auto"/>
            <w:bottom w:val="none" w:sz="0" w:space="0" w:color="auto"/>
            <w:right w:val="none" w:sz="0" w:space="0" w:color="auto"/>
          </w:divBdr>
        </w:div>
        <w:div w:id="1710298855">
          <w:marLeft w:val="0"/>
          <w:marRight w:val="0"/>
          <w:marTop w:val="0"/>
          <w:marBottom w:val="0"/>
          <w:divBdr>
            <w:top w:val="none" w:sz="0" w:space="0" w:color="auto"/>
            <w:left w:val="none" w:sz="0" w:space="0" w:color="auto"/>
            <w:bottom w:val="none" w:sz="0" w:space="0" w:color="auto"/>
            <w:right w:val="none" w:sz="0" w:space="0" w:color="auto"/>
          </w:divBdr>
        </w:div>
        <w:div w:id="1719935678">
          <w:marLeft w:val="0"/>
          <w:marRight w:val="0"/>
          <w:marTop w:val="0"/>
          <w:marBottom w:val="0"/>
          <w:divBdr>
            <w:top w:val="none" w:sz="0" w:space="0" w:color="auto"/>
            <w:left w:val="none" w:sz="0" w:space="0" w:color="auto"/>
            <w:bottom w:val="none" w:sz="0" w:space="0" w:color="auto"/>
            <w:right w:val="none" w:sz="0" w:space="0" w:color="auto"/>
          </w:divBdr>
        </w:div>
        <w:div w:id="1836415473">
          <w:marLeft w:val="0"/>
          <w:marRight w:val="0"/>
          <w:marTop w:val="0"/>
          <w:marBottom w:val="0"/>
          <w:divBdr>
            <w:top w:val="none" w:sz="0" w:space="0" w:color="auto"/>
            <w:left w:val="none" w:sz="0" w:space="0" w:color="auto"/>
            <w:bottom w:val="none" w:sz="0" w:space="0" w:color="auto"/>
            <w:right w:val="none" w:sz="0" w:space="0" w:color="auto"/>
          </w:divBdr>
        </w:div>
        <w:div w:id="1854144756">
          <w:marLeft w:val="0"/>
          <w:marRight w:val="0"/>
          <w:marTop w:val="0"/>
          <w:marBottom w:val="0"/>
          <w:divBdr>
            <w:top w:val="none" w:sz="0" w:space="0" w:color="auto"/>
            <w:left w:val="none" w:sz="0" w:space="0" w:color="auto"/>
            <w:bottom w:val="none" w:sz="0" w:space="0" w:color="auto"/>
            <w:right w:val="none" w:sz="0" w:space="0" w:color="auto"/>
          </w:divBdr>
        </w:div>
        <w:div w:id="1891189598">
          <w:marLeft w:val="0"/>
          <w:marRight w:val="0"/>
          <w:marTop w:val="0"/>
          <w:marBottom w:val="0"/>
          <w:divBdr>
            <w:top w:val="none" w:sz="0" w:space="0" w:color="auto"/>
            <w:left w:val="none" w:sz="0" w:space="0" w:color="auto"/>
            <w:bottom w:val="none" w:sz="0" w:space="0" w:color="auto"/>
            <w:right w:val="none" w:sz="0" w:space="0" w:color="auto"/>
          </w:divBdr>
        </w:div>
        <w:div w:id="2030058044">
          <w:marLeft w:val="0"/>
          <w:marRight w:val="0"/>
          <w:marTop w:val="0"/>
          <w:marBottom w:val="0"/>
          <w:divBdr>
            <w:top w:val="none" w:sz="0" w:space="0" w:color="auto"/>
            <w:left w:val="none" w:sz="0" w:space="0" w:color="auto"/>
            <w:bottom w:val="none" w:sz="0" w:space="0" w:color="auto"/>
            <w:right w:val="none" w:sz="0" w:space="0" w:color="auto"/>
          </w:divBdr>
        </w:div>
        <w:div w:id="212830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ejournal.csiro.au/cgi-bin/sciserv.pl?collection=journals&amp;journal=13522310&amp;issue=v38i0023&amp;article=3839_tsasohncgt%20" TargetMode="External"/><Relationship Id="rId50" Type="http://schemas.openxmlformats.org/officeDocument/2006/relationships/hyperlink" Target="https://doi.10.1071/HR17014" TargetMode="External"/><Relationship Id="rId55" Type="http://schemas.openxmlformats.org/officeDocument/2006/relationships/hyperlink" Target="http://www.agu.org/pubs/crossref/2002/2002JD002548.shtml%2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ejournal.csiro.au/cgi-bin/sciserv.pl?collection=journals&amp;journal=01677764&amp;issue=v44i0002&amp;article=131_amiacgtfao%20"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s://ejournal.csiro.au/cgi-bin/sciserv.pl?collection=journals&amp;journal=01677764&amp;issue=v47i0003&amp;article=243_aoombaiacgt1%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sciencemag.org/cgi/content/abstract/292/5523/1882%20"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ejournal.csiro.au/cgi-bin/sciserv.pl?collection=journals&amp;journal=13522310&amp;issue=v34i0018&amp;article=3038_witicahtolr%20"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www.agu.org/journals/jd/jd0014/2000JD900141/0.html%20"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google.com/url?sa=t&amp;rct=j&amp;q=&amp;esrc=s&amp;source=web&amp;cd=10&amp;cad=rja&amp;uact=8&amp;ved=0ahUKEwj9nuDdqeTUAhUp9IMKHY73CjgQFghYMAk&amp;url=http%3A%2F%2Fwww.atmos-chem-phys-discuss.net%2Facp-2017-497%2Facp-2017-497.pdf&amp;usg=AFQjCNGJxYWXGORmpnqY-IxWQI1foIjmZw" TargetMode="External"/><Relationship Id="rId56" Type="http://schemas.openxmlformats.org/officeDocument/2006/relationships/hyperlink" Target="http://www.agu.org/pubs/crossref/2004/2004JD004932.shtml%20" TargetMode="External"/><Relationship Id="rId8" Type="http://schemas.openxmlformats.org/officeDocument/2006/relationships/endnotes" Target="endnotes.xml"/><Relationship Id="rId51" Type="http://schemas.openxmlformats.org/officeDocument/2006/relationships/hyperlink" Target="http://www.agu.org/journals/jd/jd0117/2000JD900792/pdf/2000JD900792.pdf%20" TargetMode="Externa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B6AA0-803B-4CDA-8C9F-369BA31D2501}">
  <ds:schemaRefs>
    <ds:schemaRef ds:uri="http://schemas.openxmlformats.org/officeDocument/2006/bibliography"/>
  </ds:schemaRefs>
</ds:datastoreItem>
</file>

<file path=customXml/itemProps2.xml><?xml version="1.0" encoding="utf-8"?>
<ds:datastoreItem xmlns:ds="http://schemas.openxmlformats.org/officeDocument/2006/customXml" ds:itemID="{4EEDCF69-9696-4C85-BB0A-2E83D49A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8BC4606D.dotm</Template>
  <TotalTime>2</TotalTime>
  <Pages>46</Pages>
  <Words>23068</Words>
  <Characters>129938</Characters>
  <Application>Microsoft Office Word</Application>
  <DocSecurity>0</DocSecurity>
  <Lines>1082</Lines>
  <Paragraphs>305</Paragraphs>
  <ScaleCrop>false</ScaleCrop>
  <HeadingPairs>
    <vt:vector size="2" baseType="variant">
      <vt:variant>
        <vt:lpstr>Title</vt:lpstr>
      </vt:variant>
      <vt:variant>
        <vt:i4>1</vt:i4>
      </vt:variant>
    </vt:vector>
  </HeadingPairs>
  <TitlesOfParts>
    <vt:vector size="1" baseType="lpstr">
      <vt:lpstr>Australian and Global Emissions of Ozne Depleting Substances - 2019</vt:lpstr>
    </vt:vector>
  </TitlesOfParts>
  <Company/>
  <LinksUpToDate>false</LinksUpToDate>
  <CharactersWithSpaces>152701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Global Emissions of Ozne Depleting Substances - 2019</dc:title>
  <dc:subject/>
  <dc:creator>CSIRO</dc:creator>
  <cp:keywords/>
  <dc:description/>
  <cp:lastModifiedBy>Lien Nguyen</cp:lastModifiedBy>
  <cp:revision>3</cp:revision>
  <dcterms:created xsi:type="dcterms:W3CDTF">2020-05-27T03:48:00Z</dcterms:created>
  <dcterms:modified xsi:type="dcterms:W3CDTF">2020-05-27T03:50:00Z</dcterms:modified>
  <cp:category/>
</cp:coreProperties>
</file>