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BD5AF" w14:textId="3F9BE93E" w:rsidR="00764D6A" w:rsidRPr="0064278C" w:rsidRDefault="0064278C" w:rsidP="00085457">
      <w:pPr>
        <w:pStyle w:val="Heading1"/>
      </w:pPr>
      <w:r w:rsidRPr="0064278C">
        <w:t>Guide to Australian certification under the Product Emissions Standards Act 2017</w:t>
      </w:r>
    </w:p>
    <w:p w14:paraId="067BD5B0" w14:textId="41BFEA4D" w:rsidR="00764D6A" w:rsidRDefault="00E24ED9" w:rsidP="00085457">
      <w:pPr>
        <w:pStyle w:val="Picture"/>
        <w:ind w:right="5"/>
        <w:jc w:val="center"/>
      </w:pPr>
      <w:r>
        <w:pict w14:anchorId="7A8C6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2pt">
            <v:imagedata r:id="rId11" o:title="Biosphere"/>
          </v:shape>
        </w:pict>
      </w:r>
    </w:p>
    <w:p w14:paraId="49999C47" w14:textId="3406BC87" w:rsidR="00B909C3" w:rsidRDefault="00E91D72" w:rsidP="00B909C3">
      <w:pPr>
        <w:pStyle w:val="Normalsmall"/>
      </w:pPr>
      <w:r>
        <w:br w:type="page"/>
      </w:r>
    </w:p>
    <w:p w14:paraId="7E8CDB2F" w14:textId="77777777" w:rsidR="00B909C3" w:rsidRPr="00B909C3" w:rsidRDefault="00B909C3" w:rsidP="009D318D">
      <w:r w:rsidRPr="00B909C3">
        <w:lastRenderedPageBreak/>
        <w:t>© Commonwealth of Australia 2020</w:t>
      </w:r>
    </w:p>
    <w:p w14:paraId="2BE3751F" w14:textId="77777777" w:rsidR="00B909C3" w:rsidRPr="00B909C3" w:rsidRDefault="00B909C3" w:rsidP="009D318D">
      <w:r w:rsidRPr="00B909C3">
        <w:t>Ownership of intellectual property rights</w:t>
      </w:r>
    </w:p>
    <w:p w14:paraId="5010FFCD" w14:textId="77777777" w:rsidR="00B909C3" w:rsidRPr="00B909C3" w:rsidRDefault="00B909C3" w:rsidP="009D318D">
      <w:r w:rsidRPr="00B909C3">
        <w:t>Unless otherwise noted, copyright (and any other intellectual property rights) in this publication is owned by the Commonwealth of Australia (referred to as the Commonwealth).</w:t>
      </w:r>
    </w:p>
    <w:p w14:paraId="1C8D2BBA" w14:textId="77777777" w:rsidR="00B909C3" w:rsidRPr="00B909C3" w:rsidRDefault="00B909C3" w:rsidP="009D318D">
      <w:r w:rsidRPr="00B909C3">
        <w:t xml:space="preserve">Creative Commons </w:t>
      </w:r>
      <w:proofErr w:type="spellStart"/>
      <w:r w:rsidRPr="00B909C3">
        <w:t>licence</w:t>
      </w:r>
      <w:proofErr w:type="spellEnd"/>
    </w:p>
    <w:p w14:paraId="6ED34B4B" w14:textId="77777777" w:rsidR="00B909C3" w:rsidRPr="00B909C3" w:rsidRDefault="00B909C3" w:rsidP="009D318D">
      <w:r w:rsidRPr="00B909C3">
        <w:t xml:space="preserve">All material in this publication is licensed under a Creative Commons Attribution 4.0 International </w:t>
      </w:r>
      <w:proofErr w:type="spellStart"/>
      <w:r w:rsidRPr="00B909C3">
        <w:t>Licence</w:t>
      </w:r>
      <w:proofErr w:type="spellEnd"/>
      <w:r w:rsidRPr="00B909C3">
        <w:t xml:space="preserve"> except content supplied by third parties, logos and the Commonwealth Coat of Arms.</w:t>
      </w:r>
    </w:p>
    <w:p w14:paraId="4D0D800B" w14:textId="779DA324" w:rsidR="00B909C3" w:rsidRDefault="00B909C3" w:rsidP="009D318D">
      <w:pPr>
        <w:rPr>
          <w:noProof/>
          <w:lang w:eastAsia="en-AU"/>
        </w:rPr>
      </w:pPr>
      <w:r w:rsidRPr="00B909C3">
        <w:rPr>
          <w:noProof/>
          <w:lang w:val="en-AU" w:eastAsia="en-AU" w:bidi="ar-SA"/>
        </w:rPr>
        <mc:AlternateContent>
          <mc:Choice Requires="wpg">
            <w:drawing>
              <wp:inline distT="0" distB="0" distL="0" distR="0" wp14:anchorId="57C01D22" wp14:editId="7791464F">
                <wp:extent cx="597600" cy="212400"/>
                <wp:effectExtent l="0" t="0" r="31115"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00" cy="212400"/>
                          <a:chOff x="1020" y="227"/>
                          <a:chExt cx="941" cy="336"/>
                        </a:xfrm>
                      </wpg:grpSpPr>
                      <wps:wsp>
                        <wps:cNvPr id="10" name="Freeform 3"/>
                        <wps:cNvSpPr>
                          <a:spLocks/>
                        </wps:cNvSpPr>
                        <wps:spPr bwMode="auto">
                          <a:xfrm>
                            <a:off x="1946" y="230"/>
                            <a:ext cx="12" cy="2"/>
                          </a:xfrm>
                          <a:custGeom>
                            <a:avLst/>
                            <a:gdLst>
                              <a:gd name="T0" fmla="+- 0 1957 1946"/>
                              <a:gd name="T1" fmla="*/ T0 w 12"/>
                              <a:gd name="T2" fmla="+- 0 232 230"/>
                              <a:gd name="T3" fmla="*/ 232 h 2"/>
                              <a:gd name="T4" fmla="+- 0 1946 1946"/>
                              <a:gd name="T5" fmla="*/ T4 w 12"/>
                              <a:gd name="T6" fmla="+- 0 232 230"/>
                              <a:gd name="T7" fmla="*/ 232 h 2"/>
                              <a:gd name="T8" fmla="+- 0 1957 1946"/>
                              <a:gd name="T9" fmla="*/ T8 w 12"/>
                              <a:gd name="T10" fmla="+- 0 230 230"/>
                              <a:gd name="T11" fmla="*/ 230 h 2"/>
                              <a:gd name="T12" fmla="+- 0 1957 1946"/>
                              <a:gd name="T13" fmla="*/ T12 w 12"/>
                              <a:gd name="T14" fmla="+- 0 232 230"/>
                              <a:gd name="T15" fmla="*/ 232 h 2"/>
                            </a:gdLst>
                            <a:ahLst/>
                            <a:cxnLst>
                              <a:cxn ang="0">
                                <a:pos x="T1" y="T3"/>
                              </a:cxn>
                              <a:cxn ang="0">
                                <a:pos x="T5" y="T7"/>
                              </a:cxn>
                              <a:cxn ang="0">
                                <a:pos x="T9" y="T11"/>
                              </a:cxn>
                              <a:cxn ang="0">
                                <a:pos x="T13" y="T15"/>
                              </a:cxn>
                            </a:cxnLst>
                            <a:rect l="0" t="0" r="r" b="b"/>
                            <a:pathLst>
                              <a:path w="12" h="2">
                                <a:moveTo>
                                  <a:pt x="11" y="2"/>
                                </a:moveTo>
                                <a:lnTo>
                                  <a:pt x="0" y="2"/>
                                </a:lnTo>
                                <a:lnTo>
                                  <a:pt x="11" y="0"/>
                                </a:lnTo>
                                <a:lnTo>
                                  <a:pt x="11" y="2"/>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4"/>
                        <wps:cNvCnPr>
                          <a:cxnSpLocks noChangeShapeType="1"/>
                        </wps:cNvCnPr>
                        <wps:spPr bwMode="auto">
                          <a:xfrm>
                            <a:off x="1024" y="232"/>
                            <a:ext cx="591" cy="0"/>
                          </a:xfrm>
                          <a:prstGeom prst="line">
                            <a:avLst/>
                          </a:prstGeom>
                          <a:noFill/>
                          <a:ln w="1283">
                            <a:solidFill>
                              <a:srgbClr val="AAB2AB"/>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023" y="238"/>
                            <a:ext cx="934" cy="0"/>
                          </a:xfrm>
                          <a:prstGeom prst="line">
                            <a:avLst/>
                          </a:prstGeom>
                          <a:noFill/>
                          <a:ln w="6414">
                            <a:solidFill>
                              <a:srgbClr val="AAB2AB"/>
                            </a:solidFill>
                            <a:prstDash val="solid"/>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023" y="250"/>
                            <a:ext cx="934" cy="0"/>
                          </a:xfrm>
                          <a:prstGeom prst="line">
                            <a:avLst/>
                          </a:prstGeom>
                          <a:noFill/>
                          <a:ln w="8980">
                            <a:solidFill>
                              <a:srgbClr val="AAB2AB"/>
                            </a:solidFill>
                            <a:prstDash val="solid"/>
                            <a:round/>
                            <a:headEnd/>
                            <a:tailEnd/>
                          </a:ln>
                          <a:extLst>
                            <a:ext uri="{909E8E84-426E-40DD-AFC4-6F175D3DCCD1}">
                              <a14:hiddenFill xmlns:a14="http://schemas.microsoft.com/office/drawing/2010/main">
                                <a:noFill/>
                              </a14:hiddenFill>
                            </a:ext>
                          </a:extLst>
                        </wps:spPr>
                        <wps:bodyPr/>
                      </wps:wsp>
                      <wps:wsp>
                        <wps:cNvPr id="14" name="Rectangle 7"/>
                        <wps:cNvSpPr>
                          <a:spLocks noChangeArrowheads="1"/>
                        </wps:cNvSpPr>
                        <wps:spPr bwMode="auto">
                          <a:xfrm>
                            <a:off x="1022" y="257"/>
                            <a:ext cx="935" cy="299"/>
                          </a:xfrm>
                          <a:prstGeom prst="rect">
                            <a:avLst/>
                          </a:prstGeom>
                          <a:solidFill>
                            <a:srgbClr val="AAB2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8"/>
                        <wps:cNvSpPr>
                          <a:spLocks/>
                        </wps:cNvSpPr>
                        <wps:spPr bwMode="auto">
                          <a:xfrm>
                            <a:off x="1020" y="226"/>
                            <a:ext cx="941" cy="336"/>
                          </a:xfrm>
                          <a:custGeom>
                            <a:avLst/>
                            <a:gdLst>
                              <a:gd name="T0" fmla="+- 0 1959 1020"/>
                              <a:gd name="T1" fmla="*/ T0 w 941"/>
                              <a:gd name="T2" fmla="+- 0 563 227"/>
                              <a:gd name="T3" fmla="*/ 563 h 336"/>
                              <a:gd name="T4" fmla="+- 0 1022 1020"/>
                              <a:gd name="T5" fmla="*/ T4 w 941"/>
                              <a:gd name="T6" fmla="+- 0 563 227"/>
                              <a:gd name="T7" fmla="*/ 563 h 336"/>
                              <a:gd name="T8" fmla="+- 0 1020 1020"/>
                              <a:gd name="T9" fmla="*/ T8 w 941"/>
                              <a:gd name="T10" fmla="+- 0 561 227"/>
                              <a:gd name="T11" fmla="*/ 561 h 336"/>
                              <a:gd name="T12" fmla="+- 0 1020 1020"/>
                              <a:gd name="T13" fmla="*/ T12 w 941"/>
                              <a:gd name="T14" fmla="+- 0 235 227"/>
                              <a:gd name="T15" fmla="*/ 235 h 336"/>
                              <a:gd name="T16" fmla="+- 0 1028 1020"/>
                              <a:gd name="T17" fmla="*/ T16 w 941"/>
                              <a:gd name="T18" fmla="+- 0 227 227"/>
                              <a:gd name="T19" fmla="*/ 227 h 336"/>
                              <a:gd name="T20" fmla="+- 0 1953 1020"/>
                              <a:gd name="T21" fmla="*/ T20 w 941"/>
                              <a:gd name="T22" fmla="+- 0 227 227"/>
                              <a:gd name="T23" fmla="*/ 227 h 336"/>
                              <a:gd name="T24" fmla="+- 0 1961 1020"/>
                              <a:gd name="T25" fmla="*/ T24 w 941"/>
                              <a:gd name="T26" fmla="+- 0 235 227"/>
                              <a:gd name="T27" fmla="*/ 235 h 336"/>
                              <a:gd name="T28" fmla="+- 0 1961 1020"/>
                              <a:gd name="T29" fmla="*/ T28 w 941"/>
                              <a:gd name="T30" fmla="+- 0 235 227"/>
                              <a:gd name="T31" fmla="*/ 235 h 336"/>
                              <a:gd name="T32" fmla="+- 0 1033 1020"/>
                              <a:gd name="T33" fmla="*/ T32 w 941"/>
                              <a:gd name="T34" fmla="+- 0 235 227"/>
                              <a:gd name="T35" fmla="*/ 235 h 336"/>
                              <a:gd name="T36" fmla="+- 0 1028 1020"/>
                              <a:gd name="T37" fmla="*/ T36 w 941"/>
                              <a:gd name="T38" fmla="+- 0 239 227"/>
                              <a:gd name="T39" fmla="*/ 239 h 336"/>
                              <a:gd name="T40" fmla="+- 0 1028 1020"/>
                              <a:gd name="T41" fmla="*/ T40 w 941"/>
                              <a:gd name="T42" fmla="+- 0 463 227"/>
                              <a:gd name="T43" fmla="*/ 463 h 336"/>
                              <a:gd name="T44" fmla="+- 0 1060 1020"/>
                              <a:gd name="T45" fmla="*/ T44 w 941"/>
                              <a:gd name="T46" fmla="+- 0 463 227"/>
                              <a:gd name="T47" fmla="*/ 463 h 336"/>
                              <a:gd name="T48" fmla="+- 0 1082 1020"/>
                              <a:gd name="T49" fmla="*/ T48 w 941"/>
                              <a:gd name="T50" fmla="+- 0 493 227"/>
                              <a:gd name="T51" fmla="*/ 493 h 336"/>
                              <a:gd name="T52" fmla="+- 0 1110 1020"/>
                              <a:gd name="T53" fmla="*/ T52 w 941"/>
                              <a:gd name="T54" fmla="+- 0 516 227"/>
                              <a:gd name="T55" fmla="*/ 516 h 336"/>
                              <a:gd name="T56" fmla="+- 0 1144 1020"/>
                              <a:gd name="T57" fmla="*/ T56 w 941"/>
                              <a:gd name="T58" fmla="+- 0 531 227"/>
                              <a:gd name="T59" fmla="*/ 531 h 336"/>
                              <a:gd name="T60" fmla="+- 0 1182 1020"/>
                              <a:gd name="T61" fmla="*/ T60 w 941"/>
                              <a:gd name="T62" fmla="+- 0 536 227"/>
                              <a:gd name="T63" fmla="*/ 536 h 336"/>
                              <a:gd name="T64" fmla="+- 0 1961 1020"/>
                              <a:gd name="T65" fmla="*/ T64 w 941"/>
                              <a:gd name="T66" fmla="+- 0 536 227"/>
                              <a:gd name="T67" fmla="*/ 536 h 336"/>
                              <a:gd name="T68" fmla="+- 0 1961 1020"/>
                              <a:gd name="T69" fmla="*/ T68 w 941"/>
                              <a:gd name="T70" fmla="+- 0 561 227"/>
                              <a:gd name="T71" fmla="*/ 561 h 336"/>
                              <a:gd name="T72" fmla="+- 0 1959 1020"/>
                              <a:gd name="T73" fmla="*/ T72 w 941"/>
                              <a:gd name="T74" fmla="+- 0 563 227"/>
                              <a:gd name="T75" fmla="*/ 563 h 336"/>
                              <a:gd name="T76" fmla="+- 0 1961 1020"/>
                              <a:gd name="T77" fmla="*/ T76 w 941"/>
                              <a:gd name="T78" fmla="+- 0 536 227"/>
                              <a:gd name="T79" fmla="*/ 536 h 336"/>
                              <a:gd name="T80" fmla="+- 0 1182 1020"/>
                              <a:gd name="T81" fmla="*/ T80 w 941"/>
                              <a:gd name="T82" fmla="+- 0 536 227"/>
                              <a:gd name="T83" fmla="*/ 536 h 336"/>
                              <a:gd name="T84" fmla="+- 0 1220 1020"/>
                              <a:gd name="T85" fmla="*/ T84 w 941"/>
                              <a:gd name="T86" fmla="+- 0 531 227"/>
                              <a:gd name="T87" fmla="*/ 531 h 336"/>
                              <a:gd name="T88" fmla="+- 0 1254 1020"/>
                              <a:gd name="T89" fmla="*/ T88 w 941"/>
                              <a:gd name="T90" fmla="+- 0 516 227"/>
                              <a:gd name="T91" fmla="*/ 516 h 336"/>
                              <a:gd name="T92" fmla="+- 0 1282 1020"/>
                              <a:gd name="T93" fmla="*/ T92 w 941"/>
                              <a:gd name="T94" fmla="+- 0 493 227"/>
                              <a:gd name="T95" fmla="*/ 493 h 336"/>
                              <a:gd name="T96" fmla="+- 0 1304 1020"/>
                              <a:gd name="T97" fmla="*/ T96 w 941"/>
                              <a:gd name="T98" fmla="+- 0 463 227"/>
                              <a:gd name="T99" fmla="*/ 463 h 336"/>
                              <a:gd name="T100" fmla="+- 0 1953 1020"/>
                              <a:gd name="T101" fmla="*/ T100 w 941"/>
                              <a:gd name="T102" fmla="+- 0 463 227"/>
                              <a:gd name="T103" fmla="*/ 463 h 336"/>
                              <a:gd name="T104" fmla="+- 0 1953 1020"/>
                              <a:gd name="T105" fmla="*/ T104 w 941"/>
                              <a:gd name="T106" fmla="+- 0 239 227"/>
                              <a:gd name="T107" fmla="*/ 239 h 336"/>
                              <a:gd name="T108" fmla="+- 0 1949 1020"/>
                              <a:gd name="T109" fmla="*/ T108 w 941"/>
                              <a:gd name="T110" fmla="+- 0 235 227"/>
                              <a:gd name="T111" fmla="*/ 235 h 336"/>
                              <a:gd name="T112" fmla="+- 0 1961 1020"/>
                              <a:gd name="T113" fmla="*/ T112 w 941"/>
                              <a:gd name="T114" fmla="+- 0 235 227"/>
                              <a:gd name="T115" fmla="*/ 235 h 336"/>
                              <a:gd name="T116" fmla="+- 0 1961 1020"/>
                              <a:gd name="T117" fmla="*/ T116 w 941"/>
                              <a:gd name="T118" fmla="+- 0 536 227"/>
                              <a:gd name="T119" fmla="*/ 53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1" h="336">
                                <a:moveTo>
                                  <a:pt x="939" y="336"/>
                                </a:moveTo>
                                <a:lnTo>
                                  <a:pt x="2" y="336"/>
                                </a:lnTo>
                                <a:lnTo>
                                  <a:pt x="0" y="334"/>
                                </a:lnTo>
                                <a:lnTo>
                                  <a:pt x="0" y="8"/>
                                </a:lnTo>
                                <a:lnTo>
                                  <a:pt x="8" y="0"/>
                                </a:lnTo>
                                <a:lnTo>
                                  <a:pt x="933" y="0"/>
                                </a:lnTo>
                                <a:lnTo>
                                  <a:pt x="941" y="8"/>
                                </a:lnTo>
                                <a:lnTo>
                                  <a:pt x="13" y="8"/>
                                </a:lnTo>
                                <a:lnTo>
                                  <a:pt x="8" y="12"/>
                                </a:lnTo>
                                <a:lnTo>
                                  <a:pt x="8" y="236"/>
                                </a:lnTo>
                                <a:lnTo>
                                  <a:pt x="40" y="236"/>
                                </a:lnTo>
                                <a:lnTo>
                                  <a:pt x="62" y="266"/>
                                </a:lnTo>
                                <a:lnTo>
                                  <a:pt x="90" y="289"/>
                                </a:lnTo>
                                <a:lnTo>
                                  <a:pt x="124" y="304"/>
                                </a:lnTo>
                                <a:lnTo>
                                  <a:pt x="162" y="309"/>
                                </a:lnTo>
                                <a:lnTo>
                                  <a:pt x="941" y="309"/>
                                </a:lnTo>
                                <a:lnTo>
                                  <a:pt x="941" y="334"/>
                                </a:lnTo>
                                <a:lnTo>
                                  <a:pt x="939" y="336"/>
                                </a:lnTo>
                                <a:close/>
                                <a:moveTo>
                                  <a:pt x="941" y="309"/>
                                </a:moveTo>
                                <a:lnTo>
                                  <a:pt x="162" y="309"/>
                                </a:lnTo>
                                <a:lnTo>
                                  <a:pt x="200" y="304"/>
                                </a:lnTo>
                                <a:lnTo>
                                  <a:pt x="234" y="289"/>
                                </a:lnTo>
                                <a:lnTo>
                                  <a:pt x="262" y="266"/>
                                </a:lnTo>
                                <a:lnTo>
                                  <a:pt x="284" y="236"/>
                                </a:lnTo>
                                <a:lnTo>
                                  <a:pt x="933" y="236"/>
                                </a:lnTo>
                                <a:lnTo>
                                  <a:pt x="933" y="12"/>
                                </a:lnTo>
                                <a:lnTo>
                                  <a:pt x="929" y="8"/>
                                </a:lnTo>
                                <a:lnTo>
                                  <a:pt x="941" y="8"/>
                                </a:lnTo>
                                <a:lnTo>
                                  <a:pt x="941" y="30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574" y="488"/>
                            <a:ext cx="44" cy="53"/>
                          </a:xfrm>
                          <a:custGeom>
                            <a:avLst/>
                            <a:gdLst>
                              <a:gd name="T0" fmla="+- 0 1575 1575"/>
                              <a:gd name="T1" fmla="*/ T0 w 44"/>
                              <a:gd name="T2" fmla="+- 0 542 489"/>
                              <a:gd name="T3" fmla="*/ 542 h 53"/>
                              <a:gd name="T4" fmla="+- 0 1602 1575"/>
                              <a:gd name="T5" fmla="*/ T4 w 44"/>
                              <a:gd name="T6" fmla="+- 0 489 489"/>
                              <a:gd name="T7" fmla="*/ 489 h 53"/>
                              <a:gd name="T8" fmla="+- 0 1608 1575"/>
                              <a:gd name="T9" fmla="*/ T8 w 44"/>
                              <a:gd name="T10" fmla="+- 0 490 489"/>
                              <a:gd name="T11" fmla="*/ 490 h 53"/>
                              <a:gd name="T12" fmla="+- 0 1613 1575"/>
                              <a:gd name="T13" fmla="*/ T12 w 44"/>
                              <a:gd name="T14" fmla="+- 0 493 489"/>
                              <a:gd name="T15" fmla="*/ 493 h 53"/>
                              <a:gd name="T16" fmla="+- 0 1615 1575"/>
                              <a:gd name="T17" fmla="*/ T16 w 44"/>
                              <a:gd name="T18" fmla="+- 0 497 489"/>
                              <a:gd name="T19" fmla="*/ 497 h 53"/>
                              <a:gd name="T20" fmla="+- 0 1586 1575"/>
                              <a:gd name="T21" fmla="*/ T20 w 44"/>
                              <a:gd name="T22" fmla="+- 0 498 489"/>
                              <a:gd name="T23" fmla="*/ 498 h 53"/>
                              <a:gd name="T24" fmla="+- 0 1613 1575"/>
                              <a:gd name="T25" fmla="*/ T24 w 44"/>
                              <a:gd name="T26" fmla="+- 0 510 489"/>
                              <a:gd name="T27" fmla="*/ 510 h 53"/>
                              <a:gd name="T28" fmla="+- 0 1611 1575"/>
                              <a:gd name="T29" fmla="*/ T28 w 44"/>
                              <a:gd name="T30" fmla="+- 0 512 489"/>
                              <a:gd name="T31" fmla="*/ 512 h 53"/>
                              <a:gd name="T32" fmla="+- 0 1612 1575"/>
                              <a:gd name="T33" fmla="*/ T32 w 44"/>
                              <a:gd name="T34" fmla="+- 0 514 489"/>
                              <a:gd name="T35" fmla="*/ 514 h 53"/>
                              <a:gd name="T36" fmla="+- 0 1616 1575"/>
                              <a:gd name="T37" fmla="*/ T36 w 44"/>
                              <a:gd name="T38" fmla="+- 0 518 489"/>
                              <a:gd name="T39" fmla="*/ 518 h 53"/>
                              <a:gd name="T40" fmla="+- 0 1586 1575"/>
                              <a:gd name="T41" fmla="*/ T40 w 44"/>
                              <a:gd name="T42" fmla="+- 0 533 489"/>
                              <a:gd name="T43" fmla="*/ 533 h 53"/>
                              <a:gd name="T44" fmla="+- 0 1616 1575"/>
                              <a:gd name="T45" fmla="*/ T44 w 44"/>
                              <a:gd name="T46" fmla="+- 0 535 489"/>
                              <a:gd name="T47" fmla="*/ 535 h 53"/>
                              <a:gd name="T48" fmla="+- 0 1611 1575"/>
                              <a:gd name="T49" fmla="*/ T48 w 44"/>
                              <a:gd name="T50" fmla="+- 0 539 489"/>
                              <a:gd name="T51" fmla="*/ 539 h 53"/>
                              <a:gd name="T52" fmla="+- 0 1604 1575"/>
                              <a:gd name="T53" fmla="*/ T52 w 44"/>
                              <a:gd name="T54" fmla="+- 0 541 489"/>
                              <a:gd name="T55" fmla="*/ 541 h 53"/>
                              <a:gd name="T56" fmla="+- 0 1613 1575"/>
                              <a:gd name="T57" fmla="*/ T56 w 44"/>
                              <a:gd name="T58" fmla="+- 0 510 489"/>
                              <a:gd name="T59" fmla="*/ 510 h 53"/>
                              <a:gd name="T60" fmla="+- 0 1601 1575"/>
                              <a:gd name="T61" fmla="*/ T60 w 44"/>
                              <a:gd name="T62" fmla="+- 0 510 489"/>
                              <a:gd name="T63" fmla="*/ 510 h 53"/>
                              <a:gd name="T64" fmla="+- 0 1605 1575"/>
                              <a:gd name="T65" fmla="*/ T64 w 44"/>
                              <a:gd name="T66" fmla="+- 0 506 489"/>
                              <a:gd name="T67" fmla="*/ 506 h 53"/>
                              <a:gd name="T68" fmla="+- 0 1604 1575"/>
                              <a:gd name="T69" fmla="*/ T68 w 44"/>
                              <a:gd name="T70" fmla="+- 0 502 489"/>
                              <a:gd name="T71" fmla="*/ 502 h 53"/>
                              <a:gd name="T72" fmla="+- 0 1603 1575"/>
                              <a:gd name="T73" fmla="*/ T72 w 44"/>
                              <a:gd name="T74" fmla="+- 0 499 489"/>
                              <a:gd name="T75" fmla="*/ 499 h 53"/>
                              <a:gd name="T76" fmla="+- 0 1601 1575"/>
                              <a:gd name="T77" fmla="*/ T76 w 44"/>
                              <a:gd name="T78" fmla="+- 0 498 489"/>
                              <a:gd name="T79" fmla="*/ 498 h 53"/>
                              <a:gd name="T80" fmla="+- 0 1598 1575"/>
                              <a:gd name="T81" fmla="*/ T80 w 44"/>
                              <a:gd name="T82" fmla="+- 0 498 489"/>
                              <a:gd name="T83" fmla="*/ 498 h 53"/>
                              <a:gd name="T84" fmla="+- 0 1616 1575"/>
                              <a:gd name="T85" fmla="*/ T84 w 44"/>
                              <a:gd name="T86" fmla="+- 0 498 489"/>
                              <a:gd name="T87" fmla="*/ 498 h 53"/>
                              <a:gd name="T88" fmla="+- 0 1615 1575"/>
                              <a:gd name="T89" fmla="*/ T88 w 44"/>
                              <a:gd name="T90" fmla="+- 0 507 489"/>
                              <a:gd name="T91" fmla="*/ 507 h 53"/>
                              <a:gd name="T92" fmla="+- 0 1617 1575"/>
                              <a:gd name="T93" fmla="*/ T92 w 44"/>
                              <a:gd name="T94" fmla="+- 0 533 489"/>
                              <a:gd name="T95" fmla="*/ 533 h 53"/>
                              <a:gd name="T96" fmla="+- 0 1601 1575"/>
                              <a:gd name="T97" fmla="*/ T96 w 44"/>
                              <a:gd name="T98" fmla="+- 0 532 489"/>
                              <a:gd name="T99" fmla="*/ 532 h 53"/>
                              <a:gd name="T100" fmla="+- 0 1603 1575"/>
                              <a:gd name="T101" fmla="*/ T100 w 44"/>
                              <a:gd name="T102" fmla="+- 0 532 489"/>
                              <a:gd name="T103" fmla="*/ 532 h 53"/>
                              <a:gd name="T104" fmla="+- 0 1606 1575"/>
                              <a:gd name="T105" fmla="*/ T104 w 44"/>
                              <a:gd name="T106" fmla="+- 0 530 489"/>
                              <a:gd name="T107" fmla="*/ 530 h 53"/>
                              <a:gd name="T108" fmla="+- 0 1607 1575"/>
                              <a:gd name="T109" fmla="*/ T108 w 44"/>
                              <a:gd name="T110" fmla="+- 0 527 489"/>
                              <a:gd name="T111" fmla="*/ 527 h 53"/>
                              <a:gd name="T112" fmla="+- 0 1606 1575"/>
                              <a:gd name="T113" fmla="*/ T112 w 44"/>
                              <a:gd name="T114" fmla="+- 0 521 489"/>
                              <a:gd name="T115" fmla="*/ 521 h 53"/>
                              <a:gd name="T116" fmla="+- 0 1601 1575"/>
                              <a:gd name="T117" fmla="*/ T116 w 44"/>
                              <a:gd name="T118" fmla="+- 0 518 489"/>
                              <a:gd name="T119" fmla="*/ 518 h 53"/>
                              <a:gd name="T120" fmla="+- 0 1617 1575"/>
                              <a:gd name="T121" fmla="*/ T120 w 44"/>
                              <a:gd name="T122" fmla="+- 0 520 489"/>
                              <a:gd name="T123" fmla="*/ 520 h 53"/>
                              <a:gd name="T124" fmla="+- 0 1618 1575"/>
                              <a:gd name="T125" fmla="*/ T124 w 44"/>
                              <a:gd name="T126" fmla="+- 0 529 489"/>
                              <a:gd name="T127" fmla="*/ 529 h 53"/>
                              <a:gd name="T128" fmla="+- 0 1617 1575"/>
                              <a:gd name="T129" fmla="*/ T128 w 44"/>
                              <a:gd name="T130" fmla="+- 0 533 489"/>
                              <a:gd name="T131" fmla="*/ 53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 h="53">
                                <a:moveTo>
                                  <a:pt x="27" y="53"/>
                                </a:moveTo>
                                <a:lnTo>
                                  <a:pt x="0" y="53"/>
                                </a:lnTo>
                                <a:lnTo>
                                  <a:pt x="0" y="0"/>
                                </a:lnTo>
                                <a:lnTo>
                                  <a:pt x="27" y="0"/>
                                </a:lnTo>
                                <a:lnTo>
                                  <a:pt x="29" y="0"/>
                                </a:lnTo>
                                <a:lnTo>
                                  <a:pt x="33" y="1"/>
                                </a:lnTo>
                                <a:lnTo>
                                  <a:pt x="35" y="2"/>
                                </a:lnTo>
                                <a:lnTo>
                                  <a:pt x="38" y="4"/>
                                </a:lnTo>
                                <a:lnTo>
                                  <a:pt x="39" y="5"/>
                                </a:lnTo>
                                <a:lnTo>
                                  <a:pt x="40" y="8"/>
                                </a:lnTo>
                                <a:lnTo>
                                  <a:pt x="40" y="9"/>
                                </a:lnTo>
                                <a:lnTo>
                                  <a:pt x="11" y="9"/>
                                </a:lnTo>
                                <a:lnTo>
                                  <a:pt x="11" y="21"/>
                                </a:lnTo>
                                <a:lnTo>
                                  <a:pt x="38" y="21"/>
                                </a:lnTo>
                                <a:lnTo>
                                  <a:pt x="36" y="23"/>
                                </a:lnTo>
                                <a:lnTo>
                                  <a:pt x="34" y="24"/>
                                </a:lnTo>
                                <a:lnTo>
                                  <a:pt x="37" y="25"/>
                                </a:lnTo>
                                <a:lnTo>
                                  <a:pt x="39" y="26"/>
                                </a:lnTo>
                                <a:lnTo>
                                  <a:pt x="41" y="29"/>
                                </a:lnTo>
                                <a:lnTo>
                                  <a:pt x="11" y="29"/>
                                </a:lnTo>
                                <a:lnTo>
                                  <a:pt x="11" y="44"/>
                                </a:lnTo>
                                <a:lnTo>
                                  <a:pt x="42" y="44"/>
                                </a:lnTo>
                                <a:lnTo>
                                  <a:pt x="41" y="46"/>
                                </a:lnTo>
                                <a:lnTo>
                                  <a:pt x="39" y="48"/>
                                </a:lnTo>
                                <a:lnTo>
                                  <a:pt x="36" y="50"/>
                                </a:lnTo>
                                <a:lnTo>
                                  <a:pt x="34" y="51"/>
                                </a:lnTo>
                                <a:lnTo>
                                  <a:pt x="29" y="52"/>
                                </a:lnTo>
                                <a:lnTo>
                                  <a:pt x="27" y="53"/>
                                </a:lnTo>
                                <a:close/>
                                <a:moveTo>
                                  <a:pt x="38" y="21"/>
                                </a:moveTo>
                                <a:lnTo>
                                  <a:pt x="25" y="21"/>
                                </a:lnTo>
                                <a:lnTo>
                                  <a:pt x="26" y="21"/>
                                </a:lnTo>
                                <a:lnTo>
                                  <a:pt x="29" y="19"/>
                                </a:lnTo>
                                <a:lnTo>
                                  <a:pt x="30" y="17"/>
                                </a:lnTo>
                                <a:lnTo>
                                  <a:pt x="30" y="14"/>
                                </a:lnTo>
                                <a:lnTo>
                                  <a:pt x="29" y="13"/>
                                </a:lnTo>
                                <a:lnTo>
                                  <a:pt x="29" y="11"/>
                                </a:lnTo>
                                <a:lnTo>
                                  <a:pt x="28" y="10"/>
                                </a:lnTo>
                                <a:lnTo>
                                  <a:pt x="27" y="9"/>
                                </a:lnTo>
                                <a:lnTo>
                                  <a:pt x="26" y="9"/>
                                </a:lnTo>
                                <a:lnTo>
                                  <a:pt x="24" y="9"/>
                                </a:lnTo>
                                <a:lnTo>
                                  <a:pt x="23" y="9"/>
                                </a:lnTo>
                                <a:lnTo>
                                  <a:pt x="40" y="9"/>
                                </a:lnTo>
                                <a:lnTo>
                                  <a:pt x="41" y="9"/>
                                </a:lnTo>
                                <a:lnTo>
                                  <a:pt x="41" y="15"/>
                                </a:lnTo>
                                <a:lnTo>
                                  <a:pt x="40" y="18"/>
                                </a:lnTo>
                                <a:lnTo>
                                  <a:pt x="38" y="21"/>
                                </a:lnTo>
                                <a:close/>
                                <a:moveTo>
                                  <a:pt x="42" y="44"/>
                                </a:moveTo>
                                <a:lnTo>
                                  <a:pt x="24" y="44"/>
                                </a:lnTo>
                                <a:lnTo>
                                  <a:pt x="26" y="43"/>
                                </a:lnTo>
                                <a:lnTo>
                                  <a:pt x="28" y="43"/>
                                </a:lnTo>
                                <a:lnTo>
                                  <a:pt x="30" y="42"/>
                                </a:lnTo>
                                <a:lnTo>
                                  <a:pt x="31" y="41"/>
                                </a:lnTo>
                                <a:lnTo>
                                  <a:pt x="32" y="39"/>
                                </a:lnTo>
                                <a:lnTo>
                                  <a:pt x="32" y="38"/>
                                </a:lnTo>
                                <a:lnTo>
                                  <a:pt x="32" y="34"/>
                                </a:lnTo>
                                <a:lnTo>
                                  <a:pt x="31" y="32"/>
                                </a:lnTo>
                                <a:lnTo>
                                  <a:pt x="28" y="30"/>
                                </a:lnTo>
                                <a:lnTo>
                                  <a:pt x="26" y="29"/>
                                </a:lnTo>
                                <a:lnTo>
                                  <a:pt x="41" y="29"/>
                                </a:lnTo>
                                <a:lnTo>
                                  <a:pt x="42" y="31"/>
                                </a:lnTo>
                                <a:lnTo>
                                  <a:pt x="43" y="34"/>
                                </a:lnTo>
                                <a:lnTo>
                                  <a:pt x="43" y="40"/>
                                </a:lnTo>
                                <a:lnTo>
                                  <a:pt x="43" y="42"/>
                                </a:lnTo>
                                <a:lnTo>
                                  <a:pt x="42"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0"/>
                        <wps:cNvSpPr>
                          <a:spLocks/>
                        </wps:cNvSpPr>
                        <wps:spPr bwMode="auto">
                          <a:xfrm>
                            <a:off x="1620" y="488"/>
                            <a:ext cx="50" cy="53"/>
                          </a:xfrm>
                          <a:custGeom>
                            <a:avLst/>
                            <a:gdLst>
                              <a:gd name="T0" fmla="+- 0 1651 1620"/>
                              <a:gd name="T1" fmla="*/ T0 w 50"/>
                              <a:gd name="T2" fmla="+- 0 542 489"/>
                              <a:gd name="T3" fmla="*/ 542 h 53"/>
                              <a:gd name="T4" fmla="+- 0 1639 1620"/>
                              <a:gd name="T5" fmla="*/ T4 w 50"/>
                              <a:gd name="T6" fmla="+- 0 542 489"/>
                              <a:gd name="T7" fmla="*/ 542 h 53"/>
                              <a:gd name="T8" fmla="+- 0 1639 1620"/>
                              <a:gd name="T9" fmla="*/ T8 w 50"/>
                              <a:gd name="T10" fmla="+- 0 521 489"/>
                              <a:gd name="T11" fmla="*/ 521 h 53"/>
                              <a:gd name="T12" fmla="+- 0 1620 1620"/>
                              <a:gd name="T13" fmla="*/ T12 w 50"/>
                              <a:gd name="T14" fmla="+- 0 489 489"/>
                              <a:gd name="T15" fmla="*/ 489 h 53"/>
                              <a:gd name="T16" fmla="+- 0 1633 1620"/>
                              <a:gd name="T17" fmla="*/ T16 w 50"/>
                              <a:gd name="T18" fmla="+- 0 489 489"/>
                              <a:gd name="T19" fmla="*/ 489 h 53"/>
                              <a:gd name="T20" fmla="+- 0 1645 1620"/>
                              <a:gd name="T21" fmla="*/ T20 w 50"/>
                              <a:gd name="T22" fmla="+- 0 510 489"/>
                              <a:gd name="T23" fmla="*/ 510 h 53"/>
                              <a:gd name="T24" fmla="+- 0 1658 1620"/>
                              <a:gd name="T25" fmla="*/ T24 w 50"/>
                              <a:gd name="T26" fmla="+- 0 510 489"/>
                              <a:gd name="T27" fmla="*/ 510 h 53"/>
                              <a:gd name="T28" fmla="+- 0 1651 1620"/>
                              <a:gd name="T29" fmla="*/ T28 w 50"/>
                              <a:gd name="T30" fmla="+- 0 521 489"/>
                              <a:gd name="T31" fmla="*/ 521 h 53"/>
                              <a:gd name="T32" fmla="+- 0 1651 1620"/>
                              <a:gd name="T33" fmla="*/ T32 w 50"/>
                              <a:gd name="T34" fmla="+- 0 542 489"/>
                              <a:gd name="T35" fmla="*/ 542 h 53"/>
                              <a:gd name="T36" fmla="+- 0 1658 1620"/>
                              <a:gd name="T37" fmla="*/ T36 w 50"/>
                              <a:gd name="T38" fmla="+- 0 510 489"/>
                              <a:gd name="T39" fmla="*/ 510 h 53"/>
                              <a:gd name="T40" fmla="+- 0 1645 1620"/>
                              <a:gd name="T41" fmla="*/ T40 w 50"/>
                              <a:gd name="T42" fmla="+- 0 510 489"/>
                              <a:gd name="T43" fmla="*/ 510 h 53"/>
                              <a:gd name="T44" fmla="+- 0 1657 1620"/>
                              <a:gd name="T45" fmla="*/ T44 w 50"/>
                              <a:gd name="T46" fmla="+- 0 489 489"/>
                              <a:gd name="T47" fmla="*/ 489 h 53"/>
                              <a:gd name="T48" fmla="+- 0 1670 1620"/>
                              <a:gd name="T49" fmla="*/ T48 w 50"/>
                              <a:gd name="T50" fmla="+- 0 489 489"/>
                              <a:gd name="T51" fmla="*/ 489 h 53"/>
                              <a:gd name="T52" fmla="+- 0 1658 1620"/>
                              <a:gd name="T53" fmla="*/ T52 w 50"/>
                              <a:gd name="T54" fmla="+- 0 510 489"/>
                              <a:gd name="T55" fmla="*/ 51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53">
                                <a:moveTo>
                                  <a:pt x="31" y="53"/>
                                </a:moveTo>
                                <a:lnTo>
                                  <a:pt x="19" y="53"/>
                                </a:lnTo>
                                <a:lnTo>
                                  <a:pt x="19" y="32"/>
                                </a:lnTo>
                                <a:lnTo>
                                  <a:pt x="0" y="0"/>
                                </a:lnTo>
                                <a:lnTo>
                                  <a:pt x="13" y="0"/>
                                </a:lnTo>
                                <a:lnTo>
                                  <a:pt x="25" y="21"/>
                                </a:lnTo>
                                <a:lnTo>
                                  <a:pt x="38" y="21"/>
                                </a:lnTo>
                                <a:lnTo>
                                  <a:pt x="31" y="32"/>
                                </a:lnTo>
                                <a:lnTo>
                                  <a:pt x="31" y="53"/>
                                </a:lnTo>
                                <a:close/>
                                <a:moveTo>
                                  <a:pt x="38" y="21"/>
                                </a:moveTo>
                                <a:lnTo>
                                  <a:pt x="25" y="21"/>
                                </a:lnTo>
                                <a:lnTo>
                                  <a:pt x="37" y="0"/>
                                </a:lnTo>
                                <a:lnTo>
                                  <a:pt x="50" y="0"/>
                                </a:lnTo>
                                <a:lnTo>
                                  <a:pt x="3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9" y="258"/>
                            <a:ext cx="2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27" y="253"/>
                            <a:ext cx="18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20E9E3" id="Group 9" o:spid="_x0000_s1026" style="width:47.05pt;height:16.7pt;mso-position-horizontal-relative:char;mso-position-vertical-relative:line" coordorigin="1020,227" coordsize="94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">
                <v:shape id="Freeform 3" o:spid="_x0000_s1027" style="position:absolute;left:1946;top:23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DmMUA&#10;AADbAAAADwAAAGRycy9kb3ducmV2LnhtbESPQWvCQBCF74X+h2UEb3VjkVKiq4jQIjlpahVvQ3ZM&#10;otnZmF01/fedQ6G3Gd6b976ZLXrXqDt1ofZsYDxKQBEX3tZcGth9fby8gwoR2WLjmQz8UIDF/Plp&#10;hqn1D97SPY+lkhAOKRqoYmxTrUNRkcMw8i2xaCffOYyydqW2HT4k3DX6NUnetMOapaHCllYVFZf8&#10;5gwsr8fN/jM778KtOHzndpIlm0lmzHDQL6egIvXx3/x3vbaCL/T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UOYxQAAANsAAAAPAAAAAAAAAAAAAAAAAJgCAABkcnMv&#10;ZG93bnJldi54bWxQSwUGAAAAAAQABAD1AAAAigMAAAAA&#10;" path="m11,2l,2,11,r,2xe" fillcolor="#aab2ab" stroked="f">
                  <v:path arrowok="t" o:connecttype="custom" o:connectlocs="11,232;0,232;11,230;11,232" o:connectangles="0,0,0,0"/>
                </v:shape>
                <v:line id="Line 4" o:spid="_x0000_s1028" style="position:absolute;visibility:visible;mso-wrap-style:square" from="1024,232" to="161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vrsEAAADbAAAADwAAAGRycy9kb3ducmV2LnhtbERP32vCMBB+F/wfwg32pmndKNIZZYiD&#10;MTbQVt+P5tZWm0tJMm3/+2Uw8O0+vp+32gymE1dyvrWsIJ0nIIgrq1uuFRzLt9kShA/IGjvLpGAk&#10;D5v1dLLCXNsbH+hahFrEEPY5KmhC6HMpfdWQQT+3PXHkvq0zGCJ0tdQObzHcdHKRJJk02HJsaLCn&#10;bUPVpfgxCupddvYjWfp6zvaX9PR0/vwYS6UeH4bXFxCBhnAX/7vfdZyfwt8v8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ha+uwQAAANsAAAAPAAAAAAAAAAAAAAAA&#10;AKECAABkcnMvZG93bnJldi54bWxQSwUGAAAAAAQABAD5AAAAjwMAAAAA&#10;" strokecolor="#aab2ab" strokeweight=".03564mm"/>
                <v:line id="Line 5" o:spid="_x0000_s1029" style="position:absolute;visibility:visible;mso-wrap-style:square" from="1023,238" to="19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Y8MAAADbAAAADwAAAGRycy9kb3ducmV2LnhtbERPTWsCMRC9F/wPYQq9FM3WguhqFJEW&#10;ay/iKoK3cTPdDW4myybq2l/fFARv83ifM5m1thIXarxxrOCtl4Agzp02XCjYbT+7QxA+IGusHJOC&#10;G3mYTTtPE0y1u/KGLlkoRAxhn6KCMoQ6ldLnJVn0PVcTR+7HNRZDhE0hdYPXGG4r2U+SgbRoODaU&#10;WNOipPyUna2C12y3Rz2Uq+N69GHeR0vz+30wSr08t/MxiEBteIjv7i8d5/fh/5d4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NyWPDAAAA2wAAAA8AAAAAAAAAAAAA&#10;AAAAoQIAAGRycy9kb3ducmV2LnhtbFBLBQYAAAAABAAEAPkAAACRAwAAAAA=&#10;" strokecolor="#aab2ab" strokeweight=".17817mm"/>
                <v:line id="Line 6" o:spid="_x0000_s1030" style="position:absolute;visibility:visible;mso-wrap-style:square" from="1023,250" to="195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auMMAAADbAAAADwAAAGRycy9kb3ducmV2LnhtbERP32vCMBB+H+x/CDfwbaarMKUaxQ0E&#10;cSCsc+Lj0ZxNsbl0Sab1v18Ggm/38f282aK3rTiTD41jBS/DDARx5XTDtYLd1+p5AiJEZI2tY1Jw&#10;pQCL+ePDDAvtLvxJ5zLWIoVwKFCBibErpAyVIYth6DrixB2dtxgT9LXUHi8p3LYyz7JXabHh1GCw&#10;o3dD1an8tQrG+3wz+jH59dvv3rbrSek224+DUoOnfjkFEamPd/HNvdZp/gj+f0k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FmrjDAAAA2wAAAA8AAAAAAAAAAAAA&#10;AAAAoQIAAGRycy9kb3ducmV2LnhtbFBLBQYAAAAABAAEAPkAAACRAwAAAAA=&#10;" strokecolor="#aab2ab" strokeweight=".24944mm"/>
                <v:rect id="Rectangle 7" o:spid="_x0000_s1031" style="position:absolute;left:1022;top:257;width:93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HyMEA&#10;AADbAAAADwAAAGRycy9kb3ducmV2LnhtbERPyWrDMBC9F/IPYgK5NXKDCY0bJRRDikN6aJYPGKyJ&#10;bWqNjKR6+fuoUOhtHm+d7X40rejJ+caygpdlAoK4tLrhSsHtenh+BeEDssbWMimYyMN+N3vaYqbt&#10;wGfqL6ESMYR9hgrqELpMSl/WZNAvbUccubt1BkOErpLa4RDDTStXSbKWBhuODTV2lNdUfl9+jAKX&#10;n+3x8z4VydfHscDNdZOecq3UYj6+v4EINIZ/8Z+70HF+Cr+/x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0R8jBAAAA2wAAAA8AAAAAAAAAAAAAAAAAmAIAAGRycy9kb3du&#10;cmV2LnhtbFBLBQYAAAAABAAEAPUAAACGAwAAAAA=&#10;" fillcolor="#aab2ab" stroked="f"/>
                <v:shape id="AutoShape 8" o:spid="_x0000_s1032" style="position:absolute;left:1020;top:226;width:941;height:336;visibility:visible;mso-wrap-style:square;v-text-anchor:top" coordsize="94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JqMAA&#10;AADbAAAADwAAAGRycy9kb3ducmV2LnhtbERPTYvCMBC9L/gfwgje1kRBWapRRBALi4dVDx6HZmyr&#10;zaQkWa3++o0g7G0e73Pmy8424kY+1I41jIYKBHHhTM2lhuNh8/kFIkRkg41j0vCgAMtF72OOmXF3&#10;/qHbPpYihXDIUEMVY5tJGYqKLIaha4kTd3beYkzQl9J4vKdw28ixUlNpsebUUGFL64qK6/7Xamjz&#10;zdY9g9qOvncHFS7TE/lJrvWg361mICJ18V/8ducmzZ/A65d0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jJqMAAAADbAAAADwAAAAAAAAAAAAAAAACYAgAAZHJzL2Rvd25y&#10;ZXYueG1sUEsFBgAAAAAEAAQA9QAAAIUDAAAAAA==&#10;" path="m939,336l2,336,,334,,8,8,,933,r8,8l13,8,8,12r,224l40,236r22,30l90,289r34,15l162,309r779,l941,334r-2,2xm941,309r-779,l200,304r34,-15l262,266r22,-30l933,236r,-224l929,8r12,l941,309xe" fillcolor="#010202" stroked="f">
                  <v:path arrowok="t" o:connecttype="custom" o:connectlocs="939,563;2,563;0,561;0,235;8,227;933,227;941,235;941,235;13,235;8,239;8,463;40,463;62,493;90,516;124,531;162,536;941,536;941,561;939,563;941,536;162,536;200,531;234,516;262,493;284,463;933,463;933,239;929,235;941,235;941,536" o:connectangles="0,0,0,0,0,0,0,0,0,0,0,0,0,0,0,0,0,0,0,0,0,0,0,0,0,0,0,0,0,0"/>
                </v:shape>
                <v:shape id="AutoShape 9" o:spid="_x0000_s1033" style="position:absolute;left:1574;top:488;width:44;height:53;visibility:visible;mso-wrap-style:square;v-text-anchor:top" coordsize="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fmsAA&#10;AADbAAAADwAAAGRycy9kb3ducmV2LnhtbERPS4vCMBC+L/gfwgheFk0tUpZqFBEEhb34uOxtaMa2&#10;2kxKEm3992ZB8DYf33MWq9404kHO15YVTCcJCOLC6ppLBefTdvwDwgdkjY1lUvAkD6vl4GuBubYd&#10;H+hxDKWIIexzVFCF0OZS+qIig35iW+LIXawzGCJ0pdQOuxhuGpkmSSYN1hwbKmxpU1FxO96NgkO9&#10;T7Pb7Jz9fU+LtC2736u7eqVGw349BxGoDx/x273TcX4G/7/E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7fmsAAAADbAAAADwAAAAAAAAAAAAAAAACYAgAAZHJzL2Rvd25y&#10;ZXYueG1sUEsFBgAAAAAEAAQA9QAAAIUDAAAAAA==&#10;" path="m27,53l,53,,,27,r2,l33,1r2,1l38,4r1,1l40,8r,1l11,9r,12l38,21r-2,2l34,24r3,1l39,26r2,3l11,29r,15l42,44r-1,2l39,48r-3,2l34,51r-5,1l27,53xm38,21r-13,l26,21r3,-2l30,17r,-3l29,13r,-2l28,10,27,9r-1,l24,9r-1,l40,9r1,l41,15r-1,3l38,21xm42,44r-18,l26,43r2,l30,42r1,-1l32,39r,-1l32,34,31,32,28,30,26,29r15,l42,31r1,3l43,40r,2l42,44xe" stroked="f">
                  <v:path arrowok="t" o:connecttype="custom" o:connectlocs="0,542;27,489;33,490;38,493;40,497;11,498;38,510;36,512;37,514;41,518;11,533;41,535;36,539;29,541;38,510;26,510;30,506;29,502;28,499;26,498;23,498;41,498;40,507;42,533;26,532;28,532;31,530;32,527;31,521;26,518;42,520;43,529;42,533" o:connectangles="0,0,0,0,0,0,0,0,0,0,0,0,0,0,0,0,0,0,0,0,0,0,0,0,0,0,0,0,0,0,0,0,0"/>
                </v:shape>
                <v:shape id="AutoShape 10" o:spid="_x0000_s1034" style="position:absolute;left:1620;top:488;width:50;height:53;visibility:visible;mso-wrap-style:square;v-text-anchor:top" coordsize="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p78QA&#10;AADbAAAADwAAAGRycy9kb3ducmV2LnhtbESP3WrCQBCF7wXfYZmCd7qpiA3RVeofCK2IacHbaXZM&#10;gtnZkF1jfPtuoeDdDOd8Z87Ml52pREuNKy0reB1FIIgzq0vOFXx/7YYxCOeRNVaWScGDHCwX/d4c&#10;E23vfKI29bkIIewSVFB4XydSuqwgg25ka+KgXWxj0Ie1yaVu8B7CTSXHUTSVBksOFwqsaV1Qdk1v&#10;JtTgw/kot66Nr7eP1c/nZdJuYqvU4KV7n4Hw1Pmn+Z/e68C9wd8vY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6e/EAAAA2wAAAA8AAAAAAAAAAAAAAAAAmAIAAGRycy9k&#10;b3ducmV2LnhtbFBLBQYAAAAABAAEAPUAAACJAwAAAAA=&#10;" path="m31,53r-12,l19,32,,,13,,25,21r13,l31,32r,21xm38,21r-13,l37,,50,,38,21xe" stroked="f">
                  <v:path arrowok="t" o:connecttype="custom" o:connectlocs="31,542;19,542;19,521;0,489;13,489;25,510;38,510;31,521;31,542;38,510;25,510;37,489;50,489;38,510"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1059;top:258;width:245;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QsEHEAAAA2wAAAA8AAABkcnMvZG93bnJldi54bWxEj0FrwzAMhe+F/gejwi6ldTZGGVndMjJG&#10;Rtml6XoXsRZnjeUQe2n276fDoDeJ9/Tep+1+8p0aaYhtYAP36wwUcR1sy42Bz9Pb6glUTMgWu8Bk&#10;4Jci7Hfz2RZzG658pLFKjZIQjjkacCn1udaxduQxrkNPLNpXGDwmWYdG2wGvEu47/ZBlG+2xZWlw&#10;2FPhqL5UP96ALg7n8vF7LI/VZXotl6Eu3OHDmLvF9PIMKtGUbub/63cr+AIrv8gAe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QsEHEAAAA2wAAAA8AAAAAAAAAAAAAAAAA&#10;nwIAAGRycy9kb3ducmV2LnhtbFBLBQYAAAAABAAEAPcAAACQAwAAAAA=&#10;">
                  <v:imagedata r:id="rId14" o:title=""/>
                </v:shape>
                <v:shape id="Picture 12" o:spid="_x0000_s1036" type="#_x0000_t75" style="position:absolute;left:1527;top:253;width:182;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4O3DAAAA2wAAAA8AAABkcnMvZG93bnJldi54bWxET0tLw0AQvhf8D8sI3tqNgrXGbosIleKh&#10;tvF1HbJjNjQ7m2Ynbfz3riD0Nh/fc+bLwTfqSF2sAxu4nmSgiMtga64MvL+txjNQUZAtNoHJwA9F&#10;WC4uRnPMbTjxjo6FVCqFcMzRgBNpc61j6chjnISWOHHfofMoCXaVth2eUrhv9E2WTbXHmlODw5ae&#10;HJX7ovcGPpuv9e1e5M69zLZ68/Hcvx6K3piry+HxAZTQIGfxv3tt0/x7+PslHa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Pg7cMAAADbAAAADwAAAAAAAAAAAAAAAACf&#10;AgAAZHJzL2Rvd25yZXYueG1sUEsFBgAAAAAEAAQA9wAAAI8DAAAAAA==&#10;">
                  <v:imagedata r:id="rId15" o:title=""/>
                </v:shape>
                <w10:anchorlock/>
              </v:group>
            </w:pict>
          </mc:Fallback>
        </mc:AlternateContent>
      </w:r>
    </w:p>
    <w:p w14:paraId="033F1987" w14:textId="695A6CD1" w:rsidR="00B909C3" w:rsidRPr="00B909C3" w:rsidRDefault="00B909C3" w:rsidP="009D318D">
      <w:r w:rsidRPr="00B909C3">
        <w:t xml:space="preserve">Inquiries about the </w:t>
      </w:r>
      <w:proofErr w:type="spellStart"/>
      <w:r w:rsidRPr="00B909C3">
        <w:t>licence</w:t>
      </w:r>
      <w:proofErr w:type="spellEnd"/>
      <w:r w:rsidRPr="00B909C3">
        <w:t xml:space="preserve"> and any use of this document should be emailed to </w:t>
      </w:r>
      <w:hyperlink r:id="rId16">
        <w:r w:rsidRPr="00B909C3">
          <w:t>copyright@awe.gov.au.</w:t>
        </w:r>
      </w:hyperlink>
    </w:p>
    <w:p w14:paraId="26C30A0A" w14:textId="77777777" w:rsidR="00B909C3" w:rsidRPr="00B909C3" w:rsidRDefault="00B909C3" w:rsidP="009D318D">
      <w:r w:rsidRPr="00B909C3">
        <w:t>Cataloguing data</w:t>
      </w:r>
    </w:p>
    <w:p w14:paraId="2364EBBE" w14:textId="77777777" w:rsidR="00B909C3" w:rsidRPr="00B909C3" w:rsidRDefault="00B909C3" w:rsidP="009D318D">
      <w:r w:rsidRPr="00B909C3">
        <w:t>This publication (and any material sourced from it) should be attributed as: Department of Agriculture, Water and the Environment 2020</w:t>
      </w:r>
      <w:r w:rsidRPr="00B909C3">
        <w:rPr>
          <w:i/>
        </w:rPr>
        <w:t>, Guide to Australian certification under the Product Emissions Standards Act 2017</w:t>
      </w:r>
      <w:r w:rsidRPr="00B909C3">
        <w:t>, Canberra, March. CC BY 4.0.</w:t>
      </w:r>
    </w:p>
    <w:p w14:paraId="37BCEF23" w14:textId="77777777" w:rsidR="00B909C3" w:rsidRPr="00B909C3" w:rsidRDefault="00B909C3" w:rsidP="009D318D">
      <w:r w:rsidRPr="00B909C3">
        <w:t>ISBN 978-1-76003-287-6</w:t>
      </w:r>
    </w:p>
    <w:p w14:paraId="2F2C8DFC" w14:textId="77777777" w:rsidR="00B909C3" w:rsidRPr="00B909C3" w:rsidRDefault="00B909C3" w:rsidP="009D318D">
      <w:r w:rsidRPr="00B909C3">
        <w:t>This publication is available at environment.gov.au/protection/emissions-standards</w:t>
      </w:r>
    </w:p>
    <w:p w14:paraId="21142350" w14:textId="77777777" w:rsidR="00B909C3" w:rsidRPr="00B909C3" w:rsidRDefault="00B909C3" w:rsidP="009D318D">
      <w:r w:rsidRPr="00B909C3">
        <w:t>Department of Agriculture, Water and the Environment GPO Box 858 Canberra ACT 2601</w:t>
      </w:r>
    </w:p>
    <w:p w14:paraId="1C9B69A4" w14:textId="77777777" w:rsidR="00B909C3" w:rsidRPr="00B909C3" w:rsidRDefault="00B909C3" w:rsidP="009D318D">
      <w:r w:rsidRPr="00B909C3">
        <w:t>Telephone 1800 803 772 Web awe.gov.au</w:t>
      </w:r>
    </w:p>
    <w:p w14:paraId="08F34F2B" w14:textId="77777777" w:rsidR="00B909C3" w:rsidRPr="00B909C3" w:rsidRDefault="00B909C3" w:rsidP="009D318D">
      <w:r w:rsidRPr="00B909C3">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99B988" w14:textId="77777777" w:rsidR="00F334D2" w:rsidRDefault="00F334D2" w:rsidP="00B909C3">
      <w:pPr>
        <w:pStyle w:val="Normalsmall"/>
        <w:rPr>
          <w:rFonts w:eastAsia="Cambria" w:cs="Cambria"/>
          <w:color w:val="231F20"/>
          <w:spacing w:val="-4"/>
          <w:sz w:val="22"/>
          <w:szCs w:val="22"/>
          <w:lang w:val="en-US" w:bidi="en-US"/>
        </w:rPr>
      </w:pPr>
    </w:p>
    <w:p w14:paraId="327F8F11" w14:textId="77777777" w:rsidR="00F334D2" w:rsidRPr="00B909C3" w:rsidRDefault="00F334D2" w:rsidP="00B909C3">
      <w:pPr>
        <w:pStyle w:val="Normalsmall"/>
        <w:rPr>
          <w:lang w:val="en-US" w:bidi="en-US"/>
        </w:rPr>
        <w:sectPr w:rsidR="00F334D2" w:rsidRPr="00B909C3" w:rsidSect="009D318D">
          <w:headerReference w:type="even" r:id="rId17"/>
          <w:headerReference w:type="first" r:id="rId18"/>
          <w:pgSz w:w="11910" w:h="16840"/>
          <w:pgMar w:top="1580" w:right="920" w:bottom="280" w:left="920" w:header="284" w:footer="0" w:gutter="0"/>
          <w:cols w:space="720"/>
          <w:titlePg/>
          <w:docGrid w:linePitch="299"/>
        </w:sectPr>
      </w:pPr>
    </w:p>
    <w:sdt>
      <w:sdtPr>
        <w:rPr>
          <w:rFonts w:ascii="Cambria" w:eastAsia="Cambria" w:hAnsi="Cambria" w:cs="Cambria"/>
          <w:bCs w:val="0"/>
          <w:color w:val="231F20"/>
          <w:spacing w:val="-4"/>
          <w:sz w:val="22"/>
          <w:szCs w:val="22"/>
          <w:lang w:val="en-US" w:eastAsia="en-US" w:bidi="en-US"/>
        </w:rPr>
        <w:id w:val="-1926403955"/>
        <w:docPartObj>
          <w:docPartGallery w:val="Table of Contents"/>
          <w:docPartUnique/>
        </w:docPartObj>
      </w:sdtPr>
      <w:sdtEndPr>
        <w:rPr>
          <w:b/>
          <w:noProof/>
        </w:rPr>
      </w:sdtEndPr>
      <w:sdtContent>
        <w:p w14:paraId="354CC06B" w14:textId="3A721B8A" w:rsidR="00F334D2" w:rsidRDefault="00F334D2">
          <w:pPr>
            <w:pStyle w:val="TOCHeading"/>
          </w:pPr>
          <w:r>
            <w:t>Contents</w:t>
          </w:r>
        </w:p>
        <w:p w14:paraId="02A26946" w14:textId="77777777" w:rsidR="00F334D2" w:rsidRPr="00F334D2" w:rsidRDefault="00F334D2" w:rsidP="00F334D2">
          <w:pPr>
            <w:pStyle w:val="TOC1"/>
          </w:pPr>
          <w:r>
            <w:rPr>
              <w:bCs/>
            </w:rPr>
            <w:fldChar w:fldCharType="begin"/>
          </w:r>
          <w:r>
            <w:rPr>
              <w:bCs/>
            </w:rPr>
            <w:instrText xml:space="preserve"> TOC \h \z \t "Heading 2,1,Heading 3,2" </w:instrText>
          </w:r>
          <w:r>
            <w:rPr>
              <w:bCs/>
            </w:rPr>
            <w:fldChar w:fldCharType="separate"/>
          </w:r>
          <w:hyperlink w:anchor="_Toc41482854" w:history="1">
            <w:r w:rsidRPr="00F334D2">
              <w:rPr>
                <w:rStyle w:val="Hyperlink"/>
                <w:color w:val="231F20"/>
                <w:u w:val="none"/>
              </w:rPr>
              <w:t>1</w:t>
            </w:r>
            <w:r w:rsidRPr="00F334D2">
              <w:tab/>
            </w:r>
            <w:r w:rsidRPr="00F334D2">
              <w:rPr>
                <w:rStyle w:val="Hyperlink"/>
                <w:color w:val="231F20"/>
                <w:u w:val="none"/>
              </w:rPr>
              <w:t>Introduction</w:t>
            </w:r>
            <w:r w:rsidRPr="00F334D2">
              <w:rPr>
                <w:webHidden/>
              </w:rPr>
              <w:tab/>
            </w:r>
            <w:r w:rsidRPr="00F334D2">
              <w:rPr>
                <w:webHidden/>
              </w:rPr>
              <w:fldChar w:fldCharType="begin"/>
            </w:r>
            <w:r w:rsidRPr="00F334D2">
              <w:rPr>
                <w:webHidden/>
              </w:rPr>
              <w:instrText xml:space="preserve"> PAGEREF _Toc41482854 \h </w:instrText>
            </w:r>
            <w:r w:rsidRPr="00F334D2">
              <w:rPr>
                <w:webHidden/>
              </w:rPr>
            </w:r>
            <w:r w:rsidRPr="00F334D2">
              <w:rPr>
                <w:webHidden/>
              </w:rPr>
              <w:fldChar w:fldCharType="separate"/>
            </w:r>
            <w:r w:rsidRPr="00F334D2">
              <w:rPr>
                <w:webHidden/>
              </w:rPr>
              <w:t>4</w:t>
            </w:r>
            <w:r w:rsidRPr="00F334D2">
              <w:rPr>
                <w:webHidden/>
              </w:rPr>
              <w:fldChar w:fldCharType="end"/>
            </w:r>
          </w:hyperlink>
        </w:p>
        <w:p w14:paraId="2BAD5528" w14:textId="77777777" w:rsidR="00F334D2" w:rsidRPr="00F334D2" w:rsidRDefault="00E24ED9" w:rsidP="00F334D2">
          <w:pPr>
            <w:pStyle w:val="TOC2"/>
          </w:pPr>
          <w:hyperlink w:anchor="_Toc41482855" w:history="1">
            <w:r w:rsidR="00F334D2" w:rsidRPr="00F334D2">
              <w:rPr>
                <w:rStyle w:val="Hyperlink"/>
                <w:color w:val="231F20"/>
                <w:u w:val="none"/>
              </w:rPr>
              <w:t>Requirements for Australian certification</w:t>
            </w:r>
            <w:r w:rsidR="00F334D2" w:rsidRPr="00F334D2">
              <w:rPr>
                <w:webHidden/>
              </w:rPr>
              <w:tab/>
            </w:r>
            <w:r w:rsidR="00F334D2" w:rsidRPr="00F334D2">
              <w:rPr>
                <w:webHidden/>
              </w:rPr>
              <w:fldChar w:fldCharType="begin"/>
            </w:r>
            <w:r w:rsidR="00F334D2" w:rsidRPr="00F334D2">
              <w:rPr>
                <w:webHidden/>
              </w:rPr>
              <w:instrText xml:space="preserve"> PAGEREF _Toc41482855 \h </w:instrText>
            </w:r>
            <w:r w:rsidR="00F334D2" w:rsidRPr="00F334D2">
              <w:rPr>
                <w:webHidden/>
              </w:rPr>
            </w:r>
            <w:r w:rsidR="00F334D2" w:rsidRPr="00F334D2">
              <w:rPr>
                <w:webHidden/>
              </w:rPr>
              <w:fldChar w:fldCharType="separate"/>
            </w:r>
            <w:r w:rsidR="00F334D2" w:rsidRPr="00F334D2">
              <w:rPr>
                <w:webHidden/>
              </w:rPr>
              <w:t>4</w:t>
            </w:r>
            <w:r w:rsidR="00F334D2" w:rsidRPr="00F334D2">
              <w:rPr>
                <w:webHidden/>
              </w:rPr>
              <w:fldChar w:fldCharType="end"/>
            </w:r>
          </w:hyperlink>
        </w:p>
        <w:p w14:paraId="33A8B840"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56" w:history="1">
            <w:r w:rsidR="00F334D2" w:rsidRPr="002F5BCB">
              <w:rPr>
                <w:rStyle w:val="Hyperlink"/>
              </w:rPr>
              <w:t>Process</w:t>
            </w:r>
            <w:r w:rsidR="00F334D2">
              <w:rPr>
                <w:webHidden/>
              </w:rPr>
              <w:tab/>
            </w:r>
            <w:r w:rsidR="00F334D2">
              <w:rPr>
                <w:webHidden/>
              </w:rPr>
              <w:fldChar w:fldCharType="begin"/>
            </w:r>
            <w:r w:rsidR="00F334D2">
              <w:rPr>
                <w:webHidden/>
              </w:rPr>
              <w:instrText xml:space="preserve"> PAGEREF _Toc41482856 \h </w:instrText>
            </w:r>
            <w:r w:rsidR="00F334D2">
              <w:rPr>
                <w:webHidden/>
              </w:rPr>
            </w:r>
            <w:r w:rsidR="00F334D2">
              <w:rPr>
                <w:webHidden/>
              </w:rPr>
              <w:fldChar w:fldCharType="separate"/>
            </w:r>
            <w:r w:rsidR="00F334D2">
              <w:rPr>
                <w:webHidden/>
              </w:rPr>
              <w:t>5</w:t>
            </w:r>
            <w:r w:rsidR="00F334D2">
              <w:rPr>
                <w:webHidden/>
              </w:rPr>
              <w:fldChar w:fldCharType="end"/>
            </w:r>
          </w:hyperlink>
        </w:p>
        <w:p w14:paraId="6AB13C20" w14:textId="77777777" w:rsidR="00F334D2" w:rsidRDefault="00E24ED9" w:rsidP="00F334D2">
          <w:pPr>
            <w:pStyle w:val="TOC1"/>
            <w:rPr>
              <w:rFonts w:asciiTheme="minorHAnsi" w:eastAsiaTheme="minorEastAsia" w:hAnsiTheme="minorHAnsi" w:cstheme="minorBidi"/>
              <w:color w:val="auto"/>
              <w:spacing w:val="0"/>
              <w:lang w:val="en-AU" w:eastAsia="en-AU" w:bidi="ar-SA"/>
            </w:rPr>
          </w:pPr>
          <w:hyperlink w:anchor="_Toc41482857" w:history="1">
            <w:r w:rsidR="00F334D2" w:rsidRPr="002F5BCB">
              <w:rPr>
                <w:rStyle w:val="Hyperlink"/>
                <w:rFonts w:eastAsia="MiloPro-Light"/>
              </w:rPr>
              <w:t>2</w:t>
            </w:r>
            <w:r w:rsidR="00F334D2">
              <w:rPr>
                <w:rFonts w:asciiTheme="minorHAnsi" w:eastAsiaTheme="minorEastAsia" w:hAnsiTheme="minorHAnsi" w:cstheme="minorBidi"/>
                <w:color w:val="auto"/>
                <w:spacing w:val="0"/>
                <w:lang w:val="en-AU" w:eastAsia="en-AU" w:bidi="ar-SA"/>
              </w:rPr>
              <w:tab/>
            </w:r>
            <w:r w:rsidR="00F334D2" w:rsidRPr="002F5BCB">
              <w:rPr>
                <w:rStyle w:val="Hyperlink"/>
                <w:rFonts w:eastAsia="MiloPro-Light"/>
              </w:rPr>
              <w:t>Making an application</w:t>
            </w:r>
            <w:r w:rsidR="00F334D2">
              <w:rPr>
                <w:webHidden/>
              </w:rPr>
              <w:tab/>
            </w:r>
            <w:r w:rsidR="00F334D2">
              <w:rPr>
                <w:webHidden/>
              </w:rPr>
              <w:fldChar w:fldCharType="begin"/>
            </w:r>
            <w:r w:rsidR="00F334D2">
              <w:rPr>
                <w:webHidden/>
              </w:rPr>
              <w:instrText xml:space="preserve"> PAGEREF _Toc41482857 \h </w:instrText>
            </w:r>
            <w:r w:rsidR="00F334D2">
              <w:rPr>
                <w:webHidden/>
              </w:rPr>
            </w:r>
            <w:r w:rsidR="00F334D2">
              <w:rPr>
                <w:webHidden/>
              </w:rPr>
              <w:fldChar w:fldCharType="separate"/>
            </w:r>
            <w:r w:rsidR="00F334D2">
              <w:rPr>
                <w:webHidden/>
              </w:rPr>
              <w:t>6</w:t>
            </w:r>
            <w:r w:rsidR="00F334D2">
              <w:rPr>
                <w:webHidden/>
              </w:rPr>
              <w:fldChar w:fldCharType="end"/>
            </w:r>
          </w:hyperlink>
        </w:p>
        <w:p w14:paraId="2C5C7F67"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58" w:history="1">
            <w:r w:rsidR="00F334D2" w:rsidRPr="002F5BCB">
              <w:rPr>
                <w:rStyle w:val="Hyperlink"/>
              </w:rPr>
              <w:t>Information required from the applicant</w:t>
            </w:r>
            <w:r w:rsidR="00F334D2">
              <w:rPr>
                <w:webHidden/>
              </w:rPr>
              <w:tab/>
            </w:r>
            <w:r w:rsidR="00F334D2">
              <w:rPr>
                <w:webHidden/>
              </w:rPr>
              <w:fldChar w:fldCharType="begin"/>
            </w:r>
            <w:r w:rsidR="00F334D2">
              <w:rPr>
                <w:webHidden/>
              </w:rPr>
              <w:instrText xml:space="preserve"> PAGEREF _Toc41482858 \h </w:instrText>
            </w:r>
            <w:r w:rsidR="00F334D2">
              <w:rPr>
                <w:webHidden/>
              </w:rPr>
            </w:r>
            <w:r w:rsidR="00F334D2">
              <w:rPr>
                <w:webHidden/>
              </w:rPr>
              <w:fldChar w:fldCharType="separate"/>
            </w:r>
            <w:r w:rsidR="00F334D2">
              <w:rPr>
                <w:webHidden/>
              </w:rPr>
              <w:t>7</w:t>
            </w:r>
            <w:r w:rsidR="00F334D2">
              <w:rPr>
                <w:webHidden/>
              </w:rPr>
              <w:fldChar w:fldCharType="end"/>
            </w:r>
          </w:hyperlink>
        </w:p>
        <w:p w14:paraId="73905BD8"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59" w:history="1">
            <w:r w:rsidR="00F334D2" w:rsidRPr="002F5BCB">
              <w:rPr>
                <w:rStyle w:val="Hyperlink"/>
              </w:rPr>
              <w:t>Application fees</w:t>
            </w:r>
            <w:r w:rsidR="00F334D2">
              <w:rPr>
                <w:webHidden/>
              </w:rPr>
              <w:tab/>
            </w:r>
            <w:r w:rsidR="00F334D2">
              <w:rPr>
                <w:webHidden/>
              </w:rPr>
              <w:fldChar w:fldCharType="begin"/>
            </w:r>
            <w:r w:rsidR="00F334D2">
              <w:rPr>
                <w:webHidden/>
              </w:rPr>
              <w:instrText xml:space="preserve"> PAGEREF _Toc41482859 \h </w:instrText>
            </w:r>
            <w:r w:rsidR="00F334D2">
              <w:rPr>
                <w:webHidden/>
              </w:rPr>
            </w:r>
            <w:r w:rsidR="00F334D2">
              <w:rPr>
                <w:webHidden/>
              </w:rPr>
              <w:fldChar w:fldCharType="separate"/>
            </w:r>
            <w:r w:rsidR="00F334D2">
              <w:rPr>
                <w:webHidden/>
              </w:rPr>
              <w:t>7</w:t>
            </w:r>
            <w:r w:rsidR="00F334D2">
              <w:rPr>
                <w:webHidden/>
              </w:rPr>
              <w:fldChar w:fldCharType="end"/>
            </w:r>
          </w:hyperlink>
        </w:p>
        <w:p w14:paraId="04206DFA"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60" w:history="1">
            <w:r w:rsidR="00F334D2" w:rsidRPr="002F5BCB">
              <w:rPr>
                <w:rStyle w:val="Hyperlink"/>
              </w:rPr>
              <w:t>Refunds</w:t>
            </w:r>
            <w:r w:rsidR="00F334D2">
              <w:rPr>
                <w:webHidden/>
              </w:rPr>
              <w:tab/>
            </w:r>
            <w:r w:rsidR="00F334D2">
              <w:rPr>
                <w:webHidden/>
              </w:rPr>
              <w:fldChar w:fldCharType="begin"/>
            </w:r>
            <w:r w:rsidR="00F334D2">
              <w:rPr>
                <w:webHidden/>
              </w:rPr>
              <w:instrText xml:space="preserve"> PAGEREF _Toc41482860 \h </w:instrText>
            </w:r>
            <w:r w:rsidR="00F334D2">
              <w:rPr>
                <w:webHidden/>
              </w:rPr>
            </w:r>
            <w:r w:rsidR="00F334D2">
              <w:rPr>
                <w:webHidden/>
              </w:rPr>
              <w:fldChar w:fldCharType="separate"/>
            </w:r>
            <w:r w:rsidR="00F334D2">
              <w:rPr>
                <w:webHidden/>
              </w:rPr>
              <w:t>7</w:t>
            </w:r>
            <w:r w:rsidR="00F334D2">
              <w:rPr>
                <w:webHidden/>
              </w:rPr>
              <w:fldChar w:fldCharType="end"/>
            </w:r>
          </w:hyperlink>
        </w:p>
        <w:p w14:paraId="6B27B0B6"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61" w:history="1">
            <w:r w:rsidR="00F334D2" w:rsidRPr="002F5BCB">
              <w:rPr>
                <w:rStyle w:val="Hyperlink"/>
              </w:rPr>
              <w:t>Request to waive the application fee</w:t>
            </w:r>
            <w:r w:rsidR="00F334D2">
              <w:rPr>
                <w:webHidden/>
              </w:rPr>
              <w:tab/>
            </w:r>
            <w:r w:rsidR="00F334D2">
              <w:rPr>
                <w:webHidden/>
              </w:rPr>
              <w:fldChar w:fldCharType="begin"/>
            </w:r>
            <w:r w:rsidR="00F334D2">
              <w:rPr>
                <w:webHidden/>
              </w:rPr>
              <w:instrText xml:space="preserve"> PAGEREF _Toc41482861 \h </w:instrText>
            </w:r>
            <w:r w:rsidR="00F334D2">
              <w:rPr>
                <w:webHidden/>
              </w:rPr>
            </w:r>
            <w:r w:rsidR="00F334D2">
              <w:rPr>
                <w:webHidden/>
              </w:rPr>
              <w:fldChar w:fldCharType="separate"/>
            </w:r>
            <w:r w:rsidR="00F334D2">
              <w:rPr>
                <w:webHidden/>
              </w:rPr>
              <w:t>7</w:t>
            </w:r>
            <w:r w:rsidR="00F334D2">
              <w:rPr>
                <w:webHidden/>
              </w:rPr>
              <w:fldChar w:fldCharType="end"/>
            </w:r>
          </w:hyperlink>
        </w:p>
        <w:p w14:paraId="6CB32C5A"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62" w:history="1">
            <w:r w:rsidR="00F334D2" w:rsidRPr="002F5BCB">
              <w:rPr>
                <w:rStyle w:val="Hyperlink"/>
              </w:rPr>
              <w:t>Submitting applications</w:t>
            </w:r>
            <w:r w:rsidR="00F334D2">
              <w:rPr>
                <w:webHidden/>
              </w:rPr>
              <w:tab/>
            </w:r>
            <w:r w:rsidR="00F334D2">
              <w:rPr>
                <w:webHidden/>
              </w:rPr>
              <w:fldChar w:fldCharType="begin"/>
            </w:r>
            <w:r w:rsidR="00F334D2">
              <w:rPr>
                <w:webHidden/>
              </w:rPr>
              <w:instrText xml:space="preserve"> PAGEREF _Toc41482862 \h </w:instrText>
            </w:r>
            <w:r w:rsidR="00F334D2">
              <w:rPr>
                <w:webHidden/>
              </w:rPr>
            </w:r>
            <w:r w:rsidR="00F334D2">
              <w:rPr>
                <w:webHidden/>
              </w:rPr>
              <w:fldChar w:fldCharType="separate"/>
            </w:r>
            <w:r w:rsidR="00F334D2">
              <w:rPr>
                <w:webHidden/>
              </w:rPr>
              <w:t>7</w:t>
            </w:r>
            <w:r w:rsidR="00F334D2">
              <w:rPr>
                <w:webHidden/>
              </w:rPr>
              <w:fldChar w:fldCharType="end"/>
            </w:r>
          </w:hyperlink>
        </w:p>
        <w:p w14:paraId="30B96AD0"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63" w:history="1">
            <w:r w:rsidR="00F334D2" w:rsidRPr="002F5BCB">
              <w:rPr>
                <w:rStyle w:val="Hyperlink"/>
              </w:rPr>
              <w:t>Time period for assessing an application</w:t>
            </w:r>
            <w:r w:rsidR="00F334D2">
              <w:rPr>
                <w:webHidden/>
              </w:rPr>
              <w:tab/>
            </w:r>
            <w:r w:rsidR="00F334D2">
              <w:rPr>
                <w:webHidden/>
              </w:rPr>
              <w:fldChar w:fldCharType="begin"/>
            </w:r>
            <w:r w:rsidR="00F334D2">
              <w:rPr>
                <w:webHidden/>
              </w:rPr>
              <w:instrText xml:space="preserve"> PAGEREF _Toc41482863 \h </w:instrText>
            </w:r>
            <w:r w:rsidR="00F334D2">
              <w:rPr>
                <w:webHidden/>
              </w:rPr>
            </w:r>
            <w:r w:rsidR="00F334D2">
              <w:rPr>
                <w:webHidden/>
              </w:rPr>
              <w:fldChar w:fldCharType="separate"/>
            </w:r>
            <w:r w:rsidR="00F334D2">
              <w:rPr>
                <w:webHidden/>
              </w:rPr>
              <w:t>8</w:t>
            </w:r>
            <w:r w:rsidR="00F334D2">
              <w:rPr>
                <w:webHidden/>
              </w:rPr>
              <w:fldChar w:fldCharType="end"/>
            </w:r>
          </w:hyperlink>
        </w:p>
        <w:p w14:paraId="5443799D" w14:textId="77777777" w:rsidR="00F334D2" w:rsidRDefault="00E24ED9" w:rsidP="00F334D2">
          <w:pPr>
            <w:pStyle w:val="TOC1"/>
            <w:rPr>
              <w:rFonts w:asciiTheme="minorHAnsi" w:eastAsiaTheme="minorEastAsia" w:hAnsiTheme="minorHAnsi" w:cstheme="minorBidi"/>
              <w:color w:val="auto"/>
              <w:spacing w:val="0"/>
              <w:lang w:val="en-AU" w:eastAsia="en-AU" w:bidi="ar-SA"/>
            </w:rPr>
          </w:pPr>
          <w:hyperlink w:anchor="_Toc41482864" w:history="1">
            <w:r w:rsidR="00F334D2" w:rsidRPr="002F5BCB">
              <w:rPr>
                <w:rStyle w:val="Hyperlink"/>
                <w:rFonts w:eastAsia="MiloPro-Light"/>
              </w:rPr>
              <w:t>3</w:t>
            </w:r>
            <w:r w:rsidR="00F334D2">
              <w:rPr>
                <w:rFonts w:asciiTheme="minorHAnsi" w:eastAsiaTheme="minorEastAsia" w:hAnsiTheme="minorHAnsi" w:cstheme="minorBidi"/>
                <w:color w:val="auto"/>
                <w:spacing w:val="0"/>
                <w:lang w:val="en-AU" w:eastAsia="en-AU" w:bidi="ar-SA"/>
              </w:rPr>
              <w:tab/>
            </w:r>
            <w:r w:rsidR="00F334D2" w:rsidRPr="002F5BCB">
              <w:rPr>
                <w:rStyle w:val="Hyperlink"/>
                <w:rFonts w:eastAsia="MiloPro-Light"/>
              </w:rPr>
              <w:t>If certification is</w:t>
            </w:r>
            <w:r w:rsidR="00F334D2" w:rsidRPr="002F5BCB">
              <w:rPr>
                <w:rStyle w:val="Hyperlink"/>
                <w:rFonts w:eastAsia="MiloPro-Light"/>
                <w:spacing w:val="-2"/>
              </w:rPr>
              <w:t xml:space="preserve"> </w:t>
            </w:r>
            <w:r w:rsidR="00F334D2" w:rsidRPr="002F5BCB">
              <w:rPr>
                <w:rStyle w:val="Hyperlink"/>
                <w:rFonts w:eastAsia="MiloPro-Light"/>
                <w:spacing w:val="-3"/>
              </w:rPr>
              <w:t>granted</w:t>
            </w:r>
            <w:r w:rsidR="00F334D2">
              <w:rPr>
                <w:webHidden/>
              </w:rPr>
              <w:tab/>
            </w:r>
            <w:r w:rsidR="00F334D2">
              <w:rPr>
                <w:webHidden/>
              </w:rPr>
              <w:fldChar w:fldCharType="begin"/>
            </w:r>
            <w:r w:rsidR="00F334D2">
              <w:rPr>
                <w:webHidden/>
              </w:rPr>
              <w:instrText xml:space="preserve"> PAGEREF _Toc41482864 \h </w:instrText>
            </w:r>
            <w:r w:rsidR="00F334D2">
              <w:rPr>
                <w:webHidden/>
              </w:rPr>
            </w:r>
            <w:r w:rsidR="00F334D2">
              <w:rPr>
                <w:webHidden/>
              </w:rPr>
              <w:fldChar w:fldCharType="separate"/>
            </w:r>
            <w:r w:rsidR="00F334D2">
              <w:rPr>
                <w:webHidden/>
              </w:rPr>
              <w:t>9</w:t>
            </w:r>
            <w:r w:rsidR="00F334D2">
              <w:rPr>
                <w:webHidden/>
              </w:rPr>
              <w:fldChar w:fldCharType="end"/>
            </w:r>
          </w:hyperlink>
        </w:p>
        <w:p w14:paraId="3B9D63E3"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65" w:history="1">
            <w:r w:rsidR="00F334D2" w:rsidRPr="002F5BCB">
              <w:rPr>
                <w:rStyle w:val="Hyperlink"/>
              </w:rPr>
              <w:t xml:space="preserve">Varying, suspending or revoking </w:t>
            </w:r>
            <w:r w:rsidR="00F334D2" w:rsidRPr="002F5BCB">
              <w:rPr>
                <w:rStyle w:val="Hyperlink"/>
                <w:spacing w:val="-3"/>
              </w:rPr>
              <w:t xml:space="preserve">an </w:t>
            </w:r>
            <w:r w:rsidR="00F334D2" w:rsidRPr="002F5BCB">
              <w:rPr>
                <w:rStyle w:val="Hyperlink"/>
                <w:spacing w:val="-5"/>
              </w:rPr>
              <w:t xml:space="preserve">Australian certificate </w:t>
            </w:r>
            <w:r w:rsidR="00F334D2" w:rsidRPr="002F5BCB">
              <w:rPr>
                <w:rStyle w:val="Hyperlink"/>
                <w:spacing w:val="-6"/>
              </w:rPr>
              <w:t>of conformity</w:t>
            </w:r>
            <w:r w:rsidR="00F334D2">
              <w:rPr>
                <w:webHidden/>
              </w:rPr>
              <w:tab/>
            </w:r>
            <w:r w:rsidR="00F334D2">
              <w:rPr>
                <w:webHidden/>
              </w:rPr>
              <w:fldChar w:fldCharType="begin"/>
            </w:r>
            <w:r w:rsidR="00F334D2">
              <w:rPr>
                <w:webHidden/>
              </w:rPr>
              <w:instrText xml:space="preserve"> PAGEREF _Toc41482865 \h </w:instrText>
            </w:r>
            <w:r w:rsidR="00F334D2">
              <w:rPr>
                <w:webHidden/>
              </w:rPr>
            </w:r>
            <w:r w:rsidR="00F334D2">
              <w:rPr>
                <w:webHidden/>
              </w:rPr>
              <w:fldChar w:fldCharType="separate"/>
            </w:r>
            <w:r w:rsidR="00F334D2">
              <w:rPr>
                <w:webHidden/>
              </w:rPr>
              <w:t>9</w:t>
            </w:r>
            <w:r w:rsidR="00F334D2">
              <w:rPr>
                <w:webHidden/>
              </w:rPr>
              <w:fldChar w:fldCharType="end"/>
            </w:r>
          </w:hyperlink>
        </w:p>
        <w:p w14:paraId="200DCBDD" w14:textId="77777777" w:rsidR="00F334D2" w:rsidRDefault="00E24ED9" w:rsidP="00F334D2">
          <w:pPr>
            <w:pStyle w:val="TOC1"/>
            <w:rPr>
              <w:rFonts w:asciiTheme="minorHAnsi" w:eastAsiaTheme="minorEastAsia" w:hAnsiTheme="minorHAnsi" w:cstheme="minorBidi"/>
              <w:color w:val="auto"/>
              <w:spacing w:val="0"/>
              <w:lang w:val="en-AU" w:eastAsia="en-AU" w:bidi="ar-SA"/>
            </w:rPr>
          </w:pPr>
          <w:hyperlink w:anchor="_Toc41482866" w:history="1">
            <w:r w:rsidR="00F334D2" w:rsidRPr="002F5BCB">
              <w:rPr>
                <w:rStyle w:val="Hyperlink"/>
                <w:rFonts w:eastAsia="MiloPro-Light"/>
              </w:rPr>
              <w:t>4</w:t>
            </w:r>
            <w:r w:rsidR="00F334D2">
              <w:rPr>
                <w:rFonts w:asciiTheme="minorHAnsi" w:eastAsiaTheme="minorEastAsia" w:hAnsiTheme="minorHAnsi" w:cstheme="minorBidi"/>
                <w:color w:val="auto"/>
                <w:spacing w:val="0"/>
                <w:lang w:val="en-AU" w:eastAsia="en-AU" w:bidi="ar-SA"/>
              </w:rPr>
              <w:tab/>
            </w:r>
            <w:r w:rsidR="00F334D2" w:rsidRPr="002F5BCB">
              <w:rPr>
                <w:rStyle w:val="Hyperlink"/>
                <w:rFonts w:eastAsia="MiloPro-Light"/>
              </w:rPr>
              <w:t>If certification is not</w:t>
            </w:r>
            <w:r w:rsidR="00F334D2" w:rsidRPr="002F5BCB">
              <w:rPr>
                <w:rStyle w:val="Hyperlink"/>
                <w:rFonts w:eastAsia="MiloPro-Light"/>
                <w:spacing w:val="-2"/>
              </w:rPr>
              <w:t xml:space="preserve"> </w:t>
            </w:r>
            <w:r w:rsidR="00F334D2" w:rsidRPr="002F5BCB">
              <w:rPr>
                <w:rStyle w:val="Hyperlink"/>
                <w:rFonts w:eastAsia="MiloPro-Light"/>
                <w:spacing w:val="-3"/>
              </w:rPr>
              <w:t>granted</w:t>
            </w:r>
            <w:r w:rsidR="00F334D2">
              <w:rPr>
                <w:webHidden/>
              </w:rPr>
              <w:tab/>
            </w:r>
            <w:r w:rsidR="00F334D2">
              <w:rPr>
                <w:webHidden/>
              </w:rPr>
              <w:fldChar w:fldCharType="begin"/>
            </w:r>
            <w:r w:rsidR="00F334D2">
              <w:rPr>
                <w:webHidden/>
              </w:rPr>
              <w:instrText xml:space="preserve"> PAGEREF _Toc41482866 \h </w:instrText>
            </w:r>
            <w:r w:rsidR="00F334D2">
              <w:rPr>
                <w:webHidden/>
              </w:rPr>
            </w:r>
            <w:r w:rsidR="00F334D2">
              <w:rPr>
                <w:webHidden/>
              </w:rPr>
              <w:fldChar w:fldCharType="separate"/>
            </w:r>
            <w:r w:rsidR="00F334D2">
              <w:rPr>
                <w:webHidden/>
              </w:rPr>
              <w:t>10</w:t>
            </w:r>
            <w:r w:rsidR="00F334D2">
              <w:rPr>
                <w:webHidden/>
              </w:rPr>
              <w:fldChar w:fldCharType="end"/>
            </w:r>
          </w:hyperlink>
        </w:p>
        <w:p w14:paraId="4C52B34D" w14:textId="77777777" w:rsidR="00F334D2" w:rsidRDefault="00E24ED9" w:rsidP="00F334D2">
          <w:pPr>
            <w:pStyle w:val="TOC2"/>
            <w:rPr>
              <w:rFonts w:asciiTheme="minorHAnsi" w:eastAsiaTheme="minorEastAsia" w:hAnsiTheme="minorHAnsi" w:cstheme="minorBidi"/>
              <w:color w:val="auto"/>
              <w:spacing w:val="0"/>
              <w:lang w:val="en-AU" w:eastAsia="en-AU" w:bidi="ar-SA"/>
            </w:rPr>
          </w:pPr>
          <w:hyperlink w:anchor="_Toc41482867" w:history="1">
            <w:r w:rsidR="00F334D2" w:rsidRPr="002F5BCB">
              <w:rPr>
                <w:rStyle w:val="Hyperlink"/>
              </w:rPr>
              <w:t>Appeal a decision</w:t>
            </w:r>
            <w:r w:rsidR="00F334D2">
              <w:rPr>
                <w:webHidden/>
              </w:rPr>
              <w:tab/>
            </w:r>
            <w:r w:rsidR="00F334D2">
              <w:rPr>
                <w:webHidden/>
              </w:rPr>
              <w:fldChar w:fldCharType="begin"/>
            </w:r>
            <w:r w:rsidR="00F334D2">
              <w:rPr>
                <w:webHidden/>
              </w:rPr>
              <w:instrText xml:space="preserve"> PAGEREF _Toc41482867 \h </w:instrText>
            </w:r>
            <w:r w:rsidR="00F334D2">
              <w:rPr>
                <w:webHidden/>
              </w:rPr>
            </w:r>
            <w:r w:rsidR="00F334D2">
              <w:rPr>
                <w:webHidden/>
              </w:rPr>
              <w:fldChar w:fldCharType="separate"/>
            </w:r>
            <w:r w:rsidR="00F334D2">
              <w:rPr>
                <w:webHidden/>
              </w:rPr>
              <w:t>10</w:t>
            </w:r>
            <w:r w:rsidR="00F334D2">
              <w:rPr>
                <w:webHidden/>
              </w:rPr>
              <w:fldChar w:fldCharType="end"/>
            </w:r>
          </w:hyperlink>
        </w:p>
        <w:p w14:paraId="1BB57EE5" w14:textId="77777777" w:rsidR="00F334D2" w:rsidRDefault="00E24ED9" w:rsidP="00F334D2">
          <w:pPr>
            <w:pStyle w:val="TOC1"/>
            <w:rPr>
              <w:rFonts w:asciiTheme="minorHAnsi" w:eastAsiaTheme="minorEastAsia" w:hAnsiTheme="minorHAnsi" w:cstheme="minorBidi"/>
              <w:color w:val="auto"/>
              <w:spacing w:val="0"/>
              <w:lang w:val="en-AU" w:eastAsia="en-AU" w:bidi="ar-SA"/>
            </w:rPr>
          </w:pPr>
          <w:hyperlink w:anchor="_Toc41482868" w:history="1">
            <w:r w:rsidR="00F334D2" w:rsidRPr="002F5BCB">
              <w:rPr>
                <w:rStyle w:val="Hyperlink"/>
                <w:rFonts w:eastAsia="MiloPro-Light"/>
              </w:rPr>
              <w:t>5</w:t>
            </w:r>
            <w:r w:rsidR="00F334D2">
              <w:rPr>
                <w:rFonts w:asciiTheme="minorHAnsi" w:eastAsiaTheme="minorEastAsia" w:hAnsiTheme="minorHAnsi" w:cstheme="minorBidi"/>
                <w:color w:val="auto"/>
                <w:spacing w:val="0"/>
                <w:lang w:val="en-AU" w:eastAsia="en-AU" w:bidi="ar-SA"/>
              </w:rPr>
              <w:tab/>
            </w:r>
            <w:r w:rsidR="00F334D2" w:rsidRPr="002F5BCB">
              <w:rPr>
                <w:rStyle w:val="Hyperlink"/>
                <w:rFonts w:eastAsia="MiloPro-Light"/>
              </w:rPr>
              <w:t>Role of the</w:t>
            </w:r>
            <w:r w:rsidR="00F334D2" w:rsidRPr="002F5BCB">
              <w:rPr>
                <w:rStyle w:val="Hyperlink"/>
                <w:rFonts w:eastAsia="MiloPro-Light"/>
                <w:spacing w:val="-1"/>
              </w:rPr>
              <w:t xml:space="preserve"> </w:t>
            </w:r>
            <w:r w:rsidR="00F334D2" w:rsidRPr="002F5BCB">
              <w:rPr>
                <w:rStyle w:val="Hyperlink"/>
                <w:rFonts w:eastAsia="MiloPro-Light"/>
              </w:rPr>
              <w:t>department</w:t>
            </w:r>
            <w:r w:rsidR="00F334D2">
              <w:rPr>
                <w:webHidden/>
              </w:rPr>
              <w:tab/>
            </w:r>
            <w:r w:rsidR="00F334D2">
              <w:rPr>
                <w:webHidden/>
              </w:rPr>
              <w:fldChar w:fldCharType="begin"/>
            </w:r>
            <w:r w:rsidR="00F334D2">
              <w:rPr>
                <w:webHidden/>
              </w:rPr>
              <w:instrText xml:space="preserve"> PAGEREF _Toc41482868 \h </w:instrText>
            </w:r>
            <w:r w:rsidR="00F334D2">
              <w:rPr>
                <w:webHidden/>
              </w:rPr>
            </w:r>
            <w:r w:rsidR="00F334D2">
              <w:rPr>
                <w:webHidden/>
              </w:rPr>
              <w:fldChar w:fldCharType="separate"/>
            </w:r>
            <w:r w:rsidR="00F334D2">
              <w:rPr>
                <w:webHidden/>
              </w:rPr>
              <w:t>11</w:t>
            </w:r>
            <w:r w:rsidR="00F334D2">
              <w:rPr>
                <w:webHidden/>
              </w:rPr>
              <w:fldChar w:fldCharType="end"/>
            </w:r>
          </w:hyperlink>
        </w:p>
        <w:p w14:paraId="1CD1DC94" w14:textId="77777777" w:rsidR="00F334D2" w:rsidRDefault="00E24ED9" w:rsidP="00F334D2">
          <w:pPr>
            <w:pStyle w:val="TOC1"/>
            <w:rPr>
              <w:rFonts w:asciiTheme="minorHAnsi" w:eastAsiaTheme="minorEastAsia" w:hAnsiTheme="minorHAnsi" w:cstheme="minorBidi"/>
              <w:color w:val="auto"/>
              <w:spacing w:val="0"/>
              <w:lang w:val="en-AU" w:eastAsia="en-AU" w:bidi="ar-SA"/>
            </w:rPr>
          </w:pPr>
          <w:hyperlink w:anchor="_Toc41482869" w:history="1">
            <w:r w:rsidR="00F334D2" w:rsidRPr="002F5BCB">
              <w:rPr>
                <w:rStyle w:val="Hyperlink"/>
                <w:rFonts w:eastAsia="MiloPro-Light"/>
              </w:rPr>
              <w:t>6</w:t>
            </w:r>
            <w:r w:rsidR="00F334D2">
              <w:rPr>
                <w:rFonts w:asciiTheme="minorHAnsi" w:eastAsiaTheme="minorEastAsia" w:hAnsiTheme="minorHAnsi" w:cstheme="minorBidi"/>
                <w:color w:val="auto"/>
                <w:spacing w:val="0"/>
                <w:lang w:val="en-AU" w:eastAsia="en-AU" w:bidi="ar-SA"/>
              </w:rPr>
              <w:tab/>
            </w:r>
            <w:r w:rsidR="00F334D2" w:rsidRPr="002F5BCB">
              <w:rPr>
                <w:rStyle w:val="Hyperlink"/>
                <w:rFonts w:eastAsia="MiloPro-Light"/>
              </w:rPr>
              <w:t>Need to know</w:t>
            </w:r>
            <w:r w:rsidR="00F334D2" w:rsidRPr="002F5BCB">
              <w:rPr>
                <w:rStyle w:val="Hyperlink"/>
                <w:rFonts w:eastAsia="MiloPro-Light"/>
                <w:spacing w:val="-1"/>
              </w:rPr>
              <w:t xml:space="preserve"> </w:t>
            </w:r>
            <w:r w:rsidR="00F334D2" w:rsidRPr="002F5BCB">
              <w:rPr>
                <w:rStyle w:val="Hyperlink"/>
                <w:rFonts w:eastAsia="MiloPro-Light"/>
              </w:rPr>
              <w:t>more?</w:t>
            </w:r>
            <w:r w:rsidR="00F334D2">
              <w:rPr>
                <w:webHidden/>
              </w:rPr>
              <w:tab/>
            </w:r>
            <w:r w:rsidR="00F334D2">
              <w:rPr>
                <w:webHidden/>
              </w:rPr>
              <w:fldChar w:fldCharType="begin"/>
            </w:r>
            <w:r w:rsidR="00F334D2">
              <w:rPr>
                <w:webHidden/>
              </w:rPr>
              <w:instrText xml:space="preserve"> PAGEREF _Toc41482869 \h </w:instrText>
            </w:r>
            <w:r w:rsidR="00F334D2">
              <w:rPr>
                <w:webHidden/>
              </w:rPr>
            </w:r>
            <w:r w:rsidR="00F334D2">
              <w:rPr>
                <w:webHidden/>
              </w:rPr>
              <w:fldChar w:fldCharType="separate"/>
            </w:r>
            <w:r w:rsidR="00F334D2">
              <w:rPr>
                <w:webHidden/>
              </w:rPr>
              <w:t>12</w:t>
            </w:r>
            <w:r w:rsidR="00F334D2">
              <w:rPr>
                <w:webHidden/>
              </w:rPr>
              <w:fldChar w:fldCharType="end"/>
            </w:r>
          </w:hyperlink>
        </w:p>
        <w:p w14:paraId="2B9031CE" w14:textId="6B3D8794" w:rsidR="00F334D2" w:rsidRDefault="00F334D2" w:rsidP="00F334D2">
          <w:r>
            <w:rPr>
              <w:b/>
              <w:bCs/>
              <w:noProof/>
            </w:rPr>
            <w:fldChar w:fldCharType="end"/>
          </w:r>
        </w:p>
      </w:sdtContent>
    </w:sdt>
    <w:p w14:paraId="257A6C2E" w14:textId="77777777" w:rsidR="00085457" w:rsidRDefault="00085457" w:rsidP="00F334D2">
      <w:pPr>
        <w:sectPr w:rsidR="00085457">
          <w:headerReference w:type="even" r:id="rId19"/>
          <w:headerReference w:type="default" r:id="rId20"/>
          <w:footerReference w:type="default" r:id="rId21"/>
          <w:headerReference w:type="first" r:id="rId22"/>
          <w:pgSz w:w="11906" w:h="16838"/>
          <w:pgMar w:top="1418" w:right="1418" w:bottom="1418" w:left="1418" w:header="567" w:footer="283" w:gutter="0"/>
          <w:cols w:space="708"/>
          <w:docGrid w:linePitch="360"/>
        </w:sectPr>
      </w:pPr>
    </w:p>
    <w:p w14:paraId="2EB1F969" w14:textId="57E52732" w:rsidR="009D318D" w:rsidRPr="009D318D" w:rsidRDefault="009D318D" w:rsidP="00085457">
      <w:pPr>
        <w:pStyle w:val="Heading2"/>
        <w:rPr>
          <w:rFonts w:eastAsia="MiloPro-Light"/>
        </w:rPr>
      </w:pPr>
      <w:bookmarkStart w:id="0" w:name="_Toc41482854"/>
      <w:r w:rsidRPr="009D318D">
        <w:rPr>
          <w:rFonts w:eastAsia="MiloPro-Light"/>
        </w:rPr>
        <w:lastRenderedPageBreak/>
        <w:t>Introduction</w:t>
      </w:r>
      <w:bookmarkEnd w:id="0"/>
    </w:p>
    <w:p w14:paraId="7CB9F746" w14:textId="77777777" w:rsidR="009D318D" w:rsidRPr="009D318D" w:rsidRDefault="009D318D" w:rsidP="009D318D">
      <w:r w:rsidRPr="009D318D">
        <w:t>Since 1 July 2018, all new spark-ignition non-road engines of 19 kilowatts or less in power and new spark-ignition propulsion marine engines imported into Australia—or domestically manufactured and supplied in Australia—must comply with the product emissions standards specified under the Product Emissions Standards Act 2017. Domestic manufacture does not include the assembly of imported engines into products.</w:t>
      </w:r>
    </w:p>
    <w:p w14:paraId="0550393C" w14:textId="77777777" w:rsidR="009D318D" w:rsidRPr="009D318D" w:rsidRDefault="009D318D" w:rsidP="009D318D">
      <w:r w:rsidRPr="009D318D">
        <w:t>From 1 July 2020, all products supplied to the Australian market must comply with the Act. From this date, European-certified non-road products that are imported into Australia must also meet Euro Stage V emissions standards.</w:t>
      </w:r>
    </w:p>
    <w:p w14:paraId="71B06F90" w14:textId="77777777" w:rsidR="009D318D" w:rsidRPr="009D318D" w:rsidRDefault="009D318D" w:rsidP="009D318D">
      <w:r w:rsidRPr="009D318D">
        <w:t>Non-road products certified to Euro Stage II emissions standards can continue to be supplied in Australia up until 30 June 2021, after which only products certified to Euro Stage V emissions standards can be supplied.</w:t>
      </w:r>
    </w:p>
    <w:p w14:paraId="18B4CD11" w14:textId="77777777" w:rsidR="009D318D" w:rsidRPr="009D318D" w:rsidRDefault="009D318D" w:rsidP="009D318D">
      <w:r w:rsidRPr="009D318D">
        <w:t>This guide provides information to support anyone considering making an application to the Department of Agriculture, Water and the Environment for Australian certification. In certain circumstances, products may be eligible for exemptions from the standards under Part 5 of Product Emissions Standards Rules 2017. Refer to the separate guide on exemptions under the Act.</w:t>
      </w:r>
    </w:p>
    <w:p w14:paraId="6B2BD26D" w14:textId="77777777" w:rsidR="009D318D" w:rsidRPr="009D318D" w:rsidRDefault="009D318D" w:rsidP="00F4127B">
      <w:pPr>
        <w:pStyle w:val="Heading3"/>
        <w:rPr>
          <w:rFonts w:eastAsia="Cambria"/>
        </w:rPr>
      </w:pPr>
      <w:bookmarkStart w:id="1" w:name="_TOC_250013"/>
      <w:bookmarkStart w:id="2" w:name="_Toc41482855"/>
      <w:bookmarkEnd w:id="1"/>
      <w:r w:rsidRPr="009D318D">
        <w:rPr>
          <w:rFonts w:eastAsia="Cambria"/>
        </w:rPr>
        <w:t>Requirements for Australian certification</w:t>
      </w:r>
      <w:bookmarkEnd w:id="2"/>
    </w:p>
    <w:p w14:paraId="0B3483DB" w14:textId="77777777" w:rsidR="009D318D" w:rsidRPr="009D318D" w:rsidRDefault="009D318D" w:rsidP="009D318D">
      <w:r w:rsidRPr="009D318D">
        <w:t xml:space="preserve">New spark-ignition </w:t>
      </w:r>
      <w:r w:rsidRPr="009D318D">
        <w:rPr>
          <w:spacing w:val="-5"/>
        </w:rPr>
        <w:t xml:space="preserve">non-road </w:t>
      </w:r>
      <w:r w:rsidRPr="009D318D">
        <w:rPr>
          <w:spacing w:val="-3"/>
        </w:rPr>
        <w:t xml:space="preserve">engines and </w:t>
      </w:r>
      <w:r w:rsidRPr="009D318D">
        <w:rPr>
          <w:spacing w:val="-5"/>
        </w:rPr>
        <w:t xml:space="preserve">propulsion </w:t>
      </w:r>
      <w:r w:rsidRPr="009D318D">
        <w:t xml:space="preserve">marine </w:t>
      </w:r>
      <w:r w:rsidRPr="009D318D">
        <w:rPr>
          <w:spacing w:val="-3"/>
        </w:rPr>
        <w:t xml:space="preserve">engines imported </w:t>
      </w:r>
      <w:r w:rsidRPr="009D318D">
        <w:t xml:space="preserve">or manufactured </w:t>
      </w:r>
      <w:r w:rsidRPr="009D318D">
        <w:rPr>
          <w:spacing w:val="-3"/>
        </w:rPr>
        <w:t xml:space="preserve">and </w:t>
      </w:r>
      <w:r w:rsidRPr="009D318D">
        <w:rPr>
          <w:spacing w:val="-5"/>
        </w:rPr>
        <w:t xml:space="preserve">supplied </w:t>
      </w:r>
      <w:r w:rsidRPr="009D318D">
        <w:t xml:space="preserve">to the Australian </w:t>
      </w:r>
      <w:r w:rsidRPr="009D318D">
        <w:rPr>
          <w:spacing w:val="-3"/>
        </w:rPr>
        <w:t xml:space="preserve">market </w:t>
      </w:r>
      <w:r w:rsidRPr="009D318D">
        <w:t xml:space="preserve">need to be certified </w:t>
      </w:r>
      <w:r w:rsidRPr="009D318D">
        <w:rPr>
          <w:spacing w:val="-3"/>
        </w:rPr>
        <w:t xml:space="preserve">unless they </w:t>
      </w:r>
      <w:r w:rsidRPr="009D318D">
        <w:t xml:space="preserve">are exempted </w:t>
      </w:r>
      <w:r w:rsidRPr="009D318D">
        <w:rPr>
          <w:spacing w:val="-5"/>
        </w:rPr>
        <w:t xml:space="preserve">under </w:t>
      </w:r>
      <w:r w:rsidRPr="009D318D">
        <w:t xml:space="preserve">the Act </w:t>
      </w:r>
      <w:r w:rsidRPr="009D318D">
        <w:rPr>
          <w:spacing w:val="-3"/>
        </w:rPr>
        <w:t xml:space="preserve">and </w:t>
      </w:r>
      <w:r w:rsidRPr="009D318D">
        <w:t xml:space="preserve">the </w:t>
      </w:r>
      <w:r w:rsidRPr="009D318D">
        <w:rPr>
          <w:spacing w:val="-3"/>
        </w:rPr>
        <w:t>Rules.</w:t>
      </w:r>
    </w:p>
    <w:p w14:paraId="78B31D88" w14:textId="77777777" w:rsidR="009D318D" w:rsidRPr="009D318D" w:rsidRDefault="009D318D" w:rsidP="009D318D">
      <w:r w:rsidRPr="009D318D">
        <w:t xml:space="preserve">Products that have been certified as </w:t>
      </w:r>
      <w:r w:rsidRPr="009D318D">
        <w:rPr>
          <w:spacing w:val="-3"/>
        </w:rPr>
        <w:t xml:space="preserve">meeting </w:t>
      </w:r>
      <w:r w:rsidRPr="009D318D">
        <w:t xml:space="preserve">emissions standards in </w:t>
      </w:r>
      <w:r w:rsidRPr="009D318D">
        <w:rPr>
          <w:spacing w:val="-3"/>
        </w:rPr>
        <w:t xml:space="preserve">their </w:t>
      </w:r>
      <w:r w:rsidRPr="009D318D">
        <w:t xml:space="preserve">relevant </w:t>
      </w:r>
      <w:r w:rsidRPr="009D318D">
        <w:rPr>
          <w:spacing w:val="-3"/>
        </w:rPr>
        <w:t xml:space="preserve">jurisdictions by </w:t>
      </w:r>
      <w:r w:rsidRPr="009D318D">
        <w:t xml:space="preserve">the </w:t>
      </w:r>
      <w:r w:rsidRPr="009D318D">
        <w:rPr>
          <w:spacing w:val="-3"/>
        </w:rPr>
        <w:t xml:space="preserve">United </w:t>
      </w:r>
      <w:r w:rsidRPr="009D318D">
        <w:t xml:space="preserve">States </w:t>
      </w:r>
      <w:r w:rsidRPr="009D318D">
        <w:rPr>
          <w:spacing w:val="-3"/>
        </w:rPr>
        <w:t xml:space="preserve">Environmental Protection </w:t>
      </w:r>
      <w:r w:rsidRPr="009D318D">
        <w:rPr>
          <w:spacing w:val="-5"/>
        </w:rPr>
        <w:t xml:space="preserve">Agency, </w:t>
      </w:r>
      <w:r w:rsidRPr="009D318D">
        <w:rPr>
          <w:spacing w:val="-3"/>
        </w:rPr>
        <w:t xml:space="preserve">California </w:t>
      </w:r>
      <w:r w:rsidRPr="009D318D">
        <w:t xml:space="preserve">Air Resources </w:t>
      </w:r>
      <w:r w:rsidRPr="009D318D">
        <w:rPr>
          <w:spacing w:val="-3"/>
        </w:rPr>
        <w:t xml:space="preserve">Board, </w:t>
      </w:r>
      <w:r w:rsidRPr="009D318D">
        <w:t xml:space="preserve">Environment </w:t>
      </w:r>
      <w:r w:rsidRPr="009D318D">
        <w:rPr>
          <w:spacing w:val="-3"/>
        </w:rPr>
        <w:t>and</w:t>
      </w:r>
    </w:p>
    <w:p w14:paraId="0A80D45C" w14:textId="77777777" w:rsidR="009D318D" w:rsidRPr="009D318D" w:rsidRDefault="009D318D" w:rsidP="009D318D">
      <w:r w:rsidRPr="009D318D">
        <w:t xml:space="preserve">Climate Change Canada, or an EU approval authority are </w:t>
      </w:r>
      <w:proofErr w:type="spellStart"/>
      <w:r w:rsidRPr="009D318D">
        <w:t>recognised</w:t>
      </w:r>
      <w:proofErr w:type="spellEnd"/>
      <w:r w:rsidRPr="009D318D">
        <w:t xml:space="preserve"> as meeting the Australian standards.</w:t>
      </w:r>
    </w:p>
    <w:p w14:paraId="0B5F7AE8" w14:textId="77777777" w:rsidR="009D318D" w:rsidRPr="009D318D" w:rsidRDefault="009D318D" w:rsidP="009D318D">
      <w:r w:rsidRPr="009D318D">
        <w:t xml:space="preserve">Where a spark-ignition </w:t>
      </w:r>
      <w:r w:rsidRPr="009D318D">
        <w:rPr>
          <w:spacing w:val="-5"/>
        </w:rPr>
        <w:t xml:space="preserve">non-road </w:t>
      </w:r>
      <w:r w:rsidRPr="009D318D">
        <w:rPr>
          <w:spacing w:val="-3"/>
        </w:rPr>
        <w:t xml:space="preserve">engine </w:t>
      </w:r>
      <w:r w:rsidRPr="009D318D">
        <w:t xml:space="preserve">or </w:t>
      </w:r>
      <w:r w:rsidRPr="009D318D">
        <w:rPr>
          <w:spacing w:val="-5"/>
        </w:rPr>
        <w:t xml:space="preserve">propulsion </w:t>
      </w:r>
      <w:r w:rsidRPr="009D318D">
        <w:t xml:space="preserve">marine </w:t>
      </w:r>
      <w:r w:rsidRPr="009D318D">
        <w:rPr>
          <w:spacing w:val="-3"/>
        </w:rPr>
        <w:t xml:space="preserve">engine </w:t>
      </w:r>
      <w:r w:rsidRPr="009D318D">
        <w:t xml:space="preserve">is not </w:t>
      </w:r>
      <w:r w:rsidRPr="009D318D">
        <w:rPr>
          <w:spacing w:val="-3"/>
        </w:rPr>
        <w:t xml:space="preserve">already </w:t>
      </w:r>
      <w:r w:rsidRPr="009D318D">
        <w:t xml:space="preserve">certified in a </w:t>
      </w:r>
      <w:proofErr w:type="spellStart"/>
      <w:r w:rsidRPr="009D318D">
        <w:rPr>
          <w:spacing w:val="-3"/>
        </w:rPr>
        <w:t>recognised</w:t>
      </w:r>
      <w:proofErr w:type="spellEnd"/>
      <w:r w:rsidRPr="009D318D">
        <w:rPr>
          <w:spacing w:val="-3"/>
        </w:rPr>
        <w:t xml:space="preserve"> jurisdiction then </w:t>
      </w:r>
      <w:r w:rsidRPr="009D318D">
        <w:t xml:space="preserve">an </w:t>
      </w:r>
      <w:r w:rsidRPr="009D318D">
        <w:rPr>
          <w:spacing w:val="-5"/>
        </w:rPr>
        <w:t xml:space="preserve">application </w:t>
      </w:r>
      <w:r w:rsidRPr="009D318D">
        <w:rPr>
          <w:spacing w:val="-3"/>
        </w:rPr>
        <w:t xml:space="preserve">may </w:t>
      </w:r>
      <w:r w:rsidRPr="009D318D">
        <w:t>be made to the department for Australian certification.</w:t>
      </w:r>
    </w:p>
    <w:p w14:paraId="68FAD392" w14:textId="77777777" w:rsidR="009D318D" w:rsidRPr="009D318D" w:rsidRDefault="009D318D" w:rsidP="009D318D">
      <w:r w:rsidRPr="009D318D">
        <w:t xml:space="preserve">Applications for Australian certification will have to submit laboratory emissions testing results to the department for </w:t>
      </w:r>
      <w:r w:rsidRPr="009D318D">
        <w:rPr>
          <w:spacing w:val="-3"/>
        </w:rPr>
        <w:t>assessment.</w:t>
      </w:r>
    </w:p>
    <w:p w14:paraId="29775FDF" w14:textId="085E4C7C" w:rsidR="009D318D" w:rsidRPr="009D318D" w:rsidRDefault="009D318D" w:rsidP="009D318D">
      <w:r w:rsidRPr="009D318D">
        <w:t xml:space="preserve">Products which are certified, </w:t>
      </w:r>
      <w:r w:rsidRPr="009D318D">
        <w:rPr>
          <w:spacing w:val="-3"/>
        </w:rPr>
        <w:t xml:space="preserve">and </w:t>
      </w:r>
      <w:r w:rsidRPr="009D318D">
        <w:t xml:space="preserve">correctly </w:t>
      </w:r>
      <w:r w:rsidRPr="009D318D">
        <w:rPr>
          <w:spacing w:val="-3"/>
        </w:rPr>
        <w:t xml:space="preserve">marked, </w:t>
      </w:r>
      <w:r w:rsidRPr="009D318D">
        <w:t xml:space="preserve">can be </w:t>
      </w:r>
      <w:r w:rsidRPr="009D318D">
        <w:rPr>
          <w:spacing w:val="-3"/>
        </w:rPr>
        <w:t xml:space="preserve">imported </w:t>
      </w:r>
      <w:r w:rsidRPr="009D318D">
        <w:t xml:space="preserve">or </w:t>
      </w:r>
      <w:r w:rsidRPr="009D318D">
        <w:rPr>
          <w:spacing w:val="-5"/>
        </w:rPr>
        <w:t xml:space="preserve">supplied </w:t>
      </w:r>
      <w:r w:rsidRPr="009D318D">
        <w:rPr>
          <w:spacing w:val="-3"/>
        </w:rPr>
        <w:t xml:space="preserve">without </w:t>
      </w:r>
      <w:r w:rsidRPr="009D318D">
        <w:t xml:space="preserve">contravening the offence or civil penalty provisions </w:t>
      </w:r>
      <w:r w:rsidRPr="009D318D">
        <w:rPr>
          <w:spacing w:val="-3"/>
        </w:rPr>
        <w:t xml:space="preserve">outlined </w:t>
      </w:r>
      <w:r w:rsidRPr="009D318D">
        <w:t xml:space="preserve">in Part 3 </w:t>
      </w:r>
      <w:r w:rsidRPr="009D318D">
        <w:rPr>
          <w:spacing w:val="-3"/>
        </w:rPr>
        <w:t xml:space="preserve">(Enforcing </w:t>
      </w:r>
      <w:r w:rsidRPr="009D318D">
        <w:t xml:space="preserve">product emissions </w:t>
      </w:r>
      <w:r w:rsidRPr="009D318D">
        <w:rPr>
          <w:spacing w:val="-3"/>
        </w:rPr>
        <w:t xml:space="preserve">standards) </w:t>
      </w:r>
      <w:r w:rsidRPr="009D318D">
        <w:t>of</w:t>
      </w:r>
      <w:r w:rsidR="00E24ED9">
        <w:t xml:space="preserve"> </w:t>
      </w:r>
      <w:r w:rsidRPr="009D318D">
        <w:t>the Act. Products that are not certified are banned from being imported, or manufactured and supplied.</w:t>
      </w:r>
    </w:p>
    <w:p w14:paraId="320655E3" w14:textId="77777777" w:rsidR="00754601" w:rsidRDefault="009D318D" w:rsidP="00754601">
      <w:r w:rsidRPr="009D318D">
        <w:t xml:space="preserve">Products with Australian certification or certification from </w:t>
      </w:r>
      <w:r w:rsidRPr="009D318D">
        <w:rPr>
          <w:spacing w:val="-5"/>
        </w:rPr>
        <w:t xml:space="preserve">one </w:t>
      </w:r>
      <w:r w:rsidRPr="009D318D">
        <w:t xml:space="preserve">of the </w:t>
      </w:r>
      <w:proofErr w:type="spellStart"/>
      <w:r w:rsidRPr="009D318D">
        <w:rPr>
          <w:spacing w:val="-3"/>
        </w:rPr>
        <w:t>recognised</w:t>
      </w:r>
      <w:proofErr w:type="spellEnd"/>
      <w:r w:rsidRPr="009D318D">
        <w:rPr>
          <w:spacing w:val="-3"/>
        </w:rPr>
        <w:t xml:space="preserve"> foreign </w:t>
      </w:r>
      <w:r w:rsidRPr="009D318D">
        <w:t xml:space="preserve">regulatory authorities have an </w:t>
      </w:r>
      <w:r w:rsidRPr="009D318D">
        <w:rPr>
          <w:spacing w:val="-3"/>
        </w:rPr>
        <w:t xml:space="preserve">identifying </w:t>
      </w:r>
      <w:r w:rsidRPr="009D318D">
        <w:t xml:space="preserve">certification </w:t>
      </w:r>
      <w:r w:rsidRPr="009D318D">
        <w:rPr>
          <w:spacing w:val="-5"/>
        </w:rPr>
        <w:t xml:space="preserve">number </w:t>
      </w:r>
      <w:r w:rsidRPr="009D318D">
        <w:t xml:space="preserve">which will need to be provided when the </w:t>
      </w:r>
      <w:r w:rsidRPr="009D318D">
        <w:rPr>
          <w:spacing w:val="-3"/>
        </w:rPr>
        <w:t xml:space="preserve">products </w:t>
      </w:r>
      <w:r w:rsidRPr="009D318D">
        <w:t xml:space="preserve">are </w:t>
      </w:r>
      <w:r w:rsidRPr="009D318D">
        <w:rPr>
          <w:spacing w:val="-3"/>
        </w:rPr>
        <w:t>imported.</w:t>
      </w:r>
      <w:r w:rsidR="00754601">
        <w:br w:type="page"/>
      </w:r>
    </w:p>
    <w:p w14:paraId="445941C1" w14:textId="39635024" w:rsidR="00F4127B" w:rsidRPr="00F4127B" w:rsidRDefault="00F4127B" w:rsidP="00754601">
      <w:pPr>
        <w:pStyle w:val="Heading3"/>
        <w:rPr>
          <w:color w:val="auto"/>
        </w:rPr>
      </w:pPr>
      <w:bookmarkStart w:id="3" w:name="_Toc41482856"/>
      <w:r w:rsidRPr="00F4127B">
        <w:lastRenderedPageBreak/>
        <w:t>Process</w:t>
      </w:r>
      <w:bookmarkEnd w:id="3"/>
    </w:p>
    <w:p w14:paraId="2F3C5CBC" w14:textId="77777777" w:rsidR="00F4127B" w:rsidRPr="00F4127B" w:rsidRDefault="00F4127B" w:rsidP="00F4127B">
      <w:pPr>
        <w:rPr>
          <w:color w:val="auto"/>
        </w:rPr>
      </w:pPr>
      <w:r w:rsidRPr="00F4127B">
        <w:t xml:space="preserve">Applications for Australian certification will be </w:t>
      </w:r>
      <w:r w:rsidRPr="00F4127B">
        <w:rPr>
          <w:spacing w:val="-3"/>
        </w:rPr>
        <w:t xml:space="preserve">assessed </w:t>
      </w:r>
      <w:r w:rsidRPr="00F4127B">
        <w:t xml:space="preserve">through </w:t>
      </w:r>
      <w:r w:rsidRPr="00F4127B">
        <w:rPr>
          <w:spacing w:val="-5"/>
        </w:rPr>
        <w:t xml:space="preserve">one </w:t>
      </w:r>
      <w:r w:rsidRPr="00F4127B">
        <w:t xml:space="preserve">of two streams. </w:t>
      </w:r>
      <w:r w:rsidRPr="00F4127B">
        <w:rPr>
          <w:spacing w:val="-3"/>
        </w:rPr>
        <w:t xml:space="preserve">There </w:t>
      </w:r>
      <w:r w:rsidRPr="00F4127B">
        <w:t xml:space="preserve">is </w:t>
      </w:r>
      <w:r w:rsidRPr="00F4127B">
        <w:rPr>
          <w:spacing w:val="-5"/>
        </w:rPr>
        <w:t xml:space="preserve">one </w:t>
      </w:r>
      <w:r w:rsidRPr="00F4127B">
        <w:t xml:space="preserve">stream for certification applications where testing has been conducted in a laboratory </w:t>
      </w:r>
      <w:r w:rsidRPr="00F4127B">
        <w:rPr>
          <w:spacing w:val="-3"/>
        </w:rPr>
        <w:t xml:space="preserve">accredited by </w:t>
      </w:r>
      <w:r w:rsidRPr="00F4127B">
        <w:t xml:space="preserve">the </w:t>
      </w:r>
      <w:r w:rsidRPr="00F4127B">
        <w:rPr>
          <w:spacing w:val="-3"/>
        </w:rPr>
        <w:t xml:space="preserve">International Laboratory Accreditation </w:t>
      </w:r>
      <w:r w:rsidRPr="00F4127B">
        <w:t xml:space="preserve">Cooperation (ILAC) </w:t>
      </w:r>
      <w:r w:rsidRPr="00F4127B">
        <w:rPr>
          <w:spacing w:val="-3"/>
        </w:rPr>
        <w:t xml:space="preserve">and </w:t>
      </w:r>
      <w:r w:rsidRPr="00F4127B">
        <w:t xml:space="preserve">another stream where testing is conducted in a </w:t>
      </w:r>
      <w:r w:rsidRPr="00F4127B">
        <w:rPr>
          <w:spacing w:val="-5"/>
        </w:rPr>
        <w:t xml:space="preserve">non-ILAC </w:t>
      </w:r>
      <w:r w:rsidRPr="00F4127B">
        <w:rPr>
          <w:spacing w:val="-3"/>
        </w:rPr>
        <w:t xml:space="preserve">accredited </w:t>
      </w:r>
      <w:r w:rsidRPr="00F4127B">
        <w:rPr>
          <w:spacing w:val="-5"/>
        </w:rPr>
        <w:t>laboratory.</w:t>
      </w:r>
    </w:p>
    <w:p w14:paraId="39BE670C" w14:textId="77777777" w:rsidR="00F4127B" w:rsidRPr="00F4127B" w:rsidRDefault="00F4127B" w:rsidP="00F4127B">
      <w:pPr>
        <w:rPr>
          <w:color w:val="auto"/>
        </w:rPr>
      </w:pPr>
      <w:r w:rsidRPr="00F4127B">
        <w:t xml:space="preserve">Where a </w:t>
      </w:r>
      <w:r w:rsidRPr="00F4127B">
        <w:rPr>
          <w:spacing w:val="-5"/>
        </w:rPr>
        <w:t xml:space="preserve">non-ILAC </w:t>
      </w:r>
      <w:r w:rsidRPr="00F4127B">
        <w:rPr>
          <w:spacing w:val="-3"/>
        </w:rPr>
        <w:t xml:space="preserve">accredited </w:t>
      </w:r>
      <w:r w:rsidRPr="00F4127B">
        <w:t xml:space="preserve">laboratory is used for emissions testing the </w:t>
      </w:r>
      <w:r w:rsidRPr="00F4127B">
        <w:rPr>
          <w:spacing w:val="-5"/>
        </w:rPr>
        <w:t xml:space="preserve">application </w:t>
      </w:r>
      <w:r w:rsidRPr="00F4127B">
        <w:rPr>
          <w:spacing w:val="-3"/>
        </w:rPr>
        <w:t xml:space="preserve">must </w:t>
      </w:r>
      <w:r w:rsidRPr="00F4127B">
        <w:t xml:space="preserve">be </w:t>
      </w:r>
      <w:r w:rsidRPr="00F4127B">
        <w:rPr>
          <w:spacing w:val="-5"/>
        </w:rPr>
        <w:t xml:space="preserve">able </w:t>
      </w:r>
      <w:r w:rsidRPr="00F4127B">
        <w:t>to</w:t>
      </w:r>
      <w:r w:rsidRPr="00F4127B">
        <w:rPr>
          <w:spacing w:val="-13"/>
        </w:rPr>
        <w:t xml:space="preserve"> </w:t>
      </w:r>
      <w:r w:rsidRPr="00F4127B">
        <w:t>demonstrate</w:t>
      </w:r>
      <w:r w:rsidRPr="00F4127B">
        <w:rPr>
          <w:spacing w:val="-12"/>
        </w:rPr>
        <w:t xml:space="preserve"> </w:t>
      </w:r>
      <w:r w:rsidRPr="00F4127B">
        <w:t>the</w:t>
      </w:r>
      <w:r w:rsidRPr="00F4127B">
        <w:rPr>
          <w:spacing w:val="-13"/>
        </w:rPr>
        <w:t xml:space="preserve"> </w:t>
      </w:r>
      <w:r w:rsidRPr="00F4127B">
        <w:t>testing</w:t>
      </w:r>
      <w:r w:rsidRPr="00F4127B">
        <w:rPr>
          <w:spacing w:val="-12"/>
        </w:rPr>
        <w:t xml:space="preserve"> </w:t>
      </w:r>
      <w:r w:rsidRPr="00F4127B">
        <w:rPr>
          <w:spacing w:val="-5"/>
        </w:rPr>
        <w:t>complies</w:t>
      </w:r>
      <w:r w:rsidRPr="00F4127B">
        <w:rPr>
          <w:spacing w:val="-13"/>
        </w:rPr>
        <w:t xml:space="preserve"> </w:t>
      </w:r>
      <w:r w:rsidRPr="00F4127B">
        <w:t>with</w:t>
      </w:r>
      <w:r w:rsidRPr="00F4127B">
        <w:rPr>
          <w:spacing w:val="-12"/>
        </w:rPr>
        <w:t xml:space="preserve"> </w:t>
      </w:r>
      <w:r w:rsidRPr="00F4127B">
        <w:t>the</w:t>
      </w:r>
      <w:r w:rsidRPr="00F4127B">
        <w:rPr>
          <w:spacing w:val="-13"/>
        </w:rPr>
        <w:t xml:space="preserve"> </w:t>
      </w:r>
      <w:r w:rsidRPr="00F4127B">
        <w:rPr>
          <w:spacing w:val="-3"/>
        </w:rPr>
        <w:t>engine</w:t>
      </w:r>
      <w:r w:rsidRPr="00F4127B">
        <w:rPr>
          <w:spacing w:val="-12"/>
        </w:rPr>
        <w:t xml:space="preserve"> </w:t>
      </w:r>
      <w:r w:rsidRPr="00F4127B">
        <w:t>testing</w:t>
      </w:r>
      <w:r w:rsidRPr="00F4127B">
        <w:rPr>
          <w:spacing w:val="-12"/>
        </w:rPr>
        <w:t xml:space="preserve"> </w:t>
      </w:r>
      <w:r w:rsidRPr="00F4127B">
        <w:t>procedures</w:t>
      </w:r>
      <w:r w:rsidRPr="00F4127B">
        <w:rPr>
          <w:spacing w:val="-13"/>
        </w:rPr>
        <w:t xml:space="preserve"> </w:t>
      </w:r>
      <w:r w:rsidRPr="00F4127B">
        <w:t>specified</w:t>
      </w:r>
      <w:r w:rsidRPr="00F4127B">
        <w:rPr>
          <w:spacing w:val="-12"/>
        </w:rPr>
        <w:t xml:space="preserve"> </w:t>
      </w:r>
      <w:r w:rsidRPr="00F4127B">
        <w:t>in</w:t>
      </w:r>
      <w:r w:rsidRPr="00F4127B">
        <w:rPr>
          <w:spacing w:val="-13"/>
        </w:rPr>
        <w:t xml:space="preserve"> </w:t>
      </w:r>
      <w:r w:rsidRPr="00F4127B">
        <w:t>the</w:t>
      </w:r>
      <w:r w:rsidRPr="00F4127B">
        <w:rPr>
          <w:spacing w:val="-12"/>
        </w:rPr>
        <w:t xml:space="preserve"> </w:t>
      </w:r>
      <w:r w:rsidRPr="00F4127B">
        <w:t>Australian emissions</w:t>
      </w:r>
      <w:r w:rsidRPr="00F4127B">
        <w:rPr>
          <w:spacing w:val="-13"/>
        </w:rPr>
        <w:t xml:space="preserve"> </w:t>
      </w:r>
      <w:r w:rsidRPr="00F4127B">
        <w:t>standards.</w:t>
      </w:r>
      <w:r w:rsidRPr="00F4127B">
        <w:rPr>
          <w:spacing w:val="-12"/>
        </w:rPr>
        <w:t xml:space="preserve"> </w:t>
      </w:r>
      <w:r w:rsidRPr="00F4127B">
        <w:rPr>
          <w:spacing w:val="-3"/>
        </w:rPr>
        <w:t>These</w:t>
      </w:r>
      <w:r w:rsidRPr="00F4127B">
        <w:rPr>
          <w:spacing w:val="-12"/>
        </w:rPr>
        <w:t xml:space="preserve"> </w:t>
      </w:r>
      <w:r w:rsidRPr="00F4127B">
        <w:t>are</w:t>
      </w:r>
      <w:r w:rsidRPr="00F4127B">
        <w:rPr>
          <w:spacing w:val="-12"/>
        </w:rPr>
        <w:t xml:space="preserve"> </w:t>
      </w:r>
      <w:r w:rsidRPr="00F4127B">
        <w:t>equivalent</w:t>
      </w:r>
      <w:r w:rsidRPr="00F4127B">
        <w:rPr>
          <w:spacing w:val="-14"/>
        </w:rPr>
        <w:t xml:space="preserve"> </w:t>
      </w:r>
      <w:r w:rsidRPr="00F4127B">
        <w:t>to</w:t>
      </w:r>
      <w:r w:rsidRPr="00F4127B">
        <w:rPr>
          <w:spacing w:val="-12"/>
        </w:rPr>
        <w:t xml:space="preserve"> </w:t>
      </w:r>
      <w:r w:rsidRPr="00F4127B">
        <w:t>the</w:t>
      </w:r>
      <w:r w:rsidRPr="00F4127B">
        <w:rPr>
          <w:spacing w:val="-12"/>
        </w:rPr>
        <w:t xml:space="preserve"> </w:t>
      </w:r>
      <w:r w:rsidRPr="00F4127B">
        <w:t>testing</w:t>
      </w:r>
      <w:r w:rsidRPr="00F4127B">
        <w:rPr>
          <w:spacing w:val="-12"/>
        </w:rPr>
        <w:t xml:space="preserve"> </w:t>
      </w:r>
      <w:r w:rsidRPr="00F4127B">
        <w:t>procedures</w:t>
      </w:r>
      <w:r w:rsidRPr="00F4127B">
        <w:rPr>
          <w:spacing w:val="-13"/>
        </w:rPr>
        <w:t xml:space="preserve"> </w:t>
      </w:r>
      <w:r w:rsidRPr="00F4127B">
        <w:t>specified</w:t>
      </w:r>
      <w:r w:rsidRPr="00F4127B">
        <w:rPr>
          <w:spacing w:val="-12"/>
        </w:rPr>
        <w:t xml:space="preserve"> </w:t>
      </w:r>
      <w:r w:rsidRPr="00F4127B">
        <w:t>in</w:t>
      </w:r>
      <w:r w:rsidRPr="00F4127B">
        <w:rPr>
          <w:spacing w:val="-12"/>
        </w:rPr>
        <w:t xml:space="preserve"> </w:t>
      </w:r>
      <w:r w:rsidRPr="00F4127B">
        <w:t>the</w:t>
      </w:r>
      <w:r w:rsidRPr="00F4127B">
        <w:rPr>
          <w:spacing w:val="-12"/>
        </w:rPr>
        <w:t xml:space="preserve"> </w:t>
      </w:r>
      <w:r w:rsidRPr="00F4127B">
        <w:rPr>
          <w:spacing w:val="-3"/>
        </w:rPr>
        <w:t>United</w:t>
      </w:r>
      <w:r w:rsidRPr="00F4127B">
        <w:rPr>
          <w:spacing w:val="-13"/>
        </w:rPr>
        <w:t xml:space="preserve"> </w:t>
      </w:r>
      <w:r w:rsidRPr="00F4127B">
        <w:t>States</w:t>
      </w:r>
    </w:p>
    <w:p w14:paraId="58840D87" w14:textId="77777777" w:rsidR="00F4127B" w:rsidRPr="00F4127B" w:rsidRDefault="00F4127B" w:rsidP="00F4127B">
      <w:pPr>
        <w:rPr>
          <w:color w:val="auto"/>
        </w:rPr>
      </w:pPr>
      <w:r w:rsidRPr="00F4127B">
        <w:rPr>
          <w:spacing w:val="-3"/>
        </w:rPr>
        <w:t xml:space="preserve">Environmental Protection Agency </w:t>
      </w:r>
      <w:r w:rsidRPr="00F4127B">
        <w:t xml:space="preserve">Code of Federal </w:t>
      </w:r>
      <w:r w:rsidRPr="00F4127B">
        <w:rPr>
          <w:spacing w:val="-3"/>
        </w:rPr>
        <w:t xml:space="preserve">Regulations </w:t>
      </w:r>
      <w:r w:rsidRPr="00F4127B">
        <w:t xml:space="preserve">Part </w:t>
      </w:r>
      <w:r w:rsidRPr="00F4127B">
        <w:rPr>
          <w:spacing w:val="-6"/>
        </w:rPr>
        <w:t xml:space="preserve">1065. </w:t>
      </w:r>
      <w:r w:rsidRPr="00F4127B">
        <w:t xml:space="preserve">Further </w:t>
      </w:r>
      <w:r w:rsidRPr="00F4127B">
        <w:rPr>
          <w:spacing w:val="-3"/>
        </w:rPr>
        <w:t xml:space="preserve">information </w:t>
      </w:r>
      <w:r w:rsidRPr="00F4127B">
        <w:t xml:space="preserve">on </w:t>
      </w:r>
      <w:r w:rsidRPr="00F4127B">
        <w:rPr>
          <w:spacing w:val="-3"/>
        </w:rPr>
        <w:t xml:space="preserve">ILAC accreditation </w:t>
      </w:r>
      <w:r w:rsidRPr="00F4127B">
        <w:t xml:space="preserve">is available at: </w:t>
      </w:r>
      <w:r w:rsidRPr="00F4127B">
        <w:rPr>
          <w:color w:val="00588F"/>
          <w:spacing w:val="-3"/>
        </w:rPr>
        <w:t>ilac.org</w:t>
      </w:r>
    </w:p>
    <w:p w14:paraId="067BD89E" w14:textId="5D07C989" w:rsidR="00764D6A" w:rsidRDefault="00F4127B" w:rsidP="00F4127B">
      <w:pPr>
        <w:rPr>
          <w:spacing w:val="-3"/>
        </w:rPr>
      </w:pPr>
      <w:r w:rsidRPr="00F4127B">
        <w:t xml:space="preserve">Once the results of testing are </w:t>
      </w:r>
      <w:r w:rsidRPr="00F4127B">
        <w:rPr>
          <w:spacing w:val="-3"/>
        </w:rPr>
        <w:t xml:space="preserve">assessed and verified by </w:t>
      </w:r>
      <w:r w:rsidRPr="00F4127B">
        <w:t xml:space="preserve">the department as </w:t>
      </w:r>
      <w:r w:rsidRPr="00F4127B">
        <w:rPr>
          <w:spacing w:val="-3"/>
        </w:rPr>
        <w:t xml:space="preserve">meeting </w:t>
      </w:r>
      <w:r w:rsidRPr="00F4127B">
        <w:t xml:space="preserve">the Australian standard, the </w:t>
      </w:r>
      <w:r w:rsidRPr="00F4127B">
        <w:rPr>
          <w:spacing w:val="-3"/>
        </w:rPr>
        <w:t xml:space="preserve">engine and any </w:t>
      </w:r>
      <w:r w:rsidRPr="00F4127B">
        <w:t xml:space="preserve">other </w:t>
      </w:r>
      <w:r w:rsidRPr="00F4127B">
        <w:rPr>
          <w:spacing w:val="-3"/>
        </w:rPr>
        <w:t xml:space="preserve">engines </w:t>
      </w:r>
      <w:r w:rsidRPr="00F4127B">
        <w:t xml:space="preserve">within its </w:t>
      </w:r>
      <w:r w:rsidRPr="00F4127B">
        <w:rPr>
          <w:spacing w:val="-3"/>
        </w:rPr>
        <w:t xml:space="preserve">designated engine </w:t>
      </w:r>
      <w:r w:rsidRPr="00F4127B">
        <w:t xml:space="preserve">family, are </w:t>
      </w:r>
      <w:r w:rsidRPr="00F4127B">
        <w:rPr>
          <w:spacing w:val="-3"/>
        </w:rPr>
        <w:t xml:space="preserve">allocated </w:t>
      </w:r>
      <w:r w:rsidRPr="00F4127B">
        <w:t xml:space="preserve">an Australian certificate of conformity. The use of the </w:t>
      </w:r>
      <w:r w:rsidRPr="00F4127B">
        <w:rPr>
          <w:spacing w:val="-3"/>
        </w:rPr>
        <w:t xml:space="preserve">engine </w:t>
      </w:r>
      <w:r w:rsidRPr="00F4127B">
        <w:t xml:space="preserve">family </w:t>
      </w:r>
      <w:r w:rsidRPr="00F4127B">
        <w:rPr>
          <w:spacing w:val="-5"/>
        </w:rPr>
        <w:t xml:space="preserve">approach enables </w:t>
      </w:r>
      <w:r w:rsidRPr="00F4127B">
        <w:t xml:space="preserve">a </w:t>
      </w:r>
      <w:r w:rsidRPr="00F4127B">
        <w:rPr>
          <w:spacing w:val="-2"/>
        </w:rPr>
        <w:t xml:space="preserve">manufacturer </w:t>
      </w:r>
      <w:r w:rsidRPr="00F4127B">
        <w:t>to test</w:t>
      </w:r>
      <w:r w:rsidRPr="00F4127B">
        <w:rPr>
          <w:spacing w:val="-15"/>
        </w:rPr>
        <w:t xml:space="preserve"> </w:t>
      </w:r>
      <w:r w:rsidRPr="00F4127B">
        <w:t>a</w:t>
      </w:r>
      <w:r w:rsidRPr="00F4127B">
        <w:rPr>
          <w:spacing w:val="-14"/>
        </w:rPr>
        <w:t xml:space="preserve"> </w:t>
      </w:r>
      <w:r w:rsidRPr="00F4127B">
        <w:t>specific</w:t>
      </w:r>
      <w:r w:rsidRPr="00F4127B">
        <w:rPr>
          <w:spacing w:val="-14"/>
        </w:rPr>
        <w:t xml:space="preserve"> </w:t>
      </w:r>
      <w:r w:rsidRPr="00F4127B">
        <w:rPr>
          <w:spacing w:val="-3"/>
        </w:rPr>
        <w:t>engine</w:t>
      </w:r>
      <w:r w:rsidRPr="00F4127B">
        <w:rPr>
          <w:spacing w:val="-14"/>
        </w:rPr>
        <w:t xml:space="preserve"> </w:t>
      </w:r>
      <w:r w:rsidRPr="00F4127B">
        <w:t>for</w:t>
      </w:r>
      <w:r w:rsidRPr="00F4127B">
        <w:rPr>
          <w:spacing w:val="-14"/>
        </w:rPr>
        <w:t xml:space="preserve"> </w:t>
      </w:r>
      <w:r w:rsidRPr="00F4127B">
        <w:t>certification</w:t>
      </w:r>
      <w:r w:rsidRPr="00F4127B">
        <w:rPr>
          <w:spacing w:val="-14"/>
        </w:rPr>
        <w:t xml:space="preserve"> </w:t>
      </w:r>
      <w:r w:rsidRPr="00F4127B">
        <w:rPr>
          <w:spacing w:val="-3"/>
        </w:rPr>
        <w:t>purposes,</w:t>
      </w:r>
      <w:r w:rsidRPr="00F4127B">
        <w:rPr>
          <w:spacing w:val="-14"/>
        </w:rPr>
        <w:t xml:space="preserve"> </w:t>
      </w:r>
      <w:r w:rsidRPr="00F4127B">
        <w:rPr>
          <w:spacing w:val="-3"/>
        </w:rPr>
        <w:t>and</w:t>
      </w:r>
      <w:r w:rsidRPr="00F4127B">
        <w:rPr>
          <w:spacing w:val="-14"/>
        </w:rPr>
        <w:t xml:space="preserve"> </w:t>
      </w:r>
      <w:r w:rsidRPr="00F4127B">
        <w:t>have</w:t>
      </w:r>
      <w:r w:rsidRPr="00F4127B">
        <w:rPr>
          <w:spacing w:val="-14"/>
        </w:rPr>
        <w:t xml:space="preserve"> </w:t>
      </w:r>
      <w:r w:rsidRPr="00F4127B">
        <w:t>that</w:t>
      </w:r>
      <w:r w:rsidRPr="00F4127B">
        <w:rPr>
          <w:spacing w:val="-14"/>
        </w:rPr>
        <w:t xml:space="preserve"> </w:t>
      </w:r>
      <w:r w:rsidRPr="00F4127B">
        <w:t>certification</w:t>
      </w:r>
      <w:r w:rsidRPr="00F4127B">
        <w:rPr>
          <w:spacing w:val="-14"/>
        </w:rPr>
        <w:t xml:space="preserve"> </w:t>
      </w:r>
      <w:r w:rsidRPr="00F4127B">
        <w:rPr>
          <w:spacing w:val="-5"/>
        </w:rPr>
        <w:t>apply</w:t>
      </w:r>
      <w:r w:rsidRPr="00F4127B">
        <w:rPr>
          <w:spacing w:val="-14"/>
        </w:rPr>
        <w:t xml:space="preserve"> </w:t>
      </w:r>
      <w:r w:rsidRPr="00F4127B">
        <w:t>to</w:t>
      </w:r>
      <w:r w:rsidRPr="00F4127B">
        <w:rPr>
          <w:spacing w:val="-14"/>
        </w:rPr>
        <w:t xml:space="preserve"> </w:t>
      </w:r>
      <w:r w:rsidRPr="00F4127B">
        <w:t>other</w:t>
      </w:r>
      <w:r w:rsidRPr="00F4127B">
        <w:rPr>
          <w:spacing w:val="-14"/>
        </w:rPr>
        <w:t xml:space="preserve"> </w:t>
      </w:r>
      <w:r w:rsidRPr="00F4127B">
        <w:t>similar</w:t>
      </w:r>
      <w:r w:rsidRPr="00F4127B">
        <w:rPr>
          <w:spacing w:val="-14"/>
        </w:rPr>
        <w:t xml:space="preserve"> </w:t>
      </w:r>
      <w:r w:rsidRPr="00F4127B">
        <w:rPr>
          <w:spacing w:val="-3"/>
        </w:rPr>
        <w:t>engines without</w:t>
      </w:r>
      <w:r w:rsidRPr="00F4127B">
        <w:rPr>
          <w:spacing w:val="-10"/>
        </w:rPr>
        <w:t xml:space="preserve"> </w:t>
      </w:r>
      <w:r w:rsidRPr="00F4127B">
        <w:t>additional</w:t>
      </w:r>
      <w:r w:rsidRPr="00F4127B">
        <w:rPr>
          <w:spacing w:val="-11"/>
        </w:rPr>
        <w:t xml:space="preserve"> </w:t>
      </w:r>
      <w:r w:rsidRPr="00F4127B">
        <w:t>testing.</w:t>
      </w:r>
      <w:r w:rsidRPr="00F4127B">
        <w:rPr>
          <w:spacing w:val="-10"/>
        </w:rPr>
        <w:t xml:space="preserve"> </w:t>
      </w:r>
      <w:r w:rsidRPr="00F4127B">
        <w:t>This</w:t>
      </w:r>
      <w:r w:rsidRPr="00F4127B">
        <w:rPr>
          <w:spacing w:val="-9"/>
        </w:rPr>
        <w:t xml:space="preserve"> </w:t>
      </w:r>
      <w:r w:rsidRPr="00F4127B">
        <w:t>process</w:t>
      </w:r>
      <w:r w:rsidRPr="00F4127B">
        <w:rPr>
          <w:spacing w:val="-10"/>
        </w:rPr>
        <w:t xml:space="preserve"> </w:t>
      </w:r>
      <w:r w:rsidRPr="00F4127B">
        <w:t>is</w:t>
      </w:r>
      <w:r w:rsidRPr="00F4127B">
        <w:rPr>
          <w:spacing w:val="-10"/>
        </w:rPr>
        <w:t xml:space="preserve"> </w:t>
      </w:r>
      <w:r w:rsidRPr="00F4127B">
        <w:t>subject</w:t>
      </w:r>
      <w:r w:rsidRPr="00F4127B">
        <w:rPr>
          <w:spacing w:val="-11"/>
        </w:rPr>
        <w:t xml:space="preserve"> </w:t>
      </w:r>
      <w:r w:rsidRPr="00F4127B">
        <w:t>to</w:t>
      </w:r>
      <w:r w:rsidRPr="00F4127B">
        <w:rPr>
          <w:spacing w:val="-9"/>
        </w:rPr>
        <w:t xml:space="preserve"> </w:t>
      </w:r>
      <w:r w:rsidRPr="00F4127B">
        <w:t>strict</w:t>
      </w:r>
      <w:r w:rsidRPr="00F4127B">
        <w:rPr>
          <w:spacing w:val="-11"/>
        </w:rPr>
        <w:t xml:space="preserve"> </w:t>
      </w:r>
      <w:r w:rsidRPr="00F4127B">
        <w:t>rules</w:t>
      </w:r>
      <w:r w:rsidRPr="00F4127B">
        <w:rPr>
          <w:spacing w:val="-10"/>
        </w:rPr>
        <w:t xml:space="preserve"> </w:t>
      </w:r>
      <w:r w:rsidRPr="00F4127B">
        <w:rPr>
          <w:spacing w:val="-3"/>
        </w:rPr>
        <w:t>around</w:t>
      </w:r>
      <w:r w:rsidRPr="00F4127B">
        <w:rPr>
          <w:spacing w:val="-10"/>
        </w:rPr>
        <w:t xml:space="preserve"> </w:t>
      </w:r>
      <w:r w:rsidRPr="00F4127B">
        <w:t>the</w:t>
      </w:r>
      <w:r w:rsidRPr="00F4127B">
        <w:rPr>
          <w:spacing w:val="-9"/>
        </w:rPr>
        <w:t xml:space="preserve"> </w:t>
      </w:r>
      <w:r w:rsidRPr="00F4127B">
        <w:t>selection</w:t>
      </w:r>
      <w:r w:rsidRPr="00F4127B">
        <w:rPr>
          <w:spacing w:val="-10"/>
        </w:rPr>
        <w:t xml:space="preserve"> </w:t>
      </w:r>
      <w:r w:rsidRPr="00F4127B">
        <w:t>of</w:t>
      </w:r>
      <w:r w:rsidRPr="00F4127B">
        <w:rPr>
          <w:spacing w:val="-10"/>
        </w:rPr>
        <w:t xml:space="preserve"> </w:t>
      </w:r>
      <w:r w:rsidRPr="00F4127B">
        <w:t>the</w:t>
      </w:r>
      <w:r w:rsidRPr="00F4127B">
        <w:rPr>
          <w:spacing w:val="-10"/>
        </w:rPr>
        <w:t xml:space="preserve"> </w:t>
      </w:r>
      <w:r w:rsidRPr="00F4127B">
        <w:t>test</w:t>
      </w:r>
      <w:r w:rsidRPr="00F4127B">
        <w:rPr>
          <w:spacing w:val="-10"/>
        </w:rPr>
        <w:t xml:space="preserve"> </w:t>
      </w:r>
      <w:r w:rsidRPr="00F4127B">
        <w:rPr>
          <w:spacing w:val="-3"/>
        </w:rPr>
        <w:t>engine.</w:t>
      </w:r>
    </w:p>
    <w:p w14:paraId="372A3D05" w14:textId="77777777" w:rsidR="00F4127B" w:rsidRPr="00F4127B" w:rsidRDefault="00F4127B" w:rsidP="00F4127B">
      <w:pPr>
        <w:pStyle w:val="Heading2"/>
        <w:rPr>
          <w:rFonts w:eastAsia="MiloPro-Light"/>
          <w:color w:val="auto"/>
        </w:rPr>
      </w:pPr>
      <w:bookmarkStart w:id="4" w:name="_Toc41482857"/>
      <w:r w:rsidRPr="00F4127B">
        <w:rPr>
          <w:rFonts w:eastAsia="MiloPro-Light"/>
        </w:rPr>
        <w:lastRenderedPageBreak/>
        <w:t>Making an application</w:t>
      </w:r>
      <w:bookmarkStart w:id="5" w:name="_GoBack"/>
      <w:bookmarkEnd w:id="4"/>
      <w:bookmarkEnd w:id="5"/>
    </w:p>
    <w:p w14:paraId="6A73CB6B" w14:textId="129FD0E5" w:rsidR="00F4127B" w:rsidRPr="00F4127B" w:rsidRDefault="00F4127B" w:rsidP="00F4127B">
      <w:pPr>
        <w:rPr>
          <w:color w:val="auto"/>
        </w:rPr>
      </w:pPr>
      <w:r w:rsidRPr="00F4127B">
        <w:rPr>
          <w:spacing w:val="-3"/>
        </w:rPr>
        <w:t xml:space="preserve">Section </w:t>
      </w:r>
      <w:r w:rsidRPr="00F4127B">
        <w:rPr>
          <w:spacing w:val="-6"/>
        </w:rPr>
        <w:t xml:space="preserve">18 </w:t>
      </w:r>
      <w:r w:rsidRPr="00F4127B">
        <w:t xml:space="preserve">of the </w:t>
      </w:r>
      <w:r w:rsidRPr="00F4127B">
        <w:rPr>
          <w:spacing w:val="-3"/>
        </w:rPr>
        <w:t xml:space="preserve">Rules </w:t>
      </w:r>
      <w:r w:rsidRPr="00F4127B">
        <w:t xml:space="preserve">sets out the process for applying for Australian certification. Applications are made through the department’s </w:t>
      </w:r>
      <w:r w:rsidRPr="00F4127B">
        <w:rPr>
          <w:color w:val="00588F"/>
          <w:spacing w:val="-3"/>
        </w:rPr>
        <w:t xml:space="preserve">Online </w:t>
      </w:r>
      <w:r w:rsidRPr="00F4127B">
        <w:rPr>
          <w:color w:val="00588F"/>
        </w:rPr>
        <w:t xml:space="preserve">Services </w:t>
      </w:r>
      <w:r w:rsidRPr="00F4127B">
        <w:rPr>
          <w:color w:val="00588F"/>
          <w:spacing w:val="-3"/>
        </w:rPr>
        <w:t>platform</w:t>
      </w:r>
    </w:p>
    <w:p w14:paraId="774FC992" w14:textId="31FABFDC" w:rsidR="00F4127B" w:rsidRPr="00F4127B" w:rsidRDefault="00F4127B" w:rsidP="00F4127B">
      <w:pPr>
        <w:rPr>
          <w:color w:val="auto"/>
          <w:sz w:val="20"/>
        </w:rPr>
      </w:pPr>
      <w:r w:rsidRPr="00F4127B">
        <w:rPr>
          <w:noProof/>
          <w:color w:val="auto"/>
          <w:lang w:val="en-AU" w:eastAsia="en-AU" w:bidi="ar-SA"/>
        </w:rPr>
        <mc:AlternateContent>
          <mc:Choice Requires="wpg">
            <w:drawing>
              <wp:inline distT="0" distB="0" distL="0" distR="0" wp14:anchorId="400C17EC" wp14:editId="2AFE859D">
                <wp:extent cx="4953000" cy="207772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077720"/>
                          <a:chOff x="1020" y="1058"/>
                          <a:chExt cx="7800" cy="3272"/>
                        </a:xfrm>
                      </wpg:grpSpPr>
                      <pic:pic xmlns:pic="http://schemas.openxmlformats.org/drawingml/2006/picture">
                        <pic:nvPicPr>
                          <pic:cNvPr id="28"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20" y="1167"/>
                            <a:ext cx="7800"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5"/>
                        <wps:cNvSpPr>
                          <a:spLocks/>
                        </wps:cNvSpPr>
                        <wps:spPr bwMode="auto">
                          <a:xfrm>
                            <a:off x="7124" y="2247"/>
                            <a:ext cx="1290" cy="453"/>
                          </a:xfrm>
                          <a:custGeom>
                            <a:avLst/>
                            <a:gdLst>
                              <a:gd name="T0" fmla="+- 0 7770 7125"/>
                              <a:gd name="T1" fmla="*/ T0 w 1290"/>
                              <a:gd name="T2" fmla="+- 0 2700 2248"/>
                              <a:gd name="T3" fmla="*/ 2700 h 453"/>
                              <a:gd name="T4" fmla="+- 0 7874 7125"/>
                              <a:gd name="T5" fmla="*/ T4 w 1290"/>
                              <a:gd name="T6" fmla="+- 0 2697 2248"/>
                              <a:gd name="T7" fmla="*/ 2697 h 453"/>
                              <a:gd name="T8" fmla="+- 0 7974 7125"/>
                              <a:gd name="T9" fmla="*/ T8 w 1290"/>
                              <a:gd name="T10" fmla="+- 0 2688 2248"/>
                              <a:gd name="T11" fmla="*/ 2688 h 453"/>
                              <a:gd name="T12" fmla="+- 0 8066 7125"/>
                              <a:gd name="T13" fmla="*/ T12 w 1290"/>
                              <a:gd name="T14" fmla="+- 0 2674 2248"/>
                              <a:gd name="T15" fmla="*/ 2674 h 453"/>
                              <a:gd name="T16" fmla="+- 0 8151 7125"/>
                              <a:gd name="T17" fmla="*/ T16 w 1290"/>
                              <a:gd name="T18" fmla="+- 0 2656 2248"/>
                              <a:gd name="T19" fmla="*/ 2656 h 453"/>
                              <a:gd name="T20" fmla="+- 0 8226 7125"/>
                              <a:gd name="T21" fmla="*/ T20 w 1290"/>
                              <a:gd name="T22" fmla="+- 0 2633 2248"/>
                              <a:gd name="T23" fmla="*/ 2633 h 453"/>
                              <a:gd name="T24" fmla="+- 0 8290 7125"/>
                              <a:gd name="T25" fmla="*/ T24 w 1290"/>
                              <a:gd name="T26" fmla="+- 0 2607 2248"/>
                              <a:gd name="T27" fmla="*/ 2607 h 453"/>
                              <a:gd name="T28" fmla="+- 0 8343 7125"/>
                              <a:gd name="T29" fmla="*/ T28 w 1290"/>
                              <a:gd name="T30" fmla="+- 0 2578 2248"/>
                              <a:gd name="T31" fmla="*/ 2578 h 453"/>
                              <a:gd name="T32" fmla="+- 0 8406 7125"/>
                              <a:gd name="T33" fmla="*/ T32 w 1290"/>
                              <a:gd name="T34" fmla="+- 0 2510 2248"/>
                              <a:gd name="T35" fmla="*/ 2510 h 453"/>
                              <a:gd name="T36" fmla="+- 0 8415 7125"/>
                              <a:gd name="T37" fmla="*/ T36 w 1290"/>
                              <a:gd name="T38" fmla="+- 0 2474 2248"/>
                              <a:gd name="T39" fmla="*/ 2474 h 453"/>
                              <a:gd name="T40" fmla="+- 0 8406 7125"/>
                              <a:gd name="T41" fmla="*/ T40 w 1290"/>
                              <a:gd name="T42" fmla="+- 0 2437 2248"/>
                              <a:gd name="T43" fmla="*/ 2437 h 453"/>
                              <a:gd name="T44" fmla="+- 0 8343 7125"/>
                              <a:gd name="T45" fmla="*/ T44 w 1290"/>
                              <a:gd name="T46" fmla="+- 0 2370 2248"/>
                              <a:gd name="T47" fmla="*/ 2370 h 453"/>
                              <a:gd name="T48" fmla="+- 0 8290 7125"/>
                              <a:gd name="T49" fmla="*/ T48 w 1290"/>
                              <a:gd name="T50" fmla="+- 0 2340 2248"/>
                              <a:gd name="T51" fmla="*/ 2340 h 453"/>
                              <a:gd name="T52" fmla="+- 0 8226 7125"/>
                              <a:gd name="T53" fmla="*/ T52 w 1290"/>
                              <a:gd name="T54" fmla="+- 0 2314 2248"/>
                              <a:gd name="T55" fmla="*/ 2314 h 453"/>
                              <a:gd name="T56" fmla="+- 0 8151 7125"/>
                              <a:gd name="T57" fmla="*/ T56 w 1290"/>
                              <a:gd name="T58" fmla="+- 0 2291 2248"/>
                              <a:gd name="T59" fmla="*/ 2291 h 453"/>
                              <a:gd name="T60" fmla="+- 0 8066 7125"/>
                              <a:gd name="T61" fmla="*/ T60 w 1290"/>
                              <a:gd name="T62" fmla="+- 0 2273 2248"/>
                              <a:gd name="T63" fmla="*/ 2273 h 453"/>
                              <a:gd name="T64" fmla="+- 0 7974 7125"/>
                              <a:gd name="T65" fmla="*/ T64 w 1290"/>
                              <a:gd name="T66" fmla="+- 0 2259 2248"/>
                              <a:gd name="T67" fmla="*/ 2259 h 453"/>
                              <a:gd name="T68" fmla="+- 0 7874 7125"/>
                              <a:gd name="T69" fmla="*/ T68 w 1290"/>
                              <a:gd name="T70" fmla="+- 0 2251 2248"/>
                              <a:gd name="T71" fmla="*/ 2251 h 453"/>
                              <a:gd name="T72" fmla="+- 0 7770 7125"/>
                              <a:gd name="T73" fmla="*/ T72 w 1290"/>
                              <a:gd name="T74" fmla="+- 0 2248 2248"/>
                              <a:gd name="T75" fmla="*/ 2248 h 453"/>
                              <a:gd name="T76" fmla="+- 0 7665 7125"/>
                              <a:gd name="T77" fmla="*/ T76 w 1290"/>
                              <a:gd name="T78" fmla="+- 0 2251 2248"/>
                              <a:gd name="T79" fmla="*/ 2251 h 453"/>
                              <a:gd name="T80" fmla="+- 0 7566 7125"/>
                              <a:gd name="T81" fmla="*/ T80 w 1290"/>
                              <a:gd name="T82" fmla="+- 0 2259 2248"/>
                              <a:gd name="T83" fmla="*/ 2259 h 453"/>
                              <a:gd name="T84" fmla="+- 0 7473 7125"/>
                              <a:gd name="T85" fmla="*/ T84 w 1290"/>
                              <a:gd name="T86" fmla="+- 0 2273 2248"/>
                              <a:gd name="T87" fmla="*/ 2273 h 453"/>
                              <a:gd name="T88" fmla="+- 0 7389 7125"/>
                              <a:gd name="T89" fmla="*/ T88 w 1290"/>
                              <a:gd name="T90" fmla="+- 0 2291 2248"/>
                              <a:gd name="T91" fmla="*/ 2291 h 453"/>
                              <a:gd name="T92" fmla="+- 0 7314 7125"/>
                              <a:gd name="T93" fmla="*/ T92 w 1290"/>
                              <a:gd name="T94" fmla="+- 0 2314 2248"/>
                              <a:gd name="T95" fmla="*/ 2314 h 453"/>
                              <a:gd name="T96" fmla="+- 0 7249 7125"/>
                              <a:gd name="T97" fmla="*/ T96 w 1290"/>
                              <a:gd name="T98" fmla="+- 0 2340 2248"/>
                              <a:gd name="T99" fmla="*/ 2340 h 453"/>
                              <a:gd name="T100" fmla="+- 0 7197 7125"/>
                              <a:gd name="T101" fmla="*/ T100 w 1290"/>
                              <a:gd name="T102" fmla="+- 0 2370 2248"/>
                              <a:gd name="T103" fmla="*/ 2370 h 453"/>
                              <a:gd name="T104" fmla="+- 0 7133 7125"/>
                              <a:gd name="T105" fmla="*/ T104 w 1290"/>
                              <a:gd name="T106" fmla="+- 0 2437 2248"/>
                              <a:gd name="T107" fmla="*/ 2437 h 453"/>
                              <a:gd name="T108" fmla="+- 0 7125 7125"/>
                              <a:gd name="T109" fmla="*/ T108 w 1290"/>
                              <a:gd name="T110" fmla="+- 0 2474 2248"/>
                              <a:gd name="T111" fmla="*/ 2474 h 453"/>
                              <a:gd name="T112" fmla="+- 0 7133 7125"/>
                              <a:gd name="T113" fmla="*/ T112 w 1290"/>
                              <a:gd name="T114" fmla="+- 0 2510 2248"/>
                              <a:gd name="T115" fmla="*/ 2510 h 453"/>
                              <a:gd name="T116" fmla="+- 0 7197 7125"/>
                              <a:gd name="T117" fmla="*/ T116 w 1290"/>
                              <a:gd name="T118" fmla="+- 0 2578 2248"/>
                              <a:gd name="T119" fmla="*/ 2578 h 453"/>
                              <a:gd name="T120" fmla="+- 0 7249 7125"/>
                              <a:gd name="T121" fmla="*/ T120 w 1290"/>
                              <a:gd name="T122" fmla="+- 0 2607 2248"/>
                              <a:gd name="T123" fmla="*/ 2607 h 453"/>
                              <a:gd name="T124" fmla="+- 0 7314 7125"/>
                              <a:gd name="T125" fmla="*/ T124 w 1290"/>
                              <a:gd name="T126" fmla="+- 0 2633 2248"/>
                              <a:gd name="T127" fmla="*/ 2633 h 453"/>
                              <a:gd name="T128" fmla="+- 0 7389 7125"/>
                              <a:gd name="T129" fmla="*/ T128 w 1290"/>
                              <a:gd name="T130" fmla="+- 0 2656 2248"/>
                              <a:gd name="T131" fmla="*/ 2656 h 453"/>
                              <a:gd name="T132" fmla="+- 0 7473 7125"/>
                              <a:gd name="T133" fmla="*/ T132 w 1290"/>
                              <a:gd name="T134" fmla="+- 0 2674 2248"/>
                              <a:gd name="T135" fmla="*/ 2674 h 453"/>
                              <a:gd name="T136" fmla="+- 0 7566 7125"/>
                              <a:gd name="T137" fmla="*/ T136 w 1290"/>
                              <a:gd name="T138" fmla="+- 0 2688 2248"/>
                              <a:gd name="T139" fmla="*/ 2688 h 453"/>
                              <a:gd name="T140" fmla="+- 0 7665 7125"/>
                              <a:gd name="T141" fmla="*/ T140 w 1290"/>
                              <a:gd name="T142" fmla="+- 0 2697 2248"/>
                              <a:gd name="T143" fmla="*/ 2697 h 453"/>
                              <a:gd name="T144" fmla="+- 0 7770 7125"/>
                              <a:gd name="T145" fmla="*/ T144 w 1290"/>
                              <a:gd name="T146" fmla="+- 0 2700 2248"/>
                              <a:gd name="T147" fmla="*/ 2700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90" h="453">
                                <a:moveTo>
                                  <a:pt x="645" y="452"/>
                                </a:moveTo>
                                <a:lnTo>
                                  <a:pt x="749" y="449"/>
                                </a:lnTo>
                                <a:lnTo>
                                  <a:pt x="849" y="440"/>
                                </a:lnTo>
                                <a:lnTo>
                                  <a:pt x="941" y="426"/>
                                </a:lnTo>
                                <a:lnTo>
                                  <a:pt x="1026" y="408"/>
                                </a:lnTo>
                                <a:lnTo>
                                  <a:pt x="1101" y="385"/>
                                </a:lnTo>
                                <a:lnTo>
                                  <a:pt x="1165" y="359"/>
                                </a:lnTo>
                                <a:lnTo>
                                  <a:pt x="1218" y="330"/>
                                </a:lnTo>
                                <a:lnTo>
                                  <a:pt x="1281" y="262"/>
                                </a:lnTo>
                                <a:lnTo>
                                  <a:pt x="1290" y="226"/>
                                </a:lnTo>
                                <a:lnTo>
                                  <a:pt x="1281" y="189"/>
                                </a:lnTo>
                                <a:lnTo>
                                  <a:pt x="1218" y="122"/>
                                </a:lnTo>
                                <a:lnTo>
                                  <a:pt x="1165" y="92"/>
                                </a:lnTo>
                                <a:lnTo>
                                  <a:pt x="1101" y="66"/>
                                </a:lnTo>
                                <a:lnTo>
                                  <a:pt x="1026" y="43"/>
                                </a:lnTo>
                                <a:lnTo>
                                  <a:pt x="941" y="25"/>
                                </a:lnTo>
                                <a:lnTo>
                                  <a:pt x="849" y="11"/>
                                </a:lnTo>
                                <a:lnTo>
                                  <a:pt x="749" y="3"/>
                                </a:lnTo>
                                <a:lnTo>
                                  <a:pt x="645" y="0"/>
                                </a:lnTo>
                                <a:lnTo>
                                  <a:pt x="540" y="3"/>
                                </a:lnTo>
                                <a:lnTo>
                                  <a:pt x="441" y="11"/>
                                </a:lnTo>
                                <a:lnTo>
                                  <a:pt x="348" y="25"/>
                                </a:lnTo>
                                <a:lnTo>
                                  <a:pt x="264" y="43"/>
                                </a:lnTo>
                                <a:lnTo>
                                  <a:pt x="189" y="66"/>
                                </a:lnTo>
                                <a:lnTo>
                                  <a:pt x="124" y="92"/>
                                </a:lnTo>
                                <a:lnTo>
                                  <a:pt x="72" y="122"/>
                                </a:lnTo>
                                <a:lnTo>
                                  <a:pt x="8" y="189"/>
                                </a:lnTo>
                                <a:lnTo>
                                  <a:pt x="0" y="226"/>
                                </a:lnTo>
                                <a:lnTo>
                                  <a:pt x="8" y="262"/>
                                </a:lnTo>
                                <a:lnTo>
                                  <a:pt x="72" y="330"/>
                                </a:lnTo>
                                <a:lnTo>
                                  <a:pt x="124" y="359"/>
                                </a:lnTo>
                                <a:lnTo>
                                  <a:pt x="189" y="385"/>
                                </a:lnTo>
                                <a:lnTo>
                                  <a:pt x="264" y="408"/>
                                </a:lnTo>
                                <a:lnTo>
                                  <a:pt x="348" y="426"/>
                                </a:lnTo>
                                <a:lnTo>
                                  <a:pt x="441" y="440"/>
                                </a:lnTo>
                                <a:lnTo>
                                  <a:pt x="540" y="449"/>
                                </a:lnTo>
                                <a:lnTo>
                                  <a:pt x="645" y="452"/>
                                </a:lnTo>
                                <a:close/>
                              </a:path>
                            </a:pathLst>
                          </a:custGeom>
                          <a:noFill/>
                          <a:ln w="12700">
                            <a:solidFill>
                              <a:srgbClr val="B7121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6"/>
                        <wps:cNvCnPr>
                          <a:cxnSpLocks noChangeShapeType="1"/>
                        </wps:cNvCnPr>
                        <wps:spPr bwMode="auto">
                          <a:xfrm>
                            <a:off x="6742" y="1068"/>
                            <a:ext cx="503" cy="1096"/>
                          </a:xfrm>
                          <a:prstGeom prst="line">
                            <a:avLst/>
                          </a:prstGeom>
                          <a:noFill/>
                          <a:ln w="12700">
                            <a:solidFill>
                              <a:srgbClr val="B7121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85" y="2114"/>
                            <a:ext cx="1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C57C16" id="Group 27" o:spid="_x0000_s1026" style="width:390pt;height:163.6pt;mso-position-horizontal-relative:char;mso-position-vertical-relative:line" coordorigin="1020,1058" coordsize="7800,32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">
                <v:shape id="Picture 14" o:spid="_x0000_s1027" type="#_x0000_t75" style="position:absolute;left:1020;top:1167;width:7800;height: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BPpe+AAAA2wAAAA8AAABkcnMvZG93bnJldi54bWxET02LwjAQvS/4H8IIXhZN9SBSjSJVQS8L&#10;Vr0PzdgGm0lpolZ//eYgeHy878Wqs7V4UOuNYwXjUQKCuHDacKngfNoNZyB8QNZYOyYFL/KwWvZ+&#10;Fphq9+QjPfJQihjCPkUFVQhNKqUvKrLoR64hjtzVtRZDhG0pdYvPGG5rOUmSqbRoODZU2FBWUXHL&#10;71ZBedmaQyETe8bs6PPsdxP+zFupQb9bz0EE6sJX/HHvtYJJHBu/xB8g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LBPpe+AAAA2wAAAA8AAAAAAAAAAAAAAAAAnwIAAGRy&#10;cy9kb3ducmV2LnhtbFBLBQYAAAAABAAEAPcAAACKAwAAAAA=&#10;">
                  <v:imagedata r:id="rId25" o:title=""/>
                </v:shape>
                <v:shape id="Freeform 15" o:spid="_x0000_s1028" style="position:absolute;left:7124;top:2247;width:1290;height:453;visibility:visible;mso-wrap-style:square;v-text-anchor:top" coordsize="129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CgMMA&#10;AADbAAAADwAAAGRycy9kb3ducmV2LnhtbESPT0sDMRTE74LfITzBm81atei2aZGCpeBp++f+SF43&#10;wc3LksTu1k/fCILHYWZ+wyxWo+/EmWJygRU8TioQxDoYx62Cw/7j4RVEysgGu8Ck4EIJVsvbmwXW&#10;Jgzc0HmXW1EgnGpUYHPuaymTtuQxTUJPXLxTiB5zkbGVJuJQ4L6T06qaSY+Oy4LFntaW9Nfu2yv4&#10;dM3Gxafh+GNfLsMmr/XzodFK3d+N73MQmcb8H/5rb42C6Rv8fi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CgMMAAADbAAAADwAAAAAAAAAAAAAAAACYAgAAZHJzL2Rv&#10;d25yZXYueG1sUEsFBgAAAAAEAAQA9QAAAIgDAAAAAA==&#10;" path="m645,452r104,-3l849,440r92,-14l1026,408r75,-23l1165,359r53,-29l1281,262r9,-36l1281,189r-63,-67l1165,92,1101,66,1026,43,941,25,849,11,749,3,645,,540,3r-99,8l348,25,264,43,189,66,124,92,72,122,8,189,,226r8,36l72,330r52,29l189,385r75,23l348,426r93,14l540,449r105,3xe" filled="f" strokecolor="#b71218" strokeweight="1pt">
                  <v:path arrowok="t" o:connecttype="custom" o:connectlocs="645,2700;749,2697;849,2688;941,2674;1026,2656;1101,2633;1165,2607;1218,2578;1281,2510;1290,2474;1281,2437;1218,2370;1165,2340;1101,2314;1026,2291;941,2273;849,2259;749,2251;645,2248;540,2251;441,2259;348,2273;264,2291;189,2314;124,2340;72,2370;8,2437;0,2474;8,2510;72,2578;124,2607;189,2633;264,2656;348,2674;441,2688;540,2697;645,2700" o:connectangles="0,0,0,0,0,0,0,0,0,0,0,0,0,0,0,0,0,0,0,0,0,0,0,0,0,0,0,0,0,0,0,0,0,0,0,0,0"/>
                </v:shape>
                <v:line id="Line 16" o:spid="_x0000_s1029" style="position:absolute;visibility:visible;mso-wrap-style:square" from="6742,1068" to="7245,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NWMIAAADbAAAADwAAAGRycy9kb3ducmV2LnhtbERP3WrCMBS+F3yHcAa7kZl2gt2qschg&#10;MCzipj7AWXNsy5qTkmS1vv1yMfDy4/tfF6PpxEDOt5YVpPMEBHFldcu1gvPp/ekFhA/IGjvLpOBG&#10;HorNdLLGXNsrf9FwDLWIIexzVNCE0OdS+qohg35ue+LIXawzGCJ0tdQOrzHcdPI5SZbSYMuxocGe&#10;3hqqfo6/RsEhm6Wfu7EasrIt3f67fMVdvVfq8WHcrkAEGsNd/O/+0AoWcX38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fNWMIAAADbAAAADwAAAAAAAAAAAAAA&#10;AAChAgAAZHJzL2Rvd25yZXYueG1sUEsFBgAAAAAEAAQA+QAAAJADAAAAAA==&#10;" strokecolor="#b71218" strokeweight="1pt"/>
                <v:shape id="Picture 17" o:spid="_x0000_s1030" type="#_x0000_t75" style="position:absolute;left:7185;top:2114;width:105;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MwnEAAAA2wAAAA8AAABkcnMvZG93bnJldi54bWxEj1trwkAUhN8F/8NyhL7pRgslRFepiiCt&#10;L/XSvh6yp0kwezZkN7d/3xUKPg4z8w2z2vSmFC3VrrCsYD6LQBCnVhecKbheDtMYhPPIGkvLpGAg&#10;B5v1eLTCRNuOv6g9+0wECLsEFeTeV4mULs3JoJvZijh4v7Y26IOsM6lr7ALclHIRRW/SYMFhIceK&#10;djml93NjFOyu20YOP7f9QQ6f9P2xiG8WT0q9TPr3JQhPvX+G/9tHreB1Do8v4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PMwnEAAAA2wAAAA8AAAAAAAAAAAAAAAAA&#10;nwIAAGRycy9kb3ducmV2LnhtbFBLBQYAAAAABAAEAPcAAACQAwAAAAA=&#10;">
                  <v:imagedata r:id="rId26" o:title=""/>
                </v:shape>
                <w10:anchorlock/>
              </v:group>
            </w:pict>
          </mc:Fallback>
        </mc:AlternateContent>
      </w:r>
    </w:p>
    <w:p w14:paraId="3AA4D1F9" w14:textId="77777777" w:rsidR="00F4127B" w:rsidRPr="00F4127B" w:rsidRDefault="00F4127B" w:rsidP="00F4127B">
      <w:pPr>
        <w:rPr>
          <w:color w:val="auto"/>
          <w:sz w:val="23"/>
        </w:rPr>
      </w:pPr>
    </w:p>
    <w:p w14:paraId="60181F3D" w14:textId="77777777" w:rsidR="00F4127B" w:rsidRDefault="00F4127B" w:rsidP="00F4127B">
      <w:pPr>
        <w:rPr>
          <w:spacing w:val="-6"/>
        </w:rPr>
      </w:pPr>
      <w:r w:rsidRPr="00F4127B">
        <w:t>All</w:t>
      </w:r>
      <w:r w:rsidRPr="00F4127B">
        <w:rPr>
          <w:spacing w:val="-12"/>
        </w:rPr>
        <w:t xml:space="preserve"> </w:t>
      </w:r>
      <w:r w:rsidRPr="00F4127B">
        <w:t>applicants</w:t>
      </w:r>
      <w:r w:rsidRPr="00F4127B">
        <w:rPr>
          <w:spacing w:val="-11"/>
        </w:rPr>
        <w:t xml:space="preserve"> </w:t>
      </w:r>
      <w:r w:rsidRPr="00F4127B">
        <w:t>will</w:t>
      </w:r>
      <w:r w:rsidRPr="00F4127B">
        <w:rPr>
          <w:spacing w:val="-12"/>
        </w:rPr>
        <w:t xml:space="preserve"> </w:t>
      </w:r>
      <w:r w:rsidRPr="00F4127B">
        <w:t>need</w:t>
      </w:r>
      <w:r w:rsidRPr="00F4127B">
        <w:rPr>
          <w:spacing w:val="-11"/>
        </w:rPr>
        <w:t xml:space="preserve"> </w:t>
      </w:r>
      <w:r w:rsidRPr="00F4127B">
        <w:t>to</w:t>
      </w:r>
      <w:r w:rsidRPr="00F4127B">
        <w:rPr>
          <w:spacing w:val="-10"/>
        </w:rPr>
        <w:t xml:space="preserve"> </w:t>
      </w:r>
      <w:r w:rsidRPr="00F4127B">
        <w:t>register</w:t>
      </w:r>
      <w:r w:rsidRPr="00F4127B">
        <w:rPr>
          <w:spacing w:val="-11"/>
        </w:rPr>
        <w:t xml:space="preserve"> </w:t>
      </w:r>
      <w:r w:rsidRPr="00F4127B">
        <w:t>to</w:t>
      </w:r>
      <w:r w:rsidRPr="00F4127B">
        <w:rPr>
          <w:spacing w:val="-11"/>
        </w:rPr>
        <w:t xml:space="preserve"> </w:t>
      </w:r>
      <w:r w:rsidRPr="00F4127B">
        <w:t>use</w:t>
      </w:r>
      <w:r w:rsidRPr="00F4127B">
        <w:rPr>
          <w:spacing w:val="-11"/>
        </w:rPr>
        <w:t xml:space="preserve"> </w:t>
      </w:r>
      <w:r w:rsidRPr="00F4127B">
        <w:rPr>
          <w:spacing w:val="-3"/>
        </w:rPr>
        <w:t>Online</w:t>
      </w:r>
      <w:r w:rsidRPr="00F4127B">
        <w:rPr>
          <w:spacing w:val="-10"/>
        </w:rPr>
        <w:t xml:space="preserve"> </w:t>
      </w:r>
      <w:r w:rsidRPr="00F4127B">
        <w:t>Services.</w:t>
      </w:r>
      <w:r w:rsidRPr="00F4127B">
        <w:rPr>
          <w:spacing w:val="-11"/>
        </w:rPr>
        <w:t xml:space="preserve"> </w:t>
      </w:r>
      <w:r w:rsidRPr="00F4127B">
        <w:t>Existing</w:t>
      </w:r>
      <w:r w:rsidRPr="00F4127B">
        <w:rPr>
          <w:spacing w:val="-11"/>
        </w:rPr>
        <w:t xml:space="preserve"> </w:t>
      </w:r>
      <w:r w:rsidRPr="00F4127B">
        <w:rPr>
          <w:spacing w:val="-3"/>
        </w:rPr>
        <w:t>users</w:t>
      </w:r>
      <w:r w:rsidRPr="00F4127B">
        <w:rPr>
          <w:spacing w:val="-11"/>
        </w:rPr>
        <w:t xml:space="preserve"> </w:t>
      </w:r>
      <w:r w:rsidRPr="00F4127B">
        <w:t>will</w:t>
      </w:r>
      <w:r w:rsidRPr="00F4127B">
        <w:rPr>
          <w:spacing w:val="-11"/>
        </w:rPr>
        <w:t xml:space="preserve"> </w:t>
      </w:r>
      <w:r w:rsidRPr="00F4127B">
        <w:t>be</w:t>
      </w:r>
      <w:r w:rsidRPr="00F4127B">
        <w:rPr>
          <w:spacing w:val="-11"/>
        </w:rPr>
        <w:t xml:space="preserve"> </w:t>
      </w:r>
      <w:r w:rsidRPr="00F4127B">
        <w:rPr>
          <w:spacing w:val="-5"/>
        </w:rPr>
        <w:t>able</w:t>
      </w:r>
      <w:r w:rsidRPr="00F4127B">
        <w:rPr>
          <w:spacing w:val="-11"/>
        </w:rPr>
        <w:t xml:space="preserve"> </w:t>
      </w:r>
      <w:r w:rsidRPr="00F4127B">
        <w:t>to</w:t>
      </w:r>
      <w:r w:rsidRPr="00F4127B">
        <w:rPr>
          <w:spacing w:val="-11"/>
        </w:rPr>
        <w:t xml:space="preserve"> </w:t>
      </w:r>
      <w:r w:rsidRPr="00F4127B">
        <w:rPr>
          <w:spacing w:val="-3"/>
        </w:rPr>
        <w:t>login</w:t>
      </w:r>
      <w:r w:rsidRPr="00F4127B">
        <w:rPr>
          <w:spacing w:val="-11"/>
        </w:rPr>
        <w:t xml:space="preserve"> </w:t>
      </w:r>
      <w:r w:rsidRPr="00F4127B">
        <w:t>using</w:t>
      </w:r>
      <w:r w:rsidRPr="00F4127B">
        <w:rPr>
          <w:spacing w:val="-10"/>
        </w:rPr>
        <w:t xml:space="preserve"> </w:t>
      </w:r>
      <w:r w:rsidRPr="00F4127B">
        <w:rPr>
          <w:spacing w:val="-3"/>
        </w:rPr>
        <w:t xml:space="preserve">their </w:t>
      </w:r>
      <w:r w:rsidRPr="00F4127B">
        <w:t xml:space="preserve">registered </w:t>
      </w:r>
      <w:r w:rsidRPr="00F4127B">
        <w:rPr>
          <w:spacing w:val="-3"/>
        </w:rPr>
        <w:t xml:space="preserve">email </w:t>
      </w:r>
      <w:r w:rsidRPr="00F4127B">
        <w:t xml:space="preserve">address </w:t>
      </w:r>
      <w:r w:rsidRPr="00F4127B">
        <w:rPr>
          <w:spacing w:val="-3"/>
        </w:rPr>
        <w:t xml:space="preserve">and password. </w:t>
      </w:r>
      <w:r w:rsidRPr="00F4127B">
        <w:t xml:space="preserve">Once logged in, click on </w:t>
      </w:r>
      <w:r w:rsidRPr="00F4127B">
        <w:rPr>
          <w:spacing w:val="-7"/>
        </w:rPr>
        <w:t xml:space="preserve">‘Apply </w:t>
      </w:r>
      <w:r w:rsidRPr="00F4127B">
        <w:t xml:space="preserve">for an Emissions Controlled </w:t>
      </w:r>
      <w:r w:rsidRPr="00F4127B">
        <w:rPr>
          <w:spacing w:val="-3"/>
        </w:rPr>
        <w:t xml:space="preserve">Product </w:t>
      </w:r>
      <w:r w:rsidRPr="00F4127B">
        <w:t>certification or</w:t>
      </w:r>
      <w:r w:rsidRPr="00F4127B">
        <w:rPr>
          <w:spacing w:val="-25"/>
        </w:rPr>
        <w:t xml:space="preserve"> </w:t>
      </w:r>
      <w:r w:rsidRPr="00F4127B">
        <w:rPr>
          <w:spacing w:val="-6"/>
        </w:rPr>
        <w:t>exemption’.</w:t>
      </w:r>
    </w:p>
    <w:p w14:paraId="25F4E3A4" w14:textId="77777777" w:rsidR="00F4127B" w:rsidRPr="00F4127B" w:rsidRDefault="00F4127B" w:rsidP="00F4127B">
      <w:pPr>
        <w:rPr>
          <w:color w:val="auto"/>
        </w:rPr>
      </w:pPr>
    </w:p>
    <w:p w14:paraId="7D02BE05" w14:textId="3B353727" w:rsidR="00F4127B" w:rsidRDefault="00F4127B" w:rsidP="00F4127B">
      <w:r w:rsidRPr="00F4127B">
        <w:rPr>
          <w:noProof/>
          <w:color w:val="auto"/>
          <w:lang w:val="en-AU" w:eastAsia="en-AU" w:bidi="ar-SA"/>
        </w:rPr>
        <mc:AlternateContent>
          <mc:Choice Requires="wpg">
            <w:drawing>
              <wp:inline distT="0" distB="0" distL="0" distR="0" wp14:anchorId="4075AF64" wp14:editId="7DD66BDC">
                <wp:extent cx="4986020" cy="3265170"/>
                <wp:effectExtent l="0" t="0" r="508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3265170"/>
                          <a:chOff x="1020" y="162"/>
                          <a:chExt cx="7852" cy="5142"/>
                        </a:xfrm>
                      </wpg:grpSpPr>
                      <pic:pic xmlns:pic="http://schemas.openxmlformats.org/drawingml/2006/picture">
                        <pic:nvPicPr>
                          <pic:cNvPr id="25"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20" y="161"/>
                            <a:ext cx="7800" cy="5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0"/>
                        <wps:cNvSpPr>
                          <a:spLocks/>
                        </wps:cNvSpPr>
                        <wps:spPr bwMode="auto">
                          <a:xfrm>
                            <a:off x="6081" y="2963"/>
                            <a:ext cx="2781" cy="1145"/>
                          </a:xfrm>
                          <a:custGeom>
                            <a:avLst/>
                            <a:gdLst>
                              <a:gd name="T0" fmla="+- 0 7576 6082"/>
                              <a:gd name="T1" fmla="*/ T0 w 2781"/>
                              <a:gd name="T2" fmla="+- 0 4107 2964"/>
                              <a:gd name="T3" fmla="*/ 4107 h 1145"/>
                              <a:gd name="T4" fmla="+- 0 7777 6082"/>
                              <a:gd name="T5" fmla="*/ T4 w 2781"/>
                              <a:gd name="T6" fmla="+- 0 4094 2964"/>
                              <a:gd name="T7" fmla="*/ 4094 h 1145"/>
                              <a:gd name="T8" fmla="+- 0 7968 6082"/>
                              <a:gd name="T9" fmla="*/ T8 w 2781"/>
                              <a:gd name="T10" fmla="+- 0 4071 2964"/>
                              <a:gd name="T11" fmla="*/ 4071 h 1145"/>
                              <a:gd name="T12" fmla="+- 0 8146 6082"/>
                              <a:gd name="T13" fmla="*/ T12 w 2781"/>
                              <a:gd name="T14" fmla="+- 0 4037 2964"/>
                              <a:gd name="T15" fmla="*/ 4037 h 1145"/>
                              <a:gd name="T16" fmla="+- 0 8309 6082"/>
                              <a:gd name="T17" fmla="*/ T16 w 2781"/>
                              <a:gd name="T18" fmla="+- 0 3993 2964"/>
                              <a:gd name="T19" fmla="*/ 3993 h 1145"/>
                              <a:gd name="T20" fmla="+- 0 8455 6082"/>
                              <a:gd name="T21" fmla="*/ T20 w 2781"/>
                              <a:gd name="T22" fmla="+- 0 3941 2964"/>
                              <a:gd name="T23" fmla="*/ 3941 h 1145"/>
                              <a:gd name="T24" fmla="+- 0 8583 6082"/>
                              <a:gd name="T25" fmla="*/ T24 w 2781"/>
                              <a:gd name="T26" fmla="+- 0 3880 2964"/>
                              <a:gd name="T27" fmla="*/ 3880 h 1145"/>
                              <a:gd name="T28" fmla="+- 0 8689 6082"/>
                              <a:gd name="T29" fmla="*/ T28 w 2781"/>
                              <a:gd name="T30" fmla="+- 0 3813 2964"/>
                              <a:gd name="T31" fmla="*/ 3813 h 1145"/>
                              <a:gd name="T32" fmla="+- 0 8829 6082"/>
                              <a:gd name="T33" fmla="*/ T32 w 2781"/>
                              <a:gd name="T34" fmla="+- 0 3661 2964"/>
                              <a:gd name="T35" fmla="*/ 3661 h 1145"/>
                              <a:gd name="T36" fmla="+- 0 8862 6082"/>
                              <a:gd name="T37" fmla="*/ T36 w 2781"/>
                              <a:gd name="T38" fmla="+- 0 3536 2964"/>
                              <a:gd name="T39" fmla="*/ 3536 h 1145"/>
                              <a:gd name="T40" fmla="+- 0 8829 6082"/>
                              <a:gd name="T41" fmla="*/ T40 w 2781"/>
                              <a:gd name="T42" fmla="+- 0 3411 2964"/>
                              <a:gd name="T43" fmla="*/ 3411 h 1145"/>
                              <a:gd name="T44" fmla="+- 0 8689 6082"/>
                              <a:gd name="T45" fmla="*/ T44 w 2781"/>
                              <a:gd name="T46" fmla="+- 0 3259 2964"/>
                              <a:gd name="T47" fmla="*/ 3259 h 1145"/>
                              <a:gd name="T48" fmla="+- 0 8583 6082"/>
                              <a:gd name="T49" fmla="*/ T48 w 2781"/>
                              <a:gd name="T50" fmla="+- 0 3192 2964"/>
                              <a:gd name="T51" fmla="*/ 3192 h 1145"/>
                              <a:gd name="T52" fmla="+- 0 8455 6082"/>
                              <a:gd name="T53" fmla="*/ T52 w 2781"/>
                              <a:gd name="T54" fmla="+- 0 3131 2964"/>
                              <a:gd name="T55" fmla="*/ 3131 h 1145"/>
                              <a:gd name="T56" fmla="+- 0 8309 6082"/>
                              <a:gd name="T57" fmla="*/ T56 w 2781"/>
                              <a:gd name="T58" fmla="+- 0 3079 2964"/>
                              <a:gd name="T59" fmla="*/ 3079 h 1145"/>
                              <a:gd name="T60" fmla="+- 0 8146 6082"/>
                              <a:gd name="T61" fmla="*/ T60 w 2781"/>
                              <a:gd name="T62" fmla="+- 0 3035 2964"/>
                              <a:gd name="T63" fmla="*/ 3035 h 1145"/>
                              <a:gd name="T64" fmla="+- 0 7968 6082"/>
                              <a:gd name="T65" fmla="*/ T64 w 2781"/>
                              <a:gd name="T66" fmla="+- 0 3001 2964"/>
                              <a:gd name="T67" fmla="*/ 3001 h 1145"/>
                              <a:gd name="T68" fmla="+- 0 7777 6082"/>
                              <a:gd name="T69" fmla="*/ T68 w 2781"/>
                              <a:gd name="T70" fmla="+- 0 2978 2964"/>
                              <a:gd name="T71" fmla="*/ 2978 h 1145"/>
                              <a:gd name="T72" fmla="+- 0 7576 6082"/>
                              <a:gd name="T73" fmla="*/ T72 w 2781"/>
                              <a:gd name="T74" fmla="+- 0 2965 2964"/>
                              <a:gd name="T75" fmla="*/ 2965 h 1145"/>
                              <a:gd name="T76" fmla="+- 0 7368 6082"/>
                              <a:gd name="T77" fmla="*/ T76 w 2781"/>
                              <a:gd name="T78" fmla="+- 0 2965 2964"/>
                              <a:gd name="T79" fmla="*/ 2965 h 1145"/>
                              <a:gd name="T80" fmla="+- 0 7167 6082"/>
                              <a:gd name="T81" fmla="*/ T80 w 2781"/>
                              <a:gd name="T82" fmla="+- 0 2978 2964"/>
                              <a:gd name="T83" fmla="*/ 2978 h 1145"/>
                              <a:gd name="T84" fmla="+- 0 6977 6082"/>
                              <a:gd name="T85" fmla="*/ T84 w 2781"/>
                              <a:gd name="T86" fmla="+- 0 3001 2964"/>
                              <a:gd name="T87" fmla="*/ 3001 h 1145"/>
                              <a:gd name="T88" fmla="+- 0 6799 6082"/>
                              <a:gd name="T89" fmla="*/ T88 w 2781"/>
                              <a:gd name="T90" fmla="+- 0 3035 2964"/>
                              <a:gd name="T91" fmla="*/ 3035 h 1145"/>
                              <a:gd name="T92" fmla="+- 0 6635 6082"/>
                              <a:gd name="T93" fmla="*/ T92 w 2781"/>
                              <a:gd name="T94" fmla="+- 0 3079 2964"/>
                              <a:gd name="T95" fmla="*/ 3079 h 1145"/>
                              <a:gd name="T96" fmla="+- 0 6489 6082"/>
                              <a:gd name="T97" fmla="*/ T96 w 2781"/>
                              <a:gd name="T98" fmla="+- 0 3131 2964"/>
                              <a:gd name="T99" fmla="*/ 3131 h 1145"/>
                              <a:gd name="T100" fmla="+- 0 6362 6082"/>
                              <a:gd name="T101" fmla="*/ T100 w 2781"/>
                              <a:gd name="T102" fmla="+- 0 3192 2964"/>
                              <a:gd name="T103" fmla="*/ 3192 h 1145"/>
                              <a:gd name="T104" fmla="+- 0 6255 6082"/>
                              <a:gd name="T105" fmla="*/ T104 w 2781"/>
                              <a:gd name="T106" fmla="+- 0 3259 2964"/>
                              <a:gd name="T107" fmla="*/ 3259 h 1145"/>
                              <a:gd name="T108" fmla="+- 0 6115 6082"/>
                              <a:gd name="T109" fmla="*/ T108 w 2781"/>
                              <a:gd name="T110" fmla="+- 0 3411 2964"/>
                              <a:gd name="T111" fmla="*/ 3411 h 1145"/>
                              <a:gd name="T112" fmla="+- 0 6082 6082"/>
                              <a:gd name="T113" fmla="*/ T112 w 2781"/>
                              <a:gd name="T114" fmla="+- 0 3536 2964"/>
                              <a:gd name="T115" fmla="*/ 3536 h 1145"/>
                              <a:gd name="T116" fmla="+- 0 6115 6082"/>
                              <a:gd name="T117" fmla="*/ T116 w 2781"/>
                              <a:gd name="T118" fmla="+- 0 3661 2964"/>
                              <a:gd name="T119" fmla="*/ 3661 h 1145"/>
                              <a:gd name="T120" fmla="+- 0 6255 6082"/>
                              <a:gd name="T121" fmla="*/ T120 w 2781"/>
                              <a:gd name="T122" fmla="+- 0 3813 2964"/>
                              <a:gd name="T123" fmla="*/ 3813 h 1145"/>
                              <a:gd name="T124" fmla="+- 0 6362 6082"/>
                              <a:gd name="T125" fmla="*/ T124 w 2781"/>
                              <a:gd name="T126" fmla="+- 0 3880 2964"/>
                              <a:gd name="T127" fmla="*/ 3880 h 1145"/>
                              <a:gd name="T128" fmla="+- 0 6489 6082"/>
                              <a:gd name="T129" fmla="*/ T128 w 2781"/>
                              <a:gd name="T130" fmla="+- 0 3941 2964"/>
                              <a:gd name="T131" fmla="*/ 3941 h 1145"/>
                              <a:gd name="T132" fmla="+- 0 6635 6082"/>
                              <a:gd name="T133" fmla="*/ T132 w 2781"/>
                              <a:gd name="T134" fmla="+- 0 3993 2964"/>
                              <a:gd name="T135" fmla="*/ 3993 h 1145"/>
                              <a:gd name="T136" fmla="+- 0 6799 6082"/>
                              <a:gd name="T137" fmla="*/ T136 w 2781"/>
                              <a:gd name="T138" fmla="+- 0 4037 2964"/>
                              <a:gd name="T139" fmla="*/ 4037 h 1145"/>
                              <a:gd name="T140" fmla="+- 0 6977 6082"/>
                              <a:gd name="T141" fmla="*/ T140 w 2781"/>
                              <a:gd name="T142" fmla="+- 0 4071 2964"/>
                              <a:gd name="T143" fmla="*/ 4071 h 1145"/>
                              <a:gd name="T144" fmla="+- 0 7167 6082"/>
                              <a:gd name="T145" fmla="*/ T144 w 2781"/>
                              <a:gd name="T146" fmla="+- 0 4094 2964"/>
                              <a:gd name="T147" fmla="*/ 4094 h 1145"/>
                              <a:gd name="T148" fmla="+- 0 7368 6082"/>
                              <a:gd name="T149" fmla="*/ T148 w 2781"/>
                              <a:gd name="T150" fmla="+- 0 4107 2964"/>
                              <a:gd name="T151" fmla="*/ 4107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81" h="1145">
                                <a:moveTo>
                                  <a:pt x="1390" y="1144"/>
                                </a:moveTo>
                                <a:lnTo>
                                  <a:pt x="1494" y="1143"/>
                                </a:lnTo>
                                <a:lnTo>
                                  <a:pt x="1596" y="1138"/>
                                </a:lnTo>
                                <a:lnTo>
                                  <a:pt x="1695" y="1130"/>
                                </a:lnTo>
                                <a:lnTo>
                                  <a:pt x="1792" y="1120"/>
                                </a:lnTo>
                                <a:lnTo>
                                  <a:pt x="1886" y="1107"/>
                                </a:lnTo>
                                <a:lnTo>
                                  <a:pt x="1976" y="1091"/>
                                </a:lnTo>
                                <a:lnTo>
                                  <a:pt x="2064" y="1073"/>
                                </a:lnTo>
                                <a:lnTo>
                                  <a:pt x="2147" y="1052"/>
                                </a:lnTo>
                                <a:lnTo>
                                  <a:pt x="2227" y="1029"/>
                                </a:lnTo>
                                <a:lnTo>
                                  <a:pt x="2302" y="1004"/>
                                </a:lnTo>
                                <a:lnTo>
                                  <a:pt x="2373" y="977"/>
                                </a:lnTo>
                                <a:lnTo>
                                  <a:pt x="2439" y="947"/>
                                </a:lnTo>
                                <a:lnTo>
                                  <a:pt x="2501" y="916"/>
                                </a:lnTo>
                                <a:lnTo>
                                  <a:pt x="2556" y="884"/>
                                </a:lnTo>
                                <a:lnTo>
                                  <a:pt x="2607" y="849"/>
                                </a:lnTo>
                                <a:lnTo>
                                  <a:pt x="2690" y="776"/>
                                </a:lnTo>
                                <a:lnTo>
                                  <a:pt x="2747" y="697"/>
                                </a:lnTo>
                                <a:lnTo>
                                  <a:pt x="2777" y="615"/>
                                </a:lnTo>
                                <a:lnTo>
                                  <a:pt x="2780" y="572"/>
                                </a:lnTo>
                                <a:lnTo>
                                  <a:pt x="2777" y="529"/>
                                </a:lnTo>
                                <a:lnTo>
                                  <a:pt x="2747" y="447"/>
                                </a:lnTo>
                                <a:lnTo>
                                  <a:pt x="2690" y="368"/>
                                </a:lnTo>
                                <a:lnTo>
                                  <a:pt x="2607" y="295"/>
                                </a:lnTo>
                                <a:lnTo>
                                  <a:pt x="2556" y="260"/>
                                </a:lnTo>
                                <a:lnTo>
                                  <a:pt x="2501" y="228"/>
                                </a:lnTo>
                                <a:lnTo>
                                  <a:pt x="2439" y="197"/>
                                </a:lnTo>
                                <a:lnTo>
                                  <a:pt x="2373" y="167"/>
                                </a:lnTo>
                                <a:lnTo>
                                  <a:pt x="2302" y="140"/>
                                </a:lnTo>
                                <a:lnTo>
                                  <a:pt x="2227" y="115"/>
                                </a:lnTo>
                                <a:lnTo>
                                  <a:pt x="2147" y="92"/>
                                </a:lnTo>
                                <a:lnTo>
                                  <a:pt x="2064" y="71"/>
                                </a:lnTo>
                                <a:lnTo>
                                  <a:pt x="1976" y="53"/>
                                </a:lnTo>
                                <a:lnTo>
                                  <a:pt x="1886" y="37"/>
                                </a:lnTo>
                                <a:lnTo>
                                  <a:pt x="1792" y="24"/>
                                </a:lnTo>
                                <a:lnTo>
                                  <a:pt x="1695" y="14"/>
                                </a:lnTo>
                                <a:lnTo>
                                  <a:pt x="1596" y="6"/>
                                </a:lnTo>
                                <a:lnTo>
                                  <a:pt x="1494" y="1"/>
                                </a:lnTo>
                                <a:lnTo>
                                  <a:pt x="1390" y="0"/>
                                </a:lnTo>
                                <a:lnTo>
                                  <a:pt x="1286" y="1"/>
                                </a:lnTo>
                                <a:lnTo>
                                  <a:pt x="1185" y="6"/>
                                </a:lnTo>
                                <a:lnTo>
                                  <a:pt x="1085" y="14"/>
                                </a:lnTo>
                                <a:lnTo>
                                  <a:pt x="989" y="24"/>
                                </a:lnTo>
                                <a:lnTo>
                                  <a:pt x="895" y="37"/>
                                </a:lnTo>
                                <a:lnTo>
                                  <a:pt x="804" y="53"/>
                                </a:lnTo>
                                <a:lnTo>
                                  <a:pt x="717" y="71"/>
                                </a:lnTo>
                                <a:lnTo>
                                  <a:pt x="633" y="92"/>
                                </a:lnTo>
                                <a:lnTo>
                                  <a:pt x="553" y="115"/>
                                </a:lnTo>
                                <a:lnTo>
                                  <a:pt x="478" y="140"/>
                                </a:lnTo>
                                <a:lnTo>
                                  <a:pt x="407" y="167"/>
                                </a:lnTo>
                                <a:lnTo>
                                  <a:pt x="341" y="197"/>
                                </a:lnTo>
                                <a:lnTo>
                                  <a:pt x="280" y="228"/>
                                </a:lnTo>
                                <a:lnTo>
                                  <a:pt x="224" y="260"/>
                                </a:lnTo>
                                <a:lnTo>
                                  <a:pt x="173" y="295"/>
                                </a:lnTo>
                                <a:lnTo>
                                  <a:pt x="91" y="368"/>
                                </a:lnTo>
                                <a:lnTo>
                                  <a:pt x="33" y="447"/>
                                </a:lnTo>
                                <a:lnTo>
                                  <a:pt x="4" y="529"/>
                                </a:lnTo>
                                <a:lnTo>
                                  <a:pt x="0" y="572"/>
                                </a:lnTo>
                                <a:lnTo>
                                  <a:pt x="4" y="615"/>
                                </a:lnTo>
                                <a:lnTo>
                                  <a:pt x="33" y="697"/>
                                </a:lnTo>
                                <a:lnTo>
                                  <a:pt x="91" y="776"/>
                                </a:lnTo>
                                <a:lnTo>
                                  <a:pt x="173" y="849"/>
                                </a:lnTo>
                                <a:lnTo>
                                  <a:pt x="224" y="884"/>
                                </a:lnTo>
                                <a:lnTo>
                                  <a:pt x="280" y="916"/>
                                </a:lnTo>
                                <a:lnTo>
                                  <a:pt x="341" y="947"/>
                                </a:lnTo>
                                <a:lnTo>
                                  <a:pt x="407" y="977"/>
                                </a:lnTo>
                                <a:lnTo>
                                  <a:pt x="478" y="1004"/>
                                </a:lnTo>
                                <a:lnTo>
                                  <a:pt x="553" y="1029"/>
                                </a:lnTo>
                                <a:lnTo>
                                  <a:pt x="633" y="1052"/>
                                </a:lnTo>
                                <a:lnTo>
                                  <a:pt x="717" y="1073"/>
                                </a:lnTo>
                                <a:lnTo>
                                  <a:pt x="804" y="1091"/>
                                </a:lnTo>
                                <a:lnTo>
                                  <a:pt x="895" y="1107"/>
                                </a:lnTo>
                                <a:lnTo>
                                  <a:pt x="989" y="1120"/>
                                </a:lnTo>
                                <a:lnTo>
                                  <a:pt x="1085" y="1130"/>
                                </a:lnTo>
                                <a:lnTo>
                                  <a:pt x="1185" y="1138"/>
                                </a:lnTo>
                                <a:lnTo>
                                  <a:pt x="1286" y="1143"/>
                                </a:lnTo>
                                <a:lnTo>
                                  <a:pt x="1390" y="1144"/>
                                </a:lnTo>
                                <a:close/>
                              </a:path>
                            </a:pathLst>
                          </a:custGeom>
                          <a:noFill/>
                          <a:ln w="12700">
                            <a:solidFill>
                              <a:srgbClr val="B7121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605C6D" id="Group 24" o:spid="_x0000_s1026" style="width:392.6pt;height:257.1pt;mso-position-horizontal-relative:char;mso-position-vertical-relative:line" coordorigin="1020,162" coordsize="7852,5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&#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">
                <v:shape id="Picture 19" o:spid="_x0000_s1027" type="#_x0000_t75" style="position:absolute;left:1020;top:161;width:7800;height: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bOHEAAAA2wAAAA8AAABkcnMvZG93bnJldi54bWxEj0FrwkAUhO8F/8PyhN7qRkHR1FVE0ebg&#10;pdHQ62P3NQnNvg3ZVZN/3y0IPQ4z8w2z3va2EXfqfO1YwXSSgCDWztRcKrhejm9LED4gG2wck4KB&#10;PGw3o5c1psY9+JPueShFhLBPUUEVQptK6XVFFv3EtcTR+3adxRBlV0rT4SPCbSNnSbKQFmuOCxW2&#10;tK9I/+Q3q2C/ypaLQ6Gz0+6j1efhq/BDXij1Ou537yAC9eE//GxnRsFsD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3bOHEAAAA2wAAAA8AAAAAAAAAAAAAAAAA&#10;nwIAAGRycy9kb3ducmV2LnhtbFBLBQYAAAAABAAEAPcAAACQAwAAAAA=&#10;">
                  <v:imagedata r:id="rId28" o:title=""/>
                </v:shape>
                <v:shape id="Freeform 20" o:spid="_x0000_s1028" style="position:absolute;left:6081;top:2963;width:2781;height:1145;visibility:visible;mso-wrap-style:square;v-text-anchor:top" coordsize="278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KvMEA&#10;AADbAAAADwAAAGRycy9kb3ducmV2LnhtbESPT4vCMBTE78J+h/AEL2JTu1DWahRxETz6b++P5pkW&#10;m5fSRNv99hthweMwM79hVpvBNuJJna8dK5gnKQji0umajYLrZT/7AuEDssbGMSn4JQ+b9cdohYV2&#10;PZ/oeQ5GRAj7AhVUIbSFlL6syKJPXEscvZvrLIYoOyN1h32E20ZmaZpLizXHhQpb2lVU3s8PqyBM&#10;szw7HHd+7j8f6eKnN9vv0ig1GQ/bJYhAQ3iH/9sHrSDL4f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CrzBAAAA2wAAAA8AAAAAAAAAAAAAAAAAmAIAAGRycy9kb3du&#10;cmV2LnhtbFBLBQYAAAAABAAEAPUAAACGAwAAAAA=&#10;" path="m1390,1144r104,-1l1596,1138r99,-8l1792,1120r94,-13l1976,1091r88,-18l2147,1052r80,-23l2302,1004r71,-27l2439,947r62,-31l2556,884r51,-35l2690,776r57,-79l2777,615r3,-43l2777,529r-30,-82l2690,368r-83,-73l2556,260r-55,-32l2439,197r-66,-30l2302,140r-75,-25l2147,92,2064,71,1976,53,1886,37,1792,24,1695,14,1596,6,1494,1,1390,,1286,1,1185,6r-100,8l989,24,895,37,804,53,717,71,633,92r-80,23l478,140r-71,27l341,197r-61,31l224,260r-51,35l91,368,33,447,4,529,,572r4,43l33,697r58,79l173,849r51,35l280,916r61,31l407,977r71,27l553,1029r80,23l717,1073r87,18l895,1107r94,13l1085,1130r100,8l1286,1143r104,1xe" filled="f" strokecolor="#b71218" strokeweight="1pt">
                  <v:path arrowok="t" o:connecttype="custom" o:connectlocs="1494,4107;1695,4094;1886,4071;2064,4037;2227,3993;2373,3941;2501,3880;2607,3813;2747,3661;2780,3536;2747,3411;2607,3259;2501,3192;2373,3131;2227,3079;2064,3035;1886,3001;1695,2978;1494,2965;1286,2965;1085,2978;895,3001;717,3035;553,3079;407,3131;280,3192;173,3259;33,3411;0,3536;33,3661;173,3813;280,3880;407,3941;553,3993;717,4037;895,4071;1085,4094;1286,4107" o:connectangles="0,0,0,0,0,0,0,0,0,0,0,0,0,0,0,0,0,0,0,0,0,0,0,0,0,0,0,0,0,0,0,0,0,0,0,0,0,0"/>
                </v:shape>
                <w10:anchorlock/>
              </v:group>
            </w:pict>
          </mc:Fallback>
        </mc:AlternateContent>
      </w:r>
    </w:p>
    <w:p w14:paraId="1A382B34" w14:textId="77777777" w:rsidR="00754601" w:rsidRDefault="00754601" w:rsidP="00F4127B">
      <w:pPr>
        <w:pStyle w:val="Heading3"/>
        <w:rPr>
          <w:rFonts w:ascii="Cambria" w:eastAsia="Cambria" w:hAnsi="Cambria" w:cs="Cambria"/>
          <w:b w:val="0"/>
          <w:bCs w:val="0"/>
          <w:color w:val="231F20"/>
          <w:spacing w:val="-4"/>
          <w:sz w:val="22"/>
          <w:szCs w:val="22"/>
          <w:lang w:val="en-US" w:bidi="en-US"/>
        </w:rPr>
      </w:pPr>
      <w:r>
        <w:rPr>
          <w:rFonts w:ascii="Cambria" w:eastAsia="Cambria" w:hAnsi="Cambria" w:cs="Cambria"/>
          <w:b w:val="0"/>
          <w:bCs w:val="0"/>
          <w:color w:val="231F20"/>
          <w:spacing w:val="-4"/>
          <w:sz w:val="22"/>
          <w:szCs w:val="22"/>
          <w:lang w:val="en-US" w:bidi="en-US"/>
        </w:rPr>
        <w:br w:type="page"/>
      </w:r>
    </w:p>
    <w:p w14:paraId="5F42D4E7" w14:textId="087F6451" w:rsidR="00F4127B" w:rsidRPr="00F4127B" w:rsidRDefault="00F4127B" w:rsidP="00F4127B">
      <w:pPr>
        <w:pStyle w:val="Heading3"/>
        <w:rPr>
          <w:color w:val="auto"/>
        </w:rPr>
      </w:pPr>
      <w:bookmarkStart w:id="6" w:name="_Toc41482858"/>
      <w:r w:rsidRPr="00F4127B">
        <w:lastRenderedPageBreak/>
        <w:t>Information required from the applicant</w:t>
      </w:r>
      <w:bookmarkEnd w:id="6"/>
    </w:p>
    <w:p w14:paraId="21EE7D2F" w14:textId="77777777" w:rsidR="00F4127B" w:rsidRPr="00F4127B" w:rsidRDefault="00F4127B" w:rsidP="00F4127B">
      <w:pPr>
        <w:rPr>
          <w:color w:val="auto"/>
        </w:rPr>
      </w:pPr>
      <w:r w:rsidRPr="00F4127B">
        <w:t xml:space="preserve">An </w:t>
      </w:r>
      <w:r w:rsidRPr="00F4127B">
        <w:rPr>
          <w:spacing w:val="-5"/>
        </w:rPr>
        <w:t xml:space="preserve">application </w:t>
      </w:r>
      <w:r w:rsidRPr="00F4127B">
        <w:t xml:space="preserve">for Australian certification </w:t>
      </w:r>
      <w:r w:rsidRPr="00F4127B">
        <w:rPr>
          <w:spacing w:val="-3"/>
        </w:rPr>
        <w:t xml:space="preserve">must </w:t>
      </w:r>
      <w:r w:rsidRPr="00F4127B">
        <w:t xml:space="preserve">be in writing </w:t>
      </w:r>
      <w:r w:rsidRPr="00F4127B">
        <w:rPr>
          <w:spacing w:val="-3"/>
        </w:rPr>
        <w:t xml:space="preserve">and must </w:t>
      </w:r>
      <w:r w:rsidRPr="00F4127B">
        <w:rPr>
          <w:spacing w:val="-5"/>
        </w:rPr>
        <w:t xml:space="preserve">include </w:t>
      </w:r>
      <w:r w:rsidRPr="00F4127B">
        <w:t xml:space="preserve">the following </w:t>
      </w:r>
      <w:r w:rsidRPr="00F4127B">
        <w:rPr>
          <w:spacing w:val="-3"/>
        </w:rPr>
        <w:t xml:space="preserve">information </w:t>
      </w:r>
      <w:r w:rsidRPr="00F4127B">
        <w:t>as specified in the Rules:</w:t>
      </w:r>
    </w:p>
    <w:p w14:paraId="554530B1" w14:textId="77777777" w:rsidR="00F4127B" w:rsidRPr="00F4127B" w:rsidRDefault="00F4127B" w:rsidP="00F4127B">
      <w:pPr>
        <w:pStyle w:val="ListParagraph"/>
      </w:pPr>
      <w:r w:rsidRPr="00F4127B">
        <w:t>name and contact details of the applicant</w:t>
      </w:r>
    </w:p>
    <w:p w14:paraId="5A69CE1E" w14:textId="77777777" w:rsidR="00F4127B" w:rsidRPr="00F4127B" w:rsidRDefault="00F4127B" w:rsidP="00F4127B">
      <w:pPr>
        <w:pStyle w:val="ListParagraph"/>
      </w:pPr>
      <w:r w:rsidRPr="00F4127B">
        <w:t>the results of emissions testing as required under the Rules</w:t>
      </w:r>
    </w:p>
    <w:p w14:paraId="28152A3E" w14:textId="77777777" w:rsidR="00F4127B" w:rsidRPr="00F4127B" w:rsidRDefault="00F4127B" w:rsidP="00F4127B">
      <w:pPr>
        <w:pStyle w:val="ListParagraph"/>
      </w:pPr>
      <w:r w:rsidRPr="00F4127B">
        <w:t>supporting documentation including evidence that the testing was conducted in accordance with the Act</w:t>
      </w:r>
    </w:p>
    <w:p w14:paraId="4F026217" w14:textId="77777777" w:rsidR="00F4127B" w:rsidRPr="00F4127B" w:rsidRDefault="00F4127B" w:rsidP="00F4127B">
      <w:pPr>
        <w:pStyle w:val="ListParagraph"/>
      </w:pPr>
      <w:r w:rsidRPr="00F4127B">
        <w:t>a declaration that the information provided is correct.</w:t>
      </w:r>
    </w:p>
    <w:p w14:paraId="2979F6D5" w14:textId="77777777" w:rsidR="00F4127B" w:rsidRPr="00F4127B" w:rsidRDefault="00F4127B" w:rsidP="00F4127B">
      <w:pPr>
        <w:rPr>
          <w:color w:val="auto"/>
          <w:spacing w:val="0"/>
        </w:rPr>
      </w:pPr>
      <w:r w:rsidRPr="00F4127B">
        <w:rPr>
          <w:spacing w:val="0"/>
        </w:rPr>
        <w:t xml:space="preserve">The </w:t>
      </w:r>
      <w:r w:rsidRPr="00F4127B">
        <w:t xml:space="preserve">department may request </w:t>
      </w:r>
      <w:r w:rsidRPr="00F4127B">
        <w:rPr>
          <w:spacing w:val="0"/>
        </w:rPr>
        <w:t xml:space="preserve">further </w:t>
      </w:r>
      <w:r w:rsidRPr="00F4127B">
        <w:t xml:space="preserve">information </w:t>
      </w:r>
      <w:r w:rsidRPr="00F4127B">
        <w:rPr>
          <w:spacing w:val="0"/>
        </w:rPr>
        <w:t xml:space="preserve">from the </w:t>
      </w:r>
      <w:r w:rsidRPr="00F4127B">
        <w:t xml:space="preserve">contact person </w:t>
      </w:r>
      <w:r w:rsidRPr="00F4127B">
        <w:rPr>
          <w:spacing w:val="0"/>
        </w:rPr>
        <w:t xml:space="preserve">if the </w:t>
      </w:r>
      <w:r w:rsidRPr="00F4127B">
        <w:rPr>
          <w:spacing w:val="-5"/>
        </w:rPr>
        <w:t xml:space="preserve">application </w:t>
      </w:r>
      <w:r w:rsidRPr="00F4127B">
        <w:t xml:space="preserve">does not </w:t>
      </w:r>
      <w:r w:rsidRPr="00F4127B">
        <w:rPr>
          <w:spacing w:val="-5"/>
        </w:rPr>
        <w:t xml:space="preserve">include </w:t>
      </w:r>
      <w:r w:rsidRPr="00F4127B">
        <w:rPr>
          <w:spacing w:val="0"/>
        </w:rPr>
        <w:t xml:space="preserve">the </w:t>
      </w:r>
      <w:r w:rsidRPr="00F4127B">
        <w:t>information required.</w:t>
      </w:r>
    </w:p>
    <w:p w14:paraId="46FF0120" w14:textId="77777777" w:rsidR="00F4127B" w:rsidRPr="00F4127B" w:rsidRDefault="00F4127B" w:rsidP="00F4127B">
      <w:pPr>
        <w:pStyle w:val="Heading3"/>
        <w:rPr>
          <w:color w:val="auto"/>
        </w:rPr>
      </w:pPr>
      <w:bookmarkStart w:id="7" w:name="_TOC_250009"/>
      <w:bookmarkStart w:id="8" w:name="_Toc41482859"/>
      <w:bookmarkEnd w:id="7"/>
      <w:r w:rsidRPr="00F4127B">
        <w:t>Application fees</w:t>
      </w:r>
      <w:bookmarkEnd w:id="8"/>
    </w:p>
    <w:p w14:paraId="3FDB07DC" w14:textId="77777777" w:rsidR="00F4127B" w:rsidRPr="00F4127B" w:rsidRDefault="00F4127B" w:rsidP="00F4127B">
      <w:pPr>
        <w:rPr>
          <w:color w:val="auto"/>
        </w:rPr>
      </w:pPr>
      <w:r w:rsidRPr="00F4127B">
        <w:t>The</w:t>
      </w:r>
      <w:r w:rsidRPr="00F4127B">
        <w:rPr>
          <w:spacing w:val="-13"/>
        </w:rPr>
        <w:t xml:space="preserve"> </w:t>
      </w:r>
      <w:r w:rsidRPr="00F4127B">
        <w:rPr>
          <w:spacing w:val="-3"/>
        </w:rPr>
        <w:t>fees</w:t>
      </w:r>
      <w:r w:rsidRPr="00F4127B">
        <w:rPr>
          <w:spacing w:val="-12"/>
        </w:rPr>
        <w:t xml:space="preserve"> </w:t>
      </w:r>
      <w:r w:rsidRPr="00F4127B">
        <w:t>payable</w:t>
      </w:r>
      <w:r w:rsidRPr="00F4127B">
        <w:rPr>
          <w:spacing w:val="-12"/>
        </w:rPr>
        <w:t xml:space="preserve"> </w:t>
      </w:r>
      <w:r w:rsidRPr="00F4127B">
        <w:t>for</w:t>
      </w:r>
      <w:r w:rsidRPr="00F4127B">
        <w:rPr>
          <w:spacing w:val="-12"/>
        </w:rPr>
        <w:t xml:space="preserve"> </w:t>
      </w:r>
      <w:r w:rsidRPr="00F4127B">
        <w:t>an</w:t>
      </w:r>
      <w:r w:rsidRPr="00F4127B">
        <w:rPr>
          <w:spacing w:val="-13"/>
        </w:rPr>
        <w:t xml:space="preserve"> </w:t>
      </w:r>
      <w:r w:rsidRPr="00F4127B">
        <w:rPr>
          <w:spacing w:val="-5"/>
        </w:rPr>
        <w:t>application</w:t>
      </w:r>
      <w:r w:rsidRPr="00F4127B">
        <w:rPr>
          <w:spacing w:val="-12"/>
        </w:rPr>
        <w:t xml:space="preserve"> </w:t>
      </w:r>
      <w:r w:rsidRPr="00F4127B">
        <w:t>for</w:t>
      </w:r>
      <w:r w:rsidRPr="00F4127B">
        <w:rPr>
          <w:spacing w:val="-12"/>
        </w:rPr>
        <w:t xml:space="preserve"> </w:t>
      </w:r>
      <w:r w:rsidRPr="00F4127B">
        <w:t>Australian</w:t>
      </w:r>
      <w:r w:rsidRPr="00F4127B">
        <w:rPr>
          <w:spacing w:val="-12"/>
        </w:rPr>
        <w:t xml:space="preserve"> </w:t>
      </w:r>
      <w:r w:rsidRPr="00F4127B">
        <w:t>certification</w:t>
      </w:r>
      <w:r w:rsidRPr="00F4127B">
        <w:rPr>
          <w:spacing w:val="-13"/>
        </w:rPr>
        <w:t xml:space="preserve"> </w:t>
      </w:r>
      <w:r w:rsidRPr="00F4127B">
        <w:t>are</w:t>
      </w:r>
      <w:r w:rsidRPr="00F4127B">
        <w:rPr>
          <w:spacing w:val="-12"/>
        </w:rPr>
        <w:t xml:space="preserve"> </w:t>
      </w:r>
      <w:r w:rsidRPr="00F4127B">
        <w:t>specified</w:t>
      </w:r>
      <w:r w:rsidRPr="00F4127B">
        <w:rPr>
          <w:spacing w:val="-12"/>
        </w:rPr>
        <w:t xml:space="preserve"> </w:t>
      </w:r>
      <w:r w:rsidRPr="00F4127B">
        <w:t>in</w:t>
      </w:r>
      <w:r w:rsidRPr="00F4127B">
        <w:rPr>
          <w:spacing w:val="-12"/>
        </w:rPr>
        <w:t xml:space="preserve"> </w:t>
      </w:r>
      <w:r w:rsidRPr="00F4127B">
        <w:t>the</w:t>
      </w:r>
      <w:r w:rsidRPr="00F4127B">
        <w:rPr>
          <w:spacing w:val="-13"/>
        </w:rPr>
        <w:t xml:space="preserve"> </w:t>
      </w:r>
      <w:r w:rsidRPr="00F4127B">
        <w:rPr>
          <w:spacing w:val="-3"/>
        </w:rPr>
        <w:t>Rules</w:t>
      </w:r>
      <w:r w:rsidRPr="00F4127B">
        <w:rPr>
          <w:spacing w:val="-12"/>
        </w:rPr>
        <w:t xml:space="preserve"> </w:t>
      </w:r>
      <w:r w:rsidRPr="00F4127B">
        <w:rPr>
          <w:spacing w:val="-3"/>
        </w:rPr>
        <w:t>and</w:t>
      </w:r>
      <w:r w:rsidRPr="00F4127B">
        <w:rPr>
          <w:spacing w:val="-12"/>
        </w:rPr>
        <w:t xml:space="preserve"> </w:t>
      </w:r>
      <w:r w:rsidRPr="00F4127B">
        <w:rPr>
          <w:spacing w:val="-3"/>
        </w:rPr>
        <w:t>set</w:t>
      </w:r>
      <w:r w:rsidRPr="00F4127B">
        <w:rPr>
          <w:spacing w:val="-13"/>
        </w:rPr>
        <w:t xml:space="preserve"> </w:t>
      </w:r>
      <w:r w:rsidRPr="00F4127B">
        <w:t>out</w:t>
      </w:r>
      <w:r w:rsidRPr="00F4127B">
        <w:rPr>
          <w:spacing w:val="-12"/>
        </w:rPr>
        <w:t xml:space="preserve"> </w:t>
      </w:r>
      <w:r w:rsidRPr="00F4127B">
        <w:t xml:space="preserve">in the </w:t>
      </w:r>
      <w:r w:rsidRPr="00F4127B">
        <w:rPr>
          <w:spacing w:val="-3"/>
        </w:rPr>
        <w:t>table</w:t>
      </w:r>
      <w:r w:rsidRPr="00F4127B">
        <w:rPr>
          <w:spacing w:val="-18"/>
        </w:rPr>
        <w:t xml:space="preserve"> </w:t>
      </w:r>
      <w:r w:rsidRPr="00F4127B">
        <w:rPr>
          <w:spacing w:val="-7"/>
        </w:rPr>
        <w:t>below.</w:t>
      </w:r>
    </w:p>
    <w:p w14:paraId="5E786A00" w14:textId="09AA5291" w:rsidR="000356E1" w:rsidRPr="000356E1" w:rsidRDefault="00F4127B" w:rsidP="00F4127B">
      <w:pPr>
        <w:rPr>
          <w:spacing w:val="-3"/>
        </w:rPr>
      </w:pPr>
      <w:r w:rsidRPr="00F4127B">
        <w:t xml:space="preserve">The department will </w:t>
      </w:r>
      <w:r w:rsidRPr="00F4127B">
        <w:rPr>
          <w:spacing w:val="-3"/>
        </w:rPr>
        <w:t xml:space="preserve">only </w:t>
      </w:r>
      <w:r w:rsidRPr="00F4127B">
        <w:t xml:space="preserve">begin </w:t>
      </w:r>
      <w:r w:rsidRPr="00F4127B">
        <w:rPr>
          <w:spacing w:val="-5"/>
        </w:rPr>
        <w:t xml:space="preserve">work </w:t>
      </w:r>
      <w:r w:rsidRPr="00F4127B">
        <w:rPr>
          <w:spacing w:val="-3"/>
        </w:rPr>
        <w:t xml:space="preserve">assessing </w:t>
      </w:r>
      <w:r w:rsidRPr="00F4127B">
        <w:t xml:space="preserve">an </w:t>
      </w:r>
      <w:r w:rsidRPr="00F4127B">
        <w:rPr>
          <w:spacing w:val="-5"/>
        </w:rPr>
        <w:t xml:space="preserve">application </w:t>
      </w:r>
      <w:r w:rsidRPr="00F4127B">
        <w:t xml:space="preserve">when the correct </w:t>
      </w:r>
      <w:r w:rsidRPr="00F4127B">
        <w:rPr>
          <w:spacing w:val="-5"/>
        </w:rPr>
        <w:t xml:space="preserve">application </w:t>
      </w:r>
      <w:r w:rsidRPr="00F4127B">
        <w:rPr>
          <w:spacing w:val="-3"/>
        </w:rPr>
        <w:t xml:space="preserve">fee </w:t>
      </w:r>
      <w:r w:rsidRPr="00F4127B">
        <w:t xml:space="preserve">has been </w:t>
      </w:r>
      <w:r w:rsidRPr="00F4127B">
        <w:rPr>
          <w:spacing w:val="-3"/>
        </w:rPr>
        <w:t>paid.</w:t>
      </w:r>
    </w:p>
    <w:tbl>
      <w:tblPr>
        <w:tblStyle w:val="TableGrid"/>
        <w:tblW w:w="0" w:type="auto"/>
        <w:tblInd w:w="-5" w:type="dxa"/>
        <w:tblLook w:val="04A0" w:firstRow="1" w:lastRow="0" w:firstColumn="1" w:lastColumn="0" w:noHBand="0" w:noVBand="1"/>
      </w:tblPr>
      <w:tblGrid>
        <w:gridCol w:w="5941"/>
        <w:gridCol w:w="2693"/>
      </w:tblGrid>
      <w:tr w:rsidR="000356E1" w:rsidRPr="000356E1" w14:paraId="2C0B36AF" w14:textId="77777777" w:rsidTr="000356E1">
        <w:tc>
          <w:tcPr>
            <w:tcW w:w="5941" w:type="dxa"/>
          </w:tcPr>
          <w:p w14:paraId="2BA0D6E7" w14:textId="77777777" w:rsidR="000356E1" w:rsidRPr="000356E1" w:rsidRDefault="000356E1" w:rsidP="00D91743">
            <w:pPr>
              <w:spacing w:before="178"/>
              <w:ind w:right="0"/>
              <w:rPr>
                <w:rFonts w:ascii="Milo Pro"/>
                <w:b/>
                <w:spacing w:val="0"/>
                <w:sz w:val="20"/>
              </w:rPr>
            </w:pPr>
            <w:r w:rsidRPr="000356E1">
              <w:rPr>
                <w:rFonts w:ascii="Milo Pro"/>
                <w:b/>
                <w:spacing w:val="0"/>
                <w:sz w:val="20"/>
              </w:rPr>
              <w:t>Certification</w:t>
            </w:r>
            <w:r w:rsidRPr="000356E1">
              <w:rPr>
                <w:rFonts w:ascii="Milo Pro"/>
                <w:b/>
                <w:sz w:val="20"/>
              </w:rPr>
              <w:t xml:space="preserve"> </w:t>
            </w:r>
            <w:r w:rsidRPr="000356E1">
              <w:rPr>
                <w:rFonts w:ascii="Milo Pro"/>
                <w:b/>
                <w:spacing w:val="0"/>
                <w:sz w:val="20"/>
              </w:rPr>
              <w:t>category</w:t>
            </w:r>
          </w:p>
        </w:tc>
        <w:tc>
          <w:tcPr>
            <w:tcW w:w="2693" w:type="dxa"/>
          </w:tcPr>
          <w:p w14:paraId="5461190F" w14:textId="77777777" w:rsidR="000356E1" w:rsidRPr="000356E1" w:rsidRDefault="000356E1" w:rsidP="00D91743">
            <w:pPr>
              <w:spacing w:before="178"/>
              <w:ind w:right="0"/>
              <w:rPr>
                <w:rFonts w:ascii="Milo Pro"/>
                <w:b/>
                <w:color w:val="auto"/>
                <w:spacing w:val="0"/>
                <w:sz w:val="20"/>
              </w:rPr>
            </w:pPr>
            <w:r w:rsidRPr="000356E1">
              <w:rPr>
                <w:rFonts w:ascii="Milo Pro"/>
                <w:b/>
                <w:spacing w:val="0"/>
                <w:sz w:val="20"/>
              </w:rPr>
              <w:t>Fee per</w:t>
            </w:r>
            <w:r w:rsidRPr="000356E1">
              <w:rPr>
                <w:rFonts w:ascii="Milo Pro"/>
                <w:b/>
                <w:spacing w:val="-13"/>
                <w:sz w:val="20"/>
              </w:rPr>
              <w:t xml:space="preserve"> </w:t>
            </w:r>
            <w:r w:rsidRPr="000356E1">
              <w:rPr>
                <w:rFonts w:ascii="Milo Pro"/>
                <w:b/>
                <w:spacing w:val="0"/>
                <w:sz w:val="20"/>
              </w:rPr>
              <w:t>application*</w:t>
            </w:r>
          </w:p>
        </w:tc>
      </w:tr>
      <w:tr w:rsidR="000356E1" w:rsidRPr="000356E1" w14:paraId="7EF009C0" w14:textId="77777777" w:rsidTr="000356E1">
        <w:tc>
          <w:tcPr>
            <w:tcW w:w="5941" w:type="dxa"/>
          </w:tcPr>
          <w:p w14:paraId="453D9012" w14:textId="77777777" w:rsidR="000356E1" w:rsidRPr="000356E1" w:rsidRDefault="000356E1" w:rsidP="00D91743">
            <w:pPr>
              <w:spacing w:before="9" w:after="29"/>
              <w:ind w:right="0"/>
              <w:rPr>
                <w:spacing w:val="0"/>
              </w:rPr>
            </w:pPr>
            <w:r w:rsidRPr="000356E1">
              <w:rPr>
                <w:spacing w:val="-3"/>
              </w:rPr>
              <w:t xml:space="preserve">Certification </w:t>
            </w:r>
            <w:r w:rsidRPr="000356E1">
              <w:rPr>
                <w:spacing w:val="-5"/>
              </w:rPr>
              <w:t xml:space="preserve">application </w:t>
            </w:r>
            <w:r w:rsidRPr="000356E1">
              <w:rPr>
                <w:spacing w:val="0"/>
              </w:rPr>
              <w:t>(ILAC</w:t>
            </w:r>
            <w:r w:rsidRPr="000356E1">
              <w:rPr>
                <w:spacing w:val="-18"/>
              </w:rPr>
              <w:t xml:space="preserve"> </w:t>
            </w:r>
            <w:r w:rsidRPr="000356E1">
              <w:rPr>
                <w:spacing w:val="-3"/>
              </w:rPr>
              <w:t>lab</w:t>
            </w:r>
            <w:r w:rsidRPr="000356E1">
              <w:rPr>
                <w:spacing w:val="-8"/>
              </w:rPr>
              <w:t xml:space="preserve"> </w:t>
            </w:r>
            <w:r w:rsidRPr="000356E1">
              <w:rPr>
                <w:spacing w:val="0"/>
              </w:rPr>
              <w:t>testing)</w:t>
            </w:r>
          </w:p>
        </w:tc>
        <w:tc>
          <w:tcPr>
            <w:tcW w:w="2693" w:type="dxa"/>
          </w:tcPr>
          <w:p w14:paraId="65CCDABA" w14:textId="77777777" w:rsidR="000356E1" w:rsidRPr="000356E1" w:rsidRDefault="000356E1" w:rsidP="00D91743">
            <w:pPr>
              <w:spacing w:before="9" w:after="29"/>
              <w:ind w:right="0"/>
              <w:rPr>
                <w:rFonts w:ascii="Milo Pro"/>
                <w:color w:val="auto"/>
                <w:spacing w:val="0"/>
                <w:sz w:val="20"/>
              </w:rPr>
            </w:pPr>
            <w:r w:rsidRPr="000356E1">
              <w:rPr>
                <w:rFonts w:ascii="Milo Pro"/>
                <w:spacing w:val="0"/>
                <w:position w:val="1"/>
                <w:sz w:val="20"/>
              </w:rPr>
              <w:t>$1,330.00</w:t>
            </w:r>
          </w:p>
        </w:tc>
      </w:tr>
      <w:tr w:rsidR="000356E1" w:rsidRPr="000356E1" w14:paraId="388B0B4C" w14:textId="77777777" w:rsidTr="000356E1">
        <w:tc>
          <w:tcPr>
            <w:tcW w:w="5941" w:type="dxa"/>
          </w:tcPr>
          <w:p w14:paraId="2E45E0C1" w14:textId="77777777" w:rsidR="000356E1" w:rsidRPr="000356E1" w:rsidRDefault="000356E1" w:rsidP="00D91743">
            <w:pPr>
              <w:spacing w:before="24"/>
              <w:ind w:right="0"/>
              <w:rPr>
                <w:spacing w:val="0"/>
              </w:rPr>
            </w:pPr>
            <w:r w:rsidRPr="000356E1">
              <w:rPr>
                <w:spacing w:val="-3"/>
              </w:rPr>
              <w:t xml:space="preserve">Certification </w:t>
            </w:r>
            <w:r w:rsidRPr="000356E1">
              <w:rPr>
                <w:spacing w:val="-5"/>
              </w:rPr>
              <w:t xml:space="preserve">application </w:t>
            </w:r>
            <w:r w:rsidRPr="000356E1">
              <w:rPr>
                <w:spacing w:val="-7"/>
              </w:rPr>
              <w:t>(non-ILAC</w:t>
            </w:r>
            <w:r w:rsidRPr="000356E1">
              <w:rPr>
                <w:spacing w:val="-12"/>
              </w:rPr>
              <w:t xml:space="preserve"> </w:t>
            </w:r>
            <w:r w:rsidRPr="000356E1">
              <w:rPr>
                <w:spacing w:val="-3"/>
              </w:rPr>
              <w:t>lab</w:t>
            </w:r>
            <w:r w:rsidRPr="000356E1">
              <w:rPr>
                <w:spacing w:val="-6"/>
              </w:rPr>
              <w:t xml:space="preserve"> </w:t>
            </w:r>
            <w:r w:rsidRPr="000356E1">
              <w:rPr>
                <w:spacing w:val="0"/>
              </w:rPr>
              <w:t>testing)</w:t>
            </w:r>
          </w:p>
        </w:tc>
        <w:tc>
          <w:tcPr>
            <w:tcW w:w="2693" w:type="dxa"/>
          </w:tcPr>
          <w:p w14:paraId="49CC2A99" w14:textId="77777777" w:rsidR="000356E1" w:rsidRPr="000356E1" w:rsidRDefault="000356E1" w:rsidP="00D91743">
            <w:pPr>
              <w:spacing w:before="24"/>
              <w:ind w:right="0"/>
              <w:rPr>
                <w:rFonts w:ascii="Milo Pro"/>
                <w:color w:val="auto"/>
                <w:spacing w:val="0"/>
                <w:sz w:val="20"/>
              </w:rPr>
            </w:pPr>
            <w:r w:rsidRPr="000356E1">
              <w:rPr>
                <w:rFonts w:ascii="Milo Pro"/>
                <w:spacing w:val="0"/>
                <w:position w:val="1"/>
                <w:sz w:val="20"/>
              </w:rPr>
              <w:t>$2,850.00</w:t>
            </w:r>
          </w:p>
        </w:tc>
      </w:tr>
    </w:tbl>
    <w:p w14:paraId="54BA2849" w14:textId="4281B23F" w:rsidR="000356E1" w:rsidRDefault="000356E1" w:rsidP="000356E1">
      <w:bookmarkStart w:id="9" w:name="_TOC_250008"/>
      <w:bookmarkEnd w:id="9"/>
      <w:r w:rsidRPr="000356E1">
        <w:t>*GST does not apply to applications fees.</w:t>
      </w:r>
    </w:p>
    <w:p w14:paraId="13987C60" w14:textId="77777777" w:rsidR="00F4127B" w:rsidRPr="00F4127B" w:rsidRDefault="00F4127B" w:rsidP="00F4127B">
      <w:pPr>
        <w:pStyle w:val="Heading3"/>
        <w:rPr>
          <w:color w:val="auto"/>
        </w:rPr>
      </w:pPr>
      <w:bookmarkStart w:id="10" w:name="_Toc41482860"/>
      <w:r w:rsidRPr="00F4127B">
        <w:t>Refunds</w:t>
      </w:r>
      <w:bookmarkEnd w:id="10"/>
    </w:p>
    <w:p w14:paraId="5BE82E7D" w14:textId="77777777" w:rsidR="00F4127B" w:rsidRPr="00F4127B" w:rsidRDefault="00F4127B" w:rsidP="00F4127B">
      <w:pPr>
        <w:rPr>
          <w:color w:val="auto"/>
          <w:spacing w:val="0"/>
        </w:rPr>
      </w:pPr>
      <w:r w:rsidRPr="00F4127B">
        <w:rPr>
          <w:spacing w:val="-3"/>
        </w:rPr>
        <w:t>Applicants</w:t>
      </w:r>
      <w:r w:rsidRPr="00F4127B">
        <w:rPr>
          <w:spacing w:val="-10"/>
        </w:rPr>
        <w:t xml:space="preserve"> </w:t>
      </w:r>
      <w:r w:rsidRPr="00F4127B">
        <w:rPr>
          <w:spacing w:val="0"/>
        </w:rPr>
        <w:t>will</w:t>
      </w:r>
      <w:r w:rsidRPr="00F4127B">
        <w:rPr>
          <w:spacing w:val="-11"/>
        </w:rPr>
        <w:t xml:space="preserve"> </w:t>
      </w:r>
      <w:r w:rsidRPr="00F4127B">
        <w:rPr>
          <w:spacing w:val="-3"/>
        </w:rPr>
        <w:t>only</w:t>
      </w:r>
      <w:r w:rsidRPr="00F4127B">
        <w:rPr>
          <w:spacing w:val="-10"/>
        </w:rPr>
        <w:t xml:space="preserve"> </w:t>
      </w:r>
      <w:r w:rsidRPr="00F4127B">
        <w:rPr>
          <w:spacing w:val="0"/>
        </w:rPr>
        <w:t>be</w:t>
      </w:r>
      <w:r w:rsidRPr="00F4127B">
        <w:rPr>
          <w:spacing w:val="-10"/>
        </w:rPr>
        <w:t xml:space="preserve"> </w:t>
      </w:r>
      <w:r w:rsidRPr="00F4127B">
        <w:t>eligible</w:t>
      </w:r>
      <w:r w:rsidRPr="00F4127B">
        <w:rPr>
          <w:spacing w:val="-10"/>
        </w:rPr>
        <w:t xml:space="preserve"> </w:t>
      </w:r>
      <w:r w:rsidRPr="00F4127B">
        <w:rPr>
          <w:spacing w:val="0"/>
        </w:rPr>
        <w:t>to</w:t>
      </w:r>
      <w:r w:rsidRPr="00F4127B">
        <w:rPr>
          <w:spacing w:val="-10"/>
        </w:rPr>
        <w:t xml:space="preserve"> </w:t>
      </w:r>
      <w:r w:rsidRPr="00F4127B">
        <w:t>receive</w:t>
      </w:r>
      <w:r w:rsidRPr="00F4127B">
        <w:rPr>
          <w:spacing w:val="-10"/>
        </w:rPr>
        <w:t xml:space="preserve"> </w:t>
      </w:r>
      <w:r w:rsidRPr="00F4127B">
        <w:rPr>
          <w:spacing w:val="0"/>
        </w:rPr>
        <w:t>a</w:t>
      </w:r>
      <w:r w:rsidRPr="00F4127B">
        <w:rPr>
          <w:spacing w:val="-9"/>
        </w:rPr>
        <w:t xml:space="preserve"> </w:t>
      </w:r>
      <w:r w:rsidRPr="00F4127B">
        <w:rPr>
          <w:spacing w:val="0"/>
        </w:rPr>
        <w:t>refund</w:t>
      </w:r>
      <w:r w:rsidRPr="00F4127B">
        <w:rPr>
          <w:spacing w:val="-10"/>
        </w:rPr>
        <w:t xml:space="preserve"> </w:t>
      </w:r>
      <w:r w:rsidRPr="00F4127B">
        <w:t>on</w:t>
      </w:r>
      <w:r w:rsidRPr="00F4127B">
        <w:rPr>
          <w:spacing w:val="-10"/>
        </w:rPr>
        <w:t xml:space="preserve"> </w:t>
      </w:r>
      <w:r w:rsidRPr="00F4127B">
        <w:rPr>
          <w:spacing w:val="0"/>
        </w:rPr>
        <w:t>the</w:t>
      </w:r>
      <w:r w:rsidRPr="00F4127B">
        <w:rPr>
          <w:spacing w:val="-10"/>
        </w:rPr>
        <w:t xml:space="preserve"> </w:t>
      </w:r>
      <w:r w:rsidRPr="00F4127B">
        <w:rPr>
          <w:spacing w:val="-5"/>
        </w:rPr>
        <w:t>application</w:t>
      </w:r>
      <w:r w:rsidRPr="00F4127B">
        <w:rPr>
          <w:spacing w:val="-10"/>
        </w:rPr>
        <w:t xml:space="preserve"> </w:t>
      </w:r>
      <w:r w:rsidRPr="00F4127B">
        <w:rPr>
          <w:spacing w:val="-3"/>
        </w:rPr>
        <w:t>fee</w:t>
      </w:r>
      <w:r w:rsidRPr="00F4127B">
        <w:rPr>
          <w:spacing w:val="-10"/>
        </w:rPr>
        <w:t xml:space="preserve"> </w:t>
      </w:r>
      <w:r w:rsidRPr="00F4127B">
        <w:rPr>
          <w:spacing w:val="0"/>
        </w:rPr>
        <w:t>if</w:t>
      </w:r>
      <w:r w:rsidRPr="00F4127B">
        <w:rPr>
          <w:spacing w:val="-10"/>
        </w:rPr>
        <w:t xml:space="preserve"> </w:t>
      </w:r>
      <w:r w:rsidRPr="00F4127B">
        <w:rPr>
          <w:spacing w:val="0"/>
        </w:rPr>
        <w:t>the</w:t>
      </w:r>
      <w:r w:rsidRPr="00F4127B">
        <w:rPr>
          <w:spacing w:val="-10"/>
        </w:rPr>
        <w:t xml:space="preserve"> </w:t>
      </w:r>
      <w:r w:rsidRPr="00F4127B">
        <w:rPr>
          <w:spacing w:val="-5"/>
        </w:rPr>
        <w:t>application</w:t>
      </w:r>
      <w:r w:rsidRPr="00F4127B">
        <w:rPr>
          <w:spacing w:val="-9"/>
        </w:rPr>
        <w:t xml:space="preserve"> </w:t>
      </w:r>
      <w:r w:rsidRPr="00F4127B">
        <w:rPr>
          <w:spacing w:val="0"/>
        </w:rPr>
        <w:t>is</w:t>
      </w:r>
      <w:r w:rsidRPr="00F4127B">
        <w:rPr>
          <w:spacing w:val="-10"/>
        </w:rPr>
        <w:t xml:space="preserve"> </w:t>
      </w:r>
      <w:r w:rsidRPr="00F4127B">
        <w:rPr>
          <w:spacing w:val="0"/>
        </w:rPr>
        <w:t xml:space="preserve">withdrawn within </w:t>
      </w:r>
      <w:r w:rsidRPr="00F4127B">
        <w:rPr>
          <w:spacing w:val="-10"/>
        </w:rPr>
        <w:t xml:space="preserve">14 </w:t>
      </w:r>
      <w:r w:rsidRPr="00F4127B">
        <w:rPr>
          <w:spacing w:val="-3"/>
        </w:rPr>
        <w:t xml:space="preserve">days </w:t>
      </w:r>
      <w:r w:rsidRPr="00F4127B">
        <w:t xml:space="preserve">of </w:t>
      </w:r>
      <w:r w:rsidRPr="00F4127B">
        <w:rPr>
          <w:spacing w:val="-3"/>
        </w:rPr>
        <w:t xml:space="preserve">paying </w:t>
      </w:r>
      <w:r w:rsidRPr="00F4127B">
        <w:rPr>
          <w:spacing w:val="0"/>
        </w:rPr>
        <w:t xml:space="preserve">the </w:t>
      </w:r>
      <w:r w:rsidRPr="00F4127B">
        <w:rPr>
          <w:spacing w:val="-3"/>
        </w:rPr>
        <w:t xml:space="preserve">fee and </w:t>
      </w:r>
      <w:r w:rsidRPr="00F4127B">
        <w:rPr>
          <w:spacing w:val="0"/>
        </w:rPr>
        <w:t xml:space="preserve">the </w:t>
      </w:r>
      <w:r w:rsidRPr="00F4127B">
        <w:t xml:space="preserve">department </w:t>
      </w:r>
      <w:r w:rsidRPr="00F4127B">
        <w:rPr>
          <w:spacing w:val="0"/>
        </w:rPr>
        <w:t xml:space="preserve">has </w:t>
      </w:r>
      <w:r w:rsidRPr="00F4127B">
        <w:t xml:space="preserve">not </w:t>
      </w:r>
      <w:r w:rsidRPr="00F4127B">
        <w:rPr>
          <w:spacing w:val="0"/>
        </w:rPr>
        <w:t xml:space="preserve">begun to </w:t>
      </w:r>
      <w:r w:rsidRPr="00F4127B">
        <w:rPr>
          <w:spacing w:val="-3"/>
        </w:rPr>
        <w:t xml:space="preserve">assess </w:t>
      </w:r>
      <w:r w:rsidRPr="00F4127B">
        <w:rPr>
          <w:spacing w:val="0"/>
        </w:rPr>
        <w:t xml:space="preserve">the </w:t>
      </w:r>
      <w:r w:rsidRPr="00F4127B">
        <w:t xml:space="preserve">application. </w:t>
      </w:r>
      <w:r w:rsidRPr="00F4127B">
        <w:rPr>
          <w:spacing w:val="0"/>
        </w:rPr>
        <w:t xml:space="preserve">If the </w:t>
      </w:r>
      <w:r w:rsidRPr="00F4127B">
        <w:t xml:space="preserve">department considers </w:t>
      </w:r>
      <w:r w:rsidRPr="00F4127B">
        <w:rPr>
          <w:spacing w:val="0"/>
        </w:rPr>
        <w:t xml:space="preserve">an </w:t>
      </w:r>
      <w:r w:rsidRPr="00F4127B">
        <w:rPr>
          <w:spacing w:val="-5"/>
        </w:rPr>
        <w:t xml:space="preserve">application </w:t>
      </w:r>
      <w:r w:rsidRPr="00F4127B">
        <w:t xml:space="preserve">but does not </w:t>
      </w:r>
      <w:r w:rsidRPr="00F4127B">
        <w:rPr>
          <w:spacing w:val="0"/>
        </w:rPr>
        <w:t xml:space="preserve">grant an Australian certificate </w:t>
      </w:r>
      <w:r w:rsidRPr="00F4127B">
        <w:t xml:space="preserve">of </w:t>
      </w:r>
      <w:r w:rsidRPr="00F4127B">
        <w:rPr>
          <w:spacing w:val="-3"/>
        </w:rPr>
        <w:t xml:space="preserve">conformity </w:t>
      </w:r>
      <w:r w:rsidRPr="00F4127B">
        <w:rPr>
          <w:spacing w:val="0"/>
        </w:rPr>
        <w:t xml:space="preserve">the </w:t>
      </w:r>
      <w:r w:rsidRPr="00F4127B">
        <w:rPr>
          <w:spacing w:val="-3"/>
        </w:rPr>
        <w:t xml:space="preserve">fee </w:t>
      </w:r>
      <w:r w:rsidRPr="00F4127B">
        <w:rPr>
          <w:spacing w:val="0"/>
        </w:rPr>
        <w:t xml:space="preserve">will </w:t>
      </w:r>
      <w:r w:rsidRPr="00F4127B">
        <w:t xml:space="preserve">not </w:t>
      </w:r>
      <w:r w:rsidRPr="00F4127B">
        <w:rPr>
          <w:spacing w:val="0"/>
        </w:rPr>
        <w:t>be</w:t>
      </w:r>
      <w:r w:rsidRPr="00F4127B">
        <w:rPr>
          <w:spacing w:val="-25"/>
        </w:rPr>
        <w:t xml:space="preserve"> </w:t>
      </w:r>
      <w:r w:rsidRPr="00F4127B">
        <w:rPr>
          <w:spacing w:val="-3"/>
        </w:rPr>
        <w:t>refunded.</w:t>
      </w:r>
    </w:p>
    <w:p w14:paraId="754C536A" w14:textId="77777777" w:rsidR="00F4127B" w:rsidRPr="00F4127B" w:rsidRDefault="00F4127B" w:rsidP="00F4127B">
      <w:pPr>
        <w:rPr>
          <w:color w:val="auto"/>
          <w:spacing w:val="0"/>
        </w:rPr>
      </w:pPr>
      <w:r w:rsidRPr="00F4127B">
        <w:rPr>
          <w:spacing w:val="0"/>
        </w:rPr>
        <w:t xml:space="preserve">Requests for refunds must be made in writing to the department at </w:t>
      </w:r>
      <w:hyperlink r:id="rId29">
        <w:r w:rsidRPr="00F4127B">
          <w:rPr>
            <w:color w:val="00588F"/>
            <w:spacing w:val="0"/>
          </w:rPr>
          <w:t>productemissions@awe.gov.au</w:t>
        </w:r>
      </w:hyperlink>
    </w:p>
    <w:p w14:paraId="0C28F9D4" w14:textId="77777777" w:rsidR="00F4127B" w:rsidRPr="00F4127B" w:rsidRDefault="00F4127B" w:rsidP="00F4127B">
      <w:pPr>
        <w:pStyle w:val="Heading3"/>
      </w:pPr>
      <w:bookmarkStart w:id="11" w:name="_TOC_250007"/>
      <w:bookmarkStart w:id="12" w:name="_Toc41482861"/>
      <w:bookmarkEnd w:id="11"/>
      <w:r w:rsidRPr="00F4127B">
        <w:t>Request to waive the application fee</w:t>
      </w:r>
      <w:bookmarkEnd w:id="12"/>
    </w:p>
    <w:p w14:paraId="5269D51C" w14:textId="1B04F849" w:rsidR="00F4127B" w:rsidRDefault="00F4127B" w:rsidP="00F4127B">
      <w:pPr>
        <w:rPr>
          <w:spacing w:val="0"/>
        </w:rPr>
      </w:pPr>
      <w:r w:rsidRPr="00F4127B">
        <w:rPr>
          <w:spacing w:val="-6"/>
        </w:rPr>
        <w:t>Under</w:t>
      </w:r>
      <w:r w:rsidRPr="00F4127B">
        <w:rPr>
          <w:spacing w:val="-12"/>
        </w:rPr>
        <w:t xml:space="preserve"> </w:t>
      </w:r>
      <w:r w:rsidRPr="00F4127B">
        <w:t>section</w:t>
      </w:r>
      <w:r w:rsidRPr="00F4127B">
        <w:rPr>
          <w:spacing w:val="-12"/>
        </w:rPr>
        <w:t xml:space="preserve"> </w:t>
      </w:r>
      <w:r w:rsidRPr="00F4127B">
        <w:rPr>
          <w:spacing w:val="0"/>
        </w:rPr>
        <w:t>44</w:t>
      </w:r>
      <w:r w:rsidRPr="00F4127B">
        <w:rPr>
          <w:spacing w:val="-12"/>
        </w:rPr>
        <w:t xml:space="preserve"> </w:t>
      </w:r>
      <w:r w:rsidRPr="00F4127B">
        <w:t>of</w:t>
      </w:r>
      <w:r w:rsidRPr="00F4127B">
        <w:rPr>
          <w:spacing w:val="-12"/>
        </w:rPr>
        <w:t xml:space="preserve"> </w:t>
      </w:r>
      <w:r w:rsidRPr="00F4127B">
        <w:rPr>
          <w:spacing w:val="0"/>
        </w:rPr>
        <w:t>the</w:t>
      </w:r>
      <w:r w:rsidRPr="00F4127B">
        <w:rPr>
          <w:spacing w:val="-12"/>
        </w:rPr>
        <w:t xml:space="preserve"> </w:t>
      </w:r>
      <w:r w:rsidRPr="00F4127B">
        <w:t>Rules,</w:t>
      </w:r>
      <w:r w:rsidRPr="00F4127B">
        <w:rPr>
          <w:spacing w:val="-12"/>
        </w:rPr>
        <w:t xml:space="preserve"> </w:t>
      </w:r>
      <w:r w:rsidRPr="00F4127B">
        <w:t>where</w:t>
      </w:r>
      <w:r w:rsidRPr="00F4127B">
        <w:rPr>
          <w:spacing w:val="-12"/>
        </w:rPr>
        <w:t xml:space="preserve"> </w:t>
      </w:r>
      <w:r w:rsidRPr="00F4127B">
        <w:rPr>
          <w:spacing w:val="0"/>
        </w:rPr>
        <w:t>the</w:t>
      </w:r>
      <w:r w:rsidRPr="00F4127B">
        <w:rPr>
          <w:spacing w:val="-12"/>
        </w:rPr>
        <w:t xml:space="preserve"> </w:t>
      </w:r>
      <w:r w:rsidRPr="00F4127B">
        <w:t>department</w:t>
      </w:r>
      <w:r w:rsidRPr="00F4127B">
        <w:rPr>
          <w:spacing w:val="-11"/>
        </w:rPr>
        <w:t xml:space="preserve"> </w:t>
      </w:r>
      <w:r w:rsidRPr="00F4127B">
        <w:rPr>
          <w:spacing w:val="0"/>
        </w:rPr>
        <w:t>is</w:t>
      </w:r>
      <w:r w:rsidRPr="00F4127B">
        <w:rPr>
          <w:spacing w:val="-12"/>
        </w:rPr>
        <w:t xml:space="preserve"> </w:t>
      </w:r>
      <w:r w:rsidRPr="00F4127B">
        <w:rPr>
          <w:spacing w:val="0"/>
        </w:rPr>
        <w:t>satisfied</w:t>
      </w:r>
      <w:r w:rsidRPr="00F4127B">
        <w:rPr>
          <w:spacing w:val="-12"/>
        </w:rPr>
        <w:t xml:space="preserve"> </w:t>
      </w:r>
      <w:r w:rsidRPr="00F4127B">
        <w:rPr>
          <w:spacing w:val="0"/>
        </w:rPr>
        <w:t>that</w:t>
      </w:r>
      <w:r w:rsidRPr="00F4127B">
        <w:rPr>
          <w:spacing w:val="-12"/>
        </w:rPr>
        <w:t xml:space="preserve"> </w:t>
      </w:r>
      <w:r w:rsidRPr="00F4127B">
        <w:t>there</w:t>
      </w:r>
      <w:r w:rsidRPr="00F4127B">
        <w:rPr>
          <w:spacing w:val="-12"/>
        </w:rPr>
        <w:t xml:space="preserve"> </w:t>
      </w:r>
      <w:r w:rsidRPr="00F4127B">
        <w:rPr>
          <w:spacing w:val="0"/>
        </w:rPr>
        <w:t>are</w:t>
      </w:r>
      <w:r w:rsidRPr="00F4127B">
        <w:rPr>
          <w:spacing w:val="-12"/>
        </w:rPr>
        <w:t xml:space="preserve"> </w:t>
      </w:r>
      <w:r w:rsidRPr="00F4127B">
        <w:t>exceptional</w:t>
      </w:r>
      <w:r w:rsidRPr="00F4127B">
        <w:rPr>
          <w:spacing w:val="-12"/>
        </w:rPr>
        <w:t xml:space="preserve"> </w:t>
      </w:r>
      <w:r w:rsidRPr="00F4127B">
        <w:rPr>
          <w:spacing w:val="0"/>
        </w:rPr>
        <w:t xml:space="preserve">circumstances the </w:t>
      </w:r>
      <w:r w:rsidRPr="00F4127B">
        <w:t xml:space="preserve">department may waive </w:t>
      </w:r>
      <w:r w:rsidRPr="00F4127B">
        <w:rPr>
          <w:spacing w:val="0"/>
        </w:rPr>
        <w:t xml:space="preserve">an </w:t>
      </w:r>
      <w:r w:rsidRPr="00F4127B">
        <w:rPr>
          <w:spacing w:val="-5"/>
        </w:rPr>
        <w:t xml:space="preserve">application </w:t>
      </w:r>
      <w:r w:rsidRPr="00F4127B">
        <w:t xml:space="preserve">fee </w:t>
      </w:r>
      <w:r w:rsidRPr="00F4127B">
        <w:rPr>
          <w:spacing w:val="0"/>
        </w:rPr>
        <w:t xml:space="preserve">if </w:t>
      </w:r>
      <w:r w:rsidRPr="00F4127B">
        <w:t xml:space="preserve">requested by </w:t>
      </w:r>
      <w:r w:rsidRPr="00F4127B">
        <w:rPr>
          <w:spacing w:val="0"/>
        </w:rPr>
        <w:t xml:space="preserve">the </w:t>
      </w:r>
      <w:r w:rsidRPr="00F4127B">
        <w:t xml:space="preserve">applicant. Requests for fee waivers </w:t>
      </w:r>
      <w:r w:rsidRPr="00F4127B">
        <w:rPr>
          <w:spacing w:val="0"/>
        </w:rPr>
        <w:t xml:space="preserve">are to be </w:t>
      </w:r>
      <w:r w:rsidRPr="00F4127B">
        <w:t xml:space="preserve">submitted by email to: </w:t>
      </w:r>
      <w:hyperlink r:id="rId30">
        <w:r w:rsidRPr="00F4127B">
          <w:rPr>
            <w:color w:val="00588F"/>
            <w:spacing w:val="-5"/>
          </w:rPr>
          <w:t xml:space="preserve">productemissions@awe.gov.au </w:t>
        </w:r>
      </w:hyperlink>
      <w:r w:rsidRPr="00F4127B">
        <w:rPr>
          <w:spacing w:val="0"/>
        </w:rPr>
        <w:t xml:space="preserve">. The </w:t>
      </w:r>
      <w:r w:rsidRPr="00F4127B">
        <w:t xml:space="preserve">department </w:t>
      </w:r>
      <w:r w:rsidRPr="00F4127B">
        <w:rPr>
          <w:spacing w:val="0"/>
        </w:rPr>
        <w:t xml:space="preserve">will </w:t>
      </w:r>
      <w:r w:rsidRPr="00F4127B">
        <w:rPr>
          <w:spacing w:val="-5"/>
        </w:rPr>
        <w:t xml:space="preserve">consider </w:t>
      </w:r>
      <w:r w:rsidRPr="00F4127B">
        <w:rPr>
          <w:spacing w:val="0"/>
        </w:rPr>
        <w:t xml:space="preserve">all </w:t>
      </w:r>
      <w:r w:rsidRPr="00F4127B">
        <w:t>requests and</w:t>
      </w:r>
      <w:r w:rsidRPr="00F4127B">
        <w:rPr>
          <w:spacing w:val="-10"/>
        </w:rPr>
        <w:t xml:space="preserve"> </w:t>
      </w:r>
      <w:r w:rsidRPr="00F4127B">
        <w:rPr>
          <w:spacing w:val="-2"/>
        </w:rPr>
        <w:t>advise</w:t>
      </w:r>
      <w:r w:rsidRPr="00F4127B">
        <w:rPr>
          <w:spacing w:val="-9"/>
        </w:rPr>
        <w:t xml:space="preserve"> </w:t>
      </w:r>
      <w:r w:rsidRPr="00F4127B">
        <w:rPr>
          <w:spacing w:val="0"/>
        </w:rPr>
        <w:t>the</w:t>
      </w:r>
      <w:r w:rsidRPr="00F4127B">
        <w:rPr>
          <w:spacing w:val="-9"/>
        </w:rPr>
        <w:t xml:space="preserve"> </w:t>
      </w:r>
      <w:r w:rsidRPr="00F4127B">
        <w:t>applicant</w:t>
      </w:r>
      <w:r w:rsidRPr="00F4127B">
        <w:rPr>
          <w:spacing w:val="-10"/>
        </w:rPr>
        <w:t xml:space="preserve"> </w:t>
      </w:r>
      <w:r w:rsidRPr="00F4127B">
        <w:rPr>
          <w:spacing w:val="-5"/>
        </w:rPr>
        <w:t>about</w:t>
      </w:r>
      <w:r w:rsidRPr="00F4127B">
        <w:rPr>
          <w:spacing w:val="-9"/>
        </w:rPr>
        <w:t xml:space="preserve"> </w:t>
      </w:r>
      <w:r w:rsidRPr="00F4127B">
        <w:rPr>
          <w:spacing w:val="0"/>
        </w:rPr>
        <w:t>the</w:t>
      </w:r>
      <w:r w:rsidRPr="00F4127B">
        <w:rPr>
          <w:spacing w:val="-9"/>
        </w:rPr>
        <w:t xml:space="preserve"> </w:t>
      </w:r>
      <w:r w:rsidRPr="00F4127B">
        <w:t>decision</w:t>
      </w:r>
      <w:r w:rsidRPr="00F4127B">
        <w:rPr>
          <w:spacing w:val="-9"/>
        </w:rPr>
        <w:t xml:space="preserve"> </w:t>
      </w:r>
      <w:r w:rsidRPr="00F4127B">
        <w:rPr>
          <w:spacing w:val="0"/>
        </w:rPr>
        <w:t>in</w:t>
      </w:r>
      <w:r w:rsidRPr="00F4127B">
        <w:rPr>
          <w:spacing w:val="-9"/>
        </w:rPr>
        <w:t xml:space="preserve"> </w:t>
      </w:r>
      <w:r w:rsidRPr="00F4127B">
        <w:rPr>
          <w:spacing w:val="0"/>
        </w:rPr>
        <w:t>writing.</w:t>
      </w:r>
    </w:p>
    <w:p w14:paraId="74948CB2" w14:textId="77777777" w:rsidR="00F4127B" w:rsidRPr="00F4127B" w:rsidRDefault="00F4127B" w:rsidP="00F4127B">
      <w:pPr>
        <w:pStyle w:val="Heading3"/>
      </w:pPr>
      <w:bookmarkStart w:id="13" w:name="_Toc41482862"/>
      <w:r w:rsidRPr="00F4127B">
        <w:t>Submitting applications</w:t>
      </w:r>
      <w:bookmarkEnd w:id="13"/>
    </w:p>
    <w:p w14:paraId="01E69130" w14:textId="77777777" w:rsidR="00F4127B" w:rsidRPr="00F4127B" w:rsidRDefault="00F4127B" w:rsidP="00F4127B">
      <w:pPr>
        <w:rPr>
          <w:color w:val="auto"/>
          <w:spacing w:val="0"/>
        </w:rPr>
      </w:pPr>
      <w:r w:rsidRPr="00F4127B">
        <w:t xml:space="preserve">Once </w:t>
      </w:r>
      <w:r w:rsidRPr="00F4127B">
        <w:rPr>
          <w:spacing w:val="0"/>
        </w:rPr>
        <w:t xml:space="preserve">an </w:t>
      </w:r>
      <w:r w:rsidRPr="00F4127B">
        <w:rPr>
          <w:spacing w:val="-5"/>
        </w:rPr>
        <w:t xml:space="preserve">application </w:t>
      </w:r>
      <w:r w:rsidRPr="00F4127B">
        <w:rPr>
          <w:spacing w:val="0"/>
        </w:rPr>
        <w:t xml:space="preserve">is </w:t>
      </w:r>
      <w:r w:rsidRPr="00F4127B">
        <w:t xml:space="preserve">submitted, </w:t>
      </w:r>
      <w:r w:rsidRPr="00F4127B">
        <w:rPr>
          <w:spacing w:val="0"/>
        </w:rPr>
        <w:t xml:space="preserve">a </w:t>
      </w:r>
      <w:r w:rsidRPr="00F4127B">
        <w:t xml:space="preserve">confirmation </w:t>
      </w:r>
      <w:r w:rsidRPr="00F4127B">
        <w:rPr>
          <w:spacing w:val="0"/>
        </w:rPr>
        <w:t xml:space="preserve">will be </w:t>
      </w:r>
      <w:r w:rsidRPr="00F4127B">
        <w:t xml:space="preserve">sent </w:t>
      </w:r>
      <w:r w:rsidRPr="00F4127B">
        <w:rPr>
          <w:spacing w:val="0"/>
        </w:rPr>
        <w:t xml:space="preserve">to the </w:t>
      </w:r>
      <w:r w:rsidRPr="00F4127B">
        <w:t xml:space="preserve">contact </w:t>
      </w:r>
      <w:r w:rsidRPr="00F4127B">
        <w:rPr>
          <w:spacing w:val="-6"/>
        </w:rPr>
        <w:t xml:space="preserve">person’s </w:t>
      </w:r>
      <w:r w:rsidRPr="00F4127B">
        <w:rPr>
          <w:spacing w:val="0"/>
        </w:rPr>
        <w:t xml:space="preserve">email. </w:t>
      </w:r>
      <w:r w:rsidRPr="00F4127B">
        <w:t xml:space="preserve">Applicants </w:t>
      </w:r>
      <w:r w:rsidRPr="00F4127B">
        <w:rPr>
          <w:spacing w:val="0"/>
        </w:rPr>
        <w:t xml:space="preserve">will be </w:t>
      </w:r>
      <w:r w:rsidRPr="00F4127B">
        <w:rPr>
          <w:spacing w:val="-5"/>
        </w:rPr>
        <w:t xml:space="preserve">able </w:t>
      </w:r>
      <w:r w:rsidRPr="00F4127B">
        <w:rPr>
          <w:spacing w:val="0"/>
        </w:rPr>
        <w:t xml:space="preserve">to </w:t>
      </w:r>
      <w:r w:rsidRPr="00F4127B">
        <w:t xml:space="preserve">check on </w:t>
      </w:r>
      <w:r w:rsidRPr="00F4127B">
        <w:rPr>
          <w:spacing w:val="0"/>
        </w:rPr>
        <w:t xml:space="preserve">the status </w:t>
      </w:r>
      <w:r w:rsidRPr="00F4127B">
        <w:t xml:space="preserve">of their </w:t>
      </w:r>
      <w:r w:rsidRPr="00F4127B">
        <w:rPr>
          <w:spacing w:val="-5"/>
        </w:rPr>
        <w:t xml:space="preserve">application </w:t>
      </w:r>
      <w:r w:rsidRPr="00F4127B">
        <w:t xml:space="preserve">at any </w:t>
      </w:r>
      <w:r w:rsidRPr="00F4127B">
        <w:rPr>
          <w:spacing w:val="0"/>
        </w:rPr>
        <w:t xml:space="preserve">time </w:t>
      </w:r>
      <w:r w:rsidRPr="00F4127B">
        <w:t xml:space="preserve">by logging onto Online </w:t>
      </w:r>
      <w:r w:rsidRPr="00F4127B">
        <w:rPr>
          <w:spacing w:val="0"/>
        </w:rPr>
        <w:t>Services.</w:t>
      </w:r>
    </w:p>
    <w:p w14:paraId="055C901E" w14:textId="77777777" w:rsidR="00F4127B" w:rsidRPr="00F4127B" w:rsidRDefault="00F4127B" w:rsidP="00F4127B">
      <w:pPr>
        <w:rPr>
          <w:color w:val="auto"/>
          <w:spacing w:val="0"/>
        </w:rPr>
      </w:pPr>
      <w:r w:rsidRPr="00F4127B">
        <w:t xml:space="preserve">Submitted applications cannot </w:t>
      </w:r>
      <w:r w:rsidRPr="00F4127B">
        <w:rPr>
          <w:spacing w:val="0"/>
        </w:rPr>
        <w:t xml:space="preserve">be </w:t>
      </w:r>
      <w:r w:rsidRPr="00F4127B">
        <w:t xml:space="preserve">edited. </w:t>
      </w:r>
      <w:r w:rsidRPr="00F4127B">
        <w:rPr>
          <w:spacing w:val="0"/>
        </w:rPr>
        <w:t xml:space="preserve">Where an </w:t>
      </w:r>
      <w:r w:rsidRPr="00F4127B">
        <w:t xml:space="preserve">applicant identifies </w:t>
      </w:r>
      <w:r w:rsidRPr="00F4127B">
        <w:rPr>
          <w:spacing w:val="0"/>
        </w:rPr>
        <w:t xml:space="preserve">that </w:t>
      </w:r>
      <w:r w:rsidRPr="00F4127B">
        <w:t xml:space="preserve">they have incorrectly entered information, or </w:t>
      </w:r>
      <w:r w:rsidRPr="00F4127B">
        <w:rPr>
          <w:spacing w:val="0"/>
        </w:rPr>
        <w:t xml:space="preserve">details </w:t>
      </w:r>
      <w:r w:rsidRPr="00F4127B">
        <w:t xml:space="preserve">associated </w:t>
      </w:r>
      <w:r w:rsidRPr="00F4127B">
        <w:rPr>
          <w:spacing w:val="0"/>
        </w:rPr>
        <w:t xml:space="preserve">with the </w:t>
      </w:r>
      <w:r w:rsidRPr="00F4127B">
        <w:rPr>
          <w:spacing w:val="-5"/>
        </w:rPr>
        <w:t xml:space="preserve">application </w:t>
      </w:r>
      <w:r w:rsidRPr="00F4127B">
        <w:t xml:space="preserve">have changed or </w:t>
      </w:r>
      <w:r w:rsidRPr="00F4127B">
        <w:rPr>
          <w:spacing w:val="0"/>
        </w:rPr>
        <w:t xml:space="preserve">are missing, </w:t>
      </w:r>
      <w:r w:rsidRPr="00F4127B">
        <w:t xml:space="preserve">they </w:t>
      </w:r>
      <w:r w:rsidRPr="00F4127B">
        <w:rPr>
          <w:spacing w:val="0"/>
        </w:rPr>
        <w:t xml:space="preserve">can </w:t>
      </w:r>
      <w:r w:rsidRPr="00F4127B">
        <w:t xml:space="preserve">provide </w:t>
      </w:r>
      <w:r w:rsidRPr="00F4127B">
        <w:rPr>
          <w:spacing w:val="0"/>
        </w:rPr>
        <w:t xml:space="preserve">the </w:t>
      </w:r>
      <w:r w:rsidRPr="00F4127B">
        <w:t xml:space="preserve">department </w:t>
      </w:r>
      <w:r w:rsidRPr="00F4127B">
        <w:rPr>
          <w:spacing w:val="0"/>
        </w:rPr>
        <w:t xml:space="preserve">with written </w:t>
      </w:r>
      <w:r w:rsidRPr="00F4127B">
        <w:t xml:space="preserve">notice of </w:t>
      </w:r>
      <w:r w:rsidRPr="00F4127B">
        <w:rPr>
          <w:spacing w:val="0"/>
        </w:rPr>
        <w:t xml:space="preserve">the </w:t>
      </w:r>
      <w:r w:rsidRPr="00F4127B">
        <w:t xml:space="preserve">information </w:t>
      </w:r>
      <w:r w:rsidRPr="00F4127B">
        <w:rPr>
          <w:spacing w:val="0"/>
        </w:rPr>
        <w:lastRenderedPageBreak/>
        <w:t xml:space="preserve">to be </w:t>
      </w:r>
      <w:r w:rsidRPr="00F4127B">
        <w:t xml:space="preserve">changed. Notices </w:t>
      </w:r>
      <w:r w:rsidRPr="00F4127B">
        <w:rPr>
          <w:spacing w:val="-5"/>
        </w:rPr>
        <w:t xml:space="preserve">should </w:t>
      </w:r>
      <w:r w:rsidRPr="00F4127B">
        <w:rPr>
          <w:spacing w:val="0"/>
        </w:rPr>
        <w:t xml:space="preserve">be </w:t>
      </w:r>
      <w:r w:rsidRPr="00F4127B">
        <w:t xml:space="preserve">sent </w:t>
      </w:r>
      <w:r w:rsidRPr="00F4127B">
        <w:rPr>
          <w:spacing w:val="0"/>
        </w:rPr>
        <w:t xml:space="preserve">to </w:t>
      </w:r>
      <w:hyperlink r:id="rId31">
        <w:r w:rsidRPr="00F4127B">
          <w:rPr>
            <w:color w:val="00588F"/>
            <w:spacing w:val="-5"/>
          </w:rPr>
          <w:t>productemissions@awe.gov.au</w:t>
        </w:r>
        <w:r w:rsidRPr="00F4127B">
          <w:rPr>
            <w:spacing w:val="-5"/>
          </w:rPr>
          <w:t xml:space="preserve">. </w:t>
        </w:r>
      </w:hyperlink>
      <w:r w:rsidRPr="00F4127B">
        <w:rPr>
          <w:spacing w:val="0"/>
        </w:rPr>
        <w:t xml:space="preserve">The </w:t>
      </w:r>
      <w:r w:rsidRPr="00F4127B">
        <w:t xml:space="preserve">department </w:t>
      </w:r>
      <w:r w:rsidRPr="00F4127B">
        <w:rPr>
          <w:spacing w:val="0"/>
        </w:rPr>
        <w:t xml:space="preserve">will </w:t>
      </w:r>
      <w:r w:rsidRPr="00F4127B">
        <w:t xml:space="preserve">update </w:t>
      </w:r>
      <w:r w:rsidRPr="00F4127B">
        <w:rPr>
          <w:spacing w:val="0"/>
        </w:rPr>
        <w:t xml:space="preserve">the </w:t>
      </w:r>
      <w:r w:rsidRPr="00F4127B">
        <w:rPr>
          <w:spacing w:val="-5"/>
        </w:rPr>
        <w:t xml:space="preserve">application </w:t>
      </w:r>
      <w:r w:rsidRPr="00F4127B">
        <w:t xml:space="preserve">and seek formal </w:t>
      </w:r>
      <w:r w:rsidRPr="00F4127B">
        <w:rPr>
          <w:spacing w:val="-5"/>
        </w:rPr>
        <w:t xml:space="preserve">acknowledgement </w:t>
      </w:r>
      <w:r w:rsidRPr="00F4127B">
        <w:t xml:space="preserve">of changes </w:t>
      </w:r>
      <w:r w:rsidRPr="00F4127B">
        <w:rPr>
          <w:spacing w:val="0"/>
        </w:rPr>
        <w:t xml:space="preserve">from the </w:t>
      </w:r>
      <w:r w:rsidRPr="00F4127B">
        <w:t xml:space="preserve">applicant before they </w:t>
      </w:r>
      <w:r w:rsidRPr="00F4127B">
        <w:rPr>
          <w:spacing w:val="0"/>
        </w:rPr>
        <w:t>take effect.</w:t>
      </w:r>
    </w:p>
    <w:p w14:paraId="4B1192C9" w14:textId="77777777" w:rsidR="00F4127B" w:rsidRPr="00F4127B" w:rsidRDefault="00F4127B" w:rsidP="00F4127B">
      <w:pPr>
        <w:rPr>
          <w:color w:val="auto"/>
          <w:spacing w:val="0"/>
        </w:rPr>
      </w:pPr>
      <w:r w:rsidRPr="00F4127B">
        <w:t>Applications</w:t>
      </w:r>
      <w:r w:rsidRPr="00F4127B">
        <w:rPr>
          <w:spacing w:val="-11"/>
        </w:rPr>
        <w:t xml:space="preserve"> </w:t>
      </w:r>
      <w:r w:rsidRPr="00F4127B">
        <w:rPr>
          <w:spacing w:val="0"/>
        </w:rPr>
        <w:t>can</w:t>
      </w:r>
      <w:r w:rsidRPr="00F4127B">
        <w:rPr>
          <w:spacing w:val="-10"/>
        </w:rPr>
        <w:t xml:space="preserve"> </w:t>
      </w:r>
      <w:r w:rsidRPr="00F4127B">
        <w:rPr>
          <w:spacing w:val="0"/>
        </w:rPr>
        <w:t>be</w:t>
      </w:r>
      <w:r w:rsidRPr="00F4127B">
        <w:rPr>
          <w:spacing w:val="-10"/>
        </w:rPr>
        <w:t xml:space="preserve"> </w:t>
      </w:r>
      <w:r w:rsidRPr="00F4127B">
        <w:rPr>
          <w:spacing w:val="0"/>
        </w:rPr>
        <w:t>withdrawn</w:t>
      </w:r>
      <w:r w:rsidRPr="00F4127B">
        <w:rPr>
          <w:spacing w:val="-10"/>
        </w:rPr>
        <w:t xml:space="preserve"> </w:t>
      </w:r>
      <w:r w:rsidRPr="00F4127B">
        <w:rPr>
          <w:spacing w:val="-3"/>
        </w:rPr>
        <w:t>at</w:t>
      </w:r>
      <w:r w:rsidRPr="00F4127B">
        <w:rPr>
          <w:spacing w:val="-10"/>
        </w:rPr>
        <w:t xml:space="preserve"> </w:t>
      </w:r>
      <w:r w:rsidRPr="00F4127B">
        <w:rPr>
          <w:spacing w:val="-3"/>
        </w:rPr>
        <w:t>any</w:t>
      </w:r>
      <w:r w:rsidRPr="00F4127B">
        <w:rPr>
          <w:spacing w:val="-11"/>
        </w:rPr>
        <w:t xml:space="preserve"> </w:t>
      </w:r>
      <w:r w:rsidRPr="00F4127B">
        <w:rPr>
          <w:spacing w:val="0"/>
        </w:rPr>
        <w:t>time</w:t>
      </w:r>
      <w:r w:rsidRPr="00F4127B">
        <w:rPr>
          <w:spacing w:val="-10"/>
        </w:rPr>
        <w:t xml:space="preserve"> </w:t>
      </w:r>
      <w:r w:rsidRPr="00F4127B">
        <w:rPr>
          <w:spacing w:val="-3"/>
        </w:rPr>
        <w:t>during</w:t>
      </w:r>
      <w:r w:rsidRPr="00F4127B">
        <w:rPr>
          <w:spacing w:val="-10"/>
        </w:rPr>
        <w:t xml:space="preserve"> </w:t>
      </w:r>
      <w:r w:rsidRPr="00F4127B">
        <w:rPr>
          <w:spacing w:val="0"/>
        </w:rPr>
        <w:t>the</w:t>
      </w:r>
      <w:r w:rsidRPr="00F4127B">
        <w:rPr>
          <w:spacing w:val="-10"/>
        </w:rPr>
        <w:t xml:space="preserve"> </w:t>
      </w:r>
      <w:r w:rsidRPr="00F4127B">
        <w:t>assessment</w:t>
      </w:r>
      <w:r w:rsidRPr="00F4127B">
        <w:rPr>
          <w:spacing w:val="-11"/>
        </w:rPr>
        <w:t xml:space="preserve"> </w:t>
      </w:r>
      <w:r w:rsidRPr="00F4127B">
        <w:t>process</w:t>
      </w:r>
      <w:r w:rsidRPr="00F4127B">
        <w:rPr>
          <w:spacing w:val="-10"/>
        </w:rPr>
        <w:t xml:space="preserve"> </w:t>
      </w:r>
      <w:r w:rsidRPr="00F4127B">
        <w:rPr>
          <w:spacing w:val="-3"/>
        </w:rPr>
        <w:t>by</w:t>
      </w:r>
      <w:r w:rsidRPr="00F4127B">
        <w:rPr>
          <w:spacing w:val="-11"/>
        </w:rPr>
        <w:t xml:space="preserve"> </w:t>
      </w:r>
      <w:r w:rsidRPr="00F4127B">
        <w:rPr>
          <w:spacing w:val="0"/>
        </w:rPr>
        <w:t>notifying</w:t>
      </w:r>
      <w:r w:rsidRPr="00F4127B">
        <w:rPr>
          <w:spacing w:val="-10"/>
        </w:rPr>
        <w:t xml:space="preserve"> </w:t>
      </w:r>
      <w:r w:rsidRPr="00F4127B">
        <w:rPr>
          <w:spacing w:val="0"/>
        </w:rPr>
        <w:t>the</w:t>
      </w:r>
      <w:r w:rsidRPr="00F4127B">
        <w:rPr>
          <w:spacing w:val="-10"/>
        </w:rPr>
        <w:t xml:space="preserve"> </w:t>
      </w:r>
      <w:r w:rsidRPr="00F4127B">
        <w:t xml:space="preserve">department </w:t>
      </w:r>
      <w:r w:rsidRPr="00F4127B">
        <w:rPr>
          <w:spacing w:val="0"/>
        </w:rPr>
        <w:t xml:space="preserve">in writing </w:t>
      </w:r>
      <w:r w:rsidRPr="00F4127B">
        <w:rPr>
          <w:spacing w:val="-3"/>
        </w:rPr>
        <w:t xml:space="preserve">at </w:t>
      </w:r>
      <w:hyperlink r:id="rId32">
        <w:r w:rsidRPr="00F4127B">
          <w:rPr>
            <w:color w:val="00588F"/>
            <w:spacing w:val="-5"/>
          </w:rPr>
          <w:t>productemissions@awe.gov.au</w:t>
        </w:r>
        <w:r w:rsidRPr="00F4127B">
          <w:rPr>
            <w:spacing w:val="-5"/>
          </w:rPr>
          <w:t xml:space="preserve">. </w:t>
        </w:r>
      </w:hyperlink>
      <w:r w:rsidRPr="00F4127B">
        <w:rPr>
          <w:spacing w:val="0"/>
        </w:rPr>
        <w:t xml:space="preserve">As </w:t>
      </w:r>
      <w:r w:rsidRPr="00F4127B">
        <w:t xml:space="preserve">noted </w:t>
      </w:r>
      <w:r w:rsidRPr="00F4127B">
        <w:rPr>
          <w:spacing w:val="-5"/>
        </w:rPr>
        <w:t xml:space="preserve">above, </w:t>
      </w:r>
      <w:r w:rsidRPr="00F4127B">
        <w:rPr>
          <w:spacing w:val="0"/>
        </w:rPr>
        <w:t xml:space="preserve">the </w:t>
      </w:r>
      <w:r w:rsidRPr="00F4127B">
        <w:rPr>
          <w:spacing w:val="-5"/>
        </w:rPr>
        <w:t xml:space="preserve">application </w:t>
      </w:r>
      <w:r w:rsidRPr="00F4127B">
        <w:rPr>
          <w:spacing w:val="-3"/>
        </w:rPr>
        <w:t xml:space="preserve">fee </w:t>
      </w:r>
      <w:r w:rsidRPr="00F4127B">
        <w:rPr>
          <w:spacing w:val="0"/>
        </w:rPr>
        <w:t xml:space="preserve">will </w:t>
      </w:r>
      <w:r w:rsidRPr="00F4127B">
        <w:rPr>
          <w:spacing w:val="-3"/>
        </w:rPr>
        <w:t xml:space="preserve">only </w:t>
      </w:r>
      <w:r w:rsidRPr="00F4127B">
        <w:rPr>
          <w:spacing w:val="0"/>
        </w:rPr>
        <w:t xml:space="preserve">be </w:t>
      </w:r>
      <w:r w:rsidRPr="00F4127B">
        <w:rPr>
          <w:spacing w:val="-3"/>
        </w:rPr>
        <w:t xml:space="preserve">refunded </w:t>
      </w:r>
      <w:r w:rsidRPr="00F4127B">
        <w:rPr>
          <w:spacing w:val="0"/>
        </w:rPr>
        <w:t xml:space="preserve">if the </w:t>
      </w:r>
      <w:r w:rsidRPr="00F4127B">
        <w:rPr>
          <w:spacing w:val="-5"/>
        </w:rPr>
        <w:t xml:space="preserve">application </w:t>
      </w:r>
      <w:r w:rsidRPr="00F4127B">
        <w:rPr>
          <w:spacing w:val="0"/>
        </w:rPr>
        <w:t xml:space="preserve">is withdrawn within </w:t>
      </w:r>
      <w:r w:rsidRPr="00F4127B">
        <w:rPr>
          <w:spacing w:val="-10"/>
        </w:rPr>
        <w:t xml:space="preserve">14 </w:t>
      </w:r>
      <w:r w:rsidRPr="00F4127B">
        <w:rPr>
          <w:spacing w:val="-3"/>
        </w:rPr>
        <w:t xml:space="preserve">days </w:t>
      </w:r>
      <w:r w:rsidRPr="00F4127B">
        <w:t xml:space="preserve">of </w:t>
      </w:r>
      <w:r w:rsidRPr="00F4127B">
        <w:rPr>
          <w:spacing w:val="-3"/>
        </w:rPr>
        <w:t xml:space="preserve">paying </w:t>
      </w:r>
      <w:r w:rsidRPr="00F4127B">
        <w:rPr>
          <w:spacing w:val="0"/>
        </w:rPr>
        <w:t xml:space="preserve">the </w:t>
      </w:r>
      <w:r w:rsidRPr="00F4127B">
        <w:rPr>
          <w:spacing w:val="-3"/>
        </w:rPr>
        <w:t xml:space="preserve">fee and </w:t>
      </w:r>
      <w:r w:rsidRPr="00F4127B">
        <w:rPr>
          <w:spacing w:val="0"/>
        </w:rPr>
        <w:t xml:space="preserve">the </w:t>
      </w:r>
      <w:r w:rsidRPr="00F4127B">
        <w:t xml:space="preserve">department </w:t>
      </w:r>
      <w:r w:rsidRPr="00F4127B">
        <w:rPr>
          <w:spacing w:val="0"/>
        </w:rPr>
        <w:t xml:space="preserve">has </w:t>
      </w:r>
      <w:r w:rsidRPr="00F4127B">
        <w:t xml:space="preserve">not </w:t>
      </w:r>
      <w:r w:rsidRPr="00F4127B">
        <w:rPr>
          <w:spacing w:val="0"/>
        </w:rPr>
        <w:t xml:space="preserve">begun to </w:t>
      </w:r>
      <w:r w:rsidRPr="00F4127B">
        <w:rPr>
          <w:spacing w:val="-3"/>
        </w:rPr>
        <w:t xml:space="preserve">assess </w:t>
      </w:r>
      <w:r w:rsidRPr="00F4127B">
        <w:rPr>
          <w:spacing w:val="0"/>
        </w:rPr>
        <w:t>the</w:t>
      </w:r>
      <w:r w:rsidRPr="00F4127B">
        <w:rPr>
          <w:spacing w:val="-15"/>
        </w:rPr>
        <w:t xml:space="preserve"> </w:t>
      </w:r>
      <w:r w:rsidRPr="00F4127B">
        <w:t>application.</w:t>
      </w:r>
    </w:p>
    <w:p w14:paraId="7C390937" w14:textId="77777777" w:rsidR="00F4127B" w:rsidRPr="00F4127B" w:rsidRDefault="00F4127B" w:rsidP="00F4127B">
      <w:pPr>
        <w:pStyle w:val="Heading3"/>
        <w:rPr>
          <w:color w:val="auto"/>
        </w:rPr>
      </w:pPr>
      <w:bookmarkStart w:id="14" w:name="_TOC_250006"/>
      <w:bookmarkStart w:id="15" w:name="_Toc41482863"/>
      <w:bookmarkEnd w:id="14"/>
      <w:r w:rsidRPr="00F4127B">
        <w:t>Time period for assessing an application</w:t>
      </w:r>
      <w:bookmarkEnd w:id="15"/>
    </w:p>
    <w:p w14:paraId="33237C97" w14:textId="77777777" w:rsidR="00F4127B" w:rsidRPr="00F4127B" w:rsidRDefault="00F4127B" w:rsidP="00F4127B">
      <w:pPr>
        <w:rPr>
          <w:color w:val="auto"/>
          <w:spacing w:val="0"/>
        </w:rPr>
      </w:pPr>
      <w:r w:rsidRPr="00F4127B">
        <w:t>Section</w:t>
      </w:r>
      <w:r w:rsidRPr="00F4127B">
        <w:rPr>
          <w:spacing w:val="-11"/>
        </w:rPr>
        <w:t xml:space="preserve"> </w:t>
      </w:r>
      <w:r w:rsidRPr="00F4127B">
        <w:rPr>
          <w:spacing w:val="-5"/>
        </w:rPr>
        <w:t>21</w:t>
      </w:r>
      <w:r w:rsidRPr="00F4127B">
        <w:rPr>
          <w:spacing w:val="-11"/>
        </w:rPr>
        <w:t xml:space="preserve"> </w:t>
      </w:r>
      <w:r w:rsidRPr="00F4127B">
        <w:t>of</w:t>
      </w:r>
      <w:r w:rsidRPr="00F4127B">
        <w:rPr>
          <w:spacing w:val="-11"/>
        </w:rPr>
        <w:t xml:space="preserve"> </w:t>
      </w:r>
      <w:r w:rsidRPr="00F4127B">
        <w:rPr>
          <w:spacing w:val="0"/>
        </w:rPr>
        <w:t>the</w:t>
      </w:r>
      <w:r w:rsidRPr="00F4127B">
        <w:rPr>
          <w:spacing w:val="-11"/>
        </w:rPr>
        <w:t xml:space="preserve"> </w:t>
      </w:r>
      <w:r w:rsidRPr="00F4127B">
        <w:t>Rules</w:t>
      </w:r>
      <w:r w:rsidRPr="00F4127B">
        <w:rPr>
          <w:spacing w:val="-10"/>
        </w:rPr>
        <w:t xml:space="preserve"> </w:t>
      </w:r>
      <w:r w:rsidRPr="00F4127B">
        <w:t>provides</w:t>
      </w:r>
      <w:r w:rsidRPr="00F4127B">
        <w:rPr>
          <w:spacing w:val="-11"/>
        </w:rPr>
        <w:t xml:space="preserve"> </w:t>
      </w:r>
      <w:r w:rsidRPr="00F4127B">
        <w:rPr>
          <w:spacing w:val="0"/>
        </w:rPr>
        <w:t>that</w:t>
      </w:r>
      <w:r w:rsidRPr="00F4127B">
        <w:rPr>
          <w:spacing w:val="-11"/>
        </w:rPr>
        <w:t xml:space="preserve"> </w:t>
      </w:r>
      <w:r w:rsidRPr="00F4127B">
        <w:rPr>
          <w:spacing w:val="0"/>
        </w:rPr>
        <w:t>if</w:t>
      </w:r>
      <w:r w:rsidRPr="00F4127B">
        <w:rPr>
          <w:spacing w:val="-11"/>
        </w:rPr>
        <w:t xml:space="preserve"> </w:t>
      </w:r>
      <w:r w:rsidRPr="00F4127B">
        <w:t>products</w:t>
      </w:r>
      <w:r w:rsidRPr="00F4127B">
        <w:rPr>
          <w:spacing w:val="-10"/>
        </w:rPr>
        <w:t xml:space="preserve"> </w:t>
      </w:r>
      <w:r w:rsidRPr="00F4127B">
        <w:t>have</w:t>
      </w:r>
      <w:r w:rsidRPr="00F4127B">
        <w:rPr>
          <w:spacing w:val="-11"/>
        </w:rPr>
        <w:t xml:space="preserve"> </w:t>
      </w:r>
      <w:r w:rsidRPr="00F4127B">
        <w:t>not</w:t>
      </w:r>
      <w:r w:rsidRPr="00F4127B">
        <w:rPr>
          <w:spacing w:val="-11"/>
        </w:rPr>
        <w:t xml:space="preserve"> </w:t>
      </w:r>
      <w:r w:rsidRPr="00F4127B">
        <w:t>been</w:t>
      </w:r>
      <w:r w:rsidRPr="00F4127B">
        <w:rPr>
          <w:spacing w:val="-11"/>
        </w:rPr>
        <w:t xml:space="preserve"> </w:t>
      </w:r>
      <w:r w:rsidRPr="00F4127B">
        <w:rPr>
          <w:spacing w:val="0"/>
        </w:rPr>
        <w:t>certified</w:t>
      </w:r>
      <w:r w:rsidRPr="00F4127B">
        <w:rPr>
          <w:spacing w:val="-11"/>
        </w:rPr>
        <w:t xml:space="preserve"> </w:t>
      </w:r>
      <w:r w:rsidRPr="00F4127B">
        <w:t>or</w:t>
      </w:r>
      <w:r w:rsidRPr="00F4127B">
        <w:rPr>
          <w:spacing w:val="-10"/>
        </w:rPr>
        <w:t xml:space="preserve"> </w:t>
      </w:r>
      <w:r w:rsidRPr="00F4127B">
        <w:rPr>
          <w:spacing w:val="0"/>
        </w:rPr>
        <w:t>refused</w:t>
      </w:r>
      <w:r w:rsidRPr="00F4127B">
        <w:rPr>
          <w:spacing w:val="-11"/>
        </w:rPr>
        <w:t xml:space="preserve"> </w:t>
      </w:r>
      <w:r w:rsidRPr="00F4127B">
        <w:rPr>
          <w:spacing w:val="0"/>
        </w:rPr>
        <w:t>within</w:t>
      </w:r>
      <w:r w:rsidRPr="00F4127B">
        <w:rPr>
          <w:spacing w:val="-11"/>
        </w:rPr>
        <w:t xml:space="preserve"> </w:t>
      </w:r>
      <w:r w:rsidRPr="00F4127B">
        <w:rPr>
          <w:spacing w:val="0"/>
        </w:rPr>
        <w:t>60</w:t>
      </w:r>
      <w:r w:rsidRPr="00F4127B">
        <w:rPr>
          <w:spacing w:val="-11"/>
        </w:rPr>
        <w:t xml:space="preserve"> </w:t>
      </w:r>
      <w:r w:rsidRPr="00F4127B">
        <w:t>days</w:t>
      </w:r>
      <w:r w:rsidRPr="00F4127B">
        <w:rPr>
          <w:spacing w:val="-10"/>
        </w:rPr>
        <w:t xml:space="preserve"> </w:t>
      </w:r>
      <w:r w:rsidRPr="00F4127B">
        <w:t>of</w:t>
      </w:r>
      <w:r w:rsidRPr="00F4127B">
        <w:rPr>
          <w:spacing w:val="-11"/>
        </w:rPr>
        <w:t xml:space="preserve"> </w:t>
      </w:r>
      <w:r w:rsidRPr="00F4127B">
        <w:rPr>
          <w:spacing w:val="0"/>
        </w:rPr>
        <w:t xml:space="preserve">the </w:t>
      </w:r>
      <w:r w:rsidRPr="00F4127B">
        <w:t>department</w:t>
      </w:r>
      <w:r w:rsidRPr="00F4127B">
        <w:rPr>
          <w:spacing w:val="-9"/>
        </w:rPr>
        <w:t xml:space="preserve"> </w:t>
      </w:r>
      <w:r w:rsidRPr="00F4127B">
        <w:t>receiving</w:t>
      </w:r>
      <w:r w:rsidRPr="00F4127B">
        <w:rPr>
          <w:spacing w:val="-7"/>
        </w:rPr>
        <w:t xml:space="preserve"> </w:t>
      </w:r>
      <w:r w:rsidRPr="00F4127B">
        <w:rPr>
          <w:spacing w:val="0"/>
        </w:rPr>
        <w:t>all</w:t>
      </w:r>
      <w:r w:rsidRPr="00F4127B">
        <w:rPr>
          <w:spacing w:val="-9"/>
        </w:rPr>
        <w:t xml:space="preserve"> </w:t>
      </w:r>
      <w:r w:rsidRPr="00F4127B">
        <w:t>required</w:t>
      </w:r>
      <w:r w:rsidRPr="00F4127B">
        <w:rPr>
          <w:spacing w:val="-7"/>
        </w:rPr>
        <w:t xml:space="preserve"> </w:t>
      </w:r>
      <w:r w:rsidRPr="00F4127B">
        <w:t>information,</w:t>
      </w:r>
      <w:r w:rsidRPr="00F4127B">
        <w:rPr>
          <w:spacing w:val="-8"/>
        </w:rPr>
        <w:t xml:space="preserve"> </w:t>
      </w:r>
      <w:r w:rsidRPr="00F4127B">
        <w:t>including</w:t>
      </w:r>
      <w:r w:rsidRPr="00F4127B">
        <w:rPr>
          <w:spacing w:val="-7"/>
        </w:rPr>
        <w:t xml:space="preserve"> </w:t>
      </w:r>
      <w:r w:rsidRPr="00F4127B">
        <w:t>confirmation</w:t>
      </w:r>
      <w:r w:rsidRPr="00F4127B">
        <w:rPr>
          <w:spacing w:val="-8"/>
        </w:rPr>
        <w:t xml:space="preserve"> </w:t>
      </w:r>
      <w:r w:rsidRPr="00F4127B">
        <w:t>of</w:t>
      </w:r>
      <w:r w:rsidRPr="00F4127B">
        <w:rPr>
          <w:spacing w:val="-7"/>
        </w:rPr>
        <w:t xml:space="preserve"> </w:t>
      </w:r>
      <w:r w:rsidRPr="00F4127B">
        <w:t>fee</w:t>
      </w:r>
      <w:r w:rsidRPr="00F4127B">
        <w:rPr>
          <w:spacing w:val="-8"/>
        </w:rPr>
        <w:t xml:space="preserve"> </w:t>
      </w:r>
      <w:r w:rsidRPr="00F4127B">
        <w:t>payment</w:t>
      </w:r>
      <w:r w:rsidRPr="00F4127B">
        <w:rPr>
          <w:spacing w:val="-8"/>
        </w:rPr>
        <w:t xml:space="preserve"> </w:t>
      </w:r>
      <w:r w:rsidRPr="00F4127B">
        <w:t>or</w:t>
      </w:r>
      <w:r w:rsidRPr="00F4127B">
        <w:rPr>
          <w:spacing w:val="-7"/>
        </w:rPr>
        <w:t xml:space="preserve"> </w:t>
      </w:r>
      <w:r w:rsidRPr="00F4127B">
        <w:t>approval</w:t>
      </w:r>
      <w:r w:rsidRPr="00F4127B">
        <w:rPr>
          <w:spacing w:val="-9"/>
        </w:rPr>
        <w:t xml:space="preserve"> </w:t>
      </w:r>
      <w:r w:rsidRPr="00F4127B">
        <w:t>of</w:t>
      </w:r>
    </w:p>
    <w:p w14:paraId="01036BA2" w14:textId="736F7F33" w:rsidR="00F4127B" w:rsidRDefault="00F4127B" w:rsidP="00F4127B">
      <w:r w:rsidRPr="00F4127B">
        <w:rPr>
          <w:spacing w:val="0"/>
        </w:rPr>
        <w:t xml:space="preserve">a </w:t>
      </w:r>
      <w:r w:rsidRPr="00F4127B">
        <w:t xml:space="preserve">fee </w:t>
      </w:r>
      <w:r w:rsidRPr="00F4127B">
        <w:rPr>
          <w:spacing w:val="-6"/>
        </w:rPr>
        <w:t xml:space="preserve">waiver, </w:t>
      </w:r>
      <w:r w:rsidRPr="00F4127B">
        <w:t xml:space="preserve">then </w:t>
      </w:r>
      <w:r w:rsidRPr="00F4127B">
        <w:rPr>
          <w:spacing w:val="0"/>
        </w:rPr>
        <w:t xml:space="preserve">the </w:t>
      </w:r>
      <w:r w:rsidRPr="00F4127B">
        <w:rPr>
          <w:spacing w:val="-5"/>
        </w:rPr>
        <w:t xml:space="preserve">application </w:t>
      </w:r>
      <w:r w:rsidRPr="00F4127B">
        <w:rPr>
          <w:spacing w:val="0"/>
        </w:rPr>
        <w:t xml:space="preserve">is </w:t>
      </w:r>
      <w:r w:rsidRPr="00F4127B">
        <w:rPr>
          <w:spacing w:val="-5"/>
        </w:rPr>
        <w:t xml:space="preserve">deemed </w:t>
      </w:r>
      <w:r w:rsidRPr="00F4127B">
        <w:rPr>
          <w:spacing w:val="0"/>
        </w:rPr>
        <w:t xml:space="preserve">to </w:t>
      </w:r>
      <w:r w:rsidRPr="00F4127B">
        <w:t xml:space="preserve">have been </w:t>
      </w:r>
      <w:r w:rsidRPr="00F4127B">
        <w:rPr>
          <w:spacing w:val="0"/>
        </w:rPr>
        <w:t xml:space="preserve">refused. </w:t>
      </w:r>
      <w:r w:rsidRPr="00F4127B">
        <w:t xml:space="preserve">It </w:t>
      </w:r>
      <w:r w:rsidRPr="00F4127B">
        <w:rPr>
          <w:spacing w:val="0"/>
        </w:rPr>
        <w:t xml:space="preserve">is </w:t>
      </w:r>
      <w:r w:rsidRPr="00F4127B">
        <w:t xml:space="preserve">anticipated </w:t>
      </w:r>
      <w:r w:rsidRPr="00F4127B">
        <w:rPr>
          <w:spacing w:val="0"/>
        </w:rPr>
        <w:t xml:space="preserve">that </w:t>
      </w:r>
      <w:r w:rsidRPr="00F4127B">
        <w:t xml:space="preserve">most applications </w:t>
      </w:r>
      <w:r w:rsidRPr="00F4127B">
        <w:rPr>
          <w:spacing w:val="0"/>
        </w:rPr>
        <w:t xml:space="preserve">will be </w:t>
      </w:r>
      <w:proofErr w:type="spellStart"/>
      <w:r w:rsidRPr="00F4127B">
        <w:rPr>
          <w:spacing w:val="0"/>
        </w:rPr>
        <w:t>finalised</w:t>
      </w:r>
      <w:proofErr w:type="spellEnd"/>
      <w:r w:rsidRPr="00F4127B">
        <w:rPr>
          <w:spacing w:val="0"/>
        </w:rPr>
        <w:t xml:space="preserve"> </w:t>
      </w:r>
      <w:r w:rsidRPr="00F4127B">
        <w:rPr>
          <w:spacing w:val="-5"/>
        </w:rPr>
        <w:t xml:space="preserve">much sooner </w:t>
      </w:r>
      <w:r w:rsidRPr="00F4127B">
        <w:rPr>
          <w:spacing w:val="0"/>
        </w:rPr>
        <w:t xml:space="preserve">than 60 </w:t>
      </w:r>
      <w:r w:rsidRPr="00F4127B">
        <w:t>days.</w:t>
      </w:r>
    </w:p>
    <w:p w14:paraId="1F71D58E" w14:textId="77777777" w:rsidR="000356E1" w:rsidRPr="000356E1" w:rsidRDefault="000356E1" w:rsidP="000356E1">
      <w:pPr>
        <w:pStyle w:val="Heading2"/>
        <w:rPr>
          <w:rFonts w:eastAsia="MiloPro-Light"/>
          <w:color w:val="auto"/>
        </w:rPr>
      </w:pPr>
      <w:bookmarkStart w:id="16" w:name="_TOC_250005"/>
      <w:bookmarkStart w:id="17" w:name="_Toc41482864"/>
      <w:r w:rsidRPr="000356E1">
        <w:rPr>
          <w:rFonts w:eastAsia="MiloPro-Light"/>
        </w:rPr>
        <w:lastRenderedPageBreak/>
        <w:t>If certification is</w:t>
      </w:r>
      <w:r w:rsidRPr="000356E1">
        <w:rPr>
          <w:rFonts w:eastAsia="MiloPro-Light"/>
          <w:spacing w:val="-2"/>
        </w:rPr>
        <w:t xml:space="preserve"> </w:t>
      </w:r>
      <w:bookmarkEnd w:id="16"/>
      <w:r w:rsidRPr="000356E1">
        <w:rPr>
          <w:rFonts w:eastAsia="MiloPro-Light"/>
          <w:spacing w:val="-3"/>
        </w:rPr>
        <w:t>granted</w:t>
      </w:r>
      <w:bookmarkEnd w:id="17"/>
    </w:p>
    <w:p w14:paraId="6D1A7C21" w14:textId="77777777" w:rsidR="000356E1" w:rsidRPr="000356E1" w:rsidRDefault="000356E1" w:rsidP="000356E1">
      <w:pPr>
        <w:rPr>
          <w:color w:val="auto"/>
        </w:rPr>
      </w:pPr>
      <w:r w:rsidRPr="000356E1">
        <w:t xml:space="preserve">Where the department is satisfied that an </w:t>
      </w:r>
      <w:r w:rsidRPr="000356E1">
        <w:rPr>
          <w:spacing w:val="-5"/>
        </w:rPr>
        <w:t xml:space="preserve">application </w:t>
      </w:r>
      <w:r w:rsidRPr="000356E1">
        <w:t xml:space="preserve">has met the conditions for </w:t>
      </w:r>
      <w:r w:rsidRPr="000356E1">
        <w:rPr>
          <w:spacing w:val="-3"/>
        </w:rPr>
        <w:t xml:space="preserve">certification, </w:t>
      </w:r>
      <w:r w:rsidRPr="000356E1">
        <w:t xml:space="preserve">an Australian certificate of </w:t>
      </w:r>
      <w:r w:rsidRPr="000356E1">
        <w:rPr>
          <w:spacing w:val="-3"/>
        </w:rPr>
        <w:t xml:space="preserve">conformity </w:t>
      </w:r>
      <w:r w:rsidRPr="000356E1">
        <w:t xml:space="preserve">will be </w:t>
      </w:r>
      <w:r w:rsidRPr="000356E1">
        <w:rPr>
          <w:spacing w:val="-3"/>
        </w:rPr>
        <w:t xml:space="preserve">issued. </w:t>
      </w:r>
      <w:r w:rsidRPr="000356E1">
        <w:t xml:space="preserve">The department will notify the applicant of the </w:t>
      </w:r>
      <w:r w:rsidRPr="000356E1">
        <w:rPr>
          <w:spacing w:val="-5"/>
        </w:rPr>
        <w:t xml:space="preserve">outcome </w:t>
      </w:r>
      <w:r w:rsidRPr="000356E1">
        <w:t xml:space="preserve">in writing </w:t>
      </w:r>
      <w:r w:rsidRPr="000356E1">
        <w:rPr>
          <w:spacing w:val="-3"/>
        </w:rPr>
        <w:t xml:space="preserve">and </w:t>
      </w:r>
      <w:r w:rsidRPr="000356E1">
        <w:t xml:space="preserve">a notice will be </w:t>
      </w:r>
      <w:r w:rsidRPr="000356E1">
        <w:rPr>
          <w:spacing w:val="-5"/>
        </w:rPr>
        <w:t xml:space="preserve">published </w:t>
      </w:r>
      <w:r w:rsidRPr="000356E1">
        <w:t xml:space="preserve">on the department’s website. An Australian certificate of </w:t>
      </w:r>
      <w:r w:rsidRPr="000356E1">
        <w:rPr>
          <w:spacing w:val="-3"/>
        </w:rPr>
        <w:t xml:space="preserve">conformity </w:t>
      </w:r>
      <w:r w:rsidRPr="000356E1">
        <w:t xml:space="preserve">comes </w:t>
      </w:r>
      <w:r w:rsidRPr="000356E1">
        <w:rPr>
          <w:spacing w:val="-3"/>
        </w:rPr>
        <w:t xml:space="preserve">into </w:t>
      </w:r>
      <w:r w:rsidRPr="000356E1">
        <w:t xml:space="preserve">force on the </w:t>
      </w:r>
      <w:r w:rsidRPr="000356E1">
        <w:rPr>
          <w:spacing w:val="-3"/>
        </w:rPr>
        <w:t xml:space="preserve">day </w:t>
      </w:r>
      <w:r w:rsidRPr="000356E1">
        <w:t>specified in the certificate.</w:t>
      </w:r>
    </w:p>
    <w:p w14:paraId="2C18EC22" w14:textId="77777777" w:rsidR="000356E1" w:rsidRPr="000356E1" w:rsidRDefault="000356E1" w:rsidP="000356E1">
      <w:pPr>
        <w:pStyle w:val="Heading3"/>
        <w:rPr>
          <w:color w:val="auto"/>
        </w:rPr>
      </w:pPr>
      <w:bookmarkStart w:id="18" w:name="_TOC_250004"/>
      <w:bookmarkStart w:id="19" w:name="_Toc41482865"/>
      <w:r w:rsidRPr="000356E1">
        <w:t xml:space="preserve">Varying, suspending or revoking </w:t>
      </w:r>
      <w:r w:rsidRPr="000356E1">
        <w:rPr>
          <w:spacing w:val="-3"/>
        </w:rPr>
        <w:t xml:space="preserve">an </w:t>
      </w:r>
      <w:r w:rsidRPr="000356E1">
        <w:rPr>
          <w:spacing w:val="-5"/>
        </w:rPr>
        <w:t xml:space="preserve">Australian certificate </w:t>
      </w:r>
      <w:bookmarkEnd w:id="18"/>
      <w:r w:rsidRPr="000356E1">
        <w:rPr>
          <w:spacing w:val="-6"/>
        </w:rPr>
        <w:t>of conformity</w:t>
      </w:r>
      <w:bookmarkEnd w:id="19"/>
    </w:p>
    <w:p w14:paraId="5327AECA" w14:textId="77777777" w:rsidR="000356E1" w:rsidRPr="000356E1" w:rsidRDefault="000356E1" w:rsidP="000356E1">
      <w:pPr>
        <w:rPr>
          <w:color w:val="auto"/>
        </w:rPr>
      </w:pPr>
      <w:r w:rsidRPr="000356E1">
        <w:t xml:space="preserve">In certain circumstances the department </w:t>
      </w:r>
      <w:r w:rsidRPr="000356E1">
        <w:rPr>
          <w:spacing w:val="-3"/>
        </w:rPr>
        <w:t xml:space="preserve">may </w:t>
      </w:r>
      <w:r w:rsidRPr="000356E1">
        <w:t xml:space="preserve">vary, suspend or </w:t>
      </w:r>
      <w:r w:rsidRPr="000356E1">
        <w:rPr>
          <w:spacing w:val="-5"/>
        </w:rPr>
        <w:t xml:space="preserve">revoke </w:t>
      </w:r>
      <w:r w:rsidRPr="000356E1">
        <w:t>an Australian certificate of conformity.</w:t>
      </w:r>
    </w:p>
    <w:p w14:paraId="34695E70" w14:textId="77777777" w:rsidR="000356E1" w:rsidRPr="000356E1" w:rsidRDefault="000356E1" w:rsidP="000356E1">
      <w:pPr>
        <w:rPr>
          <w:color w:val="auto"/>
        </w:rPr>
      </w:pPr>
      <w:r w:rsidRPr="000356E1">
        <w:rPr>
          <w:spacing w:val="-3"/>
        </w:rPr>
        <w:t xml:space="preserve">Section </w:t>
      </w:r>
      <w:r w:rsidRPr="000356E1">
        <w:t xml:space="preserve">22 of the </w:t>
      </w:r>
      <w:r w:rsidRPr="000356E1">
        <w:rPr>
          <w:spacing w:val="-3"/>
        </w:rPr>
        <w:t xml:space="preserve">Rules allows </w:t>
      </w:r>
      <w:r w:rsidRPr="000356E1">
        <w:t xml:space="preserve">the department to vary an Australian certificate of conformity. Variations are made </w:t>
      </w:r>
      <w:r w:rsidRPr="000356E1">
        <w:rPr>
          <w:spacing w:val="-3"/>
        </w:rPr>
        <w:t xml:space="preserve">by </w:t>
      </w:r>
      <w:r w:rsidRPr="000356E1">
        <w:t xml:space="preserve">publishing a notice on the department’s website. The </w:t>
      </w:r>
      <w:r w:rsidRPr="000356E1">
        <w:rPr>
          <w:spacing w:val="-3"/>
        </w:rPr>
        <w:t xml:space="preserve">contact </w:t>
      </w:r>
      <w:r w:rsidRPr="000356E1">
        <w:t>person for the Australian certificate</w:t>
      </w:r>
      <w:r w:rsidRPr="000356E1">
        <w:rPr>
          <w:spacing w:val="-12"/>
        </w:rPr>
        <w:t xml:space="preserve"> </w:t>
      </w:r>
      <w:r w:rsidRPr="000356E1">
        <w:t>of</w:t>
      </w:r>
      <w:r w:rsidRPr="000356E1">
        <w:rPr>
          <w:spacing w:val="-11"/>
        </w:rPr>
        <w:t xml:space="preserve"> </w:t>
      </w:r>
      <w:r w:rsidRPr="000356E1">
        <w:rPr>
          <w:spacing w:val="-3"/>
        </w:rPr>
        <w:t>conformity</w:t>
      </w:r>
      <w:r w:rsidRPr="000356E1">
        <w:rPr>
          <w:spacing w:val="-11"/>
        </w:rPr>
        <w:t xml:space="preserve"> </w:t>
      </w:r>
      <w:r w:rsidRPr="000356E1">
        <w:t>will</w:t>
      </w:r>
      <w:r w:rsidRPr="000356E1">
        <w:rPr>
          <w:spacing w:val="-13"/>
        </w:rPr>
        <w:t xml:space="preserve"> </w:t>
      </w:r>
      <w:r w:rsidRPr="000356E1">
        <w:t>be</w:t>
      </w:r>
      <w:r w:rsidRPr="000356E1">
        <w:rPr>
          <w:spacing w:val="-11"/>
        </w:rPr>
        <w:t xml:space="preserve"> </w:t>
      </w:r>
      <w:r w:rsidRPr="000356E1">
        <w:rPr>
          <w:spacing w:val="-3"/>
        </w:rPr>
        <w:t>notified</w:t>
      </w:r>
      <w:r w:rsidRPr="000356E1">
        <w:rPr>
          <w:spacing w:val="-11"/>
        </w:rPr>
        <w:t xml:space="preserve"> </w:t>
      </w:r>
      <w:r w:rsidRPr="000356E1">
        <w:t>in</w:t>
      </w:r>
      <w:r w:rsidRPr="000356E1">
        <w:rPr>
          <w:spacing w:val="-12"/>
        </w:rPr>
        <w:t xml:space="preserve"> </w:t>
      </w:r>
      <w:r w:rsidRPr="000356E1">
        <w:t>writing.</w:t>
      </w:r>
      <w:r w:rsidRPr="000356E1">
        <w:rPr>
          <w:spacing w:val="-11"/>
        </w:rPr>
        <w:t xml:space="preserve"> </w:t>
      </w:r>
      <w:r w:rsidRPr="000356E1">
        <w:t>A</w:t>
      </w:r>
      <w:r w:rsidRPr="000356E1">
        <w:rPr>
          <w:spacing w:val="-11"/>
        </w:rPr>
        <w:t xml:space="preserve"> </w:t>
      </w:r>
      <w:r w:rsidRPr="000356E1">
        <w:rPr>
          <w:spacing w:val="-3"/>
        </w:rPr>
        <w:t>variation</w:t>
      </w:r>
      <w:r w:rsidRPr="000356E1">
        <w:rPr>
          <w:spacing w:val="-12"/>
        </w:rPr>
        <w:t xml:space="preserve"> </w:t>
      </w:r>
      <w:r w:rsidRPr="000356E1">
        <w:t>will</w:t>
      </w:r>
      <w:r w:rsidRPr="000356E1">
        <w:rPr>
          <w:spacing w:val="-12"/>
        </w:rPr>
        <w:t xml:space="preserve"> </w:t>
      </w:r>
      <w:r w:rsidRPr="000356E1">
        <w:t>take</w:t>
      </w:r>
      <w:r w:rsidRPr="000356E1">
        <w:rPr>
          <w:spacing w:val="-11"/>
        </w:rPr>
        <w:t xml:space="preserve"> </w:t>
      </w:r>
      <w:r w:rsidRPr="000356E1">
        <w:t>effect</w:t>
      </w:r>
      <w:r w:rsidRPr="000356E1">
        <w:rPr>
          <w:spacing w:val="-13"/>
        </w:rPr>
        <w:t xml:space="preserve"> </w:t>
      </w:r>
      <w:r w:rsidRPr="000356E1">
        <w:t>on</w:t>
      </w:r>
      <w:r w:rsidRPr="000356E1">
        <w:rPr>
          <w:spacing w:val="-11"/>
        </w:rPr>
        <w:t xml:space="preserve"> </w:t>
      </w:r>
      <w:r w:rsidRPr="000356E1">
        <w:t>the</w:t>
      </w:r>
      <w:r w:rsidRPr="000356E1">
        <w:rPr>
          <w:spacing w:val="-11"/>
        </w:rPr>
        <w:t xml:space="preserve"> </w:t>
      </w:r>
      <w:r w:rsidRPr="000356E1">
        <w:rPr>
          <w:spacing w:val="-3"/>
        </w:rPr>
        <w:t>day</w:t>
      </w:r>
      <w:r w:rsidRPr="000356E1">
        <w:rPr>
          <w:spacing w:val="-12"/>
        </w:rPr>
        <w:t xml:space="preserve"> </w:t>
      </w:r>
      <w:r w:rsidRPr="000356E1">
        <w:t>specified</w:t>
      </w:r>
      <w:r w:rsidRPr="000356E1">
        <w:rPr>
          <w:spacing w:val="-11"/>
        </w:rPr>
        <w:t xml:space="preserve"> </w:t>
      </w:r>
      <w:r w:rsidRPr="000356E1">
        <w:t>in</w:t>
      </w:r>
      <w:r w:rsidRPr="000356E1">
        <w:rPr>
          <w:spacing w:val="-11"/>
        </w:rPr>
        <w:t xml:space="preserve"> </w:t>
      </w:r>
      <w:r w:rsidRPr="000356E1">
        <w:t xml:space="preserve">the notice. Variations are designed to correct </w:t>
      </w:r>
      <w:r w:rsidRPr="000356E1">
        <w:rPr>
          <w:spacing w:val="-3"/>
        </w:rPr>
        <w:t xml:space="preserve">errors and </w:t>
      </w:r>
      <w:r w:rsidRPr="000356E1">
        <w:t xml:space="preserve">are not intended to </w:t>
      </w:r>
      <w:r w:rsidRPr="000356E1">
        <w:rPr>
          <w:spacing w:val="-3"/>
        </w:rPr>
        <w:t xml:space="preserve">allow </w:t>
      </w:r>
      <w:r w:rsidRPr="000356E1">
        <w:t xml:space="preserve">additional </w:t>
      </w:r>
      <w:r w:rsidRPr="000356E1">
        <w:rPr>
          <w:spacing w:val="-3"/>
        </w:rPr>
        <w:t xml:space="preserve">products </w:t>
      </w:r>
      <w:r w:rsidRPr="000356E1">
        <w:t xml:space="preserve">to be </w:t>
      </w:r>
      <w:r w:rsidRPr="000356E1">
        <w:rPr>
          <w:spacing w:val="-5"/>
        </w:rPr>
        <w:t xml:space="preserve">added </w:t>
      </w:r>
      <w:r w:rsidRPr="000356E1">
        <w:t xml:space="preserve">to an </w:t>
      </w:r>
      <w:r w:rsidRPr="000356E1">
        <w:rPr>
          <w:spacing w:val="-3"/>
        </w:rPr>
        <w:t xml:space="preserve">engine </w:t>
      </w:r>
      <w:r w:rsidRPr="000356E1">
        <w:t xml:space="preserve">family covered </w:t>
      </w:r>
      <w:r w:rsidRPr="000356E1">
        <w:rPr>
          <w:spacing w:val="-3"/>
        </w:rPr>
        <w:t xml:space="preserve">by </w:t>
      </w:r>
      <w:r w:rsidRPr="000356E1">
        <w:t xml:space="preserve">the certificate. In this instance, a new </w:t>
      </w:r>
      <w:r w:rsidRPr="000356E1">
        <w:rPr>
          <w:spacing w:val="-5"/>
        </w:rPr>
        <w:t xml:space="preserve">application </w:t>
      </w:r>
      <w:r w:rsidRPr="000356E1">
        <w:t xml:space="preserve">for Australian certification </w:t>
      </w:r>
      <w:r w:rsidRPr="000356E1">
        <w:rPr>
          <w:spacing w:val="-5"/>
        </w:rPr>
        <w:t xml:space="preserve">would </w:t>
      </w:r>
      <w:r w:rsidRPr="000356E1">
        <w:t>be</w:t>
      </w:r>
      <w:r w:rsidRPr="000356E1">
        <w:rPr>
          <w:spacing w:val="-23"/>
        </w:rPr>
        <w:t xml:space="preserve"> </w:t>
      </w:r>
      <w:r w:rsidRPr="000356E1">
        <w:rPr>
          <w:spacing w:val="-3"/>
        </w:rPr>
        <w:t>required.</w:t>
      </w:r>
    </w:p>
    <w:p w14:paraId="6ECF6C2D" w14:textId="37FDB9D0" w:rsidR="000356E1" w:rsidRPr="000356E1" w:rsidRDefault="000356E1" w:rsidP="000356E1">
      <w:pPr>
        <w:rPr>
          <w:color w:val="auto"/>
        </w:rPr>
      </w:pPr>
      <w:r w:rsidRPr="000356E1">
        <w:rPr>
          <w:spacing w:val="-3"/>
        </w:rPr>
        <w:t xml:space="preserve">Section </w:t>
      </w:r>
      <w:r w:rsidRPr="000356E1">
        <w:t xml:space="preserve">23 of the </w:t>
      </w:r>
      <w:r w:rsidRPr="000356E1">
        <w:rPr>
          <w:spacing w:val="-3"/>
        </w:rPr>
        <w:t xml:space="preserve">Rules allows </w:t>
      </w:r>
      <w:r w:rsidRPr="000356E1">
        <w:t xml:space="preserve">the department to suspend an Australian certificate of </w:t>
      </w:r>
      <w:r w:rsidRPr="000356E1">
        <w:rPr>
          <w:spacing w:val="-3"/>
        </w:rPr>
        <w:t xml:space="preserve">conformity by </w:t>
      </w:r>
      <w:r w:rsidRPr="000356E1">
        <w:t xml:space="preserve">publishing a notice on the website. The </w:t>
      </w:r>
      <w:r w:rsidRPr="000356E1">
        <w:rPr>
          <w:spacing w:val="-3"/>
        </w:rPr>
        <w:t xml:space="preserve">contact </w:t>
      </w:r>
      <w:r w:rsidRPr="000356E1">
        <w:t xml:space="preserve">person for the certificate of </w:t>
      </w:r>
      <w:r w:rsidRPr="000356E1">
        <w:rPr>
          <w:spacing w:val="-3"/>
        </w:rPr>
        <w:t xml:space="preserve">conformity </w:t>
      </w:r>
      <w:r w:rsidRPr="000356E1">
        <w:t xml:space="preserve">will be </w:t>
      </w:r>
      <w:r w:rsidRPr="000356E1">
        <w:rPr>
          <w:spacing w:val="-3"/>
        </w:rPr>
        <w:t xml:space="preserve">notified </w:t>
      </w:r>
      <w:r w:rsidRPr="000356E1">
        <w:t xml:space="preserve">in writing. Suspensions of an Australian certificate of </w:t>
      </w:r>
      <w:r w:rsidRPr="000356E1">
        <w:rPr>
          <w:spacing w:val="-3"/>
        </w:rPr>
        <w:t xml:space="preserve">conformity may </w:t>
      </w:r>
      <w:r w:rsidRPr="000356E1">
        <w:t xml:space="preserve">occur where the department reasonably suspects that </w:t>
      </w:r>
      <w:r w:rsidRPr="000356E1">
        <w:rPr>
          <w:spacing w:val="-3"/>
        </w:rPr>
        <w:t xml:space="preserve">any </w:t>
      </w:r>
      <w:r w:rsidRPr="000356E1">
        <w:t xml:space="preserve">existing certified </w:t>
      </w:r>
      <w:r w:rsidRPr="000356E1">
        <w:rPr>
          <w:spacing w:val="-3"/>
        </w:rPr>
        <w:t xml:space="preserve">products </w:t>
      </w:r>
      <w:r w:rsidRPr="000356E1">
        <w:t xml:space="preserve">do not </w:t>
      </w:r>
      <w:r w:rsidRPr="000356E1">
        <w:rPr>
          <w:spacing w:val="-5"/>
        </w:rPr>
        <w:t xml:space="preserve">comply </w:t>
      </w:r>
      <w:r w:rsidRPr="000356E1">
        <w:t xml:space="preserve">with the relevant Australian emissions standard. </w:t>
      </w:r>
      <w:r w:rsidRPr="000356E1">
        <w:rPr>
          <w:spacing w:val="-6"/>
        </w:rPr>
        <w:t xml:space="preserve">For </w:t>
      </w:r>
      <w:r w:rsidRPr="000356E1">
        <w:t xml:space="preserve">example, this </w:t>
      </w:r>
      <w:r w:rsidRPr="000356E1">
        <w:rPr>
          <w:spacing w:val="-3"/>
        </w:rPr>
        <w:t xml:space="preserve">may </w:t>
      </w:r>
      <w:r w:rsidRPr="000356E1">
        <w:t xml:space="preserve">occur where </w:t>
      </w:r>
      <w:r w:rsidRPr="000356E1">
        <w:rPr>
          <w:spacing w:val="-3"/>
        </w:rPr>
        <w:t xml:space="preserve">there </w:t>
      </w:r>
      <w:r w:rsidRPr="000356E1">
        <w:t xml:space="preserve">is a </w:t>
      </w:r>
      <w:r w:rsidRPr="000356E1">
        <w:rPr>
          <w:spacing w:val="-3"/>
        </w:rPr>
        <w:t xml:space="preserve">mismatch between </w:t>
      </w:r>
      <w:r w:rsidRPr="000356E1">
        <w:t xml:space="preserve">the </w:t>
      </w:r>
      <w:r w:rsidRPr="000356E1">
        <w:rPr>
          <w:spacing w:val="-3"/>
        </w:rPr>
        <w:t xml:space="preserve">information </w:t>
      </w:r>
      <w:r w:rsidRPr="000356E1">
        <w:t xml:space="preserve">provided on the </w:t>
      </w:r>
      <w:r w:rsidRPr="000356E1">
        <w:rPr>
          <w:spacing w:val="-3"/>
        </w:rPr>
        <w:t xml:space="preserve">engine </w:t>
      </w:r>
      <w:r w:rsidRPr="000356E1">
        <w:t xml:space="preserve">label </w:t>
      </w:r>
      <w:r w:rsidRPr="000356E1">
        <w:rPr>
          <w:spacing w:val="-3"/>
        </w:rPr>
        <w:t xml:space="preserve">and </w:t>
      </w:r>
      <w:r w:rsidRPr="000356E1">
        <w:t xml:space="preserve">the types of </w:t>
      </w:r>
      <w:r w:rsidRPr="000356E1">
        <w:rPr>
          <w:spacing w:val="-3"/>
        </w:rPr>
        <w:t xml:space="preserve">engines </w:t>
      </w:r>
      <w:r w:rsidRPr="000356E1">
        <w:t xml:space="preserve">covered </w:t>
      </w:r>
      <w:r w:rsidRPr="000356E1">
        <w:rPr>
          <w:spacing w:val="-3"/>
        </w:rPr>
        <w:t xml:space="preserve">by </w:t>
      </w:r>
      <w:r w:rsidRPr="000356E1">
        <w:t>a particular Australian certificate of</w:t>
      </w:r>
      <w:r>
        <w:t xml:space="preserve"> </w:t>
      </w:r>
      <w:r w:rsidRPr="000356E1">
        <w:t xml:space="preserve">conformity. Suspending an Australian certificate of </w:t>
      </w:r>
      <w:r w:rsidRPr="000356E1">
        <w:rPr>
          <w:spacing w:val="-3"/>
        </w:rPr>
        <w:t xml:space="preserve">conformity allows </w:t>
      </w:r>
      <w:r w:rsidRPr="000356E1">
        <w:t xml:space="preserve">the department time to </w:t>
      </w:r>
      <w:r w:rsidRPr="000356E1">
        <w:rPr>
          <w:spacing w:val="-3"/>
        </w:rPr>
        <w:t xml:space="preserve">investigate </w:t>
      </w:r>
      <w:r w:rsidRPr="000356E1">
        <w:t xml:space="preserve">whether the conditions of certification are being </w:t>
      </w:r>
      <w:r w:rsidRPr="000356E1">
        <w:rPr>
          <w:spacing w:val="-5"/>
        </w:rPr>
        <w:t xml:space="preserve">complied </w:t>
      </w:r>
      <w:r w:rsidRPr="000356E1">
        <w:t>with.</w:t>
      </w:r>
    </w:p>
    <w:p w14:paraId="16844BB2" w14:textId="510268B8" w:rsidR="000356E1" w:rsidRPr="000356E1" w:rsidRDefault="000356E1" w:rsidP="000356E1">
      <w:pPr>
        <w:rPr>
          <w:color w:val="auto"/>
        </w:rPr>
      </w:pPr>
      <w:r w:rsidRPr="000356E1">
        <w:t>A</w:t>
      </w:r>
      <w:r w:rsidRPr="000356E1">
        <w:rPr>
          <w:spacing w:val="-11"/>
        </w:rPr>
        <w:t xml:space="preserve"> </w:t>
      </w:r>
      <w:r w:rsidRPr="000356E1">
        <w:t>suspension</w:t>
      </w:r>
      <w:r w:rsidRPr="000356E1">
        <w:rPr>
          <w:spacing w:val="-10"/>
        </w:rPr>
        <w:t xml:space="preserve"> </w:t>
      </w:r>
      <w:r w:rsidRPr="000356E1">
        <w:t>takes</w:t>
      </w:r>
      <w:r w:rsidRPr="000356E1">
        <w:rPr>
          <w:spacing w:val="-10"/>
        </w:rPr>
        <w:t xml:space="preserve"> </w:t>
      </w:r>
      <w:r w:rsidRPr="000356E1">
        <w:t>effect</w:t>
      </w:r>
      <w:r w:rsidRPr="000356E1">
        <w:rPr>
          <w:spacing w:val="-11"/>
        </w:rPr>
        <w:t xml:space="preserve"> </w:t>
      </w:r>
      <w:r w:rsidRPr="000356E1">
        <w:t>on</w:t>
      </w:r>
      <w:r w:rsidRPr="000356E1">
        <w:rPr>
          <w:spacing w:val="-10"/>
        </w:rPr>
        <w:t xml:space="preserve"> </w:t>
      </w:r>
      <w:r w:rsidRPr="000356E1">
        <w:t>the</w:t>
      </w:r>
      <w:r w:rsidRPr="000356E1">
        <w:rPr>
          <w:spacing w:val="-10"/>
        </w:rPr>
        <w:t xml:space="preserve"> </w:t>
      </w:r>
      <w:r w:rsidRPr="000356E1">
        <w:rPr>
          <w:spacing w:val="-3"/>
        </w:rPr>
        <w:t>day</w:t>
      </w:r>
      <w:r w:rsidRPr="000356E1">
        <w:rPr>
          <w:spacing w:val="-11"/>
        </w:rPr>
        <w:t xml:space="preserve"> </w:t>
      </w:r>
      <w:r w:rsidRPr="000356E1">
        <w:t>specified</w:t>
      </w:r>
      <w:r w:rsidRPr="000356E1">
        <w:rPr>
          <w:spacing w:val="-10"/>
        </w:rPr>
        <w:t xml:space="preserve"> </w:t>
      </w:r>
      <w:r w:rsidRPr="000356E1">
        <w:t>in</w:t>
      </w:r>
      <w:r w:rsidRPr="000356E1">
        <w:rPr>
          <w:spacing w:val="-10"/>
        </w:rPr>
        <w:t xml:space="preserve"> </w:t>
      </w:r>
      <w:r w:rsidRPr="000356E1">
        <w:t>the</w:t>
      </w:r>
      <w:r w:rsidRPr="000356E1">
        <w:rPr>
          <w:spacing w:val="-10"/>
        </w:rPr>
        <w:t xml:space="preserve"> </w:t>
      </w:r>
      <w:r w:rsidRPr="000356E1">
        <w:t>notice.</w:t>
      </w:r>
      <w:r w:rsidRPr="000356E1">
        <w:rPr>
          <w:spacing w:val="-10"/>
        </w:rPr>
        <w:t xml:space="preserve"> </w:t>
      </w:r>
      <w:r w:rsidRPr="000356E1">
        <w:t>A</w:t>
      </w:r>
      <w:r w:rsidRPr="000356E1">
        <w:rPr>
          <w:spacing w:val="-10"/>
        </w:rPr>
        <w:t xml:space="preserve"> </w:t>
      </w:r>
      <w:r w:rsidRPr="000356E1">
        <w:t>suspension</w:t>
      </w:r>
      <w:r w:rsidRPr="000356E1">
        <w:rPr>
          <w:spacing w:val="-11"/>
        </w:rPr>
        <w:t xml:space="preserve"> </w:t>
      </w:r>
      <w:r w:rsidRPr="000356E1">
        <w:t>is</w:t>
      </w:r>
      <w:r w:rsidRPr="000356E1">
        <w:rPr>
          <w:spacing w:val="-10"/>
        </w:rPr>
        <w:t xml:space="preserve"> </w:t>
      </w:r>
      <w:r w:rsidRPr="000356E1">
        <w:rPr>
          <w:spacing w:val="-5"/>
        </w:rPr>
        <w:t>ended</w:t>
      </w:r>
      <w:r w:rsidRPr="000356E1">
        <w:rPr>
          <w:spacing w:val="-10"/>
        </w:rPr>
        <w:t xml:space="preserve"> </w:t>
      </w:r>
      <w:r w:rsidRPr="000356E1">
        <w:rPr>
          <w:spacing w:val="-3"/>
        </w:rPr>
        <w:t>by</w:t>
      </w:r>
      <w:r w:rsidRPr="000356E1">
        <w:rPr>
          <w:spacing w:val="-10"/>
        </w:rPr>
        <w:t xml:space="preserve"> </w:t>
      </w:r>
      <w:r w:rsidRPr="000356E1">
        <w:t>publishing</w:t>
      </w:r>
      <w:r w:rsidRPr="000356E1">
        <w:rPr>
          <w:spacing w:val="-10"/>
        </w:rPr>
        <w:t xml:space="preserve"> </w:t>
      </w:r>
      <w:r w:rsidRPr="000356E1">
        <w:t>a</w:t>
      </w:r>
      <w:r w:rsidRPr="000356E1">
        <w:rPr>
          <w:spacing w:val="-11"/>
        </w:rPr>
        <w:t xml:space="preserve"> </w:t>
      </w:r>
      <w:r w:rsidRPr="000356E1">
        <w:t xml:space="preserve">second notice on the department’s website </w:t>
      </w:r>
      <w:r w:rsidRPr="000356E1">
        <w:rPr>
          <w:spacing w:val="-3"/>
        </w:rPr>
        <w:t xml:space="preserve">and </w:t>
      </w:r>
      <w:r w:rsidRPr="000356E1">
        <w:t xml:space="preserve">takes effect from the </w:t>
      </w:r>
      <w:r w:rsidRPr="000356E1">
        <w:rPr>
          <w:spacing w:val="-3"/>
        </w:rPr>
        <w:t xml:space="preserve">day </w:t>
      </w:r>
      <w:r w:rsidRPr="000356E1">
        <w:t xml:space="preserve">specified in the second notice. While a suspension is in force, </w:t>
      </w:r>
      <w:r w:rsidRPr="000356E1">
        <w:rPr>
          <w:spacing w:val="-3"/>
        </w:rPr>
        <w:t xml:space="preserve">import and </w:t>
      </w:r>
      <w:r w:rsidRPr="000356E1">
        <w:rPr>
          <w:spacing w:val="-5"/>
        </w:rPr>
        <w:t xml:space="preserve">supply </w:t>
      </w:r>
      <w:r w:rsidRPr="000356E1">
        <w:t xml:space="preserve">of </w:t>
      </w:r>
      <w:r w:rsidRPr="000356E1">
        <w:rPr>
          <w:spacing w:val="-3"/>
        </w:rPr>
        <w:t xml:space="preserve">products </w:t>
      </w:r>
      <w:r w:rsidRPr="000356E1">
        <w:t xml:space="preserve">covered </w:t>
      </w:r>
      <w:r w:rsidRPr="000356E1">
        <w:rPr>
          <w:spacing w:val="-3"/>
        </w:rPr>
        <w:t xml:space="preserve">by </w:t>
      </w:r>
      <w:r w:rsidRPr="000356E1">
        <w:t xml:space="preserve">the Australian certificate of </w:t>
      </w:r>
      <w:r w:rsidRPr="000356E1">
        <w:rPr>
          <w:spacing w:val="-3"/>
        </w:rPr>
        <w:t>conformity must</w:t>
      </w:r>
      <w:r w:rsidRPr="000356E1">
        <w:rPr>
          <w:spacing w:val="-10"/>
        </w:rPr>
        <w:t xml:space="preserve"> </w:t>
      </w:r>
      <w:r w:rsidRPr="000356E1">
        <w:rPr>
          <w:spacing w:val="-3"/>
        </w:rPr>
        <w:t>stop.</w:t>
      </w:r>
      <w:r w:rsidRPr="000356E1">
        <w:rPr>
          <w:spacing w:val="-8"/>
        </w:rPr>
        <w:t xml:space="preserve"> </w:t>
      </w:r>
      <w:r w:rsidRPr="000356E1">
        <w:t>Continuing</w:t>
      </w:r>
      <w:r w:rsidRPr="000356E1">
        <w:rPr>
          <w:spacing w:val="-8"/>
        </w:rPr>
        <w:t xml:space="preserve"> </w:t>
      </w:r>
      <w:r w:rsidRPr="000356E1">
        <w:t>to</w:t>
      </w:r>
      <w:r w:rsidRPr="000356E1">
        <w:rPr>
          <w:spacing w:val="-8"/>
        </w:rPr>
        <w:t xml:space="preserve"> </w:t>
      </w:r>
      <w:r w:rsidRPr="000356E1">
        <w:rPr>
          <w:spacing w:val="-3"/>
        </w:rPr>
        <w:t>import</w:t>
      </w:r>
      <w:r w:rsidRPr="000356E1">
        <w:rPr>
          <w:spacing w:val="-9"/>
        </w:rPr>
        <w:t xml:space="preserve"> (or</w:t>
      </w:r>
      <w:r w:rsidRPr="000356E1">
        <w:rPr>
          <w:spacing w:val="-8"/>
        </w:rPr>
        <w:t xml:space="preserve"> </w:t>
      </w:r>
      <w:r w:rsidRPr="000356E1">
        <w:t>manufacture</w:t>
      </w:r>
      <w:r w:rsidRPr="000356E1">
        <w:rPr>
          <w:spacing w:val="-8"/>
        </w:rPr>
        <w:t xml:space="preserve"> </w:t>
      </w:r>
      <w:r w:rsidRPr="000356E1">
        <w:rPr>
          <w:spacing w:val="-3"/>
        </w:rPr>
        <w:t>and</w:t>
      </w:r>
      <w:r w:rsidRPr="000356E1">
        <w:rPr>
          <w:spacing w:val="-8"/>
        </w:rPr>
        <w:t xml:space="preserve"> </w:t>
      </w:r>
      <w:r w:rsidRPr="000356E1">
        <w:rPr>
          <w:spacing w:val="-6"/>
        </w:rPr>
        <w:t>supply)</w:t>
      </w:r>
      <w:r w:rsidRPr="000356E1">
        <w:rPr>
          <w:spacing w:val="-8"/>
        </w:rPr>
        <w:t xml:space="preserve"> </w:t>
      </w:r>
      <w:r w:rsidRPr="000356E1">
        <w:t>or</w:t>
      </w:r>
      <w:r w:rsidRPr="000356E1">
        <w:rPr>
          <w:spacing w:val="-8"/>
        </w:rPr>
        <w:t xml:space="preserve"> </w:t>
      </w:r>
      <w:r w:rsidRPr="000356E1">
        <w:rPr>
          <w:spacing w:val="-5"/>
        </w:rPr>
        <w:t>supply</w:t>
      </w:r>
      <w:r w:rsidRPr="000356E1">
        <w:rPr>
          <w:spacing w:val="-8"/>
        </w:rPr>
        <w:t xml:space="preserve"> </w:t>
      </w:r>
      <w:r w:rsidRPr="000356E1">
        <w:t>(after</w:t>
      </w:r>
      <w:r w:rsidRPr="000356E1">
        <w:rPr>
          <w:spacing w:val="-8"/>
        </w:rPr>
        <w:t xml:space="preserve"> </w:t>
      </w:r>
      <w:r w:rsidRPr="000356E1">
        <w:t>1</w:t>
      </w:r>
      <w:r w:rsidRPr="000356E1">
        <w:rPr>
          <w:spacing w:val="-8"/>
        </w:rPr>
        <w:t xml:space="preserve"> </w:t>
      </w:r>
      <w:r w:rsidRPr="000356E1">
        <w:t>July</w:t>
      </w:r>
      <w:r w:rsidRPr="000356E1">
        <w:rPr>
          <w:spacing w:val="-8"/>
        </w:rPr>
        <w:t xml:space="preserve"> 2020) </w:t>
      </w:r>
      <w:r w:rsidRPr="000356E1">
        <w:rPr>
          <w:spacing w:val="-3"/>
        </w:rPr>
        <w:t>these</w:t>
      </w:r>
      <w:r w:rsidRPr="000356E1">
        <w:rPr>
          <w:spacing w:val="-8"/>
        </w:rPr>
        <w:t xml:space="preserve"> </w:t>
      </w:r>
      <w:r w:rsidRPr="000356E1">
        <w:rPr>
          <w:spacing w:val="-3"/>
        </w:rPr>
        <w:t xml:space="preserve">products </w:t>
      </w:r>
      <w:r w:rsidRPr="000356E1">
        <w:t>will</w:t>
      </w:r>
      <w:r w:rsidRPr="000356E1">
        <w:rPr>
          <w:spacing w:val="-10"/>
        </w:rPr>
        <w:t xml:space="preserve"> </w:t>
      </w:r>
      <w:r w:rsidRPr="000356E1">
        <w:t>be</w:t>
      </w:r>
      <w:r w:rsidRPr="000356E1">
        <w:rPr>
          <w:spacing w:val="-8"/>
        </w:rPr>
        <w:t xml:space="preserve"> </w:t>
      </w:r>
      <w:r w:rsidRPr="000356E1">
        <w:t>an</w:t>
      </w:r>
      <w:r w:rsidRPr="000356E1">
        <w:rPr>
          <w:spacing w:val="-8"/>
        </w:rPr>
        <w:t xml:space="preserve"> </w:t>
      </w:r>
      <w:r w:rsidRPr="000356E1">
        <w:t>offence</w:t>
      </w:r>
      <w:r w:rsidRPr="000356E1">
        <w:rPr>
          <w:spacing w:val="-9"/>
        </w:rPr>
        <w:t xml:space="preserve"> </w:t>
      </w:r>
      <w:r w:rsidRPr="000356E1">
        <w:rPr>
          <w:spacing w:val="-5"/>
        </w:rPr>
        <w:t>under</w:t>
      </w:r>
      <w:r w:rsidRPr="000356E1">
        <w:rPr>
          <w:spacing w:val="-8"/>
        </w:rPr>
        <w:t xml:space="preserve"> </w:t>
      </w:r>
      <w:r w:rsidRPr="000356E1">
        <w:t>Part</w:t>
      </w:r>
      <w:r w:rsidRPr="000356E1">
        <w:rPr>
          <w:spacing w:val="-9"/>
        </w:rPr>
        <w:t xml:space="preserve"> </w:t>
      </w:r>
      <w:r w:rsidRPr="000356E1">
        <w:t>3</w:t>
      </w:r>
      <w:r w:rsidRPr="000356E1">
        <w:rPr>
          <w:spacing w:val="-9"/>
        </w:rPr>
        <w:t xml:space="preserve"> </w:t>
      </w:r>
      <w:r w:rsidRPr="000356E1">
        <w:rPr>
          <w:spacing w:val="-3"/>
        </w:rPr>
        <w:t>(Enforcing</w:t>
      </w:r>
      <w:r w:rsidRPr="000356E1">
        <w:rPr>
          <w:spacing w:val="-8"/>
        </w:rPr>
        <w:t xml:space="preserve"> </w:t>
      </w:r>
      <w:r w:rsidRPr="000356E1">
        <w:t>product</w:t>
      </w:r>
      <w:r w:rsidRPr="000356E1">
        <w:rPr>
          <w:spacing w:val="-9"/>
        </w:rPr>
        <w:t xml:space="preserve"> </w:t>
      </w:r>
      <w:r w:rsidRPr="000356E1">
        <w:t>emission</w:t>
      </w:r>
      <w:r w:rsidRPr="000356E1">
        <w:rPr>
          <w:spacing w:val="-9"/>
        </w:rPr>
        <w:t xml:space="preserve"> </w:t>
      </w:r>
      <w:r w:rsidRPr="000356E1">
        <w:rPr>
          <w:spacing w:val="-3"/>
        </w:rPr>
        <w:t>standards)</w:t>
      </w:r>
      <w:r w:rsidRPr="000356E1">
        <w:rPr>
          <w:spacing w:val="-8"/>
        </w:rPr>
        <w:t xml:space="preserve"> </w:t>
      </w:r>
      <w:r w:rsidRPr="000356E1">
        <w:t>or</w:t>
      </w:r>
      <w:r w:rsidRPr="000356E1">
        <w:rPr>
          <w:spacing w:val="-8"/>
        </w:rPr>
        <w:t xml:space="preserve"> </w:t>
      </w:r>
      <w:r w:rsidRPr="000356E1">
        <w:t>Part</w:t>
      </w:r>
      <w:r w:rsidRPr="000356E1">
        <w:rPr>
          <w:spacing w:val="-10"/>
        </w:rPr>
        <w:t xml:space="preserve"> </w:t>
      </w:r>
      <w:r w:rsidRPr="000356E1">
        <w:t>4</w:t>
      </w:r>
      <w:r w:rsidRPr="000356E1">
        <w:rPr>
          <w:spacing w:val="-8"/>
        </w:rPr>
        <w:t xml:space="preserve"> </w:t>
      </w:r>
      <w:r w:rsidRPr="000356E1">
        <w:rPr>
          <w:spacing w:val="-3"/>
        </w:rPr>
        <w:t>(Record</w:t>
      </w:r>
      <w:r w:rsidRPr="000356E1">
        <w:rPr>
          <w:spacing w:val="-8"/>
        </w:rPr>
        <w:t xml:space="preserve"> </w:t>
      </w:r>
      <w:r w:rsidRPr="000356E1">
        <w:t>keeping)</w:t>
      </w:r>
      <w:r w:rsidRPr="000356E1">
        <w:rPr>
          <w:spacing w:val="-9"/>
        </w:rPr>
        <w:t xml:space="preserve"> </w:t>
      </w:r>
      <w:r w:rsidRPr="000356E1">
        <w:t>of</w:t>
      </w:r>
      <w:r>
        <w:rPr>
          <w:color w:val="auto"/>
        </w:rPr>
        <w:t xml:space="preserve"> </w:t>
      </w:r>
      <w:r w:rsidRPr="000356E1">
        <w:t>the Act.</w:t>
      </w:r>
    </w:p>
    <w:p w14:paraId="6C58BC22" w14:textId="77777777" w:rsidR="000356E1" w:rsidRPr="000356E1" w:rsidRDefault="000356E1" w:rsidP="000356E1">
      <w:pPr>
        <w:rPr>
          <w:color w:val="auto"/>
        </w:rPr>
      </w:pPr>
      <w:r w:rsidRPr="000356E1">
        <w:t>The</w:t>
      </w:r>
      <w:r w:rsidRPr="000356E1">
        <w:rPr>
          <w:spacing w:val="-11"/>
        </w:rPr>
        <w:t xml:space="preserve"> </w:t>
      </w:r>
      <w:r w:rsidRPr="000356E1">
        <w:t>suspension</w:t>
      </w:r>
      <w:r w:rsidRPr="000356E1">
        <w:rPr>
          <w:spacing w:val="-11"/>
        </w:rPr>
        <w:t xml:space="preserve"> </w:t>
      </w:r>
      <w:r w:rsidRPr="000356E1">
        <w:t>will</w:t>
      </w:r>
      <w:r w:rsidRPr="000356E1">
        <w:rPr>
          <w:spacing w:val="-11"/>
        </w:rPr>
        <w:t xml:space="preserve"> </w:t>
      </w:r>
      <w:r w:rsidRPr="000356E1">
        <w:rPr>
          <w:spacing w:val="-3"/>
        </w:rPr>
        <w:t>only</w:t>
      </w:r>
      <w:r w:rsidRPr="000356E1">
        <w:rPr>
          <w:spacing w:val="-11"/>
        </w:rPr>
        <w:t xml:space="preserve"> </w:t>
      </w:r>
      <w:r w:rsidRPr="000356E1">
        <w:t>end</w:t>
      </w:r>
      <w:r w:rsidRPr="000356E1">
        <w:rPr>
          <w:spacing w:val="-11"/>
        </w:rPr>
        <w:t xml:space="preserve"> </w:t>
      </w:r>
      <w:r w:rsidRPr="000356E1">
        <w:t>if</w:t>
      </w:r>
      <w:r w:rsidRPr="000356E1">
        <w:rPr>
          <w:spacing w:val="-10"/>
        </w:rPr>
        <w:t xml:space="preserve"> </w:t>
      </w:r>
      <w:r w:rsidRPr="000356E1">
        <w:t>the</w:t>
      </w:r>
      <w:r w:rsidRPr="000356E1">
        <w:rPr>
          <w:spacing w:val="-11"/>
        </w:rPr>
        <w:t xml:space="preserve"> </w:t>
      </w:r>
      <w:r w:rsidRPr="000356E1">
        <w:t>department</w:t>
      </w:r>
      <w:r w:rsidRPr="000356E1">
        <w:rPr>
          <w:spacing w:val="-12"/>
        </w:rPr>
        <w:t xml:space="preserve"> </w:t>
      </w:r>
      <w:r w:rsidRPr="000356E1">
        <w:t>is</w:t>
      </w:r>
      <w:r w:rsidRPr="000356E1">
        <w:rPr>
          <w:spacing w:val="-10"/>
        </w:rPr>
        <w:t xml:space="preserve"> </w:t>
      </w:r>
      <w:r w:rsidRPr="000356E1">
        <w:t>satisfied</w:t>
      </w:r>
      <w:r w:rsidRPr="000356E1">
        <w:rPr>
          <w:spacing w:val="-11"/>
        </w:rPr>
        <w:t xml:space="preserve"> </w:t>
      </w:r>
      <w:r w:rsidRPr="000356E1">
        <w:t>that</w:t>
      </w:r>
      <w:r w:rsidRPr="000356E1">
        <w:rPr>
          <w:spacing w:val="-11"/>
        </w:rPr>
        <w:t xml:space="preserve"> </w:t>
      </w:r>
      <w:r w:rsidRPr="000356E1">
        <w:t>the</w:t>
      </w:r>
      <w:r w:rsidRPr="000356E1">
        <w:rPr>
          <w:spacing w:val="-10"/>
        </w:rPr>
        <w:t xml:space="preserve"> </w:t>
      </w:r>
      <w:r w:rsidRPr="000356E1">
        <w:rPr>
          <w:spacing w:val="-3"/>
        </w:rPr>
        <w:t>products</w:t>
      </w:r>
      <w:r w:rsidRPr="000356E1">
        <w:rPr>
          <w:spacing w:val="-11"/>
        </w:rPr>
        <w:t xml:space="preserve"> </w:t>
      </w:r>
      <w:r w:rsidRPr="000356E1">
        <w:rPr>
          <w:spacing w:val="-5"/>
        </w:rPr>
        <w:t>included</w:t>
      </w:r>
      <w:r w:rsidRPr="000356E1">
        <w:rPr>
          <w:spacing w:val="-11"/>
        </w:rPr>
        <w:t xml:space="preserve"> </w:t>
      </w:r>
      <w:r w:rsidRPr="000356E1">
        <w:t>in</w:t>
      </w:r>
      <w:r w:rsidRPr="000356E1">
        <w:rPr>
          <w:spacing w:val="-10"/>
        </w:rPr>
        <w:t xml:space="preserve"> </w:t>
      </w:r>
      <w:r w:rsidRPr="000356E1">
        <w:t>the</w:t>
      </w:r>
      <w:r w:rsidRPr="000356E1">
        <w:rPr>
          <w:spacing w:val="-11"/>
        </w:rPr>
        <w:t xml:space="preserve"> </w:t>
      </w:r>
      <w:r w:rsidRPr="000356E1">
        <w:t xml:space="preserve">suspension </w:t>
      </w:r>
      <w:r w:rsidRPr="000356E1">
        <w:rPr>
          <w:spacing w:val="-5"/>
        </w:rPr>
        <w:t>comply</w:t>
      </w:r>
      <w:r w:rsidRPr="000356E1">
        <w:rPr>
          <w:spacing w:val="-10"/>
        </w:rPr>
        <w:t xml:space="preserve"> </w:t>
      </w:r>
      <w:r w:rsidRPr="000356E1">
        <w:t>with</w:t>
      </w:r>
      <w:r w:rsidRPr="000356E1">
        <w:rPr>
          <w:spacing w:val="-9"/>
        </w:rPr>
        <w:t xml:space="preserve"> </w:t>
      </w:r>
      <w:r w:rsidRPr="000356E1">
        <w:t>the</w:t>
      </w:r>
      <w:r w:rsidRPr="000356E1">
        <w:rPr>
          <w:spacing w:val="-9"/>
        </w:rPr>
        <w:t xml:space="preserve"> </w:t>
      </w:r>
      <w:r w:rsidRPr="000356E1">
        <w:t>Australian</w:t>
      </w:r>
      <w:r w:rsidRPr="000356E1">
        <w:rPr>
          <w:spacing w:val="-9"/>
        </w:rPr>
        <w:t xml:space="preserve"> </w:t>
      </w:r>
      <w:r w:rsidRPr="000356E1">
        <w:t>emissions</w:t>
      </w:r>
      <w:r w:rsidRPr="000356E1">
        <w:rPr>
          <w:spacing w:val="-9"/>
        </w:rPr>
        <w:t xml:space="preserve"> </w:t>
      </w:r>
      <w:r w:rsidRPr="000356E1">
        <w:t>standard.</w:t>
      </w:r>
    </w:p>
    <w:p w14:paraId="61E16879" w14:textId="233667B4" w:rsidR="000356E1" w:rsidRDefault="000356E1" w:rsidP="000356E1">
      <w:pPr>
        <w:rPr>
          <w:spacing w:val="0"/>
        </w:rPr>
      </w:pPr>
      <w:r w:rsidRPr="000356E1">
        <w:rPr>
          <w:spacing w:val="-3"/>
        </w:rPr>
        <w:t xml:space="preserve">Section </w:t>
      </w:r>
      <w:r w:rsidRPr="000356E1">
        <w:rPr>
          <w:spacing w:val="-5"/>
        </w:rPr>
        <w:t xml:space="preserve">24 </w:t>
      </w:r>
      <w:r w:rsidRPr="000356E1">
        <w:t xml:space="preserve">of </w:t>
      </w:r>
      <w:r w:rsidRPr="000356E1">
        <w:rPr>
          <w:spacing w:val="0"/>
        </w:rPr>
        <w:t xml:space="preserve">the </w:t>
      </w:r>
      <w:r w:rsidRPr="000356E1">
        <w:rPr>
          <w:spacing w:val="-3"/>
        </w:rPr>
        <w:t xml:space="preserve">Rules allows </w:t>
      </w:r>
      <w:r w:rsidRPr="000356E1">
        <w:rPr>
          <w:spacing w:val="0"/>
        </w:rPr>
        <w:t xml:space="preserve">the </w:t>
      </w:r>
      <w:r w:rsidRPr="000356E1">
        <w:t xml:space="preserve">department </w:t>
      </w:r>
      <w:r w:rsidRPr="000356E1">
        <w:rPr>
          <w:spacing w:val="0"/>
        </w:rPr>
        <w:t xml:space="preserve">to </w:t>
      </w:r>
      <w:r w:rsidRPr="000356E1">
        <w:rPr>
          <w:spacing w:val="-5"/>
        </w:rPr>
        <w:t xml:space="preserve">revoke </w:t>
      </w:r>
      <w:r w:rsidRPr="000356E1">
        <w:rPr>
          <w:spacing w:val="0"/>
        </w:rPr>
        <w:t xml:space="preserve">an Australian certificate </w:t>
      </w:r>
      <w:r w:rsidRPr="000356E1">
        <w:t xml:space="preserve">of </w:t>
      </w:r>
      <w:r w:rsidRPr="000356E1">
        <w:rPr>
          <w:spacing w:val="-3"/>
        </w:rPr>
        <w:t xml:space="preserve">conformity by </w:t>
      </w:r>
      <w:r w:rsidRPr="000356E1">
        <w:t xml:space="preserve">publishing </w:t>
      </w:r>
      <w:r w:rsidRPr="000356E1">
        <w:rPr>
          <w:spacing w:val="0"/>
        </w:rPr>
        <w:t xml:space="preserve">a </w:t>
      </w:r>
      <w:r w:rsidRPr="000356E1">
        <w:t xml:space="preserve">notice on </w:t>
      </w:r>
      <w:r w:rsidRPr="000356E1">
        <w:rPr>
          <w:spacing w:val="0"/>
        </w:rPr>
        <w:t xml:space="preserve">the </w:t>
      </w:r>
      <w:r w:rsidRPr="000356E1">
        <w:t xml:space="preserve">website. </w:t>
      </w:r>
      <w:r w:rsidRPr="000356E1">
        <w:rPr>
          <w:spacing w:val="-11"/>
        </w:rPr>
        <w:t xml:space="preserve">To </w:t>
      </w:r>
      <w:r w:rsidRPr="000356E1">
        <w:rPr>
          <w:spacing w:val="-5"/>
        </w:rPr>
        <w:t xml:space="preserve">revoke </w:t>
      </w:r>
      <w:r w:rsidRPr="000356E1">
        <w:rPr>
          <w:spacing w:val="0"/>
        </w:rPr>
        <w:t xml:space="preserve">an Australian certificate </w:t>
      </w:r>
      <w:r w:rsidRPr="000356E1">
        <w:t xml:space="preserve">of conformity, </w:t>
      </w:r>
      <w:r w:rsidRPr="000356E1">
        <w:rPr>
          <w:spacing w:val="0"/>
        </w:rPr>
        <w:t xml:space="preserve">the </w:t>
      </w:r>
      <w:r w:rsidRPr="000356E1">
        <w:t xml:space="preserve">department </w:t>
      </w:r>
      <w:r w:rsidRPr="000356E1">
        <w:rPr>
          <w:spacing w:val="-3"/>
        </w:rPr>
        <w:t>must</w:t>
      </w:r>
      <w:r w:rsidRPr="000356E1">
        <w:rPr>
          <w:spacing w:val="-13"/>
        </w:rPr>
        <w:t xml:space="preserve"> </w:t>
      </w:r>
      <w:r w:rsidRPr="000356E1">
        <w:rPr>
          <w:spacing w:val="0"/>
        </w:rPr>
        <w:t>be</w:t>
      </w:r>
      <w:r w:rsidRPr="000356E1">
        <w:rPr>
          <w:spacing w:val="-12"/>
        </w:rPr>
        <w:t xml:space="preserve"> </w:t>
      </w:r>
      <w:r w:rsidRPr="000356E1">
        <w:t>reasonably</w:t>
      </w:r>
      <w:r w:rsidRPr="000356E1">
        <w:rPr>
          <w:spacing w:val="-12"/>
        </w:rPr>
        <w:t xml:space="preserve"> </w:t>
      </w:r>
      <w:r w:rsidRPr="000356E1">
        <w:rPr>
          <w:spacing w:val="0"/>
        </w:rPr>
        <w:t>satisfied</w:t>
      </w:r>
      <w:r w:rsidRPr="000356E1">
        <w:rPr>
          <w:spacing w:val="-12"/>
        </w:rPr>
        <w:t xml:space="preserve"> </w:t>
      </w:r>
      <w:r w:rsidRPr="000356E1">
        <w:rPr>
          <w:spacing w:val="0"/>
        </w:rPr>
        <w:t>that</w:t>
      </w:r>
      <w:r w:rsidRPr="000356E1">
        <w:rPr>
          <w:spacing w:val="-12"/>
        </w:rPr>
        <w:t xml:space="preserve"> </w:t>
      </w:r>
      <w:r w:rsidRPr="000356E1">
        <w:rPr>
          <w:spacing w:val="-3"/>
        </w:rPr>
        <w:t>any</w:t>
      </w:r>
      <w:r w:rsidRPr="000356E1">
        <w:rPr>
          <w:spacing w:val="-11"/>
        </w:rPr>
        <w:t xml:space="preserve"> </w:t>
      </w:r>
      <w:r w:rsidRPr="000356E1">
        <w:t>of</w:t>
      </w:r>
      <w:r w:rsidRPr="000356E1">
        <w:rPr>
          <w:spacing w:val="-12"/>
        </w:rPr>
        <w:t xml:space="preserve"> </w:t>
      </w:r>
      <w:r w:rsidRPr="000356E1">
        <w:rPr>
          <w:spacing w:val="0"/>
        </w:rPr>
        <w:t>the</w:t>
      </w:r>
      <w:r w:rsidRPr="000356E1">
        <w:rPr>
          <w:spacing w:val="-12"/>
        </w:rPr>
        <w:t xml:space="preserve"> </w:t>
      </w:r>
      <w:r w:rsidRPr="000356E1">
        <w:rPr>
          <w:spacing w:val="-3"/>
        </w:rPr>
        <w:t>products</w:t>
      </w:r>
      <w:r w:rsidRPr="000356E1">
        <w:rPr>
          <w:spacing w:val="-12"/>
        </w:rPr>
        <w:t xml:space="preserve"> </w:t>
      </w:r>
      <w:r w:rsidRPr="000356E1">
        <w:t>covered</w:t>
      </w:r>
      <w:r w:rsidRPr="000356E1">
        <w:rPr>
          <w:spacing w:val="-12"/>
        </w:rPr>
        <w:t xml:space="preserve"> </w:t>
      </w:r>
      <w:r w:rsidRPr="000356E1">
        <w:rPr>
          <w:spacing w:val="-3"/>
        </w:rPr>
        <w:t>by</w:t>
      </w:r>
      <w:r w:rsidRPr="000356E1">
        <w:rPr>
          <w:spacing w:val="-11"/>
        </w:rPr>
        <w:t xml:space="preserve"> </w:t>
      </w:r>
      <w:r w:rsidRPr="000356E1">
        <w:rPr>
          <w:spacing w:val="0"/>
        </w:rPr>
        <w:t>the</w:t>
      </w:r>
      <w:r w:rsidRPr="000356E1">
        <w:rPr>
          <w:spacing w:val="-12"/>
        </w:rPr>
        <w:t xml:space="preserve"> </w:t>
      </w:r>
      <w:r w:rsidRPr="000356E1">
        <w:rPr>
          <w:spacing w:val="0"/>
        </w:rPr>
        <w:t>Australian</w:t>
      </w:r>
      <w:r w:rsidRPr="000356E1">
        <w:rPr>
          <w:spacing w:val="-12"/>
        </w:rPr>
        <w:t xml:space="preserve"> </w:t>
      </w:r>
      <w:r w:rsidRPr="000356E1">
        <w:rPr>
          <w:spacing w:val="0"/>
        </w:rPr>
        <w:t>certificate</w:t>
      </w:r>
      <w:r w:rsidRPr="000356E1">
        <w:rPr>
          <w:spacing w:val="-12"/>
        </w:rPr>
        <w:t xml:space="preserve"> </w:t>
      </w:r>
      <w:r w:rsidRPr="000356E1">
        <w:t>of</w:t>
      </w:r>
      <w:r w:rsidRPr="000356E1">
        <w:rPr>
          <w:spacing w:val="-12"/>
        </w:rPr>
        <w:t xml:space="preserve"> </w:t>
      </w:r>
      <w:r w:rsidRPr="000356E1">
        <w:rPr>
          <w:spacing w:val="-3"/>
        </w:rPr>
        <w:t xml:space="preserve">conformity </w:t>
      </w:r>
      <w:r w:rsidRPr="000356E1">
        <w:t>do</w:t>
      </w:r>
      <w:r w:rsidRPr="000356E1">
        <w:rPr>
          <w:spacing w:val="-10"/>
        </w:rPr>
        <w:t xml:space="preserve"> </w:t>
      </w:r>
      <w:r w:rsidRPr="000356E1">
        <w:t>not</w:t>
      </w:r>
      <w:r w:rsidRPr="000356E1">
        <w:rPr>
          <w:spacing w:val="-10"/>
        </w:rPr>
        <w:t xml:space="preserve"> </w:t>
      </w:r>
      <w:r w:rsidRPr="000356E1">
        <w:t>meet</w:t>
      </w:r>
      <w:r w:rsidRPr="000356E1">
        <w:rPr>
          <w:spacing w:val="-10"/>
        </w:rPr>
        <w:t xml:space="preserve"> </w:t>
      </w:r>
      <w:r w:rsidRPr="000356E1">
        <w:rPr>
          <w:spacing w:val="0"/>
        </w:rPr>
        <w:t>the</w:t>
      </w:r>
      <w:r w:rsidRPr="000356E1">
        <w:rPr>
          <w:spacing w:val="-9"/>
        </w:rPr>
        <w:t xml:space="preserve"> </w:t>
      </w:r>
      <w:r w:rsidRPr="000356E1">
        <w:rPr>
          <w:spacing w:val="0"/>
        </w:rPr>
        <w:t>Australia</w:t>
      </w:r>
      <w:r w:rsidRPr="000356E1">
        <w:rPr>
          <w:spacing w:val="-9"/>
        </w:rPr>
        <w:t xml:space="preserve"> </w:t>
      </w:r>
      <w:r w:rsidRPr="000356E1">
        <w:t>emissions</w:t>
      </w:r>
      <w:r w:rsidRPr="000356E1">
        <w:rPr>
          <w:spacing w:val="-9"/>
        </w:rPr>
        <w:t xml:space="preserve"> </w:t>
      </w:r>
      <w:r w:rsidRPr="000356E1">
        <w:rPr>
          <w:spacing w:val="0"/>
        </w:rPr>
        <w:t>standards.</w:t>
      </w:r>
    </w:p>
    <w:p w14:paraId="3E0C5A2A" w14:textId="77777777" w:rsidR="000356E1" w:rsidRPr="000356E1" w:rsidRDefault="000356E1" w:rsidP="000356E1">
      <w:pPr>
        <w:pStyle w:val="Heading2"/>
        <w:rPr>
          <w:rFonts w:eastAsia="MiloPro-Light"/>
          <w:color w:val="auto"/>
        </w:rPr>
      </w:pPr>
      <w:bookmarkStart w:id="20" w:name="_TOC_250003"/>
      <w:bookmarkStart w:id="21" w:name="_Toc41482866"/>
      <w:r w:rsidRPr="000356E1">
        <w:rPr>
          <w:rFonts w:eastAsia="MiloPro-Light"/>
        </w:rPr>
        <w:lastRenderedPageBreak/>
        <w:t>If certification is not</w:t>
      </w:r>
      <w:r w:rsidRPr="000356E1">
        <w:rPr>
          <w:rFonts w:eastAsia="MiloPro-Light"/>
          <w:spacing w:val="-2"/>
        </w:rPr>
        <w:t xml:space="preserve"> </w:t>
      </w:r>
      <w:bookmarkEnd w:id="20"/>
      <w:r w:rsidRPr="000356E1">
        <w:rPr>
          <w:rFonts w:eastAsia="MiloPro-Light"/>
          <w:spacing w:val="-3"/>
        </w:rPr>
        <w:t>granted</w:t>
      </w:r>
      <w:bookmarkEnd w:id="21"/>
    </w:p>
    <w:p w14:paraId="7AEBDAFD" w14:textId="77777777" w:rsidR="000356E1" w:rsidRPr="000356E1" w:rsidRDefault="000356E1" w:rsidP="00F334D2">
      <w:pPr>
        <w:rPr>
          <w:color w:val="auto"/>
        </w:rPr>
      </w:pPr>
      <w:r w:rsidRPr="000356E1">
        <w:t xml:space="preserve">Where the department is not satisfied that an </w:t>
      </w:r>
      <w:r w:rsidRPr="000356E1">
        <w:rPr>
          <w:spacing w:val="-5"/>
        </w:rPr>
        <w:t xml:space="preserve">application </w:t>
      </w:r>
      <w:r w:rsidRPr="000356E1">
        <w:t xml:space="preserve">has met the conditions for Australian </w:t>
      </w:r>
      <w:r w:rsidRPr="000356E1">
        <w:rPr>
          <w:spacing w:val="-3"/>
        </w:rPr>
        <w:t xml:space="preserve">certification, </w:t>
      </w:r>
      <w:r w:rsidRPr="000356E1">
        <w:t xml:space="preserve">the </w:t>
      </w:r>
      <w:r w:rsidRPr="000356E1">
        <w:rPr>
          <w:spacing w:val="-5"/>
        </w:rPr>
        <w:t xml:space="preserve">application </w:t>
      </w:r>
      <w:r w:rsidRPr="000356E1">
        <w:t>will be refused. The department will notify the applicant in writing.</w:t>
      </w:r>
    </w:p>
    <w:p w14:paraId="453D2507" w14:textId="77777777" w:rsidR="000356E1" w:rsidRPr="000356E1" w:rsidRDefault="000356E1" w:rsidP="000356E1">
      <w:pPr>
        <w:pStyle w:val="Heading3"/>
        <w:rPr>
          <w:color w:val="auto"/>
        </w:rPr>
      </w:pPr>
      <w:bookmarkStart w:id="22" w:name="_TOC_250002"/>
      <w:bookmarkStart w:id="23" w:name="_Toc41482867"/>
      <w:bookmarkEnd w:id="22"/>
      <w:r w:rsidRPr="000356E1">
        <w:t>Appeal a decision</w:t>
      </w:r>
      <w:bookmarkEnd w:id="23"/>
    </w:p>
    <w:p w14:paraId="55C266F7" w14:textId="77777777" w:rsidR="000356E1" w:rsidRPr="000356E1" w:rsidRDefault="000356E1" w:rsidP="00F334D2">
      <w:pPr>
        <w:rPr>
          <w:color w:val="auto"/>
          <w:spacing w:val="0"/>
        </w:rPr>
      </w:pPr>
      <w:r w:rsidRPr="000356E1">
        <w:t xml:space="preserve">Persons who do not </w:t>
      </w:r>
      <w:r w:rsidRPr="000356E1">
        <w:rPr>
          <w:spacing w:val="0"/>
        </w:rPr>
        <w:t xml:space="preserve">agree with a </w:t>
      </w:r>
      <w:r w:rsidRPr="000356E1">
        <w:t xml:space="preserve">decision made </w:t>
      </w:r>
      <w:r w:rsidRPr="000356E1">
        <w:rPr>
          <w:spacing w:val="-3"/>
        </w:rPr>
        <w:t xml:space="preserve">by </w:t>
      </w:r>
      <w:r w:rsidRPr="000356E1">
        <w:rPr>
          <w:spacing w:val="0"/>
        </w:rPr>
        <w:t xml:space="preserve">the </w:t>
      </w:r>
      <w:r w:rsidRPr="000356E1">
        <w:t xml:space="preserve">department </w:t>
      </w:r>
      <w:r w:rsidRPr="000356E1">
        <w:rPr>
          <w:spacing w:val="0"/>
        </w:rPr>
        <w:t xml:space="preserve">can </w:t>
      </w:r>
      <w:r w:rsidRPr="000356E1">
        <w:t xml:space="preserve">seek </w:t>
      </w:r>
      <w:r w:rsidRPr="000356E1">
        <w:rPr>
          <w:spacing w:val="-3"/>
        </w:rPr>
        <w:t xml:space="preserve">review by </w:t>
      </w:r>
      <w:r w:rsidRPr="000356E1">
        <w:rPr>
          <w:spacing w:val="0"/>
        </w:rPr>
        <w:t xml:space="preserve">the </w:t>
      </w:r>
      <w:r w:rsidRPr="000356E1">
        <w:rPr>
          <w:spacing w:val="-3"/>
        </w:rPr>
        <w:t xml:space="preserve">Administrative Appeals </w:t>
      </w:r>
      <w:r w:rsidRPr="000356E1">
        <w:t xml:space="preserve">Tribunal. </w:t>
      </w:r>
      <w:r w:rsidRPr="000356E1">
        <w:rPr>
          <w:spacing w:val="0"/>
        </w:rPr>
        <w:t xml:space="preserve">The </w:t>
      </w:r>
      <w:r w:rsidRPr="000356E1">
        <w:t xml:space="preserve">following decisions </w:t>
      </w:r>
      <w:r w:rsidRPr="000356E1">
        <w:rPr>
          <w:spacing w:val="-3"/>
        </w:rPr>
        <w:t xml:space="preserve">related </w:t>
      </w:r>
      <w:r w:rsidRPr="000356E1">
        <w:rPr>
          <w:spacing w:val="0"/>
        </w:rPr>
        <w:t xml:space="preserve">to Australian certification </w:t>
      </w:r>
      <w:r w:rsidRPr="000356E1">
        <w:t xml:space="preserve">applications </w:t>
      </w:r>
      <w:r w:rsidRPr="000356E1">
        <w:rPr>
          <w:spacing w:val="0"/>
        </w:rPr>
        <w:t xml:space="preserve">can be </w:t>
      </w:r>
      <w:r w:rsidRPr="000356E1">
        <w:t xml:space="preserve">reviewed </w:t>
      </w:r>
      <w:r w:rsidRPr="000356E1">
        <w:rPr>
          <w:spacing w:val="-3"/>
        </w:rPr>
        <w:t xml:space="preserve">by </w:t>
      </w:r>
      <w:r w:rsidRPr="000356E1">
        <w:rPr>
          <w:spacing w:val="0"/>
        </w:rPr>
        <w:t xml:space="preserve">the </w:t>
      </w:r>
      <w:r w:rsidRPr="000356E1">
        <w:rPr>
          <w:spacing w:val="-3"/>
        </w:rPr>
        <w:t xml:space="preserve">Administrative Appeals </w:t>
      </w:r>
      <w:r w:rsidRPr="000356E1">
        <w:rPr>
          <w:spacing w:val="-5"/>
        </w:rPr>
        <w:t>Tribunal:</w:t>
      </w:r>
    </w:p>
    <w:p w14:paraId="1DF50160" w14:textId="77777777" w:rsidR="000356E1" w:rsidRPr="000356E1" w:rsidRDefault="000356E1" w:rsidP="000356E1">
      <w:pPr>
        <w:pStyle w:val="ListParagraph"/>
        <w:rPr>
          <w:color w:val="auto"/>
          <w:spacing w:val="0"/>
        </w:rPr>
      </w:pPr>
      <w:r w:rsidRPr="000356E1">
        <w:rPr>
          <w:spacing w:val="0"/>
        </w:rPr>
        <w:t>a</w:t>
      </w:r>
      <w:r w:rsidRPr="000356E1">
        <w:rPr>
          <w:spacing w:val="-9"/>
        </w:rPr>
        <w:t xml:space="preserve"> </w:t>
      </w:r>
      <w:r w:rsidRPr="000356E1">
        <w:t>decision</w:t>
      </w:r>
      <w:r w:rsidRPr="000356E1">
        <w:rPr>
          <w:spacing w:val="-9"/>
        </w:rPr>
        <w:t xml:space="preserve"> </w:t>
      </w:r>
      <w:r w:rsidRPr="000356E1">
        <w:rPr>
          <w:spacing w:val="0"/>
        </w:rPr>
        <w:t>to</w:t>
      </w:r>
      <w:r w:rsidRPr="000356E1">
        <w:rPr>
          <w:spacing w:val="-9"/>
        </w:rPr>
        <w:t xml:space="preserve"> </w:t>
      </w:r>
      <w:r w:rsidRPr="000356E1">
        <w:rPr>
          <w:spacing w:val="0"/>
        </w:rPr>
        <w:t>refuse</w:t>
      </w:r>
      <w:r w:rsidRPr="000356E1">
        <w:rPr>
          <w:spacing w:val="-9"/>
        </w:rPr>
        <w:t xml:space="preserve"> </w:t>
      </w:r>
      <w:r w:rsidRPr="000356E1">
        <w:rPr>
          <w:spacing w:val="0"/>
        </w:rPr>
        <w:t>a</w:t>
      </w:r>
      <w:r w:rsidRPr="000356E1">
        <w:rPr>
          <w:spacing w:val="-9"/>
        </w:rPr>
        <w:t xml:space="preserve"> </w:t>
      </w:r>
      <w:r w:rsidRPr="000356E1">
        <w:rPr>
          <w:spacing w:val="-3"/>
        </w:rPr>
        <w:t>fee</w:t>
      </w:r>
      <w:r w:rsidRPr="000356E1">
        <w:rPr>
          <w:spacing w:val="-9"/>
        </w:rPr>
        <w:t xml:space="preserve"> </w:t>
      </w:r>
      <w:r w:rsidRPr="000356E1">
        <w:t>waiver</w:t>
      </w:r>
      <w:r w:rsidRPr="000356E1">
        <w:rPr>
          <w:spacing w:val="-9"/>
        </w:rPr>
        <w:t xml:space="preserve"> </w:t>
      </w:r>
      <w:r w:rsidRPr="000356E1">
        <w:t>request</w:t>
      </w:r>
    </w:p>
    <w:p w14:paraId="5B428C13" w14:textId="77777777" w:rsidR="000356E1" w:rsidRPr="000356E1" w:rsidRDefault="000356E1" w:rsidP="000356E1">
      <w:pPr>
        <w:pStyle w:val="ListParagraph"/>
        <w:rPr>
          <w:color w:val="auto"/>
          <w:spacing w:val="0"/>
        </w:rPr>
      </w:pPr>
      <w:r w:rsidRPr="000356E1">
        <w:rPr>
          <w:spacing w:val="0"/>
        </w:rPr>
        <w:t>a</w:t>
      </w:r>
      <w:r w:rsidRPr="000356E1">
        <w:rPr>
          <w:spacing w:val="-10"/>
        </w:rPr>
        <w:t xml:space="preserve"> </w:t>
      </w:r>
      <w:r w:rsidRPr="000356E1">
        <w:t>decision</w:t>
      </w:r>
      <w:r w:rsidRPr="000356E1">
        <w:rPr>
          <w:spacing w:val="-9"/>
        </w:rPr>
        <w:t xml:space="preserve"> </w:t>
      </w:r>
      <w:r w:rsidRPr="000356E1">
        <w:rPr>
          <w:spacing w:val="0"/>
        </w:rPr>
        <w:t>to</w:t>
      </w:r>
      <w:r w:rsidRPr="000356E1">
        <w:rPr>
          <w:spacing w:val="-9"/>
        </w:rPr>
        <w:t xml:space="preserve"> </w:t>
      </w:r>
      <w:r w:rsidRPr="000356E1">
        <w:rPr>
          <w:spacing w:val="0"/>
        </w:rPr>
        <w:t>refuse</w:t>
      </w:r>
      <w:r w:rsidRPr="000356E1">
        <w:rPr>
          <w:spacing w:val="-10"/>
        </w:rPr>
        <w:t xml:space="preserve"> </w:t>
      </w:r>
      <w:r w:rsidRPr="000356E1">
        <w:rPr>
          <w:spacing w:val="0"/>
        </w:rPr>
        <w:t>an</w:t>
      </w:r>
      <w:r w:rsidRPr="000356E1">
        <w:rPr>
          <w:spacing w:val="-9"/>
        </w:rPr>
        <w:t xml:space="preserve"> </w:t>
      </w:r>
      <w:r w:rsidRPr="000356E1">
        <w:rPr>
          <w:spacing w:val="-5"/>
        </w:rPr>
        <w:t>application</w:t>
      </w:r>
      <w:r w:rsidRPr="000356E1">
        <w:rPr>
          <w:spacing w:val="-9"/>
        </w:rPr>
        <w:t xml:space="preserve"> </w:t>
      </w:r>
      <w:r w:rsidRPr="000356E1">
        <w:t>for</w:t>
      </w:r>
      <w:r w:rsidRPr="000356E1">
        <w:rPr>
          <w:spacing w:val="-10"/>
        </w:rPr>
        <w:t xml:space="preserve"> </w:t>
      </w:r>
      <w:r w:rsidRPr="000356E1">
        <w:rPr>
          <w:spacing w:val="0"/>
        </w:rPr>
        <w:t>Australian</w:t>
      </w:r>
      <w:r w:rsidRPr="000356E1">
        <w:rPr>
          <w:spacing w:val="-9"/>
        </w:rPr>
        <w:t xml:space="preserve"> </w:t>
      </w:r>
      <w:r w:rsidRPr="000356E1">
        <w:rPr>
          <w:spacing w:val="0"/>
        </w:rPr>
        <w:t>certification</w:t>
      </w:r>
    </w:p>
    <w:p w14:paraId="1E54556D" w14:textId="77777777" w:rsidR="000356E1" w:rsidRPr="000356E1" w:rsidRDefault="000356E1" w:rsidP="000356E1">
      <w:pPr>
        <w:pStyle w:val="ListParagraph"/>
        <w:rPr>
          <w:color w:val="auto"/>
          <w:spacing w:val="0"/>
        </w:rPr>
      </w:pPr>
      <w:r w:rsidRPr="000356E1">
        <w:rPr>
          <w:spacing w:val="0"/>
        </w:rPr>
        <w:t>a</w:t>
      </w:r>
      <w:r w:rsidRPr="000356E1">
        <w:rPr>
          <w:spacing w:val="-10"/>
        </w:rPr>
        <w:t xml:space="preserve"> </w:t>
      </w:r>
      <w:r w:rsidRPr="000356E1">
        <w:t>decision</w:t>
      </w:r>
      <w:r w:rsidRPr="000356E1">
        <w:rPr>
          <w:spacing w:val="-9"/>
        </w:rPr>
        <w:t xml:space="preserve"> </w:t>
      </w:r>
      <w:r w:rsidRPr="000356E1">
        <w:rPr>
          <w:spacing w:val="0"/>
        </w:rPr>
        <w:t>to</w:t>
      </w:r>
      <w:r w:rsidRPr="000356E1">
        <w:rPr>
          <w:spacing w:val="-9"/>
        </w:rPr>
        <w:t xml:space="preserve"> </w:t>
      </w:r>
      <w:r w:rsidRPr="000356E1">
        <w:t>vary,</w:t>
      </w:r>
      <w:r w:rsidRPr="000356E1">
        <w:rPr>
          <w:spacing w:val="-9"/>
        </w:rPr>
        <w:t xml:space="preserve"> </w:t>
      </w:r>
      <w:r w:rsidRPr="000356E1">
        <w:t>suspend,</w:t>
      </w:r>
      <w:r w:rsidRPr="000356E1">
        <w:rPr>
          <w:spacing w:val="-9"/>
        </w:rPr>
        <w:t xml:space="preserve"> </w:t>
      </w:r>
      <w:r w:rsidRPr="000356E1">
        <w:t>not</w:t>
      </w:r>
      <w:r w:rsidRPr="000356E1">
        <w:rPr>
          <w:spacing w:val="-9"/>
        </w:rPr>
        <w:t xml:space="preserve"> </w:t>
      </w:r>
      <w:r w:rsidRPr="000356E1">
        <w:t>end</w:t>
      </w:r>
      <w:r w:rsidRPr="000356E1">
        <w:rPr>
          <w:spacing w:val="-9"/>
        </w:rPr>
        <w:t xml:space="preserve"> </w:t>
      </w:r>
      <w:r w:rsidRPr="000356E1">
        <w:rPr>
          <w:spacing w:val="0"/>
        </w:rPr>
        <w:t>a</w:t>
      </w:r>
      <w:r w:rsidRPr="000356E1">
        <w:rPr>
          <w:spacing w:val="-9"/>
        </w:rPr>
        <w:t xml:space="preserve"> </w:t>
      </w:r>
      <w:r w:rsidRPr="000356E1">
        <w:t>suspension</w:t>
      </w:r>
      <w:r w:rsidRPr="000356E1">
        <w:rPr>
          <w:spacing w:val="-10"/>
        </w:rPr>
        <w:t xml:space="preserve"> </w:t>
      </w:r>
      <w:r w:rsidRPr="000356E1">
        <w:t>or</w:t>
      </w:r>
      <w:r w:rsidRPr="000356E1">
        <w:rPr>
          <w:spacing w:val="-9"/>
        </w:rPr>
        <w:t xml:space="preserve"> </w:t>
      </w:r>
      <w:r w:rsidRPr="000356E1">
        <w:rPr>
          <w:spacing w:val="-5"/>
        </w:rPr>
        <w:t>revoke</w:t>
      </w:r>
      <w:r w:rsidRPr="000356E1">
        <w:rPr>
          <w:spacing w:val="-9"/>
        </w:rPr>
        <w:t xml:space="preserve"> </w:t>
      </w:r>
      <w:r w:rsidRPr="000356E1">
        <w:rPr>
          <w:spacing w:val="0"/>
        </w:rPr>
        <w:t>an</w:t>
      </w:r>
      <w:r w:rsidRPr="000356E1">
        <w:rPr>
          <w:spacing w:val="-9"/>
        </w:rPr>
        <w:t xml:space="preserve"> </w:t>
      </w:r>
      <w:r w:rsidRPr="000356E1">
        <w:rPr>
          <w:spacing w:val="0"/>
        </w:rPr>
        <w:t>Australian</w:t>
      </w:r>
      <w:r w:rsidRPr="000356E1">
        <w:rPr>
          <w:spacing w:val="-9"/>
        </w:rPr>
        <w:t xml:space="preserve"> </w:t>
      </w:r>
      <w:r w:rsidRPr="000356E1">
        <w:rPr>
          <w:spacing w:val="0"/>
        </w:rPr>
        <w:t>certificate</w:t>
      </w:r>
      <w:r w:rsidRPr="000356E1">
        <w:rPr>
          <w:spacing w:val="-9"/>
        </w:rPr>
        <w:t xml:space="preserve"> </w:t>
      </w:r>
      <w:r w:rsidRPr="000356E1">
        <w:t>of</w:t>
      </w:r>
      <w:r w:rsidRPr="000356E1">
        <w:rPr>
          <w:spacing w:val="-9"/>
        </w:rPr>
        <w:t xml:space="preserve"> </w:t>
      </w:r>
      <w:r w:rsidRPr="000356E1">
        <w:t xml:space="preserve">conformity. </w:t>
      </w:r>
    </w:p>
    <w:p w14:paraId="05151076" w14:textId="245E014E" w:rsidR="000356E1" w:rsidRPr="000356E1" w:rsidRDefault="000356E1" w:rsidP="000356E1">
      <w:pPr>
        <w:rPr>
          <w:color w:val="auto"/>
          <w:spacing w:val="0"/>
        </w:rPr>
      </w:pPr>
      <w:r w:rsidRPr="000356E1">
        <w:rPr>
          <w:spacing w:val="0"/>
        </w:rPr>
        <w:t xml:space="preserve">Further </w:t>
      </w:r>
      <w:r w:rsidRPr="000356E1">
        <w:t xml:space="preserve">information </w:t>
      </w:r>
      <w:r w:rsidRPr="000356E1">
        <w:rPr>
          <w:spacing w:val="0"/>
        </w:rPr>
        <w:t>is</w:t>
      </w:r>
      <w:r w:rsidRPr="000356E1">
        <w:rPr>
          <w:spacing w:val="-36"/>
        </w:rPr>
        <w:t xml:space="preserve"> </w:t>
      </w:r>
      <w:r w:rsidRPr="000356E1">
        <w:t xml:space="preserve">available at </w:t>
      </w:r>
      <w:hyperlink r:id="rId33">
        <w:r w:rsidRPr="000356E1">
          <w:rPr>
            <w:rStyle w:val="Hyperlink"/>
          </w:rPr>
          <w:t>www.aat.gov.au</w:t>
        </w:r>
      </w:hyperlink>
    </w:p>
    <w:p w14:paraId="14252F46" w14:textId="77777777" w:rsidR="000356E1" w:rsidRPr="000356E1" w:rsidRDefault="000356E1" w:rsidP="000356E1">
      <w:pPr>
        <w:pStyle w:val="Heading2"/>
        <w:rPr>
          <w:rFonts w:eastAsia="MiloPro-Light"/>
          <w:color w:val="auto"/>
        </w:rPr>
      </w:pPr>
      <w:bookmarkStart w:id="24" w:name="_TOC_250001"/>
      <w:bookmarkStart w:id="25" w:name="_Toc41482868"/>
      <w:r w:rsidRPr="000356E1">
        <w:rPr>
          <w:rFonts w:eastAsia="MiloPro-Light"/>
        </w:rPr>
        <w:lastRenderedPageBreak/>
        <w:t>Role of the</w:t>
      </w:r>
      <w:r w:rsidRPr="000356E1">
        <w:rPr>
          <w:rFonts w:eastAsia="MiloPro-Light"/>
          <w:spacing w:val="-1"/>
        </w:rPr>
        <w:t xml:space="preserve"> </w:t>
      </w:r>
      <w:bookmarkEnd w:id="24"/>
      <w:r w:rsidRPr="000356E1">
        <w:rPr>
          <w:rFonts w:eastAsia="MiloPro-Light"/>
        </w:rPr>
        <w:t>department</w:t>
      </w:r>
      <w:bookmarkEnd w:id="25"/>
    </w:p>
    <w:p w14:paraId="719350F1" w14:textId="77777777" w:rsidR="000356E1" w:rsidRPr="000356E1" w:rsidRDefault="000356E1" w:rsidP="000356E1">
      <w:pPr>
        <w:rPr>
          <w:color w:val="auto"/>
        </w:rPr>
      </w:pPr>
      <w:r w:rsidRPr="000356E1">
        <w:t xml:space="preserve">The department </w:t>
      </w:r>
      <w:r w:rsidRPr="000356E1">
        <w:rPr>
          <w:spacing w:val="-3"/>
        </w:rPr>
        <w:t xml:space="preserve">administers </w:t>
      </w:r>
      <w:r w:rsidRPr="000356E1">
        <w:t xml:space="preserve">the Act </w:t>
      </w:r>
      <w:r w:rsidRPr="000356E1">
        <w:rPr>
          <w:spacing w:val="-3"/>
        </w:rPr>
        <w:t xml:space="preserve">and any </w:t>
      </w:r>
      <w:r w:rsidRPr="000356E1">
        <w:t xml:space="preserve">product emissions standards made </w:t>
      </w:r>
      <w:r w:rsidRPr="000356E1">
        <w:rPr>
          <w:spacing w:val="-5"/>
        </w:rPr>
        <w:t xml:space="preserve">under </w:t>
      </w:r>
      <w:r w:rsidRPr="000356E1">
        <w:t xml:space="preserve">the Act. </w:t>
      </w:r>
      <w:r w:rsidRPr="000356E1">
        <w:rPr>
          <w:spacing w:val="-3"/>
        </w:rPr>
        <w:t xml:space="preserve">Section </w:t>
      </w:r>
      <w:r w:rsidRPr="000356E1">
        <w:rPr>
          <w:spacing w:val="-7"/>
        </w:rPr>
        <w:t xml:space="preserve">10 </w:t>
      </w:r>
      <w:r w:rsidRPr="000356E1">
        <w:t xml:space="preserve">of the Act </w:t>
      </w:r>
      <w:r w:rsidRPr="000356E1">
        <w:rPr>
          <w:spacing w:val="-3"/>
        </w:rPr>
        <w:t xml:space="preserve">allows </w:t>
      </w:r>
      <w:r w:rsidRPr="000356E1">
        <w:t xml:space="preserve">the </w:t>
      </w:r>
      <w:r w:rsidRPr="000356E1">
        <w:rPr>
          <w:spacing w:val="-3"/>
        </w:rPr>
        <w:t xml:space="preserve">Minister </w:t>
      </w:r>
      <w:r w:rsidRPr="000356E1">
        <w:t xml:space="preserve">to make </w:t>
      </w:r>
      <w:r w:rsidRPr="000356E1">
        <w:rPr>
          <w:spacing w:val="-3"/>
        </w:rPr>
        <w:t xml:space="preserve">Rules </w:t>
      </w:r>
      <w:r w:rsidRPr="000356E1">
        <w:t xml:space="preserve">that provide for Australian certification. Part 4 of the </w:t>
      </w:r>
      <w:r w:rsidRPr="000356E1">
        <w:rPr>
          <w:spacing w:val="-3"/>
        </w:rPr>
        <w:t>Rules</w:t>
      </w:r>
      <w:r w:rsidRPr="000356E1">
        <w:rPr>
          <w:spacing w:val="-14"/>
        </w:rPr>
        <w:t xml:space="preserve"> </w:t>
      </w:r>
      <w:r w:rsidRPr="000356E1">
        <w:t>sets</w:t>
      </w:r>
      <w:r w:rsidRPr="000356E1">
        <w:rPr>
          <w:spacing w:val="-14"/>
        </w:rPr>
        <w:t xml:space="preserve"> </w:t>
      </w:r>
      <w:r w:rsidRPr="000356E1">
        <w:t>out</w:t>
      </w:r>
      <w:r w:rsidRPr="000356E1">
        <w:rPr>
          <w:spacing w:val="-13"/>
        </w:rPr>
        <w:t xml:space="preserve"> </w:t>
      </w:r>
      <w:r w:rsidRPr="000356E1">
        <w:t>the</w:t>
      </w:r>
      <w:r w:rsidRPr="000356E1">
        <w:rPr>
          <w:spacing w:val="-14"/>
        </w:rPr>
        <w:t xml:space="preserve"> </w:t>
      </w:r>
      <w:r w:rsidRPr="000356E1">
        <w:t>circumstances</w:t>
      </w:r>
      <w:r w:rsidRPr="000356E1">
        <w:rPr>
          <w:spacing w:val="-13"/>
        </w:rPr>
        <w:t xml:space="preserve"> </w:t>
      </w:r>
      <w:r w:rsidRPr="000356E1">
        <w:t>in</w:t>
      </w:r>
      <w:r w:rsidRPr="000356E1">
        <w:rPr>
          <w:spacing w:val="-14"/>
        </w:rPr>
        <w:t xml:space="preserve"> </w:t>
      </w:r>
      <w:r w:rsidRPr="000356E1">
        <w:t>which</w:t>
      </w:r>
      <w:r w:rsidRPr="000356E1">
        <w:rPr>
          <w:spacing w:val="-13"/>
        </w:rPr>
        <w:t xml:space="preserve"> </w:t>
      </w:r>
      <w:r w:rsidRPr="000356E1">
        <w:t>the</w:t>
      </w:r>
      <w:r w:rsidRPr="000356E1">
        <w:rPr>
          <w:spacing w:val="-14"/>
        </w:rPr>
        <w:t xml:space="preserve"> </w:t>
      </w:r>
      <w:r w:rsidRPr="000356E1">
        <w:t>department</w:t>
      </w:r>
      <w:r w:rsidRPr="000356E1">
        <w:rPr>
          <w:spacing w:val="-14"/>
        </w:rPr>
        <w:t xml:space="preserve"> </w:t>
      </w:r>
      <w:r w:rsidRPr="000356E1">
        <w:t>can</w:t>
      </w:r>
      <w:r w:rsidRPr="000356E1">
        <w:rPr>
          <w:spacing w:val="-13"/>
        </w:rPr>
        <w:t xml:space="preserve"> </w:t>
      </w:r>
      <w:r w:rsidRPr="000356E1">
        <w:t>grant</w:t>
      </w:r>
      <w:r w:rsidRPr="000356E1">
        <w:rPr>
          <w:spacing w:val="-15"/>
        </w:rPr>
        <w:t xml:space="preserve"> </w:t>
      </w:r>
      <w:r w:rsidRPr="000356E1">
        <w:t>Australian</w:t>
      </w:r>
      <w:r w:rsidRPr="000356E1">
        <w:rPr>
          <w:spacing w:val="-13"/>
        </w:rPr>
        <w:t xml:space="preserve"> </w:t>
      </w:r>
      <w:r w:rsidRPr="000356E1">
        <w:t>certification</w:t>
      </w:r>
      <w:r w:rsidRPr="000356E1">
        <w:rPr>
          <w:spacing w:val="-14"/>
        </w:rPr>
        <w:t xml:space="preserve"> </w:t>
      </w:r>
      <w:r w:rsidRPr="000356E1">
        <w:t>for</w:t>
      </w:r>
      <w:r w:rsidRPr="000356E1">
        <w:rPr>
          <w:spacing w:val="-13"/>
        </w:rPr>
        <w:t xml:space="preserve"> </w:t>
      </w:r>
      <w:r w:rsidRPr="000356E1">
        <w:rPr>
          <w:spacing w:val="-3"/>
        </w:rPr>
        <w:t xml:space="preserve">products </w:t>
      </w:r>
      <w:r w:rsidRPr="000356E1">
        <w:rPr>
          <w:spacing w:val="-7"/>
        </w:rPr>
        <w:t xml:space="preserve">and/or </w:t>
      </w:r>
      <w:r w:rsidRPr="000356E1">
        <w:t xml:space="preserve">persons </w:t>
      </w:r>
      <w:r w:rsidRPr="000356E1">
        <w:rPr>
          <w:spacing w:val="-5"/>
        </w:rPr>
        <w:t xml:space="preserve">under </w:t>
      </w:r>
      <w:r w:rsidRPr="000356E1">
        <w:t>the</w:t>
      </w:r>
      <w:r w:rsidRPr="000356E1">
        <w:rPr>
          <w:spacing w:val="-20"/>
        </w:rPr>
        <w:t xml:space="preserve"> </w:t>
      </w:r>
      <w:r w:rsidRPr="000356E1">
        <w:t>Act.</w:t>
      </w:r>
    </w:p>
    <w:p w14:paraId="3B951673" w14:textId="77777777" w:rsidR="000356E1" w:rsidRPr="000356E1" w:rsidRDefault="000356E1" w:rsidP="000356E1">
      <w:pPr>
        <w:rPr>
          <w:color w:val="auto"/>
        </w:rPr>
      </w:pPr>
      <w:r w:rsidRPr="000356E1">
        <w:t>The department is responsible for:</w:t>
      </w:r>
    </w:p>
    <w:p w14:paraId="618B1F01" w14:textId="77777777" w:rsidR="000356E1" w:rsidRPr="000356E1" w:rsidRDefault="000356E1" w:rsidP="000356E1">
      <w:pPr>
        <w:pStyle w:val="ListParagraph"/>
        <w:rPr>
          <w:color w:val="auto"/>
          <w:spacing w:val="0"/>
        </w:rPr>
      </w:pPr>
      <w:r w:rsidRPr="000356E1">
        <w:t>responding</w:t>
      </w:r>
      <w:r w:rsidRPr="000356E1">
        <w:rPr>
          <w:spacing w:val="-9"/>
        </w:rPr>
        <w:t xml:space="preserve"> </w:t>
      </w:r>
      <w:r w:rsidRPr="000356E1">
        <w:rPr>
          <w:spacing w:val="0"/>
        </w:rPr>
        <w:t>to</w:t>
      </w:r>
      <w:r w:rsidRPr="000356E1">
        <w:rPr>
          <w:spacing w:val="-9"/>
        </w:rPr>
        <w:t xml:space="preserve"> </w:t>
      </w:r>
      <w:r w:rsidRPr="000356E1">
        <w:rPr>
          <w:spacing w:val="-3"/>
        </w:rPr>
        <w:t>inquiries</w:t>
      </w:r>
      <w:r w:rsidRPr="000356E1">
        <w:rPr>
          <w:spacing w:val="-9"/>
        </w:rPr>
        <w:t xml:space="preserve"> </w:t>
      </w:r>
      <w:r w:rsidRPr="000356E1">
        <w:rPr>
          <w:spacing w:val="0"/>
        </w:rPr>
        <w:t>from</w:t>
      </w:r>
      <w:r w:rsidRPr="000356E1">
        <w:rPr>
          <w:spacing w:val="-9"/>
        </w:rPr>
        <w:t xml:space="preserve"> </w:t>
      </w:r>
      <w:r w:rsidRPr="000356E1">
        <w:t>applicants</w:t>
      </w:r>
      <w:r w:rsidRPr="000356E1">
        <w:rPr>
          <w:spacing w:val="-9"/>
        </w:rPr>
        <w:t xml:space="preserve"> </w:t>
      </w:r>
      <w:r w:rsidRPr="000356E1">
        <w:t>or</w:t>
      </w:r>
      <w:r w:rsidRPr="000356E1">
        <w:rPr>
          <w:spacing w:val="-8"/>
        </w:rPr>
        <w:t xml:space="preserve"> </w:t>
      </w:r>
      <w:r w:rsidRPr="000356E1">
        <w:rPr>
          <w:spacing w:val="-3"/>
        </w:rPr>
        <w:t>potential</w:t>
      </w:r>
      <w:r w:rsidRPr="000356E1">
        <w:rPr>
          <w:spacing w:val="-10"/>
        </w:rPr>
        <w:t xml:space="preserve"> </w:t>
      </w:r>
      <w:r w:rsidRPr="000356E1">
        <w:t>applicants</w:t>
      </w:r>
    </w:p>
    <w:p w14:paraId="3131526A" w14:textId="77777777" w:rsidR="000356E1" w:rsidRPr="000356E1" w:rsidRDefault="000356E1" w:rsidP="000356E1">
      <w:pPr>
        <w:pStyle w:val="ListParagraph"/>
        <w:rPr>
          <w:color w:val="auto"/>
          <w:spacing w:val="0"/>
        </w:rPr>
      </w:pPr>
      <w:r w:rsidRPr="000356E1">
        <w:rPr>
          <w:spacing w:val="-3"/>
        </w:rPr>
        <w:t>ensuring</w:t>
      </w:r>
      <w:r w:rsidRPr="000356E1">
        <w:rPr>
          <w:spacing w:val="-10"/>
        </w:rPr>
        <w:t xml:space="preserve"> </w:t>
      </w:r>
      <w:r w:rsidRPr="000356E1">
        <w:rPr>
          <w:spacing w:val="0"/>
        </w:rPr>
        <w:t>the</w:t>
      </w:r>
      <w:r w:rsidRPr="000356E1">
        <w:rPr>
          <w:spacing w:val="-9"/>
        </w:rPr>
        <w:t xml:space="preserve"> </w:t>
      </w:r>
      <w:r w:rsidRPr="000356E1">
        <w:rPr>
          <w:spacing w:val="0"/>
        </w:rPr>
        <w:t>correct</w:t>
      </w:r>
      <w:r w:rsidRPr="000356E1">
        <w:rPr>
          <w:spacing w:val="-10"/>
        </w:rPr>
        <w:t xml:space="preserve"> </w:t>
      </w:r>
      <w:r w:rsidRPr="000356E1">
        <w:rPr>
          <w:spacing w:val="-3"/>
        </w:rPr>
        <w:t>fee</w:t>
      </w:r>
      <w:r w:rsidRPr="000356E1">
        <w:rPr>
          <w:spacing w:val="-9"/>
        </w:rPr>
        <w:t xml:space="preserve"> </w:t>
      </w:r>
      <w:r w:rsidRPr="000356E1">
        <w:rPr>
          <w:spacing w:val="0"/>
        </w:rPr>
        <w:t>has</w:t>
      </w:r>
      <w:r w:rsidRPr="000356E1">
        <w:rPr>
          <w:spacing w:val="-9"/>
        </w:rPr>
        <w:t xml:space="preserve"> </w:t>
      </w:r>
      <w:r w:rsidRPr="000356E1">
        <w:t>been</w:t>
      </w:r>
      <w:r w:rsidRPr="000356E1">
        <w:rPr>
          <w:spacing w:val="-9"/>
        </w:rPr>
        <w:t xml:space="preserve"> </w:t>
      </w:r>
      <w:r w:rsidRPr="000356E1">
        <w:rPr>
          <w:spacing w:val="-3"/>
        </w:rPr>
        <w:t>paid</w:t>
      </w:r>
      <w:r w:rsidRPr="000356E1">
        <w:rPr>
          <w:spacing w:val="-9"/>
        </w:rPr>
        <w:t xml:space="preserve"> </w:t>
      </w:r>
      <w:r w:rsidRPr="000356E1">
        <w:rPr>
          <w:spacing w:val="-3"/>
        </w:rPr>
        <w:t>by</w:t>
      </w:r>
      <w:r w:rsidRPr="000356E1">
        <w:rPr>
          <w:spacing w:val="-9"/>
        </w:rPr>
        <w:t xml:space="preserve"> </w:t>
      </w:r>
      <w:r w:rsidRPr="000356E1">
        <w:rPr>
          <w:spacing w:val="0"/>
        </w:rPr>
        <w:t>the</w:t>
      </w:r>
      <w:r w:rsidRPr="000356E1">
        <w:rPr>
          <w:spacing w:val="-9"/>
        </w:rPr>
        <w:t xml:space="preserve"> </w:t>
      </w:r>
      <w:r w:rsidRPr="000356E1">
        <w:t>applicant</w:t>
      </w:r>
    </w:p>
    <w:p w14:paraId="4C33794F" w14:textId="77777777" w:rsidR="000356E1" w:rsidRPr="000356E1" w:rsidRDefault="000356E1" w:rsidP="000356E1">
      <w:pPr>
        <w:pStyle w:val="ListParagraph"/>
        <w:rPr>
          <w:color w:val="auto"/>
          <w:spacing w:val="0"/>
        </w:rPr>
      </w:pPr>
      <w:r w:rsidRPr="000356E1">
        <w:rPr>
          <w:spacing w:val="-3"/>
        </w:rPr>
        <w:t>checking</w:t>
      </w:r>
      <w:r w:rsidRPr="000356E1">
        <w:rPr>
          <w:spacing w:val="-9"/>
        </w:rPr>
        <w:t xml:space="preserve"> </w:t>
      </w:r>
      <w:r w:rsidRPr="000356E1">
        <w:t>whether</w:t>
      </w:r>
      <w:r w:rsidRPr="000356E1">
        <w:rPr>
          <w:spacing w:val="-9"/>
        </w:rPr>
        <w:t xml:space="preserve"> </w:t>
      </w:r>
      <w:r w:rsidRPr="000356E1">
        <w:t>each</w:t>
      </w:r>
      <w:r w:rsidRPr="000356E1">
        <w:rPr>
          <w:spacing w:val="-9"/>
        </w:rPr>
        <w:t xml:space="preserve"> </w:t>
      </w:r>
      <w:r w:rsidRPr="000356E1">
        <w:rPr>
          <w:spacing w:val="-5"/>
        </w:rPr>
        <w:t>application</w:t>
      </w:r>
      <w:r w:rsidRPr="000356E1">
        <w:rPr>
          <w:spacing w:val="-9"/>
        </w:rPr>
        <w:t xml:space="preserve"> </w:t>
      </w:r>
      <w:r w:rsidRPr="000356E1">
        <w:rPr>
          <w:spacing w:val="-5"/>
        </w:rPr>
        <w:t>includes</w:t>
      </w:r>
      <w:r w:rsidRPr="000356E1">
        <w:rPr>
          <w:spacing w:val="-8"/>
        </w:rPr>
        <w:t xml:space="preserve"> </w:t>
      </w:r>
      <w:r w:rsidRPr="000356E1">
        <w:rPr>
          <w:spacing w:val="0"/>
        </w:rPr>
        <w:t>all</w:t>
      </w:r>
      <w:r w:rsidRPr="000356E1">
        <w:rPr>
          <w:spacing w:val="-9"/>
        </w:rPr>
        <w:t xml:space="preserve"> </w:t>
      </w:r>
      <w:r w:rsidRPr="000356E1">
        <w:rPr>
          <w:spacing w:val="0"/>
        </w:rPr>
        <w:t>the</w:t>
      </w:r>
      <w:r w:rsidRPr="000356E1">
        <w:rPr>
          <w:spacing w:val="-9"/>
        </w:rPr>
        <w:t xml:space="preserve"> </w:t>
      </w:r>
      <w:r w:rsidRPr="000356E1">
        <w:rPr>
          <w:spacing w:val="-3"/>
        </w:rPr>
        <w:t>required</w:t>
      </w:r>
      <w:r w:rsidRPr="000356E1">
        <w:rPr>
          <w:spacing w:val="-9"/>
        </w:rPr>
        <w:t xml:space="preserve"> </w:t>
      </w:r>
      <w:r w:rsidRPr="000356E1">
        <w:rPr>
          <w:spacing w:val="-3"/>
        </w:rPr>
        <w:t>information</w:t>
      </w:r>
    </w:p>
    <w:p w14:paraId="6DC1AC81" w14:textId="77777777" w:rsidR="000356E1" w:rsidRPr="000356E1" w:rsidRDefault="000356E1" w:rsidP="000356E1">
      <w:pPr>
        <w:pStyle w:val="ListParagraph"/>
        <w:rPr>
          <w:color w:val="auto"/>
          <w:spacing w:val="0"/>
        </w:rPr>
      </w:pPr>
      <w:r w:rsidRPr="000356E1">
        <w:rPr>
          <w:spacing w:val="-3"/>
        </w:rPr>
        <w:t>assessing</w:t>
      </w:r>
      <w:r w:rsidRPr="000356E1">
        <w:rPr>
          <w:spacing w:val="-11"/>
        </w:rPr>
        <w:t xml:space="preserve"> </w:t>
      </w:r>
      <w:r w:rsidRPr="000356E1">
        <w:rPr>
          <w:spacing w:val="-3"/>
        </w:rPr>
        <w:t>and</w:t>
      </w:r>
      <w:r w:rsidRPr="000356E1">
        <w:rPr>
          <w:spacing w:val="-10"/>
        </w:rPr>
        <w:t xml:space="preserve"> </w:t>
      </w:r>
      <w:r w:rsidRPr="000356E1">
        <w:t>deciding</w:t>
      </w:r>
      <w:r w:rsidRPr="000356E1">
        <w:rPr>
          <w:spacing w:val="-11"/>
        </w:rPr>
        <w:t xml:space="preserve"> </w:t>
      </w:r>
      <w:r w:rsidRPr="000356E1">
        <w:t>whether</w:t>
      </w:r>
      <w:r w:rsidRPr="000356E1">
        <w:rPr>
          <w:spacing w:val="-10"/>
        </w:rPr>
        <w:t xml:space="preserve"> </w:t>
      </w:r>
      <w:r w:rsidRPr="000356E1">
        <w:rPr>
          <w:spacing w:val="0"/>
        </w:rPr>
        <w:t>an</w:t>
      </w:r>
      <w:r w:rsidRPr="000356E1">
        <w:rPr>
          <w:spacing w:val="-10"/>
        </w:rPr>
        <w:t xml:space="preserve"> </w:t>
      </w:r>
      <w:r w:rsidRPr="000356E1">
        <w:rPr>
          <w:spacing w:val="-5"/>
        </w:rPr>
        <w:t>application</w:t>
      </w:r>
      <w:r w:rsidRPr="000356E1">
        <w:rPr>
          <w:spacing w:val="-11"/>
        </w:rPr>
        <w:t xml:space="preserve"> </w:t>
      </w:r>
      <w:r w:rsidRPr="000356E1">
        <w:rPr>
          <w:spacing w:val="-5"/>
        </w:rPr>
        <w:t>should</w:t>
      </w:r>
      <w:r w:rsidRPr="000356E1">
        <w:rPr>
          <w:spacing w:val="-10"/>
        </w:rPr>
        <w:t xml:space="preserve"> </w:t>
      </w:r>
      <w:r w:rsidRPr="000356E1">
        <w:rPr>
          <w:spacing w:val="0"/>
        </w:rPr>
        <w:t>be</w:t>
      </w:r>
      <w:r w:rsidRPr="000356E1">
        <w:rPr>
          <w:spacing w:val="-11"/>
        </w:rPr>
        <w:t xml:space="preserve"> </w:t>
      </w:r>
      <w:r w:rsidRPr="000356E1">
        <w:rPr>
          <w:spacing w:val="0"/>
        </w:rPr>
        <w:t>granted</w:t>
      </w:r>
      <w:r w:rsidRPr="000356E1">
        <w:rPr>
          <w:spacing w:val="-10"/>
        </w:rPr>
        <w:t xml:space="preserve"> </w:t>
      </w:r>
      <w:r w:rsidRPr="000356E1">
        <w:rPr>
          <w:spacing w:val="0"/>
        </w:rPr>
        <w:t>an</w:t>
      </w:r>
      <w:r w:rsidRPr="000356E1">
        <w:rPr>
          <w:spacing w:val="-10"/>
        </w:rPr>
        <w:t xml:space="preserve"> </w:t>
      </w:r>
      <w:r w:rsidRPr="000356E1">
        <w:rPr>
          <w:spacing w:val="0"/>
        </w:rPr>
        <w:t>Australian</w:t>
      </w:r>
      <w:r w:rsidRPr="000356E1">
        <w:rPr>
          <w:spacing w:val="-11"/>
        </w:rPr>
        <w:t xml:space="preserve"> </w:t>
      </w:r>
      <w:r w:rsidRPr="000356E1">
        <w:rPr>
          <w:spacing w:val="0"/>
        </w:rPr>
        <w:t xml:space="preserve">certificate </w:t>
      </w:r>
      <w:r w:rsidRPr="000356E1">
        <w:t>of</w:t>
      </w:r>
      <w:r w:rsidRPr="000356E1">
        <w:rPr>
          <w:spacing w:val="-9"/>
        </w:rPr>
        <w:t xml:space="preserve"> </w:t>
      </w:r>
      <w:r w:rsidRPr="000356E1">
        <w:rPr>
          <w:spacing w:val="-3"/>
        </w:rPr>
        <w:t>conformity</w:t>
      </w:r>
    </w:p>
    <w:p w14:paraId="3A03C4C7" w14:textId="77777777" w:rsidR="000356E1" w:rsidRPr="000356E1" w:rsidRDefault="000356E1" w:rsidP="000356E1">
      <w:pPr>
        <w:pStyle w:val="ListParagraph"/>
        <w:rPr>
          <w:color w:val="auto"/>
          <w:spacing w:val="0"/>
        </w:rPr>
      </w:pPr>
      <w:r w:rsidRPr="000356E1">
        <w:t>keeping</w:t>
      </w:r>
      <w:r w:rsidRPr="000356E1">
        <w:rPr>
          <w:spacing w:val="-9"/>
        </w:rPr>
        <w:t xml:space="preserve"> </w:t>
      </w:r>
      <w:r w:rsidRPr="000356E1">
        <w:rPr>
          <w:spacing w:val="0"/>
        </w:rPr>
        <w:t>the</w:t>
      </w:r>
      <w:r w:rsidRPr="000356E1">
        <w:rPr>
          <w:spacing w:val="-9"/>
        </w:rPr>
        <w:t xml:space="preserve"> </w:t>
      </w:r>
      <w:r w:rsidRPr="000356E1">
        <w:t>applicant</w:t>
      </w:r>
      <w:r w:rsidRPr="000356E1">
        <w:rPr>
          <w:spacing w:val="-9"/>
        </w:rPr>
        <w:t xml:space="preserve"> </w:t>
      </w:r>
      <w:r w:rsidRPr="000356E1">
        <w:rPr>
          <w:spacing w:val="-3"/>
        </w:rPr>
        <w:t>informed</w:t>
      </w:r>
      <w:r w:rsidRPr="000356E1">
        <w:rPr>
          <w:spacing w:val="-9"/>
        </w:rPr>
        <w:t xml:space="preserve"> </w:t>
      </w:r>
      <w:r w:rsidRPr="000356E1">
        <w:rPr>
          <w:spacing w:val="-5"/>
        </w:rPr>
        <w:t>about</w:t>
      </w:r>
      <w:r w:rsidRPr="000356E1">
        <w:rPr>
          <w:spacing w:val="-9"/>
        </w:rPr>
        <w:t xml:space="preserve"> </w:t>
      </w:r>
      <w:r w:rsidRPr="000356E1">
        <w:rPr>
          <w:spacing w:val="0"/>
        </w:rPr>
        <w:t>the</w:t>
      </w:r>
      <w:r w:rsidRPr="000356E1">
        <w:rPr>
          <w:spacing w:val="-9"/>
        </w:rPr>
        <w:t xml:space="preserve"> </w:t>
      </w:r>
      <w:r w:rsidRPr="000356E1">
        <w:rPr>
          <w:spacing w:val="-3"/>
        </w:rPr>
        <w:t>progress</w:t>
      </w:r>
      <w:r w:rsidRPr="000356E1">
        <w:rPr>
          <w:spacing w:val="-8"/>
        </w:rPr>
        <w:t xml:space="preserve"> </w:t>
      </w:r>
      <w:r w:rsidRPr="000356E1">
        <w:t>of</w:t>
      </w:r>
      <w:r w:rsidRPr="000356E1">
        <w:rPr>
          <w:spacing w:val="-9"/>
        </w:rPr>
        <w:t xml:space="preserve"> </w:t>
      </w:r>
      <w:r w:rsidRPr="000356E1">
        <w:rPr>
          <w:spacing w:val="-3"/>
        </w:rPr>
        <w:t>their</w:t>
      </w:r>
      <w:r w:rsidRPr="000356E1">
        <w:rPr>
          <w:spacing w:val="-9"/>
        </w:rPr>
        <w:t xml:space="preserve"> </w:t>
      </w:r>
      <w:r w:rsidRPr="000356E1">
        <w:rPr>
          <w:spacing w:val="-5"/>
        </w:rPr>
        <w:t>application</w:t>
      </w:r>
    </w:p>
    <w:p w14:paraId="3DA0E022" w14:textId="77777777" w:rsidR="000356E1" w:rsidRPr="000356E1" w:rsidRDefault="000356E1" w:rsidP="000356E1">
      <w:pPr>
        <w:pStyle w:val="ListParagraph"/>
        <w:rPr>
          <w:color w:val="auto"/>
          <w:spacing w:val="0"/>
        </w:rPr>
      </w:pPr>
      <w:r w:rsidRPr="000356E1">
        <w:t>where</w:t>
      </w:r>
      <w:r w:rsidRPr="000356E1">
        <w:rPr>
          <w:spacing w:val="-9"/>
        </w:rPr>
        <w:t xml:space="preserve"> </w:t>
      </w:r>
      <w:r w:rsidRPr="000356E1">
        <w:rPr>
          <w:spacing w:val="0"/>
        </w:rPr>
        <w:t>an</w:t>
      </w:r>
      <w:r w:rsidRPr="000356E1">
        <w:rPr>
          <w:spacing w:val="-9"/>
        </w:rPr>
        <w:t xml:space="preserve"> </w:t>
      </w:r>
      <w:r w:rsidRPr="000356E1">
        <w:rPr>
          <w:spacing w:val="-5"/>
        </w:rPr>
        <w:t>application</w:t>
      </w:r>
      <w:r w:rsidRPr="000356E1">
        <w:rPr>
          <w:spacing w:val="-9"/>
        </w:rPr>
        <w:t xml:space="preserve"> </w:t>
      </w:r>
      <w:r w:rsidRPr="000356E1">
        <w:rPr>
          <w:spacing w:val="0"/>
        </w:rPr>
        <w:t>is</w:t>
      </w:r>
      <w:r w:rsidRPr="000356E1">
        <w:rPr>
          <w:spacing w:val="-9"/>
        </w:rPr>
        <w:t xml:space="preserve"> </w:t>
      </w:r>
      <w:r w:rsidRPr="000356E1">
        <w:rPr>
          <w:spacing w:val="-5"/>
        </w:rPr>
        <w:t>approved,</w:t>
      </w:r>
      <w:r w:rsidRPr="000356E1">
        <w:rPr>
          <w:spacing w:val="-9"/>
        </w:rPr>
        <w:t xml:space="preserve"> </w:t>
      </w:r>
      <w:r w:rsidRPr="000356E1">
        <w:rPr>
          <w:spacing w:val="-3"/>
        </w:rPr>
        <w:t>issuing</w:t>
      </w:r>
      <w:r w:rsidRPr="000356E1">
        <w:rPr>
          <w:spacing w:val="-9"/>
        </w:rPr>
        <w:t xml:space="preserve"> </w:t>
      </w:r>
      <w:r w:rsidRPr="000356E1">
        <w:rPr>
          <w:spacing w:val="0"/>
        </w:rPr>
        <w:t>a</w:t>
      </w:r>
      <w:r w:rsidRPr="000356E1">
        <w:rPr>
          <w:spacing w:val="-9"/>
        </w:rPr>
        <w:t xml:space="preserve"> </w:t>
      </w:r>
      <w:r w:rsidRPr="000356E1">
        <w:rPr>
          <w:spacing w:val="0"/>
        </w:rPr>
        <w:t>certificate</w:t>
      </w:r>
      <w:r w:rsidRPr="000356E1">
        <w:rPr>
          <w:spacing w:val="-9"/>
        </w:rPr>
        <w:t xml:space="preserve"> </w:t>
      </w:r>
      <w:r w:rsidRPr="000356E1">
        <w:t>of</w:t>
      </w:r>
      <w:r w:rsidRPr="000356E1">
        <w:rPr>
          <w:spacing w:val="-8"/>
        </w:rPr>
        <w:t xml:space="preserve"> </w:t>
      </w:r>
      <w:r w:rsidRPr="000356E1">
        <w:rPr>
          <w:spacing w:val="-3"/>
        </w:rPr>
        <w:t>conformity</w:t>
      </w:r>
    </w:p>
    <w:p w14:paraId="5FC34A06" w14:textId="77777777" w:rsidR="000356E1" w:rsidRPr="000356E1" w:rsidRDefault="000356E1" w:rsidP="000356E1">
      <w:pPr>
        <w:pStyle w:val="ListParagraph"/>
        <w:rPr>
          <w:color w:val="auto"/>
          <w:spacing w:val="0"/>
        </w:rPr>
      </w:pPr>
      <w:r w:rsidRPr="000356E1">
        <w:t>where</w:t>
      </w:r>
      <w:r w:rsidRPr="000356E1">
        <w:rPr>
          <w:spacing w:val="-10"/>
        </w:rPr>
        <w:t xml:space="preserve"> </w:t>
      </w:r>
      <w:r w:rsidRPr="000356E1">
        <w:rPr>
          <w:spacing w:val="0"/>
        </w:rPr>
        <w:t>the</w:t>
      </w:r>
      <w:r w:rsidRPr="000356E1">
        <w:rPr>
          <w:spacing w:val="-10"/>
        </w:rPr>
        <w:t xml:space="preserve"> </w:t>
      </w:r>
      <w:r w:rsidRPr="000356E1">
        <w:rPr>
          <w:spacing w:val="0"/>
        </w:rPr>
        <w:t>certification</w:t>
      </w:r>
      <w:r w:rsidRPr="000356E1">
        <w:rPr>
          <w:spacing w:val="-9"/>
        </w:rPr>
        <w:t xml:space="preserve"> </w:t>
      </w:r>
      <w:r w:rsidRPr="000356E1">
        <w:rPr>
          <w:spacing w:val="0"/>
        </w:rPr>
        <w:t>is</w:t>
      </w:r>
      <w:r w:rsidRPr="000356E1">
        <w:rPr>
          <w:spacing w:val="-10"/>
        </w:rPr>
        <w:t xml:space="preserve"> </w:t>
      </w:r>
      <w:r w:rsidRPr="000356E1">
        <w:rPr>
          <w:spacing w:val="0"/>
        </w:rPr>
        <w:t>refused,</w:t>
      </w:r>
      <w:r w:rsidRPr="000356E1">
        <w:rPr>
          <w:spacing w:val="-10"/>
        </w:rPr>
        <w:t xml:space="preserve"> </w:t>
      </w:r>
      <w:r w:rsidRPr="000356E1">
        <w:rPr>
          <w:spacing w:val="0"/>
        </w:rPr>
        <w:t>notifying</w:t>
      </w:r>
      <w:r w:rsidRPr="000356E1">
        <w:rPr>
          <w:spacing w:val="-9"/>
        </w:rPr>
        <w:t xml:space="preserve"> </w:t>
      </w:r>
      <w:r w:rsidRPr="000356E1">
        <w:rPr>
          <w:spacing w:val="0"/>
        </w:rPr>
        <w:t>the</w:t>
      </w:r>
      <w:r w:rsidRPr="000356E1">
        <w:rPr>
          <w:spacing w:val="-10"/>
        </w:rPr>
        <w:t xml:space="preserve"> </w:t>
      </w:r>
      <w:r w:rsidRPr="000356E1">
        <w:t>applicant</w:t>
      </w:r>
      <w:r w:rsidRPr="000356E1">
        <w:rPr>
          <w:spacing w:val="-11"/>
        </w:rPr>
        <w:t xml:space="preserve"> </w:t>
      </w:r>
      <w:r w:rsidRPr="000356E1">
        <w:rPr>
          <w:spacing w:val="-3"/>
        </w:rPr>
        <w:t>and</w:t>
      </w:r>
      <w:r w:rsidRPr="000356E1">
        <w:rPr>
          <w:spacing w:val="-9"/>
        </w:rPr>
        <w:t xml:space="preserve"> </w:t>
      </w:r>
      <w:r w:rsidRPr="000356E1">
        <w:t>providing</w:t>
      </w:r>
      <w:r w:rsidRPr="000356E1">
        <w:rPr>
          <w:spacing w:val="-10"/>
        </w:rPr>
        <w:t xml:space="preserve"> </w:t>
      </w:r>
      <w:r w:rsidRPr="000356E1">
        <w:rPr>
          <w:spacing w:val="-3"/>
        </w:rPr>
        <w:t>reasons</w:t>
      </w:r>
    </w:p>
    <w:p w14:paraId="61FBA191" w14:textId="77777777" w:rsidR="000356E1" w:rsidRPr="000356E1" w:rsidRDefault="000356E1" w:rsidP="000356E1">
      <w:pPr>
        <w:pStyle w:val="ListParagraph"/>
        <w:rPr>
          <w:color w:val="auto"/>
          <w:spacing w:val="0"/>
        </w:rPr>
      </w:pPr>
      <w:r w:rsidRPr="000356E1">
        <w:rPr>
          <w:spacing w:val="-3"/>
        </w:rPr>
        <w:t xml:space="preserve">ensuring </w:t>
      </w:r>
      <w:r w:rsidRPr="000356E1">
        <w:t xml:space="preserve">compliance </w:t>
      </w:r>
      <w:r w:rsidRPr="000356E1">
        <w:rPr>
          <w:spacing w:val="0"/>
        </w:rPr>
        <w:t>with the</w:t>
      </w:r>
      <w:r w:rsidRPr="000356E1">
        <w:rPr>
          <w:spacing w:val="-29"/>
        </w:rPr>
        <w:t xml:space="preserve"> </w:t>
      </w:r>
      <w:r w:rsidRPr="000356E1">
        <w:rPr>
          <w:spacing w:val="0"/>
        </w:rPr>
        <w:t>Act.</w:t>
      </w:r>
    </w:p>
    <w:p w14:paraId="772F8354" w14:textId="77777777" w:rsidR="00F334D2" w:rsidRPr="00F334D2" w:rsidRDefault="00F334D2" w:rsidP="00F334D2">
      <w:pPr>
        <w:pStyle w:val="Heading2"/>
        <w:rPr>
          <w:rFonts w:eastAsia="MiloPro-Light"/>
          <w:color w:val="auto"/>
        </w:rPr>
      </w:pPr>
      <w:bookmarkStart w:id="26" w:name="_TOC_250000"/>
      <w:bookmarkStart w:id="27" w:name="_Toc41482869"/>
      <w:r w:rsidRPr="00F334D2">
        <w:rPr>
          <w:rFonts w:eastAsia="MiloPro-Light"/>
        </w:rPr>
        <w:lastRenderedPageBreak/>
        <w:t>Need to know</w:t>
      </w:r>
      <w:r w:rsidRPr="00F334D2">
        <w:rPr>
          <w:rFonts w:eastAsia="MiloPro-Light"/>
          <w:spacing w:val="-1"/>
        </w:rPr>
        <w:t xml:space="preserve"> </w:t>
      </w:r>
      <w:bookmarkEnd w:id="26"/>
      <w:r w:rsidRPr="00F334D2">
        <w:rPr>
          <w:rFonts w:eastAsia="MiloPro-Light"/>
        </w:rPr>
        <w:t>more?</w:t>
      </w:r>
      <w:bookmarkEnd w:id="27"/>
    </w:p>
    <w:p w14:paraId="74CE1D88" w14:textId="77777777" w:rsidR="00F334D2" w:rsidRPr="00F334D2" w:rsidRDefault="00F334D2" w:rsidP="00F334D2">
      <w:pPr>
        <w:rPr>
          <w:color w:val="auto"/>
          <w:spacing w:val="0"/>
        </w:rPr>
      </w:pPr>
      <w:r w:rsidRPr="00F334D2">
        <w:rPr>
          <w:spacing w:val="0"/>
        </w:rPr>
        <w:t xml:space="preserve">If </w:t>
      </w:r>
      <w:r w:rsidRPr="00F334D2">
        <w:rPr>
          <w:spacing w:val="-5"/>
        </w:rPr>
        <w:t xml:space="preserve">you </w:t>
      </w:r>
      <w:r w:rsidRPr="00F334D2">
        <w:t xml:space="preserve">have </w:t>
      </w:r>
      <w:r w:rsidRPr="00F334D2">
        <w:rPr>
          <w:spacing w:val="-3"/>
        </w:rPr>
        <w:t xml:space="preserve">any </w:t>
      </w:r>
      <w:r w:rsidRPr="00F334D2">
        <w:t xml:space="preserve">questions </w:t>
      </w:r>
      <w:r w:rsidRPr="00F334D2">
        <w:rPr>
          <w:spacing w:val="-5"/>
        </w:rPr>
        <w:t xml:space="preserve">about </w:t>
      </w:r>
      <w:r w:rsidRPr="00F334D2">
        <w:rPr>
          <w:spacing w:val="0"/>
        </w:rPr>
        <w:t xml:space="preserve">the </w:t>
      </w:r>
      <w:r w:rsidRPr="00F334D2">
        <w:t xml:space="preserve">product emissions </w:t>
      </w:r>
      <w:r w:rsidRPr="00F334D2">
        <w:rPr>
          <w:spacing w:val="0"/>
        </w:rPr>
        <w:t xml:space="preserve">standards, </w:t>
      </w:r>
      <w:r w:rsidRPr="00F334D2">
        <w:t xml:space="preserve">or applying for </w:t>
      </w:r>
      <w:r w:rsidRPr="00F334D2">
        <w:rPr>
          <w:spacing w:val="0"/>
        </w:rPr>
        <w:t xml:space="preserve">Australian </w:t>
      </w:r>
      <w:r w:rsidRPr="00F334D2">
        <w:rPr>
          <w:spacing w:val="-3"/>
        </w:rPr>
        <w:t xml:space="preserve">certification, contact </w:t>
      </w:r>
      <w:r w:rsidRPr="00F334D2">
        <w:rPr>
          <w:spacing w:val="0"/>
        </w:rPr>
        <w:t xml:space="preserve">the </w:t>
      </w:r>
      <w:r w:rsidRPr="00F334D2">
        <w:rPr>
          <w:spacing w:val="-3"/>
        </w:rPr>
        <w:t>department:</w:t>
      </w:r>
    </w:p>
    <w:p w14:paraId="224FD987" w14:textId="77777777" w:rsidR="00F334D2" w:rsidRPr="00F334D2" w:rsidRDefault="00F334D2" w:rsidP="00F334D2">
      <w:pPr>
        <w:pStyle w:val="ListParagraph"/>
        <w:rPr>
          <w:color w:val="auto"/>
          <w:spacing w:val="0"/>
        </w:rPr>
      </w:pPr>
      <w:r w:rsidRPr="00F334D2">
        <w:rPr>
          <w:spacing w:val="0"/>
        </w:rPr>
        <w:t>Email</w:t>
      </w:r>
      <w:r w:rsidRPr="00F334D2">
        <w:rPr>
          <w:spacing w:val="0"/>
        </w:rPr>
        <w:tab/>
      </w:r>
      <w:hyperlink r:id="rId34">
        <w:r w:rsidRPr="00F334D2">
          <w:t>productemissions@awe.gov.au</w:t>
        </w:r>
      </w:hyperlink>
    </w:p>
    <w:p w14:paraId="5FA0FCBA" w14:textId="08C6E05B" w:rsidR="000356E1" w:rsidRPr="00F334D2" w:rsidRDefault="00F334D2" w:rsidP="000356E1">
      <w:pPr>
        <w:pStyle w:val="ListParagraph"/>
        <w:rPr>
          <w:color w:val="auto"/>
          <w:spacing w:val="0"/>
        </w:rPr>
      </w:pPr>
      <w:r w:rsidRPr="00F334D2">
        <w:rPr>
          <w:spacing w:val="-7"/>
        </w:rPr>
        <w:t>Phone</w:t>
      </w:r>
      <w:r w:rsidRPr="00F334D2">
        <w:rPr>
          <w:spacing w:val="-7"/>
        </w:rPr>
        <w:tab/>
      </w:r>
      <w:r w:rsidRPr="00F334D2">
        <w:t>1800 803</w:t>
      </w:r>
      <w:r w:rsidRPr="00F334D2">
        <w:rPr>
          <w:spacing w:val="-10"/>
        </w:rPr>
        <w:t xml:space="preserve"> </w:t>
      </w:r>
      <w:r w:rsidRPr="00F334D2">
        <w:t>772</w:t>
      </w:r>
    </w:p>
    <w:sectPr w:rsidR="000356E1" w:rsidRPr="00F334D2" w:rsidSect="00085457">
      <w:footerReference w:type="default" r:id="rId3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BD8C3" w14:textId="77777777" w:rsidR="00C02519" w:rsidRDefault="00C02519" w:rsidP="009D318D">
      <w:r>
        <w:separator/>
      </w:r>
    </w:p>
    <w:p w14:paraId="067BD8C4" w14:textId="77777777" w:rsidR="00C02519" w:rsidRDefault="00C02519" w:rsidP="009D318D"/>
    <w:p w14:paraId="067BD8C5" w14:textId="77777777" w:rsidR="00C02519" w:rsidRDefault="00C02519" w:rsidP="009D318D"/>
  </w:endnote>
  <w:endnote w:type="continuationSeparator" w:id="0">
    <w:p w14:paraId="067BD8C6" w14:textId="77777777" w:rsidR="00C02519" w:rsidRDefault="00C02519" w:rsidP="009D318D">
      <w:r>
        <w:continuationSeparator/>
      </w:r>
    </w:p>
    <w:p w14:paraId="067BD8C7" w14:textId="77777777" w:rsidR="00C02519" w:rsidRDefault="00C02519" w:rsidP="009D318D"/>
    <w:p w14:paraId="067BD8C8" w14:textId="77777777" w:rsidR="00C02519" w:rsidRDefault="00C02519" w:rsidP="009D318D"/>
  </w:endnote>
  <w:endnote w:type="continuationNotice" w:id="1">
    <w:p w14:paraId="067BD8C9" w14:textId="77777777" w:rsidR="00C02519" w:rsidRDefault="00C02519" w:rsidP="009D318D">
      <w:pPr>
        <w:pStyle w:val="Footer"/>
      </w:pPr>
    </w:p>
    <w:p w14:paraId="067BD8CA" w14:textId="77777777" w:rsidR="00C02519" w:rsidRDefault="00C02519" w:rsidP="009D318D"/>
    <w:p w14:paraId="067BD8CB" w14:textId="77777777" w:rsidR="00C02519" w:rsidRDefault="00C02519" w:rsidP="009D3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loPro-Light">
    <w:altName w:val="Times New Roman"/>
    <w:charset w:val="00"/>
    <w:family w:val="roman"/>
    <w:pitch w:val="variable"/>
    <w:sig w:usb0="00000003" w:usb1="00000000" w:usb2="00000000" w:usb3="00000000" w:csb0="00000001" w:csb1="00000000"/>
  </w:font>
  <w:font w:name="MiloPro-Medi">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lo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8CF" w14:textId="4CE4B7F8" w:rsidR="00C02519" w:rsidRDefault="00C02519" w:rsidP="00085457">
    <w:pPr>
      <w:pStyle w:val="Footer"/>
      <w:tabs>
        <w:tab w:val="clear" w:pos="4536"/>
        <w:tab w:val="right" w:pos="8789"/>
      </w:tabs>
      <w:ind w:right="-2"/>
      <w:jc w:val="both"/>
    </w:pPr>
    <w:r>
      <w:t>Department of Agriculture, Water and the Environment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E3E77" w14:textId="77777777" w:rsidR="00085457" w:rsidRDefault="00085457" w:rsidP="00085457">
    <w:pPr>
      <w:pStyle w:val="Footer"/>
      <w:tabs>
        <w:tab w:val="clear" w:pos="4536"/>
        <w:tab w:val="right" w:pos="8789"/>
      </w:tabs>
      <w:ind w:right="-2"/>
      <w:jc w:val="both"/>
    </w:pPr>
    <w:r>
      <w:t>Department of Agriculture, Water and the Environment</w:t>
    </w:r>
    <w:r>
      <w:tab/>
    </w: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BD8BA" w14:textId="77777777" w:rsidR="00C02519" w:rsidRDefault="00C02519" w:rsidP="009D318D">
      <w:r>
        <w:separator/>
      </w:r>
    </w:p>
    <w:p w14:paraId="067BD8BB" w14:textId="77777777" w:rsidR="00C02519" w:rsidRDefault="00C02519" w:rsidP="009D318D"/>
    <w:p w14:paraId="067BD8BC" w14:textId="77777777" w:rsidR="00C02519" w:rsidRDefault="00C02519" w:rsidP="009D318D"/>
  </w:footnote>
  <w:footnote w:type="continuationSeparator" w:id="0">
    <w:p w14:paraId="067BD8BD" w14:textId="77777777" w:rsidR="00C02519" w:rsidRDefault="00C02519" w:rsidP="009D318D">
      <w:r>
        <w:continuationSeparator/>
      </w:r>
    </w:p>
    <w:p w14:paraId="067BD8BE" w14:textId="77777777" w:rsidR="00C02519" w:rsidRDefault="00C02519" w:rsidP="009D318D"/>
    <w:p w14:paraId="067BD8BF" w14:textId="77777777" w:rsidR="00C02519" w:rsidRDefault="00C02519" w:rsidP="009D318D"/>
  </w:footnote>
  <w:footnote w:type="continuationNotice" w:id="1">
    <w:p w14:paraId="067BD8C0" w14:textId="77777777" w:rsidR="00C02519" w:rsidRDefault="00C02519" w:rsidP="009D318D">
      <w:pPr>
        <w:pStyle w:val="Footer"/>
      </w:pPr>
    </w:p>
    <w:p w14:paraId="067BD8C1" w14:textId="77777777" w:rsidR="00C02519" w:rsidRDefault="00C02519" w:rsidP="009D318D"/>
    <w:p w14:paraId="067BD8C2" w14:textId="77777777" w:rsidR="00C02519" w:rsidRDefault="00C02519" w:rsidP="009D3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7938" w14:textId="77777777" w:rsidR="00B909C3" w:rsidRDefault="00E24ED9" w:rsidP="009D318D">
    <w:pPr>
      <w:pStyle w:val="BodyText"/>
      <w:rPr>
        <w:sz w:val="2"/>
      </w:rPr>
    </w:pPr>
    <w:r>
      <w:pict w14:anchorId="61B3EAB1">
        <v:rect id="_x0000_s2052" style="position:absolute;margin-left:0;margin-top:0;width:595.3pt;height:841.9pt;z-index:-251658752;mso-position-horizontal-relative:page;mso-position-vertical-relative:page" fillcolor="#00588f"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0B002" w14:textId="4F52C18B" w:rsidR="009D318D" w:rsidRDefault="009D318D" w:rsidP="00754601">
    <w:pPr>
      <w:pStyle w:val="Header"/>
      <w:jc w:val="left"/>
    </w:pPr>
    <w:r>
      <w:rPr>
        <w:noProof/>
        <w:lang w:val="en-AU" w:eastAsia="en-AU" w:bidi="ar-SA"/>
      </w:rPr>
      <w:drawing>
        <wp:inline distT="0" distB="0" distL="0" distR="0" wp14:anchorId="34D7D97F" wp14:editId="31CBF378">
          <wp:extent cx="2123264" cy="6372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8CC" w14:textId="00CA0795" w:rsidR="00C02519" w:rsidRDefault="00C02519" w:rsidP="009D31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8CD" w14:textId="00668CE2" w:rsidR="00C02519" w:rsidRPr="00754601" w:rsidRDefault="00754601" w:rsidP="000356E1">
    <w:pPr>
      <w:pStyle w:val="Header"/>
      <w:jc w:val="left"/>
    </w:pPr>
    <w:r w:rsidRPr="00754601">
      <w:t>Guide to Australian certification under the Product Emissions Standards Act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8D0" w14:textId="4FF39973" w:rsidR="00C02519" w:rsidRDefault="00C02519" w:rsidP="009D3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89F6803"/>
    <w:multiLevelType w:val="multilevel"/>
    <w:tmpl w:val="E8B4EC7A"/>
    <w:numStyleLink w:val="Headinglist"/>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6201C4"/>
    <w:multiLevelType w:val="hybridMultilevel"/>
    <w:tmpl w:val="BD2253AC"/>
    <w:lvl w:ilvl="0" w:tplc="6E644E7E">
      <w:start w:val="1"/>
      <w:numFmt w:val="decimal"/>
      <w:lvlText w:val="%1."/>
      <w:lvlJc w:val="left"/>
      <w:pPr>
        <w:ind w:left="521" w:hanging="521"/>
        <w:jc w:val="right"/>
      </w:pPr>
      <w:rPr>
        <w:rFonts w:ascii="MiloPro-Light" w:eastAsia="MiloPro-Light" w:hAnsi="MiloPro-Light" w:cs="MiloPro-Light" w:hint="default"/>
        <w:color w:val="00588F"/>
        <w:w w:val="99"/>
        <w:sz w:val="56"/>
        <w:szCs w:val="56"/>
        <w:lang w:val="en-US" w:eastAsia="en-US" w:bidi="en-US"/>
      </w:rPr>
    </w:lvl>
    <w:lvl w:ilvl="1" w:tplc="CBF4F4C4">
      <w:numFmt w:val="bullet"/>
      <w:lvlText w:val="•"/>
      <w:lvlJc w:val="left"/>
      <w:pPr>
        <w:ind w:left="624" w:hanging="284"/>
      </w:pPr>
      <w:rPr>
        <w:rFonts w:ascii="MiloPro-Medi" w:eastAsia="MiloPro-Medi" w:hAnsi="MiloPro-Medi" w:cs="MiloPro-Medi" w:hint="default"/>
        <w:color w:val="00588F"/>
        <w:spacing w:val="-20"/>
        <w:w w:val="100"/>
        <w:position w:val="1"/>
        <w:sz w:val="22"/>
        <w:szCs w:val="22"/>
        <w:lang w:val="en-US" w:eastAsia="en-US" w:bidi="en-US"/>
      </w:rPr>
    </w:lvl>
    <w:lvl w:ilvl="2" w:tplc="9D648786">
      <w:numFmt w:val="bullet"/>
      <w:lvlText w:val="•"/>
      <w:lvlJc w:val="left"/>
      <w:pPr>
        <w:ind w:left="1659" w:hanging="284"/>
      </w:pPr>
      <w:rPr>
        <w:rFonts w:hint="default"/>
        <w:lang w:val="en-US" w:eastAsia="en-US" w:bidi="en-US"/>
      </w:rPr>
    </w:lvl>
    <w:lvl w:ilvl="3" w:tplc="7FFA1A46">
      <w:numFmt w:val="bullet"/>
      <w:lvlText w:val="•"/>
      <w:lvlJc w:val="left"/>
      <w:pPr>
        <w:ind w:left="2697" w:hanging="284"/>
      </w:pPr>
      <w:rPr>
        <w:rFonts w:hint="default"/>
        <w:lang w:val="en-US" w:eastAsia="en-US" w:bidi="en-US"/>
      </w:rPr>
    </w:lvl>
    <w:lvl w:ilvl="4" w:tplc="6F86E2E4">
      <w:numFmt w:val="bullet"/>
      <w:lvlText w:val="•"/>
      <w:lvlJc w:val="left"/>
      <w:pPr>
        <w:ind w:left="3736" w:hanging="284"/>
      </w:pPr>
      <w:rPr>
        <w:rFonts w:hint="default"/>
        <w:lang w:val="en-US" w:eastAsia="en-US" w:bidi="en-US"/>
      </w:rPr>
    </w:lvl>
    <w:lvl w:ilvl="5" w:tplc="CA0E31F0">
      <w:numFmt w:val="bullet"/>
      <w:lvlText w:val="•"/>
      <w:lvlJc w:val="left"/>
      <w:pPr>
        <w:ind w:left="4774" w:hanging="284"/>
      </w:pPr>
      <w:rPr>
        <w:rFonts w:hint="default"/>
        <w:lang w:val="en-US" w:eastAsia="en-US" w:bidi="en-US"/>
      </w:rPr>
    </w:lvl>
    <w:lvl w:ilvl="6" w:tplc="1DB2B1D8">
      <w:numFmt w:val="bullet"/>
      <w:lvlText w:val="•"/>
      <w:lvlJc w:val="left"/>
      <w:pPr>
        <w:ind w:left="5812" w:hanging="284"/>
      </w:pPr>
      <w:rPr>
        <w:rFonts w:hint="default"/>
        <w:lang w:val="en-US" w:eastAsia="en-US" w:bidi="en-US"/>
      </w:rPr>
    </w:lvl>
    <w:lvl w:ilvl="7" w:tplc="2A7EA9FE">
      <w:numFmt w:val="bullet"/>
      <w:lvlText w:val="•"/>
      <w:lvlJc w:val="left"/>
      <w:pPr>
        <w:ind w:left="6851" w:hanging="284"/>
      </w:pPr>
      <w:rPr>
        <w:rFonts w:hint="default"/>
        <w:lang w:val="en-US" w:eastAsia="en-US" w:bidi="en-US"/>
      </w:rPr>
    </w:lvl>
    <w:lvl w:ilvl="8" w:tplc="0AE8B9AC">
      <w:numFmt w:val="bullet"/>
      <w:lvlText w:val="•"/>
      <w:lvlJc w:val="left"/>
      <w:pPr>
        <w:ind w:left="7889" w:hanging="284"/>
      </w:pPr>
      <w:rPr>
        <w:rFonts w:hint="default"/>
        <w:lang w:val="en-US" w:eastAsia="en-US" w:bidi="en-US"/>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E8B4EC7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448F9C"/>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none"/>
      <w:lvlText w:val=""/>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394A15FE"/>
    <w:multiLevelType w:val="multilevel"/>
    <w:tmpl w:val="E8B4EC7A"/>
    <w:numStyleLink w:val="Headinglist"/>
  </w:abstractNum>
  <w:abstractNum w:abstractNumId="17" w15:restartNumberingAfterBreak="0">
    <w:nsid w:val="39647ED5"/>
    <w:multiLevelType w:val="hybridMultilevel"/>
    <w:tmpl w:val="E75AEBC8"/>
    <w:lvl w:ilvl="0" w:tplc="DD1066DA">
      <w:start w:val="1"/>
      <w:numFmt w:val="decimal"/>
      <w:lvlText w:val="%1."/>
      <w:lvlJc w:val="left"/>
      <w:pPr>
        <w:ind w:left="620" w:hanging="521"/>
        <w:jc w:val="right"/>
      </w:pPr>
      <w:rPr>
        <w:rFonts w:ascii="MiloPro-Light" w:eastAsia="MiloPro-Light" w:hAnsi="MiloPro-Light" w:cs="MiloPro-Light" w:hint="default"/>
        <w:color w:val="00588F"/>
        <w:w w:val="99"/>
        <w:sz w:val="56"/>
        <w:szCs w:val="56"/>
        <w:lang w:val="en-US" w:eastAsia="en-US" w:bidi="en-US"/>
      </w:rPr>
    </w:lvl>
    <w:lvl w:ilvl="1" w:tplc="57C0F774">
      <w:numFmt w:val="bullet"/>
      <w:lvlText w:val="•"/>
      <w:lvlJc w:val="left"/>
      <w:pPr>
        <w:ind w:left="723" w:hanging="284"/>
      </w:pPr>
      <w:rPr>
        <w:rFonts w:ascii="MiloPro-Medi" w:eastAsia="MiloPro-Medi" w:hAnsi="MiloPro-Medi" w:cs="MiloPro-Medi" w:hint="default"/>
        <w:color w:val="00588F"/>
        <w:spacing w:val="-20"/>
        <w:w w:val="100"/>
        <w:position w:val="1"/>
        <w:sz w:val="22"/>
        <w:szCs w:val="22"/>
        <w:lang w:val="en-US" w:eastAsia="en-US" w:bidi="en-US"/>
      </w:rPr>
    </w:lvl>
    <w:lvl w:ilvl="2" w:tplc="AA1A586C">
      <w:numFmt w:val="bullet"/>
      <w:lvlText w:val="•"/>
      <w:lvlJc w:val="left"/>
      <w:pPr>
        <w:ind w:left="1758" w:hanging="284"/>
      </w:pPr>
      <w:rPr>
        <w:rFonts w:hint="default"/>
        <w:lang w:val="en-US" w:eastAsia="en-US" w:bidi="en-US"/>
      </w:rPr>
    </w:lvl>
    <w:lvl w:ilvl="3" w:tplc="BBECF842">
      <w:numFmt w:val="bullet"/>
      <w:lvlText w:val="•"/>
      <w:lvlJc w:val="left"/>
      <w:pPr>
        <w:ind w:left="2796" w:hanging="284"/>
      </w:pPr>
      <w:rPr>
        <w:rFonts w:hint="default"/>
        <w:lang w:val="en-US" w:eastAsia="en-US" w:bidi="en-US"/>
      </w:rPr>
    </w:lvl>
    <w:lvl w:ilvl="4" w:tplc="A2ECE9B4">
      <w:numFmt w:val="bullet"/>
      <w:lvlText w:val="•"/>
      <w:lvlJc w:val="left"/>
      <w:pPr>
        <w:ind w:left="3835" w:hanging="284"/>
      </w:pPr>
      <w:rPr>
        <w:rFonts w:hint="default"/>
        <w:lang w:val="en-US" w:eastAsia="en-US" w:bidi="en-US"/>
      </w:rPr>
    </w:lvl>
    <w:lvl w:ilvl="5" w:tplc="41D024DC">
      <w:numFmt w:val="bullet"/>
      <w:lvlText w:val="•"/>
      <w:lvlJc w:val="left"/>
      <w:pPr>
        <w:ind w:left="4873" w:hanging="284"/>
      </w:pPr>
      <w:rPr>
        <w:rFonts w:hint="default"/>
        <w:lang w:val="en-US" w:eastAsia="en-US" w:bidi="en-US"/>
      </w:rPr>
    </w:lvl>
    <w:lvl w:ilvl="6" w:tplc="6A6E726A">
      <w:numFmt w:val="bullet"/>
      <w:lvlText w:val="•"/>
      <w:lvlJc w:val="left"/>
      <w:pPr>
        <w:ind w:left="5911" w:hanging="284"/>
      </w:pPr>
      <w:rPr>
        <w:rFonts w:hint="default"/>
        <w:lang w:val="en-US" w:eastAsia="en-US" w:bidi="en-US"/>
      </w:rPr>
    </w:lvl>
    <w:lvl w:ilvl="7" w:tplc="A8007F8A">
      <w:numFmt w:val="bullet"/>
      <w:lvlText w:val="•"/>
      <w:lvlJc w:val="left"/>
      <w:pPr>
        <w:ind w:left="6950" w:hanging="284"/>
      </w:pPr>
      <w:rPr>
        <w:rFonts w:hint="default"/>
        <w:lang w:val="en-US" w:eastAsia="en-US" w:bidi="en-US"/>
      </w:rPr>
    </w:lvl>
    <w:lvl w:ilvl="8" w:tplc="72CC9296">
      <w:numFmt w:val="bullet"/>
      <w:lvlText w:val="•"/>
      <w:lvlJc w:val="left"/>
      <w:pPr>
        <w:ind w:left="7988" w:hanging="284"/>
      </w:pPr>
      <w:rPr>
        <w:rFonts w:hint="default"/>
        <w:lang w:val="en-US" w:eastAsia="en-US" w:bidi="en-US"/>
      </w:rPr>
    </w:lvl>
  </w:abstractNum>
  <w:abstractNum w:abstractNumId="18" w15:restartNumberingAfterBreak="0">
    <w:nsid w:val="3F2D502B"/>
    <w:multiLevelType w:val="hybridMultilevel"/>
    <w:tmpl w:val="8C503FA0"/>
    <w:lvl w:ilvl="0" w:tplc="002A8818">
      <w:start w:val="1"/>
      <w:numFmt w:val="decimal"/>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AB4458"/>
    <w:multiLevelType w:val="multilevel"/>
    <w:tmpl w:val="E8B4EC7A"/>
    <w:numStyleLink w:val="Headinglist"/>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C904585"/>
    <w:multiLevelType w:val="hybridMultilevel"/>
    <w:tmpl w:val="4D949F80"/>
    <w:lvl w:ilvl="0" w:tplc="92CAC3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D432052"/>
    <w:multiLevelType w:val="hybridMultilevel"/>
    <w:tmpl w:val="4AD2DB34"/>
    <w:lvl w:ilvl="0" w:tplc="12DCF474">
      <w:numFmt w:val="bullet"/>
      <w:lvlText w:val="•"/>
      <w:lvlJc w:val="left"/>
      <w:pPr>
        <w:ind w:left="724" w:hanging="284"/>
      </w:pPr>
      <w:rPr>
        <w:rFonts w:ascii="MiloPro-Medi" w:eastAsia="MiloPro-Medi" w:hAnsi="MiloPro-Medi" w:cs="MiloPro-Medi" w:hint="default"/>
        <w:color w:val="00588F"/>
        <w:spacing w:val="-20"/>
        <w:w w:val="100"/>
        <w:position w:val="1"/>
        <w:sz w:val="22"/>
        <w:szCs w:val="22"/>
        <w:lang w:val="en-US" w:eastAsia="en-US" w:bidi="en-US"/>
      </w:rPr>
    </w:lvl>
    <w:lvl w:ilvl="1" w:tplc="877C3D70">
      <w:numFmt w:val="bullet"/>
      <w:lvlText w:val="•"/>
      <w:lvlJc w:val="left"/>
      <w:pPr>
        <w:ind w:left="1654" w:hanging="284"/>
      </w:pPr>
      <w:rPr>
        <w:rFonts w:hint="default"/>
        <w:lang w:val="en-US" w:eastAsia="en-US" w:bidi="en-US"/>
      </w:rPr>
    </w:lvl>
    <w:lvl w:ilvl="2" w:tplc="694C1EFE">
      <w:numFmt w:val="bullet"/>
      <w:lvlText w:val="•"/>
      <w:lvlJc w:val="left"/>
      <w:pPr>
        <w:ind w:left="2589" w:hanging="284"/>
      </w:pPr>
      <w:rPr>
        <w:rFonts w:hint="default"/>
        <w:lang w:val="en-US" w:eastAsia="en-US" w:bidi="en-US"/>
      </w:rPr>
    </w:lvl>
    <w:lvl w:ilvl="3" w:tplc="80DA9E60">
      <w:numFmt w:val="bullet"/>
      <w:lvlText w:val="•"/>
      <w:lvlJc w:val="left"/>
      <w:pPr>
        <w:ind w:left="3523" w:hanging="284"/>
      </w:pPr>
      <w:rPr>
        <w:rFonts w:hint="default"/>
        <w:lang w:val="en-US" w:eastAsia="en-US" w:bidi="en-US"/>
      </w:rPr>
    </w:lvl>
    <w:lvl w:ilvl="4" w:tplc="460CCB30">
      <w:numFmt w:val="bullet"/>
      <w:lvlText w:val="•"/>
      <w:lvlJc w:val="left"/>
      <w:pPr>
        <w:ind w:left="4458" w:hanging="284"/>
      </w:pPr>
      <w:rPr>
        <w:rFonts w:hint="default"/>
        <w:lang w:val="en-US" w:eastAsia="en-US" w:bidi="en-US"/>
      </w:rPr>
    </w:lvl>
    <w:lvl w:ilvl="5" w:tplc="6540C8A4">
      <w:numFmt w:val="bullet"/>
      <w:lvlText w:val="•"/>
      <w:lvlJc w:val="left"/>
      <w:pPr>
        <w:ind w:left="5392" w:hanging="284"/>
      </w:pPr>
      <w:rPr>
        <w:rFonts w:hint="default"/>
        <w:lang w:val="en-US" w:eastAsia="en-US" w:bidi="en-US"/>
      </w:rPr>
    </w:lvl>
    <w:lvl w:ilvl="6" w:tplc="F8186188">
      <w:numFmt w:val="bullet"/>
      <w:lvlText w:val="•"/>
      <w:lvlJc w:val="left"/>
      <w:pPr>
        <w:ind w:left="6327" w:hanging="284"/>
      </w:pPr>
      <w:rPr>
        <w:rFonts w:hint="default"/>
        <w:lang w:val="en-US" w:eastAsia="en-US" w:bidi="en-US"/>
      </w:rPr>
    </w:lvl>
    <w:lvl w:ilvl="7" w:tplc="32B6CF4C">
      <w:numFmt w:val="bullet"/>
      <w:lvlText w:val="•"/>
      <w:lvlJc w:val="left"/>
      <w:pPr>
        <w:ind w:left="7261" w:hanging="284"/>
      </w:pPr>
      <w:rPr>
        <w:rFonts w:hint="default"/>
        <w:lang w:val="en-US" w:eastAsia="en-US" w:bidi="en-US"/>
      </w:rPr>
    </w:lvl>
    <w:lvl w:ilvl="8" w:tplc="37226144">
      <w:numFmt w:val="bullet"/>
      <w:lvlText w:val="•"/>
      <w:lvlJc w:val="left"/>
      <w:pPr>
        <w:ind w:left="8196" w:hanging="284"/>
      </w:pPr>
      <w:rPr>
        <w:rFonts w:hint="default"/>
        <w:lang w:val="en-US" w:eastAsia="en-US" w:bidi="en-US"/>
      </w:rPr>
    </w:lvl>
  </w:abstractNum>
  <w:abstractNum w:abstractNumId="3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A0241B28"/>
    <w:numStyleLink w:val="List1"/>
  </w:abstractNum>
  <w:abstractNum w:abstractNumId="34" w15:restartNumberingAfterBreak="0">
    <w:nsid w:val="7AE7339B"/>
    <w:multiLevelType w:val="hybridMultilevel"/>
    <w:tmpl w:val="047E9F5C"/>
    <w:lvl w:ilvl="0" w:tplc="FBBE4342">
      <w:numFmt w:val="bullet"/>
      <w:lvlText w:val="•"/>
      <w:lvlJc w:val="left"/>
      <w:pPr>
        <w:ind w:left="100" w:hanging="284"/>
      </w:pPr>
      <w:rPr>
        <w:rFonts w:ascii="MiloPro-Medi" w:eastAsia="MiloPro-Medi" w:hAnsi="MiloPro-Medi" w:cs="MiloPro-Medi" w:hint="default"/>
        <w:color w:val="00588F"/>
        <w:spacing w:val="-20"/>
        <w:w w:val="100"/>
        <w:position w:val="1"/>
        <w:sz w:val="22"/>
        <w:szCs w:val="22"/>
        <w:lang w:val="en-US" w:eastAsia="en-US" w:bidi="en-US"/>
      </w:rPr>
    </w:lvl>
    <w:lvl w:ilvl="1" w:tplc="BCDE0BB4">
      <w:numFmt w:val="bullet"/>
      <w:lvlText w:val="•"/>
      <w:lvlJc w:val="left"/>
      <w:pPr>
        <w:ind w:left="1096" w:hanging="284"/>
      </w:pPr>
      <w:rPr>
        <w:rFonts w:hint="default"/>
        <w:lang w:val="en-US" w:eastAsia="en-US" w:bidi="en-US"/>
      </w:rPr>
    </w:lvl>
    <w:lvl w:ilvl="2" w:tplc="62BE904C">
      <w:numFmt w:val="bullet"/>
      <w:lvlText w:val="•"/>
      <w:lvlJc w:val="left"/>
      <w:pPr>
        <w:ind w:left="2093" w:hanging="284"/>
      </w:pPr>
      <w:rPr>
        <w:rFonts w:hint="default"/>
        <w:lang w:val="en-US" w:eastAsia="en-US" w:bidi="en-US"/>
      </w:rPr>
    </w:lvl>
    <w:lvl w:ilvl="3" w:tplc="277ABEFA">
      <w:numFmt w:val="bullet"/>
      <w:lvlText w:val="•"/>
      <w:lvlJc w:val="left"/>
      <w:pPr>
        <w:ind w:left="3089" w:hanging="284"/>
      </w:pPr>
      <w:rPr>
        <w:rFonts w:hint="default"/>
        <w:lang w:val="en-US" w:eastAsia="en-US" w:bidi="en-US"/>
      </w:rPr>
    </w:lvl>
    <w:lvl w:ilvl="4" w:tplc="1F020212">
      <w:numFmt w:val="bullet"/>
      <w:lvlText w:val="•"/>
      <w:lvlJc w:val="left"/>
      <w:pPr>
        <w:ind w:left="4086" w:hanging="284"/>
      </w:pPr>
      <w:rPr>
        <w:rFonts w:hint="default"/>
        <w:lang w:val="en-US" w:eastAsia="en-US" w:bidi="en-US"/>
      </w:rPr>
    </w:lvl>
    <w:lvl w:ilvl="5" w:tplc="E4CC03C2">
      <w:numFmt w:val="bullet"/>
      <w:lvlText w:val="•"/>
      <w:lvlJc w:val="left"/>
      <w:pPr>
        <w:ind w:left="5082" w:hanging="284"/>
      </w:pPr>
      <w:rPr>
        <w:rFonts w:hint="default"/>
        <w:lang w:val="en-US" w:eastAsia="en-US" w:bidi="en-US"/>
      </w:rPr>
    </w:lvl>
    <w:lvl w:ilvl="6" w:tplc="63CE7330">
      <w:numFmt w:val="bullet"/>
      <w:lvlText w:val="•"/>
      <w:lvlJc w:val="left"/>
      <w:pPr>
        <w:ind w:left="6079" w:hanging="284"/>
      </w:pPr>
      <w:rPr>
        <w:rFonts w:hint="default"/>
        <w:lang w:val="en-US" w:eastAsia="en-US" w:bidi="en-US"/>
      </w:rPr>
    </w:lvl>
    <w:lvl w:ilvl="7" w:tplc="56F2EB00">
      <w:numFmt w:val="bullet"/>
      <w:lvlText w:val="•"/>
      <w:lvlJc w:val="left"/>
      <w:pPr>
        <w:ind w:left="7075" w:hanging="284"/>
      </w:pPr>
      <w:rPr>
        <w:rFonts w:hint="default"/>
        <w:lang w:val="en-US" w:eastAsia="en-US" w:bidi="en-US"/>
      </w:rPr>
    </w:lvl>
    <w:lvl w:ilvl="8" w:tplc="E1483472">
      <w:numFmt w:val="bullet"/>
      <w:lvlText w:val="•"/>
      <w:lvlJc w:val="left"/>
      <w:pPr>
        <w:ind w:left="8072" w:hanging="284"/>
      </w:pPr>
      <w:rPr>
        <w:rFonts w:hint="default"/>
        <w:lang w:val="en-US" w:eastAsia="en-US" w:bidi="en-US"/>
      </w:rPr>
    </w:lvl>
  </w:abstractNum>
  <w:num w:numId="1">
    <w:abstractNumId w:val="6"/>
  </w:num>
  <w:num w:numId="2">
    <w:abstractNumId w:val="20"/>
  </w:num>
  <w:num w:numId="3">
    <w:abstractNumId w:val="21"/>
  </w:num>
  <w:num w:numId="4">
    <w:abstractNumId w:val="10"/>
  </w:num>
  <w:num w:numId="5">
    <w:abstractNumId w:val="27"/>
  </w:num>
  <w:num w:numId="6">
    <w:abstractNumId w:val="28"/>
  </w:num>
  <w:num w:numId="7">
    <w:abstractNumId w:val="8"/>
  </w:num>
  <w:num w:numId="8">
    <w:abstractNumId w:val="14"/>
  </w:num>
  <w:num w:numId="9">
    <w:abstractNumId w:val="16"/>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2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
  </w:num>
  <w:num w:numId="20">
    <w:abstractNumId w:val="0"/>
  </w:num>
  <w:num w:numId="21">
    <w:abstractNumId w:val="15"/>
  </w:num>
  <w:num w:numId="22">
    <w:abstractNumId w:val="22"/>
  </w:num>
  <w:num w:numId="23">
    <w:abstractNumId w:val="32"/>
  </w:num>
  <w:num w:numId="24">
    <w:abstractNumId w:val="13"/>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3"/>
  </w:num>
  <w:num w:numId="29">
    <w:abstractNumId w:val="26"/>
  </w:num>
  <w:num w:numId="30">
    <w:abstractNumId w:val="9"/>
  </w:num>
  <w:num w:numId="31">
    <w:abstractNumId w:val="18"/>
  </w:num>
  <w:num w:numId="32">
    <w:abstractNumId w:val="11"/>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7"/>
  </w:num>
  <w:num w:numId="36">
    <w:abstractNumId w:val="24"/>
  </w:num>
  <w:num w:numId="37">
    <w:abstractNumId w:val="17"/>
  </w:num>
  <w:num w:numId="38">
    <w:abstractNumId w:val="34"/>
  </w:num>
  <w:num w:numId="39">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6A"/>
    <w:rsid w:val="000356E1"/>
    <w:rsid w:val="00085457"/>
    <w:rsid w:val="00222137"/>
    <w:rsid w:val="00284D14"/>
    <w:rsid w:val="00286307"/>
    <w:rsid w:val="004B1D54"/>
    <w:rsid w:val="00501EC6"/>
    <w:rsid w:val="005043EB"/>
    <w:rsid w:val="0064278C"/>
    <w:rsid w:val="006C5145"/>
    <w:rsid w:val="00754601"/>
    <w:rsid w:val="00764D6A"/>
    <w:rsid w:val="00773056"/>
    <w:rsid w:val="009D318D"/>
    <w:rsid w:val="00AA6F7C"/>
    <w:rsid w:val="00B5740E"/>
    <w:rsid w:val="00B909C3"/>
    <w:rsid w:val="00B97E61"/>
    <w:rsid w:val="00C003C5"/>
    <w:rsid w:val="00C02519"/>
    <w:rsid w:val="00C85C62"/>
    <w:rsid w:val="00E20810"/>
    <w:rsid w:val="00E24ED9"/>
    <w:rsid w:val="00E91D72"/>
    <w:rsid w:val="00EF55CC"/>
    <w:rsid w:val="00F04729"/>
    <w:rsid w:val="00F334D2"/>
    <w:rsid w:val="00F4127B"/>
    <w:rsid w:val="00FA2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67BD5AC"/>
  <w15:docId w15:val="{5660CB40-F1FE-4316-9FD7-0E780040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356E1"/>
    <w:pPr>
      <w:widowControl w:val="0"/>
      <w:autoSpaceDE w:val="0"/>
      <w:autoSpaceDN w:val="0"/>
      <w:spacing w:before="120" w:after="120"/>
      <w:ind w:right="1038"/>
    </w:pPr>
    <w:rPr>
      <w:rFonts w:cs="Cambria"/>
      <w:color w:val="231F20"/>
      <w:spacing w:val="-4"/>
      <w:sz w:val="22"/>
      <w:szCs w:val="22"/>
      <w:lang w:val="en-US" w:eastAsia="en-US" w:bidi="en-US"/>
    </w:rPr>
  </w:style>
  <w:style w:type="paragraph" w:styleId="Heading1">
    <w:name w:val="heading 1"/>
    <w:next w:val="Normal"/>
    <w:link w:val="Heading1Char"/>
    <w:uiPriority w:val="1"/>
    <w:qFormat/>
    <w:rsid w:val="00085457"/>
    <w:pPr>
      <w:widowControl w:val="0"/>
      <w:spacing w:before="480" w:after="360"/>
      <w:ind w:left="1134"/>
      <w:contextualSpacing/>
      <w:outlineLvl w:val="0"/>
    </w:pPr>
    <w:rPr>
      <w:rFonts w:ascii="Calibri" w:eastAsiaTheme="minorHAnsi" w:hAnsi="Calibri" w:cstheme="minorBidi"/>
      <w:b/>
      <w:bCs/>
      <w:i/>
      <w:color w:val="000000"/>
      <w:spacing w:val="5"/>
      <w:kern w:val="28"/>
      <w:sz w:val="60"/>
      <w:szCs w:val="56"/>
      <w:lang w:eastAsia="en-US"/>
    </w:rPr>
  </w:style>
  <w:style w:type="paragraph" w:styleId="Heading2">
    <w:name w:val="heading 2"/>
    <w:basedOn w:val="Normal"/>
    <w:next w:val="Normal"/>
    <w:link w:val="Heading2Char"/>
    <w:uiPriority w:val="3"/>
    <w:rsid w:val="00F4127B"/>
    <w:pPr>
      <w:pageBreakBefore/>
      <w:numPr>
        <w:numId w:val="36"/>
      </w:numPr>
      <w:spacing w:after="240"/>
      <w:outlineLvl w:val="1"/>
    </w:pPr>
    <w:rPr>
      <w:rFonts w:ascii="Calibri" w:eastAsiaTheme="minorEastAsia" w:hAnsi="Calibri"/>
      <w:bCs/>
      <w:color w:val="448F9C"/>
      <w:sz w:val="56"/>
      <w:szCs w:val="28"/>
      <w:lang w:eastAsia="ja-JP"/>
    </w:rPr>
  </w:style>
  <w:style w:type="paragraph" w:styleId="Heading3">
    <w:name w:val="heading 3"/>
    <w:next w:val="Normal"/>
    <w:link w:val="Heading3Char"/>
    <w:uiPriority w:val="4"/>
    <w:qFormat/>
    <w:rsid w:val="00F4127B"/>
    <w:pPr>
      <w:keepNext/>
      <w:keepLines/>
      <w:spacing w:before="240" w:after="120"/>
      <w:outlineLvl w:val="2"/>
    </w:pPr>
    <w:rPr>
      <w:rFonts w:ascii="Calibri" w:eastAsia="Times New Roman" w:hAnsi="Calibri"/>
      <w:b/>
      <w:bCs/>
      <w:color w:val="448F9C"/>
      <w:sz w:val="36"/>
      <w:szCs w:val="24"/>
      <w:lang w:eastAsia="en-US"/>
    </w:rPr>
  </w:style>
  <w:style w:type="paragraph" w:styleId="Heading4">
    <w:name w:val="heading 4"/>
    <w:next w:val="Normal"/>
    <w:link w:val="Heading4Char"/>
    <w:uiPriority w:val="5"/>
    <w:qFormat/>
    <w:rsid w:val="009D318D"/>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085457"/>
    <w:rPr>
      <w:rFonts w:ascii="Calibri" w:eastAsiaTheme="minorHAnsi" w:hAnsi="Calibri" w:cstheme="minorBidi"/>
      <w:b/>
      <w:bCs/>
      <w:i/>
      <w:color w:val="000000"/>
      <w:spacing w:val="5"/>
      <w:kern w:val="28"/>
      <w:sz w:val="60"/>
      <w:szCs w:val="56"/>
      <w:lang w:eastAsia="en-US"/>
    </w:rPr>
  </w:style>
  <w:style w:type="character" w:customStyle="1" w:styleId="Heading2Char">
    <w:name w:val="Heading 2 Char"/>
    <w:basedOn w:val="DefaultParagraphFont"/>
    <w:link w:val="Heading2"/>
    <w:uiPriority w:val="3"/>
    <w:rsid w:val="00F4127B"/>
    <w:rPr>
      <w:rFonts w:ascii="Calibri" w:eastAsiaTheme="minorEastAsia" w:hAnsi="Calibri" w:cs="Cambria"/>
      <w:bCs/>
      <w:color w:val="448F9C"/>
      <w:spacing w:val="-4"/>
      <w:sz w:val="56"/>
      <w:szCs w:val="28"/>
      <w:lang w:val="en-US" w:eastAsia="ja-JP" w:bidi="en-US"/>
    </w:rPr>
  </w:style>
  <w:style w:type="character" w:customStyle="1" w:styleId="Heading3Char">
    <w:name w:val="Heading 3 Char"/>
    <w:basedOn w:val="DefaultParagraphFont"/>
    <w:link w:val="Heading3"/>
    <w:uiPriority w:val="4"/>
    <w:rsid w:val="00F4127B"/>
    <w:rPr>
      <w:rFonts w:ascii="Calibri" w:eastAsia="Times New Roman" w:hAnsi="Calibri"/>
      <w:b/>
      <w:bCs/>
      <w:color w:val="448F9C"/>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styleId="Caption">
    <w:name w:val="caption"/>
    <w:basedOn w:val="Normal"/>
    <w:next w:val="Normal"/>
    <w:uiPriority w:val="12"/>
    <w:qFormat/>
    <w:pPr>
      <w:keepNext/>
    </w:pPr>
    <w:rPr>
      <w:rFonts w:ascii="Calibri" w:hAnsi="Calibri"/>
      <w:b/>
      <w:bCs/>
      <w:sz w:val="24"/>
      <w:szCs w:val="18"/>
    </w:rPr>
  </w:style>
  <w:style w:type="paragraph" w:customStyle="1" w:styleId="FigureTableNoteSource">
    <w:name w:val="Figure/Table Note/Source"/>
    <w:basedOn w:val="Normal"/>
    <w:next w:val="Normal"/>
    <w:uiPriority w:val="16"/>
    <w:qFormat/>
    <w:pPr>
      <w:spacing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F334D2"/>
    <w:pPr>
      <w:tabs>
        <w:tab w:val="left" w:pos="426"/>
        <w:tab w:val="right" w:leader="dot" w:pos="9072"/>
      </w:tabs>
      <w:ind w:right="565"/>
    </w:pPr>
    <w:rPr>
      <w:b/>
      <w:noProof/>
    </w:rPr>
  </w:style>
  <w:style w:type="paragraph" w:styleId="TOC2">
    <w:name w:val="toc 2"/>
    <w:basedOn w:val="Normal"/>
    <w:next w:val="Normal"/>
    <w:uiPriority w:val="39"/>
    <w:unhideWhenUsed/>
    <w:qFormat/>
    <w:rsid w:val="00F334D2"/>
    <w:pPr>
      <w:tabs>
        <w:tab w:val="right" w:leader="dot" w:pos="8505"/>
      </w:tabs>
      <w:ind w:right="565" w:firstLine="425"/>
    </w:pPr>
    <w:rPr>
      <w:noProof/>
    </w:rPr>
  </w:style>
  <w:style w:type="paragraph" w:styleId="TOC3">
    <w:name w:val="toc 3"/>
    <w:basedOn w:val="Normal"/>
    <w:next w:val="Normal"/>
    <w:uiPriority w:val="39"/>
    <w:unhideWhenUsed/>
    <w:qFormat/>
    <w:pPr>
      <w:tabs>
        <w:tab w:val="right" w:leader="dot" w:pos="9072"/>
      </w:tabs>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pPr>
  </w:style>
  <w:style w:type="paragraph" w:styleId="TableofFigures">
    <w:name w:val="table of figures"/>
    <w:basedOn w:val="Normal"/>
    <w:next w:val="Normal"/>
    <w:uiPriority w:val="99"/>
  </w:style>
  <w:style w:type="paragraph" w:styleId="ListBullet2">
    <w:name w:val="List Bullet 2"/>
    <w:basedOn w:val="Normal"/>
    <w:uiPriority w:val="8"/>
    <w:qFormat/>
    <w:pPr>
      <w:numPr>
        <w:ilvl w:val="1"/>
        <w:numId w:val="5"/>
      </w:numPr>
      <w:contextualSpacing/>
    </w:pPr>
  </w:style>
  <w:style w:type="paragraph" w:styleId="ListNumber">
    <w:name w:val="List Number"/>
    <w:basedOn w:val="Normal"/>
    <w:uiPriority w:val="9"/>
    <w:qFormat/>
    <w:pPr>
      <w:numPr>
        <w:numId w:val="24"/>
      </w:numPr>
      <w:tabs>
        <w:tab w:val="left" w:pos="142"/>
      </w:tabs>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rPr>
      <w:noProof/>
      <w:lang w:eastAsia="en-AU"/>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rsid w:val="00F4127B"/>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BodyText">
    <w:name w:val="Body Text"/>
    <w:basedOn w:val="Normal"/>
    <w:link w:val="BodyTextChar"/>
    <w:uiPriority w:val="99"/>
    <w:unhideWhenUsed/>
    <w:rsid w:val="00B909C3"/>
  </w:style>
  <w:style w:type="character" w:customStyle="1" w:styleId="BodyTextChar">
    <w:name w:val="Body Text Char"/>
    <w:basedOn w:val="DefaultParagraphFont"/>
    <w:link w:val="BodyText"/>
    <w:uiPriority w:val="99"/>
    <w:rsid w:val="00B909C3"/>
    <w:rPr>
      <w:rFonts w:eastAsiaTheme="minorHAnsi" w:cstheme="minorBidi"/>
      <w:sz w:val="22"/>
      <w:szCs w:val="22"/>
      <w:lang w:eastAsia="en-US"/>
    </w:rPr>
  </w:style>
  <w:style w:type="paragraph" w:styleId="ListParagraph">
    <w:name w:val="List Paragraph"/>
    <w:basedOn w:val="Normal"/>
    <w:uiPriority w:val="99"/>
    <w:qFormat/>
    <w:rsid w:val="00F4127B"/>
    <w:pPr>
      <w:numPr>
        <w:numId w:val="34"/>
      </w:numPr>
      <w:ind w:left="42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mailto:productemissions@awe.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www.aat.gov.au/" TargetMode="External"/><Relationship Id="rId2" Type="http://schemas.openxmlformats.org/officeDocument/2006/relationships/customXml" Target="../customXml/item2.xml"/><Relationship Id="rId16" Type="http://schemas.openxmlformats.org/officeDocument/2006/relationships/hyperlink" Target="mailto:copyright@awe.gov.au" TargetMode="External"/><Relationship Id="rId20" Type="http://schemas.openxmlformats.org/officeDocument/2006/relationships/header" Target="header4.xml"/><Relationship Id="rId29" Type="http://schemas.openxmlformats.org/officeDocument/2006/relationships/hyperlink" Target="mailto:productemissions@aw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mailto:productemissions@awe.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productemissions@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hyperlink" Target="mailto:productemissions@awe.gov.au"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d0804da3-829c-40b8-a882-a14fb33d2383</TermId>
        </TermInfo>
      </Terms>
    </bb374297174b4bdba831a078c8472ed4>
    <TaxCatchAll xmlns="7cf0e0db-f490-4122-abae-21917392c748">
      <Value>307</Value>
    </TaxCatchAll>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3881CF7-E836-4E20-AEF0-928FD36BF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3F4470A3.dotm</Template>
  <TotalTime>56</TotalTime>
  <Pages>12</Pages>
  <Words>2409</Words>
  <Characters>13733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Report template</vt:lpstr>
    </vt:vector>
  </TitlesOfParts>
  <Company>Department of Agriculture Fisheries &amp; Forestry</Company>
  <LinksUpToDate>false</LinksUpToDate>
  <CharactersWithSpaces>16110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Department of Agriculture, Water and the Environment</dc:creator>
  <cp:lastModifiedBy>Aly Tennant</cp:lastModifiedBy>
  <cp:revision>9</cp:revision>
  <cp:lastPrinted>2013-10-18T05:59:00Z</cp:lastPrinted>
  <dcterms:created xsi:type="dcterms:W3CDTF">2020-05-26T23:52:00Z</dcterms:created>
  <dcterms:modified xsi:type="dcterms:W3CDTF">2020-05-27T23:27:00Z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Document_x0020_Type">
    <vt:lpwstr>307;#Template|d0804da3-829c-40b8-a882-a14fb33d2383</vt:lpwstr>
  </property>
  <property fmtid="{D5CDD505-2E9C-101B-9397-08002B2CF9AE}" pid="4" name="Document Type">
    <vt:lpwstr>307</vt:lpwstr>
  </property>
</Properties>
</file>