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D74FFD" w14:textId="46687DDD" w:rsidR="001418E5" w:rsidRDefault="00F34B3E">
      <w:pPr>
        <w:spacing w:before="5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144" behindDoc="0" locked="0" layoutInCell="1" allowOverlap="1" wp14:anchorId="0CD753FC" wp14:editId="40563628">
                <wp:simplePos x="0" y="0"/>
                <wp:positionH relativeFrom="page">
                  <wp:posOffset>17780</wp:posOffset>
                </wp:positionH>
                <wp:positionV relativeFrom="page">
                  <wp:posOffset>8234680</wp:posOffset>
                </wp:positionV>
                <wp:extent cx="7531735" cy="25400"/>
                <wp:effectExtent l="8255" t="5080" r="3810" b="7620"/>
                <wp:wrapNone/>
                <wp:docPr id="457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735" cy="25400"/>
                          <a:chOff x="28" y="12968"/>
                          <a:chExt cx="11861" cy="40"/>
                        </a:xfrm>
                      </wpg:grpSpPr>
                      <wpg:grpSp>
                        <wpg:cNvPr id="458" name="Group 448"/>
                        <wpg:cNvGrpSpPr>
                          <a:grpSpLocks/>
                        </wpg:cNvGrpSpPr>
                        <wpg:grpSpPr bwMode="auto">
                          <a:xfrm>
                            <a:off x="128" y="12988"/>
                            <a:ext cx="11701" cy="2"/>
                            <a:chOff x="128" y="12988"/>
                            <a:chExt cx="11701" cy="2"/>
                          </a:xfrm>
                        </wpg:grpSpPr>
                        <wps:wsp>
                          <wps:cNvPr id="459" name="Freeform 449"/>
                          <wps:cNvSpPr>
                            <a:spLocks/>
                          </wps:cNvSpPr>
                          <wps:spPr bwMode="auto">
                            <a:xfrm>
                              <a:off x="128" y="12988"/>
                              <a:ext cx="11701" cy="2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T0 w 11701"/>
                                <a:gd name="T2" fmla="+- 0 11829 128"/>
                                <a:gd name="T3" fmla="*/ T2 w 11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01">
                                  <a:moveTo>
                                    <a:pt x="0" y="0"/>
                                  </a:moveTo>
                                  <a:lnTo>
                                    <a:pt x="11701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0" name="Group 446"/>
                        <wpg:cNvGrpSpPr>
                          <a:grpSpLocks/>
                        </wpg:cNvGrpSpPr>
                        <wpg:grpSpPr bwMode="auto">
                          <a:xfrm>
                            <a:off x="48" y="12988"/>
                            <a:ext cx="2" cy="2"/>
                            <a:chOff x="48" y="12988"/>
                            <a:chExt cx="2" cy="2"/>
                          </a:xfrm>
                        </wpg:grpSpPr>
                        <wps:wsp>
                          <wps:cNvPr id="461" name="Freeform 447"/>
                          <wps:cNvSpPr>
                            <a:spLocks/>
                          </wps:cNvSpPr>
                          <wps:spPr bwMode="auto">
                            <a:xfrm>
                              <a:off x="48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44"/>
                        <wpg:cNvGrpSpPr>
                          <a:grpSpLocks/>
                        </wpg:cNvGrpSpPr>
                        <wpg:grpSpPr bwMode="auto">
                          <a:xfrm>
                            <a:off x="11869" y="12988"/>
                            <a:ext cx="2" cy="2"/>
                            <a:chOff x="11869" y="12988"/>
                            <a:chExt cx="2" cy="2"/>
                          </a:xfrm>
                        </wpg:grpSpPr>
                        <wps:wsp>
                          <wps:cNvPr id="463" name="Freeform 445"/>
                          <wps:cNvSpPr>
                            <a:spLocks/>
                          </wps:cNvSpPr>
                          <wps:spPr bwMode="auto">
                            <a:xfrm>
                              <a:off x="11869" y="12988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97257C" id="Group 443" o:spid="_x0000_s1026" style="position:absolute;margin-left:1.4pt;margin-top:648.4pt;width:593.05pt;height:2pt;z-index:1144;mso-position-horizontal-relative:page;mso-position-vertical-relative:page" coordorigin="28,12968" coordsize="11861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">
                <v:group id="Group 448" o:spid="_x0000_s1027" style="position:absolute;left:128;top:12988;width:11701;height:2" coordorigin="128,12988" coordsize="11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28aw8MAAADcAAAADwAAAGRycy9kb3ducmV2LnhtbERPTWvCQBC9F/wPywi9&#10;1U20FoluQpBaepBCVRBvQ3ZMQrKzIbtN4r/vHgo9Pt73LptMKwbqXW1ZQbyIQBAXVtdcKricDy8b&#10;EM4ja2wtk4IHOcjS2dMOE21H/qbh5EsRQtglqKDyvkukdEVFBt3CdsSBu9veoA+wL6XucQzhppXL&#10;KHqTBmsODRV2tK+oaE4/RsHHiGO+it+HY3PfP27n9df1GJNSz/Mp34LwNPl/8Z/7Uyt4XY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LbxrDwwAAANwAAAAP&#10;AAAAAAAAAAAAAAAAAKoCAABkcnMvZG93bnJldi54bWxQSwUGAAAAAAQABAD6AAAAmgMAAAAA&#10;">
                  <v:shape id="Freeform 449" o:spid="_x0000_s1028" style="position:absolute;left:128;top:12988;width:11701;height:2;visibility:visible;mso-wrap-style:square;v-text-anchor:top" coordsize="11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kkZsQA&#10;AADcAAAADwAAAGRycy9kb3ducmV2LnhtbESPQWsCMRSE74X+h/AK3mrSaqWuZhcpCNKb2kKPj81z&#10;s7p5WTapu/rrG0HocZiZb5hlMbhGnKkLtWcNL2MFgrj0puZKw9d+/fwOIkRkg41n0nChAEX++LDE&#10;zPiet3TexUokCIcMNdgY20zKUFpyGMa+JU7ewXcOY5JdJU2HfYK7Rr4qNZMOa04LFlv6sFSedr9O&#10;g1czNfTf9gebVbBb+3mcTk5XrUdPw2oBItIQ/8P39sZomL7N4XYmHQGZ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9ZJGbEAAAA3AAAAA8AAAAAAAAAAAAAAAAAmAIAAGRycy9k&#10;b3ducmV2LnhtbFBLBQYAAAAABAAEAPUAAACJAwAAAAA=&#10;" path="m,l11701,e" filled="f" strokecolor="#005695" strokeweight="2pt">
                    <v:stroke dashstyle="dash"/>
                    <v:path arrowok="t" o:connecttype="custom" o:connectlocs="0,0;11701,0" o:connectangles="0,0"/>
                  </v:shape>
                </v:group>
                <v:group id="Group 446" o:spid="_x0000_s1029" style="position:absolute;left:48;top:12988;width:2;height:2" coordorigin="48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3XceMIAAADcAAAADwAAAGRycy9kb3ducmV2LnhtbERPy4rCMBTdC/MP4Q64&#10;07SjlqEaRWRGXIjgAwZ3l+baFpub0mTa+vdmIbg8nPdi1ZtKtNS40rKCeByBIM6sLjlXcDn/jr5B&#10;OI+ssbJMCh7kYLX8GCww1bbjI7Unn4sQwi5FBYX3dSqlywoy6Ma2Jg7czTYGfYBNLnWDXQg3lfyK&#10;okQaLDk0FFjTpqDsfvo3CrYddutJ/NPu77fN43qeHf72MSk1/OzXcxCeev8Wv9w7rWCahPnhTDgC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13HjCAAAA3AAAAA8A&#10;AAAAAAAAAAAAAAAAqgIAAGRycy9kb3ducmV2LnhtbFBLBQYAAAAABAAEAPoAAACZAwAAAAA=&#10;">
                  <v:shape id="Freeform 447" o:spid="_x0000_s1030" style="position:absolute;left:48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NBJ8QA&#10;AADcAAAADwAAAGRycy9kb3ducmV2LnhtbESPT4vCMBTE78J+h/AEb5r6B1m6RnFFwYOCuuv90Tyb&#10;avNSmqjVT79ZEDwOM/MbZjJrbCluVPvCsYJ+LwFBnDldcK7g92fV/QThA7LG0jEpeJCH2fSjNcFU&#10;uzvv6XYIuYgQ9ikqMCFUqZQ+M2TR91xFHL2Tqy2GKOtc6hrvEW5LOUiSsbRYcFwwWNHCUHY5XK2C&#10;zRG/j49ivzTZefu8Dr3e+fNWqU67mX+BCNSEd/jVXmsFo3Ef/s/EIyC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jQSfEAAAA3A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v:group id="Group 444" o:spid="_x0000_s1031" style="position:absolute;left:11869;top:12988;width:2;height:2" coordorigin="11869,12988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OvnlM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p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Tr55TFAAAA3AAA&#10;AA8AAAAAAAAAAAAAAAAAqgIAAGRycy9kb3ducmV2LnhtbFBLBQYAAAAABAAEAPoAAACcAwAAAAA=&#10;">
                  <v:shape id="Freeform 445" o:spid="_x0000_s1032" style="position:absolute;left:11869;top:12988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16y8UA&#10;AADcAAAADwAAAGRycy9kb3ducmV2LnhtbESPQWvCQBSE74X+h+UVems21iKSuopKCz1UqLHeH9ln&#10;Npp9G7KrSfrrXaHgcZiZb5jZore1uFDrK8cKRkkKgrhwuuJSwe/u82UKwgdkjbVjUjCQh8X88WGG&#10;mXYdb+mSh1JECPsMFZgQmkxKXxiy6BPXEEfv4FqLIcq2lLrFLsJtLV/TdCItVhwXDDa0NlSc8rNV&#10;8L3H1X6oth+mOG7+zmOvf/xxo9TzU798BxGoD/fwf/tLK3ibjOF2Jh4B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vXrLxQAAANwAAAAPAAAAAAAAAAAAAAAAAJgCAABkcnMv&#10;ZG93bnJldi54bWxQSwUGAAAAAAQABAD1AAAAigMAAAAA&#10;" path="m,l,e" filled="f" strokecolor="#005695" strokeweight="2pt">
                    <v:path arrowok="t" o:connecttype="custom" o:connectlocs="0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CD74FFE" w14:textId="77777777" w:rsidR="001418E5" w:rsidRDefault="00F34B3E">
      <w:pPr>
        <w:spacing w:line="200" w:lineRule="atLeast"/>
        <w:ind w:left="11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w:drawing>
          <wp:inline distT="0" distB="0" distL="0" distR="0" wp14:anchorId="0CD753FD" wp14:editId="0CD753FE">
            <wp:extent cx="3931067" cy="676275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067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4FFF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000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001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002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003" w14:textId="77777777" w:rsidR="001418E5" w:rsidRDefault="001418E5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0CD75004" w14:textId="77777777" w:rsidR="001418E5" w:rsidRDefault="00F34B3E">
      <w:pPr>
        <w:spacing w:before="54"/>
        <w:ind w:left="2687"/>
        <w:rPr>
          <w:rFonts w:ascii="Calibri" w:eastAsia="Calibri" w:hAnsi="Calibri" w:cs="Calibri"/>
          <w:sz w:val="30"/>
          <w:szCs w:val="30"/>
        </w:rPr>
      </w:pPr>
      <w:bookmarkStart w:id="0" w:name="_GoBack"/>
      <w:r>
        <w:rPr>
          <w:rFonts w:ascii="Calibri"/>
          <w:b/>
          <w:color w:val="58595B"/>
          <w:spacing w:val="-2"/>
          <w:w w:val="105"/>
          <w:sz w:val="30"/>
        </w:rPr>
        <w:t>Common</w:t>
      </w:r>
      <w:r>
        <w:rPr>
          <w:rFonts w:ascii="Calibri"/>
          <w:b/>
          <w:color w:val="58595B"/>
          <w:spacing w:val="-3"/>
          <w:w w:val="105"/>
          <w:sz w:val="30"/>
        </w:rPr>
        <w:t>w</w:t>
      </w:r>
      <w:r>
        <w:rPr>
          <w:rFonts w:ascii="Calibri"/>
          <w:b/>
          <w:color w:val="58595B"/>
          <w:spacing w:val="-2"/>
          <w:w w:val="105"/>
          <w:sz w:val="30"/>
        </w:rPr>
        <w:t>ealth</w:t>
      </w:r>
      <w:r>
        <w:rPr>
          <w:rFonts w:ascii="Calibri"/>
          <w:b/>
          <w:color w:val="58595B"/>
          <w:spacing w:val="21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2"/>
          <w:w w:val="105"/>
          <w:sz w:val="30"/>
        </w:rPr>
        <w:t>Environmental</w:t>
      </w:r>
      <w:r>
        <w:rPr>
          <w:rFonts w:ascii="Calibri"/>
          <w:b/>
          <w:color w:val="58595B"/>
          <w:spacing w:val="22"/>
          <w:w w:val="105"/>
          <w:sz w:val="30"/>
        </w:rPr>
        <w:t xml:space="preserve"> </w:t>
      </w:r>
      <w:r>
        <w:rPr>
          <w:rFonts w:ascii="Calibri"/>
          <w:b/>
          <w:color w:val="58595B"/>
          <w:spacing w:val="-4"/>
          <w:w w:val="105"/>
          <w:sz w:val="30"/>
        </w:rPr>
        <w:t>W</w:t>
      </w:r>
      <w:r>
        <w:rPr>
          <w:rFonts w:ascii="Calibri"/>
          <w:b/>
          <w:color w:val="58595B"/>
          <w:spacing w:val="-3"/>
          <w:w w:val="105"/>
          <w:sz w:val="30"/>
        </w:rPr>
        <w:t>ater</w:t>
      </w:r>
    </w:p>
    <w:bookmarkEnd w:id="0"/>
    <w:p w14:paraId="0CD75005" w14:textId="77777777" w:rsidR="001418E5" w:rsidRDefault="00F34B3E">
      <w:pPr>
        <w:spacing w:before="27"/>
        <w:ind w:left="2687"/>
        <w:rPr>
          <w:rFonts w:ascii="Calibri" w:eastAsia="Calibri" w:hAnsi="Calibri" w:cs="Calibri"/>
          <w:sz w:val="58"/>
          <w:szCs w:val="58"/>
        </w:rPr>
      </w:pPr>
      <w:r>
        <w:rPr>
          <w:rFonts w:ascii="Calibri"/>
          <w:color w:val="005695"/>
          <w:spacing w:val="-6"/>
          <w:w w:val="105"/>
          <w:sz w:val="58"/>
        </w:rPr>
        <w:t>Portfolio</w:t>
      </w:r>
      <w:r>
        <w:rPr>
          <w:rFonts w:ascii="Calibri"/>
          <w:color w:val="005695"/>
          <w:spacing w:val="-87"/>
          <w:w w:val="105"/>
          <w:sz w:val="58"/>
        </w:rPr>
        <w:t xml:space="preserve"> </w:t>
      </w:r>
      <w:r>
        <w:rPr>
          <w:rFonts w:ascii="Calibri"/>
          <w:color w:val="005695"/>
          <w:spacing w:val="-9"/>
          <w:w w:val="105"/>
          <w:sz w:val="58"/>
        </w:rPr>
        <w:t>Mana</w:t>
      </w:r>
      <w:r>
        <w:rPr>
          <w:rFonts w:ascii="Calibri"/>
          <w:color w:val="005695"/>
          <w:spacing w:val="-8"/>
          <w:w w:val="105"/>
          <w:sz w:val="58"/>
        </w:rPr>
        <w:t>g</w:t>
      </w:r>
      <w:r>
        <w:rPr>
          <w:rFonts w:ascii="Calibri"/>
          <w:color w:val="005695"/>
          <w:spacing w:val="-9"/>
          <w:w w:val="105"/>
          <w:sz w:val="58"/>
        </w:rPr>
        <w:t>eme</w:t>
      </w:r>
      <w:r>
        <w:rPr>
          <w:rFonts w:ascii="Calibri"/>
          <w:color w:val="005695"/>
          <w:spacing w:val="-8"/>
          <w:w w:val="105"/>
          <w:sz w:val="58"/>
        </w:rPr>
        <w:t>n</w:t>
      </w:r>
      <w:r>
        <w:rPr>
          <w:rFonts w:ascii="Calibri"/>
          <w:color w:val="005695"/>
          <w:spacing w:val="-9"/>
          <w:w w:val="105"/>
          <w:sz w:val="58"/>
        </w:rPr>
        <w:t>t</w:t>
      </w:r>
      <w:r>
        <w:rPr>
          <w:rFonts w:ascii="Calibri"/>
          <w:color w:val="005695"/>
          <w:spacing w:val="-87"/>
          <w:w w:val="105"/>
          <w:sz w:val="58"/>
        </w:rPr>
        <w:t xml:space="preserve"> </w:t>
      </w:r>
      <w:r>
        <w:rPr>
          <w:rFonts w:ascii="Calibri"/>
          <w:color w:val="005695"/>
          <w:spacing w:val="-10"/>
          <w:w w:val="105"/>
          <w:sz w:val="58"/>
        </w:rPr>
        <w:t>Planni</w:t>
      </w:r>
      <w:r>
        <w:rPr>
          <w:rFonts w:ascii="Calibri"/>
          <w:color w:val="005695"/>
          <w:spacing w:val="-9"/>
          <w:w w:val="105"/>
          <w:sz w:val="58"/>
        </w:rPr>
        <w:t>n</w:t>
      </w:r>
      <w:r>
        <w:rPr>
          <w:rFonts w:ascii="Calibri"/>
          <w:color w:val="005695"/>
          <w:spacing w:val="-8"/>
          <w:w w:val="105"/>
          <w:sz w:val="58"/>
        </w:rPr>
        <w:t>g</w:t>
      </w:r>
    </w:p>
    <w:p w14:paraId="0CD75006" w14:textId="77777777" w:rsidR="001418E5" w:rsidRDefault="00F34B3E">
      <w:pPr>
        <w:spacing w:before="39" w:line="408" w:lineRule="exact"/>
        <w:ind w:left="2687" w:right="1379"/>
        <w:rPr>
          <w:rFonts w:ascii="Calibri" w:eastAsia="Calibri" w:hAnsi="Calibri" w:cs="Calibri"/>
          <w:sz w:val="34"/>
          <w:szCs w:val="34"/>
        </w:rPr>
      </w:pPr>
      <w:r>
        <w:rPr>
          <w:rFonts w:ascii="Calibri"/>
          <w:color w:val="005695"/>
          <w:spacing w:val="-4"/>
          <w:sz w:val="34"/>
        </w:rPr>
        <w:t>App</w:t>
      </w:r>
      <w:r>
        <w:rPr>
          <w:rFonts w:ascii="Calibri"/>
          <w:color w:val="005695"/>
          <w:spacing w:val="-5"/>
          <w:sz w:val="34"/>
        </w:rPr>
        <w:t>r</w:t>
      </w:r>
      <w:r>
        <w:rPr>
          <w:rFonts w:ascii="Calibri"/>
          <w:color w:val="005695"/>
          <w:spacing w:val="-4"/>
          <w:sz w:val="34"/>
        </w:rPr>
        <w:t>oach</w:t>
      </w:r>
      <w:r>
        <w:rPr>
          <w:rFonts w:ascii="Calibri"/>
          <w:color w:val="005695"/>
          <w:spacing w:val="13"/>
          <w:sz w:val="34"/>
        </w:rPr>
        <w:t xml:space="preserve"> </w:t>
      </w:r>
      <w:r>
        <w:rPr>
          <w:rFonts w:ascii="Calibri"/>
          <w:color w:val="005695"/>
          <w:spacing w:val="-5"/>
          <w:sz w:val="34"/>
        </w:rPr>
        <w:t>t</w:t>
      </w:r>
      <w:r>
        <w:rPr>
          <w:rFonts w:ascii="Calibri"/>
          <w:color w:val="005695"/>
          <w:spacing w:val="-4"/>
          <w:sz w:val="34"/>
        </w:rPr>
        <w:t>o</w:t>
      </w:r>
      <w:r>
        <w:rPr>
          <w:rFonts w:ascii="Calibri"/>
          <w:color w:val="005695"/>
          <w:spacing w:val="13"/>
          <w:sz w:val="34"/>
        </w:rPr>
        <w:t xml:space="preserve"> </w:t>
      </w:r>
      <w:r>
        <w:rPr>
          <w:rFonts w:ascii="Calibri"/>
          <w:color w:val="005695"/>
          <w:spacing w:val="-4"/>
          <w:sz w:val="34"/>
        </w:rPr>
        <w:t>planning</w:t>
      </w:r>
      <w:r>
        <w:rPr>
          <w:rFonts w:ascii="Calibri"/>
          <w:color w:val="005695"/>
          <w:spacing w:val="14"/>
          <w:sz w:val="34"/>
        </w:rPr>
        <w:t xml:space="preserve"> </w:t>
      </w:r>
      <w:r>
        <w:rPr>
          <w:rFonts w:ascii="Calibri"/>
          <w:color w:val="005695"/>
          <w:spacing w:val="-3"/>
          <w:sz w:val="34"/>
        </w:rPr>
        <w:t>f</w:t>
      </w:r>
      <w:r>
        <w:rPr>
          <w:rFonts w:ascii="Calibri"/>
          <w:color w:val="005695"/>
          <w:spacing w:val="-2"/>
          <w:sz w:val="34"/>
        </w:rPr>
        <w:t>o</w:t>
      </w:r>
      <w:r>
        <w:rPr>
          <w:rFonts w:ascii="Calibri"/>
          <w:color w:val="005695"/>
          <w:spacing w:val="-3"/>
          <w:sz w:val="34"/>
        </w:rPr>
        <w:t>r</w:t>
      </w:r>
      <w:r>
        <w:rPr>
          <w:rFonts w:ascii="Calibri"/>
          <w:color w:val="005695"/>
          <w:spacing w:val="13"/>
          <w:sz w:val="34"/>
        </w:rPr>
        <w:t xml:space="preserve"> </w:t>
      </w:r>
      <w:r>
        <w:rPr>
          <w:rFonts w:ascii="Calibri"/>
          <w:color w:val="005695"/>
          <w:spacing w:val="-4"/>
          <w:sz w:val="34"/>
        </w:rPr>
        <w:t>t</w:t>
      </w:r>
      <w:r>
        <w:rPr>
          <w:rFonts w:ascii="Calibri"/>
          <w:color w:val="005695"/>
          <w:spacing w:val="-3"/>
          <w:sz w:val="34"/>
        </w:rPr>
        <w:t>he</w:t>
      </w:r>
      <w:r>
        <w:rPr>
          <w:rFonts w:ascii="Calibri"/>
          <w:color w:val="005695"/>
          <w:spacing w:val="14"/>
          <w:sz w:val="34"/>
        </w:rPr>
        <w:t xml:space="preserve"> </w:t>
      </w:r>
      <w:r>
        <w:rPr>
          <w:rFonts w:ascii="Calibri"/>
          <w:color w:val="005695"/>
          <w:spacing w:val="-4"/>
          <w:sz w:val="34"/>
        </w:rPr>
        <w:t>use</w:t>
      </w:r>
      <w:r>
        <w:rPr>
          <w:rFonts w:ascii="Calibri"/>
          <w:color w:val="005695"/>
          <w:spacing w:val="-5"/>
          <w:sz w:val="34"/>
        </w:rPr>
        <w:t>,</w:t>
      </w:r>
      <w:r>
        <w:rPr>
          <w:rFonts w:ascii="Calibri"/>
          <w:color w:val="005695"/>
          <w:spacing w:val="13"/>
          <w:sz w:val="34"/>
        </w:rPr>
        <w:t xml:space="preserve"> </w:t>
      </w:r>
      <w:r>
        <w:rPr>
          <w:rFonts w:ascii="Calibri"/>
          <w:color w:val="005695"/>
          <w:spacing w:val="-3"/>
          <w:sz w:val="34"/>
        </w:rPr>
        <w:t>ca</w:t>
      </w:r>
      <w:r>
        <w:rPr>
          <w:rFonts w:ascii="Calibri"/>
          <w:color w:val="005695"/>
          <w:spacing w:val="-4"/>
          <w:sz w:val="34"/>
        </w:rPr>
        <w:t>rr</w:t>
      </w:r>
      <w:r>
        <w:rPr>
          <w:rFonts w:ascii="Calibri"/>
          <w:color w:val="005695"/>
          <w:spacing w:val="-3"/>
          <w:sz w:val="34"/>
        </w:rPr>
        <w:t>yove</w:t>
      </w:r>
      <w:r>
        <w:rPr>
          <w:rFonts w:ascii="Calibri"/>
          <w:color w:val="005695"/>
          <w:spacing w:val="-4"/>
          <w:sz w:val="34"/>
        </w:rPr>
        <w:t>r</w:t>
      </w:r>
      <w:r>
        <w:rPr>
          <w:rFonts w:ascii="Calibri"/>
          <w:color w:val="005695"/>
          <w:spacing w:val="14"/>
          <w:sz w:val="34"/>
        </w:rPr>
        <w:t xml:space="preserve"> </w:t>
      </w:r>
      <w:r>
        <w:rPr>
          <w:rFonts w:ascii="Calibri"/>
          <w:color w:val="005695"/>
          <w:spacing w:val="-3"/>
          <w:sz w:val="34"/>
        </w:rPr>
        <w:t>and</w:t>
      </w:r>
      <w:r>
        <w:rPr>
          <w:rFonts w:ascii="Calibri"/>
          <w:color w:val="005695"/>
          <w:spacing w:val="13"/>
          <w:sz w:val="34"/>
        </w:rPr>
        <w:t xml:space="preserve"> </w:t>
      </w:r>
      <w:r>
        <w:rPr>
          <w:rFonts w:ascii="Calibri"/>
          <w:color w:val="005695"/>
          <w:spacing w:val="-4"/>
          <w:sz w:val="34"/>
        </w:rPr>
        <w:t>tr</w:t>
      </w:r>
      <w:r>
        <w:rPr>
          <w:rFonts w:ascii="Calibri"/>
          <w:color w:val="005695"/>
          <w:spacing w:val="-3"/>
          <w:sz w:val="34"/>
        </w:rPr>
        <w:t>ade</w:t>
      </w:r>
      <w:r>
        <w:rPr>
          <w:rFonts w:ascii="Calibri"/>
          <w:color w:val="005695"/>
          <w:spacing w:val="14"/>
          <w:sz w:val="34"/>
        </w:rPr>
        <w:t xml:space="preserve"> </w:t>
      </w:r>
      <w:r>
        <w:rPr>
          <w:rFonts w:ascii="Calibri"/>
          <w:color w:val="005695"/>
          <w:spacing w:val="-2"/>
          <w:sz w:val="34"/>
        </w:rPr>
        <w:t>o</w:t>
      </w:r>
      <w:r>
        <w:rPr>
          <w:rFonts w:ascii="Calibri"/>
          <w:color w:val="005695"/>
          <w:spacing w:val="-3"/>
          <w:sz w:val="34"/>
        </w:rPr>
        <w:t>f</w:t>
      </w:r>
      <w:r>
        <w:rPr>
          <w:rFonts w:ascii="Calibri"/>
          <w:color w:val="005695"/>
          <w:spacing w:val="31"/>
          <w:w w:val="95"/>
          <w:sz w:val="34"/>
        </w:rPr>
        <w:t xml:space="preserve"> </w:t>
      </w:r>
      <w:r>
        <w:rPr>
          <w:rFonts w:ascii="Calibri"/>
          <w:color w:val="005695"/>
          <w:spacing w:val="-5"/>
          <w:sz w:val="34"/>
        </w:rPr>
        <w:t>Commonwealth</w:t>
      </w:r>
      <w:r>
        <w:rPr>
          <w:rFonts w:ascii="Calibri"/>
          <w:color w:val="005695"/>
          <w:spacing w:val="54"/>
          <w:sz w:val="34"/>
        </w:rPr>
        <w:t xml:space="preserve"> </w:t>
      </w:r>
      <w:r>
        <w:rPr>
          <w:rFonts w:ascii="Calibri"/>
          <w:color w:val="005695"/>
          <w:spacing w:val="-4"/>
          <w:sz w:val="34"/>
        </w:rPr>
        <w:t>envi</w:t>
      </w:r>
      <w:r>
        <w:rPr>
          <w:rFonts w:ascii="Calibri"/>
          <w:color w:val="005695"/>
          <w:spacing w:val="-5"/>
          <w:sz w:val="34"/>
        </w:rPr>
        <w:t>r</w:t>
      </w:r>
      <w:r>
        <w:rPr>
          <w:rFonts w:ascii="Calibri"/>
          <w:color w:val="005695"/>
          <w:spacing w:val="-4"/>
          <w:sz w:val="34"/>
        </w:rPr>
        <w:t>onmen</w:t>
      </w:r>
      <w:r>
        <w:rPr>
          <w:rFonts w:ascii="Calibri"/>
          <w:color w:val="005695"/>
          <w:spacing w:val="-5"/>
          <w:sz w:val="34"/>
        </w:rPr>
        <w:t>t</w:t>
      </w:r>
      <w:r>
        <w:rPr>
          <w:rFonts w:ascii="Calibri"/>
          <w:color w:val="005695"/>
          <w:spacing w:val="-4"/>
          <w:sz w:val="34"/>
        </w:rPr>
        <w:t>al</w:t>
      </w:r>
      <w:r>
        <w:rPr>
          <w:rFonts w:ascii="Calibri"/>
          <w:color w:val="005695"/>
          <w:spacing w:val="54"/>
          <w:sz w:val="34"/>
        </w:rPr>
        <w:t xml:space="preserve"> </w:t>
      </w:r>
      <w:r>
        <w:rPr>
          <w:rFonts w:ascii="Calibri"/>
          <w:color w:val="005695"/>
          <w:spacing w:val="-4"/>
          <w:sz w:val="34"/>
        </w:rPr>
        <w:t>wa</w:t>
      </w:r>
      <w:r>
        <w:rPr>
          <w:rFonts w:ascii="Calibri"/>
          <w:color w:val="005695"/>
          <w:spacing w:val="-5"/>
          <w:sz w:val="34"/>
        </w:rPr>
        <w:t>t</w:t>
      </w:r>
      <w:r>
        <w:rPr>
          <w:rFonts w:ascii="Calibri"/>
          <w:color w:val="005695"/>
          <w:spacing w:val="-4"/>
          <w:sz w:val="34"/>
        </w:rPr>
        <w:t>e</w:t>
      </w:r>
      <w:r>
        <w:rPr>
          <w:rFonts w:ascii="Calibri"/>
          <w:color w:val="005695"/>
          <w:spacing w:val="-5"/>
          <w:sz w:val="34"/>
        </w:rPr>
        <w:t>r</w:t>
      </w:r>
    </w:p>
    <w:p w14:paraId="0CD75007" w14:textId="77777777" w:rsidR="001418E5" w:rsidRDefault="001418E5">
      <w:pPr>
        <w:spacing w:before="11"/>
        <w:rPr>
          <w:rFonts w:ascii="Calibri" w:eastAsia="Calibri" w:hAnsi="Calibri" w:cs="Calibri"/>
          <w:sz w:val="26"/>
          <w:szCs w:val="26"/>
        </w:rPr>
      </w:pPr>
    </w:p>
    <w:p w14:paraId="0CD75008" w14:textId="48ABE7A9" w:rsidR="001418E5" w:rsidRDefault="00F34B3E">
      <w:pPr>
        <w:ind w:left="2687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168" behindDoc="0" locked="0" layoutInCell="1" allowOverlap="1" wp14:anchorId="0CD753FF" wp14:editId="59811914">
            <wp:simplePos x="0" y="0"/>
            <wp:positionH relativeFrom="page">
              <wp:posOffset>0</wp:posOffset>
            </wp:positionH>
            <wp:positionV relativeFrom="paragraph">
              <wp:posOffset>669925</wp:posOffset>
            </wp:positionV>
            <wp:extent cx="7560310" cy="3851910"/>
            <wp:effectExtent l="0" t="0" r="2540" b="0"/>
            <wp:wrapNone/>
            <wp:docPr id="456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Calibri"/>
          <w:color w:val="808285"/>
          <w:spacing w:val="-15"/>
          <w:sz w:val="28"/>
          <w:szCs w:val="28"/>
        </w:rPr>
        <w:t>2017–18</w:t>
      </w:r>
    </w:p>
    <w:p w14:paraId="0CD75009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0A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0B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0C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0D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0E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0F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0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1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2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3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4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5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6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7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8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9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A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B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C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D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E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1F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0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1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2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3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4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5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6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7" w14:textId="77777777" w:rsidR="001418E5" w:rsidRDefault="001418E5">
      <w:pPr>
        <w:spacing w:before="1"/>
        <w:rPr>
          <w:rFonts w:ascii="Calibri" w:eastAsia="Calibri" w:hAnsi="Calibri" w:cs="Calibri"/>
          <w:sz w:val="15"/>
          <w:szCs w:val="15"/>
        </w:rPr>
      </w:pPr>
    </w:p>
    <w:p w14:paraId="0CD75028" w14:textId="3B0D044E" w:rsidR="001418E5" w:rsidRDefault="00F34B3E">
      <w:pPr>
        <w:pStyle w:val="BodyText"/>
        <w:tabs>
          <w:tab w:val="left" w:pos="3665"/>
          <w:tab w:val="left" w:pos="4589"/>
          <w:tab w:val="left" w:pos="5514"/>
          <w:tab w:val="left" w:pos="6438"/>
        </w:tabs>
        <w:spacing w:before="0" w:line="200" w:lineRule="atLeast"/>
        <w:ind w:left="2740"/>
        <w:rPr>
          <w:rFonts w:ascii="Calibri" w:eastAsia="Calibri" w:hAnsi="Calibri" w:cs="Calibri"/>
        </w:rPr>
      </w:pP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CD75400" wp14:editId="447441CC">
                <wp:extent cx="191135" cy="191135"/>
                <wp:effectExtent l="3175" t="1905" r="5715" b="6985"/>
                <wp:docPr id="447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448" name="Group 43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449" name="Freeform 44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 w 301"/>
                                <a:gd name="T1" fmla="*/ 33 h 301"/>
                                <a:gd name="T2" fmla="*/ 11 w 301"/>
                                <a:gd name="T3" fmla="*/ 38 h 301"/>
                                <a:gd name="T4" fmla="*/ 6 w 301"/>
                                <a:gd name="T5" fmla="*/ 42 h 301"/>
                                <a:gd name="T6" fmla="*/ 0 w 301"/>
                                <a:gd name="T7" fmla="*/ 47 h 301"/>
                                <a:gd name="T8" fmla="*/ 0 w 301"/>
                                <a:gd name="T9" fmla="*/ 289 h 301"/>
                                <a:gd name="T10" fmla="*/ 11 w 301"/>
                                <a:gd name="T11" fmla="*/ 300 h 301"/>
                                <a:gd name="T12" fmla="*/ 289 w 301"/>
                                <a:gd name="T13" fmla="*/ 300 h 301"/>
                                <a:gd name="T14" fmla="*/ 300 w 301"/>
                                <a:gd name="T15" fmla="*/ 289 h 301"/>
                                <a:gd name="T16" fmla="*/ 300 w 301"/>
                                <a:gd name="T17" fmla="*/ 288 h 301"/>
                                <a:gd name="T18" fmla="*/ 266 w 301"/>
                                <a:gd name="T19" fmla="*/ 288 h 301"/>
                                <a:gd name="T20" fmla="*/ 265 w 301"/>
                                <a:gd name="T21" fmla="*/ 282 h 301"/>
                                <a:gd name="T22" fmla="*/ 223 w 301"/>
                                <a:gd name="T23" fmla="*/ 229 h 301"/>
                                <a:gd name="T24" fmla="*/ 163 w 301"/>
                                <a:gd name="T25" fmla="*/ 193 h 301"/>
                                <a:gd name="T26" fmla="*/ 153 w 301"/>
                                <a:gd name="T27" fmla="*/ 187 h 301"/>
                                <a:gd name="T28" fmla="*/ 97 w 301"/>
                                <a:gd name="T29" fmla="*/ 143 h 301"/>
                                <a:gd name="T30" fmla="*/ 84 w 301"/>
                                <a:gd name="T31" fmla="*/ 117 h 301"/>
                                <a:gd name="T32" fmla="*/ 82 w 301"/>
                                <a:gd name="T33" fmla="*/ 115 h 301"/>
                                <a:gd name="T34" fmla="*/ 93 w 301"/>
                                <a:gd name="T35" fmla="*/ 115 h 301"/>
                                <a:gd name="T36" fmla="*/ 96 w 301"/>
                                <a:gd name="T37" fmla="*/ 114 h 301"/>
                                <a:gd name="T38" fmla="*/ 99 w 301"/>
                                <a:gd name="T39" fmla="*/ 111 h 301"/>
                                <a:gd name="T40" fmla="*/ 101 w 301"/>
                                <a:gd name="T41" fmla="*/ 101 h 301"/>
                                <a:gd name="T42" fmla="*/ 100 w 301"/>
                                <a:gd name="T43" fmla="*/ 99 h 301"/>
                                <a:gd name="T44" fmla="*/ 74 w 301"/>
                                <a:gd name="T45" fmla="*/ 99 h 301"/>
                                <a:gd name="T46" fmla="*/ 69 w 301"/>
                                <a:gd name="T47" fmla="*/ 90 h 301"/>
                                <a:gd name="T48" fmla="*/ 65 w 301"/>
                                <a:gd name="T49" fmla="*/ 50 h 301"/>
                                <a:gd name="T50" fmla="*/ 64 w 301"/>
                                <a:gd name="T51" fmla="*/ 40 h 301"/>
                                <a:gd name="T52" fmla="*/ 51 w 301"/>
                                <a:gd name="T53" fmla="*/ 33 h 301"/>
                                <a:gd name="T54" fmla="*/ 30 w 301"/>
                                <a:gd name="T55" fmla="*/ 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" y="33"/>
                                  </a:moveTo>
                                  <a:lnTo>
                                    <a:pt x="11" y="38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5" y="282"/>
                                  </a:lnTo>
                                  <a:lnTo>
                                    <a:pt x="223" y="229"/>
                                  </a:lnTo>
                                  <a:lnTo>
                                    <a:pt x="163" y="193"/>
                                  </a:lnTo>
                                  <a:lnTo>
                                    <a:pt x="153" y="187"/>
                                  </a:lnTo>
                                  <a:lnTo>
                                    <a:pt x="97" y="143"/>
                                  </a:lnTo>
                                  <a:lnTo>
                                    <a:pt x="84" y="117"/>
                                  </a:lnTo>
                                  <a:lnTo>
                                    <a:pt x="82" y="115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6" y="114"/>
                                  </a:lnTo>
                                  <a:lnTo>
                                    <a:pt x="99" y="111"/>
                                  </a:lnTo>
                                  <a:lnTo>
                                    <a:pt x="101" y="101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69" y="90"/>
                                  </a:lnTo>
                                  <a:lnTo>
                                    <a:pt x="65" y="50"/>
                                  </a:lnTo>
                                  <a:lnTo>
                                    <a:pt x="64" y="40"/>
                                  </a:lnTo>
                                  <a:lnTo>
                                    <a:pt x="51" y="33"/>
                                  </a:lnTo>
                                  <a:lnTo>
                                    <a:pt x="3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0" name="Freeform 44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64 w 301"/>
                                <a:gd name="T1" fmla="*/ 277 h 301"/>
                                <a:gd name="T2" fmla="*/ 265 w 301"/>
                                <a:gd name="T3" fmla="*/ 282 h 301"/>
                                <a:gd name="T4" fmla="*/ 266 w 301"/>
                                <a:gd name="T5" fmla="*/ 288 h 301"/>
                                <a:gd name="T6" fmla="*/ 264 w 301"/>
                                <a:gd name="T7" fmla="*/ 278 h 301"/>
                                <a:gd name="T8" fmla="*/ 264 w 301"/>
                                <a:gd name="T9" fmla="*/ 27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64" y="277"/>
                                  </a:moveTo>
                                  <a:lnTo>
                                    <a:pt x="265" y="282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4" y="2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1" name="Freeform 43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8 h 301"/>
                                <a:gd name="T2" fmla="*/ 96 w 301"/>
                                <a:gd name="T3" fmla="*/ 28 h 301"/>
                                <a:gd name="T4" fmla="*/ 105 w 301"/>
                                <a:gd name="T5" fmla="*/ 29 h 301"/>
                                <a:gd name="T6" fmla="*/ 124 w 301"/>
                                <a:gd name="T7" fmla="*/ 34 h 301"/>
                                <a:gd name="T8" fmla="*/ 172 w 301"/>
                                <a:gd name="T9" fmla="*/ 74 h 301"/>
                                <a:gd name="T10" fmla="*/ 209 w 301"/>
                                <a:gd name="T11" fmla="*/ 129 h 301"/>
                                <a:gd name="T12" fmla="*/ 241 w 301"/>
                                <a:gd name="T13" fmla="*/ 196 h 301"/>
                                <a:gd name="T14" fmla="*/ 259 w 301"/>
                                <a:gd name="T15" fmla="*/ 253 h 301"/>
                                <a:gd name="T16" fmla="*/ 264 w 301"/>
                                <a:gd name="T17" fmla="*/ 277 h 301"/>
                                <a:gd name="T18" fmla="*/ 264 w 301"/>
                                <a:gd name="T19" fmla="*/ 278 h 301"/>
                                <a:gd name="T20" fmla="*/ 266 w 301"/>
                                <a:gd name="T21" fmla="*/ 288 h 301"/>
                                <a:gd name="T22" fmla="*/ 300 w 301"/>
                                <a:gd name="T23" fmla="*/ 288 h 301"/>
                                <a:gd name="T24" fmla="*/ 300 w 301"/>
                                <a:gd name="T25" fmla="*/ 2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8"/>
                                  </a:moveTo>
                                  <a:lnTo>
                                    <a:pt x="96" y="28"/>
                                  </a:lnTo>
                                  <a:lnTo>
                                    <a:pt x="105" y="29"/>
                                  </a:lnTo>
                                  <a:lnTo>
                                    <a:pt x="124" y="34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209" y="129"/>
                                  </a:lnTo>
                                  <a:lnTo>
                                    <a:pt x="241" y="196"/>
                                  </a:lnTo>
                                  <a:lnTo>
                                    <a:pt x="259" y="253"/>
                                  </a:lnTo>
                                  <a:lnTo>
                                    <a:pt x="264" y="277"/>
                                  </a:lnTo>
                                  <a:lnTo>
                                    <a:pt x="264" y="278"/>
                                  </a:lnTo>
                                  <a:lnTo>
                                    <a:pt x="266" y="288"/>
                                  </a:lnTo>
                                  <a:lnTo>
                                    <a:pt x="300" y="288"/>
                                  </a:lnTo>
                                  <a:lnTo>
                                    <a:pt x="300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2" name="Freeform 43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3 w 301"/>
                                <a:gd name="T1" fmla="*/ 115 h 301"/>
                                <a:gd name="T2" fmla="*/ 82 w 301"/>
                                <a:gd name="T3" fmla="*/ 115 h 301"/>
                                <a:gd name="T4" fmla="*/ 83 w 301"/>
                                <a:gd name="T5" fmla="*/ 116 h 301"/>
                                <a:gd name="T6" fmla="*/ 91 w 301"/>
                                <a:gd name="T7" fmla="*/ 115 h 301"/>
                                <a:gd name="T8" fmla="*/ 92 w 301"/>
                                <a:gd name="T9" fmla="*/ 115 h 301"/>
                                <a:gd name="T10" fmla="*/ 93 w 301"/>
                                <a:gd name="T11" fmla="*/ 11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3" y="115"/>
                                  </a:moveTo>
                                  <a:lnTo>
                                    <a:pt x="82" y="115"/>
                                  </a:lnTo>
                                  <a:lnTo>
                                    <a:pt x="83" y="116"/>
                                  </a:lnTo>
                                  <a:lnTo>
                                    <a:pt x="91" y="115"/>
                                  </a:lnTo>
                                  <a:lnTo>
                                    <a:pt x="92" y="115"/>
                                  </a:lnTo>
                                  <a:lnTo>
                                    <a:pt x="93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3" name="Freeform 4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7 w 301"/>
                                <a:gd name="T1" fmla="*/ 93 h 301"/>
                                <a:gd name="T2" fmla="*/ 84 w 301"/>
                                <a:gd name="T3" fmla="*/ 93 h 301"/>
                                <a:gd name="T4" fmla="*/ 81 w 301"/>
                                <a:gd name="T5" fmla="*/ 95 h 301"/>
                                <a:gd name="T6" fmla="*/ 74 w 301"/>
                                <a:gd name="T7" fmla="*/ 99 h 301"/>
                                <a:gd name="T8" fmla="*/ 100 w 301"/>
                                <a:gd name="T9" fmla="*/ 99 h 301"/>
                                <a:gd name="T10" fmla="*/ 98 w 301"/>
                                <a:gd name="T11" fmla="*/ 94 h 301"/>
                                <a:gd name="T12" fmla="*/ 87 w 301"/>
                                <a:gd name="T13" fmla="*/ 9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7" y="93"/>
                                  </a:moveTo>
                                  <a:lnTo>
                                    <a:pt x="84" y="93"/>
                                  </a:lnTo>
                                  <a:lnTo>
                                    <a:pt x="81" y="95"/>
                                  </a:lnTo>
                                  <a:lnTo>
                                    <a:pt x="74" y="99"/>
                                  </a:lnTo>
                                  <a:lnTo>
                                    <a:pt x="100" y="99"/>
                                  </a:lnTo>
                                  <a:lnTo>
                                    <a:pt x="98" y="94"/>
                                  </a:lnTo>
                                  <a:lnTo>
                                    <a:pt x="87" y="9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4" name="Freeform 4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3 h 301"/>
                                <a:gd name="T8" fmla="*/ 1 w 301"/>
                                <a:gd name="T9" fmla="*/ 33 h 301"/>
                                <a:gd name="T10" fmla="*/ 2 w 301"/>
                                <a:gd name="T11" fmla="*/ 32 h 301"/>
                                <a:gd name="T12" fmla="*/ 3 w 301"/>
                                <a:gd name="T13" fmla="*/ 32 h 301"/>
                                <a:gd name="T14" fmla="*/ 35 w 301"/>
                                <a:gd name="T15" fmla="*/ 26 h 301"/>
                                <a:gd name="T16" fmla="*/ 300 w 301"/>
                                <a:gd name="T17" fmla="*/ 26 h 301"/>
                                <a:gd name="T18" fmla="*/ 300 w 301"/>
                                <a:gd name="T19" fmla="*/ 11 h 301"/>
                                <a:gd name="T20" fmla="*/ 289 w 301"/>
                                <a:gd name="T2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3"/>
                                  </a:lnTo>
                                  <a:lnTo>
                                    <a:pt x="1" y="33"/>
                                  </a:lnTo>
                                  <a:lnTo>
                                    <a:pt x="2" y="32"/>
                                  </a:lnTo>
                                  <a:lnTo>
                                    <a:pt x="3" y="32"/>
                                  </a:lnTo>
                                  <a:lnTo>
                                    <a:pt x="35" y="26"/>
                                  </a:lnTo>
                                  <a:lnTo>
                                    <a:pt x="300" y="26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5" name="Freeform 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6 h 301"/>
                                <a:gd name="T2" fmla="*/ 35 w 301"/>
                                <a:gd name="T3" fmla="*/ 26 h 301"/>
                                <a:gd name="T4" fmla="*/ 56 w 301"/>
                                <a:gd name="T5" fmla="*/ 28 h 301"/>
                                <a:gd name="T6" fmla="*/ 67 w 301"/>
                                <a:gd name="T7" fmla="*/ 32 h 301"/>
                                <a:gd name="T8" fmla="*/ 80 w 301"/>
                                <a:gd name="T9" fmla="*/ 30 h 301"/>
                                <a:gd name="T10" fmla="*/ 96 w 301"/>
                                <a:gd name="T11" fmla="*/ 28 h 301"/>
                                <a:gd name="T12" fmla="*/ 300 w 301"/>
                                <a:gd name="T13" fmla="*/ 28 h 301"/>
                                <a:gd name="T14" fmla="*/ 300 w 301"/>
                                <a:gd name="T15" fmla="*/ 26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6"/>
                                  </a:moveTo>
                                  <a:lnTo>
                                    <a:pt x="35" y="26"/>
                                  </a:lnTo>
                                  <a:lnTo>
                                    <a:pt x="56" y="28"/>
                                  </a:lnTo>
                                  <a:lnTo>
                                    <a:pt x="67" y="32"/>
                                  </a:lnTo>
                                  <a:lnTo>
                                    <a:pt x="80" y="30"/>
                                  </a:lnTo>
                                  <a:lnTo>
                                    <a:pt x="96" y="28"/>
                                  </a:lnTo>
                                  <a:lnTo>
                                    <a:pt x="300" y="28"/>
                                  </a:lnTo>
                                  <a:lnTo>
                                    <a:pt x="300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2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93C6E7F" id="Group 433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">
                <v:group id="Group 434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shape id="Freeform 441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ClMQA&#10;AADcAAAADwAAAGRycy9kb3ducmV2LnhtbESPQYvCMBSE7wv7H8Jb8Lamq+JqNcoqiIonu+r50Tzb&#10;YvNSmqjVX28EweMwM98w42ljSnGh2hWWFfy0IxDEqdUFZwp2/4vvAQjnkTWWlknBjRxMJ58fY4y1&#10;vfKWLonPRICwi1FB7n0VS+nSnAy6tq2Ig3e0tUEfZJ1JXeM1wE0pO1HUlwYLDgs5VjTPKT0lZ6Ng&#10;dVgu7Lr7u8Vkdoq6y/u+M9/slWp9NX8jEJ4a/w6/2iutoNcbwv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4dwpTEAAAA3AAAAA8AAAAAAAAAAAAAAAAAmAIAAGRycy9k&#10;b3ducmV2LnhtbFBLBQYAAAAABAAEAPUAAACJAwAAAAA=&#10;" path="m30,33l11,38,6,42,,47,,289r11,11l289,300r11,-11l300,288r-34,l265,282,223,229,163,193r-10,-6l97,143,84,117r-2,-2l93,115r3,-1l99,111r2,-10l100,99r-26,l69,90,65,50,64,40,51,33r-21,xe" fillcolor="#006225" stroked="f">
                    <v:path arrowok="t" o:connecttype="custom" o:connectlocs="30,33;11,38;6,42;0,47;0,289;11,300;289,300;300,289;300,288;266,288;265,282;223,229;163,193;153,187;97,143;84,117;82,115;93,115;96,114;99,111;101,101;100,99;74,99;69,90;65,50;64,40;51,33;30,33" o:connectangles="0,0,0,0,0,0,0,0,0,0,0,0,0,0,0,0,0,0,0,0,0,0,0,0,0,0,0,0"/>
                  </v:shape>
                  <v:shape id="Freeform 440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791MMA&#10;AADcAAAADwAAAGRycy9kb3ducmV2LnhtbERPy2rCQBTdC/7DcIXu6qTah0QnooJo6Sqpur5kbpOQ&#10;zJ2QmSZpv76zKLg8nPdmO5pG9NS5yrKCp3kEgji3uuJCweXz+LgC4TyyxsYyKfghB9tkOtlgrO3A&#10;KfWZL0QIYRejgtL7NpbS5SUZdHPbEgfuy3YGfYBdIXWHQwg3jVxE0as0WHFoKLGlQ0l5nX0bBefb&#10;6Wjfl28pZvs6Wp5+r4vDx1Wph9m4W4PwNPq7+N991gqeX8L8cCYcAZ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791MMAAADcAAAADwAAAAAAAAAAAAAAAACYAgAAZHJzL2Rv&#10;d25yZXYueG1sUEsFBgAAAAAEAAQA9QAAAIgDAAAAAA==&#10;" path="m264,277r1,5l266,288r-2,-10l264,277xe" fillcolor="#006225" stroked="f">
                    <v:path arrowok="t" o:connecttype="custom" o:connectlocs="264,277;265,282;266,288;264,278;264,277" o:connectangles="0,0,0,0,0"/>
                  </v:shape>
                  <v:shape id="Freeform 439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JYT8YA&#10;AADcAAAADwAAAGRycy9kb3ducmV2LnhtbESPQWvCQBSE7wX/w/KE3upGbbVEV1FBktJTovb8yD6T&#10;YPZtyG5N2l/fLRR6HGbmG2a9HUwj7tS52rKC6SQCQVxYXXOp4Hw6Pr2CcB5ZY2OZFHyRg+1m9LDG&#10;WNueM7rnvhQBwi5GBZX3bSylKyoy6Ca2JQ7e1XYGfZBdKXWHfYCbRs6iaCEN1hwWKmzpUFFxyz+N&#10;gvQjOdq3+TLDfH+L5sn3ZXZ4vyj1OB52KxCeBv8f/munWsHzyxR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JYT8YAAADcAAAADwAAAAAAAAAAAAAAAACYAgAAZHJz&#10;L2Rvd25yZXYueG1sUEsFBgAAAAAEAAQA9QAAAIsDAAAAAA==&#10;" path="m300,28l96,28r9,1l124,34r48,40l209,129r32,67l259,253r5,24l264,278r2,10l300,288r,-260xe" fillcolor="#006225" stroked="f">
                    <v:path arrowok="t" o:connecttype="custom" o:connectlocs="300,28;96,28;105,29;124,34;172,74;209,129;241,196;259,253;264,277;264,278;266,288;300,288;300,28" o:connectangles="0,0,0,0,0,0,0,0,0,0,0,0,0"/>
                  </v:shape>
                  <v:shape id="Freeform 438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DGOMYA&#10;AADcAAAADwAAAGRycy9kb3ducmV2LnhtbESPQWvCQBSE70L/w/IKvemmsbYSs0orBBVPpur5kX1N&#10;QrJvQ3araX99VxB6HGbmGyZdDaYVF+pdbVnB8yQCQVxYXXOp4PiZjecgnEfW2FomBT/kYLV8GKWY&#10;aHvlA11yX4oAYZeggsr7LpHSFRUZdBPbEQfvy/YGfZB9KXWP1wA3rYyj6FUarDksVNjRuqKiyb+N&#10;gu15k9nd9O2A+UcTTTe/p3i9Pyn19Di8L0B4Gvx/+N7eagUvsxhuZ8IRk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DGOMYAAADcAAAADwAAAAAAAAAAAAAAAACYAgAAZHJz&#10;L2Rvd25yZXYueG1sUEsFBgAAAAAEAAQA9QAAAIsDAAAAAA==&#10;" path="m93,115r-11,l83,116r8,-1l92,115r1,xe" fillcolor="#006225" stroked="f">
                    <v:path arrowok="t" o:connecttype="custom" o:connectlocs="93,115;82,115;83,116;91,115;92,115;93,115" o:connectangles="0,0,0,0,0,0"/>
                  </v:shape>
                  <v:shape id="Freeform 437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jo8YA&#10;AADcAAAADwAAAGRycy9kb3ducmV2LnhtbESPQWvCQBSE70L/w/IK3nRTY21Js0orBC2eTGvPj+xr&#10;EpJ9G7KrRn+9Wyh4HGbmGyZdDaYVJ+pdbVnB0zQCQVxYXXOp4Psrm7yCcB5ZY2uZFFzIwWr5MEox&#10;0fbMezrlvhQBwi5BBZX3XSKlKyoy6Ka2Iw7er+0N+iD7UuoezwFuWjmLooU0WHNYqLCjdUVFkx+N&#10;gu3PJrOf8cse848mijfXw2y9Oyg1fhze30B4Gvw9/N/eagXz5xj+zo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xjo8YAAADcAAAADwAAAAAAAAAAAAAAAACYAgAAZHJz&#10;L2Rvd25yZXYueG1sUEsFBgAAAAAEAAQA9QAAAIsDAAAAAA==&#10;" path="m87,93r-3,l81,95r-7,4l100,99,98,94,87,93xe" fillcolor="#006225" stroked="f">
                    <v:path arrowok="t" o:connecttype="custom" o:connectlocs="87,93;84,93;81,95;74,99;100,99;98,94;87,93" o:connectangles="0,0,0,0,0,0,0"/>
                  </v:shape>
                  <v:shape id="Freeform 436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718UA&#10;AADcAAAADwAAAGRycy9kb3ducmV2LnhtbESPT4vCMBTE7wv7HcJb8Lam659VqlFWQVQ82VXPj+bZ&#10;FpuX0kStfnojCB6HmfkNM542phQXql1hWcFPOwJBnFpdcKZg97/4HoJwHlljaZkU3MjBdPL5McZY&#10;2ytv6ZL4TAQIuxgV5N5XsZQuzcmga9uKOHhHWxv0QdaZ1DVeA9yUshNFv9JgwWEhx4rmOaWn5GwU&#10;rA7LhV13B1tMZqeou7zvO/PNXqnWV/M3AuGp8e/wq73SCnr9HjzPhCM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xfvXxQAAANwAAAAPAAAAAAAAAAAAAAAAAJgCAABkcnMv&#10;ZG93bnJldi54bWxQSwUGAAAAAAQABAD1AAAAigMAAAAA&#10;" path="m289,l11,,,11,,33r1,l2,32r1,l35,26r265,l300,11,289,xe" fillcolor="#006225" stroked="f">
                    <v:path arrowok="t" o:connecttype="custom" o:connectlocs="289,0;11,0;0,11;0,33;1,33;2,32;3,32;35,26;300,26;300,11;289,0" o:connectangles="0,0,0,0,0,0,0,0,0,0,0"/>
                  </v:shape>
                  <v:shape id="Freeform 435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leTMYA&#10;AADcAAAADwAAAGRycy9kb3ducmV2LnhtbESPQWvCQBSE7wX/w/IKvdVNY9USXYMVREtPRu35kX0m&#10;wezbkN0m0V/fLRR6HGbmG2aZDqYWHbWusqzgZRyBIM6trrhQcDpun99AOI+ssbZMCm7kIF2NHpaY&#10;aNvzgbrMFyJA2CWooPS+SaR0eUkG3dg2xMG72NagD7ItpG6xD3BTyziKZtJgxWGhxIY2JeXX7Nso&#10;2H/ttvZjMj9g9n6NJrv7Od58npV6ehzWCxCeBv8f/mvvtYLX6RR+z4QjIF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leTMYAAADcAAAADwAAAAAAAAAAAAAAAACYAgAAZHJz&#10;L2Rvd25yZXYueG1sUEsFBgAAAAAEAAQA9QAAAIsDAAAAAA==&#10;" path="m300,26l35,26r21,2l67,32,80,30,96,28r204,l300,26xe" fillcolor="#006225" stroked="f">
                    <v:path arrowok="t" o:connecttype="custom" o:connectlocs="300,26;35,26;56,28;67,32;80,30;96,28;300,28;300,26" o:connectangles="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CD75402" wp14:editId="1FF1CB52">
                <wp:extent cx="191135" cy="191135"/>
                <wp:effectExtent l="6350" t="3175" r="2540" b="5715"/>
                <wp:docPr id="423" name="Group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424" name="Group 417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425" name="Freeform 43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*/ 112 h 301"/>
                                <a:gd name="T2" fmla="*/ 0 w 301"/>
                                <a:gd name="T3" fmla="*/ 289 h 301"/>
                                <a:gd name="T4" fmla="*/ 11 w 301"/>
                                <a:gd name="T5" fmla="*/ 300 h 301"/>
                                <a:gd name="T6" fmla="*/ 289 w 301"/>
                                <a:gd name="T7" fmla="*/ 300 h 301"/>
                                <a:gd name="T8" fmla="*/ 300 w 301"/>
                                <a:gd name="T9" fmla="*/ 289 h 301"/>
                                <a:gd name="T10" fmla="*/ 300 w 301"/>
                                <a:gd name="T11" fmla="*/ 274 h 301"/>
                                <a:gd name="T12" fmla="*/ 158 w 301"/>
                                <a:gd name="T13" fmla="*/ 274 h 301"/>
                                <a:gd name="T14" fmla="*/ 151 w 301"/>
                                <a:gd name="T15" fmla="*/ 264 h 301"/>
                                <a:gd name="T16" fmla="*/ 154 w 301"/>
                                <a:gd name="T17" fmla="*/ 243 h 301"/>
                                <a:gd name="T18" fmla="*/ 137 w 301"/>
                                <a:gd name="T19" fmla="*/ 231 h 301"/>
                                <a:gd name="T20" fmla="*/ 121 w 301"/>
                                <a:gd name="T21" fmla="*/ 217 h 301"/>
                                <a:gd name="T22" fmla="*/ 106 w 301"/>
                                <a:gd name="T23" fmla="*/ 203 h 301"/>
                                <a:gd name="T24" fmla="*/ 95 w 301"/>
                                <a:gd name="T25" fmla="*/ 188 h 301"/>
                                <a:gd name="T26" fmla="*/ 93 w 301"/>
                                <a:gd name="T27" fmla="*/ 186 h 301"/>
                                <a:gd name="T28" fmla="*/ 89 w 301"/>
                                <a:gd name="T29" fmla="*/ 186 h 301"/>
                                <a:gd name="T30" fmla="*/ 86 w 301"/>
                                <a:gd name="T31" fmla="*/ 184 h 301"/>
                                <a:gd name="T32" fmla="*/ 71 w 301"/>
                                <a:gd name="T33" fmla="*/ 178 h 301"/>
                                <a:gd name="T34" fmla="*/ 50 w 301"/>
                                <a:gd name="T35" fmla="*/ 173 h 301"/>
                                <a:gd name="T36" fmla="*/ 41 w 301"/>
                                <a:gd name="T37" fmla="*/ 158 h 301"/>
                                <a:gd name="T38" fmla="*/ 46 w 301"/>
                                <a:gd name="T39" fmla="*/ 147 h 301"/>
                                <a:gd name="T40" fmla="*/ 57 w 301"/>
                                <a:gd name="T41" fmla="*/ 141 h 301"/>
                                <a:gd name="T42" fmla="*/ 45 w 301"/>
                                <a:gd name="T43" fmla="*/ 125 h 301"/>
                                <a:gd name="T44" fmla="*/ 26 w 301"/>
                                <a:gd name="T45" fmla="*/ 116 h 301"/>
                                <a:gd name="T46" fmla="*/ 8 w 301"/>
                                <a:gd name="T47" fmla="*/ 112 h 301"/>
                                <a:gd name="T48" fmla="*/ 4 w 301"/>
                                <a:gd name="T49" fmla="*/ 112 h 301"/>
                                <a:gd name="T50" fmla="*/ 0 w 301"/>
                                <a:gd name="T51" fmla="*/ 11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0" y="112"/>
                                  </a:move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151" y="264"/>
                                  </a:lnTo>
                                  <a:lnTo>
                                    <a:pt x="154" y="243"/>
                                  </a:lnTo>
                                  <a:lnTo>
                                    <a:pt x="137" y="231"/>
                                  </a:lnTo>
                                  <a:lnTo>
                                    <a:pt x="121" y="217"/>
                                  </a:lnTo>
                                  <a:lnTo>
                                    <a:pt x="106" y="203"/>
                                  </a:lnTo>
                                  <a:lnTo>
                                    <a:pt x="95" y="188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89" y="186"/>
                                  </a:lnTo>
                                  <a:lnTo>
                                    <a:pt x="86" y="184"/>
                                  </a:lnTo>
                                  <a:lnTo>
                                    <a:pt x="71" y="178"/>
                                  </a:lnTo>
                                  <a:lnTo>
                                    <a:pt x="50" y="173"/>
                                  </a:lnTo>
                                  <a:lnTo>
                                    <a:pt x="41" y="158"/>
                                  </a:lnTo>
                                  <a:lnTo>
                                    <a:pt x="46" y="147"/>
                                  </a:lnTo>
                                  <a:lnTo>
                                    <a:pt x="57" y="141"/>
                                  </a:lnTo>
                                  <a:lnTo>
                                    <a:pt x="45" y="125"/>
                                  </a:lnTo>
                                  <a:lnTo>
                                    <a:pt x="26" y="116"/>
                                  </a:lnTo>
                                  <a:lnTo>
                                    <a:pt x="8" y="112"/>
                                  </a:lnTo>
                                  <a:lnTo>
                                    <a:pt x="4" y="112"/>
                                  </a:lnTo>
                                  <a:lnTo>
                                    <a:pt x="0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6" name="Freeform 43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98 w 301"/>
                                <a:gd name="T1" fmla="*/ 248 h 301"/>
                                <a:gd name="T2" fmla="*/ 175 w 301"/>
                                <a:gd name="T3" fmla="*/ 262 h 301"/>
                                <a:gd name="T4" fmla="*/ 158 w 301"/>
                                <a:gd name="T5" fmla="*/ 274 h 301"/>
                                <a:gd name="T6" fmla="*/ 300 w 301"/>
                                <a:gd name="T7" fmla="*/ 274 h 301"/>
                                <a:gd name="T8" fmla="*/ 300 w 301"/>
                                <a:gd name="T9" fmla="*/ 264 h 301"/>
                                <a:gd name="T10" fmla="*/ 271 w 301"/>
                                <a:gd name="T11" fmla="*/ 264 h 301"/>
                                <a:gd name="T12" fmla="*/ 263 w 301"/>
                                <a:gd name="T13" fmla="*/ 264 h 301"/>
                                <a:gd name="T14" fmla="*/ 257 w 301"/>
                                <a:gd name="T15" fmla="*/ 263 h 301"/>
                                <a:gd name="T16" fmla="*/ 237 w 301"/>
                                <a:gd name="T17" fmla="*/ 259 h 301"/>
                                <a:gd name="T18" fmla="*/ 217 w 301"/>
                                <a:gd name="T19" fmla="*/ 253 h 301"/>
                                <a:gd name="T20" fmla="*/ 198 w 301"/>
                                <a:gd name="T21" fmla="*/ 24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98" y="248"/>
                                  </a:moveTo>
                                  <a:lnTo>
                                    <a:pt x="175" y="262"/>
                                  </a:lnTo>
                                  <a:lnTo>
                                    <a:pt x="158" y="274"/>
                                  </a:lnTo>
                                  <a:lnTo>
                                    <a:pt x="300" y="27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263" y="264"/>
                                  </a:lnTo>
                                  <a:lnTo>
                                    <a:pt x="257" y="263"/>
                                  </a:lnTo>
                                  <a:lnTo>
                                    <a:pt x="237" y="259"/>
                                  </a:lnTo>
                                  <a:lnTo>
                                    <a:pt x="217" y="253"/>
                                  </a:lnTo>
                                  <a:lnTo>
                                    <a:pt x="198" y="2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7" name="Freeform 43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1 h 301"/>
                                <a:gd name="T2" fmla="*/ 209 w 301"/>
                                <a:gd name="T3" fmla="*/ 141 h 301"/>
                                <a:gd name="T4" fmla="*/ 210 w 301"/>
                                <a:gd name="T5" fmla="*/ 143 h 301"/>
                                <a:gd name="T6" fmla="*/ 208 w 301"/>
                                <a:gd name="T7" fmla="*/ 147 h 301"/>
                                <a:gd name="T8" fmla="*/ 208 w 301"/>
                                <a:gd name="T9" fmla="*/ 153 h 301"/>
                                <a:gd name="T10" fmla="*/ 228 w 301"/>
                                <a:gd name="T11" fmla="*/ 166 h 301"/>
                                <a:gd name="T12" fmla="*/ 240 w 301"/>
                                <a:gd name="T13" fmla="*/ 181 h 301"/>
                                <a:gd name="T14" fmla="*/ 250 w 301"/>
                                <a:gd name="T15" fmla="*/ 197 h 301"/>
                                <a:gd name="T16" fmla="*/ 263 w 301"/>
                                <a:gd name="T17" fmla="*/ 218 h 301"/>
                                <a:gd name="T18" fmla="*/ 273 w 301"/>
                                <a:gd name="T19" fmla="*/ 234 h 301"/>
                                <a:gd name="T20" fmla="*/ 281 w 301"/>
                                <a:gd name="T21" fmla="*/ 252 h 301"/>
                                <a:gd name="T22" fmla="*/ 282 w 301"/>
                                <a:gd name="T23" fmla="*/ 258 h 301"/>
                                <a:gd name="T24" fmla="*/ 271 w 301"/>
                                <a:gd name="T25" fmla="*/ 264 h 301"/>
                                <a:gd name="T26" fmla="*/ 300 w 301"/>
                                <a:gd name="T27" fmla="*/ 264 h 301"/>
                                <a:gd name="T28" fmla="*/ 300 w 301"/>
                                <a:gd name="T29" fmla="*/ 14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41"/>
                                  </a:moveTo>
                                  <a:lnTo>
                                    <a:pt x="209" y="141"/>
                                  </a:lnTo>
                                  <a:lnTo>
                                    <a:pt x="210" y="143"/>
                                  </a:lnTo>
                                  <a:lnTo>
                                    <a:pt x="208" y="147"/>
                                  </a:lnTo>
                                  <a:lnTo>
                                    <a:pt x="208" y="153"/>
                                  </a:lnTo>
                                  <a:lnTo>
                                    <a:pt x="228" y="166"/>
                                  </a:lnTo>
                                  <a:lnTo>
                                    <a:pt x="240" y="181"/>
                                  </a:lnTo>
                                  <a:lnTo>
                                    <a:pt x="250" y="197"/>
                                  </a:lnTo>
                                  <a:lnTo>
                                    <a:pt x="263" y="218"/>
                                  </a:lnTo>
                                  <a:lnTo>
                                    <a:pt x="273" y="234"/>
                                  </a:lnTo>
                                  <a:lnTo>
                                    <a:pt x="281" y="252"/>
                                  </a:lnTo>
                                  <a:lnTo>
                                    <a:pt x="282" y="258"/>
                                  </a:lnTo>
                                  <a:lnTo>
                                    <a:pt x="271" y="264"/>
                                  </a:lnTo>
                                  <a:lnTo>
                                    <a:pt x="300" y="264"/>
                                  </a:lnTo>
                                  <a:lnTo>
                                    <a:pt x="300" y="1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8" name="Freeform 42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92 w 301"/>
                                <a:gd name="T1" fmla="*/ 185 h 301"/>
                                <a:gd name="T2" fmla="*/ 89 w 301"/>
                                <a:gd name="T3" fmla="*/ 186 h 301"/>
                                <a:gd name="T4" fmla="*/ 93 w 301"/>
                                <a:gd name="T5" fmla="*/ 186 h 301"/>
                                <a:gd name="T6" fmla="*/ 92 w 301"/>
                                <a:gd name="T7" fmla="*/ 18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92" y="185"/>
                                  </a:moveTo>
                                  <a:lnTo>
                                    <a:pt x="89" y="186"/>
                                  </a:lnTo>
                                  <a:lnTo>
                                    <a:pt x="93" y="186"/>
                                  </a:lnTo>
                                  <a:lnTo>
                                    <a:pt x="92" y="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9" name="Freeform 42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33 h 301"/>
                                <a:gd name="T2" fmla="*/ 203 w 301"/>
                                <a:gd name="T3" fmla="*/ 133 h 301"/>
                                <a:gd name="T4" fmla="*/ 205 w 301"/>
                                <a:gd name="T5" fmla="*/ 136 h 301"/>
                                <a:gd name="T6" fmla="*/ 203 w 301"/>
                                <a:gd name="T7" fmla="*/ 144 h 301"/>
                                <a:gd name="T8" fmla="*/ 207 w 301"/>
                                <a:gd name="T9" fmla="*/ 144 h 301"/>
                                <a:gd name="T10" fmla="*/ 209 w 301"/>
                                <a:gd name="T11" fmla="*/ 141 h 301"/>
                                <a:gd name="T12" fmla="*/ 300 w 301"/>
                                <a:gd name="T13" fmla="*/ 141 h 301"/>
                                <a:gd name="T14" fmla="*/ 300 w 301"/>
                                <a:gd name="T15" fmla="*/ 133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33"/>
                                  </a:moveTo>
                                  <a:lnTo>
                                    <a:pt x="203" y="133"/>
                                  </a:lnTo>
                                  <a:lnTo>
                                    <a:pt x="205" y="136"/>
                                  </a:lnTo>
                                  <a:lnTo>
                                    <a:pt x="203" y="144"/>
                                  </a:lnTo>
                                  <a:lnTo>
                                    <a:pt x="207" y="144"/>
                                  </a:lnTo>
                                  <a:lnTo>
                                    <a:pt x="209" y="141"/>
                                  </a:lnTo>
                                  <a:lnTo>
                                    <a:pt x="300" y="141"/>
                                  </a:lnTo>
                                  <a:lnTo>
                                    <a:pt x="300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0" name="Freeform 42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22 h 301"/>
                                <a:gd name="T2" fmla="*/ 193 w 301"/>
                                <a:gd name="T3" fmla="*/ 122 h 301"/>
                                <a:gd name="T4" fmla="*/ 194 w 301"/>
                                <a:gd name="T5" fmla="*/ 124 h 301"/>
                                <a:gd name="T6" fmla="*/ 195 w 301"/>
                                <a:gd name="T7" fmla="*/ 125 h 301"/>
                                <a:gd name="T8" fmla="*/ 197 w 301"/>
                                <a:gd name="T9" fmla="*/ 129 h 301"/>
                                <a:gd name="T10" fmla="*/ 196 w 301"/>
                                <a:gd name="T11" fmla="*/ 133 h 301"/>
                                <a:gd name="T12" fmla="*/ 196 w 301"/>
                                <a:gd name="T13" fmla="*/ 135 h 301"/>
                                <a:gd name="T14" fmla="*/ 198 w 301"/>
                                <a:gd name="T15" fmla="*/ 138 h 301"/>
                                <a:gd name="T16" fmla="*/ 201 w 301"/>
                                <a:gd name="T17" fmla="*/ 138 h 301"/>
                                <a:gd name="T18" fmla="*/ 201 w 301"/>
                                <a:gd name="T19" fmla="*/ 135 h 301"/>
                                <a:gd name="T20" fmla="*/ 203 w 301"/>
                                <a:gd name="T21" fmla="*/ 133 h 301"/>
                                <a:gd name="T22" fmla="*/ 300 w 301"/>
                                <a:gd name="T23" fmla="*/ 133 h 301"/>
                                <a:gd name="T24" fmla="*/ 300 w 301"/>
                                <a:gd name="T25" fmla="*/ 122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22"/>
                                  </a:moveTo>
                                  <a:lnTo>
                                    <a:pt x="193" y="122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95" y="125"/>
                                  </a:lnTo>
                                  <a:lnTo>
                                    <a:pt x="197" y="129"/>
                                  </a:lnTo>
                                  <a:lnTo>
                                    <a:pt x="196" y="133"/>
                                  </a:lnTo>
                                  <a:lnTo>
                                    <a:pt x="196" y="135"/>
                                  </a:lnTo>
                                  <a:lnTo>
                                    <a:pt x="198" y="138"/>
                                  </a:lnTo>
                                  <a:lnTo>
                                    <a:pt x="201" y="138"/>
                                  </a:lnTo>
                                  <a:lnTo>
                                    <a:pt x="201" y="135"/>
                                  </a:lnTo>
                                  <a:lnTo>
                                    <a:pt x="203" y="133"/>
                                  </a:lnTo>
                                  <a:lnTo>
                                    <a:pt x="300" y="133"/>
                                  </a:lnTo>
                                  <a:lnTo>
                                    <a:pt x="300" y="1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1" name="Freeform 42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8 h 301"/>
                                <a:gd name="T2" fmla="*/ 186 w 301"/>
                                <a:gd name="T3" fmla="*/ 118 h 301"/>
                                <a:gd name="T4" fmla="*/ 187 w 301"/>
                                <a:gd name="T5" fmla="*/ 126 h 301"/>
                                <a:gd name="T6" fmla="*/ 188 w 301"/>
                                <a:gd name="T7" fmla="*/ 130 h 301"/>
                                <a:gd name="T8" fmla="*/ 191 w 301"/>
                                <a:gd name="T9" fmla="*/ 133 h 301"/>
                                <a:gd name="T10" fmla="*/ 192 w 301"/>
                                <a:gd name="T11" fmla="*/ 129 h 301"/>
                                <a:gd name="T12" fmla="*/ 192 w 301"/>
                                <a:gd name="T13" fmla="*/ 128 h 301"/>
                                <a:gd name="T14" fmla="*/ 193 w 301"/>
                                <a:gd name="T15" fmla="*/ 122 h 301"/>
                                <a:gd name="T16" fmla="*/ 300 w 301"/>
                                <a:gd name="T17" fmla="*/ 122 h 301"/>
                                <a:gd name="T18" fmla="*/ 300 w 301"/>
                                <a:gd name="T19" fmla="*/ 118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8"/>
                                  </a:moveTo>
                                  <a:lnTo>
                                    <a:pt x="186" y="118"/>
                                  </a:lnTo>
                                  <a:lnTo>
                                    <a:pt x="187" y="126"/>
                                  </a:lnTo>
                                  <a:lnTo>
                                    <a:pt x="188" y="130"/>
                                  </a:lnTo>
                                  <a:lnTo>
                                    <a:pt x="191" y="133"/>
                                  </a:lnTo>
                                  <a:lnTo>
                                    <a:pt x="192" y="129"/>
                                  </a:lnTo>
                                  <a:lnTo>
                                    <a:pt x="192" y="128"/>
                                  </a:lnTo>
                                  <a:lnTo>
                                    <a:pt x="193" y="122"/>
                                  </a:lnTo>
                                  <a:lnTo>
                                    <a:pt x="300" y="122"/>
                                  </a:lnTo>
                                  <a:lnTo>
                                    <a:pt x="300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2" name="Freeform 42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14 h 301"/>
                                <a:gd name="T2" fmla="*/ 173 w 301"/>
                                <a:gd name="T3" fmla="*/ 114 h 301"/>
                                <a:gd name="T4" fmla="*/ 177 w 301"/>
                                <a:gd name="T5" fmla="*/ 117 h 301"/>
                                <a:gd name="T6" fmla="*/ 178 w 301"/>
                                <a:gd name="T7" fmla="*/ 124 h 301"/>
                                <a:gd name="T8" fmla="*/ 181 w 301"/>
                                <a:gd name="T9" fmla="*/ 128 h 301"/>
                                <a:gd name="T10" fmla="*/ 183 w 301"/>
                                <a:gd name="T11" fmla="*/ 126 h 301"/>
                                <a:gd name="T12" fmla="*/ 183 w 301"/>
                                <a:gd name="T13" fmla="*/ 124 h 301"/>
                                <a:gd name="T14" fmla="*/ 183 w 301"/>
                                <a:gd name="T15" fmla="*/ 122 h 301"/>
                                <a:gd name="T16" fmla="*/ 183 w 301"/>
                                <a:gd name="T17" fmla="*/ 121 h 301"/>
                                <a:gd name="T18" fmla="*/ 183 w 301"/>
                                <a:gd name="T19" fmla="*/ 119 h 301"/>
                                <a:gd name="T20" fmla="*/ 186 w 301"/>
                                <a:gd name="T21" fmla="*/ 118 h 301"/>
                                <a:gd name="T22" fmla="*/ 300 w 301"/>
                                <a:gd name="T23" fmla="*/ 118 h 301"/>
                                <a:gd name="T24" fmla="*/ 300 w 301"/>
                                <a:gd name="T25" fmla="*/ 114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14"/>
                                  </a:moveTo>
                                  <a:lnTo>
                                    <a:pt x="173" y="114"/>
                                  </a:lnTo>
                                  <a:lnTo>
                                    <a:pt x="177" y="117"/>
                                  </a:lnTo>
                                  <a:lnTo>
                                    <a:pt x="178" y="124"/>
                                  </a:lnTo>
                                  <a:lnTo>
                                    <a:pt x="181" y="128"/>
                                  </a:lnTo>
                                  <a:lnTo>
                                    <a:pt x="183" y="126"/>
                                  </a:lnTo>
                                  <a:lnTo>
                                    <a:pt x="183" y="124"/>
                                  </a:lnTo>
                                  <a:lnTo>
                                    <a:pt x="183" y="122"/>
                                  </a:lnTo>
                                  <a:lnTo>
                                    <a:pt x="183" y="121"/>
                                  </a:lnTo>
                                  <a:lnTo>
                                    <a:pt x="183" y="119"/>
                                  </a:lnTo>
                                  <a:lnTo>
                                    <a:pt x="186" y="118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0" y="1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3" name="Freeform 42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61 w 301"/>
                                <a:gd name="T3" fmla="*/ 107 h 301"/>
                                <a:gd name="T4" fmla="*/ 166 w 301"/>
                                <a:gd name="T5" fmla="*/ 115 h 301"/>
                                <a:gd name="T6" fmla="*/ 167 w 301"/>
                                <a:gd name="T7" fmla="*/ 116 h 301"/>
                                <a:gd name="T8" fmla="*/ 169 w 301"/>
                                <a:gd name="T9" fmla="*/ 122 h 301"/>
                                <a:gd name="T10" fmla="*/ 174 w 301"/>
                                <a:gd name="T11" fmla="*/ 122 h 301"/>
                                <a:gd name="T12" fmla="*/ 172 w 301"/>
                                <a:gd name="T13" fmla="*/ 116 h 301"/>
                                <a:gd name="T14" fmla="*/ 172 w 301"/>
                                <a:gd name="T15" fmla="*/ 116 h 301"/>
                                <a:gd name="T16" fmla="*/ 173 w 301"/>
                                <a:gd name="T17" fmla="*/ 114 h 301"/>
                                <a:gd name="T18" fmla="*/ 300 w 301"/>
                                <a:gd name="T19" fmla="*/ 114 h 301"/>
                                <a:gd name="T20" fmla="*/ 300 w 301"/>
                                <a:gd name="T21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61" y="107"/>
                                  </a:lnTo>
                                  <a:lnTo>
                                    <a:pt x="166" y="115"/>
                                  </a:lnTo>
                                  <a:lnTo>
                                    <a:pt x="167" y="116"/>
                                  </a:lnTo>
                                  <a:lnTo>
                                    <a:pt x="169" y="122"/>
                                  </a:lnTo>
                                  <a:lnTo>
                                    <a:pt x="174" y="122"/>
                                  </a:lnTo>
                                  <a:lnTo>
                                    <a:pt x="172" y="116"/>
                                  </a:lnTo>
                                  <a:lnTo>
                                    <a:pt x="173" y="114"/>
                                  </a:lnTo>
                                  <a:lnTo>
                                    <a:pt x="300" y="114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4" name="Freeform 42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61 w 301"/>
                                <a:gd name="T1" fmla="*/ 109 h 301"/>
                                <a:gd name="T2" fmla="*/ 152 w 301"/>
                                <a:gd name="T3" fmla="*/ 109 h 301"/>
                                <a:gd name="T4" fmla="*/ 158 w 301"/>
                                <a:gd name="T5" fmla="*/ 114 h 301"/>
                                <a:gd name="T6" fmla="*/ 159 w 301"/>
                                <a:gd name="T7" fmla="*/ 118 h 301"/>
                                <a:gd name="T8" fmla="*/ 162 w 301"/>
                                <a:gd name="T9" fmla="*/ 121 h 301"/>
                                <a:gd name="T10" fmla="*/ 163 w 301"/>
                                <a:gd name="T11" fmla="*/ 118 h 301"/>
                                <a:gd name="T12" fmla="*/ 163 w 301"/>
                                <a:gd name="T13" fmla="*/ 117 h 301"/>
                                <a:gd name="T14" fmla="*/ 161 w 301"/>
                                <a:gd name="T15" fmla="*/ 10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61" y="109"/>
                                  </a:moveTo>
                                  <a:lnTo>
                                    <a:pt x="152" y="109"/>
                                  </a:lnTo>
                                  <a:lnTo>
                                    <a:pt x="158" y="114"/>
                                  </a:lnTo>
                                  <a:lnTo>
                                    <a:pt x="159" y="118"/>
                                  </a:lnTo>
                                  <a:lnTo>
                                    <a:pt x="162" y="121"/>
                                  </a:lnTo>
                                  <a:lnTo>
                                    <a:pt x="163" y="118"/>
                                  </a:lnTo>
                                  <a:lnTo>
                                    <a:pt x="163" y="117"/>
                                  </a:lnTo>
                                  <a:lnTo>
                                    <a:pt x="161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5" name="Freeform 42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2 w 301"/>
                                <a:gd name="T1" fmla="*/ 110 h 301"/>
                                <a:gd name="T2" fmla="*/ 143 w 301"/>
                                <a:gd name="T3" fmla="*/ 110 h 301"/>
                                <a:gd name="T4" fmla="*/ 147 w 301"/>
                                <a:gd name="T5" fmla="*/ 112 h 301"/>
                                <a:gd name="T6" fmla="*/ 149 w 301"/>
                                <a:gd name="T7" fmla="*/ 115 h 301"/>
                                <a:gd name="T8" fmla="*/ 152 w 301"/>
                                <a:gd name="T9" fmla="*/ 116 h 301"/>
                                <a:gd name="T10" fmla="*/ 153 w 301"/>
                                <a:gd name="T11" fmla="*/ 115 h 301"/>
                                <a:gd name="T12" fmla="*/ 153 w 301"/>
                                <a:gd name="T13" fmla="*/ 114 h 301"/>
                                <a:gd name="T14" fmla="*/ 152 w 301"/>
                                <a:gd name="T15" fmla="*/ 11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2" y="110"/>
                                  </a:moveTo>
                                  <a:lnTo>
                                    <a:pt x="143" y="110"/>
                                  </a:lnTo>
                                  <a:lnTo>
                                    <a:pt x="147" y="112"/>
                                  </a:lnTo>
                                  <a:lnTo>
                                    <a:pt x="149" y="115"/>
                                  </a:lnTo>
                                  <a:lnTo>
                                    <a:pt x="152" y="116"/>
                                  </a:lnTo>
                                  <a:lnTo>
                                    <a:pt x="153" y="115"/>
                                  </a:lnTo>
                                  <a:lnTo>
                                    <a:pt x="153" y="114"/>
                                  </a:lnTo>
                                  <a:lnTo>
                                    <a:pt x="152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6" name="Freeform 42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07 h 301"/>
                                <a:gd name="T2" fmla="*/ 131 w 301"/>
                                <a:gd name="T3" fmla="*/ 107 h 301"/>
                                <a:gd name="T4" fmla="*/ 133 w 301"/>
                                <a:gd name="T5" fmla="*/ 108 h 301"/>
                                <a:gd name="T6" fmla="*/ 136 w 301"/>
                                <a:gd name="T7" fmla="*/ 110 h 301"/>
                                <a:gd name="T8" fmla="*/ 141 w 301"/>
                                <a:gd name="T9" fmla="*/ 113 h 301"/>
                                <a:gd name="T10" fmla="*/ 144 w 301"/>
                                <a:gd name="T11" fmla="*/ 116 h 301"/>
                                <a:gd name="T12" fmla="*/ 145 w 301"/>
                                <a:gd name="T13" fmla="*/ 115 h 301"/>
                                <a:gd name="T14" fmla="*/ 144 w 301"/>
                                <a:gd name="T15" fmla="*/ 114 h 301"/>
                                <a:gd name="T16" fmla="*/ 144 w 301"/>
                                <a:gd name="T17" fmla="*/ 113 h 301"/>
                                <a:gd name="T18" fmla="*/ 144 w 301"/>
                                <a:gd name="T19" fmla="*/ 112 h 301"/>
                                <a:gd name="T20" fmla="*/ 143 w 301"/>
                                <a:gd name="T21" fmla="*/ 110 h 301"/>
                                <a:gd name="T22" fmla="*/ 143 w 301"/>
                                <a:gd name="T23" fmla="*/ 110 h 301"/>
                                <a:gd name="T24" fmla="*/ 152 w 301"/>
                                <a:gd name="T25" fmla="*/ 110 h 301"/>
                                <a:gd name="T26" fmla="*/ 152 w 301"/>
                                <a:gd name="T27" fmla="*/ 109 h 301"/>
                                <a:gd name="T28" fmla="*/ 161 w 301"/>
                                <a:gd name="T29" fmla="*/ 109 h 301"/>
                                <a:gd name="T30" fmla="*/ 161 w 301"/>
                                <a:gd name="T31" fmla="*/ 107 h 301"/>
                                <a:gd name="T32" fmla="*/ 300 w 301"/>
                                <a:gd name="T33" fmla="*/ 107 h 301"/>
                                <a:gd name="T34" fmla="*/ 300 w 301"/>
                                <a:gd name="T35" fmla="*/ 107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107"/>
                                  </a:moveTo>
                                  <a:lnTo>
                                    <a:pt x="131" y="107"/>
                                  </a:lnTo>
                                  <a:lnTo>
                                    <a:pt x="133" y="108"/>
                                  </a:lnTo>
                                  <a:lnTo>
                                    <a:pt x="136" y="110"/>
                                  </a:lnTo>
                                  <a:lnTo>
                                    <a:pt x="141" y="113"/>
                                  </a:lnTo>
                                  <a:lnTo>
                                    <a:pt x="144" y="116"/>
                                  </a:lnTo>
                                  <a:lnTo>
                                    <a:pt x="145" y="115"/>
                                  </a:lnTo>
                                  <a:lnTo>
                                    <a:pt x="144" y="114"/>
                                  </a:lnTo>
                                  <a:lnTo>
                                    <a:pt x="144" y="113"/>
                                  </a:lnTo>
                                  <a:lnTo>
                                    <a:pt x="144" y="112"/>
                                  </a:lnTo>
                                  <a:lnTo>
                                    <a:pt x="143" y="110"/>
                                  </a:lnTo>
                                  <a:lnTo>
                                    <a:pt x="152" y="110"/>
                                  </a:lnTo>
                                  <a:lnTo>
                                    <a:pt x="152" y="109"/>
                                  </a:lnTo>
                                  <a:lnTo>
                                    <a:pt x="161" y="109"/>
                                  </a:lnTo>
                                  <a:lnTo>
                                    <a:pt x="161" y="107"/>
                                  </a:lnTo>
                                  <a:lnTo>
                                    <a:pt x="300" y="1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7" name="Freeform 42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71 h 301"/>
                                <a:gd name="T2" fmla="*/ 92 w 301"/>
                                <a:gd name="T3" fmla="*/ 71 h 301"/>
                                <a:gd name="T4" fmla="*/ 109 w 301"/>
                                <a:gd name="T5" fmla="*/ 77 h 301"/>
                                <a:gd name="T6" fmla="*/ 124 w 301"/>
                                <a:gd name="T7" fmla="*/ 94 h 301"/>
                                <a:gd name="T8" fmla="*/ 124 w 301"/>
                                <a:gd name="T9" fmla="*/ 98 h 301"/>
                                <a:gd name="T10" fmla="*/ 126 w 301"/>
                                <a:gd name="T11" fmla="*/ 103 h 301"/>
                                <a:gd name="T12" fmla="*/ 127 w 301"/>
                                <a:gd name="T13" fmla="*/ 105 h 301"/>
                                <a:gd name="T14" fmla="*/ 129 w 301"/>
                                <a:gd name="T15" fmla="*/ 107 h 301"/>
                                <a:gd name="T16" fmla="*/ 131 w 301"/>
                                <a:gd name="T17" fmla="*/ 107 h 301"/>
                                <a:gd name="T18" fmla="*/ 300 w 301"/>
                                <a:gd name="T19" fmla="*/ 107 h 301"/>
                                <a:gd name="T20" fmla="*/ 300 w 301"/>
                                <a:gd name="T21" fmla="*/ 7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71"/>
                                  </a:moveTo>
                                  <a:lnTo>
                                    <a:pt x="92" y="71"/>
                                  </a:lnTo>
                                  <a:lnTo>
                                    <a:pt x="109" y="77"/>
                                  </a:lnTo>
                                  <a:lnTo>
                                    <a:pt x="124" y="94"/>
                                  </a:lnTo>
                                  <a:lnTo>
                                    <a:pt x="124" y="98"/>
                                  </a:lnTo>
                                  <a:lnTo>
                                    <a:pt x="126" y="103"/>
                                  </a:lnTo>
                                  <a:lnTo>
                                    <a:pt x="127" y="105"/>
                                  </a:lnTo>
                                  <a:lnTo>
                                    <a:pt x="129" y="107"/>
                                  </a:lnTo>
                                  <a:lnTo>
                                    <a:pt x="131" y="107"/>
                                  </a:lnTo>
                                  <a:lnTo>
                                    <a:pt x="300" y="107"/>
                                  </a:lnTo>
                                  <a:lnTo>
                                    <a:pt x="300" y="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8" name="Freeform 41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5 h 301"/>
                                <a:gd name="T2" fmla="*/ 16 w 301"/>
                                <a:gd name="T3" fmla="*/ 25 h 301"/>
                                <a:gd name="T4" fmla="*/ 22 w 301"/>
                                <a:gd name="T5" fmla="*/ 30 h 301"/>
                                <a:gd name="T6" fmla="*/ 31 w 301"/>
                                <a:gd name="T7" fmla="*/ 44 h 301"/>
                                <a:gd name="T8" fmla="*/ 72 w 301"/>
                                <a:gd name="T9" fmla="*/ 97 h 301"/>
                                <a:gd name="T10" fmla="*/ 79 w 301"/>
                                <a:gd name="T11" fmla="*/ 99 h 301"/>
                                <a:gd name="T12" fmla="*/ 76 w 301"/>
                                <a:gd name="T13" fmla="*/ 93 h 301"/>
                                <a:gd name="T14" fmla="*/ 66 w 301"/>
                                <a:gd name="T15" fmla="*/ 85 h 301"/>
                                <a:gd name="T16" fmla="*/ 74 w 301"/>
                                <a:gd name="T17" fmla="*/ 76 h 301"/>
                                <a:gd name="T18" fmla="*/ 92 w 301"/>
                                <a:gd name="T19" fmla="*/ 71 h 301"/>
                                <a:gd name="T20" fmla="*/ 300 w 301"/>
                                <a:gd name="T21" fmla="*/ 71 h 301"/>
                                <a:gd name="T22" fmla="*/ 300 w 301"/>
                                <a:gd name="T23" fmla="*/ 25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5"/>
                                  </a:moveTo>
                                  <a:lnTo>
                                    <a:pt x="16" y="25"/>
                                  </a:lnTo>
                                  <a:lnTo>
                                    <a:pt x="22" y="30"/>
                                  </a:lnTo>
                                  <a:lnTo>
                                    <a:pt x="31" y="44"/>
                                  </a:lnTo>
                                  <a:lnTo>
                                    <a:pt x="72" y="97"/>
                                  </a:lnTo>
                                  <a:lnTo>
                                    <a:pt x="79" y="99"/>
                                  </a:lnTo>
                                  <a:lnTo>
                                    <a:pt x="76" y="93"/>
                                  </a:lnTo>
                                  <a:lnTo>
                                    <a:pt x="66" y="85"/>
                                  </a:lnTo>
                                  <a:lnTo>
                                    <a:pt x="74" y="76"/>
                                  </a:lnTo>
                                  <a:lnTo>
                                    <a:pt x="92" y="71"/>
                                  </a:lnTo>
                                  <a:lnTo>
                                    <a:pt x="300" y="71"/>
                                  </a:lnTo>
                                  <a:lnTo>
                                    <a:pt x="30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9" name="Freeform 41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34 h 301"/>
                                <a:gd name="T8" fmla="*/ 8 w 301"/>
                                <a:gd name="T9" fmla="*/ 27 h 301"/>
                                <a:gd name="T10" fmla="*/ 16 w 301"/>
                                <a:gd name="T11" fmla="*/ 25 h 301"/>
                                <a:gd name="T12" fmla="*/ 300 w 301"/>
                                <a:gd name="T13" fmla="*/ 25 h 301"/>
                                <a:gd name="T14" fmla="*/ 300 w 301"/>
                                <a:gd name="T15" fmla="*/ 11 h 301"/>
                                <a:gd name="T16" fmla="*/ 289 w 301"/>
                                <a:gd name="T17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34"/>
                                  </a:lnTo>
                                  <a:lnTo>
                                    <a:pt x="8" y="27"/>
                                  </a:lnTo>
                                  <a:lnTo>
                                    <a:pt x="16" y="25"/>
                                  </a:lnTo>
                                  <a:lnTo>
                                    <a:pt x="300" y="25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" name="Group 412"/>
                        <wpg:cNvGrpSpPr>
                          <a:grpSpLocks/>
                        </wpg:cNvGrpSpPr>
                        <wpg:grpSpPr bwMode="auto">
                          <a:xfrm>
                            <a:off x="91" y="172"/>
                            <a:ext cx="119" cy="69"/>
                            <a:chOff x="91" y="172"/>
                            <a:chExt cx="119" cy="69"/>
                          </a:xfrm>
                        </wpg:grpSpPr>
                        <wps:wsp>
                          <wps:cNvPr id="441" name="Freeform 416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91 91"/>
                                <a:gd name="T1" fmla="*/ T0 w 119"/>
                                <a:gd name="T2" fmla="+- 0 172 172"/>
                                <a:gd name="T3" fmla="*/ 172 h 69"/>
                                <a:gd name="T4" fmla="+- 0 137 91"/>
                                <a:gd name="T5" fmla="*/ T4 w 119"/>
                                <a:gd name="T6" fmla="+- 0 226 172"/>
                                <a:gd name="T7" fmla="*/ 226 h 69"/>
                                <a:gd name="T8" fmla="+- 0 206 91"/>
                                <a:gd name="T9" fmla="*/ T8 w 119"/>
                                <a:gd name="T10" fmla="+- 0 241 172"/>
                                <a:gd name="T11" fmla="*/ 241 h 69"/>
                                <a:gd name="T12" fmla="+- 0 193 91"/>
                                <a:gd name="T13" fmla="*/ T12 w 119"/>
                                <a:gd name="T14" fmla="+- 0 224 172"/>
                                <a:gd name="T15" fmla="*/ 224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30 91"/>
                                <a:gd name="T21" fmla="*/ T20 w 119"/>
                                <a:gd name="T22" fmla="+- 0 208 172"/>
                                <a:gd name="T23" fmla="*/ 208 h 69"/>
                                <a:gd name="T24" fmla="+- 0 113 91"/>
                                <a:gd name="T25" fmla="*/ T24 w 119"/>
                                <a:gd name="T26" fmla="+- 0 194 172"/>
                                <a:gd name="T27" fmla="*/ 194 h 69"/>
                                <a:gd name="T28" fmla="+- 0 91 91"/>
                                <a:gd name="T29" fmla="*/ T28 w 119"/>
                                <a:gd name="T30" fmla="+- 0 172 172"/>
                                <a:gd name="T31" fmla="*/ 172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0" y="0"/>
                                  </a:moveTo>
                                  <a:lnTo>
                                    <a:pt x="46" y="54"/>
                                  </a:lnTo>
                                  <a:lnTo>
                                    <a:pt x="115" y="69"/>
                                  </a:lnTo>
                                  <a:lnTo>
                                    <a:pt x="102" y="52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39" y="36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2" name="Freeform 415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0 91"/>
                                <a:gd name="T1" fmla="*/ T0 w 119"/>
                                <a:gd name="T2" fmla="+- 0 214 172"/>
                                <a:gd name="T3" fmla="*/ 214 h 69"/>
                                <a:gd name="T4" fmla="+- 0 189 91"/>
                                <a:gd name="T5" fmla="*/ T4 w 119"/>
                                <a:gd name="T6" fmla="+- 0 217 172"/>
                                <a:gd name="T7" fmla="*/ 217 h 69"/>
                                <a:gd name="T8" fmla="+- 0 187 91"/>
                                <a:gd name="T9" fmla="*/ T8 w 119"/>
                                <a:gd name="T10" fmla="+- 0 218 172"/>
                                <a:gd name="T11" fmla="*/ 218 h 69"/>
                                <a:gd name="T12" fmla="+- 0 184 91"/>
                                <a:gd name="T13" fmla="*/ T12 w 119"/>
                                <a:gd name="T14" fmla="+- 0 218 172"/>
                                <a:gd name="T15" fmla="*/ 218 h 69"/>
                                <a:gd name="T16" fmla="+- 0 191 91"/>
                                <a:gd name="T17" fmla="*/ T16 w 119"/>
                                <a:gd name="T18" fmla="+- 0 218 172"/>
                                <a:gd name="T19" fmla="*/ 218 h 69"/>
                                <a:gd name="T20" fmla="+- 0 190 91"/>
                                <a:gd name="T21" fmla="*/ T20 w 119"/>
                                <a:gd name="T22" fmla="+- 0 214 172"/>
                                <a:gd name="T23" fmla="*/ 214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99" y="42"/>
                                  </a:moveTo>
                                  <a:lnTo>
                                    <a:pt x="98" y="45"/>
                                  </a:lnTo>
                                  <a:lnTo>
                                    <a:pt x="96" y="46"/>
                                  </a:lnTo>
                                  <a:lnTo>
                                    <a:pt x="93" y="46"/>
                                  </a:lnTo>
                                  <a:lnTo>
                                    <a:pt x="100" y="46"/>
                                  </a:lnTo>
                                  <a:lnTo>
                                    <a:pt x="99" y="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3" name="Freeform 414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196 91"/>
                                <a:gd name="T1" fmla="*/ T0 w 119"/>
                                <a:gd name="T2" fmla="+- 0 197 172"/>
                                <a:gd name="T3" fmla="*/ 197 h 69"/>
                                <a:gd name="T4" fmla="+- 0 194 91"/>
                                <a:gd name="T5" fmla="*/ T4 w 119"/>
                                <a:gd name="T6" fmla="+- 0 199 172"/>
                                <a:gd name="T7" fmla="*/ 199 h 69"/>
                                <a:gd name="T8" fmla="+- 0 189 91"/>
                                <a:gd name="T9" fmla="*/ T8 w 119"/>
                                <a:gd name="T10" fmla="+- 0 212 172"/>
                                <a:gd name="T11" fmla="*/ 212 h 69"/>
                                <a:gd name="T12" fmla="+- 0 190 91"/>
                                <a:gd name="T13" fmla="*/ T12 w 119"/>
                                <a:gd name="T14" fmla="+- 0 214 172"/>
                                <a:gd name="T15" fmla="*/ 214 h 69"/>
                                <a:gd name="T16" fmla="+- 0 196 91"/>
                                <a:gd name="T17" fmla="*/ T16 w 119"/>
                                <a:gd name="T18" fmla="+- 0 197 172"/>
                                <a:gd name="T19" fmla="*/ 197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05" y="25"/>
                                  </a:moveTo>
                                  <a:lnTo>
                                    <a:pt x="103" y="27"/>
                                  </a:lnTo>
                                  <a:lnTo>
                                    <a:pt x="98" y="40"/>
                                  </a:lnTo>
                                  <a:lnTo>
                                    <a:pt x="99" y="42"/>
                                  </a:lnTo>
                                  <a:lnTo>
                                    <a:pt x="105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4" name="Freeform 413"/>
                          <wps:cNvSpPr>
                            <a:spLocks/>
                          </wps:cNvSpPr>
                          <wps:spPr bwMode="auto">
                            <a:xfrm>
                              <a:off x="91" y="172"/>
                              <a:ext cx="119" cy="69"/>
                            </a:xfrm>
                            <a:custGeom>
                              <a:avLst/>
                              <a:gdLst>
                                <a:gd name="T0" fmla="+- 0 209 91"/>
                                <a:gd name="T1" fmla="*/ T0 w 119"/>
                                <a:gd name="T2" fmla="+- 0 180 172"/>
                                <a:gd name="T3" fmla="*/ 180 h 69"/>
                                <a:gd name="T4" fmla="+- 0 198 91"/>
                                <a:gd name="T5" fmla="*/ T4 w 119"/>
                                <a:gd name="T6" fmla="+- 0 190 172"/>
                                <a:gd name="T7" fmla="*/ 190 h 69"/>
                                <a:gd name="T8" fmla="+- 0 196 91"/>
                                <a:gd name="T9" fmla="*/ T8 w 119"/>
                                <a:gd name="T10" fmla="+- 0 197 172"/>
                                <a:gd name="T11" fmla="*/ 197 h 69"/>
                                <a:gd name="T12" fmla="+- 0 209 91"/>
                                <a:gd name="T13" fmla="*/ T12 w 119"/>
                                <a:gd name="T14" fmla="+- 0 180 172"/>
                                <a:gd name="T15" fmla="*/ 180 h 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19" h="69">
                                  <a:moveTo>
                                    <a:pt x="118" y="8"/>
                                  </a:moveTo>
                                  <a:lnTo>
                                    <a:pt x="107" y="18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18" y="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7CB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10"/>
                        <wpg:cNvGrpSpPr>
                          <a:grpSpLocks/>
                        </wpg:cNvGrpSpPr>
                        <wpg:grpSpPr bwMode="auto">
                          <a:xfrm>
                            <a:off x="229" y="215"/>
                            <a:ext cx="18" cy="18"/>
                            <a:chOff x="229" y="215"/>
                            <a:chExt cx="18" cy="18"/>
                          </a:xfrm>
                        </wpg:grpSpPr>
                        <wps:wsp>
                          <wps:cNvPr id="446" name="Freeform 411"/>
                          <wps:cNvSpPr>
                            <a:spLocks/>
                          </wps:cNvSpPr>
                          <wps:spPr bwMode="auto">
                            <a:xfrm>
                              <a:off x="229" y="215"/>
                              <a:ext cx="18" cy="18"/>
                            </a:xfrm>
                            <a:custGeom>
                              <a:avLst/>
                              <a:gdLst>
                                <a:gd name="T0" fmla="+- 0 243 229"/>
                                <a:gd name="T1" fmla="*/ T0 w 18"/>
                                <a:gd name="T2" fmla="+- 0 215 215"/>
                                <a:gd name="T3" fmla="*/ 215 h 18"/>
                                <a:gd name="T4" fmla="+- 0 233 229"/>
                                <a:gd name="T5" fmla="*/ T4 w 18"/>
                                <a:gd name="T6" fmla="+- 0 215 215"/>
                                <a:gd name="T7" fmla="*/ 215 h 18"/>
                                <a:gd name="T8" fmla="+- 0 229 229"/>
                                <a:gd name="T9" fmla="*/ T8 w 18"/>
                                <a:gd name="T10" fmla="+- 0 219 215"/>
                                <a:gd name="T11" fmla="*/ 219 h 18"/>
                                <a:gd name="T12" fmla="+- 0 229 229"/>
                                <a:gd name="T13" fmla="*/ T12 w 18"/>
                                <a:gd name="T14" fmla="+- 0 228 215"/>
                                <a:gd name="T15" fmla="*/ 228 h 18"/>
                                <a:gd name="T16" fmla="+- 0 233 229"/>
                                <a:gd name="T17" fmla="*/ T16 w 18"/>
                                <a:gd name="T18" fmla="+- 0 232 215"/>
                                <a:gd name="T19" fmla="*/ 232 h 18"/>
                                <a:gd name="T20" fmla="+- 0 243 229"/>
                                <a:gd name="T21" fmla="*/ T20 w 18"/>
                                <a:gd name="T22" fmla="+- 0 232 215"/>
                                <a:gd name="T23" fmla="*/ 232 h 18"/>
                                <a:gd name="T24" fmla="+- 0 247 229"/>
                                <a:gd name="T25" fmla="*/ T24 w 18"/>
                                <a:gd name="T26" fmla="+- 0 228 215"/>
                                <a:gd name="T27" fmla="*/ 228 h 18"/>
                                <a:gd name="T28" fmla="+- 0 247 229"/>
                                <a:gd name="T29" fmla="*/ T28 w 18"/>
                                <a:gd name="T30" fmla="+- 0 219 215"/>
                                <a:gd name="T31" fmla="*/ 219 h 18"/>
                                <a:gd name="T32" fmla="+- 0 243 229"/>
                                <a:gd name="T33" fmla="*/ T32 w 18"/>
                                <a:gd name="T34" fmla="+- 0 215 215"/>
                                <a:gd name="T35" fmla="*/ 215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3"/>
                                  </a:lnTo>
                                  <a:lnTo>
                                    <a:pt x="4" y="17"/>
                                  </a:lnTo>
                                  <a:lnTo>
                                    <a:pt x="14" y="17"/>
                                  </a:lnTo>
                                  <a:lnTo>
                                    <a:pt x="18" y="13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92F9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27D8E8D" id="Group 409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">
                <v:group id="Group 417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iRju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ePR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IkY7vFAAAA3AAA&#10;AA8AAAAAAAAAAAAAAAAAqgIAAGRycy9kb3ducmV2LnhtbFBLBQYAAAAABAAEAPoAAACcAwAAAAA=&#10;">
                  <v:shape id="Freeform 432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B96MMA&#10;AADcAAAADwAAAGRycy9kb3ducmV2LnhtbESPQYvCMBSE74L/ITzBm6aWVbRrFFkUvC1q0T0+mmdb&#10;bF5KE7XurzeC4HGYmW+Y+bI1lbhR40rLCkbDCARxZnXJuYL0sBlMQTiPrLGyTAoe5GC56HbmmGh7&#10;5x3d9j4XAcIuQQWF93UipcsKMuiGtiYO3tk2Bn2QTS51g/cAN5WMo2giDZYcFgqs6aeg7LK/GgVx&#10;ev1dy7/Z5pGdZtPR8bD+v3CqVL/Xrr5BeGr9J/xub7WCr3g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gB96MMAAADcAAAADwAAAAAAAAAAAAAAAACYAgAAZHJzL2Rv&#10;d25yZXYueG1sUEsFBgAAAAAEAAQA9QAAAIgDAAAAAA==&#10;" path="m,112l,289r11,11l289,300r11,-11l300,274r-142,l151,264r3,-21l137,231,121,217,106,203,95,188r-2,-2l89,186r-3,-2l71,178,50,173,41,158r5,-11l57,141,45,125,26,116,8,112r-4,l,112xe" fillcolor="#492f92" stroked="f">
                    <v:path arrowok="t" o:connecttype="custom" o:connectlocs="0,112;0,289;11,300;289,300;300,289;300,274;158,274;151,264;154,243;137,231;121,217;106,203;95,188;93,186;89,186;86,184;71,178;50,173;41,158;46,147;57,141;45,125;26,116;8,112;4,112;0,112" o:connectangles="0,0,0,0,0,0,0,0,0,0,0,0,0,0,0,0,0,0,0,0,0,0,0,0,0,0"/>
                  </v:shape>
                  <v:shape id="Freeform 431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jn8QA&#10;AADcAAAADwAAAGRycy9kb3ducmV2LnhtbESPQYvCMBSE7wv+h/AW9ramFhGtxrKIgrdFLerx0Tzb&#10;0ualNFHr/vqNIHgcZuYbZpH2phE36lxlWcFoGIEgzq2uuFCQHTbfUxDOI2tsLJOCBzlIl4OPBSba&#10;3nlHt70vRICwS1BB6X2bSOnykgy6oW2Jg3exnUEfZFdI3eE9wE0j4yiaSIMVh4USW1qVlNf7q1EQ&#10;Z9fftTzPNo/8NJuOjof1X82ZUl+f/c8chKfev8Ov9lYrGMcTeJ4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S45/EAAAA3AAAAA8AAAAAAAAAAAAAAAAAmAIAAGRycy9k&#10;b3ducmV2LnhtbFBLBQYAAAAABAAEAPUAAACJAwAAAAA=&#10;" path="m198,248r-23,14l158,274r142,l300,264r-29,l263,264r-6,-1l237,259r-20,-6l198,248xe" fillcolor="#492f92" stroked="f">
                    <v:path arrowok="t" o:connecttype="custom" o:connectlocs="198,248;175,262;158,274;300,274;300,264;271,264;263,264;257,263;237,259;217,253;198,248" o:connectangles="0,0,0,0,0,0,0,0,0,0,0"/>
                  </v:shape>
                  <v:shape id="Freeform 430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5GBMQA&#10;AADcAAAADwAAAGRycy9kb3ducmV2LnhtbESPT4vCMBTE74LfITzBm6aWxT9do8ii4G1Ri+7x0Tzb&#10;YvNSmqh1P70RBI/DzPyGmS9bU4kbNa60rGA0jEAQZ1aXnCtID5vBFITzyBory6TgQQ6Wi25njom2&#10;d97Rbe9zESDsElRQeF8nUrqsIINuaGvi4J1tY9AH2eRSN3gPcFPJOIrG0mDJYaHAmn4Kyi77q1EQ&#10;p9fftfybbR7ZaTYdHQ/r/wunSvV77eobhKfWf8Lv9lYr+Ion8DoTjo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eRgTEAAAA3AAAAA8AAAAAAAAAAAAAAAAAmAIAAGRycy9k&#10;b3ducmV2LnhtbFBLBQYAAAAABAAEAPUAAACJAwAAAAA=&#10;" path="m300,141r-91,l210,143r-2,4l208,153r20,13l240,181r10,16l263,218r10,16l281,252r1,6l271,264r29,l300,141xe" fillcolor="#492f92" stroked="f">
                    <v:path arrowok="t" o:connecttype="custom" o:connectlocs="300,141;209,141;210,143;208,147;208,153;228,166;240,181;250,197;263,218;273,234;281,252;282,258;271,264;300,264;300,141" o:connectangles="0,0,0,0,0,0,0,0,0,0,0,0,0,0,0"/>
                  </v:shape>
                  <v:shape id="Freeform 429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HSdr8A&#10;AADcAAAADwAAAGRycy9kb3ducmV2LnhtbERPy6rCMBDdX/AfwgjurqlFRKtRRBTciVrU5dCMbbGZ&#10;lCZq9evNQnB5OO/ZojWVeFDjSssKBv0IBHFmdcm5gvS4+R+DcB5ZY2WZFLzIwWLe+Zthou2T9/Q4&#10;+FyEEHYJKii8rxMpXVaQQde3NXHgrrYx6ANscqkbfIZwU8k4ikbSYMmhocCaVgVlt8PdKIjT+24t&#10;L5PNKztPxoPTcf2+capUr9supyA8tf4n/rq3WsEwDmvDmXAE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AdJ2vwAAANwAAAAPAAAAAAAAAAAAAAAAAJgCAABkcnMvZG93bnJl&#10;di54bWxQSwUGAAAAAAQABAD1AAAAhAMAAAAA&#10;" path="m92,185r-3,1l93,186r-1,-1xe" fillcolor="#492f92" stroked="f">
                    <v:path arrowok="t" o:connecttype="custom" o:connectlocs="92,185;89,186;93,186;92,185" o:connectangles="0,0,0,0"/>
                  </v:shape>
                  <v:shape id="Freeform 428" o:spid="_x0000_s103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137cUA&#10;AADcAAAADwAAAGRycy9kb3ducmV2LnhtbESPQWvCQBSE70L/w/IKvekmoRSTuooUhd7EGNoeH9ln&#10;Esy+DdmNJv56t1DocZiZb5jVZjStuFLvGssK4kUEgri0uuFKQXHaz5cgnEfW2FomBRM52KyfZivM&#10;tL3xka65r0SAsMtQQe19l0npypoMuoXtiIN3tr1BH2RfSd3jLcBNK5MoepMGGw4LNXb0UVN5yQej&#10;ICmGw07+pPup/E6X8ddpd79wodTL87h9B+Fp9P/hv/anVvCapPB7JhwBu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TXftxQAAANwAAAAPAAAAAAAAAAAAAAAAAJgCAABkcnMv&#10;ZG93bnJldi54bWxQSwUGAAAAAAQABAD1AAAAigMAAAAA&#10;" path="m300,133r-97,l205,136r-2,8l207,144r2,-3l300,141r,-8xe" fillcolor="#492f92" stroked="f">
                    <v:path arrowok="t" o:connecttype="custom" o:connectlocs="300,133;203,133;205,136;203,144;207,144;209,141;300,141;300,133" o:connectangles="0,0,0,0,0,0,0,0"/>
                  </v:shape>
                  <v:shape id="Freeform 427" o:spid="_x0000_s1033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5IrcMA&#10;AADcAAAADwAAAGRycy9kb3ducmV2LnhtbERPTWvCQBC9C/0PyxS8mY22lCTNRkpR8FbUoD0O2WkS&#10;kp0N2VVjf333IPT4eN/5ejK9uNLoWssKllEMgriyuuVaQXncLhIQziNr7C2Tgjs5WBdPsxwzbW+8&#10;p+vB1yKEsMtQQeP9kEnpqoYMusgOxIH7saNBH+BYSz3iLYSbXq7i+E0abDk0NDjQZ0NVd7gYBavy&#10;8rWR3+n2Xp3TZHk6bn47LpWaP08f7yA8Tf5f/HDvtILXlzA/nA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65IrcMAAADcAAAADwAAAAAAAAAAAAAAAACYAgAAZHJzL2Rv&#10;d25yZXYueG1sUEsFBgAAAAAEAAQA9QAAAIgDAAAAAA==&#10;" path="m300,122r-107,l194,124r1,1l197,129r-1,4l196,135r2,3l201,138r,-3l203,133r97,l300,122xe" fillcolor="#492f92" stroked="f">
                    <v:path arrowok="t" o:connecttype="custom" o:connectlocs="300,122;193,122;194,124;195,125;197,129;196,133;196,135;198,138;201,138;201,135;203,133;300,133;300,122" o:connectangles="0,0,0,0,0,0,0,0,0,0,0,0,0"/>
                  </v:shape>
                  <v:shape id="Freeform 426" o:spid="_x0000_s1034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LtNsUA&#10;AADcAAAADwAAAGRycy9kb3ducmV2LnhtbESPT2vCQBTE7wW/w/KE3uomthRNXUWKgd6KGrTHR/aZ&#10;BLNvQ3bzx376rlDwOMzMb5jVZjS16Kl1lWUF8SwCQZxbXXGhIDumLwsQziNrrC2Tghs52KwnTytM&#10;tB14T/3BFyJA2CWooPS+SaR0eUkG3cw2xMG72NagD7ItpG5xCHBTy3kUvUuDFYeFEhv6LCm/Hjqj&#10;YJ513zv5s0xv+Xm5iE/H3e+VM6Wep+P2A4Sn0T/C/+0vreDtNYb7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4u02xQAAANwAAAAPAAAAAAAAAAAAAAAAAJgCAABkcnMv&#10;ZG93bnJldi54bWxQSwUGAAAAAAQABAD1AAAAigMAAAAA&#10;" path="m300,118r-114,l187,126r1,4l191,133r1,-4l192,128r1,-6l300,122r,-4xe" fillcolor="#492f92" stroked="f">
                    <v:path arrowok="t" o:connecttype="custom" o:connectlocs="300,118;186,118;187,126;188,130;191,133;192,129;192,128;193,122;300,122;300,118" o:connectangles="0,0,0,0,0,0,0,0,0,0"/>
                  </v:shape>
                  <v:shape id="Freeform 425" o:spid="_x0000_s1035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zQcMA&#10;AADcAAAADwAAAGRycy9kb3ducmV2LnhtbESPQYvCMBSE74L/ITzBm6Z2RbRrFFkUvC1q0T0+mmdb&#10;bF5KE7XurzeC4HGYmW+Y+bI1lbhR40rLCkbDCARxZnXJuYL0sBlMQTiPrLGyTAoe5GC56HbmmGh7&#10;5x3d9j4XAcIuQQWF93UipcsKMuiGtiYO3tk2Bn2QTS51g/cAN5WMo2giDZYcFgqs6aeg7LK/GgVx&#10;ev1dy7/Z5pGdZtPR8bD+v3CqVL/Xrr5BeGr9J/xub7WC8VcMrzPhCMjF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BzQcMAAADcAAAADwAAAAAAAAAAAAAAAACYAgAAZHJzL2Rv&#10;d25yZXYueG1sUEsFBgAAAAAEAAQA9QAAAIgDAAAAAA==&#10;" path="m300,114r-127,l177,117r1,7l181,128r2,-2l183,124r,-2l183,121r,-2l186,118r114,l300,114xe" fillcolor="#492f92" stroked="f">
                    <v:path arrowok="t" o:connecttype="custom" o:connectlocs="300,114;173,114;177,117;178,124;181,128;183,126;183,124;183,122;183,121;183,119;186,118;300,118;300,114" o:connectangles="0,0,0,0,0,0,0,0,0,0,0,0,0"/>
                  </v:shape>
                  <v:shape id="Freeform 424" o:spid="_x0000_s1036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zW2sUA&#10;AADcAAAADwAAAGRycy9kb3ducmV2LnhtbESPT4vCMBTE78J+h/AWvGnqH0SrqSyLgrdFLavHR/Ns&#10;S5uX0kSt++mNIOxxmJnfMKt1Z2pxo9aVlhWMhhEI4szqknMF6XE7mINwHlljbZkUPMjBOvnorTDW&#10;9s57uh18LgKEXYwKCu+bWEqXFWTQDW1DHLyLbQ36INtc6hbvAW5qOY6imTRYclgosKHvgrLqcDUK&#10;xun1ZyPPi+0jOy3mo9/j5q/iVKn+Z/e1BOGp8//hd3unFUwnE3idCUdAJ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NbaxQAAANwAAAAPAAAAAAAAAAAAAAAAAJgCAABkcnMv&#10;ZG93bnJldi54bWxQSwUGAAAAAAQABAD1AAAAigMAAAAA&#10;" path="m300,107r-139,l166,115r1,1l169,122r5,l172,116r1,-2l300,114r,-7xe" fillcolor="#492f92" stroked="f">
                    <v:path arrowok="t" o:connecttype="custom" o:connectlocs="300,107;161,107;166,115;167,116;169,122;174,122;172,116;172,116;173,114;300,114;300,107" o:connectangles="0,0,0,0,0,0,0,0,0,0,0"/>
                  </v:shape>
                  <v:shape id="Freeform 423" o:spid="_x0000_s1037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OrsQA&#10;AADcAAAADwAAAGRycy9kb3ducmV2LnhtbESPQYvCMBSE78L+h/AW9qaprohWU1kWBW+iFnePj+bZ&#10;ljYvpYla/fVGEDwOM/MNs1h2phYXal1pWcFwEIEgzqwuOVeQHtb9KQjnkTXWlknBjRwsk4/eAmNt&#10;r7yjy97nIkDYxaig8L6JpXRZQQbdwDbEwTvZ1qAPss2lbvEa4KaWoyiaSIMlh4UCG/otKKv2Z6Ng&#10;lJ63K/k/W9+yv9l0eDys7hWnSn19dj9zEJ46/w6/2hutYPw9hu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VTq7EAAAA3AAAAA8AAAAAAAAAAAAAAAAAmAIAAGRycy9k&#10;b3ducmV2LnhtbFBLBQYAAAAABAAEAPUAAACJAwAAAAA=&#10;" path="m161,109r-9,l158,114r1,4l162,121r1,-3l163,117r-2,-8xe" fillcolor="#492f92" stroked="f">
                    <v:path arrowok="t" o:connecttype="custom" o:connectlocs="161,109;152,109;158,114;159,118;162,121;163,118;163,117;161,109" o:connectangles="0,0,0,0,0,0,0,0"/>
                  </v:shape>
                  <v:shape id="Freeform 422" o:spid="_x0000_s103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nrNcQA&#10;AADcAAAADwAAAGRycy9kb3ducmV2LnhtbESPT4vCMBTE7wt+h/AEb2vqX7QaRUTB27Ja1OOjebbF&#10;5qU0UauffrMgeBxm5jfMfNmYUtypdoVlBb1uBII4tbrgTEFy2H5PQDiPrLG0TAqe5GC5aH3NMdb2&#10;wb903/tMBAi7GBXk3lexlC7NyaDr2oo4eBdbG/RB1pnUNT4C3JSyH0VjabDgsJBjReuc0uv+ZhT0&#10;k9vPRp6n22d6mk56x8PmdeVEqU67Wc1AeGr8J/xu77SC4WAE/2fCEZ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Z6zXEAAAA3AAAAA8AAAAAAAAAAAAAAAAAmAIAAGRycy9k&#10;b3ducmV2LnhtbFBLBQYAAAAABAAEAPUAAACJAwAAAAA=&#10;" path="m152,110r-9,l147,112r2,3l152,116r1,-1l153,114r-1,-4xe" fillcolor="#492f92" stroked="f">
                    <v:path arrowok="t" o:connecttype="custom" o:connectlocs="152,110;143,110;147,112;149,115;152,116;153,115;153,114;152,110" o:connectangles="0,0,0,0,0,0,0,0"/>
                  </v:shape>
                  <v:shape id="Freeform 421" o:spid="_x0000_s103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t1QsQA&#10;AADcAAAADwAAAGRycy9kb3ducmV2LnhtbESPQYvCMBSE78L+h/AW9qaprohWU1kWBW+iFnePj+bZ&#10;ljYvpYla/fVGEDwOM/MNs1h2phYXal1pWcFwEIEgzqwuOVeQHtb9KQjnkTXWlknBjRwsk4/eAmNt&#10;r7yjy97nIkDYxaig8L6JpXRZQQbdwDbEwTvZ1qAPss2lbvEa4KaWoyiaSIMlh4UCG/otKKv2Z6Ng&#10;lJ63K/k/W9+yv9l0eDys7hWnSn19dj9zEJ46/w6/2hutYPw9geeZcARk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LdULEAAAA3AAAAA8AAAAAAAAAAAAAAAAAmAIAAGRycy9k&#10;b3ducmV2LnhtbFBLBQYAAAAABAAEAPUAAACJAwAAAAA=&#10;" path="m300,107r-169,l133,108r3,2l141,113r3,3l145,115r-1,-1l144,113r,-1l143,110r9,l152,109r9,l161,107r139,xe" fillcolor="#492f92" stroked="f">
                    <v:path arrowok="t" o:connecttype="custom" o:connectlocs="300,107;131,107;133,108;136,110;141,113;144,116;145,115;144,114;144,113;144,112;143,110;143,110;152,110;152,109;161,109;161,107;300,107;300,107" o:connectangles="0,0,0,0,0,0,0,0,0,0,0,0,0,0,0,0,0,0"/>
                  </v:shape>
                  <v:shape id="Freeform 420" o:spid="_x0000_s104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fQ2cUA&#10;AADcAAAADwAAAGRycy9kb3ducmV2LnhtbESPS4vCQBCE7wv+h6EFb+vEBz6io4goeFtWg3psMm0S&#10;zPSEzKjRX7+zIHgsquorar5sTCnuVLvCsoJeNwJBnFpdcKYgOWy/JyCcR9ZYWiYFT3KwXLS+5hhr&#10;++Bfuu99JgKEXYwKcu+rWEqX5mTQdW1FHLyLrQ36IOtM6hofAW5K2Y+ikTRYcFjIsaJ1Tul1fzMK&#10;+sntZyPP0+0zPU0nveNh87pyolSn3axmIDw1/hN+t3dawXAwhv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9DZxQAAANwAAAAPAAAAAAAAAAAAAAAAAJgCAABkcnMv&#10;ZG93bnJldi54bWxQSwUGAAAAAAQABAD1AAAAigMAAAAA&#10;" path="m300,71l92,71r17,6l124,94r,4l126,103r1,2l129,107r2,l300,107r,-36xe" fillcolor="#492f92" stroked="f">
                    <v:path arrowok="t" o:connecttype="custom" o:connectlocs="300,71;92,71;109,77;124,94;124,98;126,103;127,105;129,107;131,107;300,107;300,71" o:connectangles="0,0,0,0,0,0,0,0,0,0,0"/>
                  </v:shape>
                  <v:shape id="Freeform 419" o:spid="_x0000_s104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Eq8MA&#10;AADcAAAADwAAAGRycy9kb3ducmV2LnhtbERPTWvCQBC9C/0PyxS8mY22lCTNRkpR8FbUoD0O2WkS&#10;kp0N2VVjf333IPT4eN/5ejK9uNLoWssKllEMgriyuuVaQXncLhIQziNr7C2Tgjs5WBdPsxwzbW+8&#10;p+vB1yKEsMtQQeP9kEnpqoYMusgOxIH7saNBH+BYSz3iLYSbXq7i+E0abDk0NDjQZ0NVd7gYBavy&#10;8rWR3+n2Xp3TZHk6bn47LpWaP08f7yA8Tf5f/HDvtILXl7A2nAlHQB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dhEq8MAAADcAAAADwAAAAAAAAAAAAAAAACYAgAAZHJzL2Rv&#10;d25yZXYueG1sUEsFBgAAAAAEAAQA9QAAAIgDAAAAAA==&#10;" path="m300,25l16,25r6,5l31,44,72,97r7,2l76,93,66,85r8,-9l92,71r208,l300,25xe" fillcolor="#492f92" stroked="f">
                    <v:path arrowok="t" o:connecttype="custom" o:connectlocs="300,25;16,25;22,30;31,44;72,97;79,99;76,93;66,85;74,76;92,71;300,71;300,25" o:connectangles="0,0,0,0,0,0,0,0,0,0,0,0"/>
                  </v:shape>
                  <v:shape id="Freeform 418" o:spid="_x0000_s1042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ThMMUA&#10;AADcAAAADwAAAGRycy9kb3ducmV2LnhtbESPT4vCMBTE78J+h/AWvGnqH6TtGmURBW+ilt09Ppq3&#10;bbF5KU3U6qc3guBxmJnfMPNlZ2pxodZVlhWMhhEI4tzqigsF2XEziEE4j6yxtkwKbuRgufjozTHV&#10;9sp7uhx8IQKEXYoKSu+bVEqXl2TQDW1DHLx/2xr0QbaF1C1eA9zUchxFM2mw4rBQYkOrkvLT4WwU&#10;jLPzbi3/ks0t/03i0c9xfT9xplT/s/v+AuGp8+/wq73VCqaTBJ5nwhG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OEwxQAAANwAAAAPAAAAAAAAAAAAAAAAAJgCAABkcnMv&#10;ZG93bnJldi54bWxQSwUGAAAAAAQABAD1AAAAigMAAAAA&#10;" path="m289,l11,,,11,,34,8,27r8,-2l300,25r,-14l289,xe" fillcolor="#492f92" stroked="f">
                    <v:path arrowok="t" o:connecttype="custom" o:connectlocs="289,0;11,0;0,11;0,34;8,27;16,25;300,25;300,11;289,0" o:connectangles="0,0,0,0,0,0,0,0,0"/>
                  </v:shape>
                </v:group>
                <v:group id="Group 412" o:spid="_x0000_s1043" style="position:absolute;left:91;top:172;width:119;height:69" coordorigin="91,172" coordsize="119,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CAGM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f5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wwIAYwwAAANwAAAAP&#10;AAAAAAAAAAAAAAAAAKoCAABkcnMvZG93bnJldi54bWxQSwUGAAAAAAQABAD6AAAAmgMAAAAA&#10;">
                  <v:shape id="Freeform 416" o:spid="_x0000_s1044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ckNMMA&#10;AADcAAAADwAAAGRycy9kb3ducmV2LnhtbESPQWvCQBSE74L/YXlCb7qxSAypq5RCqdR6aKr3R/Y1&#10;Cd19G3a3Jv33bkHwOMzMN8xmN1ojLuRD51jBcpGBIK6d7rhRcPp6nRcgQkTWaByTgj8KsNtOJxss&#10;tRv4ky5VbESCcChRQRtjX0oZ6pYshoXriZP37bzFmKRvpPY4JLg18jHLcmmx47TQYk8vLdU/1a9V&#10;UPhBv3P/sbe4pvHg8vPbMTdKPczG5ycQkcZ4D9/ae61gtVrC/5l0B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BckNMMAAADcAAAADwAAAAAAAAAAAAAAAACYAgAAZHJzL2Rv&#10;d25yZXYueG1sUEsFBgAAAAAEAAQA9QAAAIgDAAAAAA==&#10;" path="m,l46,54r69,15l102,52r-2,-6l39,36,22,22,,xe" fillcolor="#8c7cb9" stroked="f">
                    <v:path arrowok="t" o:connecttype="custom" o:connectlocs="0,172;46,226;115,241;102,224;100,218;39,208;22,194;0,172" o:connectangles="0,0,0,0,0,0,0,0"/>
                  </v:shape>
                  <v:shape id="Freeform 415" o:spid="_x0000_s1045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W6Q8MA&#10;AADcAAAADwAAAGRycy9kb3ducmV2LnhtbESPQWvCQBSE74X+h+UJvdWNIjGkrlIKpdLqwaj3R/Y1&#10;Cd19G3a3Jv33XUHwOMzMN8xqM1ojLuRD51jBbJqBIK6d7rhRcDq+PxcgQkTWaByTgj8KsFk/Pqyw&#10;1G7gA12q2IgE4VCigjbGvpQy1C1ZDFPXEyfv23mLMUnfSO1xSHBr5DzLcmmx47TQYk9vLdU/1a9V&#10;UPhBf3K/21pc0vjl8vPHPjdKPU3G1xcQkcZ4D9/aW61gsZjD9Uw6An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W6Q8MAAADcAAAADwAAAAAAAAAAAAAAAACYAgAAZHJzL2Rv&#10;d25yZXYueG1sUEsFBgAAAAAEAAQA9QAAAIgDAAAAAA==&#10;" path="m99,42r-1,3l96,46r-3,l100,46,99,42xe" fillcolor="#8c7cb9" stroked="f">
                    <v:path arrowok="t" o:connecttype="custom" o:connectlocs="99,214;98,217;96,218;93,218;100,218;99,214" o:connectangles="0,0,0,0,0,0"/>
                  </v:shape>
                  <v:shape id="Freeform 414" o:spid="_x0000_s1046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kf2MQA&#10;AADcAAAADwAAAGRycy9kb3ducmV2LnhtbESPT2vCQBTE7wW/w/KE3urGVqJE1yBCUWx7qH/uj+wz&#10;CWbfht01id++Wyj0OMzMb5hVPphGdOR8bVnBdJKAIC6srrlUcD69vyxA+ICssbFMCh7kIV+PnlaY&#10;advzN3XHUIoIYZ+hgiqENpPSFxUZ9BPbEkfvap3BEKUrpXbYR7hp5GuSpNJgzXGhwpa2FRW3490o&#10;WLheH7j93Buc0/Bh08vuK22Ueh4PmyWIQEP4D/+191rBbPYGv2fi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JH9jEAAAA3AAAAA8AAAAAAAAAAAAAAAAAmAIAAGRycy9k&#10;b3ducmV2LnhtbFBLBQYAAAAABAAEAPUAAACJAwAAAAA=&#10;" path="m105,25r-2,2l98,40r1,2l105,25xe" fillcolor="#8c7cb9" stroked="f">
                    <v:path arrowok="t" o:connecttype="custom" o:connectlocs="105,197;103,199;98,212;99,214;105,197" o:connectangles="0,0,0,0,0"/>
                  </v:shape>
                  <v:shape id="Freeform 413" o:spid="_x0000_s1047" style="position:absolute;left:91;top:172;width:119;height:69;visibility:visible;mso-wrap-style:square;v-text-anchor:top" coordsize="119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CHrMMA&#10;AADcAAAADwAAAGRycy9kb3ducmV2LnhtbESPQWvCQBSE70L/w/IK3nRjCTGkriKFUql60Lb3R/aZ&#10;BLNvw+5q0n/vCoLHYWa+YRarwbTiSs43lhXMpgkI4tLqhisFvz+fkxyED8gaW8uk4J88rJYvowUW&#10;2vZ8oOsxVCJC2BeooA6hK6T0ZU0G/dR2xNE7WWcwROkqqR32EW5a+ZYkmTTYcFyosaOPmsrz8WIU&#10;5K7X39ztNgbnNGxt9ve1z1qlxq/D+h1EoCE8w4/2RitI0xTuZ+IRkM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GCHrMMAAADcAAAADwAAAAAAAAAAAAAAAACYAgAAZHJzL2Rv&#10;d25yZXYueG1sUEsFBgAAAAAEAAQA9QAAAIgDAAAAAA==&#10;" path="m118,8l107,18r-2,7l118,8xe" fillcolor="#8c7cb9" stroked="f">
                    <v:path arrowok="t" o:connecttype="custom" o:connectlocs="118,180;107,190;105,197;118,180" o:connectangles="0,0,0,0"/>
                  </v:shape>
                </v:group>
                <v:group id="Group 410" o:spid="_x0000_s1048" style="position:absolute;left:229;top:215;width:18;height:18" coordorigin="229,215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cjgM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RG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C3I4DFAAAA3AAA&#10;AA8AAAAAAAAAAAAAAAAAqgIAAGRycy9kb3ducmV2LnhtbFBLBQYAAAAABAAEAPoAAACcAwAAAAA=&#10;">
                  <v:shape id="Freeform 411" o:spid="_x0000_s1049" style="position:absolute;left:229;top:215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KKg8YA&#10;AADcAAAADwAAAGRycy9kb3ducmV2LnhtbESPX2vCQBDE3wv9DscWfKuXqkiIniKCYqlW/PPQvi25&#10;bRLM7YXcVtNv3xMKfRxm5jfMdN65Wl2pDZVnAy/9BBRx7m3FhYHzafWcggqCbLH2TAZ+KMB89vgw&#10;xcz6Gx/oepRCRQiHDA2UIk2mdchLchj6viGO3pdvHUqUbaFti7cId7UeJMlYO6w4LpTY0LKk/HL8&#10;dgbePt/59YO2VcqL3a7Yr2U/TMWY3lO3mIAS6uQ//NfeWAOj0RjuZ+IR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KKg8YAAADcAAAADwAAAAAAAAAAAAAAAACYAgAAZHJz&#10;L2Rvd25yZXYueG1sUEsFBgAAAAAEAAQA9QAAAIsDAAAAAA==&#10;" path="m14,l4,,,4r,9l4,17r10,l18,13r,-9l14,xe" fillcolor="#492f92" stroked="f">
                    <v:path arrowok="t" o:connecttype="custom" o:connectlocs="14,215;4,215;0,219;0,228;4,232;14,232;18,228;18,219;14,215" o:connectangles="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CD75404" wp14:editId="21A443E9">
                <wp:extent cx="191135" cy="190500"/>
                <wp:effectExtent l="8255" t="3175" r="635" b="6350"/>
                <wp:docPr id="399" name="Group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0500"/>
                          <a:chOff x="0" y="0"/>
                          <a:chExt cx="301" cy="300"/>
                        </a:xfrm>
                      </wpg:grpSpPr>
                      <wpg:grpSp>
                        <wpg:cNvPr id="400" name="Group 407"/>
                        <wpg:cNvGrpSpPr>
                          <a:grpSpLocks/>
                        </wpg:cNvGrpSpPr>
                        <wpg:grpSpPr bwMode="auto">
                          <a:xfrm>
                            <a:off x="148" y="161"/>
                            <a:ext cx="42" cy="110"/>
                            <a:chOff x="148" y="161"/>
                            <a:chExt cx="42" cy="110"/>
                          </a:xfrm>
                        </wpg:grpSpPr>
                        <wps:wsp>
                          <wps:cNvPr id="401" name="Freeform 408"/>
                          <wps:cNvSpPr>
                            <a:spLocks/>
                          </wps:cNvSpPr>
                          <wps:spPr bwMode="auto">
                            <a:xfrm>
                              <a:off x="148" y="161"/>
                              <a:ext cx="42" cy="110"/>
                            </a:xfrm>
                            <a:custGeom>
                              <a:avLst/>
                              <a:gdLst>
                                <a:gd name="T0" fmla="+- 0 186 148"/>
                                <a:gd name="T1" fmla="*/ T0 w 42"/>
                                <a:gd name="T2" fmla="+- 0 161 161"/>
                                <a:gd name="T3" fmla="*/ 161 h 110"/>
                                <a:gd name="T4" fmla="+- 0 152 148"/>
                                <a:gd name="T5" fmla="*/ T4 w 42"/>
                                <a:gd name="T6" fmla="+- 0 224 161"/>
                                <a:gd name="T7" fmla="*/ 224 h 110"/>
                                <a:gd name="T8" fmla="+- 0 148 148"/>
                                <a:gd name="T9" fmla="*/ T8 w 42"/>
                                <a:gd name="T10" fmla="+- 0 267 161"/>
                                <a:gd name="T11" fmla="*/ 267 h 110"/>
                                <a:gd name="T12" fmla="+- 0 148 148"/>
                                <a:gd name="T13" fmla="*/ T12 w 42"/>
                                <a:gd name="T14" fmla="+- 0 271 161"/>
                                <a:gd name="T15" fmla="*/ 271 h 110"/>
                                <a:gd name="T16" fmla="+- 0 149 148"/>
                                <a:gd name="T17" fmla="*/ T16 w 42"/>
                                <a:gd name="T18" fmla="+- 0 271 161"/>
                                <a:gd name="T19" fmla="*/ 271 h 110"/>
                                <a:gd name="T20" fmla="+- 0 149 148"/>
                                <a:gd name="T21" fmla="*/ T20 w 42"/>
                                <a:gd name="T22" fmla="+- 0 267 161"/>
                                <a:gd name="T23" fmla="*/ 267 h 110"/>
                                <a:gd name="T24" fmla="+- 0 153 148"/>
                                <a:gd name="T25" fmla="*/ T24 w 42"/>
                                <a:gd name="T26" fmla="+- 0 250 161"/>
                                <a:gd name="T27" fmla="*/ 250 h 110"/>
                                <a:gd name="T28" fmla="+- 0 154 148"/>
                                <a:gd name="T29" fmla="*/ T28 w 42"/>
                                <a:gd name="T30" fmla="+- 0 247 161"/>
                                <a:gd name="T31" fmla="*/ 247 h 110"/>
                                <a:gd name="T32" fmla="+- 0 159 148"/>
                                <a:gd name="T33" fmla="*/ T32 w 42"/>
                                <a:gd name="T34" fmla="+- 0 228 161"/>
                                <a:gd name="T35" fmla="*/ 228 h 110"/>
                                <a:gd name="T36" fmla="+- 0 165 148"/>
                                <a:gd name="T37" fmla="*/ T36 w 42"/>
                                <a:gd name="T38" fmla="+- 0 209 161"/>
                                <a:gd name="T39" fmla="*/ 209 h 110"/>
                                <a:gd name="T40" fmla="+- 0 175 148"/>
                                <a:gd name="T41" fmla="*/ T40 w 42"/>
                                <a:gd name="T42" fmla="+- 0 193 161"/>
                                <a:gd name="T43" fmla="*/ 193 h 110"/>
                                <a:gd name="T44" fmla="+- 0 181 148"/>
                                <a:gd name="T45" fmla="*/ T44 w 42"/>
                                <a:gd name="T46" fmla="+- 0 187 161"/>
                                <a:gd name="T47" fmla="*/ 187 h 110"/>
                                <a:gd name="T48" fmla="+- 0 190 148"/>
                                <a:gd name="T49" fmla="*/ T48 w 42"/>
                                <a:gd name="T50" fmla="+- 0 182 161"/>
                                <a:gd name="T51" fmla="*/ 182 h 110"/>
                                <a:gd name="T52" fmla="+- 0 189 148"/>
                                <a:gd name="T53" fmla="*/ T52 w 42"/>
                                <a:gd name="T54" fmla="+- 0 175 161"/>
                                <a:gd name="T55" fmla="*/ 175 h 110"/>
                                <a:gd name="T56" fmla="+- 0 188 148"/>
                                <a:gd name="T57" fmla="*/ T56 w 42"/>
                                <a:gd name="T58" fmla="+- 0 168 161"/>
                                <a:gd name="T59" fmla="*/ 168 h 110"/>
                                <a:gd name="T60" fmla="+- 0 186 148"/>
                                <a:gd name="T61" fmla="*/ T60 w 42"/>
                                <a:gd name="T62" fmla="+- 0 161 161"/>
                                <a:gd name="T63" fmla="*/ 161 h 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" h="110">
                                  <a:moveTo>
                                    <a:pt x="38" y="0"/>
                                  </a:moveTo>
                                  <a:lnTo>
                                    <a:pt x="4" y="63"/>
                                  </a:lnTo>
                                  <a:lnTo>
                                    <a:pt x="0" y="106"/>
                                  </a:lnTo>
                                  <a:lnTo>
                                    <a:pt x="0" y="110"/>
                                  </a:lnTo>
                                  <a:lnTo>
                                    <a:pt x="1" y="110"/>
                                  </a:lnTo>
                                  <a:lnTo>
                                    <a:pt x="1" y="106"/>
                                  </a:lnTo>
                                  <a:lnTo>
                                    <a:pt x="5" y="89"/>
                                  </a:lnTo>
                                  <a:lnTo>
                                    <a:pt x="6" y="86"/>
                                  </a:lnTo>
                                  <a:lnTo>
                                    <a:pt x="11" y="67"/>
                                  </a:lnTo>
                                  <a:lnTo>
                                    <a:pt x="17" y="48"/>
                                  </a:lnTo>
                                  <a:lnTo>
                                    <a:pt x="27" y="32"/>
                                  </a:lnTo>
                                  <a:lnTo>
                                    <a:pt x="33" y="26"/>
                                  </a:lnTo>
                                  <a:lnTo>
                                    <a:pt x="42" y="21"/>
                                  </a:lnTo>
                                  <a:lnTo>
                                    <a:pt x="41" y="14"/>
                                  </a:lnTo>
                                  <a:lnTo>
                                    <a:pt x="40" y="7"/>
                                  </a:lnTo>
                                  <a:lnTo>
                                    <a:pt x="3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05"/>
                        <wpg:cNvGrpSpPr>
                          <a:grpSpLocks/>
                        </wpg:cNvGrpSpPr>
                        <wpg:grpSpPr bwMode="auto">
                          <a:xfrm>
                            <a:off x="167" y="192"/>
                            <a:ext cx="23" cy="65"/>
                            <a:chOff x="167" y="192"/>
                            <a:chExt cx="23" cy="65"/>
                          </a:xfrm>
                        </wpg:grpSpPr>
                        <wps:wsp>
                          <wps:cNvPr id="403" name="Freeform 406"/>
                          <wps:cNvSpPr>
                            <a:spLocks/>
                          </wps:cNvSpPr>
                          <wps:spPr bwMode="auto">
                            <a:xfrm>
                              <a:off x="167" y="192"/>
                              <a:ext cx="23" cy="65"/>
                            </a:xfrm>
                            <a:custGeom>
                              <a:avLst/>
                              <a:gdLst>
                                <a:gd name="T0" fmla="+- 0 190 167"/>
                                <a:gd name="T1" fmla="*/ T0 w 23"/>
                                <a:gd name="T2" fmla="+- 0 192 192"/>
                                <a:gd name="T3" fmla="*/ 192 h 65"/>
                                <a:gd name="T4" fmla="+- 0 179 167"/>
                                <a:gd name="T5" fmla="*/ T4 w 23"/>
                                <a:gd name="T6" fmla="+- 0 200 192"/>
                                <a:gd name="T7" fmla="*/ 200 h 65"/>
                                <a:gd name="T8" fmla="+- 0 172 167"/>
                                <a:gd name="T9" fmla="*/ T8 w 23"/>
                                <a:gd name="T10" fmla="+- 0 211 192"/>
                                <a:gd name="T11" fmla="*/ 211 h 65"/>
                                <a:gd name="T12" fmla="+- 0 167 167"/>
                                <a:gd name="T13" fmla="*/ T12 w 23"/>
                                <a:gd name="T14" fmla="+- 0 235 192"/>
                                <a:gd name="T15" fmla="*/ 235 h 65"/>
                                <a:gd name="T16" fmla="+- 0 168 167"/>
                                <a:gd name="T17" fmla="*/ T16 w 23"/>
                                <a:gd name="T18" fmla="+- 0 246 192"/>
                                <a:gd name="T19" fmla="*/ 246 h 65"/>
                                <a:gd name="T20" fmla="+- 0 169 167"/>
                                <a:gd name="T21" fmla="*/ T20 w 23"/>
                                <a:gd name="T22" fmla="+- 0 256 192"/>
                                <a:gd name="T23" fmla="*/ 256 h 65"/>
                                <a:gd name="T24" fmla="+- 0 174 167"/>
                                <a:gd name="T25" fmla="*/ T24 w 23"/>
                                <a:gd name="T26" fmla="+- 0 244 192"/>
                                <a:gd name="T27" fmla="*/ 244 h 65"/>
                                <a:gd name="T28" fmla="+- 0 179 167"/>
                                <a:gd name="T29" fmla="*/ T28 w 23"/>
                                <a:gd name="T30" fmla="+- 0 237 192"/>
                                <a:gd name="T31" fmla="*/ 237 h 65"/>
                                <a:gd name="T32" fmla="+- 0 185 167"/>
                                <a:gd name="T33" fmla="*/ T32 w 23"/>
                                <a:gd name="T34" fmla="+- 0 224 192"/>
                                <a:gd name="T35" fmla="*/ 224 h 65"/>
                                <a:gd name="T36" fmla="+- 0 186 167"/>
                                <a:gd name="T37" fmla="*/ T36 w 23"/>
                                <a:gd name="T38" fmla="+- 0 219 192"/>
                                <a:gd name="T39" fmla="*/ 219 h 65"/>
                                <a:gd name="T40" fmla="+- 0 188 167"/>
                                <a:gd name="T41" fmla="*/ T40 w 23"/>
                                <a:gd name="T42" fmla="+- 0 211 192"/>
                                <a:gd name="T43" fmla="*/ 211 h 65"/>
                                <a:gd name="T44" fmla="+- 0 190 167"/>
                                <a:gd name="T45" fmla="*/ T44 w 23"/>
                                <a:gd name="T46" fmla="+- 0 201 192"/>
                                <a:gd name="T47" fmla="*/ 201 h 65"/>
                                <a:gd name="T48" fmla="+- 0 190 167"/>
                                <a:gd name="T49" fmla="*/ T48 w 23"/>
                                <a:gd name="T50" fmla="+- 0 192 192"/>
                                <a:gd name="T51" fmla="*/ 192 h 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3" h="65">
                                  <a:moveTo>
                                    <a:pt x="23" y="0"/>
                                  </a:moveTo>
                                  <a:lnTo>
                                    <a:pt x="12" y="8"/>
                                  </a:lnTo>
                                  <a:lnTo>
                                    <a:pt x="5" y="19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1" y="54"/>
                                  </a:lnTo>
                                  <a:lnTo>
                                    <a:pt x="2" y="64"/>
                                  </a:lnTo>
                                  <a:lnTo>
                                    <a:pt x="7" y="52"/>
                                  </a:lnTo>
                                  <a:lnTo>
                                    <a:pt x="12" y="45"/>
                                  </a:lnTo>
                                  <a:lnTo>
                                    <a:pt x="18" y="32"/>
                                  </a:lnTo>
                                  <a:lnTo>
                                    <a:pt x="19" y="27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3" y="9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03"/>
                        <wpg:cNvGrpSpPr>
                          <a:grpSpLocks/>
                        </wpg:cNvGrpSpPr>
                        <wpg:grpSpPr bwMode="auto">
                          <a:xfrm>
                            <a:off x="87" y="175"/>
                            <a:ext cx="9" cy="70"/>
                            <a:chOff x="87" y="175"/>
                            <a:chExt cx="9" cy="70"/>
                          </a:xfrm>
                        </wpg:grpSpPr>
                        <wps:wsp>
                          <wps:cNvPr id="405" name="Freeform 404"/>
                          <wps:cNvSpPr>
                            <a:spLocks/>
                          </wps:cNvSpPr>
                          <wps:spPr bwMode="auto">
                            <a:xfrm>
                              <a:off x="87" y="175"/>
                              <a:ext cx="9" cy="70"/>
                            </a:xfrm>
                            <a:custGeom>
                              <a:avLst/>
                              <a:gdLst>
                                <a:gd name="T0" fmla="+- 0 94 87"/>
                                <a:gd name="T1" fmla="*/ T0 w 9"/>
                                <a:gd name="T2" fmla="+- 0 175 175"/>
                                <a:gd name="T3" fmla="*/ 175 h 70"/>
                                <a:gd name="T4" fmla="+- 0 89 87"/>
                                <a:gd name="T5" fmla="*/ T4 w 9"/>
                                <a:gd name="T6" fmla="+- 0 191 175"/>
                                <a:gd name="T7" fmla="*/ 191 h 70"/>
                                <a:gd name="T8" fmla="+- 0 88 87"/>
                                <a:gd name="T9" fmla="*/ T8 w 9"/>
                                <a:gd name="T10" fmla="+- 0 206 175"/>
                                <a:gd name="T11" fmla="*/ 206 h 70"/>
                                <a:gd name="T12" fmla="+- 0 87 87"/>
                                <a:gd name="T13" fmla="*/ T12 w 9"/>
                                <a:gd name="T14" fmla="+- 0 227 175"/>
                                <a:gd name="T15" fmla="*/ 227 h 70"/>
                                <a:gd name="T16" fmla="+- 0 91 87"/>
                                <a:gd name="T17" fmla="*/ T16 w 9"/>
                                <a:gd name="T18" fmla="+- 0 245 175"/>
                                <a:gd name="T19" fmla="*/ 245 h 70"/>
                                <a:gd name="T20" fmla="+- 0 91 87"/>
                                <a:gd name="T21" fmla="*/ T20 w 9"/>
                                <a:gd name="T22" fmla="+- 0 225 175"/>
                                <a:gd name="T23" fmla="*/ 225 h 70"/>
                                <a:gd name="T24" fmla="+- 0 94 87"/>
                                <a:gd name="T25" fmla="*/ T24 w 9"/>
                                <a:gd name="T26" fmla="+- 0 203 175"/>
                                <a:gd name="T27" fmla="*/ 203 h 70"/>
                                <a:gd name="T28" fmla="+- 0 95 87"/>
                                <a:gd name="T29" fmla="*/ T28 w 9"/>
                                <a:gd name="T30" fmla="+- 0 185 175"/>
                                <a:gd name="T31" fmla="*/ 185 h 70"/>
                                <a:gd name="T32" fmla="+- 0 94 87"/>
                                <a:gd name="T33" fmla="*/ T32 w 9"/>
                                <a:gd name="T34" fmla="+- 0 175 175"/>
                                <a:gd name="T35" fmla="*/ 175 h 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9" h="70">
                                  <a:moveTo>
                                    <a:pt x="7" y="0"/>
                                  </a:moveTo>
                                  <a:lnTo>
                                    <a:pt x="2" y="16"/>
                                  </a:lnTo>
                                  <a:lnTo>
                                    <a:pt x="1" y="31"/>
                                  </a:lnTo>
                                  <a:lnTo>
                                    <a:pt x="0" y="52"/>
                                  </a:lnTo>
                                  <a:lnTo>
                                    <a:pt x="4" y="70"/>
                                  </a:lnTo>
                                  <a:lnTo>
                                    <a:pt x="4" y="50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8" y="10"/>
                                  </a:lnTo>
                                  <a:lnTo>
                                    <a:pt x="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386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0"/>
                            <a:chOff x="0" y="0"/>
                            <a:chExt cx="301" cy="300"/>
                          </a:xfrm>
                        </wpg:grpSpPr>
                        <wps:wsp>
                          <wps:cNvPr id="407" name="Freeform 40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0"/>
                                <a:gd name="T2" fmla="*/ 11 w 301"/>
                                <a:gd name="T3" fmla="*/ 0 h 300"/>
                                <a:gd name="T4" fmla="*/ 0 w 301"/>
                                <a:gd name="T5" fmla="*/ 12 h 300"/>
                                <a:gd name="T6" fmla="*/ 0 w 301"/>
                                <a:gd name="T7" fmla="*/ 290 h 300"/>
                                <a:gd name="T8" fmla="*/ 11 w 301"/>
                                <a:gd name="T9" fmla="*/ 300 h 300"/>
                                <a:gd name="T10" fmla="*/ 111 w 301"/>
                                <a:gd name="T11" fmla="*/ 300 h 300"/>
                                <a:gd name="T12" fmla="*/ 100 w 301"/>
                                <a:gd name="T13" fmla="*/ 286 h 300"/>
                                <a:gd name="T14" fmla="*/ 90 w 301"/>
                                <a:gd name="T15" fmla="*/ 268 h 300"/>
                                <a:gd name="T16" fmla="*/ 83 w 301"/>
                                <a:gd name="T17" fmla="*/ 248 h 300"/>
                                <a:gd name="T18" fmla="*/ 80 w 301"/>
                                <a:gd name="T19" fmla="*/ 228 h 300"/>
                                <a:gd name="T20" fmla="*/ 80 w 301"/>
                                <a:gd name="T21" fmla="*/ 208 h 300"/>
                                <a:gd name="T22" fmla="*/ 85 w 301"/>
                                <a:gd name="T23" fmla="*/ 182 h 300"/>
                                <a:gd name="T24" fmla="*/ 90 w 301"/>
                                <a:gd name="T25" fmla="*/ 166 h 300"/>
                                <a:gd name="T26" fmla="*/ 91 w 301"/>
                                <a:gd name="T27" fmla="*/ 164 h 300"/>
                                <a:gd name="T28" fmla="*/ 85 w 301"/>
                                <a:gd name="T29" fmla="*/ 146 h 300"/>
                                <a:gd name="T30" fmla="*/ 74 w 301"/>
                                <a:gd name="T31" fmla="*/ 128 h 300"/>
                                <a:gd name="T32" fmla="*/ 69 w 301"/>
                                <a:gd name="T33" fmla="*/ 122 h 300"/>
                                <a:gd name="T34" fmla="*/ 67 w 301"/>
                                <a:gd name="T35" fmla="*/ 120 h 300"/>
                                <a:gd name="T36" fmla="*/ 66 w 301"/>
                                <a:gd name="T37" fmla="*/ 120 h 300"/>
                                <a:gd name="T38" fmla="*/ 51 w 301"/>
                                <a:gd name="T39" fmla="*/ 118 h 300"/>
                                <a:gd name="T40" fmla="*/ 40 w 301"/>
                                <a:gd name="T41" fmla="*/ 112 h 300"/>
                                <a:gd name="T42" fmla="*/ 34 w 301"/>
                                <a:gd name="T43" fmla="*/ 106 h 300"/>
                                <a:gd name="T44" fmla="*/ 20 w 301"/>
                                <a:gd name="T45" fmla="*/ 88 h 300"/>
                                <a:gd name="T46" fmla="*/ 14 w 301"/>
                                <a:gd name="T47" fmla="*/ 74 h 300"/>
                                <a:gd name="T48" fmla="*/ 28 w 301"/>
                                <a:gd name="T49" fmla="*/ 70 h 300"/>
                                <a:gd name="T50" fmla="*/ 94 w 301"/>
                                <a:gd name="T51" fmla="*/ 70 h 300"/>
                                <a:gd name="T52" fmla="*/ 95 w 301"/>
                                <a:gd name="T53" fmla="*/ 68 h 300"/>
                                <a:gd name="T54" fmla="*/ 99 w 301"/>
                                <a:gd name="T55" fmla="*/ 56 h 300"/>
                                <a:gd name="T56" fmla="*/ 144 w 301"/>
                                <a:gd name="T57" fmla="*/ 56 h 300"/>
                                <a:gd name="T58" fmla="*/ 144 w 301"/>
                                <a:gd name="T59" fmla="*/ 52 h 300"/>
                                <a:gd name="T60" fmla="*/ 144 w 301"/>
                                <a:gd name="T61" fmla="*/ 50 h 300"/>
                                <a:gd name="T62" fmla="*/ 150 w 301"/>
                                <a:gd name="T63" fmla="*/ 34 h 300"/>
                                <a:gd name="T64" fmla="*/ 157 w 301"/>
                                <a:gd name="T65" fmla="*/ 28 h 300"/>
                                <a:gd name="T66" fmla="*/ 165 w 301"/>
                                <a:gd name="T67" fmla="*/ 22 h 300"/>
                                <a:gd name="T68" fmla="*/ 168 w 301"/>
                                <a:gd name="T69" fmla="*/ 22 h 300"/>
                                <a:gd name="T70" fmla="*/ 174 w 301"/>
                                <a:gd name="T71" fmla="*/ 18 h 300"/>
                                <a:gd name="T72" fmla="*/ 178 w 301"/>
                                <a:gd name="T73" fmla="*/ 16 h 300"/>
                                <a:gd name="T74" fmla="*/ 184 w 301"/>
                                <a:gd name="T75" fmla="*/ 14 h 300"/>
                                <a:gd name="T76" fmla="*/ 186 w 301"/>
                                <a:gd name="T77" fmla="*/ 12 h 300"/>
                                <a:gd name="T78" fmla="*/ 188 w 301"/>
                                <a:gd name="T79" fmla="*/ 12 h 300"/>
                                <a:gd name="T80" fmla="*/ 195 w 301"/>
                                <a:gd name="T81" fmla="*/ 10 h 300"/>
                                <a:gd name="T82" fmla="*/ 299 w 301"/>
                                <a:gd name="T83" fmla="*/ 10 h 300"/>
                                <a:gd name="T84" fmla="*/ 289 w 301"/>
                                <a:gd name="T85" fmla="*/ 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290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111" y="300"/>
                                  </a:lnTo>
                                  <a:lnTo>
                                    <a:pt x="100" y="286"/>
                                  </a:lnTo>
                                  <a:lnTo>
                                    <a:pt x="90" y="268"/>
                                  </a:lnTo>
                                  <a:lnTo>
                                    <a:pt x="83" y="248"/>
                                  </a:lnTo>
                                  <a:lnTo>
                                    <a:pt x="80" y="228"/>
                                  </a:lnTo>
                                  <a:lnTo>
                                    <a:pt x="80" y="208"/>
                                  </a:lnTo>
                                  <a:lnTo>
                                    <a:pt x="85" y="182"/>
                                  </a:lnTo>
                                  <a:lnTo>
                                    <a:pt x="90" y="166"/>
                                  </a:lnTo>
                                  <a:lnTo>
                                    <a:pt x="91" y="164"/>
                                  </a:lnTo>
                                  <a:lnTo>
                                    <a:pt x="85" y="146"/>
                                  </a:lnTo>
                                  <a:lnTo>
                                    <a:pt x="74" y="128"/>
                                  </a:lnTo>
                                  <a:lnTo>
                                    <a:pt x="69" y="122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51" y="118"/>
                                  </a:lnTo>
                                  <a:lnTo>
                                    <a:pt x="40" y="112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20" y="88"/>
                                  </a:lnTo>
                                  <a:lnTo>
                                    <a:pt x="14" y="74"/>
                                  </a:lnTo>
                                  <a:lnTo>
                                    <a:pt x="28" y="70"/>
                                  </a:lnTo>
                                  <a:lnTo>
                                    <a:pt x="94" y="70"/>
                                  </a:lnTo>
                                  <a:lnTo>
                                    <a:pt x="95" y="68"/>
                                  </a:lnTo>
                                  <a:lnTo>
                                    <a:pt x="99" y="56"/>
                                  </a:lnTo>
                                  <a:lnTo>
                                    <a:pt x="144" y="56"/>
                                  </a:lnTo>
                                  <a:lnTo>
                                    <a:pt x="144" y="52"/>
                                  </a:lnTo>
                                  <a:lnTo>
                                    <a:pt x="144" y="50"/>
                                  </a:lnTo>
                                  <a:lnTo>
                                    <a:pt x="150" y="34"/>
                                  </a:lnTo>
                                  <a:lnTo>
                                    <a:pt x="157" y="28"/>
                                  </a:lnTo>
                                  <a:lnTo>
                                    <a:pt x="165" y="22"/>
                                  </a:lnTo>
                                  <a:lnTo>
                                    <a:pt x="168" y="22"/>
                                  </a:lnTo>
                                  <a:lnTo>
                                    <a:pt x="174" y="18"/>
                                  </a:lnTo>
                                  <a:lnTo>
                                    <a:pt x="178" y="16"/>
                                  </a:lnTo>
                                  <a:lnTo>
                                    <a:pt x="184" y="14"/>
                                  </a:lnTo>
                                  <a:lnTo>
                                    <a:pt x="186" y="12"/>
                                  </a:lnTo>
                                  <a:lnTo>
                                    <a:pt x="188" y="12"/>
                                  </a:lnTo>
                                  <a:lnTo>
                                    <a:pt x="195" y="10"/>
                                  </a:lnTo>
                                  <a:lnTo>
                                    <a:pt x="299" y="10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8" name="Freeform 40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22 w 301"/>
                                <a:gd name="T1" fmla="*/ 172 h 300"/>
                                <a:gd name="T2" fmla="*/ 214 w 301"/>
                                <a:gd name="T3" fmla="*/ 178 h 300"/>
                                <a:gd name="T4" fmla="*/ 206 w 301"/>
                                <a:gd name="T5" fmla="*/ 182 h 300"/>
                                <a:gd name="T6" fmla="*/ 199 w 301"/>
                                <a:gd name="T7" fmla="*/ 186 h 300"/>
                                <a:gd name="T8" fmla="*/ 199 w 301"/>
                                <a:gd name="T9" fmla="*/ 206 h 300"/>
                                <a:gd name="T10" fmla="*/ 196 w 301"/>
                                <a:gd name="T11" fmla="*/ 226 h 300"/>
                                <a:gd name="T12" fmla="*/ 190 w 301"/>
                                <a:gd name="T13" fmla="*/ 244 h 300"/>
                                <a:gd name="T14" fmla="*/ 185 w 301"/>
                                <a:gd name="T15" fmla="*/ 264 h 300"/>
                                <a:gd name="T16" fmla="*/ 178 w 301"/>
                                <a:gd name="T17" fmla="*/ 282 h 300"/>
                                <a:gd name="T18" fmla="*/ 167 w 301"/>
                                <a:gd name="T19" fmla="*/ 300 h 300"/>
                                <a:gd name="T20" fmla="*/ 289 w 301"/>
                                <a:gd name="T21" fmla="*/ 300 h 300"/>
                                <a:gd name="T22" fmla="*/ 300 w 301"/>
                                <a:gd name="T23" fmla="*/ 290 h 300"/>
                                <a:gd name="T24" fmla="*/ 300 w 301"/>
                                <a:gd name="T25" fmla="*/ 180 h 300"/>
                                <a:gd name="T26" fmla="*/ 242 w 301"/>
                                <a:gd name="T27" fmla="*/ 180 h 300"/>
                                <a:gd name="T28" fmla="*/ 233 w 301"/>
                                <a:gd name="T29" fmla="*/ 178 h 300"/>
                                <a:gd name="T30" fmla="*/ 228 w 301"/>
                                <a:gd name="T31" fmla="*/ 178 h 300"/>
                                <a:gd name="T32" fmla="*/ 224 w 301"/>
                                <a:gd name="T33" fmla="*/ 176 h 300"/>
                                <a:gd name="T34" fmla="*/ 222 w 301"/>
                                <a:gd name="T35" fmla="*/ 17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22" y="172"/>
                                  </a:moveTo>
                                  <a:lnTo>
                                    <a:pt x="214" y="178"/>
                                  </a:lnTo>
                                  <a:lnTo>
                                    <a:pt x="206" y="182"/>
                                  </a:lnTo>
                                  <a:lnTo>
                                    <a:pt x="199" y="186"/>
                                  </a:lnTo>
                                  <a:lnTo>
                                    <a:pt x="199" y="206"/>
                                  </a:lnTo>
                                  <a:lnTo>
                                    <a:pt x="196" y="226"/>
                                  </a:lnTo>
                                  <a:lnTo>
                                    <a:pt x="190" y="24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78" y="282"/>
                                  </a:lnTo>
                                  <a:lnTo>
                                    <a:pt x="167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9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233" y="178"/>
                                  </a:lnTo>
                                  <a:lnTo>
                                    <a:pt x="228" y="178"/>
                                  </a:lnTo>
                                  <a:lnTo>
                                    <a:pt x="224" y="176"/>
                                  </a:lnTo>
                                  <a:lnTo>
                                    <a:pt x="222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9" name="Freeform 4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11 w 301"/>
                                <a:gd name="T1" fmla="*/ 274 h 300"/>
                                <a:gd name="T2" fmla="*/ 113 w 301"/>
                                <a:gd name="T3" fmla="*/ 276 h 300"/>
                                <a:gd name="T4" fmla="*/ 111 w 301"/>
                                <a:gd name="T5" fmla="*/ 27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11" y="274"/>
                                  </a:moveTo>
                                  <a:lnTo>
                                    <a:pt x="113" y="276"/>
                                  </a:lnTo>
                                  <a:lnTo>
                                    <a:pt x="111" y="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0" name="Freeform 39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4 w 301"/>
                                <a:gd name="T1" fmla="*/ 56 h 300"/>
                                <a:gd name="T2" fmla="*/ 99 w 301"/>
                                <a:gd name="T3" fmla="*/ 56 h 300"/>
                                <a:gd name="T4" fmla="*/ 106 w 301"/>
                                <a:gd name="T5" fmla="*/ 62 h 300"/>
                                <a:gd name="T6" fmla="*/ 108 w 301"/>
                                <a:gd name="T7" fmla="*/ 64 h 300"/>
                                <a:gd name="T8" fmla="*/ 110 w 301"/>
                                <a:gd name="T9" fmla="*/ 66 h 300"/>
                                <a:gd name="T10" fmla="*/ 118 w 301"/>
                                <a:gd name="T11" fmla="*/ 76 h 300"/>
                                <a:gd name="T12" fmla="*/ 122 w 301"/>
                                <a:gd name="T13" fmla="*/ 86 h 300"/>
                                <a:gd name="T14" fmla="*/ 123 w 301"/>
                                <a:gd name="T15" fmla="*/ 104 h 300"/>
                                <a:gd name="T16" fmla="*/ 124 w 301"/>
                                <a:gd name="T17" fmla="*/ 110 h 300"/>
                                <a:gd name="T18" fmla="*/ 123 w 301"/>
                                <a:gd name="T19" fmla="*/ 124 h 300"/>
                                <a:gd name="T20" fmla="*/ 111 w 301"/>
                                <a:gd name="T21" fmla="*/ 126 h 300"/>
                                <a:gd name="T22" fmla="*/ 110 w 301"/>
                                <a:gd name="T23" fmla="*/ 136 h 300"/>
                                <a:gd name="T24" fmla="*/ 109 w 301"/>
                                <a:gd name="T25" fmla="*/ 146 h 300"/>
                                <a:gd name="T26" fmla="*/ 105 w 301"/>
                                <a:gd name="T27" fmla="*/ 154 h 300"/>
                                <a:gd name="T28" fmla="*/ 104 w 301"/>
                                <a:gd name="T29" fmla="*/ 158 h 300"/>
                                <a:gd name="T30" fmla="*/ 102 w 301"/>
                                <a:gd name="T31" fmla="*/ 160 h 300"/>
                                <a:gd name="T32" fmla="*/ 101 w 301"/>
                                <a:gd name="T33" fmla="*/ 162 h 300"/>
                                <a:gd name="T34" fmla="*/ 100 w 301"/>
                                <a:gd name="T35" fmla="*/ 164 h 300"/>
                                <a:gd name="T36" fmla="*/ 102 w 301"/>
                                <a:gd name="T37" fmla="*/ 172 h 300"/>
                                <a:gd name="T38" fmla="*/ 105 w 301"/>
                                <a:gd name="T39" fmla="*/ 186 h 300"/>
                                <a:gd name="T40" fmla="*/ 104 w 301"/>
                                <a:gd name="T41" fmla="*/ 196 h 300"/>
                                <a:gd name="T42" fmla="*/ 104 w 301"/>
                                <a:gd name="T43" fmla="*/ 206 h 300"/>
                                <a:gd name="T44" fmla="*/ 103 w 301"/>
                                <a:gd name="T45" fmla="*/ 210 h 300"/>
                                <a:gd name="T46" fmla="*/ 102 w 301"/>
                                <a:gd name="T47" fmla="*/ 224 h 300"/>
                                <a:gd name="T48" fmla="*/ 100 w 301"/>
                                <a:gd name="T49" fmla="*/ 232 h 300"/>
                                <a:gd name="T50" fmla="*/ 102 w 301"/>
                                <a:gd name="T51" fmla="*/ 246 h 300"/>
                                <a:gd name="T52" fmla="*/ 106 w 301"/>
                                <a:gd name="T53" fmla="*/ 252 h 300"/>
                                <a:gd name="T54" fmla="*/ 109 w 301"/>
                                <a:gd name="T55" fmla="*/ 264 h 300"/>
                                <a:gd name="T56" fmla="*/ 109 w 301"/>
                                <a:gd name="T57" fmla="*/ 270 h 300"/>
                                <a:gd name="T58" fmla="*/ 111 w 301"/>
                                <a:gd name="T59" fmla="*/ 274 h 300"/>
                                <a:gd name="T60" fmla="*/ 112 w 301"/>
                                <a:gd name="T61" fmla="*/ 266 h 300"/>
                                <a:gd name="T62" fmla="*/ 112 w 301"/>
                                <a:gd name="T63" fmla="*/ 264 h 300"/>
                                <a:gd name="T64" fmla="*/ 113 w 301"/>
                                <a:gd name="T65" fmla="*/ 244 h 300"/>
                                <a:gd name="T66" fmla="*/ 118 w 301"/>
                                <a:gd name="T67" fmla="*/ 224 h 300"/>
                                <a:gd name="T68" fmla="*/ 125 w 301"/>
                                <a:gd name="T69" fmla="*/ 208 h 300"/>
                                <a:gd name="T70" fmla="*/ 131 w 301"/>
                                <a:gd name="T71" fmla="*/ 200 h 300"/>
                                <a:gd name="T72" fmla="*/ 140 w 301"/>
                                <a:gd name="T73" fmla="*/ 182 h 300"/>
                                <a:gd name="T74" fmla="*/ 136 w 301"/>
                                <a:gd name="T75" fmla="*/ 178 h 300"/>
                                <a:gd name="T76" fmla="*/ 133 w 301"/>
                                <a:gd name="T77" fmla="*/ 160 h 300"/>
                                <a:gd name="T78" fmla="*/ 134 w 301"/>
                                <a:gd name="T79" fmla="*/ 150 h 300"/>
                                <a:gd name="T80" fmla="*/ 141 w 301"/>
                                <a:gd name="T81" fmla="*/ 136 h 300"/>
                                <a:gd name="T82" fmla="*/ 148 w 301"/>
                                <a:gd name="T83" fmla="*/ 128 h 300"/>
                                <a:gd name="T84" fmla="*/ 145 w 301"/>
                                <a:gd name="T85" fmla="*/ 126 h 300"/>
                                <a:gd name="T86" fmla="*/ 140 w 301"/>
                                <a:gd name="T87" fmla="*/ 122 h 300"/>
                                <a:gd name="T88" fmla="*/ 145 w 301"/>
                                <a:gd name="T89" fmla="*/ 118 h 300"/>
                                <a:gd name="T90" fmla="*/ 156 w 301"/>
                                <a:gd name="T91" fmla="*/ 118 h 300"/>
                                <a:gd name="T92" fmla="*/ 149 w 301"/>
                                <a:gd name="T93" fmla="*/ 106 h 300"/>
                                <a:gd name="T94" fmla="*/ 146 w 301"/>
                                <a:gd name="T95" fmla="*/ 90 h 300"/>
                                <a:gd name="T96" fmla="*/ 145 w 301"/>
                                <a:gd name="T97" fmla="*/ 86 h 300"/>
                                <a:gd name="T98" fmla="*/ 145 w 301"/>
                                <a:gd name="T99" fmla="*/ 82 h 300"/>
                                <a:gd name="T100" fmla="*/ 146 w 301"/>
                                <a:gd name="T101" fmla="*/ 74 h 300"/>
                                <a:gd name="T102" fmla="*/ 148 w 301"/>
                                <a:gd name="T103" fmla="*/ 70 h 300"/>
                                <a:gd name="T104" fmla="*/ 147 w 301"/>
                                <a:gd name="T105" fmla="*/ 64 h 300"/>
                                <a:gd name="T106" fmla="*/ 147 w 301"/>
                                <a:gd name="T107" fmla="*/ 62 h 300"/>
                                <a:gd name="T108" fmla="*/ 144 w 301"/>
                                <a:gd name="T109" fmla="*/ 60 h 300"/>
                                <a:gd name="T110" fmla="*/ 144 w 301"/>
                                <a:gd name="T111" fmla="*/ 5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4" y="56"/>
                                  </a:moveTo>
                                  <a:lnTo>
                                    <a:pt x="99" y="56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8" y="64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8" y="76"/>
                                  </a:lnTo>
                                  <a:lnTo>
                                    <a:pt x="122" y="86"/>
                                  </a:lnTo>
                                  <a:lnTo>
                                    <a:pt x="123" y="10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3" y="124"/>
                                  </a:lnTo>
                                  <a:lnTo>
                                    <a:pt x="111" y="126"/>
                                  </a:lnTo>
                                  <a:lnTo>
                                    <a:pt x="110" y="136"/>
                                  </a:lnTo>
                                  <a:lnTo>
                                    <a:pt x="109" y="146"/>
                                  </a:lnTo>
                                  <a:lnTo>
                                    <a:pt x="105" y="154"/>
                                  </a:lnTo>
                                  <a:lnTo>
                                    <a:pt x="104" y="158"/>
                                  </a:lnTo>
                                  <a:lnTo>
                                    <a:pt x="102" y="160"/>
                                  </a:lnTo>
                                  <a:lnTo>
                                    <a:pt x="101" y="162"/>
                                  </a:lnTo>
                                  <a:lnTo>
                                    <a:pt x="100" y="164"/>
                                  </a:lnTo>
                                  <a:lnTo>
                                    <a:pt x="102" y="172"/>
                                  </a:lnTo>
                                  <a:lnTo>
                                    <a:pt x="105" y="186"/>
                                  </a:lnTo>
                                  <a:lnTo>
                                    <a:pt x="104" y="196"/>
                                  </a:lnTo>
                                  <a:lnTo>
                                    <a:pt x="104" y="206"/>
                                  </a:lnTo>
                                  <a:lnTo>
                                    <a:pt x="103" y="210"/>
                                  </a:lnTo>
                                  <a:lnTo>
                                    <a:pt x="102" y="224"/>
                                  </a:lnTo>
                                  <a:lnTo>
                                    <a:pt x="100" y="232"/>
                                  </a:lnTo>
                                  <a:lnTo>
                                    <a:pt x="102" y="246"/>
                                  </a:lnTo>
                                  <a:lnTo>
                                    <a:pt x="106" y="252"/>
                                  </a:lnTo>
                                  <a:lnTo>
                                    <a:pt x="109" y="264"/>
                                  </a:lnTo>
                                  <a:lnTo>
                                    <a:pt x="109" y="270"/>
                                  </a:lnTo>
                                  <a:lnTo>
                                    <a:pt x="111" y="274"/>
                                  </a:lnTo>
                                  <a:lnTo>
                                    <a:pt x="112" y="266"/>
                                  </a:lnTo>
                                  <a:lnTo>
                                    <a:pt x="112" y="264"/>
                                  </a:lnTo>
                                  <a:lnTo>
                                    <a:pt x="113" y="244"/>
                                  </a:lnTo>
                                  <a:lnTo>
                                    <a:pt x="118" y="224"/>
                                  </a:lnTo>
                                  <a:lnTo>
                                    <a:pt x="125" y="208"/>
                                  </a:lnTo>
                                  <a:lnTo>
                                    <a:pt x="131" y="200"/>
                                  </a:lnTo>
                                  <a:lnTo>
                                    <a:pt x="140" y="182"/>
                                  </a:lnTo>
                                  <a:lnTo>
                                    <a:pt x="136" y="178"/>
                                  </a:lnTo>
                                  <a:lnTo>
                                    <a:pt x="133" y="160"/>
                                  </a:lnTo>
                                  <a:lnTo>
                                    <a:pt x="134" y="150"/>
                                  </a:lnTo>
                                  <a:lnTo>
                                    <a:pt x="141" y="136"/>
                                  </a:lnTo>
                                  <a:lnTo>
                                    <a:pt x="148" y="12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40" y="122"/>
                                  </a:lnTo>
                                  <a:lnTo>
                                    <a:pt x="145" y="118"/>
                                  </a:lnTo>
                                  <a:lnTo>
                                    <a:pt x="156" y="118"/>
                                  </a:lnTo>
                                  <a:lnTo>
                                    <a:pt x="149" y="106"/>
                                  </a:lnTo>
                                  <a:lnTo>
                                    <a:pt x="146" y="90"/>
                                  </a:lnTo>
                                  <a:lnTo>
                                    <a:pt x="145" y="86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6" y="74"/>
                                  </a:lnTo>
                                  <a:lnTo>
                                    <a:pt x="148" y="70"/>
                                  </a:lnTo>
                                  <a:lnTo>
                                    <a:pt x="147" y="64"/>
                                  </a:lnTo>
                                  <a:lnTo>
                                    <a:pt x="147" y="62"/>
                                  </a:lnTo>
                                  <a:lnTo>
                                    <a:pt x="144" y="60"/>
                                  </a:lnTo>
                                  <a:lnTo>
                                    <a:pt x="144" y="5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1" name="Freeform 39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62 w 301"/>
                                <a:gd name="T1" fmla="*/ 124 h 300"/>
                                <a:gd name="T2" fmla="*/ 158 w 301"/>
                                <a:gd name="T3" fmla="*/ 124 h 300"/>
                                <a:gd name="T4" fmla="*/ 159 w 301"/>
                                <a:gd name="T5" fmla="*/ 126 h 300"/>
                                <a:gd name="T6" fmla="*/ 156 w 301"/>
                                <a:gd name="T7" fmla="*/ 128 h 300"/>
                                <a:gd name="T8" fmla="*/ 155 w 301"/>
                                <a:gd name="T9" fmla="*/ 134 h 300"/>
                                <a:gd name="T10" fmla="*/ 155 w 301"/>
                                <a:gd name="T11" fmla="*/ 134 h 300"/>
                                <a:gd name="T12" fmla="*/ 157 w 301"/>
                                <a:gd name="T13" fmla="*/ 144 h 300"/>
                                <a:gd name="T14" fmla="*/ 159 w 301"/>
                                <a:gd name="T15" fmla="*/ 150 h 300"/>
                                <a:gd name="T16" fmla="*/ 158 w 301"/>
                                <a:gd name="T17" fmla="*/ 156 h 300"/>
                                <a:gd name="T18" fmla="*/ 153 w 301"/>
                                <a:gd name="T19" fmla="*/ 176 h 300"/>
                                <a:gd name="T20" fmla="*/ 143 w 301"/>
                                <a:gd name="T21" fmla="*/ 194 h 300"/>
                                <a:gd name="T22" fmla="*/ 133 w 301"/>
                                <a:gd name="T23" fmla="*/ 210 h 300"/>
                                <a:gd name="T24" fmla="*/ 124 w 301"/>
                                <a:gd name="T25" fmla="*/ 228 h 300"/>
                                <a:gd name="T26" fmla="*/ 124 w 301"/>
                                <a:gd name="T27" fmla="*/ 252 h 300"/>
                                <a:gd name="T28" fmla="*/ 127 w 301"/>
                                <a:gd name="T29" fmla="*/ 268 h 300"/>
                                <a:gd name="T30" fmla="*/ 128 w 301"/>
                                <a:gd name="T31" fmla="*/ 270 h 300"/>
                                <a:gd name="T32" fmla="*/ 130 w 301"/>
                                <a:gd name="T33" fmla="*/ 268 h 300"/>
                                <a:gd name="T34" fmla="*/ 137 w 301"/>
                                <a:gd name="T35" fmla="*/ 256 h 300"/>
                                <a:gd name="T36" fmla="*/ 137 w 301"/>
                                <a:gd name="T37" fmla="*/ 242 h 300"/>
                                <a:gd name="T38" fmla="*/ 139 w 301"/>
                                <a:gd name="T39" fmla="*/ 230 h 300"/>
                                <a:gd name="T40" fmla="*/ 145 w 301"/>
                                <a:gd name="T41" fmla="*/ 212 h 300"/>
                                <a:gd name="T42" fmla="*/ 154 w 301"/>
                                <a:gd name="T43" fmla="*/ 194 h 300"/>
                                <a:gd name="T44" fmla="*/ 168 w 301"/>
                                <a:gd name="T45" fmla="*/ 176 h 300"/>
                                <a:gd name="T46" fmla="*/ 172 w 301"/>
                                <a:gd name="T47" fmla="*/ 172 h 300"/>
                                <a:gd name="T48" fmla="*/ 177 w 301"/>
                                <a:gd name="T49" fmla="*/ 162 h 300"/>
                                <a:gd name="T50" fmla="*/ 183 w 301"/>
                                <a:gd name="T51" fmla="*/ 152 h 300"/>
                                <a:gd name="T52" fmla="*/ 174 w 301"/>
                                <a:gd name="T53" fmla="*/ 140 h 300"/>
                                <a:gd name="T54" fmla="*/ 170 w 301"/>
                                <a:gd name="T55" fmla="*/ 132 h 300"/>
                                <a:gd name="T56" fmla="*/ 162 w 301"/>
                                <a:gd name="T5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62" y="124"/>
                                  </a:moveTo>
                                  <a:lnTo>
                                    <a:pt x="158" y="124"/>
                                  </a:lnTo>
                                  <a:lnTo>
                                    <a:pt x="159" y="126"/>
                                  </a:lnTo>
                                  <a:lnTo>
                                    <a:pt x="156" y="128"/>
                                  </a:lnTo>
                                  <a:lnTo>
                                    <a:pt x="155" y="134"/>
                                  </a:lnTo>
                                  <a:lnTo>
                                    <a:pt x="157" y="144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8" y="156"/>
                                  </a:lnTo>
                                  <a:lnTo>
                                    <a:pt x="153" y="176"/>
                                  </a:lnTo>
                                  <a:lnTo>
                                    <a:pt x="143" y="194"/>
                                  </a:lnTo>
                                  <a:lnTo>
                                    <a:pt x="133" y="210"/>
                                  </a:lnTo>
                                  <a:lnTo>
                                    <a:pt x="124" y="228"/>
                                  </a:lnTo>
                                  <a:lnTo>
                                    <a:pt x="124" y="252"/>
                                  </a:lnTo>
                                  <a:lnTo>
                                    <a:pt x="127" y="268"/>
                                  </a:lnTo>
                                  <a:lnTo>
                                    <a:pt x="128" y="270"/>
                                  </a:lnTo>
                                  <a:lnTo>
                                    <a:pt x="130" y="268"/>
                                  </a:lnTo>
                                  <a:lnTo>
                                    <a:pt x="137" y="256"/>
                                  </a:lnTo>
                                  <a:lnTo>
                                    <a:pt x="137" y="242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45" y="212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68" y="176"/>
                                  </a:lnTo>
                                  <a:lnTo>
                                    <a:pt x="172" y="172"/>
                                  </a:lnTo>
                                  <a:lnTo>
                                    <a:pt x="177" y="162"/>
                                  </a:lnTo>
                                  <a:lnTo>
                                    <a:pt x="183" y="152"/>
                                  </a:lnTo>
                                  <a:lnTo>
                                    <a:pt x="174" y="140"/>
                                  </a:lnTo>
                                  <a:lnTo>
                                    <a:pt x="170" y="132"/>
                                  </a:lnTo>
                                  <a:lnTo>
                                    <a:pt x="162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2" name="Freeform 39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144 h 300"/>
                                <a:gd name="T2" fmla="*/ 278 w 301"/>
                                <a:gd name="T3" fmla="*/ 144 h 300"/>
                                <a:gd name="T4" fmla="*/ 280 w 301"/>
                                <a:gd name="T5" fmla="*/ 146 h 300"/>
                                <a:gd name="T6" fmla="*/ 283 w 301"/>
                                <a:gd name="T7" fmla="*/ 146 h 300"/>
                                <a:gd name="T8" fmla="*/ 286 w 301"/>
                                <a:gd name="T9" fmla="*/ 148 h 300"/>
                                <a:gd name="T10" fmla="*/ 287 w 301"/>
                                <a:gd name="T11" fmla="*/ 154 h 300"/>
                                <a:gd name="T12" fmla="*/ 280 w 301"/>
                                <a:gd name="T13" fmla="*/ 160 h 300"/>
                                <a:gd name="T14" fmla="*/ 277 w 301"/>
                                <a:gd name="T15" fmla="*/ 162 h 300"/>
                                <a:gd name="T16" fmla="*/ 270 w 301"/>
                                <a:gd name="T17" fmla="*/ 168 h 300"/>
                                <a:gd name="T18" fmla="*/ 264 w 301"/>
                                <a:gd name="T19" fmla="*/ 172 h 300"/>
                                <a:gd name="T20" fmla="*/ 249 w 301"/>
                                <a:gd name="T21" fmla="*/ 178 h 300"/>
                                <a:gd name="T22" fmla="*/ 242 w 301"/>
                                <a:gd name="T23" fmla="*/ 180 h 300"/>
                                <a:gd name="T24" fmla="*/ 300 w 301"/>
                                <a:gd name="T25" fmla="*/ 180 h 300"/>
                                <a:gd name="T26" fmla="*/ 300 w 301"/>
                                <a:gd name="T27" fmla="*/ 14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144"/>
                                  </a:moveTo>
                                  <a:lnTo>
                                    <a:pt x="278" y="144"/>
                                  </a:lnTo>
                                  <a:lnTo>
                                    <a:pt x="280" y="146"/>
                                  </a:lnTo>
                                  <a:lnTo>
                                    <a:pt x="283" y="146"/>
                                  </a:lnTo>
                                  <a:lnTo>
                                    <a:pt x="286" y="148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0" y="160"/>
                                  </a:lnTo>
                                  <a:lnTo>
                                    <a:pt x="277" y="162"/>
                                  </a:lnTo>
                                  <a:lnTo>
                                    <a:pt x="270" y="16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49" y="178"/>
                                  </a:lnTo>
                                  <a:lnTo>
                                    <a:pt x="242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3" name="Freeform 39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85 w 301"/>
                                <a:gd name="T1" fmla="*/ 118 h 300"/>
                                <a:gd name="T2" fmla="*/ 183 w 301"/>
                                <a:gd name="T3" fmla="*/ 130 h 300"/>
                                <a:gd name="T4" fmla="*/ 189 w 301"/>
                                <a:gd name="T5" fmla="*/ 140 h 300"/>
                                <a:gd name="T6" fmla="*/ 188 w 301"/>
                                <a:gd name="T7" fmla="*/ 152 h 300"/>
                                <a:gd name="T8" fmla="*/ 191 w 301"/>
                                <a:gd name="T9" fmla="*/ 158 h 300"/>
                                <a:gd name="T10" fmla="*/ 193 w 301"/>
                                <a:gd name="T11" fmla="*/ 164 h 300"/>
                                <a:gd name="T12" fmla="*/ 196 w 301"/>
                                <a:gd name="T13" fmla="*/ 172 h 300"/>
                                <a:gd name="T14" fmla="*/ 197 w 301"/>
                                <a:gd name="T15" fmla="*/ 176 h 300"/>
                                <a:gd name="T16" fmla="*/ 198 w 301"/>
                                <a:gd name="T17" fmla="*/ 178 h 300"/>
                                <a:gd name="T18" fmla="*/ 204 w 301"/>
                                <a:gd name="T19" fmla="*/ 176 h 300"/>
                                <a:gd name="T20" fmla="*/ 219 w 301"/>
                                <a:gd name="T21" fmla="*/ 170 h 300"/>
                                <a:gd name="T22" fmla="*/ 219 w 301"/>
                                <a:gd name="T23" fmla="*/ 168 h 300"/>
                                <a:gd name="T24" fmla="*/ 216 w 301"/>
                                <a:gd name="T25" fmla="*/ 166 h 300"/>
                                <a:gd name="T26" fmla="*/ 213 w 301"/>
                                <a:gd name="T27" fmla="*/ 162 h 300"/>
                                <a:gd name="T28" fmla="*/ 214 w 301"/>
                                <a:gd name="T29" fmla="*/ 160 h 300"/>
                                <a:gd name="T30" fmla="*/ 218 w 301"/>
                                <a:gd name="T31" fmla="*/ 150 h 300"/>
                                <a:gd name="T32" fmla="*/ 228 w 301"/>
                                <a:gd name="T33" fmla="*/ 146 h 300"/>
                                <a:gd name="T34" fmla="*/ 243 w 301"/>
                                <a:gd name="T35" fmla="*/ 144 h 300"/>
                                <a:gd name="T36" fmla="*/ 300 w 301"/>
                                <a:gd name="T37" fmla="*/ 144 h 300"/>
                                <a:gd name="T38" fmla="*/ 300 w 301"/>
                                <a:gd name="T39" fmla="*/ 120 h 300"/>
                                <a:gd name="T40" fmla="*/ 192 w 301"/>
                                <a:gd name="T41" fmla="*/ 120 h 300"/>
                                <a:gd name="T42" fmla="*/ 185 w 301"/>
                                <a:gd name="T4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85" y="118"/>
                                  </a:moveTo>
                                  <a:lnTo>
                                    <a:pt x="183" y="130"/>
                                  </a:lnTo>
                                  <a:lnTo>
                                    <a:pt x="189" y="140"/>
                                  </a:lnTo>
                                  <a:lnTo>
                                    <a:pt x="188" y="152"/>
                                  </a:lnTo>
                                  <a:lnTo>
                                    <a:pt x="191" y="158"/>
                                  </a:lnTo>
                                  <a:lnTo>
                                    <a:pt x="193" y="164"/>
                                  </a:lnTo>
                                  <a:lnTo>
                                    <a:pt x="196" y="172"/>
                                  </a:lnTo>
                                  <a:lnTo>
                                    <a:pt x="197" y="176"/>
                                  </a:lnTo>
                                  <a:lnTo>
                                    <a:pt x="198" y="178"/>
                                  </a:lnTo>
                                  <a:lnTo>
                                    <a:pt x="204" y="176"/>
                                  </a:lnTo>
                                  <a:lnTo>
                                    <a:pt x="219" y="170"/>
                                  </a:lnTo>
                                  <a:lnTo>
                                    <a:pt x="219" y="168"/>
                                  </a:lnTo>
                                  <a:lnTo>
                                    <a:pt x="216" y="166"/>
                                  </a:lnTo>
                                  <a:lnTo>
                                    <a:pt x="213" y="162"/>
                                  </a:lnTo>
                                  <a:lnTo>
                                    <a:pt x="214" y="160"/>
                                  </a:lnTo>
                                  <a:lnTo>
                                    <a:pt x="218" y="150"/>
                                  </a:lnTo>
                                  <a:lnTo>
                                    <a:pt x="228" y="146"/>
                                  </a:lnTo>
                                  <a:lnTo>
                                    <a:pt x="243" y="144"/>
                                  </a:lnTo>
                                  <a:lnTo>
                                    <a:pt x="300" y="144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185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4" name="Freeform 39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94 w 301"/>
                                <a:gd name="T1" fmla="*/ 70 h 300"/>
                                <a:gd name="T2" fmla="*/ 28 w 301"/>
                                <a:gd name="T3" fmla="*/ 70 h 300"/>
                                <a:gd name="T4" fmla="*/ 51 w 301"/>
                                <a:gd name="T5" fmla="*/ 74 h 300"/>
                                <a:gd name="T6" fmla="*/ 70 w 301"/>
                                <a:gd name="T7" fmla="*/ 94 h 300"/>
                                <a:gd name="T8" fmla="*/ 75 w 301"/>
                                <a:gd name="T9" fmla="*/ 108 h 300"/>
                                <a:gd name="T10" fmla="*/ 74 w 301"/>
                                <a:gd name="T11" fmla="*/ 110 h 300"/>
                                <a:gd name="T12" fmla="*/ 73 w 301"/>
                                <a:gd name="T13" fmla="*/ 112 h 300"/>
                                <a:gd name="T14" fmla="*/ 71 w 301"/>
                                <a:gd name="T15" fmla="*/ 112 h 300"/>
                                <a:gd name="T16" fmla="*/ 69 w 301"/>
                                <a:gd name="T17" fmla="*/ 114 h 300"/>
                                <a:gd name="T18" fmla="*/ 73 w 301"/>
                                <a:gd name="T19" fmla="*/ 116 h 300"/>
                                <a:gd name="T20" fmla="*/ 75 w 301"/>
                                <a:gd name="T21" fmla="*/ 120 h 300"/>
                                <a:gd name="T22" fmla="*/ 77 w 301"/>
                                <a:gd name="T23" fmla="*/ 122 h 300"/>
                                <a:gd name="T24" fmla="*/ 84 w 301"/>
                                <a:gd name="T25" fmla="*/ 130 h 300"/>
                                <a:gd name="T26" fmla="*/ 88 w 301"/>
                                <a:gd name="T27" fmla="*/ 136 h 300"/>
                                <a:gd name="T28" fmla="*/ 92 w 301"/>
                                <a:gd name="T29" fmla="*/ 146 h 300"/>
                                <a:gd name="T30" fmla="*/ 94 w 301"/>
                                <a:gd name="T31" fmla="*/ 148 h 300"/>
                                <a:gd name="T32" fmla="*/ 95 w 301"/>
                                <a:gd name="T33" fmla="*/ 152 h 300"/>
                                <a:gd name="T34" fmla="*/ 96 w 301"/>
                                <a:gd name="T35" fmla="*/ 156 h 300"/>
                                <a:gd name="T36" fmla="*/ 99 w 301"/>
                                <a:gd name="T37" fmla="*/ 152 h 300"/>
                                <a:gd name="T38" fmla="*/ 104 w 301"/>
                                <a:gd name="T39" fmla="*/ 136 h 300"/>
                                <a:gd name="T40" fmla="*/ 104 w 301"/>
                                <a:gd name="T41" fmla="*/ 128 h 300"/>
                                <a:gd name="T42" fmla="*/ 101 w 301"/>
                                <a:gd name="T43" fmla="*/ 128 h 300"/>
                                <a:gd name="T44" fmla="*/ 93 w 301"/>
                                <a:gd name="T45" fmla="*/ 120 h 300"/>
                                <a:gd name="T46" fmla="*/ 91 w 301"/>
                                <a:gd name="T47" fmla="*/ 114 h 300"/>
                                <a:gd name="T48" fmla="*/ 87 w 301"/>
                                <a:gd name="T49" fmla="*/ 104 h 300"/>
                                <a:gd name="T50" fmla="*/ 87 w 301"/>
                                <a:gd name="T51" fmla="*/ 94 h 300"/>
                                <a:gd name="T52" fmla="*/ 90 w 301"/>
                                <a:gd name="T53" fmla="*/ 76 h 300"/>
                                <a:gd name="T54" fmla="*/ 94 w 301"/>
                                <a:gd name="T55" fmla="*/ 7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94" y="70"/>
                                  </a:moveTo>
                                  <a:lnTo>
                                    <a:pt x="28" y="70"/>
                                  </a:lnTo>
                                  <a:lnTo>
                                    <a:pt x="51" y="74"/>
                                  </a:lnTo>
                                  <a:lnTo>
                                    <a:pt x="70" y="94"/>
                                  </a:lnTo>
                                  <a:lnTo>
                                    <a:pt x="75" y="108"/>
                                  </a:lnTo>
                                  <a:lnTo>
                                    <a:pt x="74" y="110"/>
                                  </a:lnTo>
                                  <a:lnTo>
                                    <a:pt x="73" y="112"/>
                                  </a:lnTo>
                                  <a:lnTo>
                                    <a:pt x="71" y="112"/>
                                  </a:lnTo>
                                  <a:lnTo>
                                    <a:pt x="69" y="114"/>
                                  </a:lnTo>
                                  <a:lnTo>
                                    <a:pt x="73" y="116"/>
                                  </a:lnTo>
                                  <a:lnTo>
                                    <a:pt x="75" y="120"/>
                                  </a:lnTo>
                                  <a:lnTo>
                                    <a:pt x="77" y="122"/>
                                  </a:lnTo>
                                  <a:lnTo>
                                    <a:pt x="84" y="130"/>
                                  </a:lnTo>
                                  <a:lnTo>
                                    <a:pt x="88" y="136"/>
                                  </a:lnTo>
                                  <a:lnTo>
                                    <a:pt x="92" y="146"/>
                                  </a:lnTo>
                                  <a:lnTo>
                                    <a:pt x="94" y="148"/>
                                  </a:lnTo>
                                  <a:lnTo>
                                    <a:pt x="95" y="152"/>
                                  </a:lnTo>
                                  <a:lnTo>
                                    <a:pt x="96" y="156"/>
                                  </a:lnTo>
                                  <a:lnTo>
                                    <a:pt x="99" y="152"/>
                                  </a:lnTo>
                                  <a:lnTo>
                                    <a:pt x="104" y="136"/>
                                  </a:lnTo>
                                  <a:lnTo>
                                    <a:pt x="104" y="128"/>
                                  </a:lnTo>
                                  <a:lnTo>
                                    <a:pt x="101" y="128"/>
                                  </a:lnTo>
                                  <a:lnTo>
                                    <a:pt x="93" y="120"/>
                                  </a:lnTo>
                                  <a:lnTo>
                                    <a:pt x="91" y="114"/>
                                  </a:lnTo>
                                  <a:lnTo>
                                    <a:pt x="87" y="104"/>
                                  </a:lnTo>
                                  <a:lnTo>
                                    <a:pt x="87" y="94"/>
                                  </a:lnTo>
                                  <a:lnTo>
                                    <a:pt x="90" y="76"/>
                                  </a:lnTo>
                                  <a:lnTo>
                                    <a:pt x="94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5" name="Freeform 39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5 w 301"/>
                                <a:gd name="T1" fmla="*/ 68 h 300"/>
                                <a:gd name="T2" fmla="*/ 153 w 301"/>
                                <a:gd name="T3" fmla="*/ 68 h 300"/>
                                <a:gd name="T4" fmla="*/ 151 w 301"/>
                                <a:gd name="T5" fmla="*/ 76 h 300"/>
                                <a:gd name="T6" fmla="*/ 151 w 301"/>
                                <a:gd name="T7" fmla="*/ 80 h 300"/>
                                <a:gd name="T8" fmla="*/ 150 w 301"/>
                                <a:gd name="T9" fmla="*/ 84 h 300"/>
                                <a:gd name="T10" fmla="*/ 151 w 301"/>
                                <a:gd name="T11" fmla="*/ 94 h 300"/>
                                <a:gd name="T12" fmla="*/ 154 w 301"/>
                                <a:gd name="T13" fmla="*/ 102 h 300"/>
                                <a:gd name="T14" fmla="*/ 161 w 301"/>
                                <a:gd name="T15" fmla="*/ 114 h 300"/>
                                <a:gd name="T16" fmla="*/ 165 w 301"/>
                                <a:gd name="T17" fmla="*/ 118 h 300"/>
                                <a:gd name="T18" fmla="*/ 168 w 301"/>
                                <a:gd name="T19" fmla="*/ 124 h 300"/>
                                <a:gd name="T20" fmla="*/ 172 w 301"/>
                                <a:gd name="T21" fmla="*/ 128 h 300"/>
                                <a:gd name="T22" fmla="*/ 177 w 301"/>
                                <a:gd name="T23" fmla="*/ 132 h 300"/>
                                <a:gd name="T24" fmla="*/ 180 w 301"/>
                                <a:gd name="T25" fmla="*/ 138 h 300"/>
                                <a:gd name="T26" fmla="*/ 180 w 301"/>
                                <a:gd name="T27" fmla="*/ 136 h 300"/>
                                <a:gd name="T28" fmla="*/ 179 w 301"/>
                                <a:gd name="T29" fmla="*/ 134 h 300"/>
                                <a:gd name="T30" fmla="*/ 179 w 301"/>
                                <a:gd name="T31" fmla="*/ 130 h 300"/>
                                <a:gd name="T32" fmla="*/ 178 w 301"/>
                                <a:gd name="T33" fmla="*/ 128 h 300"/>
                                <a:gd name="T34" fmla="*/ 178 w 301"/>
                                <a:gd name="T35" fmla="*/ 122 h 300"/>
                                <a:gd name="T36" fmla="*/ 179 w 301"/>
                                <a:gd name="T37" fmla="*/ 118 h 300"/>
                                <a:gd name="T38" fmla="*/ 179 w 301"/>
                                <a:gd name="T39" fmla="*/ 114 h 300"/>
                                <a:gd name="T40" fmla="*/ 174 w 301"/>
                                <a:gd name="T41" fmla="*/ 108 h 300"/>
                                <a:gd name="T42" fmla="*/ 178 w 301"/>
                                <a:gd name="T43" fmla="*/ 96 h 300"/>
                                <a:gd name="T44" fmla="*/ 181 w 301"/>
                                <a:gd name="T45" fmla="*/ 90 h 300"/>
                                <a:gd name="T46" fmla="*/ 184 w 301"/>
                                <a:gd name="T47" fmla="*/ 86 h 300"/>
                                <a:gd name="T48" fmla="*/ 189 w 301"/>
                                <a:gd name="T49" fmla="*/ 82 h 300"/>
                                <a:gd name="T50" fmla="*/ 197 w 301"/>
                                <a:gd name="T51" fmla="*/ 76 h 300"/>
                                <a:gd name="T52" fmla="*/ 201 w 301"/>
                                <a:gd name="T53" fmla="*/ 72 h 300"/>
                                <a:gd name="T54" fmla="*/ 205 w 301"/>
                                <a:gd name="T55" fmla="*/ 70 h 300"/>
                                <a:gd name="T56" fmla="*/ 158 w 301"/>
                                <a:gd name="T57" fmla="*/ 70 h 300"/>
                                <a:gd name="T58" fmla="*/ 155 w 301"/>
                                <a:gd name="T59" fmla="*/ 6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5" y="68"/>
                                  </a:moveTo>
                                  <a:lnTo>
                                    <a:pt x="153" y="68"/>
                                  </a:lnTo>
                                  <a:lnTo>
                                    <a:pt x="151" y="76"/>
                                  </a:lnTo>
                                  <a:lnTo>
                                    <a:pt x="151" y="80"/>
                                  </a:lnTo>
                                  <a:lnTo>
                                    <a:pt x="150" y="84"/>
                                  </a:lnTo>
                                  <a:lnTo>
                                    <a:pt x="151" y="94"/>
                                  </a:lnTo>
                                  <a:lnTo>
                                    <a:pt x="154" y="102"/>
                                  </a:lnTo>
                                  <a:lnTo>
                                    <a:pt x="161" y="114"/>
                                  </a:lnTo>
                                  <a:lnTo>
                                    <a:pt x="165" y="118"/>
                                  </a:lnTo>
                                  <a:lnTo>
                                    <a:pt x="168" y="124"/>
                                  </a:lnTo>
                                  <a:lnTo>
                                    <a:pt x="172" y="128"/>
                                  </a:lnTo>
                                  <a:lnTo>
                                    <a:pt x="177" y="132"/>
                                  </a:lnTo>
                                  <a:lnTo>
                                    <a:pt x="180" y="138"/>
                                  </a:lnTo>
                                  <a:lnTo>
                                    <a:pt x="180" y="136"/>
                                  </a:lnTo>
                                  <a:lnTo>
                                    <a:pt x="179" y="134"/>
                                  </a:lnTo>
                                  <a:lnTo>
                                    <a:pt x="179" y="130"/>
                                  </a:lnTo>
                                  <a:lnTo>
                                    <a:pt x="178" y="128"/>
                                  </a:lnTo>
                                  <a:lnTo>
                                    <a:pt x="178" y="122"/>
                                  </a:lnTo>
                                  <a:lnTo>
                                    <a:pt x="179" y="118"/>
                                  </a:lnTo>
                                  <a:lnTo>
                                    <a:pt x="179" y="114"/>
                                  </a:lnTo>
                                  <a:lnTo>
                                    <a:pt x="174" y="108"/>
                                  </a:lnTo>
                                  <a:lnTo>
                                    <a:pt x="178" y="96"/>
                                  </a:lnTo>
                                  <a:lnTo>
                                    <a:pt x="181" y="90"/>
                                  </a:lnTo>
                                  <a:lnTo>
                                    <a:pt x="184" y="86"/>
                                  </a:lnTo>
                                  <a:lnTo>
                                    <a:pt x="189" y="82"/>
                                  </a:lnTo>
                                  <a:lnTo>
                                    <a:pt x="197" y="76"/>
                                  </a:lnTo>
                                  <a:lnTo>
                                    <a:pt x="201" y="72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158" y="70"/>
                                  </a:lnTo>
                                  <a:lnTo>
                                    <a:pt x="155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6" name="Freeform 393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*/ 124 h 300"/>
                                <a:gd name="T2" fmla="*/ 101 w 301"/>
                                <a:gd name="T3" fmla="*/ 128 h 300"/>
                                <a:gd name="T4" fmla="*/ 105 w 301"/>
                                <a:gd name="T5" fmla="*/ 128 h 300"/>
                                <a:gd name="T6" fmla="*/ 103 w 301"/>
                                <a:gd name="T7" fmla="*/ 124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03" y="124"/>
                                  </a:moveTo>
                                  <a:lnTo>
                                    <a:pt x="101" y="128"/>
                                  </a:lnTo>
                                  <a:lnTo>
                                    <a:pt x="105" y="128"/>
                                  </a:lnTo>
                                  <a:lnTo>
                                    <a:pt x="103" y="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7" name="Freeform 392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45 w 301"/>
                                <a:gd name="T1" fmla="*/ 126 h 300"/>
                                <a:gd name="T2" fmla="*/ 145 w 301"/>
                                <a:gd name="T3" fmla="*/ 12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45" y="126"/>
                                  </a:moveTo>
                                  <a:lnTo>
                                    <a:pt x="145" y="1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8" name="Freeform 391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8 w 301"/>
                                <a:gd name="T1" fmla="*/ 120 h 300"/>
                                <a:gd name="T2" fmla="*/ 154 w 301"/>
                                <a:gd name="T3" fmla="*/ 120 h 300"/>
                                <a:gd name="T4" fmla="*/ 152 w 301"/>
                                <a:gd name="T5" fmla="*/ 126 h 300"/>
                                <a:gd name="T6" fmla="*/ 154 w 301"/>
                                <a:gd name="T7" fmla="*/ 126 h 300"/>
                                <a:gd name="T8" fmla="*/ 156 w 301"/>
                                <a:gd name="T9" fmla="*/ 124 h 300"/>
                                <a:gd name="T10" fmla="*/ 162 w 301"/>
                                <a:gd name="T11" fmla="*/ 124 h 300"/>
                                <a:gd name="T12" fmla="*/ 158 w 301"/>
                                <a:gd name="T13" fmla="*/ 12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8" y="120"/>
                                  </a:moveTo>
                                  <a:lnTo>
                                    <a:pt x="154" y="120"/>
                                  </a:lnTo>
                                  <a:lnTo>
                                    <a:pt x="152" y="126"/>
                                  </a:lnTo>
                                  <a:lnTo>
                                    <a:pt x="154" y="126"/>
                                  </a:lnTo>
                                  <a:lnTo>
                                    <a:pt x="156" y="124"/>
                                  </a:lnTo>
                                  <a:lnTo>
                                    <a:pt x="162" y="124"/>
                                  </a:lnTo>
                                  <a:lnTo>
                                    <a:pt x="158" y="1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19" name="Freeform 39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156 w 301"/>
                                <a:gd name="T1" fmla="*/ 118 h 300"/>
                                <a:gd name="T2" fmla="*/ 145 w 301"/>
                                <a:gd name="T3" fmla="*/ 118 h 300"/>
                                <a:gd name="T4" fmla="*/ 145 w 301"/>
                                <a:gd name="T5" fmla="*/ 126 h 300"/>
                                <a:gd name="T6" fmla="*/ 150 w 301"/>
                                <a:gd name="T7" fmla="*/ 122 h 300"/>
                                <a:gd name="T8" fmla="*/ 149 w 301"/>
                                <a:gd name="T9" fmla="*/ 120 h 300"/>
                                <a:gd name="T10" fmla="*/ 158 w 301"/>
                                <a:gd name="T11" fmla="*/ 120 h 300"/>
                                <a:gd name="T12" fmla="*/ 156 w 301"/>
                                <a:gd name="T13" fmla="*/ 118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156" y="118"/>
                                  </a:moveTo>
                                  <a:lnTo>
                                    <a:pt x="145" y="118"/>
                                  </a:lnTo>
                                  <a:lnTo>
                                    <a:pt x="145" y="126"/>
                                  </a:lnTo>
                                  <a:lnTo>
                                    <a:pt x="150" y="122"/>
                                  </a:lnTo>
                                  <a:lnTo>
                                    <a:pt x="149" y="120"/>
                                  </a:lnTo>
                                  <a:lnTo>
                                    <a:pt x="158" y="120"/>
                                  </a:lnTo>
                                  <a:lnTo>
                                    <a:pt x="156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0" name="Freeform 38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*/ 116 h 300"/>
                                <a:gd name="T2" fmla="*/ 66 w 301"/>
                                <a:gd name="T3" fmla="*/ 120 h 300"/>
                                <a:gd name="T4" fmla="*/ 67 w 301"/>
                                <a:gd name="T5" fmla="*/ 120 h 300"/>
                                <a:gd name="T6" fmla="*/ 66 w 301"/>
                                <a:gd name="T7" fmla="*/ 118 h 300"/>
                                <a:gd name="T8" fmla="*/ 64 w 301"/>
                                <a:gd name="T9" fmla="*/ 116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64" y="116"/>
                                  </a:moveTo>
                                  <a:lnTo>
                                    <a:pt x="66" y="120"/>
                                  </a:lnTo>
                                  <a:lnTo>
                                    <a:pt x="67" y="120"/>
                                  </a:lnTo>
                                  <a:lnTo>
                                    <a:pt x="66" y="118"/>
                                  </a:lnTo>
                                  <a:lnTo>
                                    <a:pt x="64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1" name="Freeform 38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300"/>
                                <a:gd name="T2" fmla="*/ 229 w 301"/>
                                <a:gd name="T3" fmla="*/ 62 h 300"/>
                                <a:gd name="T4" fmla="*/ 232 w 301"/>
                                <a:gd name="T5" fmla="*/ 64 h 300"/>
                                <a:gd name="T6" fmla="*/ 230 w 301"/>
                                <a:gd name="T7" fmla="*/ 68 h 300"/>
                                <a:gd name="T8" fmla="*/ 230 w 301"/>
                                <a:gd name="T9" fmla="*/ 74 h 300"/>
                                <a:gd name="T10" fmla="*/ 229 w 301"/>
                                <a:gd name="T11" fmla="*/ 78 h 300"/>
                                <a:gd name="T12" fmla="*/ 225 w 301"/>
                                <a:gd name="T13" fmla="*/ 86 h 300"/>
                                <a:gd name="T14" fmla="*/ 221 w 301"/>
                                <a:gd name="T15" fmla="*/ 92 h 300"/>
                                <a:gd name="T16" fmla="*/ 214 w 301"/>
                                <a:gd name="T17" fmla="*/ 104 h 300"/>
                                <a:gd name="T18" fmla="*/ 209 w 301"/>
                                <a:gd name="T19" fmla="*/ 108 h 300"/>
                                <a:gd name="T20" fmla="*/ 204 w 301"/>
                                <a:gd name="T21" fmla="*/ 112 h 300"/>
                                <a:gd name="T22" fmla="*/ 200 w 301"/>
                                <a:gd name="T23" fmla="*/ 116 h 300"/>
                                <a:gd name="T24" fmla="*/ 192 w 301"/>
                                <a:gd name="T25" fmla="*/ 120 h 300"/>
                                <a:gd name="T26" fmla="*/ 300 w 301"/>
                                <a:gd name="T27" fmla="*/ 120 h 300"/>
                                <a:gd name="T28" fmla="*/ 300 w 301"/>
                                <a:gd name="T29" fmla="*/ 62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300" y="62"/>
                                  </a:moveTo>
                                  <a:lnTo>
                                    <a:pt x="229" y="62"/>
                                  </a:lnTo>
                                  <a:lnTo>
                                    <a:pt x="232" y="64"/>
                                  </a:lnTo>
                                  <a:lnTo>
                                    <a:pt x="230" y="68"/>
                                  </a:lnTo>
                                  <a:lnTo>
                                    <a:pt x="230" y="74"/>
                                  </a:lnTo>
                                  <a:lnTo>
                                    <a:pt x="229" y="78"/>
                                  </a:lnTo>
                                  <a:lnTo>
                                    <a:pt x="225" y="86"/>
                                  </a:lnTo>
                                  <a:lnTo>
                                    <a:pt x="221" y="92"/>
                                  </a:lnTo>
                                  <a:lnTo>
                                    <a:pt x="214" y="104"/>
                                  </a:lnTo>
                                  <a:lnTo>
                                    <a:pt x="209" y="108"/>
                                  </a:lnTo>
                                  <a:lnTo>
                                    <a:pt x="204" y="112"/>
                                  </a:lnTo>
                                  <a:lnTo>
                                    <a:pt x="200" y="116"/>
                                  </a:lnTo>
                                  <a:lnTo>
                                    <a:pt x="192" y="120"/>
                                  </a:lnTo>
                                  <a:lnTo>
                                    <a:pt x="300" y="120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2" name="Freeform 38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0"/>
                            </a:xfrm>
                            <a:custGeom>
                              <a:avLst/>
                              <a:gdLst>
                                <a:gd name="T0" fmla="*/ 299 w 301"/>
                                <a:gd name="T1" fmla="*/ 10 h 300"/>
                                <a:gd name="T2" fmla="*/ 195 w 301"/>
                                <a:gd name="T3" fmla="*/ 10 h 300"/>
                                <a:gd name="T4" fmla="*/ 195 w 301"/>
                                <a:gd name="T5" fmla="*/ 18 h 300"/>
                                <a:gd name="T6" fmla="*/ 192 w 301"/>
                                <a:gd name="T7" fmla="*/ 26 h 300"/>
                                <a:gd name="T8" fmla="*/ 187 w 301"/>
                                <a:gd name="T9" fmla="*/ 38 h 300"/>
                                <a:gd name="T10" fmla="*/ 184 w 301"/>
                                <a:gd name="T11" fmla="*/ 42 h 300"/>
                                <a:gd name="T12" fmla="*/ 181 w 301"/>
                                <a:gd name="T13" fmla="*/ 48 h 300"/>
                                <a:gd name="T14" fmla="*/ 179 w 301"/>
                                <a:gd name="T15" fmla="*/ 52 h 300"/>
                                <a:gd name="T16" fmla="*/ 177 w 301"/>
                                <a:gd name="T17" fmla="*/ 56 h 300"/>
                                <a:gd name="T18" fmla="*/ 174 w 301"/>
                                <a:gd name="T19" fmla="*/ 58 h 300"/>
                                <a:gd name="T20" fmla="*/ 170 w 301"/>
                                <a:gd name="T21" fmla="*/ 62 h 300"/>
                                <a:gd name="T22" fmla="*/ 166 w 301"/>
                                <a:gd name="T23" fmla="*/ 68 h 300"/>
                                <a:gd name="T24" fmla="*/ 159 w 301"/>
                                <a:gd name="T25" fmla="*/ 70 h 300"/>
                                <a:gd name="T26" fmla="*/ 205 w 301"/>
                                <a:gd name="T27" fmla="*/ 70 h 300"/>
                                <a:gd name="T28" fmla="*/ 212 w 301"/>
                                <a:gd name="T29" fmla="*/ 68 h 300"/>
                                <a:gd name="T30" fmla="*/ 218 w 301"/>
                                <a:gd name="T31" fmla="*/ 64 h 300"/>
                                <a:gd name="T32" fmla="*/ 229 w 301"/>
                                <a:gd name="T33" fmla="*/ 62 h 300"/>
                                <a:gd name="T34" fmla="*/ 300 w 301"/>
                                <a:gd name="T35" fmla="*/ 62 h 300"/>
                                <a:gd name="T36" fmla="*/ 300 w 301"/>
                                <a:gd name="T37" fmla="*/ 12 h 300"/>
                                <a:gd name="T38" fmla="*/ 299 w 301"/>
                                <a:gd name="T39" fmla="*/ 10 h 30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301" h="300">
                                  <a:moveTo>
                                    <a:pt x="299" y="10"/>
                                  </a:moveTo>
                                  <a:lnTo>
                                    <a:pt x="195" y="10"/>
                                  </a:lnTo>
                                  <a:lnTo>
                                    <a:pt x="195" y="18"/>
                                  </a:lnTo>
                                  <a:lnTo>
                                    <a:pt x="192" y="26"/>
                                  </a:lnTo>
                                  <a:lnTo>
                                    <a:pt x="187" y="38"/>
                                  </a:lnTo>
                                  <a:lnTo>
                                    <a:pt x="184" y="42"/>
                                  </a:lnTo>
                                  <a:lnTo>
                                    <a:pt x="181" y="48"/>
                                  </a:lnTo>
                                  <a:lnTo>
                                    <a:pt x="179" y="52"/>
                                  </a:lnTo>
                                  <a:lnTo>
                                    <a:pt x="177" y="56"/>
                                  </a:lnTo>
                                  <a:lnTo>
                                    <a:pt x="174" y="58"/>
                                  </a:lnTo>
                                  <a:lnTo>
                                    <a:pt x="170" y="62"/>
                                  </a:lnTo>
                                  <a:lnTo>
                                    <a:pt x="166" y="68"/>
                                  </a:lnTo>
                                  <a:lnTo>
                                    <a:pt x="159" y="70"/>
                                  </a:lnTo>
                                  <a:lnTo>
                                    <a:pt x="205" y="70"/>
                                  </a:lnTo>
                                  <a:lnTo>
                                    <a:pt x="212" y="68"/>
                                  </a:lnTo>
                                  <a:lnTo>
                                    <a:pt x="218" y="64"/>
                                  </a:lnTo>
                                  <a:lnTo>
                                    <a:pt x="229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12"/>
                                  </a:lnTo>
                                  <a:lnTo>
                                    <a:pt x="29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6AE9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7EAC75F" id="Group 385" o:spid="_x0000_s1026" style="width:15.05pt;height:15pt;mso-position-horizontal-relative:char;mso-position-vertical-relative:line" coordsize="301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">
                <v:group id="Group 407" o:spid="_x0000_s1027" style="position:absolute;left:148;top:161;width:42;height:110" coordorigin="148,161" coordsize="42,1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aqOdjCAAAA3AAAAA8A&#10;AAAAAAAAAAAAAAAAqgIAAGRycy9kb3ducmV2LnhtbFBLBQYAAAAABAAEAPoAAACZAwAAAAA=&#10;">
                  <v:shape id="Freeform 408" o:spid="_x0000_s1028" style="position:absolute;left:148;top:161;width:42;height:110;visibility:visible;mso-wrap-style:square;v-text-anchor:top" coordsize="42,1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9F2sUA&#10;AADcAAAADwAAAGRycy9kb3ducmV2LnhtbESPQWvCQBSE70L/w/IKXqTZxIqU1FUk0FIoRU2UXh/Z&#10;ZxLMvg3ZrUn/fbcgeBxm5htmtRlNK67Uu8aygiSKQRCXVjdcKTgWb08vIJxH1thaJgW/5GCzfpis&#10;MNV24ANdc1+JAGGXooLa+y6V0pU1GXSR7YiDd7a9QR9kX0nd4xDgppXzOF5Kgw2HhRo7ymoqL/mP&#10;UeD3n1W++86/nt9n20GeZFMMlCk1fRy3ryA8jf4evrU/tIJFnMD/mXA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n0XaxQAAANwAAAAPAAAAAAAAAAAAAAAAAJgCAABkcnMv&#10;ZG93bnJldi54bWxQSwUGAAAAAAQABAD1AAAAigMAAAAA&#10;" path="m38,l4,63,,106r,4l1,110r,-4l5,89,6,86,11,67,17,48,27,32r6,-6l42,21,41,14,40,7,38,xe" fillcolor="#76ae99" stroked="f">
                    <v:path arrowok="t" o:connecttype="custom" o:connectlocs="38,161;4,224;0,267;0,271;1,271;1,267;5,250;6,247;11,228;17,209;27,193;33,187;42,182;41,175;40,168;38,161" o:connectangles="0,0,0,0,0,0,0,0,0,0,0,0,0,0,0,0"/>
                  </v:shape>
                </v:group>
                <v:group id="Group 405" o:spid="_x0000_s1029" style="position:absolute;left:167;top:192;width:23;height:65" coordorigin="167,192" coordsize="23,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QCNM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bwHCX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5NAI0xgAAANwA&#10;AAAPAAAAAAAAAAAAAAAAAKoCAABkcnMvZG93bnJldi54bWxQSwUGAAAAAAQABAD6AAAAnQMAAAAA&#10;">
                  <v:shape id="Freeform 406" o:spid="_x0000_s1030" style="position:absolute;left:167;top:192;width:23;height:65;visibility:visible;mso-wrap-style:square;v-text-anchor:top" coordsize="23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ceacMA&#10;AADcAAAADwAAAGRycy9kb3ducmV2LnhtbESPW4vCMBSE3wX/QziCb2vihUWqaZFCQdgnL+y+Hppj&#10;W2xOShO1u79+Iwg+DjPzDbPNBtuKO/W+caxhPlMgiEtnGq40nE/FxxqED8gGW8ek4Zc8ZOl4tMXE&#10;uAcf6H4MlYgQ9glqqEPoEil9WZNFP3MdcfQurrcYouwraXp8RLht5UKpT2mx4bhQY0d5TeX1eLMa&#10;vtqQV7l1ar6XP99rXhTXv67QejoZdhsQgYbwDr/ae6NhpZbwPBOPgE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ceacMAAADcAAAADwAAAAAAAAAAAAAAAACYAgAAZHJzL2Rv&#10;d25yZXYueG1sUEsFBgAAAAAEAAQA9QAAAIgDAAAAAA==&#10;" path="m23,l12,8,5,19,,43,1,54,2,64,7,52r5,-7l18,32r1,-5l21,19,23,9,23,xe" fillcolor="#76ae99" stroked="f">
                    <v:path arrowok="t" o:connecttype="custom" o:connectlocs="23,192;12,200;5,211;0,235;1,246;2,256;7,244;12,237;18,224;19,219;21,211;23,201;23,192" o:connectangles="0,0,0,0,0,0,0,0,0,0,0,0,0"/>
                  </v:shape>
                </v:group>
                <v:group id="Group 403" o:spid="_x0000_s1031" style="position:absolute;left:87;top:175;width:9;height:70" coordorigin="87,175" coordsize="9,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mRP9vFAAAA3AAA&#10;AA8AAAAAAAAAAAAAAAAAqgIAAGRycy9kb3ducmV2LnhtbFBLBQYAAAAABAAEAPoAAACcAwAAAAA=&#10;">
                  <v:shape id="Freeform 404" o:spid="_x0000_s1032" style="position:absolute;left:87;top:175;width:9;height:70;visibility:visible;mso-wrap-style:square;v-text-anchor:top" coordsize="9,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aPe8YA&#10;AADcAAAADwAAAGRycy9kb3ducmV2LnhtbESPT2vCQBTE7wW/w/IEb3VT67+mriItBUENGL14e2Rf&#10;k2D2bciuGv30rlDocZiZ3zCzRWsqcaHGlZYVvPUjEMSZ1SXnCg77n9cpCOeRNVaWScGNHCzmnZcZ&#10;xtpeeUeX1OciQNjFqKDwvo6ldFlBBl3f1sTB+7WNQR9kk0vd4DXATSUHUTSWBksOCwXW9FVQdkrP&#10;RsExHfpkm76vJh/fvDmZdXJ3x0SpXrddfoLw1Pr/8F97pRUMoxE8z4QjIO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5aPe8YAAADcAAAADwAAAAAAAAAAAAAAAACYAgAAZHJz&#10;L2Rvd25yZXYueG1sUEsFBgAAAAAEAAQA9QAAAIsDAAAAAA==&#10;" path="m7,l2,16,1,31,,52,4,70,4,50,7,28,8,10,7,xe" fillcolor="#76ae99" stroked="f">
                    <v:path arrowok="t" o:connecttype="custom" o:connectlocs="7,175;2,191;1,206;0,227;4,245;4,225;7,203;8,185;7,175" o:connectangles="0,0,0,0,0,0,0,0,0"/>
                  </v:shape>
                </v:group>
                <v:group id="Group 386" o:spid="_x0000_s1033" style="position:absolute;width:301;height:300" coordsize="301,3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8EN8UAAADc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xEM3ie&#10;CUdALv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YPBDfFAAAA3AAA&#10;AA8AAAAAAAAAAAAAAAAAqgIAAGRycy9kb3ducmV2LnhtbFBLBQYAAAAABAAEAPoAAACcAwAAAAA=&#10;">
                  <v:shape id="Freeform 402" o:spid="_x0000_s103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YEKMQA&#10;AADcAAAADwAAAGRycy9kb3ducmV2LnhtbESPQWsCMRSE70L/Q3gFb5q1iMpqFCkIXjx0q9jeHslz&#10;d3Hzst2kbvrvTUHwOMzMN8xqE20jbtT52rGCyTgDQaydqblUcPzcjRYgfEA22DgmBX/kYbN+Gaww&#10;N67nD7oVoRQJwj5HBVUIbS6l1xVZ9GPXEifv4jqLIcmulKbDPsFtI9+ybCYt1pwWKmzpvSJ9LX6t&#10;gvOkPXxHsz/oQpcy/px2X33fKDV8jdsliEAxPMOP9t4omGZz+D+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WBCjEAAAA3AAAAA8AAAAAAAAAAAAAAAAAmAIAAGRycy9k&#10;b3ducmV2LnhtbFBLBQYAAAAABAAEAPUAAACJAwAAAAA=&#10;" path="m289,l11,,,12,,290r11,10l111,300,100,286,90,268,83,248,80,228r,-20l85,182r5,-16l91,164,85,146,74,128r-5,-6l67,120r-1,l51,118,40,112r-6,-6l20,88,14,74,28,70r66,l95,68,99,56r45,l144,52r,-2l150,34r7,-6l165,22r3,l174,18r4,-2l184,14r2,-2l188,12r7,-2l299,10,289,xe" fillcolor="#76ae99" stroked="f">
                    <v:path arrowok="t" o:connecttype="custom" o:connectlocs="289,0;11,0;0,12;0,290;11,300;111,300;100,286;90,268;83,248;80,228;80,208;85,182;90,166;91,164;85,146;74,128;69,122;67,120;66,120;51,118;40,112;34,106;20,88;14,74;28,70;94,70;95,68;99,56;144,56;144,52;144,50;150,34;157,28;165,22;168,22;174,18;178,16;184,14;186,12;188,12;195,10;299,10;289,0" o:connectangles="0,0,0,0,0,0,0,0,0,0,0,0,0,0,0,0,0,0,0,0,0,0,0,0,0,0,0,0,0,0,0,0,0,0,0,0,0,0,0,0,0,0,0"/>
                  </v:shape>
                  <v:shape id="Freeform 401" o:spid="_x0000_s103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QWsAA&#10;AADcAAAADwAAAGRycy9kb3ducmV2LnhtbERPTYvCMBC9C/sfwix401RZRKpRZEHw4mG7inobkrEt&#10;NpNuE23895uD4PHxvpfraBvxoM7XjhVMxhkIYu1MzaWCw+92NAfhA7LBxjEpeJKH9epjsMTcuJ5/&#10;6FGEUqQQ9jkqqEJocym9rsiiH7uWOHFX11kMCXalNB32Kdw2cpplM2mx5tRQYUvfFelbcbcKTpN2&#10;f4lmt9eFLmX8O27Pfd8oNfyMmwWIQDG8xS/3zij4ytLadCYdAbn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MmQWsAAAADcAAAADwAAAAAAAAAAAAAAAACYAgAAZHJzL2Rvd25y&#10;ZXYueG1sUEsFBgAAAAAEAAQA9QAAAIUDAAAAAA==&#10;" path="m222,172r-8,6l206,182r-7,4l199,206r-3,20l190,244r-5,20l178,282r-11,18l289,300r11,-10l300,180r-58,l233,178r-5,l224,176r-2,-4xe" fillcolor="#76ae99" stroked="f">
                    <v:path arrowok="t" o:connecttype="custom" o:connectlocs="222,172;214,178;206,182;199,186;199,206;196,226;190,244;185,264;178,282;167,300;289,300;300,290;300,180;242,180;233,178;228,178;224,176;222,172" o:connectangles="0,0,0,0,0,0,0,0,0,0,0,0,0,0,0,0,0,0"/>
                  </v:shape>
                  <v:shape id="Freeform 400" o:spid="_x0000_s103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U1wcQA&#10;AADcAAAADwAAAGRycy9kb3ducmV2LnhtbESPQWsCMRSE70L/Q3gFb5q1iOhqFCkIXjx0q9jeHslz&#10;d3Hzst2kbvrvTUHwOMzMN8xqE20jbtT52rGCyTgDQaydqblUcPzcjeYgfEA22DgmBX/kYbN+Gaww&#10;N67nD7oVoRQJwj5HBVUIbS6l1xVZ9GPXEifv4jqLIcmulKbDPsFtI9+ybCYt1pwWKmzpvSJ9LX6t&#10;gvOkPXxHsz/oQpcy/px2X33fKDV8jdsliEAxPMOP9t4omGYL+D+TjoB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FNcHEAAAA3AAAAA8AAAAAAAAAAAAAAAAAmAIAAGRycy9k&#10;b3ducmV2LnhtbFBLBQYAAAAABAAEAPUAAACJAwAAAAA=&#10;" path="m111,274r2,2l111,274xe" fillcolor="#76ae99" stroked="f">
                    <v:path arrowok="t" o:connecttype="custom" o:connectlocs="111,274;113,276;111,274" o:connectangles="0,0,0"/>
                  </v:shape>
                  <v:shape id="Freeform 399" o:spid="_x0000_s103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YKgcEA&#10;AADcAAAADwAAAGRycy9kb3ducmV2LnhtbERPz2vCMBS+C/sfwhvsZtPKEKlGkYHgxcM6xe32SJ5t&#10;sXnpmmiz/345CB4/vt+rTbSduNPgW8cKiiwHQaydablWcPzaTRcgfEA22DkmBX/kYbN+maywNG7k&#10;T7pXoRYphH2JCpoQ+lJKrxuy6DPXEyfu4gaLIcGhlmbAMYXbTs7yfC4ttpwaGuzpoyF9rW5Wwbno&#10;Dz/R7A+60rWMv6fd9zh2Sr29xu0SRKAYnuKHe28UvBdpfj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9mCoHBAAAA3AAAAA8AAAAAAAAAAAAAAAAAmAIAAGRycy9kb3du&#10;cmV2LnhtbFBLBQYAAAAABAAEAPUAAACGAwAAAAA=&#10;" path="m144,56r-45,l106,62r2,2l110,66r8,10l122,86r1,18l124,110r-1,14l111,126r-1,10l109,146r-4,8l104,158r-2,2l101,162r-1,2l102,172r3,14l104,196r,10l103,210r-1,14l100,232r2,14l106,252r3,12l109,270r2,4l112,266r,-2l113,244r5,-20l125,208r6,-8l140,182r-4,-4l133,160r1,-10l141,136r7,-8l145,126r-5,-4l145,118r11,l149,106,146,90r-1,-4l145,82r1,-8l148,70r-1,-6l147,62r-3,-2l144,56xe" fillcolor="#76ae99" stroked="f">
                    <v:path arrowok="t" o:connecttype="custom" o:connectlocs="144,56;99,56;106,62;108,64;110,66;118,76;122,86;123,104;124,110;123,124;111,126;110,136;109,146;105,154;104,158;102,160;101,162;100,164;102,172;105,186;104,196;104,206;103,210;102,224;100,232;102,246;106,252;109,264;109,270;111,274;112,266;112,264;113,244;118,224;125,208;131,200;140,182;136,178;133,160;134,150;141,136;148,128;145,126;140,122;145,118;156,118;149,106;146,90;145,86;145,82;146,74;148,70;147,64;147,62;144,60;144,56" o:connectangles="0,0,0,0,0,0,0,0,0,0,0,0,0,0,0,0,0,0,0,0,0,0,0,0,0,0,0,0,0,0,0,0,0,0,0,0,0,0,0,0,0,0,0,0,0,0,0,0,0,0,0,0,0,0,0,0"/>
                  </v:shape>
                  <v:shape id="Freeform 398" o:spid="_x0000_s103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qvGsUA&#10;AADcAAAADwAAAGRycy9kb3ducmV2LnhtbESPwWrDMBBE74H+g9hCb4nsUkJxI5sQCOSSQ52WpLdF&#10;2tgm1sq11Fj5+6hQ6HGYmTfMqoq2F1cafedYQb7IQBBrZzpuFHwctvNXED4gG+wdk4IbeajKh9kK&#10;C+MmfqdrHRqRIOwLVNCGMBRSet2SRb9wA3Hyzm60GJIcG2lGnBLc9vI5y5bSYsdpocWBNi3pS/1j&#10;FRzzYf8VzW6va93I+P25PU1Tr9TTY1y/gQgUw3/4r70zCl7yHH7PpCMg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Kq8axQAAANwAAAAPAAAAAAAAAAAAAAAAAJgCAABkcnMv&#10;ZG93bnJldi54bWxQSwUGAAAAAAQABAD1AAAAigMAAAAA&#10;" path="m162,124r-4,l159,126r-3,2l155,134r2,10l159,150r-1,6l153,176r-10,18l133,210r-9,18l124,252r3,16l128,270r2,-2l137,256r,-14l139,230r6,-18l154,194r14,-18l172,172r5,-10l183,152r-9,-12l170,132r-8,-8xe" fillcolor="#76ae99" stroked="f">
                    <v:path arrowok="t" o:connecttype="custom" o:connectlocs="162,124;158,124;159,126;156,128;155,134;155,134;157,144;159,150;158,156;153,176;143,194;133,210;124,228;124,252;127,268;128,270;130,268;137,256;137,242;139,230;145,212;154,194;168,176;172,172;177,162;183,152;174,140;170,132;162,124" o:connectangles="0,0,0,0,0,0,0,0,0,0,0,0,0,0,0,0,0,0,0,0,0,0,0,0,0,0,0,0,0"/>
                  </v:shape>
                  <v:shape id="Freeform 397" o:spid="_x0000_s103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gxbcQA&#10;AADcAAAADwAAAGRycy9kb3ducmV2LnhtbESPQWsCMRSE7wX/Q3iCt5pdkVJWo4ggePHQbYt6eyTP&#10;3cXNy7pJ3fjvTaHQ4zAz3zDLdbStuFPvG8cK8mkGglg703Cl4Otz9/oOwgdkg61jUvAgD+vV6GWJ&#10;hXEDf9C9DJVIEPYFKqhD6Aopva7Jop+6jjh5F9dbDEn2lTQ9DgluWznLsjdpseG0UGNH25r0tfyx&#10;Co55dzhHsz/oUlcy3r53p2FolZqM42YBIlAM/+G/9t4omOc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4MW3EAAAA3AAAAA8AAAAAAAAAAAAAAAAAmAIAAGRycy9k&#10;b3ducmV2LnhtbFBLBQYAAAAABAAEAPUAAACJAwAAAAA=&#10;" path="m300,144r-22,l280,146r3,l286,148r1,6l280,160r-3,2l270,168r-6,4l249,178r-7,2l300,180r,-36xe" fillcolor="#76ae99" stroked="f">
                    <v:path arrowok="t" o:connecttype="custom" o:connectlocs="300,144;278,144;280,146;283,146;286,148;287,154;280,160;277,162;270,168;264,172;249,178;242,180;300,180;300,144" o:connectangles="0,0,0,0,0,0,0,0,0,0,0,0,0,0"/>
                  </v:shape>
                  <v:shape id="Freeform 396" o:spid="_x0000_s1040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SU9sQA&#10;AADcAAAADwAAAGRycy9kb3ducmV2LnhtbESPQWsCMRSE7wX/Q3iCt5pdLUVWo0hB8OKh24p6eyTP&#10;3cXNy3YT3fTfN4VCj8PMfMOsNtG24kG9bxwryKcZCGLtTMOVgs+P3fMChA/IBlvHpOCbPGzWo6cV&#10;FsYN/E6PMlQiQdgXqKAOoSuk9Lomi37qOuLkXV1vMSTZV9L0OCS4beUsy16lxYbTQo0dvdWkb+Xd&#10;Kjjl3eESzf6gS13J+HXcnYehVWoyjtsliEAx/If/2nuj4CWfw+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0lPbEAAAA3AAAAA8AAAAAAAAAAAAAAAAAmAIAAGRycy9k&#10;b3ducmV2LnhtbFBLBQYAAAAABAAEAPUAAACJAwAAAAA=&#10;" path="m185,118r-2,12l189,140r-1,12l191,158r2,6l196,172r1,4l198,178r6,-2l219,170r,-2l216,166r-3,-4l214,160r4,-10l228,146r15,-2l300,144r,-24l192,120r-7,-2xe" fillcolor="#76ae99" stroked="f">
                    <v:path arrowok="t" o:connecttype="custom" o:connectlocs="185,118;183,130;189,140;188,152;191,158;193,164;196,172;197,176;198,178;204,176;219,170;219,168;216,166;213,162;214,160;218,150;228,146;243,144;300,144;300,120;192,120;185,118" o:connectangles="0,0,0,0,0,0,0,0,0,0,0,0,0,0,0,0,0,0,0,0,0,0"/>
                  </v:shape>
                  <v:shape id="Freeform 395" o:spid="_x0000_s1041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0MgsUA&#10;AADcAAAADwAAAGRycy9kb3ducmV2LnhtbESPwWrDMBBE74H8g9hCb4nsEkJxI5tQCOSSQ52WJLdF&#10;2tom1sqx1Fj9+6pQ6HGYmTfMpoq2F3cafedYQb7MQBBrZzpuFLwfd4tnED4gG+wdk4Jv8lCV89kG&#10;C+MmfqN7HRqRIOwLVNCGMBRSet2SRb90A3HyPt1oMSQ5NtKMOCW47eVTlq2lxY7TQosDvbakr/WX&#10;VXDKh8Mlmv1B17qR8faxO09Tr9TjQ9y+gAgUw3/4r703Clb5Cn7PpCMg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QyCxQAAANwAAAAPAAAAAAAAAAAAAAAAAJgCAABkcnMv&#10;ZG93bnJldi54bWxQSwUGAAAAAAQABAD1AAAAigMAAAAA&#10;" path="m94,70r-66,l51,74,70,94r5,14l74,110r-1,2l71,112r-2,2l73,116r2,4l77,122r7,8l88,136r4,10l94,148r1,4l96,156r3,-4l104,136r,-8l101,128r-8,-8l91,114,87,104r,-10l90,76r4,-6xe" fillcolor="#76ae99" stroked="f">
                    <v:path arrowok="t" o:connecttype="custom" o:connectlocs="94,70;28,70;51,74;70,94;75,108;74,110;73,112;71,112;69,114;73,116;75,120;77,122;84,130;88,136;92,146;94,148;95,152;96,156;99,152;104,136;104,128;101,128;93,120;91,114;87,104;87,94;90,76;94,70" o:connectangles="0,0,0,0,0,0,0,0,0,0,0,0,0,0,0,0,0,0,0,0,0,0,0,0,0,0,0,0"/>
                  </v:shape>
                  <v:shape id="Freeform 394" o:spid="_x0000_s1042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GpGcQA&#10;AADcAAAADwAAAGRycy9kb3ducmV2LnhtbESPQWsCMRSE7wX/Q3iCt5pdsUVWo0hB8OKh24p6eyTP&#10;3cXNy3YT3fTfN4VCj8PMfMOsNtG24kG9bxwryKcZCGLtTMOVgs+P3fMChA/IBlvHpOCbPGzWo6cV&#10;FsYN/E6PMlQiQdgXqKAOoSuk9Lomi37qOuLkXV1vMSTZV9L0OCS4beUsy16lxYbTQo0dvdWkb+Xd&#10;Kjjl3eESzf6gS13J+HXcnYehVWoyjtsliEAx/If/2nujYJ6/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RqRnEAAAA3AAAAA8AAAAAAAAAAAAAAAAAmAIAAGRycy9k&#10;b3ducmV2LnhtbFBLBQYAAAAABAAEAPUAAACJAwAAAAA=&#10;" path="m155,68r-2,l151,76r,4l150,84r1,10l154,102r7,12l165,118r3,6l172,128r5,4l180,138r,-2l179,134r,-4l178,128r,-6l179,118r,-4l174,108r4,-12l181,90r3,-4l189,82r8,-6l201,72r4,-2l158,70r-3,-2xe" fillcolor="#76ae99" stroked="f">
                    <v:path arrowok="t" o:connecttype="custom" o:connectlocs="155,68;153,68;151,76;151,80;150,84;151,94;154,102;161,114;165,118;168,124;172,128;177,132;180,138;180,136;179,134;179,130;178,128;178,122;179,118;179,114;174,108;178,96;181,90;184,86;189,82;197,76;201,72;205,70;158,70;155,68" o:connectangles="0,0,0,0,0,0,0,0,0,0,0,0,0,0,0,0,0,0,0,0,0,0,0,0,0,0,0,0,0,0"/>
                  </v:shape>
                  <v:shape id="Freeform 393" o:spid="_x0000_s1043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M3bsQA&#10;AADcAAAADwAAAGRycy9kb3ducmV2LnhtbESPQWsCMRSE7wX/Q3hCbzW7RaSsRhFB8OLBtUW9PZLn&#10;7uLmZd2kbvrvTaHQ4zAz3zCLVbSteFDvG8cK8kkGglg703Cl4PO4ffsA4QOywdYxKfghD6vl6GWB&#10;hXEDH+hRhkokCPsCFdQhdIWUXtdk0U9cR5y8q+sthiT7SpoehwS3rXzPspm02HBaqLGjTU36Vn5b&#10;Bae821+i2e11qSsZ71/b8zC0Sr2O43oOIlAM/+G/9s4omOYz+D2TjoB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/DN27EAAAA3AAAAA8AAAAAAAAAAAAAAAAAmAIAAGRycy9k&#10;b3ducmV2LnhtbFBLBQYAAAAABAAEAPUAAACJAwAAAAA=&#10;" path="m103,124r-2,4l105,128r-2,-4xe" fillcolor="#76ae99" stroked="f">
                    <v:path arrowok="t" o:connecttype="custom" o:connectlocs="103,124;101,128;105,128;103,124" o:connectangles="0,0,0,0"/>
                  </v:shape>
                  <v:shape id="Freeform 392" o:spid="_x0000_s1044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+S9cQA&#10;AADcAAAADwAAAGRycy9kb3ducmV2LnhtbESPQWsCMRSE7wX/Q3iCt5pdkVZWo0hB8OKh24p6eyTP&#10;3cXNy3YT3fTfN4VCj8PMfMOsNtG24kG9bxwryKcZCGLtTMOVgs+P3fMChA/IBlvHpOCbPGzWo6cV&#10;FsYN/E6PMlQiQdgXqKAOoSuk9Lomi37qOuLkXV1vMSTZV9L0OCS4beUsy16kxYbTQo0dvdWkb+Xd&#10;Kjjl3eESzf6gS13J+HXcnYehVWoyjtsliEAx/If/2nujYJ6/wu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PkvXEAAAA3AAAAA8AAAAAAAAAAAAAAAAAmAIAAGRycy9k&#10;b3ducmV2LnhtbFBLBQYAAAAABAAEAPUAAACJAwAAAAA=&#10;" path="m145,126r,xe" fillcolor="#76ae99" stroked="f">
                    <v:path arrowok="t" o:connecttype="custom" o:connectlocs="145,126;145,126" o:connectangles="0,0"/>
                  </v:shape>
                  <v:shape id="Freeform 391" o:spid="_x0000_s1045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AGh8EA&#10;AADcAAAADwAAAGRycy9kb3ducmV2LnhtbERPz2vCMBS+C/sfwhvsZtPKEKlGkYHgxcM6xe32SJ5t&#10;sXnpmmiz/345CB4/vt+rTbSduNPgW8cKiiwHQaydablWcPzaTRcgfEA22DkmBX/kYbN+maywNG7k&#10;T7pXoRYphH2JCpoQ+lJKrxuy6DPXEyfu4gaLIcGhlmbAMYXbTs7yfC4ttpwaGuzpoyF9rW5Wwbno&#10;Dz/R7A+60rWMv6fd9zh2Sr29xu0SRKAYnuKHe28UvBdpbTqTjoBc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QBofBAAAA3AAAAA8AAAAAAAAAAAAAAAAAmAIAAGRycy9kb3du&#10;cmV2LnhtbFBLBQYAAAAABAAEAPUAAACGAwAAAAA=&#10;" path="m158,120r-4,l152,126r2,l156,124r6,l158,120xe" fillcolor="#76ae99" stroked="f">
                    <v:path arrowok="t" o:connecttype="custom" o:connectlocs="158,120;154,120;152,126;154,126;156,124;162,124;158,120" o:connectangles="0,0,0,0,0,0,0"/>
                  </v:shape>
                  <v:shape id="Freeform 390" o:spid="_x0000_s1046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yjHMQA&#10;AADcAAAADwAAAGRycy9kb3ducmV2LnhtbESPQWsCMRSE7wX/Q3iCt5pdkVJXo0hB8OKh24p6eyTP&#10;3cXNy3YT3fTfN4VCj8PMfMOsNtG24kG9bxwryKcZCGLtTMOVgs+P3fMrCB+QDbaOScE3edisR08r&#10;LIwb+J0eZahEgrAvUEEdQldI6XVNFv3UdcTJu7reYkiyr6TpcUhw28pZlr1Iiw2nhRo7eqtJ38q7&#10;VXDKu8Mlmv1Bl7qS8eu4Ow9Dq9RkHLdLEIFi+A//tfdGwTxfwO+Zd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coxzEAAAA3AAAAA8AAAAAAAAAAAAAAAAAmAIAAGRycy9k&#10;b3ducmV2LnhtbFBLBQYAAAAABAAEAPUAAACJAwAAAAA=&#10;" path="m156,118r-11,l145,126r5,-4l149,120r9,l156,118xe" fillcolor="#76ae99" stroked="f">
                    <v:path arrowok="t" o:connecttype="custom" o:connectlocs="156,118;145,118;145,126;150,122;149,120;158,120;156,118" o:connectangles="0,0,0,0,0,0,0"/>
                  </v:shape>
                  <v:shape id="Freeform 389" o:spid="_x0000_s1047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rAPMIA&#10;AADcAAAADwAAAGRycy9kb3ducmV2LnhtbERPz2vCMBS+C/sfwhvsZlNliHSNMgaCFw/rlG23R/Js&#10;i81Ll2Q2+++Xg+Dx4/tdb5MdxJV86B0rWBQlCGLtTM+tguPHbr4GESKywcExKfijANvNw6zGyriJ&#10;3+naxFbkEA4VKuhiHCspg+7IYijcSJy5s/MWY4a+lcbjlMPtIJdluZIWe84NHY701pG+NL9Wwedi&#10;PHwnsz/oRrcy/Zx2X9M0KPX0mF5fQERK8S6+ufdGwfMyz89n8hG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CsA8wgAAANwAAAAPAAAAAAAAAAAAAAAAAJgCAABkcnMvZG93&#10;bnJldi54bWxQSwUGAAAAAAQABAD1AAAAhwMAAAAA&#10;" path="m64,116r2,4l67,120r-1,-2l64,116xe" fillcolor="#76ae99" stroked="f">
                    <v:path arrowok="t" o:connecttype="custom" o:connectlocs="64,116;66,120;67,120;66,118;64,116" o:connectangles="0,0,0,0,0"/>
                  </v:shape>
                  <v:shape id="Freeform 388" o:spid="_x0000_s1048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Zlp8QA&#10;AADcAAAADwAAAGRycy9kb3ducmV2LnhtbESPQWsCMRSE7wX/Q3iCt5pdkVJWo4ggePHQbYt6eyTP&#10;3cXNy7pJ3fjvTaHQ4zAz3zDLdbStuFPvG8cK8mkGglg703Cl4Otz9/oOwgdkg61jUvAgD+vV6GWJ&#10;hXEDf9C9DJVIEPYFKqhD6Aopva7Jop+6jjh5F9dbDEn2lTQ9DgluWznLsjdpseG0UGNH25r0tfyx&#10;Co55dzhHsz/oUlcy3r53p2FolZqM42YBIlAM/+G/9t4omM9y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GZafEAAAA3AAAAA8AAAAAAAAAAAAAAAAAmAIAAGRycy9k&#10;b3ducmV2LnhtbFBLBQYAAAAABAAEAPUAAACJAwAAAAA=&#10;" path="m300,62r-71,l232,64r-2,4l230,74r-1,4l225,86r-4,6l214,104r-5,4l204,112r-4,4l192,120r108,l300,62xe" fillcolor="#76ae99" stroked="f">
                    <v:path arrowok="t" o:connecttype="custom" o:connectlocs="300,62;229,62;232,64;230,68;230,74;229,78;225,86;221,92;214,104;209,108;204,112;200,116;192,120;300,120;300,62" o:connectangles="0,0,0,0,0,0,0,0,0,0,0,0,0,0,0"/>
                  </v:shape>
                  <v:shape id="Freeform 387" o:spid="_x0000_s1049" style="position:absolute;width:301;height:300;visibility:visible;mso-wrap-style:square;v-text-anchor:top" coordsize="301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T70MQA&#10;AADcAAAADwAAAGRycy9kb3ducmV2LnhtbESPQWsCMRSE7wX/Q3iCt5p1kVJWo4ggePHQbYt6eyTP&#10;3cXNy7pJ3fjvTaHQ4zAz3zDLdbStuFPvG8cKZtMMBLF2puFKwdfn7vUdhA/IBlvHpOBBHtar0csS&#10;C+MG/qB7GSqRIOwLVFCH0BVSel2TRT91HXHyLq63GJLsK2l6HBLctjLPsjdpseG0UGNH25r0tfyx&#10;Co6z7nCOZn/Qpa5kvH3vTsPQKjUZx80CRKAY/sN/7b1RMM9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U+9DEAAAA3AAAAA8AAAAAAAAAAAAAAAAAmAIAAGRycy9k&#10;b3ducmV2LnhtbFBLBQYAAAAABAAEAPUAAACJAwAAAAA=&#10;" path="m299,10r-104,l195,18r-3,8l187,38r-3,4l181,48r-2,4l177,56r-3,2l170,62r-4,6l159,70r46,l212,68r6,-4l229,62r71,l300,12r-1,-2xe" fillcolor="#76ae99" stroked="f">
                    <v:path arrowok="t" o:connecttype="custom" o:connectlocs="299,10;195,10;195,18;192,26;187,38;184,42;181,48;179,52;177,56;174,58;170,62;166,68;159,70;205,70;212,68;218,64;229,62;300,62;300,12;299,10" o:connectangles="0,0,0,0,0,0,0,0,0,0,0,0,0,0,0,0,0,0,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CD75406" wp14:editId="4482395F">
                <wp:extent cx="191135" cy="191135"/>
                <wp:effectExtent l="1905" t="3175" r="6985" b="5715"/>
                <wp:docPr id="362" name="Group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363" name="Group 383"/>
                        <wpg:cNvGrpSpPr>
                          <a:grpSpLocks/>
                        </wpg:cNvGrpSpPr>
                        <wpg:grpSpPr bwMode="auto">
                          <a:xfrm>
                            <a:off x="175" y="127"/>
                            <a:ext cx="2" cy="3"/>
                            <a:chOff x="175" y="127"/>
                            <a:chExt cx="2" cy="3"/>
                          </a:xfrm>
                        </wpg:grpSpPr>
                        <wps:wsp>
                          <wps:cNvPr id="364" name="Freeform 384"/>
                          <wps:cNvSpPr>
                            <a:spLocks/>
                          </wps:cNvSpPr>
                          <wps:spPr bwMode="auto">
                            <a:xfrm>
                              <a:off x="175" y="127"/>
                              <a:ext cx="2" cy="3"/>
                            </a:xfrm>
                            <a:custGeom>
                              <a:avLst/>
                              <a:gdLst>
                                <a:gd name="T0" fmla="+- 0 175 175"/>
                                <a:gd name="T1" fmla="*/ T0 w 2"/>
                                <a:gd name="T2" fmla="+- 0 127 127"/>
                                <a:gd name="T3" fmla="*/ 127 h 3"/>
                                <a:gd name="T4" fmla="+- 0 176 175"/>
                                <a:gd name="T5" fmla="*/ T4 w 2"/>
                                <a:gd name="T6" fmla="+- 0 129 127"/>
                                <a:gd name="T7" fmla="*/ 129 h 3"/>
                                <a:gd name="T8" fmla="+- 0 176 175"/>
                                <a:gd name="T9" fmla="*/ T8 w 2"/>
                                <a:gd name="T10" fmla="+- 0 130 127"/>
                                <a:gd name="T11" fmla="*/ 130 h 3"/>
                                <a:gd name="T12" fmla="+- 0 176 175"/>
                                <a:gd name="T13" fmla="*/ T12 w 2"/>
                                <a:gd name="T14" fmla="+- 0 128 127"/>
                                <a:gd name="T15" fmla="*/ 128 h 3"/>
                                <a:gd name="T16" fmla="+- 0 175 175"/>
                                <a:gd name="T17" fmla="*/ T16 w 2"/>
                                <a:gd name="T18" fmla="+- 0 127 127"/>
                                <a:gd name="T19" fmla="*/ 127 h 3"/>
                                <a:gd name="T20" fmla="+- 0 175 175"/>
                                <a:gd name="T21" fmla="*/ T20 w 2"/>
                                <a:gd name="T22" fmla="+- 0 127 127"/>
                                <a:gd name="T23" fmla="*/ 127 h 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" h="3">
                                  <a:moveTo>
                                    <a:pt x="0" y="0"/>
                                  </a:moveTo>
                                  <a:lnTo>
                                    <a:pt x="1" y="2"/>
                                  </a:lnTo>
                                  <a:lnTo>
                                    <a:pt x="1" y="3"/>
                                  </a:lnTo>
                                  <a:lnTo>
                                    <a:pt x="1" y="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5" name="Group 381"/>
                        <wpg:cNvGrpSpPr>
                          <a:grpSpLocks/>
                        </wpg:cNvGrpSpPr>
                        <wpg:grpSpPr bwMode="auto">
                          <a:xfrm>
                            <a:off x="142" y="110"/>
                            <a:ext cx="4" cy="2"/>
                            <a:chOff x="142" y="110"/>
                            <a:chExt cx="4" cy="2"/>
                          </a:xfrm>
                        </wpg:grpSpPr>
                        <wps:wsp>
                          <wps:cNvPr id="366" name="Freeform 382"/>
                          <wps:cNvSpPr>
                            <a:spLocks/>
                          </wps:cNvSpPr>
                          <wps:spPr bwMode="auto">
                            <a:xfrm>
                              <a:off x="142" y="110"/>
                              <a:ext cx="4" cy="2"/>
                            </a:xfrm>
                            <a:custGeom>
                              <a:avLst/>
                              <a:gdLst>
                                <a:gd name="T0" fmla="+- 0 145 142"/>
                                <a:gd name="T1" fmla="*/ T0 w 4"/>
                                <a:gd name="T2" fmla="+- 0 110 110"/>
                                <a:gd name="T3" fmla="*/ 110 h 1"/>
                                <a:gd name="T4" fmla="+- 0 142 142"/>
                                <a:gd name="T5" fmla="*/ T4 w 4"/>
                                <a:gd name="T6" fmla="+- 0 111 110"/>
                                <a:gd name="T7" fmla="*/ 111 h 1"/>
                                <a:gd name="T8" fmla="+- 0 146 142"/>
                                <a:gd name="T9" fmla="*/ T8 w 4"/>
                                <a:gd name="T10" fmla="+- 0 111 110"/>
                                <a:gd name="T11" fmla="*/ 111 h 1"/>
                                <a:gd name="T12" fmla="+- 0 145 142"/>
                                <a:gd name="T13" fmla="*/ T12 w 4"/>
                                <a:gd name="T14" fmla="+- 0 110 110"/>
                                <a:gd name="T15" fmla="*/ 110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" h="1">
                                  <a:moveTo>
                                    <a:pt x="3" y="0"/>
                                  </a:moveTo>
                                  <a:lnTo>
                                    <a:pt x="0" y="1"/>
                                  </a:lnTo>
                                  <a:lnTo>
                                    <a:pt x="4" y="1"/>
                                  </a:lnTo>
                                  <a:lnTo>
                                    <a:pt x="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7" name="Group 37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188"/>
                            <a:chOff x="0" y="0"/>
                            <a:chExt cx="301" cy="188"/>
                          </a:xfrm>
                        </wpg:grpSpPr>
                        <wps:wsp>
                          <wps:cNvPr id="368" name="Freeform 38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90 w 301"/>
                                <a:gd name="T1" fmla="*/ 91 h 188"/>
                                <a:gd name="T2" fmla="*/ 192 w 301"/>
                                <a:gd name="T3" fmla="*/ 93 h 188"/>
                                <a:gd name="T4" fmla="*/ 195 w 301"/>
                                <a:gd name="T5" fmla="*/ 96 h 188"/>
                                <a:gd name="T6" fmla="*/ 197 w 301"/>
                                <a:gd name="T7" fmla="*/ 103 h 188"/>
                                <a:gd name="T8" fmla="*/ 194 w 301"/>
                                <a:gd name="T9" fmla="*/ 105 h 188"/>
                                <a:gd name="T10" fmla="*/ 192 w 301"/>
                                <a:gd name="T11" fmla="*/ 107 h 188"/>
                                <a:gd name="T12" fmla="*/ 189 w 301"/>
                                <a:gd name="T13" fmla="*/ 109 h 188"/>
                                <a:gd name="T14" fmla="*/ 187 w 301"/>
                                <a:gd name="T15" fmla="*/ 111 h 188"/>
                                <a:gd name="T16" fmla="*/ 185 w 301"/>
                                <a:gd name="T17" fmla="*/ 113 h 188"/>
                                <a:gd name="T18" fmla="*/ 196 w 301"/>
                                <a:gd name="T19" fmla="*/ 118 h 188"/>
                                <a:gd name="T20" fmla="*/ 211 w 301"/>
                                <a:gd name="T21" fmla="*/ 128 h 188"/>
                                <a:gd name="T22" fmla="*/ 230 w 301"/>
                                <a:gd name="T23" fmla="*/ 142 h 188"/>
                                <a:gd name="T24" fmla="*/ 258 w 301"/>
                                <a:gd name="T25" fmla="*/ 160 h 188"/>
                                <a:gd name="T26" fmla="*/ 275 w 301"/>
                                <a:gd name="T27" fmla="*/ 170 h 188"/>
                                <a:gd name="T28" fmla="*/ 286 w 301"/>
                                <a:gd name="T29" fmla="*/ 178 h 188"/>
                                <a:gd name="T30" fmla="*/ 297 w 301"/>
                                <a:gd name="T31" fmla="*/ 187 h 188"/>
                                <a:gd name="T32" fmla="*/ 299 w 301"/>
                                <a:gd name="T33" fmla="*/ 99 h 188"/>
                                <a:gd name="T34" fmla="*/ 207 w 301"/>
                                <a:gd name="T35" fmla="*/ 99 h 188"/>
                                <a:gd name="T36" fmla="*/ 202 w 301"/>
                                <a:gd name="T37" fmla="*/ 99 h 188"/>
                                <a:gd name="T38" fmla="*/ 197 w 301"/>
                                <a:gd name="T39" fmla="*/ 97 h 188"/>
                                <a:gd name="T40" fmla="*/ 196 w 301"/>
                                <a:gd name="T41" fmla="*/ 95 h 188"/>
                                <a:gd name="T42" fmla="*/ 193 w 301"/>
                                <a:gd name="T43" fmla="*/ 93 h 188"/>
                                <a:gd name="T44" fmla="*/ 190 w 301"/>
                                <a:gd name="T45" fmla="*/ 91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90" y="91"/>
                                  </a:moveTo>
                                  <a:lnTo>
                                    <a:pt x="192" y="93"/>
                                  </a:lnTo>
                                  <a:lnTo>
                                    <a:pt x="195" y="96"/>
                                  </a:lnTo>
                                  <a:lnTo>
                                    <a:pt x="197" y="103"/>
                                  </a:lnTo>
                                  <a:lnTo>
                                    <a:pt x="194" y="105"/>
                                  </a:lnTo>
                                  <a:lnTo>
                                    <a:pt x="192" y="107"/>
                                  </a:lnTo>
                                  <a:lnTo>
                                    <a:pt x="189" y="109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85" y="113"/>
                                  </a:lnTo>
                                  <a:lnTo>
                                    <a:pt x="196" y="118"/>
                                  </a:lnTo>
                                  <a:lnTo>
                                    <a:pt x="211" y="128"/>
                                  </a:lnTo>
                                  <a:lnTo>
                                    <a:pt x="230" y="142"/>
                                  </a:lnTo>
                                  <a:lnTo>
                                    <a:pt x="258" y="160"/>
                                  </a:lnTo>
                                  <a:lnTo>
                                    <a:pt x="275" y="170"/>
                                  </a:lnTo>
                                  <a:lnTo>
                                    <a:pt x="286" y="178"/>
                                  </a:lnTo>
                                  <a:lnTo>
                                    <a:pt x="297" y="187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02" y="99"/>
                                  </a:lnTo>
                                  <a:lnTo>
                                    <a:pt x="197" y="97"/>
                                  </a:lnTo>
                                  <a:lnTo>
                                    <a:pt x="196" y="95"/>
                                  </a:lnTo>
                                  <a:lnTo>
                                    <a:pt x="193" y="93"/>
                                  </a:lnTo>
                                  <a:lnTo>
                                    <a:pt x="19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" name="Freeform 379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41 w 301"/>
                                <a:gd name="T1" fmla="*/ 80 h 188"/>
                                <a:gd name="T2" fmla="*/ 13 w 301"/>
                                <a:gd name="T3" fmla="*/ 80 h 188"/>
                                <a:gd name="T4" fmla="*/ 32 w 301"/>
                                <a:gd name="T5" fmla="*/ 87 h 188"/>
                                <a:gd name="T6" fmla="*/ 52 w 301"/>
                                <a:gd name="T7" fmla="*/ 94 h 188"/>
                                <a:gd name="T8" fmla="*/ 71 w 301"/>
                                <a:gd name="T9" fmla="*/ 100 h 188"/>
                                <a:gd name="T10" fmla="*/ 47 w 301"/>
                                <a:gd name="T11" fmla="*/ 85 h 188"/>
                                <a:gd name="T12" fmla="*/ 41 w 301"/>
                                <a:gd name="T13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41" y="80"/>
                                  </a:moveTo>
                                  <a:lnTo>
                                    <a:pt x="13" y="80"/>
                                  </a:lnTo>
                                  <a:lnTo>
                                    <a:pt x="32" y="87"/>
                                  </a:lnTo>
                                  <a:lnTo>
                                    <a:pt x="52" y="94"/>
                                  </a:lnTo>
                                  <a:lnTo>
                                    <a:pt x="71" y="100"/>
                                  </a:lnTo>
                                  <a:lnTo>
                                    <a:pt x="47" y="85"/>
                                  </a:lnTo>
                                  <a:lnTo>
                                    <a:pt x="41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" name="Freeform 378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62 h 188"/>
                                <a:gd name="T2" fmla="*/ 192 w 301"/>
                                <a:gd name="T3" fmla="*/ 62 h 188"/>
                                <a:gd name="T4" fmla="*/ 195 w 301"/>
                                <a:gd name="T5" fmla="*/ 65 h 188"/>
                                <a:gd name="T6" fmla="*/ 198 w 301"/>
                                <a:gd name="T7" fmla="*/ 67 h 188"/>
                                <a:gd name="T8" fmla="*/ 199 w 301"/>
                                <a:gd name="T9" fmla="*/ 72 h 188"/>
                                <a:gd name="T10" fmla="*/ 200 w 301"/>
                                <a:gd name="T11" fmla="*/ 75 h 188"/>
                                <a:gd name="T12" fmla="*/ 201 w 301"/>
                                <a:gd name="T13" fmla="*/ 77 h 188"/>
                                <a:gd name="T14" fmla="*/ 203 w 301"/>
                                <a:gd name="T15" fmla="*/ 80 h 188"/>
                                <a:gd name="T16" fmla="*/ 205 w 301"/>
                                <a:gd name="T17" fmla="*/ 82 h 188"/>
                                <a:gd name="T18" fmla="*/ 207 w 301"/>
                                <a:gd name="T19" fmla="*/ 82 h 188"/>
                                <a:gd name="T20" fmla="*/ 209 w 301"/>
                                <a:gd name="T21" fmla="*/ 84 h 188"/>
                                <a:gd name="T22" fmla="*/ 212 w 301"/>
                                <a:gd name="T23" fmla="*/ 87 h 188"/>
                                <a:gd name="T24" fmla="*/ 213 w 301"/>
                                <a:gd name="T25" fmla="*/ 93 h 188"/>
                                <a:gd name="T26" fmla="*/ 213 w 301"/>
                                <a:gd name="T27" fmla="*/ 94 h 188"/>
                                <a:gd name="T28" fmla="*/ 210 w 301"/>
                                <a:gd name="T29" fmla="*/ 97 h 188"/>
                                <a:gd name="T30" fmla="*/ 207 w 301"/>
                                <a:gd name="T31" fmla="*/ 99 h 188"/>
                                <a:gd name="T32" fmla="*/ 299 w 301"/>
                                <a:gd name="T33" fmla="*/ 99 h 188"/>
                                <a:gd name="T34" fmla="*/ 300 w 301"/>
                                <a:gd name="T35" fmla="*/ 62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62"/>
                                  </a:moveTo>
                                  <a:lnTo>
                                    <a:pt x="192" y="62"/>
                                  </a:lnTo>
                                  <a:lnTo>
                                    <a:pt x="195" y="65"/>
                                  </a:lnTo>
                                  <a:lnTo>
                                    <a:pt x="198" y="67"/>
                                  </a:lnTo>
                                  <a:lnTo>
                                    <a:pt x="199" y="72"/>
                                  </a:lnTo>
                                  <a:lnTo>
                                    <a:pt x="200" y="75"/>
                                  </a:lnTo>
                                  <a:lnTo>
                                    <a:pt x="201" y="77"/>
                                  </a:lnTo>
                                  <a:lnTo>
                                    <a:pt x="203" y="80"/>
                                  </a:lnTo>
                                  <a:lnTo>
                                    <a:pt x="205" y="82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09" y="84"/>
                                  </a:lnTo>
                                  <a:lnTo>
                                    <a:pt x="212" y="87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10" y="97"/>
                                  </a:lnTo>
                                  <a:lnTo>
                                    <a:pt x="207" y="99"/>
                                  </a:lnTo>
                                  <a:lnTo>
                                    <a:pt x="299" y="99"/>
                                  </a:lnTo>
                                  <a:lnTo>
                                    <a:pt x="30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" name="Freeform 37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188"/>
                                <a:gd name="T2" fmla="*/ 12 w 301"/>
                                <a:gd name="T3" fmla="*/ 29 h 188"/>
                                <a:gd name="T4" fmla="*/ 24 w 301"/>
                                <a:gd name="T5" fmla="*/ 31 h 188"/>
                                <a:gd name="T6" fmla="*/ 40 w 301"/>
                                <a:gd name="T7" fmla="*/ 37 h 188"/>
                                <a:gd name="T8" fmla="*/ 56 w 301"/>
                                <a:gd name="T9" fmla="*/ 45 h 188"/>
                                <a:gd name="T10" fmla="*/ 72 w 301"/>
                                <a:gd name="T11" fmla="*/ 53 h 188"/>
                                <a:gd name="T12" fmla="*/ 83 w 301"/>
                                <a:gd name="T13" fmla="*/ 60 h 188"/>
                                <a:gd name="T14" fmla="*/ 88 w 301"/>
                                <a:gd name="T15" fmla="*/ 63 h 188"/>
                                <a:gd name="T16" fmla="*/ 114 w 301"/>
                                <a:gd name="T17" fmla="*/ 74 h 188"/>
                                <a:gd name="T18" fmla="*/ 134 w 301"/>
                                <a:gd name="T19" fmla="*/ 83 h 188"/>
                                <a:gd name="T20" fmla="*/ 147 w 301"/>
                                <a:gd name="T21" fmla="*/ 90 h 188"/>
                                <a:gd name="T22" fmla="*/ 153 w 301"/>
                                <a:gd name="T23" fmla="*/ 93 h 188"/>
                                <a:gd name="T24" fmla="*/ 154 w 301"/>
                                <a:gd name="T25" fmla="*/ 90 h 188"/>
                                <a:gd name="T26" fmla="*/ 157 w 301"/>
                                <a:gd name="T27" fmla="*/ 80 h 188"/>
                                <a:gd name="T28" fmla="*/ 172 w 301"/>
                                <a:gd name="T29" fmla="*/ 80 h 188"/>
                                <a:gd name="T30" fmla="*/ 165 w 301"/>
                                <a:gd name="T31" fmla="*/ 79 h 188"/>
                                <a:gd name="T32" fmla="*/ 160 w 301"/>
                                <a:gd name="T33" fmla="*/ 75 h 188"/>
                                <a:gd name="T34" fmla="*/ 156 w 301"/>
                                <a:gd name="T35" fmla="*/ 71 h 188"/>
                                <a:gd name="T36" fmla="*/ 159 w 301"/>
                                <a:gd name="T37" fmla="*/ 60 h 188"/>
                                <a:gd name="T38" fmla="*/ 165 w 301"/>
                                <a:gd name="T39" fmla="*/ 59 h 188"/>
                                <a:gd name="T40" fmla="*/ 300 w 301"/>
                                <a:gd name="T41" fmla="*/ 59 h 188"/>
                                <a:gd name="T42" fmla="*/ 300 w 301"/>
                                <a:gd name="T43" fmla="*/ 2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29"/>
                                  </a:moveTo>
                                  <a:lnTo>
                                    <a:pt x="12" y="29"/>
                                  </a:lnTo>
                                  <a:lnTo>
                                    <a:pt x="24" y="31"/>
                                  </a:lnTo>
                                  <a:lnTo>
                                    <a:pt x="40" y="37"/>
                                  </a:lnTo>
                                  <a:lnTo>
                                    <a:pt x="56" y="45"/>
                                  </a:lnTo>
                                  <a:lnTo>
                                    <a:pt x="72" y="53"/>
                                  </a:lnTo>
                                  <a:lnTo>
                                    <a:pt x="83" y="60"/>
                                  </a:lnTo>
                                  <a:lnTo>
                                    <a:pt x="88" y="63"/>
                                  </a:lnTo>
                                  <a:lnTo>
                                    <a:pt x="114" y="74"/>
                                  </a:lnTo>
                                  <a:lnTo>
                                    <a:pt x="134" y="83"/>
                                  </a:lnTo>
                                  <a:lnTo>
                                    <a:pt x="147" y="90"/>
                                  </a:lnTo>
                                  <a:lnTo>
                                    <a:pt x="153" y="93"/>
                                  </a:lnTo>
                                  <a:lnTo>
                                    <a:pt x="154" y="90"/>
                                  </a:lnTo>
                                  <a:lnTo>
                                    <a:pt x="157" y="80"/>
                                  </a:lnTo>
                                  <a:lnTo>
                                    <a:pt x="172" y="80"/>
                                  </a:lnTo>
                                  <a:lnTo>
                                    <a:pt x="165" y="79"/>
                                  </a:lnTo>
                                  <a:lnTo>
                                    <a:pt x="160" y="75"/>
                                  </a:lnTo>
                                  <a:lnTo>
                                    <a:pt x="156" y="71"/>
                                  </a:lnTo>
                                  <a:lnTo>
                                    <a:pt x="159" y="60"/>
                                  </a:lnTo>
                                  <a:lnTo>
                                    <a:pt x="165" y="59"/>
                                  </a:lnTo>
                                  <a:lnTo>
                                    <a:pt x="300" y="59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" name="Freeform 37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188"/>
                                <a:gd name="T2" fmla="*/ 11 w 301"/>
                                <a:gd name="T3" fmla="*/ 0 h 188"/>
                                <a:gd name="T4" fmla="*/ 0 w 301"/>
                                <a:gd name="T5" fmla="*/ 11 h 188"/>
                                <a:gd name="T6" fmla="*/ 0 w 301"/>
                                <a:gd name="T7" fmla="*/ 83 h 188"/>
                                <a:gd name="T8" fmla="*/ 13 w 301"/>
                                <a:gd name="T9" fmla="*/ 80 h 188"/>
                                <a:gd name="T10" fmla="*/ 41 w 301"/>
                                <a:gd name="T11" fmla="*/ 80 h 188"/>
                                <a:gd name="T12" fmla="*/ 33 w 301"/>
                                <a:gd name="T13" fmla="*/ 73 h 188"/>
                                <a:gd name="T14" fmla="*/ 13 w 301"/>
                                <a:gd name="T15" fmla="*/ 62 h 188"/>
                                <a:gd name="T16" fmla="*/ 7 w 301"/>
                                <a:gd name="T17" fmla="*/ 48 h 188"/>
                                <a:gd name="T18" fmla="*/ 5 w 301"/>
                                <a:gd name="T19" fmla="*/ 34 h 188"/>
                                <a:gd name="T20" fmla="*/ 12 w 301"/>
                                <a:gd name="T21" fmla="*/ 29 h 188"/>
                                <a:gd name="T22" fmla="*/ 300 w 301"/>
                                <a:gd name="T23" fmla="*/ 29 h 188"/>
                                <a:gd name="T24" fmla="*/ 300 w 301"/>
                                <a:gd name="T25" fmla="*/ 11 h 188"/>
                                <a:gd name="T26" fmla="*/ 289 w 301"/>
                                <a:gd name="T27" fmla="*/ 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83"/>
                                  </a:lnTo>
                                  <a:lnTo>
                                    <a:pt x="13" y="80"/>
                                  </a:lnTo>
                                  <a:lnTo>
                                    <a:pt x="41" y="80"/>
                                  </a:lnTo>
                                  <a:lnTo>
                                    <a:pt x="33" y="73"/>
                                  </a:lnTo>
                                  <a:lnTo>
                                    <a:pt x="13" y="62"/>
                                  </a:lnTo>
                                  <a:lnTo>
                                    <a:pt x="7" y="48"/>
                                  </a:lnTo>
                                  <a:lnTo>
                                    <a:pt x="5" y="34"/>
                                  </a:lnTo>
                                  <a:lnTo>
                                    <a:pt x="12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" name="Freeform 37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172 w 301"/>
                                <a:gd name="T1" fmla="*/ 80 h 188"/>
                                <a:gd name="T2" fmla="*/ 157 w 301"/>
                                <a:gd name="T3" fmla="*/ 80 h 188"/>
                                <a:gd name="T4" fmla="*/ 165 w 301"/>
                                <a:gd name="T5" fmla="*/ 80 h 188"/>
                                <a:gd name="T6" fmla="*/ 173 w 301"/>
                                <a:gd name="T7" fmla="*/ 81 h 188"/>
                                <a:gd name="T8" fmla="*/ 172 w 301"/>
                                <a:gd name="T9" fmla="*/ 80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172" y="80"/>
                                  </a:moveTo>
                                  <a:lnTo>
                                    <a:pt x="157" y="80"/>
                                  </a:lnTo>
                                  <a:lnTo>
                                    <a:pt x="165" y="80"/>
                                  </a:lnTo>
                                  <a:lnTo>
                                    <a:pt x="173" y="81"/>
                                  </a:lnTo>
                                  <a:lnTo>
                                    <a:pt x="172" y="8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" name="Freeform 37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188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59 h 188"/>
                                <a:gd name="T2" fmla="*/ 165 w 301"/>
                                <a:gd name="T3" fmla="*/ 59 h 188"/>
                                <a:gd name="T4" fmla="*/ 173 w 301"/>
                                <a:gd name="T5" fmla="*/ 62 h 188"/>
                                <a:gd name="T6" fmla="*/ 176 w 301"/>
                                <a:gd name="T7" fmla="*/ 64 h 188"/>
                                <a:gd name="T8" fmla="*/ 185 w 301"/>
                                <a:gd name="T9" fmla="*/ 64 h 188"/>
                                <a:gd name="T10" fmla="*/ 192 w 301"/>
                                <a:gd name="T11" fmla="*/ 62 h 188"/>
                                <a:gd name="T12" fmla="*/ 300 w 301"/>
                                <a:gd name="T13" fmla="*/ 62 h 188"/>
                                <a:gd name="T14" fmla="*/ 300 w 301"/>
                                <a:gd name="T15" fmla="*/ 59 h 1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301" h="188">
                                  <a:moveTo>
                                    <a:pt x="300" y="59"/>
                                  </a:moveTo>
                                  <a:lnTo>
                                    <a:pt x="165" y="59"/>
                                  </a:lnTo>
                                  <a:lnTo>
                                    <a:pt x="173" y="62"/>
                                  </a:lnTo>
                                  <a:lnTo>
                                    <a:pt x="176" y="64"/>
                                  </a:lnTo>
                                  <a:lnTo>
                                    <a:pt x="185" y="64"/>
                                  </a:lnTo>
                                  <a:lnTo>
                                    <a:pt x="192" y="62"/>
                                  </a:lnTo>
                                  <a:lnTo>
                                    <a:pt x="300" y="62"/>
                                  </a:lnTo>
                                  <a:lnTo>
                                    <a:pt x="300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" name="Group 351"/>
                        <wpg:cNvGrpSpPr>
                          <a:grpSpLocks/>
                        </wpg:cNvGrpSpPr>
                        <wpg:grpSpPr bwMode="auto">
                          <a:xfrm>
                            <a:off x="0" y="111"/>
                            <a:ext cx="301" cy="190"/>
                            <a:chOff x="0" y="111"/>
                            <a:chExt cx="301" cy="190"/>
                          </a:xfrm>
                        </wpg:grpSpPr>
                        <wps:wsp>
                          <wps:cNvPr id="376" name="Freeform 37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0 w 301"/>
                                <a:gd name="T1" fmla="+- 0 289 111"/>
                                <a:gd name="T2" fmla="*/ 289 h 190"/>
                                <a:gd name="T3" fmla="*/ 289 w 301"/>
                                <a:gd name="T4" fmla="+- 0 300 111"/>
                                <a:gd name="T5" fmla="*/ 300 h 190"/>
                                <a:gd name="T6" fmla="*/ 66 w 301"/>
                                <a:gd name="T7" fmla="+- 0 289 111"/>
                                <a:gd name="T8" fmla="*/ 289 h 190"/>
                                <a:gd name="T9" fmla="*/ 63 w 301"/>
                                <a:gd name="T10" fmla="+- 0 282 111"/>
                                <a:gd name="T11" fmla="*/ 282 h 190"/>
                                <a:gd name="T12" fmla="*/ 62 w 301"/>
                                <a:gd name="T13" fmla="+- 0 282 111"/>
                                <a:gd name="T14" fmla="*/ 282 h 190"/>
                                <a:gd name="T15" fmla="*/ 65 w 301"/>
                                <a:gd name="T16" fmla="+- 0 270 111"/>
                                <a:gd name="T17" fmla="*/ 270 h 190"/>
                                <a:gd name="T18" fmla="*/ 70 w 301"/>
                                <a:gd name="T19" fmla="+- 0 268 111"/>
                                <a:gd name="T20" fmla="*/ 268 h 190"/>
                                <a:gd name="T21" fmla="*/ 69 w 301"/>
                                <a:gd name="T22" fmla="+- 0 265 111"/>
                                <a:gd name="T23" fmla="*/ 265 h 190"/>
                                <a:gd name="T24" fmla="*/ 74 w 301"/>
                                <a:gd name="T25" fmla="+- 0 256 111"/>
                                <a:gd name="T26" fmla="*/ 256 h 190"/>
                                <a:gd name="T27" fmla="*/ 80 w 301"/>
                                <a:gd name="T28" fmla="+- 0 254 111"/>
                                <a:gd name="T29" fmla="*/ 254 h 190"/>
                                <a:gd name="T30" fmla="*/ 77 w 301"/>
                                <a:gd name="T31" fmla="+- 0 249 111"/>
                                <a:gd name="T32" fmla="*/ 249 h 190"/>
                                <a:gd name="T33" fmla="*/ 82 w 301"/>
                                <a:gd name="T34" fmla="+- 0 240 111"/>
                                <a:gd name="T35" fmla="*/ 240 h 190"/>
                                <a:gd name="T36" fmla="*/ 87 w 301"/>
                                <a:gd name="T37" fmla="+- 0 238 111"/>
                                <a:gd name="T38" fmla="*/ 238 h 190"/>
                                <a:gd name="T39" fmla="*/ 87 w 301"/>
                                <a:gd name="T40" fmla="+- 0 237 111"/>
                                <a:gd name="T41" fmla="*/ 237 h 190"/>
                                <a:gd name="T42" fmla="*/ 85 w 301"/>
                                <a:gd name="T43" fmla="+- 0 230 111"/>
                                <a:gd name="T44" fmla="*/ 230 h 190"/>
                                <a:gd name="T45" fmla="*/ 92 w 301"/>
                                <a:gd name="T46" fmla="+- 0 220 111"/>
                                <a:gd name="T47" fmla="*/ 220 h 190"/>
                                <a:gd name="T48" fmla="*/ 97 w 301"/>
                                <a:gd name="T49" fmla="+- 0 220 111"/>
                                <a:gd name="T50" fmla="*/ 220 h 190"/>
                                <a:gd name="T51" fmla="*/ 95 w 301"/>
                                <a:gd name="T52" fmla="+- 0 218 111"/>
                                <a:gd name="T53" fmla="*/ 218 h 190"/>
                                <a:gd name="T54" fmla="*/ 95 w 301"/>
                                <a:gd name="T55" fmla="+- 0 216 111"/>
                                <a:gd name="T56" fmla="*/ 216 h 190"/>
                                <a:gd name="T57" fmla="*/ 100 w 301"/>
                                <a:gd name="T58" fmla="+- 0 209 111"/>
                                <a:gd name="T59" fmla="*/ 209 h 190"/>
                                <a:gd name="T60" fmla="*/ 102 w 301"/>
                                <a:gd name="T61" fmla="+- 0 202 111"/>
                                <a:gd name="T62" fmla="*/ 202 h 190"/>
                                <a:gd name="T63" fmla="*/ 104 w 301"/>
                                <a:gd name="T64" fmla="+- 0 201 111"/>
                                <a:gd name="T65" fmla="*/ 201 h 190"/>
                                <a:gd name="T66" fmla="*/ 105 w 301"/>
                                <a:gd name="T67" fmla="+- 0 196 111"/>
                                <a:gd name="T68" fmla="*/ 196 h 190"/>
                                <a:gd name="T69" fmla="*/ 108 w 301"/>
                                <a:gd name="T70" fmla="+- 0 190 111"/>
                                <a:gd name="T71" fmla="*/ 190 h 190"/>
                                <a:gd name="T72" fmla="*/ 113 w 301"/>
                                <a:gd name="T73" fmla="+- 0 185 111"/>
                                <a:gd name="T74" fmla="*/ 185 h 190"/>
                                <a:gd name="T75" fmla="*/ 113 w 301"/>
                                <a:gd name="T76" fmla="+- 0 182 111"/>
                                <a:gd name="T77" fmla="*/ 182 h 190"/>
                                <a:gd name="T78" fmla="*/ 117 w 301"/>
                                <a:gd name="T79" fmla="+- 0 180 111"/>
                                <a:gd name="T80" fmla="*/ 180 h 190"/>
                                <a:gd name="T81" fmla="*/ 116 w 301"/>
                                <a:gd name="T82" fmla="+- 0 178 111"/>
                                <a:gd name="T83" fmla="*/ 178 h 190"/>
                                <a:gd name="T84" fmla="*/ 119 w 301"/>
                                <a:gd name="T85" fmla="+- 0 174 111"/>
                                <a:gd name="T86" fmla="*/ 174 h 190"/>
                                <a:gd name="T87" fmla="*/ 125 w 301"/>
                                <a:gd name="T88" fmla="+- 0 166 111"/>
                                <a:gd name="T89" fmla="*/ 166 h 190"/>
                                <a:gd name="T90" fmla="*/ 126 w 301"/>
                                <a:gd name="T91" fmla="+- 0 161 111"/>
                                <a:gd name="T92" fmla="*/ 161 h 190"/>
                                <a:gd name="T93" fmla="*/ 125 w 301"/>
                                <a:gd name="T94" fmla="+- 0 157 111"/>
                                <a:gd name="T95" fmla="*/ 157 h 190"/>
                                <a:gd name="T96" fmla="*/ 101 w 301"/>
                                <a:gd name="T97" fmla="+- 0 156 111"/>
                                <a:gd name="T98" fmla="*/ 156 h 190"/>
                                <a:gd name="T99" fmla="*/ 14 w 301"/>
                                <a:gd name="T100" fmla="+- 0 121 111"/>
                                <a:gd name="T101" fmla="*/ 121 h 190"/>
                                <a:gd name="T102" fmla="*/ 5 w 301"/>
                                <a:gd name="T103" fmla="+- 0 114 111"/>
                                <a:gd name="T104" fmla="*/ 11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0" y="0"/>
                                  </a:moveTo>
                                  <a:lnTo>
                                    <a:pt x="0" y="178"/>
                                  </a:lnTo>
                                  <a:lnTo>
                                    <a:pt x="11" y="189"/>
                                  </a:lnTo>
                                  <a:lnTo>
                                    <a:pt x="289" y="189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3" y="171"/>
                                  </a:lnTo>
                                  <a:lnTo>
                                    <a:pt x="62" y="171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65" y="159"/>
                                  </a:lnTo>
                                  <a:lnTo>
                                    <a:pt x="65" y="157"/>
                                  </a:lnTo>
                                  <a:lnTo>
                                    <a:pt x="70" y="157"/>
                                  </a:lnTo>
                                  <a:lnTo>
                                    <a:pt x="69" y="156"/>
                                  </a:lnTo>
                                  <a:lnTo>
                                    <a:pt x="69" y="154"/>
                                  </a:lnTo>
                                  <a:lnTo>
                                    <a:pt x="72" y="150"/>
                                  </a:lnTo>
                                  <a:lnTo>
                                    <a:pt x="74" y="145"/>
                                  </a:lnTo>
                                  <a:lnTo>
                                    <a:pt x="74" y="143"/>
                                  </a:lnTo>
                                  <a:lnTo>
                                    <a:pt x="80" y="143"/>
                                  </a:lnTo>
                                  <a:lnTo>
                                    <a:pt x="79" y="142"/>
                                  </a:lnTo>
                                  <a:lnTo>
                                    <a:pt x="77" y="138"/>
                                  </a:lnTo>
                                  <a:lnTo>
                                    <a:pt x="81" y="134"/>
                                  </a:lnTo>
                                  <a:lnTo>
                                    <a:pt x="82" y="129"/>
                                  </a:lnTo>
                                  <a:lnTo>
                                    <a:pt x="83" y="127"/>
                                  </a:ln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87" y="126"/>
                                  </a:lnTo>
                                  <a:lnTo>
                                    <a:pt x="85" y="126"/>
                                  </a:lnTo>
                                  <a:lnTo>
                                    <a:pt x="85" y="119"/>
                                  </a:lnTo>
                                  <a:lnTo>
                                    <a:pt x="91" y="112"/>
                                  </a:lnTo>
                                  <a:lnTo>
                                    <a:pt x="92" y="109"/>
                                  </a:lnTo>
                                  <a:lnTo>
                                    <a:pt x="97" y="109"/>
                                  </a:lnTo>
                                  <a:lnTo>
                                    <a:pt x="95" y="108"/>
                                  </a:lnTo>
                                  <a:lnTo>
                                    <a:pt x="95" y="107"/>
                                  </a:lnTo>
                                  <a:lnTo>
                                    <a:pt x="95" y="106"/>
                                  </a:lnTo>
                                  <a:lnTo>
                                    <a:pt x="95" y="105"/>
                                  </a:lnTo>
                                  <a:lnTo>
                                    <a:pt x="96" y="103"/>
                                  </a:lnTo>
                                  <a:lnTo>
                                    <a:pt x="100" y="98"/>
                                  </a:lnTo>
                                  <a:lnTo>
                                    <a:pt x="101" y="93"/>
                                  </a:lnTo>
                                  <a:lnTo>
                                    <a:pt x="102" y="91"/>
                                  </a:lnTo>
                                  <a:lnTo>
                                    <a:pt x="103" y="90"/>
                                  </a:lnTo>
                                  <a:lnTo>
                                    <a:pt x="104" y="90"/>
                                  </a:lnTo>
                                  <a:lnTo>
                                    <a:pt x="103" y="87"/>
                                  </a:lnTo>
                                  <a:lnTo>
                                    <a:pt x="105" y="85"/>
                                  </a:lnTo>
                                  <a:lnTo>
                                    <a:pt x="107" y="82"/>
                                  </a:lnTo>
                                  <a:lnTo>
                                    <a:pt x="108" y="79"/>
                                  </a:lnTo>
                                  <a:lnTo>
                                    <a:pt x="110" y="77"/>
                                  </a:lnTo>
                                  <a:lnTo>
                                    <a:pt x="113" y="74"/>
                                  </a:lnTo>
                                  <a:lnTo>
                                    <a:pt x="113" y="72"/>
                                  </a:lnTo>
                                  <a:lnTo>
                                    <a:pt x="113" y="71"/>
                                  </a:lnTo>
                                  <a:lnTo>
                                    <a:pt x="113" y="69"/>
                                  </a:lnTo>
                                  <a:lnTo>
                                    <a:pt x="117" y="69"/>
                                  </a:lnTo>
                                  <a:lnTo>
                                    <a:pt x="116" y="67"/>
                                  </a:lnTo>
                                  <a:lnTo>
                                    <a:pt x="115" y="64"/>
                                  </a:lnTo>
                                  <a:lnTo>
                                    <a:pt x="119" y="63"/>
                                  </a:lnTo>
                                  <a:lnTo>
                                    <a:pt x="127" y="55"/>
                                  </a:lnTo>
                                  <a:lnTo>
                                    <a:pt x="125" y="55"/>
                                  </a:lnTo>
                                  <a:lnTo>
                                    <a:pt x="125" y="51"/>
                                  </a:ln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lnTo>
                                    <a:pt x="125" y="46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80" y="42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8" y="6"/>
                                  </a:lnTo>
                                  <a:lnTo>
                                    <a:pt x="5" y="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" name="Freeform 37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3 w 301"/>
                                <a:gd name="T1" fmla="+- 0 255 111"/>
                                <a:gd name="T2" fmla="*/ 255 h 190"/>
                                <a:gd name="T3" fmla="*/ 84 w 301"/>
                                <a:gd name="T4" fmla="+- 0 256 111"/>
                                <a:gd name="T5" fmla="*/ 256 h 190"/>
                                <a:gd name="T6" fmla="*/ 87 w 301"/>
                                <a:gd name="T7" fmla="+- 0 259 111"/>
                                <a:gd name="T8" fmla="*/ 259 h 190"/>
                                <a:gd name="T9" fmla="*/ 85 w 301"/>
                                <a:gd name="T10" fmla="+- 0 261 111"/>
                                <a:gd name="T11" fmla="*/ 261 h 190"/>
                                <a:gd name="T12" fmla="*/ 82 w 301"/>
                                <a:gd name="T13" fmla="+- 0 265 111"/>
                                <a:gd name="T14" fmla="*/ 265 h 190"/>
                                <a:gd name="T15" fmla="*/ 81 w 301"/>
                                <a:gd name="T16" fmla="+- 0 269 111"/>
                                <a:gd name="T17" fmla="*/ 269 h 190"/>
                                <a:gd name="T18" fmla="*/ 76 w 301"/>
                                <a:gd name="T19" fmla="+- 0 270 111"/>
                                <a:gd name="T20" fmla="*/ 270 h 190"/>
                                <a:gd name="T21" fmla="*/ 74 w 301"/>
                                <a:gd name="T22" fmla="+- 0 270 111"/>
                                <a:gd name="T23" fmla="*/ 270 h 190"/>
                                <a:gd name="T24" fmla="*/ 75 w 301"/>
                                <a:gd name="T25" fmla="+- 0 271 111"/>
                                <a:gd name="T26" fmla="*/ 271 h 190"/>
                                <a:gd name="T27" fmla="*/ 79 w 301"/>
                                <a:gd name="T28" fmla="+- 0 274 111"/>
                                <a:gd name="T29" fmla="*/ 274 h 190"/>
                                <a:gd name="T30" fmla="*/ 78 w 301"/>
                                <a:gd name="T31" fmla="+- 0 275 111"/>
                                <a:gd name="T32" fmla="*/ 275 h 190"/>
                                <a:gd name="T33" fmla="*/ 66 w 301"/>
                                <a:gd name="T34" fmla="+- 0 289 111"/>
                                <a:gd name="T35" fmla="*/ 289 h 190"/>
                                <a:gd name="T36" fmla="*/ 300 w 301"/>
                                <a:gd name="T37" fmla="+- 0 289 111"/>
                                <a:gd name="T38" fmla="*/ 289 h 190"/>
                                <a:gd name="T39" fmla="*/ 300 w 301"/>
                                <a:gd name="T40" fmla="+- 0 264 111"/>
                                <a:gd name="T41" fmla="*/ 264 h 190"/>
                                <a:gd name="T42" fmla="*/ 268 w 301"/>
                                <a:gd name="T43" fmla="+- 0 264 111"/>
                                <a:gd name="T44" fmla="*/ 264 h 190"/>
                                <a:gd name="T45" fmla="*/ 251 w 301"/>
                                <a:gd name="T46" fmla="+- 0 256 111"/>
                                <a:gd name="T47" fmla="*/ 256 h 190"/>
                                <a:gd name="T48" fmla="*/ 87 w 301"/>
                                <a:gd name="T49" fmla="+- 0 256 111"/>
                                <a:gd name="T50" fmla="*/ 256 h 190"/>
                                <a:gd name="T51" fmla="*/ 83 w 301"/>
                                <a:gd name="T52" fmla="+- 0 255 111"/>
                                <a:gd name="T53" fmla="*/ 25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3" y="144"/>
                                  </a:moveTo>
                                  <a:lnTo>
                                    <a:pt x="84" y="145"/>
                                  </a:lnTo>
                                  <a:lnTo>
                                    <a:pt x="87" y="148"/>
                                  </a:lnTo>
                                  <a:lnTo>
                                    <a:pt x="85" y="150"/>
                                  </a:lnTo>
                                  <a:lnTo>
                                    <a:pt x="82" y="154"/>
                                  </a:lnTo>
                                  <a:lnTo>
                                    <a:pt x="81" y="158"/>
                                  </a:lnTo>
                                  <a:lnTo>
                                    <a:pt x="76" y="159"/>
                                  </a:lnTo>
                                  <a:lnTo>
                                    <a:pt x="74" y="159"/>
                                  </a:lnTo>
                                  <a:lnTo>
                                    <a:pt x="75" y="160"/>
                                  </a:lnTo>
                                  <a:lnTo>
                                    <a:pt x="79" y="163"/>
                                  </a:lnTo>
                                  <a:lnTo>
                                    <a:pt x="78" y="164"/>
                                  </a:lnTo>
                                  <a:lnTo>
                                    <a:pt x="66" y="178"/>
                                  </a:lnTo>
                                  <a:lnTo>
                                    <a:pt x="300" y="178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83" y="14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" name="Freeform 37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64 w 301"/>
                                <a:gd name="T1" fmla="+- 0 282 111"/>
                                <a:gd name="T2" fmla="*/ 282 h 190"/>
                                <a:gd name="T3" fmla="*/ 63 w 301"/>
                                <a:gd name="T4" fmla="+- 0 282 111"/>
                                <a:gd name="T5" fmla="*/ 282 h 190"/>
                                <a:gd name="T6" fmla="*/ 65 w 301"/>
                                <a:gd name="T7" fmla="+- 0 282 111"/>
                                <a:gd name="T8" fmla="*/ 282 h 190"/>
                                <a:gd name="T9" fmla="*/ 64 w 301"/>
                                <a:gd name="T10" fmla="+- 0 282 111"/>
                                <a:gd name="T11" fmla="*/ 28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64" y="171"/>
                                  </a:moveTo>
                                  <a:lnTo>
                                    <a:pt x="63" y="171"/>
                                  </a:lnTo>
                                  <a:lnTo>
                                    <a:pt x="65" y="171"/>
                                  </a:lnTo>
                                  <a:lnTo>
                                    <a:pt x="64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" name="Freeform 36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70 w 301"/>
                                <a:gd name="T1" fmla="+- 0 268 111"/>
                                <a:gd name="T2" fmla="*/ 268 h 190"/>
                                <a:gd name="T3" fmla="*/ 65 w 301"/>
                                <a:gd name="T4" fmla="+- 0 268 111"/>
                                <a:gd name="T5" fmla="*/ 268 h 190"/>
                                <a:gd name="T6" fmla="*/ 69 w 301"/>
                                <a:gd name="T7" fmla="+- 0 269 111"/>
                                <a:gd name="T8" fmla="*/ 269 h 190"/>
                                <a:gd name="T9" fmla="*/ 71 w 301"/>
                                <a:gd name="T10" fmla="+- 0 269 111"/>
                                <a:gd name="T11" fmla="*/ 269 h 190"/>
                                <a:gd name="T12" fmla="*/ 70 w 301"/>
                                <a:gd name="T13" fmla="+- 0 268 111"/>
                                <a:gd name="T14" fmla="*/ 26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70" y="157"/>
                                  </a:moveTo>
                                  <a:lnTo>
                                    <a:pt x="65" y="157"/>
                                  </a:lnTo>
                                  <a:lnTo>
                                    <a:pt x="69" y="158"/>
                                  </a:lnTo>
                                  <a:lnTo>
                                    <a:pt x="71" y="158"/>
                                  </a:lnTo>
                                  <a:lnTo>
                                    <a:pt x="70" y="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" name="Freeform 36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226 w 301"/>
                                <a:gd name="T1" fmla="+- 0 192 111"/>
                                <a:gd name="T2" fmla="*/ 192 h 190"/>
                                <a:gd name="T3" fmla="*/ 238 w 301"/>
                                <a:gd name="T4" fmla="+- 0 203 111"/>
                                <a:gd name="T5" fmla="*/ 203 h 190"/>
                                <a:gd name="T6" fmla="*/ 251 w 301"/>
                                <a:gd name="T7" fmla="+- 0 214 111"/>
                                <a:gd name="T8" fmla="*/ 214 h 190"/>
                                <a:gd name="T9" fmla="*/ 271 w 301"/>
                                <a:gd name="T10" fmla="+- 0 232 111"/>
                                <a:gd name="T11" fmla="*/ 232 h 190"/>
                                <a:gd name="T12" fmla="*/ 272 w 301"/>
                                <a:gd name="T13" fmla="+- 0 246 111"/>
                                <a:gd name="T14" fmla="*/ 246 h 190"/>
                                <a:gd name="T15" fmla="*/ 275 w 301"/>
                                <a:gd name="T16" fmla="+- 0 262 111"/>
                                <a:gd name="T17" fmla="*/ 262 h 190"/>
                                <a:gd name="T18" fmla="*/ 268 w 301"/>
                                <a:gd name="T19" fmla="+- 0 264 111"/>
                                <a:gd name="T20" fmla="*/ 264 h 190"/>
                                <a:gd name="T21" fmla="*/ 300 w 301"/>
                                <a:gd name="T22" fmla="+- 0 264 111"/>
                                <a:gd name="T23" fmla="*/ 264 h 190"/>
                                <a:gd name="T24" fmla="*/ 300 w 301"/>
                                <a:gd name="T25" fmla="+- 0 219 111"/>
                                <a:gd name="T26" fmla="*/ 219 h 190"/>
                                <a:gd name="T27" fmla="*/ 282 w 301"/>
                                <a:gd name="T28" fmla="+- 0 219 111"/>
                                <a:gd name="T29" fmla="*/ 219 h 190"/>
                                <a:gd name="T30" fmla="*/ 266 w 301"/>
                                <a:gd name="T31" fmla="+- 0 207 111"/>
                                <a:gd name="T32" fmla="*/ 207 h 190"/>
                                <a:gd name="T33" fmla="*/ 246 w 301"/>
                                <a:gd name="T34" fmla="+- 0 202 111"/>
                                <a:gd name="T35" fmla="*/ 202 h 190"/>
                                <a:gd name="T36" fmla="*/ 232 w 301"/>
                                <a:gd name="T37" fmla="+- 0 194 111"/>
                                <a:gd name="T38" fmla="*/ 194 h 190"/>
                                <a:gd name="T39" fmla="*/ 226 w 301"/>
                                <a:gd name="T40" fmla="+- 0 192 111"/>
                                <a:gd name="T41" fmla="*/ 192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226" y="81"/>
                                  </a:moveTo>
                                  <a:lnTo>
                                    <a:pt x="238" y="92"/>
                                  </a:lnTo>
                                  <a:lnTo>
                                    <a:pt x="251" y="103"/>
                                  </a:lnTo>
                                  <a:lnTo>
                                    <a:pt x="271" y="121"/>
                                  </a:lnTo>
                                  <a:lnTo>
                                    <a:pt x="272" y="135"/>
                                  </a:lnTo>
                                  <a:lnTo>
                                    <a:pt x="275" y="151"/>
                                  </a:lnTo>
                                  <a:lnTo>
                                    <a:pt x="268" y="153"/>
                                  </a:lnTo>
                                  <a:lnTo>
                                    <a:pt x="300" y="153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266" y="96"/>
                                  </a:lnTo>
                                  <a:lnTo>
                                    <a:pt x="246" y="91"/>
                                  </a:lnTo>
                                  <a:lnTo>
                                    <a:pt x="232" y="83"/>
                                  </a:lnTo>
                                  <a:lnTo>
                                    <a:pt x="226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" name="Freeform 36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03 w 301"/>
                                <a:gd name="T1" fmla="+- 0 224 111"/>
                                <a:gd name="T2" fmla="*/ 224 h 190"/>
                                <a:gd name="T3" fmla="*/ 103 w 301"/>
                                <a:gd name="T4" fmla="+- 0 225 111"/>
                                <a:gd name="T5" fmla="*/ 225 h 190"/>
                                <a:gd name="T6" fmla="*/ 107 w 301"/>
                                <a:gd name="T7" fmla="+- 0 226 111"/>
                                <a:gd name="T8" fmla="*/ 226 h 190"/>
                                <a:gd name="T9" fmla="*/ 107 w 301"/>
                                <a:gd name="T10" fmla="+- 0 227 111"/>
                                <a:gd name="T11" fmla="*/ 227 h 190"/>
                                <a:gd name="T12" fmla="*/ 105 w 301"/>
                                <a:gd name="T13" fmla="+- 0 229 111"/>
                                <a:gd name="T14" fmla="*/ 229 h 190"/>
                                <a:gd name="T15" fmla="*/ 101 w 301"/>
                                <a:gd name="T16" fmla="+- 0 234 111"/>
                                <a:gd name="T17" fmla="*/ 234 h 190"/>
                                <a:gd name="T18" fmla="*/ 100 w 301"/>
                                <a:gd name="T19" fmla="+- 0 240 111"/>
                                <a:gd name="T20" fmla="*/ 240 h 190"/>
                                <a:gd name="T21" fmla="*/ 96 w 301"/>
                                <a:gd name="T22" fmla="+- 0 242 111"/>
                                <a:gd name="T23" fmla="*/ 242 h 190"/>
                                <a:gd name="T24" fmla="*/ 93 w 301"/>
                                <a:gd name="T25" fmla="+- 0 242 111"/>
                                <a:gd name="T26" fmla="*/ 242 h 190"/>
                                <a:gd name="T27" fmla="*/ 97 w 301"/>
                                <a:gd name="T28" fmla="+- 0 244 111"/>
                                <a:gd name="T29" fmla="*/ 244 h 190"/>
                                <a:gd name="T30" fmla="*/ 95 w 301"/>
                                <a:gd name="T31" fmla="+- 0 246 111"/>
                                <a:gd name="T32" fmla="*/ 246 h 190"/>
                                <a:gd name="T33" fmla="*/ 91 w 301"/>
                                <a:gd name="T34" fmla="+- 0 250 111"/>
                                <a:gd name="T35" fmla="*/ 250 h 190"/>
                                <a:gd name="T36" fmla="*/ 90 w 301"/>
                                <a:gd name="T37" fmla="+- 0 255 111"/>
                                <a:gd name="T38" fmla="*/ 255 h 190"/>
                                <a:gd name="T39" fmla="*/ 87 w 301"/>
                                <a:gd name="T40" fmla="+- 0 256 111"/>
                                <a:gd name="T41" fmla="*/ 256 h 190"/>
                                <a:gd name="T42" fmla="*/ 251 w 301"/>
                                <a:gd name="T43" fmla="+- 0 256 111"/>
                                <a:gd name="T44" fmla="*/ 256 h 190"/>
                                <a:gd name="T45" fmla="*/ 245 w 301"/>
                                <a:gd name="T46" fmla="+- 0 253 111"/>
                                <a:gd name="T47" fmla="*/ 253 h 190"/>
                                <a:gd name="T48" fmla="*/ 216 w 301"/>
                                <a:gd name="T49" fmla="+- 0 242 111"/>
                                <a:gd name="T50" fmla="*/ 242 h 190"/>
                                <a:gd name="T51" fmla="*/ 96 w 301"/>
                                <a:gd name="T52" fmla="+- 0 242 111"/>
                                <a:gd name="T53" fmla="*/ 242 h 190"/>
                                <a:gd name="T54" fmla="*/ 92 w 301"/>
                                <a:gd name="T55" fmla="+- 0 241 111"/>
                                <a:gd name="T56" fmla="*/ 241 h 190"/>
                                <a:gd name="T57" fmla="*/ 214 w 301"/>
                                <a:gd name="T58" fmla="+- 0 241 111"/>
                                <a:gd name="T59" fmla="*/ 241 h 190"/>
                                <a:gd name="T60" fmla="*/ 208 w 301"/>
                                <a:gd name="T61" fmla="+- 0 238 111"/>
                                <a:gd name="T62" fmla="*/ 238 h 190"/>
                                <a:gd name="T63" fmla="*/ 182 w 301"/>
                                <a:gd name="T64" fmla="+- 0 227 111"/>
                                <a:gd name="T65" fmla="*/ 227 h 190"/>
                                <a:gd name="T66" fmla="*/ 180 w 301"/>
                                <a:gd name="T67" fmla="+- 0 225 111"/>
                                <a:gd name="T68" fmla="*/ 225 h 190"/>
                                <a:gd name="T69" fmla="*/ 107 w 301"/>
                                <a:gd name="T70" fmla="+- 0 225 111"/>
                                <a:gd name="T71" fmla="*/ 225 h 190"/>
                                <a:gd name="T72" fmla="*/ 103 w 301"/>
                                <a:gd name="T73" fmla="+- 0 224 111"/>
                                <a:gd name="T74" fmla="*/ 22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03" y="113"/>
                                  </a:moveTo>
                                  <a:lnTo>
                                    <a:pt x="103" y="114"/>
                                  </a:lnTo>
                                  <a:lnTo>
                                    <a:pt x="107" y="115"/>
                                  </a:lnTo>
                                  <a:lnTo>
                                    <a:pt x="107" y="116"/>
                                  </a:lnTo>
                                  <a:lnTo>
                                    <a:pt x="105" y="118"/>
                                  </a:lnTo>
                                  <a:lnTo>
                                    <a:pt x="101" y="123"/>
                                  </a:lnTo>
                                  <a:lnTo>
                                    <a:pt x="100" y="129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3" y="131"/>
                                  </a:lnTo>
                                  <a:lnTo>
                                    <a:pt x="97" y="133"/>
                                  </a:lnTo>
                                  <a:lnTo>
                                    <a:pt x="95" y="135"/>
                                  </a:lnTo>
                                  <a:lnTo>
                                    <a:pt x="91" y="139"/>
                                  </a:lnTo>
                                  <a:lnTo>
                                    <a:pt x="90" y="144"/>
                                  </a:lnTo>
                                  <a:lnTo>
                                    <a:pt x="87" y="145"/>
                                  </a:lnTo>
                                  <a:lnTo>
                                    <a:pt x="251" y="145"/>
                                  </a:lnTo>
                                  <a:lnTo>
                                    <a:pt x="245" y="142"/>
                                  </a:lnTo>
                                  <a:lnTo>
                                    <a:pt x="216" y="131"/>
                                  </a:lnTo>
                                  <a:lnTo>
                                    <a:pt x="96" y="131"/>
                                  </a:lnTo>
                                  <a:lnTo>
                                    <a:pt x="92" y="130"/>
                                  </a:lnTo>
                                  <a:lnTo>
                                    <a:pt x="214" y="130"/>
                                  </a:lnTo>
                                  <a:lnTo>
                                    <a:pt x="208" y="127"/>
                                  </a:lnTo>
                                  <a:lnTo>
                                    <a:pt x="182" y="116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03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" name="Freeform 36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0 w 301"/>
                                <a:gd name="T1" fmla="+- 0 254 111"/>
                                <a:gd name="T2" fmla="*/ 254 h 190"/>
                                <a:gd name="T3" fmla="*/ 79 w 301"/>
                                <a:gd name="T4" fmla="+- 0 254 111"/>
                                <a:gd name="T5" fmla="*/ 254 h 190"/>
                                <a:gd name="T6" fmla="*/ 81 w 301"/>
                                <a:gd name="T7" fmla="+- 0 254 111"/>
                                <a:gd name="T8" fmla="*/ 254 h 190"/>
                                <a:gd name="T9" fmla="*/ 80 w 301"/>
                                <a:gd name="T10" fmla="+- 0 254 111"/>
                                <a:gd name="T11" fmla="*/ 25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0" y="143"/>
                                  </a:moveTo>
                                  <a:lnTo>
                                    <a:pt x="79" y="143"/>
                                  </a:lnTo>
                                  <a:lnTo>
                                    <a:pt x="81" y="143"/>
                                  </a:lnTo>
                                  <a:lnTo>
                                    <a:pt x="80" y="14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" name="Freeform 36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88 w 301"/>
                                <a:gd name="T1" fmla="+- 0 238 111"/>
                                <a:gd name="T2" fmla="*/ 238 h 190"/>
                                <a:gd name="T3" fmla="*/ 87 w 301"/>
                                <a:gd name="T4" fmla="+- 0 238 111"/>
                                <a:gd name="T5" fmla="*/ 238 h 190"/>
                                <a:gd name="T6" fmla="*/ 88 w 301"/>
                                <a:gd name="T7" fmla="+- 0 238 111"/>
                                <a:gd name="T8" fmla="*/ 238 h 190"/>
                                <a:gd name="T9" fmla="*/ 88 w 301"/>
                                <a:gd name="T10" fmla="+- 0 238 111"/>
                                <a:gd name="T11" fmla="*/ 238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88" y="127"/>
                                  </a:moveTo>
                                  <a:lnTo>
                                    <a:pt x="87" y="127"/>
                                  </a:lnTo>
                                  <a:lnTo>
                                    <a:pt x="88" y="1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" name="Freeform 36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90 111"/>
                                <a:gd name="T2" fmla="*/ 190 h 190"/>
                                <a:gd name="T3" fmla="*/ 126 w 301"/>
                                <a:gd name="T4" fmla="+- 0 195 111"/>
                                <a:gd name="T5" fmla="*/ 195 h 190"/>
                                <a:gd name="T6" fmla="*/ 126 w 301"/>
                                <a:gd name="T7" fmla="+- 0 198 111"/>
                                <a:gd name="T8" fmla="*/ 198 h 190"/>
                                <a:gd name="T9" fmla="*/ 123 w 301"/>
                                <a:gd name="T10" fmla="+- 0 200 111"/>
                                <a:gd name="T11" fmla="*/ 200 h 190"/>
                                <a:gd name="T12" fmla="*/ 123 w 301"/>
                                <a:gd name="T13" fmla="+- 0 203 111"/>
                                <a:gd name="T14" fmla="*/ 203 h 190"/>
                                <a:gd name="T15" fmla="*/ 122 w 301"/>
                                <a:gd name="T16" fmla="+- 0 203 111"/>
                                <a:gd name="T17" fmla="*/ 203 h 190"/>
                                <a:gd name="T18" fmla="*/ 122 w 301"/>
                                <a:gd name="T19" fmla="+- 0 206 111"/>
                                <a:gd name="T20" fmla="*/ 206 h 190"/>
                                <a:gd name="T21" fmla="*/ 119 w 301"/>
                                <a:gd name="T22" fmla="+- 0 207 111"/>
                                <a:gd name="T23" fmla="*/ 207 h 190"/>
                                <a:gd name="T24" fmla="*/ 119 w 301"/>
                                <a:gd name="T25" fmla="+- 0 207 111"/>
                                <a:gd name="T26" fmla="*/ 207 h 190"/>
                                <a:gd name="T27" fmla="*/ 119 w 301"/>
                                <a:gd name="T28" fmla="+- 0 208 111"/>
                                <a:gd name="T29" fmla="*/ 208 h 190"/>
                                <a:gd name="T30" fmla="*/ 119 w 301"/>
                                <a:gd name="T31" fmla="+- 0 209 111"/>
                                <a:gd name="T32" fmla="*/ 209 h 190"/>
                                <a:gd name="T33" fmla="*/ 117 w 301"/>
                                <a:gd name="T34" fmla="+- 0 211 111"/>
                                <a:gd name="T35" fmla="*/ 211 h 190"/>
                                <a:gd name="T36" fmla="*/ 112 w 301"/>
                                <a:gd name="T37" fmla="+- 0 217 111"/>
                                <a:gd name="T38" fmla="*/ 217 h 190"/>
                                <a:gd name="T39" fmla="*/ 110 w 301"/>
                                <a:gd name="T40" fmla="+- 0 223 111"/>
                                <a:gd name="T41" fmla="*/ 223 h 190"/>
                                <a:gd name="T42" fmla="*/ 107 w 301"/>
                                <a:gd name="T43" fmla="+- 0 225 111"/>
                                <a:gd name="T44" fmla="*/ 225 h 190"/>
                                <a:gd name="T45" fmla="*/ 180 w 301"/>
                                <a:gd name="T46" fmla="+- 0 225 111"/>
                                <a:gd name="T47" fmla="*/ 225 h 190"/>
                                <a:gd name="T48" fmla="*/ 164 w 301"/>
                                <a:gd name="T49" fmla="+- 0 216 111"/>
                                <a:gd name="T50" fmla="*/ 216 h 190"/>
                                <a:gd name="T51" fmla="*/ 152 w 301"/>
                                <a:gd name="T52" fmla="+- 0 207 111"/>
                                <a:gd name="T53" fmla="*/ 207 h 190"/>
                                <a:gd name="T54" fmla="*/ 146 w 301"/>
                                <a:gd name="T55" fmla="+- 0 196 111"/>
                                <a:gd name="T56" fmla="*/ 196 h 190"/>
                                <a:gd name="T57" fmla="*/ 145 w 301"/>
                                <a:gd name="T58" fmla="+- 0 193 111"/>
                                <a:gd name="T59" fmla="*/ 193 h 190"/>
                                <a:gd name="T60" fmla="*/ 127 w 301"/>
                                <a:gd name="T61" fmla="+- 0 193 111"/>
                                <a:gd name="T62" fmla="*/ 193 h 190"/>
                                <a:gd name="T63" fmla="*/ 128 w 301"/>
                                <a:gd name="T64" fmla="+- 0 190 111"/>
                                <a:gd name="T65" fmla="*/ 19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79"/>
                                  </a:moveTo>
                                  <a:lnTo>
                                    <a:pt x="126" y="84"/>
                                  </a:lnTo>
                                  <a:lnTo>
                                    <a:pt x="126" y="87"/>
                                  </a:lnTo>
                                  <a:lnTo>
                                    <a:pt x="123" y="89"/>
                                  </a:lnTo>
                                  <a:lnTo>
                                    <a:pt x="123" y="92"/>
                                  </a:lnTo>
                                  <a:lnTo>
                                    <a:pt x="122" y="92"/>
                                  </a:lnTo>
                                  <a:lnTo>
                                    <a:pt x="122" y="95"/>
                                  </a:lnTo>
                                  <a:lnTo>
                                    <a:pt x="119" y="96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8"/>
                                  </a:lnTo>
                                  <a:lnTo>
                                    <a:pt x="117" y="100"/>
                                  </a:lnTo>
                                  <a:lnTo>
                                    <a:pt x="112" y="106"/>
                                  </a:lnTo>
                                  <a:lnTo>
                                    <a:pt x="110" y="112"/>
                                  </a:lnTo>
                                  <a:lnTo>
                                    <a:pt x="107" y="114"/>
                                  </a:lnTo>
                                  <a:lnTo>
                                    <a:pt x="180" y="114"/>
                                  </a:lnTo>
                                  <a:lnTo>
                                    <a:pt x="164" y="105"/>
                                  </a:lnTo>
                                  <a:lnTo>
                                    <a:pt x="152" y="96"/>
                                  </a:lnTo>
                                  <a:lnTo>
                                    <a:pt x="146" y="85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28" y="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5" name="Freeform 36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97 w 301"/>
                                <a:gd name="T1" fmla="+- 0 220 111"/>
                                <a:gd name="T2" fmla="*/ 220 h 190"/>
                                <a:gd name="T3" fmla="*/ 92 w 301"/>
                                <a:gd name="T4" fmla="+- 0 220 111"/>
                                <a:gd name="T5" fmla="*/ 220 h 190"/>
                                <a:gd name="T6" fmla="*/ 96 w 301"/>
                                <a:gd name="T7" fmla="+- 0 221 111"/>
                                <a:gd name="T8" fmla="*/ 221 h 190"/>
                                <a:gd name="T9" fmla="*/ 98 w 301"/>
                                <a:gd name="T10" fmla="+- 0 221 111"/>
                                <a:gd name="T11" fmla="*/ 221 h 190"/>
                                <a:gd name="T12" fmla="*/ 97 w 301"/>
                                <a:gd name="T13" fmla="+- 0 220 111"/>
                                <a:gd name="T14" fmla="*/ 22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97" y="109"/>
                                  </a:moveTo>
                                  <a:lnTo>
                                    <a:pt x="92" y="109"/>
                                  </a:lnTo>
                                  <a:lnTo>
                                    <a:pt x="96" y="110"/>
                                  </a:lnTo>
                                  <a:lnTo>
                                    <a:pt x="98" y="110"/>
                                  </a:lnTo>
                                  <a:lnTo>
                                    <a:pt x="97" y="1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6" name="Freeform 36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+- 0 217 111"/>
                                <a:gd name="T2" fmla="*/ 217 h 190"/>
                                <a:gd name="T3" fmla="*/ 298 w 301"/>
                                <a:gd name="T4" fmla="+- 0 217 111"/>
                                <a:gd name="T5" fmla="*/ 217 h 190"/>
                                <a:gd name="T6" fmla="*/ 282 w 301"/>
                                <a:gd name="T7" fmla="+- 0 219 111"/>
                                <a:gd name="T8" fmla="*/ 219 h 190"/>
                                <a:gd name="T9" fmla="*/ 300 w 301"/>
                                <a:gd name="T10" fmla="+- 0 219 111"/>
                                <a:gd name="T11" fmla="*/ 219 h 190"/>
                                <a:gd name="T12" fmla="*/ 300 w 301"/>
                                <a:gd name="T13" fmla="+- 0 217 111"/>
                                <a:gd name="T14" fmla="*/ 217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300" y="106"/>
                                  </a:moveTo>
                                  <a:lnTo>
                                    <a:pt x="298" y="106"/>
                                  </a:lnTo>
                                  <a:lnTo>
                                    <a:pt x="282" y="108"/>
                                  </a:lnTo>
                                  <a:lnTo>
                                    <a:pt x="300" y="108"/>
                                  </a:lnTo>
                                  <a:lnTo>
                                    <a:pt x="300" y="10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7" name="Freeform 361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9 w 301"/>
                                <a:gd name="T1" fmla="+- 0 186 111"/>
                                <a:gd name="T2" fmla="*/ 186 h 190"/>
                                <a:gd name="T3" fmla="*/ 131 w 301"/>
                                <a:gd name="T4" fmla="+- 0 187 111"/>
                                <a:gd name="T5" fmla="*/ 187 h 190"/>
                                <a:gd name="T6" fmla="*/ 129 w 301"/>
                                <a:gd name="T7" fmla="+- 0 190 111"/>
                                <a:gd name="T8" fmla="*/ 190 h 190"/>
                                <a:gd name="T9" fmla="*/ 127 w 301"/>
                                <a:gd name="T10" fmla="+- 0 193 111"/>
                                <a:gd name="T11" fmla="*/ 193 h 190"/>
                                <a:gd name="T12" fmla="*/ 145 w 301"/>
                                <a:gd name="T13" fmla="+- 0 193 111"/>
                                <a:gd name="T14" fmla="*/ 193 h 190"/>
                                <a:gd name="T15" fmla="*/ 145 w 301"/>
                                <a:gd name="T16" fmla="+- 0 186 111"/>
                                <a:gd name="T17" fmla="*/ 186 h 190"/>
                                <a:gd name="T18" fmla="*/ 134 w 301"/>
                                <a:gd name="T19" fmla="+- 0 186 111"/>
                                <a:gd name="T20" fmla="*/ 186 h 190"/>
                                <a:gd name="T21" fmla="*/ 129 w 301"/>
                                <a:gd name="T22" fmla="+- 0 186 111"/>
                                <a:gd name="T23" fmla="*/ 18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9" y="75"/>
                                  </a:moveTo>
                                  <a:lnTo>
                                    <a:pt x="131" y="76"/>
                                  </a:lnTo>
                                  <a:lnTo>
                                    <a:pt x="129" y="79"/>
                                  </a:lnTo>
                                  <a:lnTo>
                                    <a:pt x="127" y="82"/>
                                  </a:lnTo>
                                  <a:lnTo>
                                    <a:pt x="145" y="82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29" y="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8" name="Freeform 360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7 w 301"/>
                                <a:gd name="T1" fmla="+- 0 170 111"/>
                                <a:gd name="T2" fmla="*/ 170 h 190"/>
                                <a:gd name="T3" fmla="*/ 135 w 301"/>
                                <a:gd name="T4" fmla="+- 0 181 111"/>
                                <a:gd name="T5" fmla="*/ 181 h 190"/>
                                <a:gd name="T6" fmla="*/ 134 w 301"/>
                                <a:gd name="T7" fmla="+- 0 186 111"/>
                                <a:gd name="T8" fmla="*/ 186 h 190"/>
                                <a:gd name="T9" fmla="*/ 145 w 301"/>
                                <a:gd name="T10" fmla="+- 0 186 111"/>
                                <a:gd name="T11" fmla="*/ 186 h 190"/>
                                <a:gd name="T12" fmla="*/ 144 w 301"/>
                                <a:gd name="T13" fmla="+- 0 185 111"/>
                                <a:gd name="T14" fmla="*/ 185 h 190"/>
                                <a:gd name="T15" fmla="*/ 145 w 301"/>
                                <a:gd name="T16" fmla="+- 0 180 111"/>
                                <a:gd name="T17" fmla="*/ 180 h 190"/>
                                <a:gd name="T18" fmla="*/ 145 w 301"/>
                                <a:gd name="T19" fmla="+- 0 172 111"/>
                                <a:gd name="T20" fmla="*/ 172 h 190"/>
                                <a:gd name="T21" fmla="*/ 138 w 301"/>
                                <a:gd name="T22" fmla="+- 0 172 111"/>
                                <a:gd name="T23" fmla="*/ 172 h 190"/>
                                <a:gd name="T24" fmla="*/ 137 w 301"/>
                                <a:gd name="T25" fmla="+- 0 170 111"/>
                                <a:gd name="T26" fmla="*/ 17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7" y="59"/>
                                  </a:moveTo>
                                  <a:lnTo>
                                    <a:pt x="135" y="70"/>
                                  </a:lnTo>
                                  <a:lnTo>
                                    <a:pt x="134" y="75"/>
                                  </a:lnTo>
                                  <a:lnTo>
                                    <a:pt x="145" y="75"/>
                                  </a:lnTo>
                                  <a:lnTo>
                                    <a:pt x="144" y="74"/>
                                  </a:lnTo>
                                  <a:lnTo>
                                    <a:pt x="145" y="69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37" y="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9" name="Freeform 359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6 w 301"/>
                                <a:gd name="T1" fmla="+- 0 185 111"/>
                                <a:gd name="T2" fmla="*/ 185 h 190"/>
                                <a:gd name="T3" fmla="*/ 127 w 301"/>
                                <a:gd name="T4" fmla="+- 0 186 111"/>
                                <a:gd name="T5" fmla="*/ 186 h 190"/>
                                <a:gd name="T6" fmla="*/ 129 w 301"/>
                                <a:gd name="T7" fmla="+- 0 186 111"/>
                                <a:gd name="T8" fmla="*/ 186 h 190"/>
                                <a:gd name="T9" fmla="*/ 126 w 301"/>
                                <a:gd name="T10" fmla="+- 0 185 111"/>
                                <a:gd name="T11" fmla="*/ 185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6" y="74"/>
                                  </a:moveTo>
                                  <a:lnTo>
                                    <a:pt x="127" y="75"/>
                                  </a:lnTo>
                                  <a:lnTo>
                                    <a:pt x="129" y="75"/>
                                  </a:lnTo>
                                  <a:lnTo>
                                    <a:pt x="126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" name="Freeform 358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4 w 301"/>
                                <a:gd name="T1" fmla="+- 0 183 111"/>
                                <a:gd name="T2" fmla="*/ 183 h 190"/>
                                <a:gd name="T3" fmla="*/ 125 w 301"/>
                                <a:gd name="T4" fmla="+- 0 184 111"/>
                                <a:gd name="T5" fmla="*/ 184 h 190"/>
                                <a:gd name="T6" fmla="*/ 126 w 301"/>
                                <a:gd name="T7" fmla="+- 0 185 111"/>
                                <a:gd name="T8" fmla="*/ 185 h 190"/>
                                <a:gd name="T9" fmla="*/ 126 w 301"/>
                                <a:gd name="T10" fmla="+- 0 184 111"/>
                                <a:gd name="T11" fmla="*/ 184 h 190"/>
                                <a:gd name="T12" fmla="*/ 124 w 301"/>
                                <a:gd name="T13" fmla="+- 0 183 111"/>
                                <a:gd name="T14" fmla="*/ 183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4" y="72"/>
                                  </a:moveTo>
                                  <a:lnTo>
                                    <a:pt x="125" y="73"/>
                                  </a:lnTo>
                                  <a:lnTo>
                                    <a:pt x="126" y="74"/>
                                  </a:lnTo>
                                  <a:lnTo>
                                    <a:pt x="126" y="73"/>
                                  </a:lnTo>
                                  <a:lnTo>
                                    <a:pt x="124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" name="Freeform 357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17 w 301"/>
                                <a:gd name="T1" fmla="+- 0 180 111"/>
                                <a:gd name="T2" fmla="*/ 180 h 190"/>
                                <a:gd name="T3" fmla="*/ 113 w 301"/>
                                <a:gd name="T4" fmla="+- 0 180 111"/>
                                <a:gd name="T5" fmla="*/ 180 h 190"/>
                                <a:gd name="T6" fmla="*/ 119 w 301"/>
                                <a:gd name="T7" fmla="+- 0 181 111"/>
                                <a:gd name="T8" fmla="*/ 181 h 190"/>
                                <a:gd name="T9" fmla="*/ 121 w 301"/>
                                <a:gd name="T10" fmla="+- 0 182 111"/>
                                <a:gd name="T11" fmla="*/ 182 h 190"/>
                                <a:gd name="T12" fmla="*/ 120 w 301"/>
                                <a:gd name="T13" fmla="+- 0 181 111"/>
                                <a:gd name="T14" fmla="*/ 181 h 190"/>
                                <a:gd name="T15" fmla="*/ 117 w 301"/>
                                <a:gd name="T16" fmla="+- 0 180 111"/>
                                <a:gd name="T17" fmla="*/ 18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17" y="69"/>
                                  </a:moveTo>
                                  <a:lnTo>
                                    <a:pt x="113" y="69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21" y="71"/>
                                  </a:lnTo>
                                  <a:lnTo>
                                    <a:pt x="120" y="70"/>
                                  </a:lnTo>
                                  <a:lnTo>
                                    <a:pt x="117" y="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" name="Freeform 356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1 w 301"/>
                                <a:gd name="T1" fmla="+- 0 166 111"/>
                                <a:gd name="T2" fmla="*/ 166 h 190"/>
                                <a:gd name="T3" fmla="*/ 142 w 301"/>
                                <a:gd name="T4" fmla="+- 0 168 111"/>
                                <a:gd name="T5" fmla="*/ 168 h 190"/>
                                <a:gd name="T6" fmla="*/ 142 w 301"/>
                                <a:gd name="T7" fmla="+- 0 170 111"/>
                                <a:gd name="T8" fmla="*/ 170 h 190"/>
                                <a:gd name="T9" fmla="*/ 138 w 301"/>
                                <a:gd name="T10" fmla="+- 0 172 111"/>
                                <a:gd name="T11" fmla="*/ 172 h 190"/>
                                <a:gd name="T12" fmla="*/ 145 w 301"/>
                                <a:gd name="T13" fmla="+- 0 172 111"/>
                                <a:gd name="T14" fmla="*/ 172 h 190"/>
                                <a:gd name="T15" fmla="*/ 146 w 301"/>
                                <a:gd name="T16" fmla="+- 0 167 111"/>
                                <a:gd name="T17" fmla="*/ 167 h 190"/>
                                <a:gd name="T18" fmla="*/ 141 w 301"/>
                                <a:gd name="T19" fmla="+- 0 166 111"/>
                                <a:gd name="T20" fmla="*/ 166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1" y="55"/>
                                  </a:moveTo>
                                  <a:lnTo>
                                    <a:pt x="142" y="57"/>
                                  </a:lnTo>
                                  <a:lnTo>
                                    <a:pt x="142" y="59"/>
                                  </a:lnTo>
                                  <a:lnTo>
                                    <a:pt x="138" y="61"/>
                                  </a:lnTo>
                                  <a:lnTo>
                                    <a:pt x="145" y="61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1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3" name="Freeform 355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6 w 301"/>
                                <a:gd name="T1" fmla="+- 0 164 111"/>
                                <a:gd name="T2" fmla="*/ 164 h 190"/>
                                <a:gd name="T3" fmla="*/ 146 w 301"/>
                                <a:gd name="T4" fmla="+- 0 166 111"/>
                                <a:gd name="T5" fmla="*/ 166 h 190"/>
                                <a:gd name="T6" fmla="*/ 146 w 301"/>
                                <a:gd name="T7" fmla="+- 0 167 111"/>
                                <a:gd name="T8" fmla="*/ 167 h 190"/>
                                <a:gd name="T9" fmla="*/ 146 w 301"/>
                                <a:gd name="T10" fmla="+- 0 164 111"/>
                                <a:gd name="T11" fmla="*/ 16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6" y="53"/>
                                  </a:moveTo>
                                  <a:lnTo>
                                    <a:pt x="146" y="55"/>
                                  </a:lnTo>
                                  <a:lnTo>
                                    <a:pt x="146" y="56"/>
                                  </a:lnTo>
                                  <a:lnTo>
                                    <a:pt x="146" y="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4" name="Freeform 354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48 w 301"/>
                                <a:gd name="T1" fmla="+- 0 150 111"/>
                                <a:gd name="T2" fmla="*/ 150 h 190"/>
                                <a:gd name="T3" fmla="*/ 146 w 301"/>
                                <a:gd name="T4" fmla="+- 0 150 111"/>
                                <a:gd name="T5" fmla="*/ 150 h 190"/>
                                <a:gd name="T6" fmla="*/ 147 w 301"/>
                                <a:gd name="T7" fmla="+- 0 153 111"/>
                                <a:gd name="T8" fmla="*/ 153 h 190"/>
                                <a:gd name="T9" fmla="*/ 146 w 301"/>
                                <a:gd name="T10" fmla="+- 0 164 111"/>
                                <a:gd name="T11" fmla="*/ 164 h 190"/>
                                <a:gd name="T12" fmla="*/ 148 w 301"/>
                                <a:gd name="T13" fmla="+- 0 150 111"/>
                                <a:gd name="T14" fmla="*/ 150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48" y="39"/>
                                  </a:moveTo>
                                  <a:lnTo>
                                    <a:pt x="146" y="39"/>
                                  </a:lnTo>
                                  <a:lnTo>
                                    <a:pt x="147" y="42"/>
                                  </a:lnTo>
                                  <a:lnTo>
                                    <a:pt x="146" y="53"/>
                                  </a:lnTo>
                                  <a:lnTo>
                                    <a:pt x="148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5" name="Freeform 353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28 w 301"/>
                                <a:gd name="T1" fmla="+- 0 161 111"/>
                                <a:gd name="T2" fmla="*/ 161 h 190"/>
                                <a:gd name="T3" fmla="*/ 126 w 301"/>
                                <a:gd name="T4" fmla="+- 0 161 111"/>
                                <a:gd name="T5" fmla="*/ 161 h 190"/>
                                <a:gd name="T6" fmla="*/ 128 w 301"/>
                                <a:gd name="T7" fmla="+- 0 161 111"/>
                                <a:gd name="T8" fmla="*/ 161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28" y="50"/>
                                  </a:moveTo>
                                  <a:lnTo>
                                    <a:pt x="126" y="50"/>
                                  </a:lnTo>
                                  <a:lnTo>
                                    <a:pt x="128" y="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6" name="Freeform 352"/>
                          <wps:cNvSpPr>
                            <a:spLocks/>
                          </wps:cNvSpPr>
                          <wps:spPr bwMode="auto">
                            <a:xfrm>
                              <a:off x="0" y="111"/>
                              <a:ext cx="301" cy="190"/>
                            </a:xfrm>
                            <a:custGeom>
                              <a:avLst/>
                              <a:gdLst>
                                <a:gd name="T0" fmla="*/ 139 w 301"/>
                                <a:gd name="T1" fmla="+- 0 144 111"/>
                                <a:gd name="T2" fmla="*/ 144 h 190"/>
                                <a:gd name="T3" fmla="*/ 121 w 301"/>
                                <a:gd name="T4" fmla="+- 0 154 111"/>
                                <a:gd name="T5" fmla="*/ 154 h 190"/>
                                <a:gd name="T6" fmla="*/ 101 w 301"/>
                                <a:gd name="T7" fmla="+- 0 156 111"/>
                                <a:gd name="T8" fmla="*/ 156 h 190"/>
                                <a:gd name="T9" fmla="*/ 126 w 301"/>
                                <a:gd name="T10" fmla="+- 0 156 111"/>
                                <a:gd name="T11" fmla="*/ 156 h 190"/>
                                <a:gd name="T12" fmla="*/ 137 w 301"/>
                                <a:gd name="T13" fmla="+- 0 149 111"/>
                                <a:gd name="T14" fmla="*/ 149 h 190"/>
                                <a:gd name="T15" fmla="*/ 139 w 301"/>
                                <a:gd name="T16" fmla="+- 0 149 111"/>
                                <a:gd name="T17" fmla="*/ 149 h 190"/>
                                <a:gd name="T18" fmla="*/ 139 w 301"/>
                                <a:gd name="T19" fmla="+- 0 146 111"/>
                                <a:gd name="T20" fmla="*/ 146 h 190"/>
                                <a:gd name="T21" fmla="*/ 139 w 301"/>
                                <a:gd name="T22" fmla="+- 0 144 111"/>
                                <a:gd name="T23" fmla="*/ 144 h 190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01" h="190">
                                  <a:moveTo>
                                    <a:pt x="139" y="33"/>
                                  </a:moveTo>
                                  <a:lnTo>
                                    <a:pt x="121" y="43"/>
                                  </a:lnTo>
                                  <a:lnTo>
                                    <a:pt x="101" y="45"/>
                                  </a:lnTo>
                                  <a:lnTo>
                                    <a:pt x="126" y="45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39" y="38"/>
                                  </a:lnTo>
                                  <a:lnTo>
                                    <a:pt x="139" y="35"/>
                                  </a:lnTo>
                                  <a:lnTo>
                                    <a:pt x="139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49"/>
                        <wpg:cNvGrpSpPr>
                          <a:grpSpLocks/>
                        </wpg:cNvGrpSpPr>
                        <wpg:grpSpPr bwMode="auto">
                          <a:xfrm>
                            <a:off x="81" y="254"/>
                            <a:ext cx="2" cy="2"/>
                            <a:chOff x="81" y="254"/>
                            <a:chExt cx="2" cy="2"/>
                          </a:xfrm>
                        </wpg:grpSpPr>
                        <wps:wsp>
                          <wps:cNvPr id="398" name="Freeform 350"/>
                          <wps:cNvSpPr>
                            <a:spLocks/>
                          </wps:cNvSpPr>
                          <wps:spPr bwMode="auto">
                            <a:xfrm>
                              <a:off x="81" y="254"/>
                              <a:ext cx="2" cy="2"/>
                            </a:xfrm>
                            <a:custGeom>
                              <a:avLst/>
                              <a:gdLst>
                                <a:gd name="T0" fmla="+- 0 81 81"/>
                                <a:gd name="T1" fmla="*/ T0 w 1"/>
                                <a:gd name="T2" fmla="+- 0 254 254"/>
                                <a:gd name="T3" fmla="*/ 254 h 1"/>
                                <a:gd name="T4" fmla="+- 0 81 81"/>
                                <a:gd name="T5" fmla="*/ T4 w 1"/>
                                <a:gd name="T6" fmla="+- 0 254 254"/>
                                <a:gd name="T7" fmla="*/ 254 h 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1" h="1"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5A9C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B0B37DA" id="Group 348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">
                <v:group id="Group 383" o:spid="_x0000_s1027" style="position:absolute;left:175;top:127;width:2;height:3" coordorigin="175,127" coordsize="2,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w2PasQAAADcAAAADwAAAGRycy9kb3ducmV2LnhtbESPQYvCMBSE7wv+h/AE&#10;b2tay4pUo4ioeJCFVUG8PZpnW2xeShPb+u/NwsIeh5n5hlmselOJlhpXWlYQjyMQxJnVJecKLufd&#10;5wyE88gaK8uk4EUOVsvBxwJTbTv+ofbkcxEg7FJUUHhfp1K6rCCDbmxr4uDdbWPQB9nkUjfYBbip&#10;5CSKptJgyWGhwJo2BWWP09Mo2HfYrZ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w2PasQAAADcAAAA&#10;DwAAAAAAAAAAAAAAAACqAgAAZHJzL2Rvd25yZXYueG1sUEsFBgAAAAAEAAQA+gAAAJsDAAAAAA==&#10;">
                  <v:shape id="Freeform 384" o:spid="_x0000_s1028" style="position:absolute;left:175;top:127;width:2;height:3;visibility:visible;mso-wrap-style:square;v-text-anchor:top" coordsize="2,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bI/cYA&#10;AADcAAAADwAAAGRycy9kb3ducmV2LnhtbESPQWvCQBSE74X+h+UVeqsbbY0SXaUWKqWHlqrg9ZF9&#10;JsHs27D71LS/vlsQehxm5htmvuxdq84UYuPZwHCQgSIuvW24MrDbvj5MQUVBtth6JgPfFGG5uL2Z&#10;Y2H9hb/ovJFKJQjHAg3UIl2hdSxrchgHviNO3sEHh5JkqLQNeElw1+pRluXaYcNpocaOXmoqj5uT&#10;M7Bf71afq3HI4+jdy1omHzH/ORlzf9c/z0AJ9fIfvrbfrIHH/An+zqQj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ObI/cYAAADcAAAADwAAAAAAAAAAAAAAAACYAgAAZHJz&#10;L2Rvd25yZXYueG1sUEsFBgAAAAAEAAQA9QAAAIsDAAAAAA==&#10;" path="m,l1,2r,1l1,1,,xe" fillcolor="#95a9cb" stroked="f">
                    <v:path arrowok="t" o:connecttype="custom" o:connectlocs="0,127;1,129;1,130;1,128;0,127;0,127" o:connectangles="0,0,0,0,0,0"/>
                  </v:shape>
                </v:group>
                <v:group id="Group 381" o:spid="_x0000_s1029" style="position:absolute;left:142;top:110;width:4;height:2" coordorigin="142,110" coordsize="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6iyhc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BO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rqLKFxgAAANwA&#10;AAAPAAAAAAAAAAAAAAAAAKoCAABkcnMvZG93bnJldi54bWxQSwUGAAAAAAQABAD6AAAAnQMAAAAA&#10;">
                  <v:shape id="Freeform 382" o:spid="_x0000_s1030" style="position:absolute;left:142;top:110;width:4;height:2;visibility:visible;mso-wrap-style:square;v-text-anchor:top" coordsize="4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y+yMUA&#10;AADcAAAADwAAAGRycy9kb3ducmV2LnhtbESPQWvCQBSE74X+h+UVvOmmVoKkrhILUj14UFv0+Mi+&#10;ZtNm34bsqtFf7wpCj8PMfMNMZp2txYlaXzlW8DpIQBAXTldcKvjaLfpjED4ga6wdk4ILeZhNn58m&#10;mGl35g2dtqEUEcI+QwUmhCaT0heGLPqBa4ij9+NaiyHKtpS6xXOE21oOkySVFiuOCwYb+jBU/G2P&#10;VsFnQXb9vTo0eW7qcn8dzX9TOVeq99Ll7yACdeE//GgvtYK3NI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DL7IxQAAANwAAAAPAAAAAAAAAAAAAAAAAJgCAABkcnMv&#10;ZG93bnJldi54bWxQSwUGAAAAAAQABAD1AAAAigMAAAAA&#10;" path="m3,l,1r4,l3,xe" fillcolor="#95a9cb" stroked="f">
                    <v:path arrowok="t" o:connecttype="custom" o:connectlocs="3,220;0,222;4,222;3,220" o:connectangles="0,0,0,0"/>
                  </v:shape>
                </v:group>
                <v:group id="Group 373" o:spid="_x0000_s1031" style="position:absolute;width:301;height:188" coordsize="301,1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DaJacUAAADcAAAADwAAAGRycy9kb3ducmV2LnhtbESPQYvCMBSE78L+h/CE&#10;vWnaFXWpRhFxlz2IoC6It0fzbIvNS2liW/+9EQSPw8x8w8yXnSlFQ7UrLCuIhxEI4tTqgjMF/8ef&#10;wTcI55E1lpZJwZ0cLBcfvTkm2ra8p+bgMxEg7BJUkHtfJVK6NCeDbmgr4uBdbG3QB1lnUtfYBrgp&#10;5VcUTaTBgsNCjhWtc0qvh5tR8NtiuxrFm2Z7vazv5+N4d9rGpNRnv1vNQHjq/Dv8av9pBaPJ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Q2iWnFAAAA3AAA&#10;AA8AAAAAAAAAAAAAAAAAqgIAAGRycy9kb3ducmV2LnhtbFBLBQYAAAAABAAEAPoAAACcAwAAAAA=&#10;">
                  <v:shape id="Freeform 380" o:spid="_x0000_s1032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jSYsEA&#10;AADcAAAADwAAAGRycy9kb3ducmV2LnhtbERPz2vCMBS+D/wfwhO8zWS61VGNIqLgdVYEb4/mra1r&#10;XkqT1upfvxwGO358v1ebwdaip9ZXjjW8TRUI4tyZigsN5+zw+gnCB2SDtWPS8CAPm/XoZYWpcXf+&#10;ov4UChFD2KeooQyhSaX0eUkW/dQ1xJH7dq3FEGFbSNPiPYbbWs6USqTFimNDiQ3tSsp/Tp3V8PG8&#10;dMn+euu7bKGwOL+rAYPSejIetksQgYbwL/5zH42GeRLXxjPxCM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I0mLBAAAA3AAAAA8AAAAAAAAAAAAAAAAAmAIAAGRycy9kb3du&#10;cmV2LnhtbFBLBQYAAAAABAAEAPUAAACGAwAAAAA=&#10;" path="m190,91r2,2l195,96r2,7l194,105r-2,2l189,109r-2,2l185,113r11,5l211,128r19,14l258,160r17,10l286,178r11,9l299,99r-92,l202,99r-5,-2l196,95r-3,-2l190,91xe" fillcolor="#95a9cb" stroked="f">
                    <v:path arrowok="t" o:connecttype="custom" o:connectlocs="190,91;192,93;195,96;197,103;194,105;192,107;189,109;187,111;185,113;196,118;211,128;230,142;258,160;275,170;286,178;297,187;299,99;207,99;202,99;197,97;196,95;193,93;190,91" o:connectangles="0,0,0,0,0,0,0,0,0,0,0,0,0,0,0,0,0,0,0,0,0,0,0"/>
                  </v:shape>
                  <v:shape id="Freeform 379" o:spid="_x0000_s1033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R3+cQA&#10;AADcAAAADwAAAGRycy9kb3ducmV2LnhtbESPQWvCQBSE7wX/w/KE3uquVtM2uopIhV41UujtkX0m&#10;abNvQ3YTU3+9WxB6HGbmG2a1GWwtemp95VjDdKJAEOfOVFxoOGX7p1cQPiAbrB2Thl/ysFmPHlaY&#10;GnfhA/XHUIgIYZ+ihjKEJpXS5yVZ9BPXEEfv7FqLIcq2kKbFS4TbWs6USqTFiuNCiQ3tSsp/jp3V&#10;sLh+dsn713ffZS8Ki9NcDRiU1o/jYbsEEWgI/+F7+8NoeE7e4O9MP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Ed/nEAAAA3AAAAA8AAAAAAAAAAAAAAAAAmAIAAGRycy9k&#10;b3ducmV2LnhtbFBLBQYAAAAABAAEAPUAAACJAwAAAAA=&#10;" path="m41,80r-28,l32,87r20,7l71,100,47,85,41,80xe" fillcolor="#95a9cb" stroked="f">
                    <v:path arrowok="t" o:connecttype="custom" o:connectlocs="41,80;13,80;32,87;52,94;71,100;47,85;41,80" o:connectangles="0,0,0,0,0,0,0"/>
                  </v:shape>
                  <v:shape id="Freeform 378" o:spid="_x0000_s1034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dIucEA&#10;AADcAAAADwAAAGRycy9kb3ducmV2LnhtbERPy2oCMRTdF/oP4Ra6q4m2VRmNIqUFtx1FcHeZXGdG&#10;JzdDknnUr28WhS4P573ejrYRPflQO9YwnSgQxIUzNZcajoevlyWIEJENNo5Jww8F2G4eH9aYGTfw&#10;N/V5LEUK4ZChhirGNpMyFBVZDBPXEifu4rzFmKAvpfE4pHDbyJlSc2mx5tRQYUsfFRW3vLMa3u+n&#10;bv55vvbdYaGwPL6pEaPS+vlp3K1ARBrjv/jPvTcaXhdpfjqTjoDc/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jnSLnBAAAA3AAAAA8AAAAAAAAAAAAAAAAAmAIAAGRycy9kb3du&#10;cmV2LnhtbFBLBQYAAAAABAAEAPUAAACGAwAAAAA=&#10;" path="m300,62r-108,l195,65r3,2l199,72r1,3l201,77r2,3l205,82r2,l209,84r3,3l213,93r,1l210,97r-3,2l299,99r1,-37xe" fillcolor="#95a9cb" stroked="f">
                    <v:path arrowok="t" o:connecttype="custom" o:connectlocs="300,62;192,62;195,65;198,67;199,72;200,75;201,77;203,80;205,82;207,82;209,84;212,87;213,93;213,94;210,97;207,99;299,99;300,62" o:connectangles="0,0,0,0,0,0,0,0,0,0,0,0,0,0,0,0,0,0"/>
                  </v:shape>
                  <v:shape id="Freeform 377" o:spid="_x0000_s1035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vtIsQA&#10;AADcAAAADwAAAGRycy9kb3ducmV2LnhtbESPT2vCQBTE7wW/w/KE3upubP1DdCNSWvBalYK3R/aZ&#10;RLNvQ3YTUz99tyD0OMzMb5j1ZrC16Kn1lWMNyUSBIM6dqbjQcDx8vixB+IBssHZMGn7IwyYbPa0x&#10;Ne7GX9TvQyEihH2KGsoQmlRKn5dk0U9cQxy9s2sthijbQpoWbxFuazlVai4tVhwXSmzovaT8uu+s&#10;htn9u5t/nC59d1goLI5vasCgtH4eD9sViEBD+A8/2juj4XWRwN+ZeAR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r7SLEAAAA3AAAAA8AAAAAAAAAAAAAAAAAmAIAAGRycy9k&#10;b3ducmV2LnhtbFBLBQYAAAAABAAEAPUAAACJAwAAAAA=&#10;" path="m300,29l12,29r12,2l40,37r16,8l72,53r11,7l88,63r26,11l134,83r13,7l153,93r1,-3l157,80r15,l165,79r-5,-4l156,71r3,-11l165,59r135,l300,29xe" fillcolor="#95a9cb" stroked="f">
                    <v:path arrowok="t" o:connecttype="custom" o:connectlocs="300,29;12,29;24,31;40,37;56,45;72,53;83,60;88,63;114,74;134,83;147,90;153,93;154,90;157,80;172,80;165,79;160,75;156,71;159,60;165,59;300,59;300,29" o:connectangles="0,0,0,0,0,0,0,0,0,0,0,0,0,0,0,0,0,0,0,0,0,0"/>
                  </v:shape>
                  <v:shape id="Freeform 376" o:spid="_x0000_s1036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lzVcQA&#10;AADcAAAADwAAAGRycy9kb3ducmV2LnhtbESPW4vCMBSE3xf8D+EIvq2Jl1WpRpFlF/bVC4Jvh+bY&#10;VpuT0qS1u7/eCAs+DjPzDbPadLYULdW+cKxhNFQgiFNnCs40HA/f7wsQPiAbLB2Thl/ysFn33laY&#10;GHfnHbX7kIkIYZ+ghjyEKpHSpzlZ9ENXEUfv4mqLIco6k6bGe4TbUo6VmkmLBceFHCv6zCm97Rur&#10;4ePv1My+zte2OcwVZsep6jAorQf9brsEEagLr/B/+8domMzH8DwTj4B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5c1XEAAAA3AAAAA8AAAAAAAAAAAAAAAAAmAIAAGRycy9k&#10;b3ducmV2LnhtbFBLBQYAAAAABAAEAPUAAACJAwAAAAA=&#10;" path="m289,l11,,,11,,83,13,80r28,l33,73,13,62,7,48,5,34r7,-5l300,29r,-18l289,xe" fillcolor="#95a9cb" stroked="f">
                    <v:path arrowok="t" o:connecttype="custom" o:connectlocs="289,0;11,0;0,11;0,83;13,80;41,80;33,73;13,62;7,48;5,34;12,29;300,29;300,11;289,0" o:connectangles="0,0,0,0,0,0,0,0,0,0,0,0,0,0"/>
                  </v:shape>
                  <v:shape id="Freeform 375" o:spid="_x0000_s1037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XWzsQA&#10;AADcAAAADwAAAGRycy9kb3ducmV2LnhtbESPQWvCQBSE74L/YXlCb7prtSrRTZBSodeqFLw9ss8k&#10;bfZtyG5i7K93C4Ueh5n5htllg61FT62vHGuYzxQI4tyZigsN59NhugHhA7LB2jFpuJOHLB2PdpgY&#10;d+MP6o+hEBHCPkENZQhNIqXPS7LoZ64hjt7VtRZDlG0hTYu3CLe1fFZqJS1WHBdKbOi1pPz72FkN&#10;Lz+f3ert8tV3p7XC4rxUAwal9dNk2G9BBBrCf/iv/W40LNYL+D0Tj4BM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11s7EAAAA3AAAAA8AAAAAAAAAAAAAAAAAmAIAAGRycy9k&#10;b3ducmV2LnhtbFBLBQYAAAAABAAEAPUAAACJAwAAAAA=&#10;" path="m172,80r-15,l165,80r8,1l172,80xe" fillcolor="#95a9cb" stroked="f">
                    <v:path arrowok="t" o:connecttype="custom" o:connectlocs="172,80;157,80;165,80;173,81;172,80" o:connectangles="0,0,0,0,0"/>
                  </v:shape>
                  <v:shape id="Freeform 374" o:spid="_x0000_s1038" style="position:absolute;width:301;height:188;visibility:visible;mso-wrap-style:square;v-text-anchor:top" coordsize="301,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xOusMA&#10;AADcAAAADwAAAGRycy9kb3ducmV2LnhtbESPQWvCQBSE7wX/w/IEb3VXa6NEVxGp0GtVCt4e2WcS&#10;zb4N2U2M/vpuodDjMDPfMKtNbyvRUeNLxxomYwWCOHOm5FzD6bh/XYDwAdlg5Zg0PMjDZj14WWFq&#10;3J2/qDuEXEQI+xQ1FCHUqZQ+K8iiH7uaOHoX11gMUTa5NA3eI9xWcqpUIi2WHBcKrGlXUHY7tFbD&#10;+/O7TT7O1649zhXmp5nqMSitR8N+uwQRqA//4b/2p9HwNp/B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9xOusMAAADcAAAADwAAAAAAAAAAAAAAAACYAgAAZHJzL2Rv&#10;d25yZXYueG1sUEsFBgAAAAAEAAQA9QAAAIgDAAAAAA==&#10;" path="m300,59r-135,l173,62r3,2l185,64r7,-2l300,62r,-3xe" fillcolor="#95a9cb" stroked="f">
                    <v:path arrowok="t" o:connecttype="custom" o:connectlocs="300,59;165,59;173,62;176,64;185,64;192,62;300,62;300,59" o:connectangles="0,0,0,0,0,0,0,0"/>
                  </v:shape>
                </v:group>
                <v:group id="Group 351" o:spid="_x0000_s1039" style="position:absolute;top:111;width:301;height:190" coordorigin=",111" coordsize="301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nEkWMYAAADcAAAADwAAAGRycy9kb3ducmV2LnhtbESPQWvCQBSE7wX/w/IK&#10;3ppNlLSSZhWRKh5CoSqU3h7ZZxLMvg3ZbRL/fbdQ6HGYmW+YfDOZVgzUu8aygiSKQRCXVjdcKbic&#10;908rEM4ja2wtk4I7OdisZw85ZtqO/EHDyVciQNhlqKD2vsukdGVNBl1kO+LgXW1v0AfZV1L3OAa4&#10;aeUijp+lwYbDQo0d7Woqb6dvo+Aw4rhdJm9Dcbvu7l/n9P2zSEip+eO0fQXhafL/4b/2UStYvq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ucSRYxgAAANwA&#10;AAAPAAAAAAAAAAAAAAAAAKoCAABkcnMvZG93bnJldi54bWxQSwUGAAAAAAQABAD6AAAAnQMAAAAA&#10;">
                  <v:shape id="Freeform 372" o:spid="_x0000_s104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HP0cYA&#10;AADcAAAADwAAAGRycy9kb3ducmV2LnhtbESPW2vCQBSE3wv+h+UIfSm6sQWV6CoiKIFeoFHx9ZA9&#10;5mL2bMhuk/TfdwuFPg4z8w2z3g6mFh21rrSsYDaNQBBnVpecKzifDpMlCOeRNdaWScE3OdhuRg9r&#10;jLXt+ZO61OciQNjFqKDwvomldFlBBt3UNsTBu9nWoA+yzaVusQ9wU8vnKJpLgyWHhQIb2heU3dMv&#10;o+D49p58XO/n166vq+Z2eaowSiqlHsfDbgXC0+D/w3/tRCt4Wcz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HP0cYAAADcAAAADwAAAAAAAAAAAAAAAACYAgAAZHJz&#10;L2Rvd25yZXYueG1sUEsFBgAAAAAEAAQA9QAAAIsDAAAAAA==&#10;" path="m,l,178r11,11l289,189r11,-11l66,178r-1,-7l63,171r-1,l62,166r3,-7l65,157r5,l69,156r,-2l72,150r2,-5l74,143r6,l79,142r-2,-4l81,134r1,-5l83,127r4,l88,127r-1,-1l85,126r,-7l91,112r1,-3l97,109r-2,-1l95,107r,-1l95,105r1,-2l100,98r1,-5l102,91r1,-1l104,90r-1,-3l105,85r2,-3l108,79r2,-2l113,74r,-2l113,71r,-2l117,69r-1,-2l115,64r4,-1l127,55r-2,l125,51r1,-1l128,50r-3,-4l126,45r-25,l80,42,14,10,8,6,5,3,,xe" fillcolor="#95a9cb" stroked="f">
                    <v:path arrowok="t" o:connecttype="custom" o:connectlocs="0,289;289,300;66,289;63,282;62,282;65,270;70,268;69,265;74,256;80,254;77,249;82,240;87,238;87,237;85,230;92,220;97,220;95,218;95,216;100,209;102,202;104,201;105,196;108,190;113,185;113,182;117,180;116,178;119,174;125,166;126,161;125,157;101,156;14,121;5,114" o:connectangles="0,0,0,0,0,0,0,0,0,0,0,0,0,0,0,0,0,0,0,0,0,0,0,0,0,0,0,0,0,0,0,0,0,0,0"/>
                  </v:shape>
                  <v:shape id="Freeform 371" o:spid="_x0000_s104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qSsYA&#10;AADcAAAADwAAAGRycy9kb3ducmV2LnhtbESPW2vCQBSE3wv+h+UIfSm6sYUq0VVEUAK9gFHx9ZA9&#10;5mL2bMhuk/TfdwuFPg4z8w2z2gymFh21rrSsYDaNQBBnVpecKzif9pMFCOeRNdaWScE3OdisRw8r&#10;jLXt+Uhd6nMRIOxiVFB438RSuqwgg25qG+Lg3Wxr0AfZ5lK32Ae4qeVzFL1KgyWHhQIb2hWU3dMv&#10;o+Dw/pF8Xu/nt66vq+Z2eaowSiqlHsfDdgnC0+D/w3/tRCt4mc/h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1qSsYAAADcAAAADwAAAAAAAAAAAAAAAACYAgAAZHJz&#10;L2Rvd25yZXYueG1sUEsFBgAAAAAEAAQA9QAAAIsDAAAAAA==&#10;" path="m83,144r1,1l87,148r-2,2l82,154r-1,4l76,159r-2,l75,160r4,3l78,164,66,178r234,l300,153r-32,l251,145r-164,l83,144xe" fillcolor="#95a9cb" stroked="f">
                    <v:path arrowok="t" o:connecttype="custom" o:connectlocs="83,255;84,256;87,259;85,261;82,265;81,269;76,270;74,270;75,271;79,274;78,275;66,289;300,289;300,264;268,264;251,256;87,256;83,255" o:connectangles="0,0,0,0,0,0,0,0,0,0,0,0,0,0,0,0,0,0"/>
                  </v:shape>
                  <v:shape id="Freeform 370" o:spid="_x0000_s104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L+OMMA&#10;AADcAAAADwAAAGRycy9kb3ducmV2LnhtbERPyWrDMBC9F/IPYgK5lERuCk1wIodQSDB0gWYh18Ea&#10;b7FGxlJt9++rQ6HHx9u3u9E0oqfOVZYVPC0iEMSZ1RUXCi7nw3wNwnlkjY1lUvBDDnbJ5GGLsbYD&#10;f1F/8oUIIexiVFB638ZSuqwkg25hW+LA5bYz6APsCqk7HEK4aeQyil6kwYpDQ4ktvZaU3U/fRsHx&#10;/SP9vN0vb/3Q1G1+fawxSmulZtNxvwHhafT/4j93qhU8r8La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L+OMMAAADcAAAADwAAAAAAAAAAAAAAAACYAgAAZHJzL2Rv&#10;d25yZXYueG1sUEsFBgAAAAAEAAQA9QAAAIgDAAAAAA==&#10;" path="m64,171r-1,l65,171r-1,xe" fillcolor="#95a9cb" stroked="f">
                    <v:path arrowok="t" o:connecttype="custom" o:connectlocs="64,282;63,282;65,282;64,282" o:connectangles="0,0,0,0"/>
                  </v:shape>
                  <v:shape id="Freeform 369" o:spid="_x0000_s104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5bo8cA&#10;AADcAAAADwAAAGRycy9kb3ducmV2LnhtbESPW2vCQBSE34X+h+UIfRHdtIVWo6uUQkugKtQLvh6y&#10;x1zMng3ZbZL+e7cg+DjMzDfMYtWbSrTUuMKygqdJBII4tbrgTMFh/zmegnAeWWNlmRT8kYPV8mGw&#10;wFjbjn+o3flMBAi7GBXk3texlC7NyaCb2Jo4eGfbGPRBNpnUDXYBbir5HEWv0mDBYSHHmj5ySi+7&#10;X6Pga71JtqfL4bvtqrI+H0clRkmp1OOwf5+D8NT7e/jWTrSCl7cZ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S+W6PHAAAA3AAAAA8AAAAAAAAAAAAAAAAAmAIAAGRy&#10;cy9kb3ducmV2LnhtbFBLBQYAAAAABAAEAPUAAACMAwAAAAA=&#10;" path="m70,157r-5,l69,158r2,l70,157xe" fillcolor="#95a9cb" stroked="f">
                    <v:path arrowok="t" o:connecttype="custom" o:connectlocs="70,268;65,268;69,269;71,269;70,268" o:connectangles="0,0,0,0,0"/>
                  </v:shape>
                  <v:shape id="Freeform 368" o:spid="_x0000_s104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GCGcMA&#10;AADcAAAADwAAAGRycy9kb3ducmV2LnhtbERPy2rCQBTdC/2H4Ra6kTppBZE0o5RCS6AqmCpuL5mb&#10;l5k7ITNN0r/vLASXh/NOtpNpxUC9qy0reFlEIIhzq2suFZx+Pp/XIJxH1thaJgV/5GC7eZglGGs7&#10;8pGGzJcihLCLUUHlfRdL6fKKDLqF7YgDV9jeoA+wL6XucQzhppWvUbSSBmsODRV29FFRfs1+jYKv&#10;3T49XK6n72Fsm644zxuM0kapp8fp/Q2Ep8nfxTd3qhUs12F+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GCGcMAAADcAAAADwAAAAAAAAAAAAAAAACYAgAAZHJzL2Rv&#10;d25yZXYueG1sUEsFBgAAAAAEAAQA9QAAAIgDAAAAAA==&#10;" path="m226,81r12,11l251,103r20,18l272,135r3,16l268,153r32,l300,108r-18,l266,96,246,91,232,83r-6,-2xe" fillcolor="#95a9cb" stroked="f">
                    <v:path arrowok="t" o:connecttype="custom" o:connectlocs="226,192;238,203;251,214;271,232;272,246;275,262;268,264;300,264;300,219;282,219;266,207;246,202;232,194;226,192" o:connectangles="0,0,0,0,0,0,0,0,0,0,0,0,0,0"/>
                  </v:shape>
                  <v:shape id="Freeform 367" o:spid="_x0000_s104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0ngsYA&#10;AADcAAAADwAAAGRycy9kb3ducmV2LnhtbESPS2vDMBCE74X8B7GBXEoip4USnMghBFIMfUDzINfF&#10;Wr9irYyl2O6/rwqFHoeZ+YbZbEfTiJ46V1lWsFxEIIgzqysuFJxPh/kKhPPIGhvLpOCbHGyTycMG&#10;Y20H/qL+6AsRIOxiVFB638ZSuqwkg25hW+Lg5bYz6IPsCqk7HALcNPIpil6kwYrDQokt7UvKbse7&#10;UfD6/pF+Xm/nt35o6ja/PNYYpbVSs+m4W4PwNPr/8F871QqeV0v4PROOgE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0ngsYAAADcAAAADwAAAAAAAAAAAAAAAACYAgAAZHJz&#10;L2Rvd25yZXYueG1sUEsFBgAAAAAEAAQA9QAAAIsDAAAAAA==&#10;" path="m103,113r,1l107,115r,1l105,118r-4,5l100,129r-4,2l93,131r4,2l95,135r-4,4l90,144r-3,1l251,145r-6,-3l216,131r-120,l92,130r122,l208,127,182,116r-2,-2l107,114r-4,-1xe" fillcolor="#95a9cb" stroked="f">
                    <v:path arrowok="t" o:connecttype="custom" o:connectlocs="103,224;103,225;107,226;107,227;105,229;101,234;100,240;96,242;93,242;97,244;95,246;91,250;90,255;87,256;251,256;245,253;216,242;96,242;92,241;214,241;208,238;182,227;180,225;107,225;103,224" o:connectangles="0,0,0,0,0,0,0,0,0,0,0,0,0,0,0,0,0,0,0,0,0,0,0,0,0"/>
                  </v:shape>
                  <v:shape id="Freeform 366" o:spid="_x0000_s104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+59cYA&#10;AADcAAAADwAAAGRycy9kb3ducmV2LnhtbESPW2vCQBSE34X+h+UU+iJ1o4JI6iqlUAl4Aa2lr4fs&#10;MRezZ0N2m8R/7wqCj8PMfMMsVr2pREuNKywrGI8iEMSp1QVnCk4/3+9zEM4ja6wsk4IrOVgtXwYL&#10;jLXt+EDt0WciQNjFqCD3vo6ldGlOBt3I1sTBO9vGoA+yyaRusAtwU8lJFM2kwYLDQo41feWUXo7/&#10;RsF6u0v2f5fTpu2qsj7/DkuMklKpt9f+8wOEp94/w492ohVM5xO4nwlH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8+59cYAAADcAAAADwAAAAAAAAAAAAAAAACYAgAAZHJz&#10;L2Rvd25yZXYueG1sUEsFBgAAAAAEAAQA9QAAAIsDAAAAAA==&#10;" path="m80,143r-1,l81,143r-1,xe" fillcolor="#95a9cb" stroked="f">
                    <v:path arrowok="t" o:connecttype="custom" o:connectlocs="80,254;79,254;81,254;80,254" o:connectangles="0,0,0,0"/>
                  </v:shape>
                  <v:shape id="Freeform 365" o:spid="_x0000_s104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cbsYA&#10;AADcAAAADwAAAGRycy9kb3ducmV2LnhtbESPW2vCQBSE34X+h+UU+iJ1YwWR1FVKoRLwAlpLXw/Z&#10;Yy5mz4bsmsR/7wqCj8PMfMPMl72pREuNKywrGI8iEMSp1QVnCo6/P+8zEM4ja6wsk4IrOVguXgZz&#10;jLXteE/twWciQNjFqCD3vo6ldGlOBt3I1sTBO9nGoA+yyaRusAtwU8mPKJpKgwWHhRxr+s4pPR8u&#10;RsFqs012/+fjuu2qsj79DUuMklKpt9f+6xOEp94/w492ohVMZhO4nw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McbsYAAADcAAAADwAAAAAAAAAAAAAAAACYAgAAZHJz&#10;L2Rvd25yZXYueG1sUEsFBgAAAAAEAAQA9QAAAIsDAAAAAA==&#10;" path="m88,127r-1,l88,127xe" fillcolor="#95a9cb" stroked="f">
                    <v:path arrowok="t" o:connecttype="custom" o:connectlocs="88,238;87,238;88,238;88,238" o:connectangles="0,0,0,0"/>
                  </v:shape>
                  <v:shape id="Freeform 364" o:spid="_x0000_s104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qEGsYA&#10;AADcAAAADwAAAGRycy9kb3ducmV2LnhtbESP3WrCQBSE7wu+w3KE3pS6UYtI6ioiKAFbwWjp7SF7&#10;zI/ZsyG7TdK37xYKvRxm5htmtRlMLTpqXWlZwXQSgSDOrC45V3C97J+XIJxH1lhbJgXf5GCzHj2s&#10;MNa25zN1qc9FgLCLUUHhfRNL6bKCDLqJbYiDd7OtQR9km0vdYh/gppazKFpIgyWHhQIb2hWU3dMv&#10;o+Dw9p6cPu/XY9fXVXP7eKowSiqlHsfD9hWEp8H/h//aiVYwX77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qEGsYAAADcAAAADwAAAAAAAAAAAAAAAACYAgAAZHJz&#10;L2Rvd25yZXYueG1sUEsFBgAAAAAEAAQA9QAAAIsDAAAAAA==&#10;" path="m128,79r-2,5l126,87r-3,2l123,92r-1,l122,95r-3,1l119,97r,1l117,100r-5,6l110,112r-3,2l180,114r-16,-9l152,96,146,85r-1,-3l127,82r1,-3xe" fillcolor="#95a9cb" stroked="f">
                    <v:path arrowok="t" o:connecttype="custom" o:connectlocs="128,190;126,195;126,198;123,200;123,203;122,203;122,206;119,207;119,207;119,208;119,209;117,211;112,217;110,223;107,225;180,225;164,216;152,207;146,196;145,193;127,193;128,190" o:connectangles="0,0,0,0,0,0,0,0,0,0,0,0,0,0,0,0,0,0,0,0,0,0"/>
                  </v:shape>
                  <v:shape id="Freeform 363" o:spid="_x0000_s104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YhgcYA&#10;AADcAAAADwAAAGRycy9kb3ducmV2LnhtbESP3WrCQBSE7wu+w3KE3pS6UalI6ioiKAFbwWjp7SF7&#10;zI/ZsyG7TdK37xYKvRxm5htmtRlMLTpqXWlZwXQSgSDOrC45V3C97J+XIJxH1lhbJgXf5GCzHj2s&#10;MNa25zN1qc9FgLCLUUHhfRNL6bKCDLqJbYiDd7OtQR9km0vdYh/gppazKFpIgyWHhQIb2hWU3dMv&#10;o+Dw9p6cPu/XY9fXVXP7eKowSiqlHsfD9hWEp8H/h//aiVYwX77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YhgcYAAADcAAAADwAAAAAAAAAAAAAAAACYAgAAZHJz&#10;L2Rvd25yZXYueG1sUEsFBgAAAAAEAAQA9QAAAIsDAAAAAA==&#10;" path="m97,109r-5,l96,110r2,l97,109xe" fillcolor="#95a9cb" stroked="f">
                    <v:path arrowok="t" o:connecttype="custom" o:connectlocs="97,220;92,220;96,221;98,221;97,220" o:connectangles="0,0,0,0,0"/>
                  </v:shape>
                  <v:shape id="Freeform 362" o:spid="_x0000_s105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/9sYA&#10;AADcAAAADwAAAGRycy9kb3ducmV2LnhtbESPW2vCQBSE3wv+h+UIvhTdVEEkdZUiWAJVwUvp6yF7&#10;zMXs2ZDdJum/7wqCj8PMfMMs172pREuNKywreJtEIIhTqwvOFFzO2/EChPPIGivLpOCPHKxXg5cl&#10;xtp2fKT25DMRIOxiVJB7X8dSujQng25ia+LgXW1j0AfZZFI32AW4qeQ0iubSYMFhIceaNjmlt9Ov&#10;UfC52yeHn9vlq+2qsr5+v5YYJaVSo2H/8Q7CU++f4Uc70Qpmizncz4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S/9sYAAADcAAAADwAAAAAAAAAAAAAAAACYAgAAZHJz&#10;L2Rvd25yZXYueG1sUEsFBgAAAAAEAAQA9QAAAIsDAAAAAA==&#10;" path="m300,106r-2,l282,108r18,l300,106xe" fillcolor="#95a9cb" stroked="f">
                    <v:path arrowok="t" o:connecttype="custom" o:connectlocs="300,217;298,217;282,219;300,219;300,217" o:connectangles="0,0,0,0,0"/>
                  </v:shape>
                  <v:shape id="Freeform 361" o:spid="_x0000_s1051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gabcYA&#10;AADcAAAADwAAAGRycy9kb3ducmV2LnhtbESP3WrCQBSE7wu+w3KE3pS6UaFK6ioiKAFbwWjp7SF7&#10;zI/ZsyG7TdK37xYKvRxm5htmtRlMLTpqXWlZwXQSgSDOrC45V3C97J+XIJxH1lhbJgXf5GCzHj2s&#10;MNa25zN1qc9FgLCLUUHhfRNL6bKCDLqJbYiDd7OtQR9km0vdYh/gppazKHqRBksOCwU2tCsou6df&#10;RsHh7T05fd6vx66vq+b28VRhlFRKPY6H7SsIT4P/D/+1E61gvlzA75lw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7gabcYAAADcAAAADwAAAAAAAAAAAAAAAACYAgAAZHJz&#10;L2Rvd25yZXYueG1sUEsFBgAAAAAEAAQA9QAAAIsDAAAAAA==&#10;" path="m129,75r2,1l129,79r-2,3l145,82r,-7l134,75r-5,xe" fillcolor="#95a9cb" stroked="f">
                    <v:path arrowok="t" o:connecttype="custom" o:connectlocs="129,186;131,187;129,190;127,193;145,193;145,186;134,186;129,186" o:connectangles="0,0,0,0,0,0,0,0"/>
                  </v:shape>
                  <v:shape id="Freeform 360" o:spid="_x0000_s1052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eOH8MA&#10;AADcAAAADwAAAGRycy9kb3ducmV2LnhtbERPy2rCQBTdC/2H4Ra6kTppBZE0o5RCS6AqmCpuL5mb&#10;l5k7ITNN0r/vLASXh/NOtpNpxUC9qy0reFlEIIhzq2suFZx+Pp/XIJxH1thaJgV/5GC7eZglGGs7&#10;8pGGzJcihLCLUUHlfRdL6fKKDLqF7YgDV9jeoA+wL6XucQzhppWvUbSSBmsODRV29FFRfs1+jYKv&#10;3T49XK6n72Fsm644zxuM0kapp8fp/Q2Ep8nfxTd3qhUs12FtOBOOgN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ieOH8MAAADcAAAADwAAAAAAAAAAAAAAAACYAgAAZHJzL2Rv&#10;d25yZXYueG1sUEsFBgAAAAAEAAQA9QAAAIgDAAAAAA==&#10;" path="m137,59r-2,11l134,75r11,l144,74r1,-5l145,61r-7,l137,59xe" fillcolor="#95a9cb" stroked="f">
                    <v:path arrowok="t" o:connecttype="custom" o:connectlocs="137,170;135,181;134,186;145,186;144,185;145,180;145,172;138,172;137,170" o:connectangles="0,0,0,0,0,0,0,0,0"/>
                  </v:shape>
                  <v:shape id="Freeform 359" o:spid="_x0000_s1053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rhMYA&#10;AADcAAAADwAAAGRycy9kb3ducmV2LnhtbESPW2vCQBSE3wv+h+UIfSm6sYWi0VVEUAK9gFHx9ZA9&#10;5mL2bMhuk/TfdwuFPg4z8w2z2gymFh21rrSsYDaNQBBnVpecKzif9pM5COeRNdaWScE3OdisRw8r&#10;jLXt+Uhd6nMRIOxiVFB438RSuqwgg25qG+Lg3Wxr0AfZ5lK32Ae4qeVzFL1KgyWHhQIb2hWU3dMv&#10;o+Dw/pF8Xu/nt66vq+Z2eaowSiqlHsfDdgnC0+D/w3/tRCt4mS/g90w4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srhMYAAADcAAAADwAAAAAAAAAAAAAAAACYAgAAZHJz&#10;L2Rvd25yZXYueG1sUEsFBgAAAAAEAAQA9QAAAIsDAAAAAA==&#10;" path="m126,74r1,1l129,75r-3,-1xe" fillcolor="#95a9cb" stroked="f">
                    <v:path arrowok="t" o:connecttype="custom" o:connectlocs="126,185;127,186;129,186;126,185" o:connectangles="0,0,0,0"/>
                  </v:shape>
                  <v:shape id="Freeform 358" o:spid="_x0000_s1054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UxMMA&#10;AADcAAAADwAAAGRycy9kb3ducmV2LnhtbERPyWrDMBC9F/IPYgK5lERuCiVxIodQSDB0gWYh18Ea&#10;b7FGxlJt9++rQ6HHx9u3u9E0oqfOVZYVPC0iEMSZ1RUXCi7nw3wFwnlkjY1lUvBDDnbJ5GGLsbYD&#10;f1F/8oUIIexiVFB638ZSuqwkg25hW+LA5bYz6APsCqk7HEK4aeQyil6kwYpDQ4ktvZaU3U/fRsHx&#10;/SP9vN0vb/3Q1G1+fawxSmulZtNxvwHhafT/4j93qhU8r8P8cCYcAZn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gUxMMAAADcAAAADwAAAAAAAAAAAAAAAACYAgAAZHJzL2Rv&#10;d25yZXYueG1sUEsFBgAAAAAEAAQA9QAAAIgDAAAAAA==&#10;" path="m124,72r1,1l126,74r,-1l124,72xe" fillcolor="#95a9cb" stroked="f">
                    <v:path arrowok="t" o:connecttype="custom" o:connectlocs="124,183;125,184;126,185;126,184;124,183" o:connectangles="0,0,0,0,0"/>
                  </v:shape>
                  <v:shape id="Freeform 357" o:spid="_x0000_s1055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SxX8YA&#10;AADcAAAADwAAAGRycy9kb3ducmV2LnhtbESP3WrCQBSE74W+w3IK3hTdWEFq6ipFsARsBa3i7SF7&#10;zI/ZsyG7Junbd4WCl8PMfMMsVr2pREuNKywrmIwjEMSp1QVnCo4/m9EbCOeRNVaWScEvOVgtnwYL&#10;jLXteE/twWciQNjFqCD3vo6ldGlOBt3Y1sTBu9jGoA+yyaRusAtwU8nXKJpJgwWHhRxrWueUXg83&#10;o+Dz6zvZna/HbdtVZX05vZQYJaVSw+f+4x2Ep94/wv/tRCuYzidwPxOOgF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sSxX8YAAADcAAAADwAAAAAAAAAAAAAAAACYAgAAZHJz&#10;L2Rvd25yZXYueG1sUEsFBgAAAAAEAAQA9QAAAIsDAAAAAA==&#10;" path="m117,69r-4,l119,70r2,1l120,70r-3,-1xe" fillcolor="#95a9cb" stroked="f">
                    <v:path arrowok="t" o:connecttype="custom" o:connectlocs="117,180;113,180;119,181;121,182;120,181;117,180" o:connectangles="0,0,0,0,0,0"/>
                  </v:shape>
                  <v:shape id="Freeform 356" o:spid="_x0000_s1056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YvKMYA&#10;AADcAAAADwAAAGRycy9kb3ducmV2LnhtbESPW2vCQBSE3wX/w3IEX0rdaEFsdBURlEAvULX09ZA9&#10;5mL2bMiuSfrvu0LBx2FmvmFWm95UoqXGFZYVTCcRCOLU6oIzBefT/nkBwnlkjZVlUvBLDjbr4WCF&#10;sbYdf1F79JkIEHYxKsi9r2MpXZqTQTexNXHwLrYx6INsMqkb7ALcVHIWRXNpsOCwkGNNu5zS6/Fm&#10;FBzeP5LPn+v5re2qsr58P5UYJaVS41G/XYLw1PtH+L+daAUvrzO4nwlHQK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hYvKMYAAADcAAAADwAAAAAAAAAAAAAAAACYAgAAZHJz&#10;L2Rvd25yZXYueG1sUEsFBgAAAAAEAAQA9QAAAIsDAAAAAA==&#10;" path="m141,55r1,2l142,59r-4,2l145,61r1,-5l141,55xe" fillcolor="#95a9cb" stroked="f">
                    <v:path arrowok="t" o:connecttype="custom" o:connectlocs="141,166;142,168;142,170;138,172;145,172;146,167;141,166" o:connectangles="0,0,0,0,0,0,0"/>
                  </v:shape>
                  <v:shape id="Freeform 355" o:spid="_x0000_s1057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qKs8YA&#10;AADcAAAADwAAAGRycy9kb3ducmV2LnhtbESP3WrCQBSE7wu+w3KE3pS6sUKx0VVEUALVQqOlt4fs&#10;MT9mz4bsNolv7xYKvRxm5htmuR5MLTpqXWlZwXQSgSDOrC45V3A+7Z7nIJxH1lhbJgU3crBejR6W&#10;GGvb8yd1qc9FgLCLUUHhfRNL6bKCDLqJbYiDd7GtQR9km0vdYh/gppYvUfQqDZYcFgpsaFtQdk1/&#10;jIL94Zh8fF/P711fV83l66nCKKmUehwPmwUIT4P/D/+1E61g9jaD3zPhCM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VqKs8YAAADcAAAADwAAAAAAAAAAAAAAAACYAgAAZHJz&#10;L2Rvd25yZXYueG1sUEsFBgAAAAAEAAQA9QAAAIsDAAAAAA==&#10;" path="m146,53r,2l146,56r,-3xe" fillcolor="#95a9cb" stroked="f">
                    <v:path arrowok="t" o:connecttype="custom" o:connectlocs="146,164;146,166;146,167;146,164" o:connectangles="0,0,0,0"/>
                  </v:shape>
                  <v:shape id="Freeform 354" o:spid="_x0000_s1058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MSx8cA&#10;AADcAAAADwAAAGRycy9kb3ducmV2LnhtbESPW2vCQBSE34X+h+UIfRHd9ELR6Cql0BKoCvWCr4fs&#10;MRezZ0N2m6T/3i0IPg4z8w2zWPWmEi01rrCs4GkSgSBOrS44U3DYf46nIJxH1lhZJgV/5GC1fBgs&#10;MNa24x9qdz4TAcIuRgW593UspUtzMugmtiYO3tk2Bn2QTSZ1g12Am0o+R9GbNFhwWMixpo+c0svu&#10;1yj4Wm+S7ely+G67qqzPx1GJUVIq9Tjs3+cgPPX+Hr61E63gZfYK/2fCE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qzEsfHAAAA3AAAAA8AAAAAAAAAAAAAAAAAmAIAAGRy&#10;cy9kb3ducmV2LnhtbFBLBQYAAAAABAAEAPUAAACMAwAAAAA=&#10;" path="m148,39r-2,l147,42r-1,11l148,39xe" fillcolor="#95a9cb" stroked="f">
                    <v:path arrowok="t" o:connecttype="custom" o:connectlocs="148,150;146,150;147,153;146,164;148,150" o:connectangles="0,0,0,0,0"/>
                  </v:shape>
                  <v:shape id="Freeform 353" o:spid="_x0000_s1059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+3XMcA&#10;AADcAAAADwAAAGRycy9kb3ducmV2LnhtbESPW2vCQBSE34X+h+UIfRHdtKVFo6uUQkugKtQLvh6y&#10;x1zMng3ZbZL+e7cg+DjMzDfMYtWbSrTUuMKygqdJBII4tbrgTMFh/zmegnAeWWNlmRT8kYPV8mGw&#10;wFjbjn+o3flMBAi7GBXk3texlC7NyaCb2Jo4eGfbGPRBNpnUDXYBbir5HEVv0mDBYSHHmj5ySi+7&#10;X6Pga71JtqfL4bvtqrI+H0clRkmp1OOwf5+D8NT7e/jWTrSCl9kr/J8JR0A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X/t1zHAAAA3AAAAA8AAAAAAAAAAAAAAAAAmAIAAGRy&#10;cy9kb3ducmV2LnhtbFBLBQYAAAAABAAEAPUAAACMAwAAAAA=&#10;" path="m128,50r-2,l128,50xe" fillcolor="#95a9cb" stroked="f">
                    <v:path arrowok="t" o:connecttype="custom" o:connectlocs="128,161;126,161;128,161" o:connectangles="0,0,0"/>
                  </v:shape>
                  <v:shape id="Freeform 352" o:spid="_x0000_s1060" style="position:absolute;top:111;width:301;height:190;visibility:visible;mso-wrap-style:square;v-text-anchor:top" coordsize="301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0pK8YA&#10;AADcAAAADwAAAGRycy9kb3ducmV2LnhtbESPW2vCQBSE3wv+h+UIfSm6sQXR6CoiKIFeoFHx9ZA9&#10;5mL2bMhuk/TfdwuFPg4z8w2z3g6mFh21rrSsYDaNQBBnVpecKzifDpMFCOeRNdaWScE3OdhuRg9r&#10;jLXt+ZO61OciQNjFqKDwvomldFlBBt3UNsTBu9nWoA+yzaVusQ9wU8vnKJpLgyWHhQIb2heU3dMv&#10;o+D49p58XO/n166vq+Z2eaowSiqlHsfDbgXC0+D/w3/tRCt4Wc7h90w4AnLz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S0pK8YAAADcAAAADwAAAAAAAAAAAAAAAACYAgAAZHJz&#10;L2Rvd25yZXYueG1sUEsFBgAAAAAEAAQA9QAAAIsDAAAAAA==&#10;" path="m139,33l121,43r-20,2l126,45r11,-7l139,38r,-3l139,33xe" fillcolor="#95a9cb" stroked="f">
                    <v:path arrowok="t" o:connecttype="custom" o:connectlocs="139,144;121,154;101,156;126,156;137,149;139,149;139,146;139,144" o:connectangles="0,0,0,0,0,0,0,0"/>
                  </v:shape>
                </v:group>
                <v:group id="Group 349" o:spid="_x0000_s1061" style="position:absolute;left:81;top:254;width:2;height:2" coordorigin="81,254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eP5TsUAAADcAAAADwAAAGRycy9kb3ducmV2LnhtbESPQWvCQBSE7wX/w/IE&#10;b7qJYrXRVURUPEihWii9PbLPJJh9G7JrEv+9WxB6HGbmG2a57kwpGqpdYVlBPIpAEKdWF5wp+L7s&#10;h3MQziNrLC2Tggc5WK96b0tMtG35i5qzz0SAsEtQQe59lUjp0pwMupGtiIN3tbVBH2SdSV1jG+Cm&#10;lOMoepcGCw4LOVa0zSm9ne9GwaHFdjOJd83pdt0+fi/Tz59TTEoN+t1mAcJT5//Dr/ZRK5h8zO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Hj+U7FAAAA3AAA&#10;AA8AAAAAAAAAAAAAAAAAqgIAAGRycy9kb3ducmV2LnhtbFBLBQYAAAAABAAEAPoAAACcAwAAAAA=&#10;">
                  <v:shape id="Freeform 350" o:spid="_x0000_s1062" style="position:absolute;left:81;top:254;width:2;height:2;visibility:visible;mso-wrap-style:square;v-text-anchor:top" coordsize="1,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6Mf8IA&#10;AADcAAAADwAAAGRycy9kb3ducmV2LnhtbERPTU8CMRC9m/gfmjHxJl0EDawUoiQmRE8CB47Ddna7&#10;cTvdtAOs/94eSDi+vO/FavCdOlNMbWAD41EBirgKtuXGwH73+TQDlQTZYheYDPxRgtXy/m6BpQ0X&#10;/qHzVhqVQziVaMCJ9KXWqXLkMY1CT5y5OkSPkmFstI14yeG+089F8ao9tpwbHPa0dlT9bk/ewGH8&#10;Vb3U9fHUi5vF3VqGyfT7w5jHh+H9DZTQIDfx1b2xBibzvDafyUdAL/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7ox/wgAAANwAAAAPAAAAAAAAAAAAAAAAAJgCAABkcnMvZG93&#10;bnJldi54bWxQSwUGAAAAAAQABAD1AAAAhwMAAAAA&#10;" path="m,l,xe" fillcolor="#95a9cb" stroked="f">
                    <v:path arrowok="t" o:connecttype="custom" o:connectlocs="0,508;0,508" o:connectangles="0,0"/>
                  </v:shape>
                </v:group>
                <w10:anchorlock/>
              </v:group>
            </w:pict>
          </mc:Fallback>
        </mc:AlternateContent>
      </w:r>
      <w:r>
        <w:rPr>
          <w:rFonts w:ascii="Calibri"/>
        </w:rPr>
        <w:tab/>
      </w:r>
      <w:r>
        <w:rPr>
          <w:rFonts w:ascii="Calibri"/>
          <w:noProof/>
          <w:lang w:val="en-AU" w:eastAsia="en-AU"/>
        </w:rPr>
        <mc:AlternateContent>
          <mc:Choice Requires="wpg">
            <w:drawing>
              <wp:inline distT="0" distB="0" distL="0" distR="0" wp14:anchorId="0CD75408" wp14:editId="7FFDA4AA">
                <wp:extent cx="191135" cy="191135"/>
                <wp:effectExtent l="3810" t="3175" r="5080" b="5715"/>
                <wp:docPr id="354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135" cy="191135"/>
                          <a:chOff x="0" y="0"/>
                          <a:chExt cx="301" cy="301"/>
                        </a:xfrm>
                      </wpg:grpSpPr>
                      <wpg:grpSp>
                        <wpg:cNvPr id="355" name="Group 3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01" cy="301"/>
                            <a:chOff x="0" y="0"/>
                            <a:chExt cx="301" cy="301"/>
                          </a:xfrm>
                        </wpg:grpSpPr>
                        <wps:wsp>
                          <wps:cNvPr id="356" name="Freeform 34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289 w 301"/>
                                <a:gd name="T1" fmla="*/ 0 h 301"/>
                                <a:gd name="T2" fmla="*/ 11 w 301"/>
                                <a:gd name="T3" fmla="*/ 0 h 301"/>
                                <a:gd name="T4" fmla="*/ 0 w 301"/>
                                <a:gd name="T5" fmla="*/ 11 h 301"/>
                                <a:gd name="T6" fmla="*/ 0 w 301"/>
                                <a:gd name="T7" fmla="*/ 289 h 301"/>
                                <a:gd name="T8" fmla="*/ 11 w 301"/>
                                <a:gd name="T9" fmla="*/ 300 h 301"/>
                                <a:gd name="T10" fmla="*/ 60 w 301"/>
                                <a:gd name="T11" fmla="*/ 300 h 301"/>
                                <a:gd name="T12" fmla="*/ 66 w 301"/>
                                <a:gd name="T13" fmla="*/ 301 h 301"/>
                                <a:gd name="T14" fmla="*/ 130 w 301"/>
                                <a:gd name="T15" fmla="*/ 267 h 301"/>
                                <a:gd name="T16" fmla="*/ 147 w 301"/>
                                <a:gd name="T17" fmla="*/ 240 h 301"/>
                                <a:gd name="T18" fmla="*/ 146 w 301"/>
                                <a:gd name="T19" fmla="*/ 228 h 301"/>
                                <a:gd name="T20" fmla="*/ 143 w 301"/>
                                <a:gd name="T21" fmla="*/ 205 h 301"/>
                                <a:gd name="T22" fmla="*/ 136 w 301"/>
                                <a:gd name="T23" fmla="*/ 194 h 301"/>
                                <a:gd name="T24" fmla="*/ 128 w 301"/>
                                <a:gd name="T25" fmla="*/ 184 h 301"/>
                                <a:gd name="T26" fmla="*/ 119 w 301"/>
                                <a:gd name="T27" fmla="*/ 172 h 301"/>
                                <a:gd name="T28" fmla="*/ 29 w 301"/>
                                <a:gd name="T29" fmla="*/ 172 h 301"/>
                                <a:gd name="T30" fmla="*/ 46 w 301"/>
                                <a:gd name="T31" fmla="*/ 161 h 301"/>
                                <a:gd name="T32" fmla="*/ 61 w 301"/>
                                <a:gd name="T33" fmla="*/ 147 h 301"/>
                                <a:gd name="T34" fmla="*/ 69 w 301"/>
                                <a:gd name="T35" fmla="*/ 138 h 301"/>
                                <a:gd name="T36" fmla="*/ 74 w 301"/>
                                <a:gd name="T37" fmla="*/ 127 h 301"/>
                                <a:gd name="T38" fmla="*/ 78 w 301"/>
                                <a:gd name="T39" fmla="*/ 113 h 301"/>
                                <a:gd name="T40" fmla="*/ 82 w 301"/>
                                <a:gd name="T41" fmla="*/ 96 h 301"/>
                                <a:gd name="T42" fmla="*/ 89 w 301"/>
                                <a:gd name="T43" fmla="*/ 77 h 301"/>
                                <a:gd name="T44" fmla="*/ 146 w 301"/>
                                <a:gd name="T45" fmla="*/ 29 h 301"/>
                                <a:gd name="T46" fmla="*/ 300 w 301"/>
                                <a:gd name="T47" fmla="*/ 29 h 301"/>
                                <a:gd name="T48" fmla="*/ 300 w 301"/>
                                <a:gd name="T49" fmla="*/ 11 h 301"/>
                                <a:gd name="T50" fmla="*/ 289 w 301"/>
                                <a:gd name="T51" fmla="*/ 0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289" y="0"/>
                                  </a:moveTo>
                                  <a:lnTo>
                                    <a:pt x="11" y="0"/>
                                  </a:lnTo>
                                  <a:lnTo>
                                    <a:pt x="0" y="11"/>
                                  </a:lnTo>
                                  <a:lnTo>
                                    <a:pt x="0" y="289"/>
                                  </a:lnTo>
                                  <a:lnTo>
                                    <a:pt x="11" y="300"/>
                                  </a:lnTo>
                                  <a:lnTo>
                                    <a:pt x="60" y="300"/>
                                  </a:lnTo>
                                  <a:lnTo>
                                    <a:pt x="66" y="301"/>
                                  </a:lnTo>
                                  <a:lnTo>
                                    <a:pt x="130" y="267"/>
                                  </a:lnTo>
                                  <a:lnTo>
                                    <a:pt x="147" y="240"/>
                                  </a:lnTo>
                                  <a:lnTo>
                                    <a:pt x="146" y="228"/>
                                  </a:lnTo>
                                  <a:lnTo>
                                    <a:pt x="143" y="205"/>
                                  </a:lnTo>
                                  <a:lnTo>
                                    <a:pt x="136" y="194"/>
                                  </a:lnTo>
                                  <a:lnTo>
                                    <a:pt x="128" y="184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46" y="161"/>
                                  </a:lnTo>
                                  <a:lnTo>
                                    <a:pt x="61" y="147"/>
                                  </a:lnTo>
                                  <a:lnTo>
                                    <a:pt x="69" y="138"/>
                                  </a:lnTo>
                                  <a:lnTo>
                                    <a:pt x="74" y="127"/>
                                  </a:lnTo>
                                  <a:lnTo>
                                    <a:pt x="78" y="113"/>
                                  </a:lnTo>
                                  <a:lnTo>
                                    <a:pt x="82" y="96"/>
                                  </a:lnTo>
                                  <a:lnTo>
                                    <a:pt x="89" y="77"/>
                                  </a:lnTo>
                                  <a:lnTo>
                                    <a:pt x="146" y="29"/>
                                  </a:lnTo>
                                  <a:lnTo>
                                    <a:pt x="300" y="29"/>
                                  </a:lnTo>
                                  <a:lnTo>
                                    <a:pt x="300" y="11"/>
                                  </a:lnTo>
                                  <a:lnTo>
                                    <a:pt x="28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7" name="Freeform 34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151 w 301"/>
                                <a:gd name="T1" fmla="*/ 81 h 301"/>
                                <a:gd name="T2" fmla="*/ 137 w 301"/>
                                <a:gd name="T3" fmla="*/ 88 h 301"/>
                                <a:gd name="T4" fmla="*/ 132 w 301"/>
                                <a:gd name="T5" fmla="*/ 104 h 301"/>
                                <a:gd name="T6" fmla="*/ 133 w 301"/>
                                <a:gd name="T7" fmla="*/ 113 h 301"/>
                                <a:gd name="T8" fmla="*/ 179 w 301"/>
                                <a:gd name="T9" fmla="*/ 171 h 301"/>
                                <a:gd name="T10" fmla="*/ 192 w 301"/>
                                <a:gd name="T11" fmla="*/ 186 h 301"/>
                                <a:gd name="T12" fmla="*/ 203 w 301"/>
                                <a:gd name="T13" fmla="*/ 207 h 301"/>
                                <a:gd name="T14" fmla="*/ 211 w 301"/>
                                <a:gd name="T15" fmla="*/ 227 h 301"/>
                                <a:gd name="T16" fmla="*/ 216 w 301"/>
                                <a:gd name="T17" fmla="*/ 246 h 301"/>
                                <a:gd name="T18" fmla="*/ 217 w 301"/>
                                <a:gd name="T19" fmla="*/ 264 h 301"/>
                                <a:gd name="T20" fmla="*/ 214 w 301"/>
                                <a:gd name="T21" fmla="*/ 280 h 301"/>
                                <a:gd name="T22" fmla="*/ 207 w 301"/>
                                <a:gd name="T23" fmla="*/ 297 h 301"/>
                                <a:gd name="T24" fmla="*/ 206 w 301"/>
                                <a:gd name="T25" fmla="*/ 299 h 301"/>
                                <a:gd name="T26" fmla="*/ 204 w 301"/>
                                <a:gd name="T27" fmla="*/ 300 h 301"/>
                                <a:gd name="T28" fmla="*/ 289 w 301"/>
                                <a:gd name="T29" fmla="*/ 300 h 301"/>
                                <a:gd name="T30" fmla="*/ 300 w 301"/>
                                <a:gd name="T31" fmla="*/ 289 h 301"/>
                                <a:gd name="T32" fmla="*/ 300 w 301"/>
                                <a:gd name="T33" fmla="*/ 148 h 301"/>
                                <a:gd name="T34" fmla="*/ 253 w 301"/>
                                <a:gd name="T35" fmla="*/ 148 h 301"/>
                                <a:gd name="T36" fmla="*/ 240 w 301"/>
                                <a:gd name="T37" fmla="*/ 134 h 301"/>
                                <a:gd name="T38" fmla="*/ 227 w 301"/>
                                <a:gd name="T39" fmla="*/ 118 h 301"/>
                                <a:gd name="T40" fmla="*/ 213 w 301"/>
                                <a:gd name="T41" fmla="*/ 102 h 301"/>
                                <a:gd name="T42" fmla="*/ 197 w 301"/>
                                <a:gd name="T43" fmla="*/ 89 h 301"/>
                                <a:gd name="T44" fmla="*/ 172 w 301"/>
                                <a:gd name="T45" fmla="*/ 82 h 301"/>
                                <a:gd name="T46" fmla="*/ 151 w 301"/>
                                <a:gd name="T47" fmla="*/ 81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151" y="81"/>
                                  </a:moveTo>
                                  <a:lnTo>
                                    <a:pt x="137" y="88"/>
                                  </a:lnTo>
                                  <a:lnTo>
                                    <a:pt x="132" y="104"/>
                                  </a:lnTo>
                                  <a:lnTo>
                                    <a:pt x="133" y="113"/>
                                  </a:lnTo>
                                  <a:lnTo>
                                    <a:pt x="179" y="171"/>
                                  </a:lnTo>
                                  <a:lnTo>
                                    <a:pt x="192" y="186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11" y="227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7" y="264"/>
                                  </a:lnTo>
                                  <a:lnTo>
                                    <a:pt x="214" y="280"/>
                                  </a:lnTo>
                                  <a:lnTo>
                                    <a:pt x="207" y="297"/>
                                  </a:lnTo>
                                  <a:lnTo>
                                    <a:pt x="206" y="299"/>
                                  </a:lnTo>
                                  <a:lnTo>
                                    <a:pt x="204" y="300"/>
                                  </a:lnTo>
                                  <a:lnTo>
                                    <a:pt x="289" y="300"/>
                                  </a:lnTo>
                                  <a:lnTo>
                                    <a:pt x="300" y="289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240" y="134"/>
                                  </a:lnTo>
                                  <a:lnTo>
                                    <a:pt x="227" y="118"/>
                                  </a:lnTo>
                                  <a:lnTo>
                                    <a:pt x="213" y="102"/>
                                  </a:lnTo>
                                  <a:lnTo>
                                    <a:pt x="197" y="89"/>
                                  </a:lnTo>
                                  <a:lnTo>
                                    <a:pt x="172" y="82"/>
                                  </a:lnTo>
                                  <a:lnTo>
                                    <a:pt x="151" y="8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Freeform 34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89 w 301"/>
                                <a:gd name="T1" fmla="*/ 99 h 301"/>
                                <a:gd name="T2" fmla="*/ 91 w 301"/>
                                <a:gd name="T3" fmla="*/ 103 h 301"/>
                                <a:gd name="T4" fmla="*/ 86 w 301"/>
                                <a:gd name="T5" fmla="*/ 114 h 301"/>
                                <a:gd name="T6" fmla="*/ 85 w 301"/>
                                <a:gd name="T7" fmla="*/ 118 h 301"/>
                                <a:gd name="T8" fmla="*/ 42 w 301"/>
                                <a:gd name="T9" fmla="*/ 167 h 301"/>
                                <a:gd name="T10" fmla="*/ 29 w 301"/>
                                <a:gd name="T11" fmla="*/ 172 h 301"/>
                                <a:gd name="T12" fmla="*/ 119 w 301"/>
                                <a:gd name="T13" fmla="*/ 172 h 301"/>
                                <a:gd name="T14" fmla="*/ 92 w 301"/>
                                <a:gd name="T15" fmla="*/ 116 h 301"/>
                                <a:gd name="T16" fmla="*/ 92 w 301"/>
                                <a:gd name="T17" fmla="*/ 107 h 301"/>
                                <a:gd name="T18" fmla="*/ 89 w 301"/>
                                <a:gd name="T19" fmla="*/ 9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89" y="99"/>
                                  </a:moveTo>
                                  <a:lnTo>
                                    <a:pt x="91" y="103"/>
                                  </a:lnTo>
                                  <a:lnTo>
                                    <a:pt x="86" y="114"/>
                                  </a:lnTo>
                                  <a:lnTo>
                                    <a:pt x="85" y="118"/>
                                  </a:lnTo>
                                  <a:lnTo>
                                    <a:pt x="42" y="167"/>
                                  </a:lnTo>
                                  <a:lnTo>
                                    <a:pt x="29" y="172"/>
                                  </a:lnTo>
                                  <a:lnTo>
                                    <a:pt x="119" y="172"/>
                                  </a:lnTo>
                                  <a:lnTo>
                                    <a:pt x="92" y="116"/>
                                  </a:lnTo>
                                  <a:lnTo>
                                    <a:pt x="92" y="107"/>
                                  </a:lnTo>
                                  <a:lnTo>
                                    <a:pt x="89" y="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9" name="Freeform 344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01" cy="301"/>
                            </a:xfrm>
                            <a:custGeom>
                              <a:avLst/>
                              <a:gdLst>
                                <a:gd name="T0" fmla="*/ 300 w 301"/>
                                <a:gd name="T1" fmla="*/ 29 h 301"/>
                                <a:gd name="T2" fmla="*/ 146 w 301"/>
                                <a:gd name="T3" fmla="*/ 29 h 301"/>
                                <a:gd name="T4" fmla="*/ 164 w 301"/>
                                <a:gd name="T5" fmla="*/ 29 h 301"/>
                                <a:gd name="T6" fmla="*/ 184 w 301"/>
                                <a:gd name="T7" fmla="*/ 41 h 301"/>
                                <a:gd name="T8" fmla="*/ 197 w 301"/>
                                <a:gd name="T9" fmla="*/ 57 h 301"/>
                                <a:gd name="T10" fmla="*/ 206 w 301"/>
                                <a:gd name="T11" fmla="*/ 75 h 301"/>
                                <a:gd name="T12" fmla="*/ 224 w 301"/>
                                <a:gd name="T13" fmla="*/ 100 h 301"/>
                                <a:gd name="T14" fmla="*/ 237 w 301"/>
                                <a:gd name="T15" fmla="*/ 120 h 301"/>
                                <a:gd name="T16" fmla="*/ 247 w 301"/>
                                <a:gd name="T17" fmla="*/ 135 h 301"/>
                                <a:gd name="T18" fmla="*/ 253 w 301"/>
                                <a:gd name="T19" fmla="*/ 148 h 301"/>
                                <a:gd name="T20" fmla="*/ 300 w 301"/>
                                <a:gd name="T21" fmla="*/ 148 h 301"/>
                                <a:gd name="T22" fmla="*/ 300 w 301"/>
                                <a:gd name="T23" fmla="*/ 29 h 3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</a:cxnLst>
                              <a:rect l="0" t="0" r="r" b="b"/>
                              <a:pathLst>
                                <a:path w="301" h="301">
                                  <a:moveTo>
                                    <a:pt x="300" y="29"/>
                                  </a:moveTo>
                                  <a:lnTo>
                                    <a:pt x="146" y="29"/>
                                  </a:lnTo>
                                  <a:lnTo>
                                    <a:pt x="164" y="29"/>
                                  </a:lnTo>
                                  <a:lnTo>
                                    <a:pt x="184" y="41"/>
                                  </a:lnTo>
                                  <a:lnTo>
                                    <a:pt x="197" y="57"/>
                                  </a:lnTo>
                                  <a:lnTo>
                                    <a:pt x="206" y="75"/>
                                  </a:lnTo>
                                  <a:lnTo>
                                    <a:pt x="224" y="100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47" y="135"/>
                                  </a:lnTo>
                                  <a:lnTo>
                                    <a:pt x="253" y="148"/>
                                  </a:lnTo>
                                  <a:lnTo>
                                    <a:pt x="300" y="148"/>
                                  </a:lnTo>
                                  <a:lnTo>
                                    <a:pt x="30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41"/>
                        <wpg:cNvGrpSpPr>
                          <a:grpSpLocks/>
                        </wpg:cNvGrpSpPr>
                        <wpg:grpSpPr bwMode="auto">
                          <a:xfrm>
                            <a:off x="162" y="50"/>
                            <a:ext cx="18" cy="18"/>
                            <a:chOff x="162" y="50"/>
                            <a:chExt cx="18" cy="18"/>
                          </a:xfrm>
                        </wpg:grpSpPr>
                        <wps:wsp>
                          <wps:cNvPr id="361" name="Freeform 342"/>
                          <wps:cNvSpPr>
                            <a:spLocks/>
                          </wps:cNvSpPr>
                          <wps:spPr bwMode="auto">
                            <a:xfrm>
                              <a:off x="162" y="50"/>
                              <a:ext cx="18" cy="18"/>
                            </a:xfrm>
                            <a:custGeom>
                              <a:avLst/>
                              <a:gdLst>
                                <a:gd name="T0" fmla="+- 0 176 162"/>
                                <a:gd name="T1" fmla="*/ T0 w 18"/>
                                <a:gd name="T2" fmla="+- 0 50 50"/>
                                <a:gd name="T3" fmla="*/ 50 h 18"/>
                                <a:gd name="T4" fmla="+- 0 166 162"/>
                                <a:gd name="T5" fmla="*/ T4 w 18"/>
                                <a:gd name="T6" fmla="+- 0 50 50"/>
                                <a:gd name="T7" fmla="*/ 50 h 18"/>
                                <a:gd name="T8" fmla="+- 0 162 162"/>
                                <a:gd name="T9" fmla="*/ T8 w 18"/>
                                <a:gd name="T10" fmla="+- 0 54 50"/>
                                <a:gd name="T11" fmla="*/ 54 h 18"/>
                                <a:gd name="T12" fmla="+- 0 162 162"/>
                                <a:gd name="T13" fmla="*/ T12 w 18"/>
                                <a:gd name="T14" fmla="+- 0 64 50"/>
                                <a:gd name="T15" fmla="*/ 64 h 18"/>
                                <a:gd name="T16" fmla="+- 0 166 162"/>
                                <a:gd name="T17" fmla="*/ T16 w 18"/>
                                <a:gd name="T18" fmla="+- 0 68 50"/>
                                <a:gd name="T19" fmla="*/ 68 h 18"/>
                                <a:gd name="T20" fmla="+- 0 176 162"/>
                                <a:gd name="T21" fmla="*/ T20 w 18"/>
                                <a:gd name="T22" fmla="+- 0 68 50"/>
                                <a:gd name="T23" fmla="*/ 68 h 18"/>
                                <a:gd name="T24" fmla="+- 0 180 162"/>
                                <a:gd name="T25" fmla="*/ T24 w 18"/>
                                <a:gd name="T26" fmla="+- 0 64 50"/>
                                <a:gd name="T27" fmla="*/ 64 h 18"/>
                                <a:gd name="T28" fmla="+- 0 180 162"/>
                                <a:gd name="T29" fmla="*/ T28 w 18"/>
                                <a:gd name="T30" fmla="+- 0 54 50"/>
                                <a:gd name="T31" fmla="*/ 54 h 18"/>
                                <a:gd name="T32" fmla="+- 0 176 162"/>
                                <a:gd name="T33" fmla="*/ T32 w 18"/>
                                <a:gd name="T34" fmla="+- 0 50 50"/>
                                <a:gd name="T35" fmla="*/ 50 h 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" h="18">
                                  <a:moveTo>
                                    <a:pt x="14" y="0"/>
                                  </a:moveTo>
                                  <a:lnTo>
                                    <a:pt x="4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4" y="18"/>
                                  </a:lnTo>
                                  <a:lnTo>
                                    <a:pt x="14" y="18"/>
                                  </a:lnTo>
                                  <a:lnTo>
                                    <a:pt x="18" y="14"/>
                                  </a:lnTo>
                                  <a:lnTo>
                                    <a:pt x="18" y="4"/>
                                  </a:lnTo>
                                  <a:lnTo>
                                    <a:pt x="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453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369E38B4" id="Group 340" o:spid="_x0000_s1026" style="width:15.05pt;height:15.05pt;mso-position-horizontal-relative:char;mso-position-vertical-relative:line" coordsize="301,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">
                <v:group id="Group 343" o:spid="_x0000_s1027" style="position:absolute;width:301;height:301" coordsize="301,3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cR4OM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m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cR4OMQAAADcAAAA&#10;DwAAAAAAAAAAAAAAAACqAgAAZHJzL2Rvd25yZXYueG1sUEsFBgAAAAAEAAQA+gAAAJsDAAAAAA==&#10;">
                  <v:shape id="Freeform 347" o:spid="_x0000_s1028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2iFMMA&#10;AADcAAAADwAAAGRycy9kb3ducmV2LnhtbESPQWsCMRSE7wX/Q3hCbzWropStUVQUenWr9Pq6ed0s&#10;TV7WTVa3/fVGKHgcZuYbZrHqnRUXakPtWcF4lIEgLr2uuVJw/Ni/vIIIEVmj9UwKfinAajl4WmCu&#10;/ZUPdCliJRKEQ44KTIxNLmUoDTkMI98QJ+/btw5jkm0ldYvXBHdWTrJsLh3WnBYMNrQ1VP4UnVNw&#10;7nam6PwXHT/ddLIZ29P6b2+Veh726zcQkfr4CP+337WC6WwO9zPp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y2iFMMAAADcAAAADwAAAAAAAAAAAAAAAACYAgAAZHJzL2Rv&#10;d25yZXYueG1sUEsFBgAAAAAEAAQA9QAAAIgDAAAAAA==&#10;" path="m289,l11,,,11,,289r11,11l60,300r6,1l130,267r17,-27l146,228r-3,-23l136,194r-8,-10l119,172r-90,l46,161,61,147r8,-9l74,127r4,-14l82,96,89,77,146,29r154,l300,11,289,xe" fillcolor="#b45340" stroked="f">
                    <v:path arrowok="t" o:connecttype="custom" o:connectlocs="289,0;11,0;0,11;0,289;11,300;60,300;66,301;130,267;147,240;146,228;143,205;136,194;128,184;119,172;29,172;46,161;61,147;69,138;74,127;78,113;82,96;89,77;146,29;300,29;300,11;289,0" o:connectangles="0,0,0,0,0,0,0,0,0,0,0,0,0,0,0,0,0,0,0,0,0,0,0,0,0,0"/>
                  </v:shape>
                  <v:shape id="Freeform 346" o:spid="_x0000_s1029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EHj8QA&#10;AADcAAAADwAAAGRycy9kb3ducmV2LnhtbESPQWsCMRSE7wX/Q3iF3mpWxVa2RlGp4LVbxetz87pZ&#10;mrysm6yu/vqmUOhxmJlvmPmyd1ZcqA21ZwWjYQaCuPS65krB/nP7PAMRIrJG65kU3CjAcjF4mGOu&#10;/ZU/6FLESiQIhxwVmBibXMpQGnIYhr4hTt6Xbx3GJNtK6havCe6sHGfZi3RYc1ow2NDGUPlddE7B&#10;uXs3RedPtD+6yXg9sofVfWuVenrsV28gIvXxP/zX3mkFk+kr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hB4/EAAAA3AAAAA8AAAAAAAAAAAAAAAAAmAIAAGRycy9k&#10;b3ducmV2LnhtbFBLBQYAAAAABAAEAPUAAACJAwAAAAA=&#10;" path="m151,81r-14,7l132,104r1,9l179,171r13,15l203,207r8,20l216,246r1,18l214,280r-7,17l206,299r-2,1l289,300r11,-11l300,148r-47,l240,134,227,118,213,102,197,89,172,82,151,81xe" fillcolor="#b45340" stroked="f">
                    <v:path arrowok="t" o:connecttype="custom" o:connectlocs="151,81;137,88;132,104;133,113;179,171;192,186;203,207;211,227;216,246;217,264;214,280;207,297;206,299;204,300;289,300;300,289;300,148;253,148;240,134;227,118;213,102;197,89;172,82;151,81" o:connectangles="0,0,0,0,0,0,0,0,0,0,0,0,0,0,0,0,0,0,0,0,0,0,0,0"/>
                  </v:shape>
                  <v:shape id="Freeform 345" o:spid="_x0000_s1030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6T/cAA&#10;AADcAAAADwAAAGRycy9kb3ducmV2LnhtbERPz2vCMBS+D/wfwhO8zVTFMapRdCjsus7h9dk8m2Ly&#10;0jWpdvvrzUHw+PH9Xq57Z8WV2lB7VjAZZyCIS69rrhQcvvev7yBCRNZoPZOCPwqwXg1elphrf+Mv&#10;uhaxEimEQ44KTIxNLmUoDTkMY98QJ+7sW4cxwbaSusVbCndWTrPsTTqsOTUYbOjDUHkpOqfgt9uZ&#10;ovMnOhzdbLqd2J/N/94qNRr2mwWISH18ih/uT61gNk9r05l0BOTq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f6T/cAAAADcAAAADwAAAAAAAAAAAAAAAACYAgAAZHJzL2Rvd25y&#10;ZXYueG1sUEsFBgAAAAAEAAQA9QAAAIUDAAAAAA==&#10;" path="m89,99r2,4l86,114r-1,4l42,167r-13,5l119,172,92,116r,-9l89,99xe" fillcolor="#b45340" stroked="f">
                    <v:path arrowok="t" o:connecttype="custom" o:connectlocs="89,99;91,103;86,114;85,118;42,167;29,172;119,172;92,116;92,107;89,99" o:connectangles="0,0,0,0,0,0,0,0,0,0"/>
                  </v:shape>
                  <v:shape id="Freeform 344" o:spid="_x0000_s1031" style="position:absolute;width:301;height:301;visibility:visible;mso-wrap-style:square;v-text-anchor:top" coordsize="301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I2ZsQA&#10;AADcAAAADwAAAGRycy9kb3ducmV2LnhtbESPQWsCMRSE7wX/Q3iF3mpWxVK3RlGp4LVbxetz87pZ&#10;mrysm6yu/vqmUOhxmJlvmPmyd1ZcqA21ZwWjYQaCuPS65krB/nP7/AoiRGSN1jMpuFGA5WLwMMdc&#10;+yt/0KWIlUgQDjkqMDE2uZShNOQwDH1DnLwv3zqMSbaV1C1eE9xZOc6yF+mw5rRgsKGNofK76JyC&#10;c/duis6faH90k/F6ZA+r+9Yq9fTYr95AROrjf/ivvdMKJtMZ/J5JR0A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yNmbEAAAA3AAAAA8AAAAAAAAAAAAAAAAAmAIAAGRycy9k&#10;b3ducmV2LnhtbFBLBQYAAAAABAAEAPUAAACJAwAAAAA=&#10;" path="m300,29r-154,l164,29r20,12l197,57r9,18l224,100r13,20l247,135r6,13l300,148r,-119xe" fillcolor="#b45340" stroked="f">
                    <v:path arrowok="t" o:connecttype="custom" o:connectlocs="300,29;146,29;164,29;184,41;197,57;206,75;224,100;237,120;247,135;253,148;300,148;300,29" o:connectangles="0,0,0,0,0,0,0,0,0,0,0,0"/>
                  </v:shape>
                </v:group>
                <v:group id="Group 341" o:spid="_x0000_s1032" style="position:absolute;left:162;top:50;width:18;height:18" coordorigin="162,50" coordsize="18,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98RHcMAAADcAAAADwAAAGRycy9kb3ducmV2LnhtbERPTWvCQBC9F/wPywi9&#10;1U0qDSW6BhErPQShWhBvQ3ZMQrKzIbsm8d93D0KPj/e9zibTioF6V1tWEC8iEMSF1TWXCn7PX2+f&#10;IJxH1thaJgUPcpBtZi9rTLUd+YeGky9FCGGXooLK+y6V0hUVGXQL2xEH7mZ7gz7AvpS6xzGEm1a+&#10;R1EiDdYcGirsaFdR0ZzuRsFhxHG7jPdD3tx2j+v543jJY1LqdT5tVyA8Tf5f/HR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73xEdwwAAANwAAAAP&#10;AAAAAAAAAAAAAAAAAKoCAABkcnMvZG93bnJldi54bWxQSwUGAAAAAAQABAD6AAAAmgMAAAAA&#10;">
                  <v:shape id="Freeform 342" o:spid="_x0000_s1033" style="position:absolute;left:162;top:50;width:18;height:18;visibility:visible;mso-wrap-style:square;v-text-anchor:top" coordsize="18,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eTIMQA&#10;AADcAAAADwAAAGRycy9kb3ducmV2LnhtbESPQWvCQBSE74L/YXkFb7pRa5TUVUQUFEFoWur1kX1N&#10;QrNvQ3Y16b93BcHjMDPfMMt1Zypxo8aVlhWMRxEI4szqknMF31/74QKE88gaK8uk4J8crFf93hIT&#10;bVv+pFvqcxEg7BJUUHhfJ1K6rCCDbmRr4uD92sagD7LJpW6wDXBTyUkUxdJgyWGhwJq2BWV/6dUo&#10;kO/ndLY7/MzP7jg/XeptHtuuVWrw1m0+QHjq/Cv8bB+0gmk8hseZcAT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HkyDEAAAA3AAAAA8AAAAAAAAAAAAAAAAAmAIAAGRycy9k&#10;b3ducmV2LnhtbFBLBQYAAAAABAAEAPUAAACJAwAAAAA=&#10;" path="m14,l4,,,4,,14r4,4l14,18r4,-4l18,4,14,xe" fillcolor="#b45340" stroked="f">
                    <v:path arrowok="t" o:connecttype="custom" o:connectlocs="14,50;4,50;0,54;0,64;4,68;14,68;18,64;18,54;14,50" o:connectangles="0,0,0,0,0,0,0,0,0"/>
                  </v:shape>
                </v:group>
                <w10:anchorlock/>
              </v:group>
            </w:pict>
          </mc:Fallback>
        </mc:AlternateContent>
      </w:r>
    </w:p>
    <w:p w14:paraId="0CD75029" w14:textId="77777777" w:rsidR="001418E5" w:rsidRDefault="001418E5">
      <w:pPr>
        <w:spacing w:line="200" w:lineRule="atLeast"/>
        <w:rPr>
          <w:rFonts w:ascii="Calibri" w:eastAsia="Calibri" w:hAnsi="Calibri" w:cs="Calibri"/>
        </w:rPr>
        <w:sectPr w:rsidR="001418E5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10" w:h="16840"/>
          <w:pgMar w:top="1140" w:right="0" w:bottom="280" w:left="0" w:header="720" w:footer="720" w:gutter="0"/>
          <w:cols w:space="720"/>
        </w:sectPr>
      </w:pPr>
    </w:p>
    <w:p w14:paraId="0CD7502A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B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C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D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E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2F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0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1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2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3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4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5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6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7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8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9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A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B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C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D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E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3F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40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41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42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43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44" w14:textId="77777777" w:rsidR="001418E5" w:rsidRDefault="001418E5">
      <w:pPr>
        <w:rPr>
          <w:rFonts w:ascii="Calibri" w:eastAsia="Calibri" w:hAnsi="Calibri" w:cs="Calibri"/>
          <w:sz w:val="20"/>
          <w:szCs w:val="20"/>
        </w:rPr>
      </w:pPr>
    </w:p>
    <w:p w14:paraId="0CD75045" w14:textId="77777777" w:rsidR="001418E5" w:rsidRDefault="001418E5">
      <w:pPr>
        <w:spacing w:before="6"/>
        <w:rPr>
          <w:rFonts w:ascii="Calibri" w:eastAsia="Calibri" w:hAnsi="Calibri" w:cs="Calibri"/>
          <w:sz w:val="25"/>
          <w:szCs w:val="25"/>
        </w:rPr>
      </w:pPr>
    </w:p>
    <w:p w14:paraId="0CD75046" w14:textId="77777777" w:rsidR="001418E5" w:rsidRDefault="00F34B3E">
      <w:pPr>
        <w:spacing w:before="62" w:line="541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pacing w:val="-3"/>
          <w:sz w:val="18"/>
        </w:rPr>
        <w:t>F</w:t>
      </w:r>
      <w:r>
        <w:rPr>
          <w:rFonts w:ascii="Times New Roman"/>
          <w:color w:val="808285"/>
          <w:spacing w:val="-2"/>
          <w:sz w:val="18"/>
        </w:rPr>
        <w:t>ront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Baby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turtle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fr</w:t>
      </w:r>
      <w:r>
        <w:rPr>
          <w:rFonts w:ascii="Times New Roman"/>
          <w:color w:val="808285"/>
          <w:spacing w:val="-1"/>
          <w:sz w:val="18"/>
        </w:rPr>
        <w:t>om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Lower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acquarie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River</w:t>
      </w:r>
      <w:r>
        <w:rPr>
          <w:rFonts w:ascii="Times New Roman"/>
          <w:color w:val="808285"/>
          <w:spacing w:val="-3"/>
          <w:sz w:val="18"/>
        </w:rPr>
        <w:t>.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1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Office.</w:t>
      </w:r>
      <w:r>
        <w:rPr>
          <w:rFonts w:ascii="Times New Roman"/>
          <w:color w:val="808285"/>
          <w:spacing w:val="99"/>
          <w:w w:val="93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Back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cover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image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credit: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</w:t>
      </w:r>
      <w:r>
        <w:rPr>
          <w:rFonts w:ascii="Times New Roman"/>
          <w:color w:val="808285"/>
          <w:spacing w:val="-2"/>
          <w:sz w:val="18"/>
        </w:rPr>
        <w:t>bis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flying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over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onkeygar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3"/>
          <w:sz w:val="18"/>
        </w:rPr>
        <w:t>Swamp</w:t>
      </w:r>
      <w:r>
        <w:rPr>
          <w:rFonts w:ascii="Times New Roman"/>
          <w:color w:val="808285"/>
          <w:spacing w:val="-2"/>
          <w:sz w:val="18"/>
        </w:rPr>
        <w:t>.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Photo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b</w:t>
      </w:r>
      <w:r>
        <w:rPr>
          <w:rFonts w:ascii="Times New Roman"/>
          <w:color w:val="808285"/>
          <w:spacing w:val="-2"/>
          <w:sz w:val="18"/>
        </w:rPr>
        <w:t>y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NSW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20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H</w:t>
      </w:r>
      <w:r>
        <w:rPr>
          <w:rFonts w:ascii="Times New Roman"/>
          <w:color w:val="808285"/>
          <w:spacing w:val="-2"/>
          <w:sz w:val="18"/>
        </w:rPr>
        <w:t>eritage.</w:t>
      </w:r>
    </w:p>
    <w:p w14:paraId="0CD75047" w14:textId="77777777" w:rsidR="001418E5" w:rsidRDefault="00F34B3E">
      <w:pPr>
        <w:spacing w:before="9"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</w:t>
      </w:r>
      <w:r>
        <w:rPr>
          <w:rFonts w:ascii="Times New Roman"/>
          <w:color w:val="808285"/>
          <w:spacing w:val="-26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W</w:t>
      </w:r>
      <w:r>
        <w:rPr>
          <w:rFonts w:ascii="Times New Roman"/>
          <w:color w:val="808285"/>
          <w:spacing w:val="-5"/>
          <w:sz w:val="18"/>
        </w:rPr>
        <w:t>ater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Office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espectfully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acknowledges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traditional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owners,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Elders</w:t>
      </w:r>
      <w:r>
        <w:rPr>
          <w:rFonts w:ascii="Times New Roman"/>
          <w:color w:val="808285"/>
          <w:spacing w:val="-24"/>
          <w:sz w:val="18"/>
        </w:rPr>
        <w:t xml:space="preserve"> </w:t>
      </w:r>
      <w:r>
        <w:rPr>
          <w:rFonts w:ascii="Times New Roman"/>
          <w:color w:val="808285"/>
          <w:sz w:val="18"/>
        </w:rPr>
        <w:t>past</w:t>
      </w:r>
      <w:r>
        <w:rPr>
          <w:rFonts w:ascii="Times New Roman"/>
          <w:color w:val="808285"/>
          <w:spacing w:val="-2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99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pr</w:t>
      </w:r>
      <w:r>
        <w:rPr>
          <w:rFonts w:ascii="Times New Roman"/>
          <w:color w:val="808285"/>
          <w:spacing w:val="-2"/>
          <w:sz w:val="18"/>
        </w:rPr>
        <w:t>esent,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N</w:t>
      </w:r>
      <w:r>
        <w:rPr>
          <w:rFonts w:ascii="Times New Roman"/>
          <w:color w:val="808285"/>
          <w:spacing w:val="-2"/>
          <w:sz w:val="18"/>
        </w:rPr>
        <w:t>ations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Murray-D</w:t>
      </w:r>
      <w:r>
        <w:rPr>
          <w:rFonts w:ascii="Times New Roman"/>
          <w:color w:val="808285"/>
          <w:spacing w:val="-2"/>
          <w:sz w:val="18"/>
        </w:rPr>
        <w:t>arling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Basin,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cultural,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social,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onmental,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spiritual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economic</w:t>
      </w:r>
      <w:r>
        <w:rPr>
          <w:rFonts w:ascii="Times New Roman"/>
          <w:color w:val="808285"/>
          <w:spacing w:val="55"/>
          <w:w w:val="96"/>
          <w:sz w:val="18"/>
        </w:rPr>
        <w:t xml:space="preserve"> </w:t>
      </w:r>
      <w:r>
        <w:rPr>
          <w:rFonts w:ascii="Times New Roman"/>
          <w:color w:val="808285"/>
          <w:sz w:val="18"/>
        </w:rPr>
        <w:t>connection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their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lands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waters.</w:t>
      </w:r>
    </w:p>
    <w:p w14:paraId="0CD75048" w14:textId="77777777" w:rsidR="001418E5" w:rsidRDefault="001418E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CD75049" w14:textId="77777777" w:rsidR="001418E5" w:rsidRDefault="00F34B3E">
      <w:pPr>
        <w:ind w:left="110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hAnsi="Times New Roman"/>
          <w:b/>
          <w:color w:val="808285"/>
          <w:sz w:val="18"/>
        </w:rPr>
        <w:t>©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Copyright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Commonwealth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of</w:t>
      </w:r>
      <w:r>
        <w:rPr>
          <w:rFonts w:ascii="Times New Roman" w:hAnsi="Times New Roman"/>
          <w:b/>
          <w:color w:val="808285"/>
          <w:spacing w:val="-22"/>
          <w:sz w:val="18"/>
        </w:rPr>
        <w:t xml:space="preserve"> </w:t>
      </w:r>
      <w:r>
        <w:rPr>
          <w:rFonts w:ascii="Times New Roman" w:hAnsi="Times New Roman"/>
          <w:b/>
          <w:color w:val="808285"/>
          <w:spacing w:val="-2"/>
          <w:sz w:val="18"/>
        </w:rPr>
        <w:t>Australia,</w:t>
      </w:r>
      <w:r>
        <w:rPr>
          <w:rFonts w:ascii="Times New Roman" w:hAnsi="Times New Roman"/>
          <w:b/>
          <w:color w:val="808285"/>
          <w:spacing w:val="-21"/>
          <w:sz w:val="18"/>
        </w:rPr>
        <w:t xml:space="preserve"> </w:t>
      </w:r>
      <w:r>
        <w:rPr>
          <w:rFonts w:ascii="Times New Roman" w:hAnsi="Times New Roman"/>
          <w:b/>
          <w:color w:val="808285"/>
          <w:sz w:val="18"/>
        </w:rPr>
        <w:t>2017.</w:t>
      </w:r>
    </w:p>
    <w:p w14:paraId="0CD7504A" w14:textId="77777777" w:rsidR="001418E5" w:rsidRDefault="001418E5">
      <w:pPr>
        <w:spacing w:before="1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0CD7504B" w14:textId="193A3E3E" w:rsidR="001418E5" w:rsidRDefault="00F34B3E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 wp14:anchorId="0CD7540A" wp14:editId="28B740B6">
                <wp:extent cx="706755" cy="247650"/>
                <wp:effectExtent l="6350" t="1270" r="1270" b="8255"/>
                <wp:docPr id="320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6755" cy="247650"/>
                          <a:chOff x="0" y="0"/>
                          <a:chExt cx="1113" cy="390"/>
                        </a:xfrm>
                      </wpg:grpSpPr>
                      <wpg:grpSp>
                        <wpg:cNvPr id="321" name="Group 338"/>
                        <wpg:cNvGrpSpPr>
                          <a:grpSpLocks/>
                        </wpg:cNvGrpSpPr>
                        <wpg:grpSpPr bwMode="auto">
                          <a:xfrm>
                            <a:off x="3" y="5"/>
                            <a:ext cx="1106" cy="378"/>
                            <a:chOff x="3" y="5"/>
                            <a:chExt cx="1106" cy="378"/>
                          </a:xfrm>
                        </wpg:grpSpPr>
                        <wps:wsp>
                          <wps:cNvPr id="322" name="Freeform 339"/>
                          <wps:cNvSpPr>
                            <a:spLocks/>
                          </wps:cNvSpPr>
                          <wps:spPr bwMode="auto">
                            <a:xfrm>
                              <a:off x="3" y="5"/>
                              <a:ext cx="1106" cy="378"/>
                            </a:xfrm>
                            <a:custGeom>
                              <a:avLst/>
                              <a:gdLst>
                                <a:gd name="T0" fmla="+- 0 29 3"/>
                                <a:gd name="T1" fmla="*/ T0 w 1106"/>
                                <a:gd name="T2" fmla="+- 0 5 5"/>
                                <a:gd name="T3" fmla="*/ 5 h 378"/>
                                <a:gd name="T4" fmla="+- 0 4 3"/>
                                <a:gd name="T5" fmla="*/ T4 w 1106"/>
                                <a:gd name="T6" fmla="+- 0 5 5"/>
                                <a:gd name="T7" fmla="*/ 5 h 378"/>
                                <a:gd name="T8" fmla="+- 0 3 3"/>
                                <a:gd name="T9" fmla="*/ T8 w 1106"/>
                                <a:gd name="T10" fmla="+- 0 19 5"/>
                                <a:gd name="T11" fmla="*/ 19 h 378"/>
                                <a:gd name="T12" fmla="+- 0 3 3"/>
                                <a:gd name="T13" fmla="*/ T12 w 1106"/>
                                <a:gd name="T14" fmla="+- 0 382 5"/>
                                <a:gd name="T15" fmla="*/ 382 h 378"/>
                                <a:gd name="T16" fmla="+- 0 1107 3"/>
                                <a:gd name="T17" fmla="*/ T16 w 1106"/>
                                <a:gd name="T18" fmla="+- 0 382 5"/>
                                <a:gd name="T19" fmla="*/ 382 h 378"/>
                                <a:gd name="T20" fmla="+- 0 1108 3"/>
                                <a:gd name="T21" fmla="*/ T20 w 1106"/>
                                <a:gd name="T22" fmla="+- 0 29 5"/>
                                <a:gd name="T23" fmla="*/ 29 h 378"/>
                                <a:gd name="T24" fmla="+- 0 1098 3"/>
                                <a:gd name="T25" fmla="*/ T24 w 1106"/>
                                <a:gd name="T26" fmla="+- 0 9 5"/>
                                <a:gd name="T27" fmla="*/ 9 h 378"/>
                                <a:gd name="T28" fmla="+- 0 1080 3"/>
                                <a:gd name="T29" fmla="*/ T28 w 1106"/>
                                <a:gd name="T30" fmla="+- 0 7 5"/>
                                <a:gd name="T31" fmla="*/ 7 h 378"/>
                                <a:gd name="T32" fmla="+- 0 29 3"/>
                                <a:gd name="T33" fmla="*/ T32 w 1106"/>
                                <a:gd name="T34" fmla="+- 0 5 5"/>
                                <a:gd name="T35" fmla="*/ 5 h 3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06" h="378">
                                  <a:moveTo>
                                    <a:pt x="26" y="0"/>
                                  </a:moveTo>
                                  <a:lnTo>
                                    <a:pt x="1" y="0"/>
                                  </a:lnTo>
                                  <a:lnTo>
                                    <a:pt x="0" y="14"/>
                                  </a:lnTo>
                                  <a:lnTo>
                                    <a:pt x="0" y="377"/>
                                  </a:lnTo>
                                  <a:lnTo>
                                    <a:pt x="1104" y="377"/>
                                  </a:lnTo>
                                  <a:lnTo>
                                    <a:pt x="1105" y="24"/>
                                  </a:lnTo>
                                  <a:lnTo>
                                    <a:pt x="1095" y="4"/>
                                  </a:lnTo>
                                  <a:lnTo>
                                    <a:pt x="1077" y="2"/>
                                  </a:lnTo>
                                  <a:lnTo>
                                    <a:pt x="2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CBE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" name="Group 33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113" cy="390"/>
                            <a:chOff x="0" y="0"/>
                            <a:chExt cx="1113" cy="390"/>
                          </a:xfrm>
                        </wpg:grpSpPr>
                        <wps:wsp>
                          <wps:cNvPr id="324" name="Freeform 337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03 w 1113"/>
                                <a:gd name="T1" fmla="*/ 0 h 390"/>
                                <a:gd name="T2" fmla="*/ 9 w 1113"/>
                                <a:gd name="T3" fmla="*/ 0 h 390"/>
                                <a:gd name="T4" fmla="*/ 0 w 1113"/>
                                <a:gd name="T5" fmla="*/ 9 h 390"/>
                                <a:gd name="T6" fmla="*/ 0 w 1113"/>
                                <a:gd name="T7" fmla="*/ 387 h 390"/>
                                <a:gd name="T8" fmla="*/ 2 w 1113"/>
                                <a:gd name="T9" fmla="*/ 389 h 390"/>
                                <a:gd name="T10" fmla="*/ 1111 w 1113"/>
                                <a:gd name="T11" fmla="*/ 389 h 390"/>
                                <a:gd name="T12" fmla="*/ 1113 w 1113"/>
                                <a:gd name="T13" fmla="*/ 387 h 390"/>
                                <a:gd name="T14" fmla="*/ 1113 w 1113"/>
                                <a:gd name="T15" fmla="*/ 359 h 390"/>
                                <a:gd name="T16" fmla="*/ 199 w 1113"/>
                                <a:gd name="T17" fmla="*/ 359 h 390"/>
                                <a:gd name="T18" fmla="*/ 176 w 1113"/>
                                <a:gd name="T19" fmla="*/ 357 h 390"/>
                                <a:gd name="T20" fmla="*/ 114 w 1113"/>
                                <a:gd name="T21" fmla="*/ 339 h 390"/>
                                <a:gd name="T22" fmla="*/ 67 w 1113"/>
                                <a:gd name="T23" fmla="*/ 302 h 390"/>
                                <a:gd name="T24" fmla="*/ 55 w 1113"/>
                                <a:gd name="T25" fmla="*/ 286 h 390"/>
                                <a:gd name="T26" fmla="*/ 9 w 1113"/>
                                <a:gd name="T27" fmla="*/ 274 h 390"/>
                                <a:gd name="T28" fmla="*/ 9 w 1113"/>
                                <a:gd name="T29" fmla="*/ 15 h 390"/>
                                <a:gd name="T30" fmla="*/ 15 w 1113"/>
                                <a:gd name="T31" fmla="*/ 9 h 390"/>
                                <a:gd name="T32" fmla="*/ 1113 w 1113"/>
                                <a:gd name="T33" fmla="*/ 9 h 390"/>
                                <a:gd name="T34" fmla="*/ 1103 w 1113"/>
                                <a:gd name="T35" fmla="*/ 0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03" y="0"/>
                                  </a:moveTo>
                                  <a:lnTo>
                                    <a:pt x="9" y="0"/>
                                  </a:lnTo>
                                  <a:lnTo>
                                    <a:pt x="0" y="9"/>
                                  </a:lnTo>
                                  <a:lnTo>
                                    <a:pt x="0" y="387"/>
                                  </a:lnTo>
                                  <a:lnTo>
                                    <a:pt x="2" y="389"/>
                                  </a:lnTo>
                                  <a:lnTo>
                                    <a:pt x="1111" y="389"/>
                                  </a:lnTo>
                                  <a:lnTo>
                                    <a:pt x="1113" y="387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76" y="357"/>
                                  </a:lnTo>
                                  <a:lnTo>
                                    <a:pt x="114" y="339"/>
                                  </a:lnTo>
                                  <a:lnTo>
                                    <a:pt x="67" y="302"/>
                                  </a:lnTo>
                                  <a:lnTo>
                                    <a:pt x="55" y="286"/>
                                  </a:lnTo>
                                  <a:lnTo>
                                    <a:pt x="9" y="274"/>
                                  </a:lnTo>
                                  <a:lnTo>
                                    <a:pt x="9" y="15"/>
                                  </a:lnTo>
                                  <a:lnTo>
                                    <a:pt x="15" y="9"/>
                                  </a:lnTo>
                                  <a:lnTo>
                                    <a:pt x="1113" y="9"/>
                                  </a:lnTo>
                                  <a:lnTo>
                                    <a:pt x="110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Freeform 33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113" cy="390"/>
                            </a:xfrm>
                            <a:custGeom>
                              <a:avLst/>
                              <a:gdLst>
                                <a:gd name="T0" fmla="*/ 1113 w 1113"/>
                                <a:gd name="T1" fmla="*/ 9 h 390"/>
                                <a:gd name="T2" fmla="*/ 1098 w 1113"/>
                                <a:gd name="T3" fmla="*/ 9 h 390"/>
                                <a:gd name="T4" fmla="*/ 1103 w 1113"/>
                                <a:gd name="T5" fmla="*/ 15 h 390"/>
                                <a:gd name="T6" fmla="*/ 1103 w 1113"/>
                                <a:gd name="T7" fmla="*/ 274 h 390"/>
                                <a:gd name="T8" fmla="*/ 335 w 1113"/>
                                <a:gd name="T9" fmla="*/ 274 h 390"/>
                                <a:gd name="T10" fmla="*/ 324 w 1113"/>
                                <a:gd name="T11" fmla="*/ 291 h 390"/>
                                <a:gd name="T12" fmla="*/ 311 w 1113"/>
                                <a:gd name="T13" fmla="*/ 307 h 390"/>
                                <a:gd name="T14" fmla="*/ 261 w 1113"/>
                                <a:gd name="T15" fmla="*/ 343 h 390"/>
                                <a:gd name="T16" fmla="*/ 199 w 1113"/>
                                <a:gd name="T17" fmla="*/ 359 h 390"/>
                                <a:gd name="T18" fmla="*/ 1113 w 1113"/>
                                <a:gd name="T19" fmla="*/ 359 h 390"/>
                                <a:gd name="T20" fmla="*/ 1113 w 1113"/>
                                <a:gd name="T21" fmla="*/ 9 h 3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</a:cxnLst>
                              <a:rect l="0" t="0" r="r" b="b"/>
                              <a:pathLst>
                                <a:path w="1113" h="390">
                                  <a:moveTo>
                                    <a:pt x="1113" y="9"/>
                                  </a:moveTo>
                                  <a:lnTo>
                                    <a:pt x="1098" y="9"/>
                                  </a:lnTo>
                                  <a:lnTo>
                                    <a:pt x="1103" y="15"/>
                                  </a:lnTo>
                                  <a:lnTo>
                                    <a:pt x="1103" y="274"/>
                                  </a:lnTo>
                                  <a:lnTo>
                                    <a:pt x="335" y="274"/>
                                  </a:lnTo>
                                  <a:lnTo>
                                    <a:pt x="324" y="291"/>
                                  </a:lnTo>
                                  <a:lnTo>
                                    <a:pt x="311" y="307"/>
                                  </a:lnTo>
                                  <a:lnTo>
                                    <a:pt x="261" y="343"/>
                                  </a:lnTo>
                                  <a:lnTo>
                                    <a:pt x="199" y="359"/>
                                  </a:lnTo>
                                  <a:lnTo>
                                    <a:pt x="1113" y="359"/>
                                  </a:lnTo>
                                  <a:lnTo>
                                    <a:pt x="1113" y="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" name="Group 331"/>
                        <wpg:cNvGrpSpPr>
                          <a:grpSpLocks/>
                        </wpg:cNvGrpSpPr>
                        <wpg:grpSpPr bwMode="auto">
                          <a:xfrm>
                            <a:off x="655" y="304"/>
                            <a:ext cx="52" cy="62"/>
                            <a:chOff x="655" y="304"/>
                            <a:chExt cx="52" cy="62"/>
                          </a:xfrm>
                        </wpg:grpSpPr>
                        <wps:wsp>
                          <wps:cNvPr id="327" name="Freeform 334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687 655"/>
                                <a:gd name="T1" fmla="*/ T0 w 52"/>
                                <a:gd name="T2" fmla="+- 0 304 304"/>
                                <a:gd name="T3" fmla="*/ 304 h 62"/>
                                <a:gd name="T4" fmla="+- 0 655 655"/>
                                <a:gd name="T5" fmla="*/ T4 w 52"/>
                                <a:gd name="T6" fmla="+- 0 304 304"/>
                                <a:gd name="T7" fmla="*/ 304 h 62"/>
                                <a:gd name="T8" fmla="+- 0 655 655"/>
                                <a:gd name="T9" fmla="*/ T8 w 52"/>
                                <a:gd name="T10" fmla="+- 0 365 304"/>
                                <a:gd name="T11" fmla="*/ 365 h 62"/>
                                <a:gd name="T12" fmla="+- 0 688 655"/>
                                <a:gd name="T13" fmla="*/ T12 w 52"/>
                                <a:gd name="T14" fmla="+- 0 365 304"/>
                                <a:gd name="T15" fmla="*/ 365 h 62"/>
                                <a:gd name="T16" fmla="+- 0 691 655"/>
                                <a:gd name="T17" fmla="*/ T16 w 52"/>
                                <a:gd name="T18" fmla="+- 0 365 304"/>
                                <a:gd name="T19" fmla="*/ 365 h 62"/>
                                <a:gd name="T20" fmla="+- 0 706 655"/>
                                <a:gd name="T21" fmla="*/ T20 w 52"/>
                                <a:gd name="T22" fmla="+- 0 355 304"/>
                                <a:gd name="T23" fmla="*/ 355 h 62"/>
                                <a:gd name="T24" fmla="+- 0 669 655"/>
                                <a:gd name="T25" fmla="*/ T24 w 52"/>
                                <a:gd name="T26" fmla="+- 0 355 304"/>
                                <a:gd name="T27" fmla="*/ 355 h 62"/>
                                <a:gd name="T28" fmla="+- 0 669 655"/>
                                <a:gd name="T29" fmla="*/ T28 w 52"/>
                                <a:gd name="T30" fmla="+- 0 338 304"/>
                                <a:gd name="T31" fmla="*/ 338 h 62"/>
                                <a:gd name="T32" fmla="+- 0 704 655"/>
                                <a:gd name="T33" fmla="*/ T32 w 52"/>
                                <a:gd name="T34" fmla="+- 0 338 304"/>
                                <a:gd name="T35" fmla="*/ 338 h 62"/>
                                <a:gd name="T36" fmla="+- 0 702 655"/>
                                <a:gd name="T37" fmla="*/ T36 w 52"/>
                                <a:gd name="T38" fmla="+- 0 335 304"/>
                                <a:gd name="T39" fmla="*/ 335 h 62"/>
                                <a:gd name="T40" fmla="+- 0 699 655"/>
                                <a:gd name="T41" fmla="*/ T40 w 52"/>
                                <a:gd name="T42" fmla="+- 0 333 304"/>
                                <a:gd name="T43" fmla="*/ 333 h 62"/>
                                <a:gd name="T44" fmla="+- 0 696 655"/>
                                <a:gd name="T45" fmla="*/ T44 w 52"/>
                                <a:gd name="T46" fmla="+- 0 332 304"/>
                                <a:gd name="T47" fmla="*/ 332 h 62"/>
                                <a:gd name="T48" fmla="+- 0 698 655"/>
                                <a:gd name="T49" fmla="*/ T48 w 52"/>
                                <a:gd name="T50" fmla="+- 0 330 304"/>
                                <a:gd name="T51" fmla="*/ 330 h 62"/>
                                <a:gd name="T52" fmla="+- 0 700 655"/>
                                <a:gd name="T53" fmla="*/ T52 w 52"/>
                                <a:gd name="T54" fmla="+- 0 329 304"/>
                                <a:gd name="T55" fmla="*/ 329 h 62"/>
                                <a:gd name="T56" fmla="+- 0 669 655"/>
                                <a:gd name="T57" fmla="*/ T56 w 52"/>
                                <a:gd name="T58" fmla="+- 0 328 304"/>
                                <a:gd name="T59" fmla="*/ 328 h 62"/>
                                <a:gd name="T60" fmla="+- 0 669 655"/>
                                <a:gd name="T61" fmla="*/ T60 w 52"/>
                                <a:gd name="T62" fmla="+- 0 314 304"/>
                                <a:gd name="T63" fmla="*/ 314 h 62"/>
                                <a:gd name="T64" fmla="+- 0 704 655"/>
                                <a:gd name="T65" fmla="*/ T64 w 52"/>
                                <a:gd name="T66" fmla="+- 0 314 304"/>
                                <a:gd name="T67" fmla="*/ 314 h 62"/>
                                <a:gd name="T68" fmla="+- 0 704 655"/>
                                <a:gd name="T69" fmla="*/ T68 w 52"/>
                                <a:gd name="T70" fmla="+- 0 314 304"/>
                                <a:gd name="T71" fmla="*/ 314 h 62"/>
                                <a:gd name="T72" fmla="+- 0 690 655"/>
                                <a:gd name="T73" fmla="*/ T72 w 52"/>
                                <a:gd name="T74" fmla="+- 0 304 304"/>
                                <a:gd name="T75" fmla="*/ 304 h 62"/>
                                <a:gd name="T76" fmla="+- 0 687 655"/>
                                <a:gd name="T77" fmla="*/ T76 w 52"/>
                                <a:gd name="T78" fmla="+- 0 304 304"/>
                                <a:gd name="T7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3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14" y="51"/>
                                  </a:lnTo>
                                  <a:lnTo>
                                    <a:pt x="14" y="34"/>
                                  </a:lnTo>
                                  <a:lnTo>
                                    <a:pt x="49" y="34"/>
                                  </a:lnTo>
                                  <a:lnTo>
                                    <a:pt x="47" y="31"/>
                                  </a:lnTo>
                                  <a:lnTo>
                                    <a:pt x="44" y="29"/>
                                  </a:lnTo>
                                  <a:lnTo>
                                    <a:pt x="41" y="28"/>
                                  </a:lnTo>
                                  <a:lnTo>
                                    <a:pt x="43" y="26"/>
                                  </a:lnTo>
                                  <a:lnTo>
                                    <a:pt x="45" y="25"/>
                                  </a:lnTo>
                                  <a:lnTo>
                                    <a:pt x="14" y="24"/>
                                  </a:lnTo>
                                  <a:lnTo>
                                    <a:pt x="14" y="10"/>
                                  </a:lnTo>
                                  <a:lnTo>
                                    <a:pt x="49" y="10"/>
                                  </a:lnTo>
                                  <a:lnTo>
                                    <a:pt x="35" y="0"/>
                                  </a:lnTo>
                                  <a:lnTo>
                                    <a:pt x="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" name="Freeform 333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38 304"/>
                                <a:gd name="T3" fmla="*/ 338 h 62"/>
                                <a:gd name="T4" fmla="+- 0 687 655"/>
                                <a:gd name="T5" fmla="*/ T4 w 52"/>
                                <a:gd name="T6" fmla="+- 0 338 304"/>
                                <a:gd name="T7" fmla="*/ 338 h 62"/>
                                <a:gd name="T8" fmla="+- 0 689 655"/>
                                <a:gd name="T9" fmla="*/ T8 w 52"/>
                                <a:gd name="T10" fmla="+- 0 338 304"/>
                                <a:gd name="T11" fmla="*/ 338 h 62"/>
                                <a:gd name="T12" fmla="+- 0 693 655"/>
                                <a:gd name="T13" fmla="*/ T12 w 52"/>
                                <a:gd name="T14" fmla="+- 0 341 304"/>
                                <a:gd name="T15" fmla="*/ 341 h 62"/>
                                <a:gd name="T16" fmla="+- 0 693 655"/>
                                <a:gd name="T17" fmla="*/ T16 w 52"/>
                                <a:gd name="T18" fmla="+- 0 343 304"/>
                                <a:gd name="T19" fmla="*/ 343 h 62"/>
                                <a:gd name="T20" fmla="+- 0 693 655"/>
                                <a:gd name="T21" fmla="*/ T20 w 52"/>
                                <a:gd name="T22" fmla="+- 0 348 304"/>
                                <a:gd name="T23" fmla="*/ 348 h 62"/>
                                <a:gd name="T24" fmla="+- 0 683 655"/>
                                <a:gd name="T25" fmla="*/ T24 w 52"/>
                                <a:gd name="T26" fmla="+- 0 355 304"/>
                                <a:gd name="T27" fmla="*/ 355 h 62"/>
                                <a:gd name="T28" fmla="+- 0 706 655"/>
                                <a:gd name="T29" fmla="*/ T28 w 52"/>
                                <a:gd name="T30" fmla="+- 0 355 304"/>
                                <a:gd name="T31" fmla="*/ 355 h 62"/>
                                <a:gd name="T32" fmla="+- 0 706 655"/>
                                <a:gd name="T33" fmla="*/ T32 w 52"/>
                                <a:gd name="T34" fmla="+- 0 353 304"/>
                                <a:gd name="T35" fmla="*/ 353 h 62"/>
                                <a:gd name="T36" fmla="+- 0 707 655"/>
                                <a:gd name="T37" fmla="*/ T36 w 52"/>
                                <a:gd name="T38" fmla="+- 0 350 304"/>
                                <a:gd name="T39" fmla="*/ 350 h 62"/>
                                <a:gd name="T40" fmla="+- 0 707 655"/>
                                <a:gd name="T41" fmla="*/ T40 w 52"/>
                                <a:gd name="T42" fmla="+- 0 343 304"/>
                                <a:gd name="T43" fmla="*/ 343 h 62"/>
                                <a:gd name="T44" fmla="+- 0 706 655"/>
                                <a:gd name="T45" fmla="*/ T44 w 52"/>
                                <a:gd name="T46" fmla="+- 0 340 304"/>
                                <a:gd name="T47" fmla="*/ 340 h 62"/>
                                <a:gd name="T48" fmla="+- 0 704 655"/>
                                <a:gd name="T49" fmla="*/ T48 w 52"/>
                                <a:gd name="T50" fmla="+- 0 338 304"/>
                                <a:gd name="T51" fmla="*/ 338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34"/>
                                  </a:moveTo>
                                  <a:lnTo>
                                    <a:pt x="32" y="34"/>
                                  </a:lnTo>
                                  <a:lnTo>
                                    <a:pt x="34" y="34"/>
                                  </a:lnTo>
                                  <a:lnTo>
                                    <a:pt x="38" y="37"/>
                                  </a:lnTo>
                                  <a:lnTo>
                                    <a:pt x="38" y="39"/>
                                  </a:lnTo>
                                  <a:lnTo>
                                    <a:pt x="38" y="44"/>
                                  </a:lnTo>
                                  <a:lnTo>
                                    <a:pt x="28" y="51"/>
                                  </a:lnTo>
                                  <a:lnTo>
                                    <a:pt x="51" y="51"/>
                                  </a:lnTo>
                                  <a:lnTo>
                                    <a:pt x="51" y="49"/>
                                  </a:lnTo>
                                  <a:lnTo>
                                    <a:pt x="52" y="46"/>
                                  </a:lnTo>
                                  <a:lnTo>
                                    <a:pt x="52" y="39"/>
                                  </a:lnTo>
                                  <a:lnTo>
                                    <a:pt x="51" y="36"/>
                                  </a:lnTo>
                                  <a:lnTo>
                                    <a:pt x="49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" name="Freeform 332"/>
                          <wps:cNvSpPr>
                            <a:spLocks/>
                          </wps:cNvSpPr>
                          <wps:spPr bwMode="auto">
                            <a:xfrm>
                              <a:off x="655" y="304"/>
                              <a:ext cx="52" cy="62"/>
                            </a:xfrm>
                            <a:custGeom>
                              <a:avLst/>
                              <a:gdLst>
                                <a:gd name="T0" fmla="+- 0 704 655"/>
                                <a:gd name="T1" fmla="*/ T0 w 52"/>
                                <a:gd name="T2" fmla="+- 0 314 304"/>
                                <a:gd name="T3" fmla="*/ 314 h 62"/>
                                <a:gd name="T4" fmla="+- 0 669 655"/>
                                <a:gd name="T5" fmla="*/ T4 w 52"/>
                                <a:gd name="T6" fmla="+- 0 314 304"/>
                                <a:gd name="T7" fmla="*/ 314 h 62"/>
                                <a:gd name="T8" fmla="+- 0 684 655"/>
                                <a:gd name="T9" fmla="*/ T8 w 52"/>
                                <a:gd name="T10" fmla="+- 0 314 304"/>
                                <a:gd name="T11" fmla="*/ 314 h 62"/>
                                <a:gd name="T12" fmla="+- 0 686 655"/>
                                <a:gd name="T13" fmla="*/ T12 w 52"/>
                                <a:gd name="T14" fmla="+- 0 315 304"/>
                                <a:gd name="T15" fmla="*/ 315 h 62"/>
                                <a:gd name="T16" fmla="+- 0 691 655"/>
                                <a:gd name="T17" fmla="*/ T16 w 52"/>
                                <a:gd name="T18" fmla="+- 0 320 304"/>
                                <a:gd name="T19" fmla="*/ 320 h 62"/>
                                <a:gd name="T20" fmla="+- 0 691 655"/>
                                <a:gd name="T21" fmla="*/ T20 w 52"/>
                                <a:gd name="T22" fmla="+- 0 324 304"/>
                                <a:gd name="T23" fmla="*/ 324 h 62"/>
                                <a:gd name="T24" fmla="+- 0 690 655"/>
                                <a:gd name="T25" fmla="*/ T24 w 52"/>
                                <a:gd name="T26" fmla="+- 0 326 304"/>
                                <a:gd name="T27" fmla="*/ 326 h 62"/>
                                <a:gd name="T28" fmla="+- 0 687 655"/>
                                <a:gd name="T29" fmla="*/ T28 w 52"/>
                                <a:gd name="T30" fmla="+- 0 328 304"/>
                                <a:gd name="T31" fmla="*/ 328 h 62"/>
                                <a:gd name="T32" fmla="+- 0 685 655"/>
                                <a:gd name="T33" fmla="*/ T32 w 52"/>
                                <a:gd name="T34" fmla="+- 0 328 304"/>
                                <a:gd name="T35" fmla="*/ 328 h 62"/>
                                <a:gd name="T36" fmla="+- 0 701 655"/>
                                <a:gd name="T37" fmla="*/ T36 w 52"/>
                                <a:gd name="T38" fmla="+- 0 328 304"/>
                                <a:gd name="T39" fmla="*/ 328 h 62"/>
                                <a:gd name="T40" fmla="+- 0 703 655"/>
                                <a:gd name="T41" fmla="*/ T40 w 52"/>
                                <a:gd name="T42" fmla="+- 0 325 304"/>
                                <a:gd name="T43" fmla="*/ 325 h 62"/>
                                <a:gd name="T44" fmla="+- 0 704 655"/>
                                <a:gd name="T45" fmla="*/ T44 w 52"/>
                                <a:gd name="T46" fmla="+- 0 322 304"/>
                                <a:gd name="T47" fmla="*/ 322 h 62"/>
                                <a:gd name="T48" fmla="+- 0 704 655"/>
                                <a:gd name="T49" fmla="*/ T48 w 52"/>
                                <a:gd name="T50" fmla="+- 0 315 304"/>
                                <a:gd name="T51" fmla="*/ 315 h 62"/>
                                <a:gd name="T52" fmla="+- 0 704 655"/>
                                <a:gd name="T53" fmla="*/ T52 w 52"/>
                                <a:gd name="T54" fmla="+- 0 314 304"/>
                                <a:gd name="T55" fmla="*/ 3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52" h="62">
                                  <a:moveTo>
                                    <a:pt x="49" y="10"/>
                                  </a:moveTo>
                                  <a:lnTo>
                                    <a:pt x="14" y="10"/>
                                  </a:lnTo>
                                  <a:lnTo>
                                    <a:pt x="29" y="10"/>
                                  </a:lnTo>
                                  <a:lnTo>
                                    <a:pt x="31" y="11"/>
                                  </a:lnTo>
                                  <a:lnTo>
                                    <a:pt x="36" y="16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35" y="22"/>
                                  </a:lnTo>
                                  <a:lnTo>
                                    <a:pt x="32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6" y="24"/>
                                  </a:lnTo>
                                  <a:lnTo>
                                    <a:pt x="48" y="21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1"/>
                                  </a:lnTo>
                                  <a:lnTo>
                                    <a:pt x="49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0" name="Group 328"/>
                        <wpg:cNvGrpSpPr>
                          <a:grpSpLocks/>
                        </wpg:cNvGrpSpPr>
                        <wpg:grpSpPr bwMode="auto">
                          <a:xfrm>
                            <a:off x="709" y="304"/>
                            <a:ext cx="59" cy="62"/>
                            <a:chOff x="709" y="304"/>
                            <a:chExt cx="59" cy="62"/>
                          </a:xfrm>
                        </wpg:grpSpPr>
                        <wps:wsp>
                          <wps:cNvPr id="331" name="Freeform 330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24 709"/>
                                <a:gd name="T1" fmla="*/ T0 w 59"/>
                                <a:gd name="T2" fmla="+- 0 304 304"/>
                                <a:gd name="T3" fmla="*/ 304 h 62"/>
                                <a:gd name="T4" fmla="+- 0 709 709"/>
                                <a:gd name="T5" fmla="*/ T4 w 59"/>
                                <a:gd name="T6" fmla="+- 0 304 304"/>
                                <a:gd name="T7" fmla="*/ 304 h 62"/>
                                <a:gd name="T8" fmla="+- 0 732 709"/>
                                <a:gd name="T9" fmla="*/ T8 w 59"/>
                                <a:gd name="T10" fmla="+- 0 341 304"/>
                                <a:gd name="T11" fmla="*/ 341 h 62"/>
                                <a:gd name="T12" fmla="+- 0 732 709"/>
                                <a:gd name="T13" fmla="*/ T12 w 59"/>
                                <a:gd name="T14" fmla="+- 0 365 304"/>
                                <a:gd name="T15" fmla="*/ 365 h 62"/>
                                <a:gd name="T16" fmla="+- 0 745 709"/>
                                <a:gd name="T17" fmla="*/ T16 w 59"/>
                                <a:gd name="T18" fmla="+- 0 365 304"/>
                                <a:gd name="T19" fmla="*/ 365 h 62"/>
                                <a:gd name="T20" fmla="+- 0 745 709"/>
                                <a:gd name="T21" fmla="*/ T20 w 59"/>
                                <a:gd name="T22" fmla="+- 0 341 304"/>
                                <a:gd name="T23" fmla="*/ 341 h 62"/>
                                <a:gd name="T24" fmla="+- 0 754 709"/>
                                <a:gd name="T25" fmla="*/ T24 w 59"/>
                                <a:gd name="T26" fmla="+- 0 328 304"/>
                                <a:gd name="T27" fmla="*/ 328 h 62"/>
                                <a:gd name="T28" fmla="+- 0 739 709"/>
                                <a:gd name="T29" fmla="*/ T28 w 59"/>
                                <a:gd name="T30" fmla="+- 0 328 304"/>
                                <a:gd name="T31" fmla="*/ 328 h 62"/>
                                <a:gd name="T32" fmla="+- 0 724 709"/>
                                <a:gd name="T33" fmla="*/ T32 w 59"/>
                                <a:gd name="T34" fmla="+- 0 304 304"/>
                                <a:gd name="T35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1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23" y="37"/>
                                  </a:lnTo>
                                  <a:lnTo>
                                    <a:pt x="23" y="61"/>
                                  </a:lnTo>
                                  <a:lnTo>
                                    <a:pt x="36" y="61"/>
                                  </a:lnTo>
                                  <a:lnTo>
                                    <a:pt x="36" y="37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" name="Freeform 329"/>
                          <wps:cNvSpPr>
                            <a:spLocks/>
                          </wps:cNvSpPr>
                          <wps:spPr bwMode="auto">
                            <a:xfrm>
                              <a:off x="709" y="304"/>
                              <a:ext cx="59" cy="62"/>
                            </a:xfrm>
                            <a:custGeom>
                              <a:avLst/>
                              <a:gdLst>
                                <a:gd name="T0" fmla="+- 0 768 709"/>
                                <a:gd name="T1" fmla="*/ T0 w 59"/>
                                <a:gd name="T2" fmla="+- 0 304 304"/>
                                <a:gd name="T3" fmla="*/ 304 h 62"/>
                                <a:gd name="T4" fmla="+- 0 753 709"/>
                                <a:gd name="T5" fmla="*/ T4 w 59"/>
                                <a:gd name="T6" fmla="+- 0 304 304"/>
                                <a:gd name="T7" fmla="*/ 304 h 62"/>
                                <a:gd name="T8" fmla="+- 0 739 709"/>
                                <a:gd name="T9" fmla="*/ T8 w 59"/>
                                <a:gd name="T10" fmla="+- 0 328 304"/>
                                <a:gd name="T11" fmla="*/ 328 h 62"/>
                                <a:gd name="T12" fmla="+- 0 754 709"/>
                                <a:gd name="T13" fmla="*/ T12 w 59"/>
                                <a:gd name="T14" fmla="+- 0 328 304"/>
                                <a:gd name="T15" fmla="*/ 328 h 62"/>
                                <a:gd name="T16" fmla="+- 0 768 709"/>
                                <a:gd name="T17" fmla="*/ T16 w 59"/>
                                <a:gd name="T18" fmla="+- 0 304 304"/>
                                <a:gd name="T19" fmla="*/ 30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9" h="62">
                                  <a:moveTo>
                                    <a:pt x="59" y="0"/>
                                  </a:moveTo>
                                  <a:lnTo>
                                    <a:pt x="44" y="0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45" y="24"/>
                                  </a:lnTo>
                                  <a:lnTo>
                                    <a:pt x="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26"/>
                        <wpg:cNvGrpSpPr>
                          <a:grpSpLocks/>
                        </wpg:cNvGrpSpPr>
                        <wpg:grpSpPr bwMode="auto">
                          <a:xfrm>
                            <a:off x="65" y="57"/>
                            <a:ext cx="253" cy="250"/>
                            <a:chOff x="65" y="57"/>
                            <a:chExt cx="253" cy="250"/>
                          </a:xfrm>
                        </wpg:grpSpPr>
                        <wps:wsp>
                          <wps:cNvPr id="334" name="Freeform 327"/>
                          <wps:cNvSpPr>
                            <a:spLocks/>
                          </wps:cNvSpPr>
                          <wps:spPr bwMode="auto">
                            <a:xfrm>
                              <a:off x="65" y="57"/>
                              <a:ext cx="253" cy="250"/>
                            </a:xfrm>
                            <a:custGeom>
                              <a:avLst/>
                              <a:gdLst>
                                <a:gd name="T0" fmla="+- 0 170 65"/>
                                <a:gd name="T1" fmla="*/ T0 w 253"/>
                                <a:gd name="T2" fmla="+- 0 57 57"/>
                                <a:gd name="T3" fmla="*/ 57 h 250"/>
                                <a:gd name="T4" fmla="+- 0 110 65"/>
                                <a:gd name="T5" fmla="*/ T4 w 253"/>
                                <a:gd name="T6" fmla="+- 0 85 57"/>
                                <a:gd name="T7" fmla="*/ 85 h 250"/>
                                <a:gd name="T8" fmla="+- 0 73 65"/>
                                <a:gd name="T9" fmla="*/ T8 w 253"/>
                                <a:gd name="T10" fmla="+- 0 137 57"/>
                                <a:gd name="T11" fmla="*/ 137 h 250"/>
                                <a:gd name="T12" fmla="+- 0 65 65"/>
                                <a:gd name="T13" fmla="*/ T12 w 253"/>
                                <a:gd name="T14" fmla="+- 0 182 57"/>
                                <a:gd name="T15" fmla="*/ 182 h 250"/>
                                <a:gd name="T16" fmla="+- 0 66 65"/>
                                <a:gd name="T17" fmla="*/ T16 w 253"/>
                                <a:gd name="T18" fmla="+- 0 199 57"/>
                                <a:gd name="T19" fmla="*/ 199 h 250"/>
                                <a:gd name="T20" fmla="+- 0 89 65"/>
                                <a:gd name="T21" fmla="*/ T20 w 253"/>
                                <a:gd name="T22" fmla="+- 0 254 57"/>
                                <a:gd name="T23" fmla="*/ 254 h 250"/>
                                <a:gd name="T24" fmla="+- 0 139 65"/>
                                <a:gd name="T25" fmla="*/ T24 w 253"/>
                                <a:gd name="T26" fmla="+- 0 293 57"/>
                                <a:gd name="T27" fmla="*/ 293 h 250"/>
                                <a:gd name="T28" fmla="+- 0 213 65"/>
                                <a:gd name="T29" fmla="*/ T28 w 253"/>
                                <a:gd name="T30" fmla="+- 0 306 57"/>
                                <a:gd name="T31" fmla="*/ 306 h 250"/>
                                <a:gd name="T32" fmla="+- 0 234 65"/>
                                <a:gd name="T33" fmla="*/ T32 w 253"/>
                                <a:gd name="T34" fmla="+- 0 301 57"/>
                                <a:gd name="T35" fmla="*/ 301 h 250"/>
                                <a:gd name="T36" fmla="+- 0 288 65"/>
                                <a:gd name="T37" fmla="*/ T36 w 253"/>
                                <a:gd name="T38" fmla="+- 0 264 57"/>
                                <a:gd name="T39" fmla="*/ 264 h 250"/>
                                <a:gd name="T40" fmla="+- 0 316 65"/>
                                <a:gd name="T41" fmla="*/ T40 w 253"/>
                                <a:gd name="T42" fmla="+- 0 205 57"/>
                                <a:gd name="T43" fmla="*/ 205 h 250"/>
                                <a:gd name="T44" fmla="+- 0 318 65"/>
                                <a:gd name="T45" fmla="*/ T44 w 253"/>
                                <a:gd name="T46" fmla="+- 0 182 57"/>
                                <a:gd name="T47" fmla="*/ 182 h 250"/>
                                <a:gd name="T48" fmla="+- 0 316 65"/>
                                <a:gd name="T49" fmla="*/ T48 w 253"/>
                                <a:gd name="T50" fmla="+- 0 165 57"/>
                                <a:gd name="T51" fmla="*/ 165 h 250"/>
                                <a:gd name="T52" fmla="+- 0 293 65"/>
                                <a:gd name="T53" fmla="*/ T52 w 253"/>
                                <a:gd name="T54" fmla="+- 0 109 57"/>
                                <a:gd name="T55" fmla="*/ 109 h 250"/>
                                <a:gd name="T56" fmla="+- 0 243 65"/>
                                <a:gd name="T57" fmla="*/ T56 w 253"/>
                                <a:gd name="T58" fmla="+- 0 71 57"/>
                                <a:gd name="T59" fmla="*/ 71 h 250"/>
                                <a:gd name="T60" fmla="+- 0 170 65"/>
                                <a:gd name="T61" fmla="*/ T60 w 253"/>
                                <a:gd name="T62" fmla="+- 0 57 57"/>
                                <a:gd name="T63" fmla="*/ 57 h 2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53" h="250">
                                  <a:moveTo>
                                    <a:pt x="105" y="0"/>
                                  </a:moveTo>
                                  <a:lnTo>
                                    <a:pt x="45" y="28"/>
                                  </a:lnTo>
                                  <a:lnTo>
                                    <a:pt x="8" y="80"/>
                                  </a:lnTo>
                                  <a:lnTo>
                                    <a:pt x="0" y="125"/>
                                  </a:lnTo>
                                  <a:lnTo>
                                    <a:pt x="1" y="142"/>
                                  </a:lnTo>
                                  <a:lnTo>
                                    <a:pt x="24" y="197"/>
                                  </a:lnTo>
                                  <a:lnTo>
                                    <a:pt x="74" y="236"/>
                                  </a:lnTo>
                                  <a:lnTo>
                                    <a:pt x="148" y="249"/>
                                  </a:lnTo>
                                  <a:lnTo>
                                    <a:pt x="169" y="244"/>
                                  </a:lnTo>
                                  <a:lnTo>
                                    <a:pt x="223" y="207"/>
                                  </a:lnTo>
                                  <a:lnTo>
                                    <a:pt x="251" y="148"/>
                                  </a:lnTo>
                                  <a:lnTo>
                                    <a:pt x="253" y="125"/>
                                  </a:lnTo>
                                  <a:lnTo>
                                    <a:pt x="251" y="108"/>
                                  </a:lnTo>
                                  <a:lnTo>
                                    <a:pt x="228" y="52"/>
                                  </a:lnTo>
                                  <a:lnTo>
                                    <a:pt x="178" y="14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17"/>
                        <wpg:cNvGrpSpPr>
                          <a:grpSpLocks/>
                        </wpg:cNvGrpSpPr>
                        <wpg:grpSpPr bwMode="auto">
                          <a:xfrm>
                            <a:off x="47" y="37"/>
                            <a:ext cx="289" cy="289"/>
                            <a:chOff x="47" y="37"/>
                            <a:chExt cx="289" cy="289"/>
                          </a:xfrm>
                        </wpg:grpSpPr>
                        <wps:wsp>
                          <wps:cNvPr id="336" name="Freeform 325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6 47"/>
                                <a:gd name="T1" fmla="*/ T0 w 289"/>
                                <a:gd name="T2" fmla="+- 0 37 37"/>
                                <a:gd name="T3" fmla="*/ 37 h 289"/>
                                <a:gd name="T4" fmla="+- 0 102 47"/>
                                <a:gd name="T5" fmla="*/ T4 w 289"/>
                                <a:gd name="T6" fmla="+- 0 68 37"/>
                                <a:gd name="T7" fmla="*/ 68 h 289"/>
                                <a:gd name="T8" fmla="+- 0 56 47"/>
                                <a:gd name="T9" fmla="*/ T8 w 289"/>
                                <a:gd name="T10" fmla="+- 0 131 37"/>
                                <a:gd name="T11" fmla="*/ 131 h 289"/>
                                <a:gd name="T12" fmla="+- 0 47 47"/>
                                <a:gd name="T13" fmla="*/ T12 w 289"/>
                                <a:gd name="T14" fmla="+- 0 196 37"/>
                                <a:gd name="T15" fmla="*/ 196 h 289"/>
                                <a:gd name="T16" fmla="+- 0 50 47"/>
                                <a:gd name="T17" fmla="*/ T16 w 289"/>
                                <a:gd name="T18" fmla="+- 0 216 37"/>
                                <a:gd name="T19" fmla="*/ 216 h 289"/>
                                <a:gd name="T20" fmla="+- 0 77 47"/>
                                <a:gd name="T21" fmla="*/ T20 w 289"/>
                                <a:gd name="T22" fmla="+- 0 270 37"/>
                                <a:gd name="T23" fmla="*/ 270 h 289"/>
                                <a:gd name="T24" fmla="+- 0 139 47"/>
                                <a:gd name="T25" fmla="*/ T24 w 289"/>
                                <a:gd name="T26" fmla="+- 0 317 37"/>
                                <a:gd name="T27" fmla="*/ 317 h 289"/>
                                <a:gd name="T28" fmla="+- 0 205 47"/>
                                <a:gd name="T29" fmla="*/ T28 w 289"/>
                                <a:gd name="T30" fmla="+- 0 326 37"/>
                                <a:gd name="T31" fmla="*/ 326 h 289"/>
                                <a:gd name="T32" fmla="+- 0 225 47"/>
                                <a:gd name="T33" fmla="*/ T32 w 289"/>
                                <a:gd name="T34" fmla="+- 0 323 37"/>
                                <a:gd name="T35" fmla="*/ 323 h 289"/>
                                <a:gd name="T36" fmla="+- 0 244 47"/>
                                <a:gd name="T37" fmla="*/ T36 w 289"/>
                                <a:gd name="T38" fmla="+- 0 317 37"/>
                                <a:gd name="T39" fmla="*/ 317 h 289"/>
                                <a:gd name="T40" fmla="+- 0 262 47"/>
                                <a:gd name="T41" fmla="*/ T40 w 289"/>
                                <a:gd name="T42" fmla="+- 0 308 37"/>
                                <a:gd name="T43" fmla="*/ 308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179 47"/>
                                <a:gd name="T49" fmla="*/ T48 w 289"/>
                                <a:gd name="T50" fmla="+- 0 300 37"/>
                                <a:gd name="T51" fmla="*/ 300 h 289"/>
                                <a:gd name="T52" fmla="+- 0 159 47"/>
                                <a:gd name="T53" fmla="*/ T52 w 289"/>
                                <a:gd name="T54" fmla="+- 0 296 37"/>
                                <a:gd name="T55" fmla="*/ 296 h 289"/>
                                <a:gd name="T56" fmla="+- 0 106 47"/>
                                <a:gd name="T57" fmla="*/ T56 w 289"/>
                                <a:gd name="T58" fmla="+- 0 264 37"/>
                                <a:gd name="T59" fmla="*/ 264 h 289"/>
                                <a:gd name="T60" fmla="+- 0 74 47"/>
                                <a:gd name="T61" fmla="*/ T60 w 289"/>
                                <a:gd name="T62" fmla="+- 0 194 37"/>
                                <a:gd name="T63" fmla="*/ 194 h 289"/>
                                <a:gd name="T64" fmla="+- 0 73 47"/>
                                <a:gd name="T65" fmla="*/ T64 w 289"/>
                                <a:gd name="T66" fmla="+- 0 170 37"/>
                                <a:gd name="T67" fmla="*/ 170 h 289"/>
                                <a:gd name="T68" fmla="+- 0 77 47"/>
                                <a:gd name="T69" fmla="*/ T68 w 289"/>
                                <a:gd name="T70" fmla="+- 0 150 37"/>
                                <a:gd name="T71" fmla="*/ 150 h 289"/>
                                <a:gd name="T72" fmla="+- 0 108 47"/>
                                <a:gd name="T73" fmla="*/ T72 w 289"/>
                                <a:gd name="T74" fmla="+- 0 98 37"/>
                                <a:gd name="T75" fmla="*/ 98 h 289"/>
                                <a:gd name="T76" fmla="+- 0 181 47"/>
                                <a:gd name="T77" fmla="*/ T76 w 289"/>
                                <a:gd name="T78" fmla="+- 0 65 37"/>
                                <a:gd name="T79" fmla="*/ 65 h 289"/>
                                <a:gd name="T80" fmla="+- 0 206 47"/>
                                <a:gd name="T81" fmla="*/ T80 w 289"/>
                                <a:gd name="T82" fmla="+- 0 64 37"/>
                                <a:gd name="T83" fmla="*/ 64 h 289"/>
                                <a:gd name="T84" fmla="+- 0 276 47"/>
                                <a:gd name="T85" fmla="*/ T84 w 289"/>
                                <a:gd name="T86" fmla="+- 0 64 37"/>
                                <a:gd name="T87" fmla="*/ 64 h 289"/>
                                <a:gd name="T88" fmla="+- 0 276 47"/>
                                <a:gd name="T89" fmla="*/ T88 w 289"/>
                                <a:gd name="T90" fmla="+- 0 63 37"/>
                                <a:gd name="T91" fmla="*/ 63 h 289"/>
                                <a:gd name="T92" fmla="+- 0 260 47"/>
                                <a:gd name="T93" fmla="*/ T92 w 289"/>
                                <a:gd name="T94" fmla="+- 0 54 37"/>
                                <a:gd name="T95" fmla="*/ 54 h 289"/>
                                <a:gd name="T96" fmla="+- 0 243 47"/>
                                <a:gd name="T97" fmla="*/ T96 w 289"/>
                                <a:gd name="T98" fmla="+- 0 46 37"/>
                                <a:gd name="T99" fmla="*/ 46 h 289"/>
                                <a:gd name="T100" fmla="+- 0 223 47"/>
                                <a:gd name="T101" fmla="*/ T100 w 289"/>
                                <a:gd name="T102" fmla="+- 0 41 37"/>
                                <a:gd name="T103" fmla="*/ 41 h 289"/>
                                <a:gd name="T104" fmla="+- 0 201 47"/>
                                <a:gd name="T105" fmla="*/ T104 w 289"/>
                                <a:gd name="T106" fmla="+- 0 38 37"/>
                                <a:gd name="T107" fmla="*/ 38 h 289"/>
                                <a:gd name="T108" fmla="+- 0 176 47"/>
                                <a:gd name="T109" fmla="*/ T108 w 289"/>
                                <a:gd name="T110" fmla="+- 0 37 37"/>
                                <a:gd name="T111" fmla="*/ 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9" y="0"/>
                                  </a:moveTo>
                                  <a:lnTo>
                                    <a:pt x="55" y="31"/>
                                  </a:lnTo>
                                  <a:lnTo>
                                    <a:pt x="9" y="94"/>
                                  </a:lnTo>
                                  <a:lnTo>
                                    <a:pt x="0" y="159"/>
                                  </a:lnTo>
                                  <a:lnTo>
                                    <a:pt x="3" y="179"/>
                                  </a:lnTo>
                                  <a:lnTo>
                                    <a:pt x="30" y="233"/>
                                  </a:lnTo>
                                  <a:lnTo>
                                    <a:pt x="92" y="280"/>
                                  </a:lnTo>
                                  <a:lnTo>
                                    <a:pt x="158" y="289"/>
                                  </a:lnTo>
                                  <a:lnTo>
                                    <a:pt x="178" y="286"/>
                                  </a:lnTo>
                                  <a:lnTo>
                                    <a:pt x="197" y="280"/>
                                  </a:lnTo>
                                  <a:lnTo>
                                    <a:pt x="215" y="271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112" y="259"/>
                                  </a:lnTo>
                                  <a:lnTo>
                                    <a:pt x="59" y="227"/>
                                  </a:lnTo>
                                  <a:lnTo>
                                    <a:pt x="27" y="157"/>
                                  </a:lnTo>
                                  <a:lnTo>
                                    <a:pt x="26" y="133"/>
                                  </a:lnTo>
                                  <a:lnTo>
                                    <a:pt x="30" y="113"/>
                                  </a:lnTo>
                                  <a:lnTo>
                                    <a:pt x="61" y="61"/>
                                  </a:lnTo>
                                  <a:lnTo>
                                    <a:pt x="134" y="28"/>
                                  </a:lnTo>
                                  <a:lnTo>
                                    <a:pt x="159" y="27"/>
                                  </a:lnTo>
                                  <a:lnTo>
                                    <a:pt x="229" y="27"/>
                                  </a:lnTo>
                                  <a:lnTo>
                                    <a:pt x="229" y="26"/>
                                  </a:lnTo>
                                  <a:lnTo>
                                    <a:pt x="213" y="17"/>
                                  </a:lnTo>
                                  <a:lnTo>
                                    <a:pt x="196" y="9"/>
                                  </a:lnTo>
                                  <a:lnTo>
                                    <a:pt x="176" y="4"/>
                                  </a:lnTo>
                                  <a:lnTo>
                                    <a:pt x="154" y="1"/>
                                  </a:lnTo>
                                  <a:lnTo>
                                    <a:pt x="1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" name="Freeform 324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76 47"/>
                                <a:gd name="T1" fmla="*/ T0 w 289"/>
                                <a:gd name="T2" fmla="+- 0 64 37"/>
                                <a:gd name="T3" fmla="*/ 64 h 289"/>
                                <a:gd name="T4" fmla="+- 0 206 47"/>
                                <a:gd name="T5" fmla="*/ T4 w 289"/>
                                <a:gd name="T6" fmla="+- 0 64 37"/>
                                <a:gd name="T7" fmla="*/ 64 h 289"/>
                                <a:gd name="T8" fmla="+- 0 226 47"/>
                                <a:gd name="T9" fmla="*/ T8 w 289"/>
                                <a:gd name="T10" fmla="+- 0 68 37"/>
                                <a:gd name="T11" fmla="*/ 68 h 289"/>
                                <a:gd name="T12" fmla="+- 0 244 47"/>
                                <a:gd name="T13" fmla="*/ T12 w 289"/>
                                <a:gd name="T14" fmla="+- 0 75 37"/>
                                <a:gd name="T15" fmla="*/ 75 h 289"/>
                                <a:gd name="T16" fmla="+- 0 290 47"/>
                                <a:gd name="T17" fmla="*/ T16 w 289"/>
                                <a:gd name="T18" fmla="+- 0 115 37"/>
                                <a:gd name="T19" fmla="*/ 115 h 289"/>
                                <a:gd name="T20" fmla="+- 0 308 47"/>
                                <a:gd name="T21" fmla="*/ T20 w 289"/>
                                <a:gd name="T22" fmla="+- 0 172 37"/>
                                <a:gd name="T23" fmla="*/ 172 h 289"/>
                                <a:gd name="T24" fmla="+- 0 309 47"/>
                                <a:gd name="T25" fmla="*/ T24 w 289"/>
                                <a:gd name="T26" fmla="+- 0 194 37"/>
                                <a:gd name="T27" fmla="*/ 194 h 289"/>
                                <a:gd name="T28" fmla="+- 0 309 47"/>
                                <a:gd name="T29" fmla="*/ T28 w 289"/>
                                <a:gd name="T30" fmla="+- 0 196 37"/>
                                <a:gd name="T31" fmla="*/ 196 h 289"/>
                                <a:gd name="T32" fmla="+- 0 273 47"/>
                                <a:gd name="T33" fmla="*/ T32 w 289"/>
                                <a:gd name="T34" fmla="+- 0 267 37"/>
                                <a:gd name="T35" fmla="*/ 267 h 289"/>
                                <a:gd name="T36" fmla="+- 0 203 47"/>
                                <a:gd name="T37" fmla="*/ T36 w 289"/>
                                <a:gd name="T38" fmla="+- 0 299 37"/>
                                <a:gd name="T39" fmla="*/ 299 h 289"/>
                                <a:gd name="T40" fmla="+- 0 179 47"/>
                                <a:gd name="T41" fmla="*/ T40 w 289"/>
                                <a:gd name="T42" fmla="+- 0 300 37"/>
                                <a:gd name="T43" fmla="*/ 300 h 289"/>
                                <a:gd name="T44" fmla="+- 0 275 47"/>
                                <a:gd name="T45" fmla="*/ T44 w 289"/>
                                <a:gd name="T46" fmla="+- 0 300 37"/>
                                <a:gd name="T47" fmla="*/ 300 h 289"/>
                                <a:gd name="T48" fmla="+- 0 318 47"/>
                                <a:gd name="T49" fmla="*/ T48 w 289"/>
                                <a:gd name="T50" fmla="+- 0 253 37"/>
                                <a:gd name="T51" fmla="*/ 253 h 289"/>
                                <a:gd name="T52" fmla="+- 0 335 47"/>
                                <a:gd name="T53" fmla="*/ T52 w 289"/>
                                <a:gd name="T54" fmla="+- 0 194 37"/>
                                <a:gd name="T55" fmla="*/ 194 h 289"/>
                                <a:gd name="T56" fmla="+- 0 336 47"/>
                                <a:gd name="T57" fmla="*/ T56 w 289"/>
                                <a:gd name="T58" fmla="+- 0 170 37"/>
                                <a:gd name="T59" fmla="*/ 170 h 289"/>
                                <a:gd name="T60" fmla="+- 0 333 47"/>
                                <a:gd name="T61" fmla="*/ T60 w 289"/>
                                <a:gd name="T62" fmla="+- 0 149 37"/>
                                <a:gd name="T63" fmla="*/ 149 h 289"/>
                                <a:gd name="T64" fmla="+- 0 294 47"/>
                                <a:gd name="T65" fmla="*/ T64 w 289"/>
                                <a:gd name="T66" fmla="+- 0 79 37"/>
                                <a:gd name="T67" fmla="*/ 79 h 289"/>
                                <a:gd name="T68" fmla="+- 0 290 47"/>
                                <a:gd name="T69" fmla="*/ T68 w 289"/>
                                <a:gd name="T70" fmla="+- 0 75 37"/>
                                <a:gd name="T71" fmla="*/ 75 h 289"/>
                                <a:gd name="T72" fmla="+- 0 276 47"/>
                                <a:gd name="T73" fmla="*/ T72 w 289"/>
                                <a:gd name="T74" fmla="+- 0 64 37"/>
                                <a:gd name="T75" fmla="*/ 64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9" y="27"/>
                                  </a:moveTo>
                                  <a:lnTo>
                                    <a:pt x="159" y="27"/>
                                  </a:lnTo>
                                  <a:lnTo>
                                    <a:pt x="179" y="31"/>
                                  </a:lnTo>
                                  <a:lnTo>
                                    <a:pt x="197" y="38"/>
                                  </a:lnTo>
                                  <a:lnTo>
                                    <a:pt x="243" y="78"/>
                                  </a:lnTo>
                                  <a:lnTo>
                                    <a:pt x="261" y="135"/>
                                  </a:lnTo>
                                  <a:lnTo>
                                    <a:pt x="262" y="157"/>
                                  </a:lnTo>
                                  <a:lnTo>
                                    <a:pt x="262" y="159"/>
                                  </a:lnTo>
                                  <a:lnTo>
                                    <a:pt x="226" y="230"/>
                                  </a:lnTo>
                                  <a:lnTo>
                                    <a:pt x="156" y="262"/>
                                  </a:lnTo>
                                  <a:lnTo>
                                    <a:pt x="132" y="263"/>
                                  </a:lnTo>
                                  <a:lnTo>
                                    <a:pt x="228" y="263"/>
                                  </a:lnTo>
                                  <a:lnTo>
                                    <a:pt x="271" y="216"/>
                                  </a:lnTo>
                                  <a:lnTo>
                                    <a:pt x="288" y="157"/>
                                  </a:lnTo>
                                  <a:lnTo>
                                    <a:pt x="289" y="133"/>
                                  </a:lnTo>
                                  <a:lnTo>
                                    <a:pt x="286" y="112"/>
                                  </a:lnTo>
                                  <a:lnTo>
                                    <a:pt x="247" y="42"/>
                                  </a:lnTo>
                                  <a:lnTo>
                                    <a:pt x="243" y="38"/>
                                  </a:lnTo>
                                  <a:lnTo>
                                    <a:pt x="229" y="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" name="Freeform 323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51 47"/>
                                <a:gd name="T1" fmla="*/ T0 w 289"/>
                                <a:gd name="T2" fmla="+- 0 137 37"/>
                                <a:gd name="T3" fmla="*/ 137 h 289"/>
                                <a:gd name="T4" fmla="+- 0 139 47"/>
                                <a:gd name="T5" fmla="*/ T4 w 289"/>
                                <a:gd name="T6" fmla="+- 0 137 37"/>
                                <a:gd name="T7" fmla="*/ 137 h 289"/>
                                <a:gd name="T8" fmla="+- 0 129 47"/>
                                <a:gd name="T9" fmla="*/ T8 w 289"/>
                                <a:gd name="T10" fmla="+- 0 141 37"/>
                                <a:gd name="T11" fmla="*/ 141 h 289"/>
                                <a:gd name="T12" fmla="+- 0 113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09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09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13 47"/>
                                <a:gd name="T25" fmla="*/ T24 w 289"/>
                                <a:gd name="T26" fmla="+- 0 207 37"/>
                                <a:gd name="T27" fmla="*/ 207 h 289"/>
                                <a:gd name="T28" fmla="+- 0 128 47"/>
                                <a:gd name="T29" fmla="*/ T28 w 289"/>
                                <a:gd name="T30" fmla="+- 0 223 37"/>
                                <a:gd name="T31" fmla="*/ 223 h 289"/>
                                <a:gd name="T32" fmla="+- 0 139 47"/>
                                <a:gd name="T33" fmla="*/ T32 w 289"/>
                                <a:gd name="T34" fmla="+- 0 227 37"/>
                                <a:gd name="T35" fmla="*/ 227 h 289"/>
                                <a:gd name="T36" fmla="+- 0 157 47"/>
                                <a:gd name="T37" fmla="*/ T36 w 289"/>
                                <a:gd name="T38" fmla="+- 0 227 37"/>
                                <a:gd name="T39" fmla="*/ 227 h 289"/>
                                <a:gd name="T40" fmla="+- 0 176 47"/>
                                <a:gd name="T41" fmla="*/ T40 w 289"/>
                                <a:gd name="T42" fmla="+- 0 220 37"/>
                                <a:gd name="T43" fmla="*/ 220 h 289"/>
                                <a:gd name="T44" fmla="+- 0 187 47"/>
                                <a:gd name="T45" fmla="*/ T44 w 289"/>
                                <a:gd name="T46" fmla="+- 0 207 37"/>
                                <a:gd name="T47" fmla="*/ 207 h 289"/>
                                <a:gd name="T48" fmla="+- 0 141 47"/>
                                <a:gd name="T49" fmla="*/ T48 w 289"/>
                                <a:gd name="T50" fmla="+- 0 207 37"/>
                                <a:gd name="T51" fmla="*/ 207 h 289"/>
                                <a:gd name="T52" fmla="+- 0 135 47"/>
                                <a:gd name="T53" fmla="*/ T52 w 289"/>
                                <a:gd name="T54" fmla="+- 0 199 37"/>
                                <a:gd name="T55" fmla="*/ 199 h 289"/>
                                <a:gd name="T56" fmla="+- 0 135 47"/>
                                <a:gd name="T57" fmla="*/ T56 w 289"/>
                                <a:gd name="T58" fmla="+- 0 164 37"/>
                                <a:gd name="T59" fmla="*/ 164 h 289"/>
                                <a:gd name="T60" fmla="+- 0 141 47"/>
                                <a:gd name="T61" fmla="*/ T60 w 289"/>
                                <a:gd name="T62" fmla="+- 0 156 37"/>
                                <a:gd name="T63" fmla="*/ 156 h 289"/>
                                <a:gd name="T64" fmla="+- 0 186 47"/>
                                <a:gd name="T65" fmla="*/ T64 w 289"/>
                                <a:gd name="T66" fmla="+- 0 156 37"/>
                                <a:gd name="T67" fmla="*/ 156 h 289"/>
                                <a:gd name="T68" fmla="+- 0 187 47"/>
                                <a:gd name="T69" fmla="*/ T68 w 289"/>
                                <a:gd name="T70" fmla="+- 0 154 37"/>
                                <a:gd name="T71" fmla="*/ 154 h 289"/>
                                <a:gd name="T72" fmla="+- 0 172 47"/>
                                <a:gd name="T73" fmla="*/ T72 w 289"/>
                                <a:gd name="T74" fmla="+- 0 141 37"/>
                                <a:gd name="T75" fmla="*/ 141 h 289"/>
                                <a:gd name="T76" fmla="+- 0 151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04" y="100"/>
                                  </a:moveTo>
                                  <a:lnTo>
                                    <a:pt x="92" y="100"/>
                                  </a:lnTo>
                                  <a:lnTo>
                                    <a:pt x="82" y="104"/>
                                  </a:lnTo>
                                  <a:lnTo>
                                    <a:pt x="66" y="120"/>
                                  </a:lnTo>
                                  <a:lnTo>
                                    <a:pt x="62" y="131"/>
                                  </a:lnTo>
                                  <a:lnTo>
                                    <a:pt x="62" y="159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81" y="186"/>
                                  </a:lnTo>
                                  <a:lnTo>
                                    <a:pt x="92" y="190"/>
                                  </a:lnTo>
                                  <a:lnTo>
                                    <a:pt x="110" y="190"/>
                                  </a:lnTo>
                                  <a:lnTo>
                                    <a:pt x="129" y="183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94" y="170"/>
                                  </a:lnTo>
                                  <a:lnTo>
                                    <a:pt x="88" y="162"/>
                                  </a:lnTo>
                                  <a:lnTo>
                                    <a:pt x="88" y="127"/>
                                  </a:lnTo>
                                  <a:lnTo>
                                    <a:pt x="94" y="119"/>
                                  </a:lnTo>
                                  <a:lnTo>
                                    <a:pt x="139" y="119"/>
                                  </a:lnTo>
                                  <a:lnTo>
                                    <a:pt x="140" y="117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04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" name="Freeform 322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35 47"/>
                                <a:gd name="T1" fmla="*/ T0 w 289"/>
                                <a:gd name="T2" fmla="+- 0 137 37"/>
                                <a:gd name="T3" fmla="*/ 137 h 289"/>
                                <a:gd name="T4" fmla="+- 0 223 47"/>
                                <a:gd name="T5" fmla="*/ T4 w 289"/>
                                <a:gd name="T6" fmla="+- 0 137 37"/>
                                <a:gd name="T7" fmla="*/ 137 h 289"/>
                                <a:gd name="T8" fmla="+- 0 213 47"/>
                                <a:gd name="T9" fmla="*/ T8 w 289"/>
                                <a:gd name="T10" fmla="+- 0 141 37"/>
                                <a:gd name="T11" fmla="*/ 141 h 289"/>
                                <a:gd name="T12" fmla="+- 0 197 47"/>
                                <a:gd name="T13" fmla="*/ T12 w 289"/>
                                <a:gd name="T14" fmla="+- 0 157 37"/>
                                <a:gd name="T15" fmla="*/ 157 h 289"/>
                                <a:gd name="T16" fmla="+- 0 193 47"/>
                                <a:gd name="T17" fmla="*/ T16 w 289"/>
                                <a:gd name="T18" fmla="+- 0 168 37"/>
                                <a:gd name="T19" fmla="*/ 168 h 289"/>
                                <a:gd name="T20" fmla="+- 0 193 47"/>
                                <a:gd name="T21" fmla="*/ T20 w 289"/>
                                <a:gd name="T22" fmla="+- 0 196 37"/>
                                <a:gd name="T23" fmla="*/ 196 h 289"/>
                                <a:gd name="T24" fmla="+- 0 197 47"/>
                                <a:gd name="T25" fmla="*/ T24 w 289"/>
                                <a:gd name="T26" fmla="+- 0 207 37"/>
                                <a:gd name="T27" fmla="*/ 207 h 289"/>
                                <a:gd name="T28" fmla="+- 0 212 47"/>
                                <a:gd name="T29" fmla="*/ T28 w 289"/>
                                <a:gd name="T30" fmla="+- 0 223 37"/>
                                <a:gd name="T31" fmla="*/ 223 h 289"/>
                                <a:gd name="T32" fmla="+- 0 223 47"/>
                                <a:gd name="T33" fmla="*/ T32 w 289"/>
                                <a:gd name="T34" fmla="+- 0 227 37"/>
                                <a:gd name="T35" fmla="*/ 227 h 289"/>
                                <a:gd name="T36" fmla="+- 0 240 47"/>
                                <a:gd name="T37" fmla="*/ T36 w 289"/>
                                <a:gd name="T38" fmla="+- 0 227 37"/>
                                <a:gd name="T39" fmla="*/ 227 h 289"/>
                                <a:gd name="T40" fmla="+- 0 260 47"/>
                                <a:gd name="T41" fmla="*/ T40 w 289"/>
                                <a:gd name="T42" fmla="+- 0 220 37"/>
                                <a:gd name="T43" fmla="*/ 220 h 289"/>
                                <a:gd name="T44" fmla="+- 0 271 47"/>
                                <a:gd name="T45" fmla="*/ T44 w 289"/>
                                <a:gd name="T46" fmla="+- 0 207 37"/>
                                <a:gd name="T47" fmla="*/ 207 h 289"/>
                                <a:gd name="T48" fmla="+- 0 225 47"/>
                                <a:gd name="T49" fmla="*/ T48 w 289"/>
                                <a:gd name="T50" fmla="+- 0 207 37"/>
                                <a:gd name="T51" fmla="*/ 207 h 289"/>
                                <a:gd name="T52" fmla="+- 0 218 47"/>
                                <a:gd name="T53" fmla="*/ T52 w 289"/>
                                <a:gd name="T54" fmla="+- 0 199 37"/>
                                <a:gd name="T55" fmla="*/ 199 h 289"/>
                                <a:gd name="T56" fmla="+- 0 218 47"/>
                                <a:gd name="T57" fmla="*/ T56 w 289"/>
                                <a:gd name="T58" fmla="+- 0 164 37"/>
                                <a:gd name="T59" fmla="*/ 164 h 289"/>
                                <a:gd name="T60" fmla="+- 0 225 47"/>
                                <a:gd name="T61" fmla="*/ T60 w 289"/>
                                <a:gd name="T62" fmla="+- 0 156 37"/>
                                <a:gd name="T63" fmla="*/ 156 h 289"/>
                                <a:gd name="T64" fmla="+- 0 269 47"/>
                                <a:gd name="T65" fmla="*/ T64 w 289"/>
                                <a:gd name="T66" fmla="+- 0 156 37"/>
                                <a:gd name="T67" fmla="*/ 156 h 289"/>
                                <a:gd name="T68" fmla="+- 0 271 47"/>
                                <a:gd name="T69" fmla="*/ T68 w 289"/>
                                <a:gd name="T70" fmla="+- 0 154 37"/>
                                <a:gd name="T71" fmla="*/ 154 h 289"/>
                                <a:gd name="T72" fmla="+- 0 256 47"/>
                                <a:gd name="T73" fmla="*/ T72 w 289"/>
                                <a:gd name="T74" fmla="+- 0 141 37"/>
                                <a:gd name="T75" fmla="*/ 141 h 289"/>
                                <a:gd name="T76" fmla="+- 0 235 47"/>
                                <a:gd name="T77" fmla="*/ T76 w 289"/>
                                <a:gd name="T78" fmla="+- 0 137 37"/>
                                <a:gd name="T79" fmla="*/ 137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88" y="100"/>
                                  </a:moveTo>
                                  <a:lnTo>
                                    <a:pt x="176" y="100"/>
                                  </a:lnTo>
                                  <a:lnTo>
                                    <a:pt x="166" y="104"/>
                                  </a:lnTo>
                                  <a:lnTo>
                                    <a:pt x="150" y="120"/>
                                  </a:lnTo>
                                  <a:lnTo>
                                    <a:pt x="146" y="131"/>
                                  </a:lnTo>
                                  <a:lnTo>
                                    <a:pt x="146" y="159"/>
                                  </a:lnTo>
                                  <a:lnTo>
                                    <a:pt x="150" y="170"/>
                                  </a:lnTo>
                                  <a:lnTo>
                                    <a:pt x="165" y="186"/>
                                  </a:lnTo>
                                  <a:lnTo>
                                    <a:pt x="176" y="190"/>
                                  </a:lnTo>
                                  <a:lnTo>
                                    <a:pt x="193" y="190"/>
                                  </a:lnTo>
                                  <a:lnTo>
                                    <a:pt x="213" y="183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178" y="170"/>
                                  </a:lnTo>
                                  <a:lnTo>
                                    <a:pt x="171" y="162"/>
                                  </a:lnTo>
                                  <a:lnTo>
                                    <a:pt x="171" y="127"/>
                                  </a:lnTo>
                                  <a:lnTo>
                                    <a:pt x="178" y="119"/>
                                  </a:lnTo>
                                  <a:lnTo>
                                    <a:pt x="222" y="119"/>
                                  </a:lnTo>
                                  <a:lnTo>
                                    <a:pt x="224" y="117"/>
                                  </a:lnTo>
                                  <a:lnTo>
                                    <a:pt x="209" y="104"/>
                                  </a:lnTo>
                                  <a:lnTo>
                                    <a:pt x="188" y="1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" name="Freeform 321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72 47"/>
                                <a:gd name="T1" fmla="*/ T0 w 289"/>
                                <a:gd name="T2" fmla="+- 0 195 37"/>
                                <a:gd name="T3" fmla="*/ 195 h 289"/>
                                <a:gd name="T4" fmla="+- 0 169 47"/>
                                <a:gd name="T5" fmla="*/ T4 w 289"/>
                                <a:gd name="T6" fmla="+- 0 203 37"/>
                                <a:gd name="T7" fmla="*/ 203 h 289"/>
                                <a:gd name="T8" fmla="+- 0 163 47"/>
                                <a:gd name="T9" fmla="*/ T8 w 289"/>
                                <a:gd name="T10" fmla="+- 0 207 37"/>
                                <a:gd name="T11" fmla="*/ 207 h 289"/>
                                <a:gd name="T12" fmla="+- 0 187 47"/>
                                <a:gd name="T13" fmla="*/ T12 w 289"/>
                                <a:gd name="T14" fmla="+- 0 207 37"/>
                                <a:gd name="T15" fmla="*/ 207 h 289"/>
                                <a:gd name="T16" fmla="+- 0 190 47"/>
                                <a:gd name="T17" fmla="*/ T16 w 289"/>
                                <a:gd name="T18" fmla="+- 0 204 37"/>
                                <a:gd name="T19" fmla="*/ 204 h 289"/>
                                <a:gd name="T20" fmla="+- 0 172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25" y="158"/>
                                  </a:moveTo>
                                  <a:lnTo>
                                    <a:pt x="122" y="166"/>
                                  </a:lnTo>
                                  <a:lnTo>
                                    <a:pt x="116" y="170"/>
                                  </a:lnTo>
                                  <a:lnTo>
                                    <a:pt x="140" y="170"/>
                                  </a:lnTo>
                                  <a:lnTo>
                                    <a:pt x="143" y="167"/>
                                  </a:lnTo>
                                  <a:lnTo>
                                    <a:pt x="125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1" name="Freeform 320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56 47"/>
                                <a:gd name="T1" fmla="*/ T0 w 289"/>
                                <a:gd name="T2" fmla="+- 0 195 37"/>
                                <a:gd name="T3" fmla="*/ 195 h 289"/>
                                <a:gd name="T4" fmla="+- 0 252 47"/>
                                <a:gd name="T5" fmla="*/ T4 w 289"/>
                                <a:gd name="T6" fmla="+- 0 203 37"/>
                                <a:gd name="T7" fmla="*/ 203 h 289"/>
                                <a:gd name="T8" fmla="+- 0 246 47"/>
                                <a:gd name="T9" fmla="*/ T8 w 289"/>
                                <a:gd name="T10" fmla="+- 0 207 37"/>
                                <a:gd name="T11" fmla="*/ 207 h 289"/>
                                <a:gd name="T12" fmla="+- 0 271 47"/>
                                <a:gd name="T13" fmla="*/ T12 w 289"/>
                                <a:gd name="T14" fmla="+- 0 207 37"/>
                                <a:gd name="T15" fmla="*/ 207 h 289"/>
                                <a:gd name="T16" fmla="+- 0 274 47"/>
                                <a:gd name="T17" fmla="*/ T16 w 289"/>
                                <a:gd name="T18" fmla="+- 0 204 37"/>
                                <a:gd name="T19" fmla="*/ 204 h 289"/>
                                <a:gd name="T20" fmla="+- 0 256 47"/>
                                <a:gd name="T21" fmla="*/ T20 w 289"/>
                                <a:gd name="T22" fmla="+- 0 195 37"/>
                                <a:gd name="T23" fmla="*/ 195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09" y="158"/>
                                  </a:moveTo>
                                  <a:lnTo>
                                    <a:pt x="205" y="166"/>
                                  </a:lnTo>
                                  <a:lnTo>
                                    <a:pt x="199" y="170"/>
                                  </a:lnTo>
                                  <a:lnTo>
                                    <a:pt x="224" y="170"/>
                                  </a:lnTo>
                                  <a:lnTo>
                                    <a:pt x="227" y="167"/>
                                  </a:lnTo>
                                  <a:lnTo>
                                    <a:pt x="209" y="1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2" name="Freeform 319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186 47"/>
                                <a:gd name="T1" fmla="*/ T0 w 289"/>
                                <a:gd name="T2" fmla="+- 0 156 37"/>
                                <a:gd name="T3" fmla="*/ 156 h 289"/>
                                <a:gd name="T4" fmla="+- 0 161 47"/>
                                <a:gd name="T5" fmla="*/ T4 w 289"/>
                                <a:gd name="T6" fmla="+- 0 156 37"/>
                                <a:gd name="T7" fmla="*/ 156 h 289"/>
                                <a:gd name="T8" fmla="+- 0 167 47"/>
                                <a:gd name="T9" fmla="*/ T8 w 289"/>
                                <a:gd name="T10" fmla="+- 0 160 37"/>
                                <a:gd name="T11" fmla="*/ 160 h 289"/>
                                <a:gd name="T12" fmla="+- 0 170 47"/>
                                <a:gd name="T13" fmla="*/ T12 w 289"/>
                                <a:gd name="T14" fmla="+- 0 168 37"/>
                                <a:gd name="T15" fmla="*/ 168 h 289"/>
                                <a:gd name="T16" fmla="+- 0 186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139" y="119"/>
                                  </a:moveTo>
                                  <a:lnTo>
                                    <a:pt x="114" y="119"/>
                                  </a:lnTo>
                                  <a:lnTo>
                                    <a:pt x="120" y="123"/>
                                  </a:lnTo>
                                  <a:lnTo>
                                    <a:pt x="123" y="131"/>
                                  </a:lnTo>
                                  <a:lnTo>
                                    <a:pt x="139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3" name="Freeform 318"/>
                          <wps:cNvSpPr>
                            <a:spLocks/>
                          </wps:cNvSpPr>
                          <wps:spPr bwMode="auto">
                            <a:xfrm>
                              <a:off x="47" y="37"/>
                              <a:ext cx="289" cy="289"/>
                            </a:xfrm>
                            <a:custGeom>
                              <a:avLst/>
                              <a:gdLst>
                                <a:gd name="T0" fmla="+- 0 269 47"/>
                                <a:gd name="T1" fmla="*/ T0 w 289"/>
                                <a:gd name="T2" fmla="+- 0 156 37"/>
                                <a:gd name="T3" fmla="*/ 156 h 289"/>
                                <a:gd name="T4" fmla="+- 0 245 47"/>
                                <a:gd name="T5" fmla="*/ T4 w 289"/>
                                <a:gd name="T6" fmla="+- 0 156 37"/>
                                <a:gd name="T7" fmla="*/ 156 h 289"/>
                                <a:gd name="T8" fmla="+- 0 250 47"/>
                                <a:gd name="T9" fmla="*/ T8 w 289"/>
                                <a:gd name="T10" fmla="+- 0 160 37"/>
                                <a:gd name="T11" fmla="*/ 160 h 289"/>
                                <a:gd name="T12" fmla="+- 0 254 47"/>
                                <a:gd name="T13" fmla="*/ T12 w 289"/>
                                <a:gd name="T14" fmla="+- 0 168 37"/>
                                <a:gd name="T15" fmla="*/ 168 h 289"/>
                                <a:gd name="T16" fmla="+- 0 269 47"/>
                                <a:gd name="T17" fmla="*/ T16 w 289"/>
                                <a:gd name="T18" fmla="+- 0 156 37"/>
                                <a:gd name="T19" fmla="*/ 156 h 2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9" h="289">
                                  <a:moveTo>
                                    <a:pt x="222" y="119"/>
                                  </a:moveTo>
                                  <a:lnTo>
                                    <a:pt x="198" y="119"/>
                                  </a:lnTo>
                                  <a:lnTo>
                                    <a:pt x="203" y="123"/>
                                  </a:lnTo>
                                  <a:lnTo>
                                    <a:pt x="207" y="131"/>
                                  </a:lnTo>
                                  <a:lnTo>
                                    <a:pt x="222" y="1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" name="Group 315"/>
                        <wpg:cNvGrpSpPr>
                          <a:grpSpLocks/>
                        </wpg:cNvGrpSpPr>
                        <wpg:grpSpPr bwMode="auto">
                          <a:xfrm>
                            <a:off x="608" y="42"/>
                            <a:ext cx="200" cy="200"/>
                            <a:chOff x="608" y="42"/>
                            <a:chExt cx="200" cy="200"/>
                          </a:xfrm>
                        </wpg:grpSpPr>
                        <wps:wsp>
                          <wps:cNvPr id="345" name="Freeform 316"/>
                          <wps:cNvSpPr>
                            <a:spLocks/>
                          </wps:cNvSpPr>
                          <wps:spPr bwMode="auto">
                            <a:xfrm>
                              <a:off x="608" y="42"/>
                              <a:ext cx="200" cy="200"/>
                            </a:xfrm>
                            <a:custGeom>
                              <a:avLst/>
                              <a:gdLst>
                                <a:gd name="T0" fmla="+- 0 707 608"/>
                                <a:gd name="T1" fmla="*/ T0 w 200"/>
                                <a:gd name="T2" fmla="+- 0 42 42"/>
                                <a:gd name="T3" fmla="*/ 42 h 200"/>
                                <a:gd name="T4" fmla="+- 0 644 608"/>
                                <a:gd name="T5" fmla="*/ T4 w 200"/>
                                <a:gd name="T6" fmla="+- 0 65 42"/>
                                <a:gd name="T7" fmla="*/ 65 h 200"/>
                                <a:gd name="T8" fmla="+- 0 610 608"/>
                                <a:gd name="T9" fmla="*/ T8 w 200"/>
                                <a:gd name="T10" fmla="+- 0 120 42"/>
                                <a:gd name="T11" fmla="*/ 120 h 200"/>
                                <a:gd name="T12" fmla="+- 0 608 608"/>
                                <a:gd name="T13" fmla="*/ T12 w 200"/>
                                <a:gd name="T14" fmla="+- 0 143 42"/>
                                <a:gd name="T15" fmla="*/ 143 h 200"/>
                                <a:gd name="T16" fmla="+- 0 611 608"/>
                                <a:gd name="T17" fmla="*/ T16 w 200"/>
                                <a:gd name="T18" fmla="+- 0 166 42"/>
                                <a:gd name="T19" fmla="*/ 166 h 200"/>
                                <a:gd name="T20" fmla="+- 0 646 608"/>
                                <a:gd name="T21" fmla="*/ T20 w 200"/>
                                <a:gd name="T22" fmla="+- 0 219 42"/>
                                <a:gd name="T23" fmla="*/ 219 h 200"/>
                                <a:gd name="T24" fmla="+- 0 709 608"/>
                                <a:gd name="T25" fmla="*/ T24 w 200"/>
                                <a:gd name="T26" fmla="+- 0 241 42"/>
                                <a:gd name="T27" fmla="*/ 241 h 200"/>
                                <a:gd name="T28" fmla="+- 0 731 608"/>
                                <a:gd name="T29" fmla="*/ T28 w 200"/>
                                <a:gd name="T30" fmla="+- 0 238 42"/>
                                <a:gd name="T31" fmla="*/ 238 h 200"/>
                                <a:gd name="T32" fmla="+- 0 785 608"/>
                                <a:gd name="T33" fmla="*/ T32 w 200"/>
                                <a:gd name="T34" fmla="+- 0 203 42"/>
                                <a:gd name="T35" fmla="*/ 203 h 200"/>
                                <a:gd name="T36" fmla="+- 0 807 608"/>
                                <a:gd name="T37" fmla="*/ T36 w 200"/>
                                <a:gd name="T38" fmla="+- 0 140 42"/>
                                <a:gd name="T39" fmla="*/ 140 h 200"/>
                                <a:gd name="T40" fmla="+- 0 804 608"/>
                                <a:gd name="T41" fmla="*/ T40 w 200"/>
                                <a:gd name="T42" fmla="+- 0 118 42"/>
                                <a:gd name="T43" fmla="*/ 118 h 200"/>
                                <a:gd name="T44" fmla="+- 0 769 608"/>
                                <a:gd name="T45" fmla="*/ T44 w 200"/>
                                <a:gd name="T46" fmla="+- 0 63 42"/>
                                <a:gd name="T47" fmla="*/ 63 h 200"/>
                                <a:gd name="T48" fmla="+- 0 707 608"/>
                                <a:gd name="T49" fmla="*/ T48 w 200"/>
                                <a:gd name="T50" fmla="+- 0 42 42"/>
                                <a:gd name="T51" fmla="*/ 42 h 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00" h="200">
                                  <a:moveTo>
                                    <a:pt x="99" y="0"/>
                                  </a:moveTo>
                                  <a:lnTo>
                                    <a:pt x="36" y="23"/>
                                  </a:lnTo>
                                  <a:lnTo>
                                    <a:pt x="2" y="78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3" y="124"/>
                                  </a:lnTo>
                                  <a:lnTo>
                                    <a:pt x="38" y="177"/>
                                  </a:lnTo>
                                  <a:lnTo>
                                    <a:pt x="101" y="199"/>
                                  </a:lnTo>
                                  <a:lnTo>
                                    <a:pt x="123" y="196"/>
                                  </a:lnTo>
                                  <a:lnTo>
                                    <a:pt x="177" y="161"/>
                                  </a:lnTo>
                                  <a:lnTo>
                                    <a:pt x="199" y="98"/>
                                  </a:lnTo>
                                  <a:lnTo>
                                    <a:pt x="196" y="76"/>
                                  </a:lnTo>
                                  <a:lnTo>
                                    <a:pt x="161" y="21"/>
                                  </a:lnTo>
                                  <a:lnTo>
                                    <a:pt x="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" name="Group 312"/>
                        <wpg:cNvGrpSpPr>
                          <a:grpSpLocks/>
                        </wpg:cNvGrpSpPr>
                        <wpg:grpSpPr bwMode="auto">
                          <a:xfrm>
                            <a:off x="678" y="105"/>
                            <a:ext cx="58" cy="103"/>
                            <a:chOff x="678" y="105"/>
                            <a:chExt cx="58" cy="103"/>
                          </a:xfrm>
                        </wpg:grpSpPr>
                        <wps:wsp>
                          <wps:cNvPr id="347" name="Freeform 314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24 678"/>
                                <a:gd name="T1" fmla="*/ T0 w 58"/>
                                <a:gd name="T2" fmla="+- 0 156 105"/>
                                <a:gd name="T3" fmla="*/ 156 h 103"/>
                                <a:gd name="T4" fmla="+- 0 690 678"/>
                                <a:gd name="T5" fmla="*/ T4 w 58"/>
                                <a:gd name="T6" fmla="+- 0 156 105"/>
                                <a:gd name="T7" fmla="*/ 156 h 103"/>
                                <a:gd name="T8" fmla="+- 0 690 678"/>
                                <a:gd name="T9" fmla="*/ T8 w 58"/>
                                <a:gd name="T10" fmla="+- 0 208 105"/>
                                <a:gd name="T11" fmla="*/ 208 h 103"/>
                                <a:gd name="T12" fmla="+- 0 724 678"/>
                                <a:gd name="T13" fmla="*/ T12 w 58"/>
                                <a:gd name="T14" fmla="+- 0 208 105"/>
                                <a:gd name="T15" fmla="*/ 208 h 103"/>
                                <a:gd name="T16" fmla="+- 0 724 678"/>
                                <a:gd name="T17" fmla="*/ T16 w 58"/>
                                <a:gd name="T18" fmla="+- 0 156 105"/>
                                <a:gd name="T19" fmla="*/ 156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46" y="51"/>
                                  </a:moveTo>
                                  <a:lnTo>
                                    <a:pt x="12" y="51"/>
                                  </a:lnTo>
                                  <a:lnTo>
                                    <a:pt x="12" y="103"/>
                                  </a:lnTo>
                                  <a:lnTo>
                                    <a:pt x="46" y="103"/>
                                  </a:lnTo>
                                  <a:lnTo>
                                    <a:pt x="46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Freeform 313"/>
                          <wps:cNvSpPr>
                            <a:spLocks/>
                          </wps:cNvSpPr>
                          <wps:spPr bwMode="auto">
                            <a:xfrm>
                              <a:off x="678" y="105"/>
                              <a:ext cx="58" cy="103"/>
                            </a:xfrm>
                            <a:custGeom>
                              <a:avLst/>
                              <a:gdLst>
                                <a:gd name="T0" fmla="+- 0 733 678"/>
                                <a:gd name="T1" fmla="*/ T0 w 58"/>
                                <a:gd name="T2" fmla="+- 0 105 105"/>
                                <a:gd name="T3" fmla="*/ 105 h 103"/>
                                <a:gd name="T4" fmla="+- 0 681 678"/>
                                <a:gd name="T5" fmla="*/ T4 w 58"/>
                                <a:gd name="T6" fmla="+- 0 105 105"/>
                                <a:gd name="T7" fmla="*/ 105 h 103"/>
                                <a:gd name="T8" fmla="+- 0 678 678"/>
                                <a:gd name="T9" fmla="*/ T8 w 58"/>
                                <a:gd name="T10" fmla="+- 0 108 105"/>
                                <a:gd name="T11" fmla="*/ 108 h 103"/>
                                <a:gd name="T12" fmla="+- 0 678 678"/>
                                <a:gd name="T13" fmla="*/ T12 w 58"/>
                                <a:gd name="T14" fmla="+- 0 156 105"/>
                                <a:gd name="T15" fmla="*/ 156 h 103"/>
                                <a:gd name="T16" fmla="+- 0 736 678"/>
                                <a:gd name="T17" fmla="*/ T16 w 58"/>
                                <a:gd name="T18" fmla="+- 0 156 105"/>
                                <a:gd name="T19" fmla="*/ 156 h 103"/>
                                <a:gd name="T20" fmla="+- 0 736 678"/>
                                <a:gd name="T21" fmla="*/ T20 w 58"/>
                                <a:gd name="T22" fmla="+- 0 108 105"/>
                                <a:gd name="T23" fmla="*/ 108 h 103"/>
                                <a:gd name="T24" fmla="+- 0 733 678"/>
                                <a:gd name="T25" fmla="*/ T24 w 58"/>
                                <a:gd name="T26" fmla="+- 0 105 105"/>
                                <a:gd name="T27" fmla="*/ 105 h 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8" h="103">
                                  <a:moveTo>
                                    <a:pt x="55" y="0"/>
                                  </a:moveTo>
                                  <a:lnTo>
                                    <a:pt x="3" y="0"/>
                                  </a:lnTo>
                                  <a:lnTo>
                                    <a:pt x="0" y="3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58" y="3"/>
                                  </a:lnTo>
                                  <a:lnTo>
                                    <a:pt x="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" name="Group 310"/>
                        <wpg:cNvGrpSpPr>
                          <a:grpSpLocks/>
                        </wpg:cNvGrpSpPr>
                        <wpg:grpSpPr bwMode="auto">
                          <a:xfrm>
                            <a:off x="692" y="69"/>
                            <a:ext cx="31" cy="31"/>
                            <a:chOff x="692" y="69"/>
                            <a:chExt cx="31" cy="31"/>
                          </a:xfrm>
                        </wpg:grpSpPr>
                        <wps:wsp>
                          <wps:cNvPr id="350" name="Freeform 311"/>
                          <wps:cNvSpPr>
                            <a:spLocks/>
                          </wps:cNvSpPr>
                          <wps:spPr bwMode="auto">
                            <a:xfrm>
                              <a:off x="692" y="69"/>
                              <a:ext cx="31" cy="31"/>
                            </a:xfrm>
                            <a:custGeom>
                              <a:avLst/>
                              <a:gdLst>
                                <a:gd name="T0" fmla="+- 0 715 692"/>
                                <a:gd name="T1" fmla="*/ T0 w 31"/>
                                <a:gd name="T2" fmla="+- 0 69 69"/>
                                <a:gd name="T3" fmla="*/ 69 h 31"/>
                                <a:gd name="T4" fmla="+- 0 699 692"/>
                                <a:gd name="T5" fmla="*/ T4 w 31"/>
                                <a:gd name="T6" fmla="+- 0 69 69"/>
                                <a:gd name="T7" fmla="*/ 69 h 31"/>
                                <a:gd name="T8" fmla="+- 0 692 692"/>
                                <a:gd name="T9" fmla="*/ T8 w 31"/>
                                <a:gd name="T10" fmla="+- 0 76 69"/>
                                <a:gd name="T11" fmla="*/ 76 h 31"/>
                                <a:gd name="T12" fmla="+- 0 692 692"/>
                                <a:gd name="T13" fmla="*/ T12 w 31"/>
                                <a:gd name="T14" fmla="+- 0 93 69"/>
                                <a:gd name="T15" fmla="*/ 93 h 31"/>
                                <a:gd name="T16" fmla="+- 0 699 692"/>
                                <a:gd name="T17" fmla="*/ T16 w 31"/>
                                <a:gd name="T18" fmla="+- 0 100 69"/>
                                <a:gd name="T19" fmla="*/ 100 h 31"/>
                                <a:gd name="T20" fmla="+- 0 715 692"/>
                                <a:gd name="T21" fmla="*/ T20 w 31"/>
                                <a:gd name="T22" fmla="+- 0 100 69"/>
                                <a:gd name="T23" fmla="*/ 100 h 31"/>
                                <a:gd name="T24" fmla="+- 0 722 692"/>
                                <a:gd name="T25" fmla="*/ T24 w 31"/>
                                <a:gd name="T26" fmla="+- 0 93 69"/>
                                <a:gd name="T27" fmla="*/ 93 h 31"/>
                                <a:gd name="T28" fmla="+- 0 722 692"/>
                                <a:gd name="T29" fmla="*/ T28 w 31"/>
                                <a:gd name="T30" fmla="+- 0 76 69"/>
                                <a:gd name="T31" fmla="*/ 76 h 31"/>
                                <a:gd name="T32" fmla="+- 0 715 692"/>
                                <a:gd name="T33" fmla="*/ T32 w 31"/>
                                <a:gd name="T34" fmla="+- 0 69 69"/>
                                <a:gd name="T35" fmla="*/ 69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1" h="31">
                                  <a:moveTo>
                                    <a:pt x="23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24"/>
                                  </a:lnTo>
                                  <a:lnTo>
                                    <a:pt x="7" y="31"/>
                                  </a:lnTo>
                                  <a:lnTo>
                                    <a:pt x="23" y="31"/>
                                  </a:lnTo>
                                  <a:lnTo>
                                    <a:pt x="30" y="24"/>
                                  </a:lnTo>
                                  <a:lnTo>
                                    <a:pt x="30" y="7"/>
                                  </a:lnTo>
                                  <a:lnTo>
                                    <a:pt x="2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" name="Group 307"/>
                        <wpg:cNvGrpSpPr>
                          <a:grpSpLocks/>
                        </wpg:cNvGrpSpPr>
                        <wpg:grpSpPr bwMode="auto">
                          <a:xfrm>
                            <a:off x="600" y="31"/>
                            <a:ext cx="215" cy="215"/>
                            <a:chOff x="600" y="31"/>
                            <a:chExt cx="215" cy="215"/>
                          </a:xfrm>
                        </wpg:grpSpPr>
                        <wps:wsp>
                          <wps:cNvPr id="352" name="Freeform 309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07 600"/>
                                <a:gd name="T1" fmla="*/ T0 w 215"/>
                                <a:gd name="T2" fmla="+- 0 31 31"/>
                                <a:gd name="T3" fmla="*/ 31 h 215"/>
                                <a:gd name="T4" fmla="+- 0 649 600"/>
                                <a:gd name="T5" fmla="*/ T4 w 215"/>
                                <a:gd name="T6" fmla="+- 0 48 31"/>
                                <a:gd name="T7" fmla="*/ 48 h 215"/>
                                <a:gd name="T8" fmla="+- 0 609 600"/>
                                <a:gd name="T9" fmla="*/ T8 w 215"/>
                                <a:gd name="T10" fmla="+- 0 96 31"/>
                                <a:gd name="T11" fmla="*/ 96 h 215"/>
                                <a:gd name="T12" fmla="+- 0 600 600"/>
                                <a:gd name="T13" fmla="*/ T12 w 215"/>
                                <a:gd name="T14" fmla="+- 0 134 31"/>
                                <a:gd name="T15" fmla="*/ 134 h 215"/>
                                <a:gd name="T16" fmla="+- 0 601 600"/>
                                <a:gd name="T17" fmla="*/ T16 w 215"/>
                                <a:gd name="T18" fmla="+- 0 157 31"/>
                                <a:gd name="T19" fmla="*/ 157 h 215"/>
                                <a:gd name="T20" fmla="+- 0 644 600"/>
                                <a:gd name="T21" fmla="*/ T20 w 215"/>
                                <a:gd name="T22" fmla="+- 0 225 31"/>
                                <a:gd name="T23" fmla="*/ 225 h 215"/>
                                <a:gd name="T24" fmla="+- 0 699 600"/>
                                <a:gd name="T25" fmla="*/ T24 w 215"/>
                                <a:gd name="T26" fmla="+- 0 246 31"/>
                                <a:gd name="T27" fmla="*/ 246 h 215"/>
                                <a:gd name="T28" fmla="+- 0 722 600"/>
                                <a:gd name="T29" fmla="*/ T28 w 215"/>
                                <a:gd name="T30" fmla="+- 0 245 31"/>
                                <a:gd name="T31" fmla="*/ 245 h 215"/>
                                <a:gd name="T32" fmla="+- 0 742 600"/>
                                <a:gd name="T33" fmla="*/ T32 w 215"/>
                                <a:gd name="T34" fmla="+- 0 240 31"/>
                                <a:gd name="T35" fmla="*/ 240 h 215"/>
                                <a:gd name="T36" fmla="+- 0 760 600"/>
                                <a:gd name="T37" fmla="*/ T36 w 215"/>
                                <a:gd name="T38" fmla="+- 0 232 31"/>
                                <a:gd name="T39" fmla="*/ 232 h 215"/>
                                <a:gd name="T40" fmla="+- 0 769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16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692 600"/>
                                <a:gd name="T49" fmla="*/ T48 w 215"/>
                                <a:gd name="T50" fmla="+- 0 225 31"/>
                                <a:gd name="T51" fmla="*/ 225 h 215"/>
                                <a:gd name="T52" fmla="+- 0 638 600"/>
                                <a:gd name="T53" fmla="*/ T52 w 215"/>
                                <a:gd name="T54" fmla="+- 0 191 31"/>
                                <a:gd name="T55" fmla="*/ 191 h 215"/>
                                <a:gd name="T56" fmla="+- 0 619 600"/>
                                <a:gd name="T57" fmla="*/ T56 w 215"/>
                                <a:gd name="T58" fmla="+- 0 139 31"/>
                                <a:gd name="T59" fmla="*/ 139 h 215"/>
                                <a:gd name="T60" fmla="+- 0 621 600"/>
                                <a:gd name="T61" fmla="*/ T60 w 215"/>
                                <a:gd name="T62" fmla="+- 0 119 31"/>
                                <a:gd name="T63" fmla="*/ 119 h 215"/>
                                <a:gd name="T64" fmla="+- 0 657 600"/>
                                <a:gd name="T65" fmla="*/ T64 w 215"/>
                                <a:gd name="T66" fmla="+- 0 67 31"/>
                                <a:gd name="T67" fmla="*/ 67 h 215"/>
                                <a:gd name="T68" fmla="+- 0 707 600"/>
                                <a:gd name="T69" fmla="*/ T68 w 215"/>
                                <a:gd name="T70" fmla="+- 0 51 31"/>
                                <a:gd name="T71" fmla="*/ 51 h 215"/>
                                <a:gd name="T72" fmla="+- 0 767 600"/>
                                <a:gd name="T73" fmla="*/ T72 w 215"/>
                                <a:gd name="T74" fmla="+- 0 51 31"/>
                                <a:gd name="T75" fmla="*/ 51 h 215"/>
                                <a:gd name="T76" fmla="+- 0 756 600"/>
                                <a:gd name="T77" fmla="*/ T76 w 215"/>
                                <a:gd name="T78" fmla="+- 0 43 31"/>
                                <a:gd name="T79" fmla="*/ 43 h 215"/>
                                <a:gd name="T80" fmla="+- 0 738 600"/>
                                <a:gd name="T81" fmla="*/ T80 w 215"/>
                                <a:gd name="T82" fmla="+- 0 36 31"/>
                                <a:gd name="T83" fmla="*/ 36 h 215"/>
                                <a:gd name="T84" fmla="+- 0 720 600"/>
                                <a:gd name="T85" fmla="*/ T84 w 215"/>
                                <a:gd name="T86" fmla="+- 0 32 31"/>
                                <a:gd name="T87" fmla="*/ 32 h 215"/>
                                <a:gd name="T88" fmla="+- 0 707 600"/>
                                <a:gd name="T89" fmla="*/ T88 w 215"/>
                                <a:gd name="T90" fmla="+- 0 31 31"/>
                                <a:gd name="T91" fmla="*/ 3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07" y="0"/>
                                  </a:moveTo>
                                  <a:lnTo>
                                    <a:pt x="49" y="17"/>
                                  </a:lnTo>
                                  <a:lnTo>
                                    <a:pt x="9" y="65"/>
                                  </a:lnTo>
                                  <a:lnTo>
                                    <a:pt x="0" y="103"/>
                                  </a:lnTo>
                                  <a:lnTo>
                                    <a:pt x="1" y="126"/>
                                  </a:lnTo>
                                  <a:lnTo>
                                    <a:pt x="44" y="194"/>
                                  </a:lnTo>
                                  <a:lnTo>
                                    <a:pt x="99" y="215"/>
                                  </a:lnTo>
                                  <a:lnTo>
                                    <a:pt x="122" y="214"/>
                                  </a:lnTo>
                                  <a:lnTo>
                                    <a:pt x="142" y="209"/>
                                  </a:lnTo>
                                  <a:lnTo>
                                    <a:pt x="160" y="201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92" y="194"/>
                                  </a:lnTo>
                                  <a:lnTo>
                                    <a:pt x="38" y="160"/>
                                  </a:lnTo>
                                  <a:lnTo>
                                    <a:pt x="19" y="108"/>
                                  </a:lnTo>
                                  <a:lnTo>
                                    <a:pt x="21" y="88"/>
                                  </a:lnTo>
                                  <a:lnTo>
                                    <a:pt x="57" y="36"/>
                                  </a:lnTo>
                                  <a:lnTo>
                                    <a:pt x="107" y="20"/>
                                  </a:lnTo>
                                  <a:lnTo>
                                    <a:pt x="167" y="20"/>
                                  </a:lnTo>
                                  <a:lnTo>
                                    <a:pt x="156" y="12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20" y="1"/>
                                  </a:lnTo>
                                  <a:lnTo>
                                    <a:pt x="10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Freeform 308"/>
                          <wps:cNvSpPr>
                            <a:spLocks/>
                          </wps:cNvSpPr>
                          <wps:spPr bwMode="auto">
                            <a:xfrm>
                              <a:off x="600" y="31"/>
                              <a:ext cx="215" cy="215"/>
                            </a:xfrm>
                            <a:custGeom>
                              <a:avLst/>
                              <a:gdLst>
                                <a:gd name="T0" fmla="+- 0 767 600"/>
                                <a:gd name="T1" fmla="*/ T0 w 215"/>
                                <a:gd name="T2" fmla="+- 0 51 31"/>
                                <a:gd name="T3" fmla="*/ 51 h 215"/>
                                <a:gd name="T4" fmla="+- 0 707 600"/>
                                <a:gd name="T5" fmla="*/ T4 w 215"/>
                                <a:gd name="T6" fmla="+- 0 51 31"/>
                                <a:gd name="T7" fmla="*/ 51 h 215"/>
                                <a:gd name="T8" fmla="+- 0 728 600"/>
                                <a:gd name="T9" fmla="*/ T8 w 215"/>
                                <a:gd name="T10" fmla="+- 0 53 31"/>
                                <a:gd name="T11" fmla="*/ 53 h 215"/>
                                <a:gd name="T12" fmla="+- 0 747 600"/>
                                <a:gd name="T13" fmla="*/ T12 w 215"/>
                                <a:gd name="T14" fmla="+- 0 60 31"/>
                                <a:gd name="T15" fmla="*/ 60 h 215"/>
                                <a:gd name="T16" fmla="+- 0 764 600"/>
                                <a:gd name="T17" fmla="*/ T16 w 215"/>
                                <a:gd name="T18" fmla="+- 0 71 31"/>
                                <a:gd name="T19" fmla="*/ 71 h 215"/>
                                <a:gd name="T20" fmla="+- 0 779 600"/>
                                <a:gd name="T21" fmla="*/ T20 w 215"/>
                                <a:gd name="T22" fmla="+- 0 89 31"/>
                                <a:gd name="T23" fmla="*/ 89 h 215"/>
                                <a:gd name="T24" fmla="+- 0 789 600"/>
                                <a:gd name="T25" fmla="*/ T24 w 215"/>
                                <a:gd name="T26" fmla="+- 0 107 31"/>
                                <a:gd name="T27" fmla="*/ 107 h 215"/>
                                <a:gd name="T28" fmla="+- 0 794 600"/>
                                <a:gd name="T29" fmla="*/ T28 w 215"/>
                                <a:gd name="T30" fmla="+- 0 125 31"/>
                                <a:gd name="T31" fmla="*/ 125 h 215"/>
                                <a:gd name="T32" fmla="+- 0 793 600"/>
                                <a:gd name="T33" fmla="*/ T32 w 215"/>
                                <a:gd name="T34" fmla="+- 0 151 31"/>
                                <a:gd name="T35" fmla="*/ 151 h 215"/>
                                <a:gd name="T36" fmla="+- 0 753 600"/>
                                <a:gd name="T37" fmla="*/ T36 w 215"/>
                                <a:gd name="T38" fmla="+- 0 214 31"/>
                                <a:gd name="T39" fmla="*/ 214 h 215"/>
                                <a:gd name="T40" fmla="+- 0 716 600"/>
                                <a:gd name="T41" fmla="*/ T40 w 215"/>
                                <a:gd name="T42" fmla="+- 0 226 31"/>
                                <a:gd name="T43" fmla="*/ 226 h 215"/>
                                <a:gd name="T44" fmla="+- 0 769 600"/>
                                <a:gd name="T45" fmla="*/ T44 w 215"/>
                                <a:gd name="T46" fmla="+- 0 226 31"/>
                                <a:gd name="T47" fmla="*/ 226 h 215"/>
                                <a:gd name="T48" fmla="+- 0 811 600"/>
                                <a:gd name="T49" fmla="*/ T48 w 215"/>
                                <a:gd name="T50" fmla="+- 0 168 31"/>
                                <a:gd name="T51" fmla="*/ 168 h 215"/>
                                <a:gd name="T52" fmla="+- 0 814 600"/>
                                <a:gd name="T53" fmla="*/ T52 w 215"/>
                                <a:gd name="T54" fmla="+- 0 150 31"/>
                                <a:gd name="T55" fmla="*/ 150 h 215"/>
                                <a:gd name="T56" fmla="+- 0 813 600"/>
                                <a:gd name="T57" fmla="*/ T56 w 215"/>
                                <a:gd name="T58" fmla="+- 0 125 31"/>
                                <a:gd name="T59" fmla="*/ 125 h 215"/>
                                <a:gd name="T60" fmla="+- 0 809 600"/>
                                <a:gd name="T61" fmla="*/ T60 w 215"/>
                                <a:gd name="T62" fmla="+- 0 105 31"/>
                                <a:gd name="T63" fmla="*/ 105 h 215"/>
                                <a:gd name="T64" fmla="+- 0 802 600"/>
                                <a:gd name="T65" fmla="*/ T64 w 215"/>
                                <a:gd name="T66" fmla="+- 0 87 31"/>
                                <a:gd name="T67" fmla="*/ 87 h 215"/>
                                <a:gd name="T68" fmla="+- 0 791 600"/>
                                <a:gd name="T69" fmla="*/ T68 w 215"/>
                                <a:gd name="T70" fmla="+- 0 72 31"/>
                                <a:gd name="T71" fmla="*/ 72 h 215"/>
                                <a:gd name="T72" fmla="+- 0 773 600"/>
                                <a:gd name="T73" fmla="*/ T72 w 215"/>
                                <a:gd name="T74" fmla="+- 0 55 31"/>
                                <a:gd name="T75" fmla="*/ 55 h 215"/>
                                <a:gd name="T76" fmla="+- 0 767 600"/>
                                <a:gd name="T77" fmla="*/ T76 w 215"/>
                                <a:gd name="T78" fmla="+- 0 51 31"/>
                                <a:gd name="T79" fmla="*/ 51 h 2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215" h="215">
                                  <a:moveTo>
                                    <a:pt x="167" y="20"/>
                                  </a:moveTo>
                                  <a:lnTo>
                                    <a:pt x="107" y="20"/>
                                  </a:lnTo>
                                  <a:lnTo>
                                    <a:pt x="128" y="22"/>
                                  </a:lnTo>
                                  <a:lnTo>
                                    <a:pt x="147" y="29"/>
                                  </a:lnTo>
                                  <a:lnTo>
                                    <a:pt x="164" y="40"/>
                                  </a:lnTo>
                                  <a:lnTo>
                                    <a:pt x="179" y="58"/>
                                  </a:lnTo>
                                  <a:lnTo>
                                    <a:pt x="189" y="76"/>
                                  </a:lnTo>
                                  <a:lnTo>
                                    <a:pt x="194" y="94"/>
                                  </a:lnTo>
                                  <a:lnTo>
                                    <a:pt x="193" y="120"/>
                                  </a:lnTo>
                                  <a:lnTo>
                                    <a:pt x="153" y="183"/>
                                  </a:lnTo>
                                  <a:lnTo>
                                    <a:pt x="116" y="195"/>
                                  </a:lnTo>
                                  <a:lnTo>
                                    <a:pt x="169" y="195"/>
                                  </a:lnTo>
                                  <a:lnTo>
                                    <a:pt x="211" y="137"/>
                                  </a:lnTo>
                                  <a:lnTo>
                                    <a:pt x="214" y="119"/>
                                  </a:lnTo>
                                  <a:lnTo>
                                    <a:pt x="213" y="94"/>
                                  </a:lnTo>
                                  <a:lnTo>
                                    <a:pt x="209" y="74"/>
                                  </a:lnTo>
                                  <a:lnTo>
                                    <a:pt x="202" y="56"/>
                                  </a:lnTo>
                                  <a:lnTo>
                                    <a:pt x="191" y="41"/>
                                  </a:lnTo>
                                  <a:lnTo>
                                    <a:pt x="173" y="24"/>
                                  </a:lnTo>
                                  <a:lnTo>
                                    <a:pt x="167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463FB96" id="Group 306" o:spid="_x0000_s1026" style="width:55.65pt;height:19.5pt;mso-position-horizontal-relative:char;mso-position-vertical-relative:line" coordsize="1113,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">
                <v:group id="Group 338" o:spid="_x0000_s1027" style="position:absolute;left:3;top:5;width:1106;height:378" coordorigin="3,5" coordsize="1106,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kNR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XQSw/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vkNRsQAAADcAAAA&#10;DwAAAAAAAAAAAAAAAACqAgAAZHJzL2Rvd25yZXYueG1sUEsFBgAAAAAEAAQA+gAAAJsDAAAAAA==&#10;">
                  <v:shape id="Freeform 339" o:spid="_x0000_s1028" style="position:absolute;left:3;top:5;width:1106;height:378;visibility:visible;mso-wrap-style:square;v-text-anchor:top" coordsize="1106,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75QcIA&#10;AADcAAAADwAAAGRycy9kb3ducmV2LnhtbESPT2sCMRTE70K/Q3gFb5rtitJujSKFQK/+geLtsXnd&#10;LN28rJtU47c3guBxmJnfMMt1cp040xBazwrepgUI4tqblhsFh72evIMIEdlg55kUXCnAevUyWmJl&#10;/IW3dN7FRmQIhwoV2Bj7SspQW3IYpr4nzt6vHxzGLIdGmgEvGe46WRbFQjpsOS9Y7OnLUv23+3cK&#10;Pmiu9THpuduejie9+eEkLSs1fk2bTxCRUnyGH+1vo2BWlnA/k4+AX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zvlBwgAAANwAAAAPAAAAAAAAAAAAAAAAAJgCAABkcnMvZG93&#10;bnJldi54bWxQSwUGAAAAAAQABAD1AAAAhwMAAAAA&#10;" path="m26,l1,,,14,,377r1104,l1105,24,1095,4,1077,2,26,xe" fillcolor="#bcbec0" stroked="f">
                    <v:path arrowok="t" o:connecttype="custom" o:connectlocs="26,5;1,5;0,19;0,382;1104,382;1105,29;1095,9;1077,7;26,5" o:connectangles="0,0,0,0,0,0,0,0,0"/>
                  </v:shape>
                </v:group>
                <v:group id="Group 335" o:spid="_x0000_s1029" style="position:absolute;width:1113;height:390" coordsize="1113,3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Wc2q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QTJ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Wc2qsQAAADcAAAA&#10;DwAAAAAAAAAAAAAAAACqAgAAZHJzL2Rvd25yZXYueG1sUEsFBgAAAAAEAAQA+gAAAJsDAAAAAA==&#10;">
                  <v:shape id="Freeform 337" o:spid="_x0000_s1030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xe8UA&#10;AADcAAAADwAAAGRycy9kb3ducmV2LnhtbESPQWvCQBSE7wX/w/KE3ppdbRWbuooIUqEnrR56e2Rf&#10;k2D2bcg+NfXXdwtCj8PMfMPMl71v1IW6WAe2MMoMKOIiuJpLC4fPzdMMVBRkh01gsvBDEZaLwcMc&#10;cxeuvKPLXkqVIBxztFCJtLnWsajIY8xCS5y879B5lCS7UrsOrwnuGz02Zqo91pwWKmxpXVFx2p+9&#10;hdedmWgzjSOR2/uM+Ot4/DhsrH0c9qs3UEK9/Ifv7a2z8Dx+gb8z6Qj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HF7xQAAANwAAAAPAAAAAAAAAAAAAAAAAJgCAABkcnMv&#10;ZG93bnJldi54bWxQSwUGAAAAAAQABAD1AAAAigMAAAAA&#10;" path="m1103,l9,,,9,,387r2,2l1111,389r2,-2l1113,359r-914,l176,357,114,339,67,302,55,286,9,274,9,15,15,9r1098,l1103,xe" fillcolor="#231f20" stroked="f">
                    <v:path arrowok="t" o:connecttype="custom" o:connectlocs="1103,0;9,0;0,9;0,387;2,389;1111,389;1113,387;1113,359;199,359;176,357;114,339;67,302;55,286;9,274;9,15;15,9;1113,9;1103,0" o:connectangles="0,0,0,0,0,0,0,0,0,0,0,0,0,0,0,0,0,0"/>
                  </v:shape>
                  <v:shape id="Freeform 336" o:spid="_x0000_s1031" style="position:absolute;width:1113;height:390;visibility:visible;mso-wrap-style:square;v-text-anchor:top" coordsize="1113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jU4MQA&#10;AADcAAAADwAAAGRycy9kb3ducmV2LnhtbESPQWsCMRSE70L/Q3gFb5qoKLoapRTEgietHnp7bF53&#10;l25els1Tt/31jSB4HGbmG2a16XytrtTGKrCF0dCAIs6Dq7iwcPrcDuagoiA7rAOThV+KsFm/9FaY&#10;uXDjA12PUqgE4ZihhVKkybSOeUke4zA0xMn7Dq1HSbIttGvxluC+1mNjZtpjxWmhxIbeS8p/jhdv&#10;YXEwU21mcSTyt5sTf53P+9PW2v5r97YEJdTJM/xofzgLk/EU7mfS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41ODEAAAA3AAAAA8AAAAAAAAAAAAAAAAAmAIAAGRycy9k&#10;b3ducmV2LnhtbFBLBQYAAAAABAAEAPUAAACJAwAAAAA=&#10;" path="m1113,9r-15,l1103,15r,259l335,274r-11,17l311,307r-50,36l199,359r914,l1113,9xe" fillcolor="#231f20" stroked="f">
                    <v:path arrowok="t" o:connecttype="custom" o:connectlocs="1113,9;1098,9;1103,15;1103,274;335,274;324,291;311,307;261,343;199,359;1113,359;1113,9" o:connectangles="0,0,0,0,0,0,0,0,0,0,0"/>
                  </v:shape>
                </v:group>
                <v:group id="Group 331" o:spid="_x0000_s1032" style="position:absolute;left:655;top:304;width:52;height:62" coordorigin="655,304" coordsize="52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<v:shape id="Freeform 334" o:spid="_x0000_s1033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vqHMQA&#10;AADcAAAADwAAAGRycy9kb3ducmV2LnhtbESP3WoCMRSE74W+QzgF7zRbZW1ZjdIKZXuhoLYPcNic&#10;/cHNSdhEd317UxC8HGbmG2a1GUwrrtT5xrKCt2kCgriwuuFKwd/v9+QDhA/IGlvLpOBGHjbrl9EK&#10;M217PtL1FCoRIewzVFCH4DIpfVGTQT+1jjh6pe0Mhii7SuoO+wg3rZwlyUIabDgu1OhoW1NxPl2M&#10;Ar9dlF+ucXmfl/1hn2J62eWpUuPX4XMJItAQnuFH+0crmM/e4f9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r6hzEAAAA3AAAAA8AAAAAAAAAAAAAAAAAmAIAAGRycy9k&#10;b3ducmV2LnhtbFBLBQYAAAAABAAEAPUAAACJAwAAAAA=&#10;" path="m32,l,,,61r33,l36,61,51,51r-37,l14,34r35,l47,31,44,29,41,28r2,-2l45,25,14,24r,-14l49,10,35,,32,xe" stroked="f">
                    <v:path arrowok="t" o:connecttype="custom" o:connectlocs="32,304;0,304;0,365;33,365;36,365;51,355;14,355;14,338;49,338;47,335;44,333;41,332;43,330;45,329;14,328;14,314;49,314;49,314;35,304;32,304" o:connectangles="0,0,0,0,0,0,0,0,0,0,0,0,0,0,0,0,0,0,0,0"/>
                  </v:shape>
                  <v:shape id="Freeform 333" o:spid="_x0000_s1034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R+bsIA&#10;AADcAAAADwAAAGRycy9kb3ducmV2LnhtbERPS2rDMBDdF3IHMYHsarkJNsWNEppAcBcttE4OMFjj&#10;D7VGwlJs9/bVotDl4/33x8UMYqLR95YVPCUpCOLa6p5bBbfr5fEZhA/IGgfLpOCHPBwPq4c9FtrO&#10;/EVTFVoRQ9gXqKALwRVS+rojgz6xjjhyjR0NhgjHVuoR5xhuBrlN01wa7Dk2dOjo3FH9Xd2NAn/O&#10;m5PrXTmXzfz5kWF2fy8zpTbr5fUFRKAl/Iv/3G9awW4b18Yz8Qj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H5uwgAAANwAAAAPAAAAAAAAAAAAAAAAAJgCAABkcnMvZG93&#10;bnJldi54bWxQSwUGAAAAAAQABAD1AAAAhwMAAAAA&#10;" path="m49,34r-17,l34,34r4,3l38,39r,5l28,51r23,l51,49r1,-3l52,39,51,36,49,34xe" stroked="f">
                    <v:path arrowok="t" o:connecttype="custom" o:connectlocs="49,338;32,338;34,338;38,341;38,343;38,348;28,355;51,355;51,353;52,350;52,343;51,340;49,338" o:connectangles="0,0,0,0,0,0,0,0,0,0,0,0,0"/>
                  </v:shape>
                  <v:shape id="Freeform 332" o:spid="_x0000_s1035" style="position:absolute;left:655;top:304;width:52;height:62;visibility:visible;mso-wrap-style:square;v-text-anchor:top" coordsize="52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b9cQA&#10;AADcAAAADwAAAGRycy9kb3ducmV2LnhtbESP3WoCMRSE74W+QzgF7zRbZaVdjdIKZXuhoLYPcNic&#10;/cHNSdhEd317UxC8HGbmG2a1GUwrrtT5xrKCt2kCgriwuuFKwd/v9+QdhA/IGlvLpOBGHjbrl9EK&#10;M217PtL1FCoRIewzVFCH4DIpfVGTQT+1jjh6pe0Mhii7SuoO+wg3rZwlyUIabDgu1OhoW1NxPl2M&#10;Ar9dlF+ucXmfl/1hn2J62eWpUuPX4XMJItAQnuFH+0crmM8+4P9MPA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42/XEAAAA3AAAAA8AAAAAAAAAAAAAAAAAmAIAAGRycy9k&#10;b3ducmV2LnhtbFBLBQYAAAAABAAEAPUAAACJAwAAAAA=&#10;" path="m49,10r-35,l29,10r2,1l36,16r,4l35,22r-3,2l30,24r16,l48,21r1,-3l49,11r,-1xe" stroked="f">
                    <v:path arrowok="t" o:connecttype="custom" o:connectlocs="49,314;14,314;29,314;31,315;36,320;36,324;35,326;32,328;30,328;46,328;48,325;49,322;49,315;49,314" o:connectangles="0,0,0,0,0,0,0,0,0,0,0,0,0,0"/>
                  </v:shape>
                </v:group>
                <v:group id="Group 328" o:spid="_x0000_s1036" style="position:absolute;left:709;top:304;width:59;height:62" coordorigin="709,304" coordsize="59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w+AMEAAADcAAAADwAA&#10;AAAAAAAAAAAAAACqAgAAZHJzL2Rvd25yZXYueG1sUEsFBgAAAAAEAAQA+gAAAJgDAAAAAA==&#10;">
                  <v:shape id="Freeform 330" o:spid="_x0000_s1037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Qib8UA&#10;AADcAAAADwAAAGRycy9kb3ducmV2LnhtbESPQWsCMRSE74L/ITzBm2ZVEN0aRZRSLx60ou3tNXnu&#10;Lm5e1k3U9d83QqHHYWa+YWaLxpbiTrUvHCsY9BMQxNqZgjMFh8/33gSED8gGS8ek4EkeFvN2a4ap&#10;cQ/e0X0fMhEh7FNUkIdQpVJ6nZNF33cVcfTOrrYYoqwzaWp8RLgt5TBJxtJiwXEhx4pWOenL/mYV&#10;2J/pabv+ujay0nJy0Mvjx/fRKtXtNMs3EIGa8B/+a2+MgtFoAK8z8Qj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5CJvxQAAANwAAAAPAAAAAAAAAAAAAAAAAJgCAABkcnMv&#10;ZG93bnJldi54bWxQSwUGAAAAAAQABAD1AAAAigMAAAAA&#10;" path="m15,l,,23,37r,24l36,61r,-24l45,24r-15,l15,xe" stroked="f">
                    <v:path arrowok="t" o:connecttype="custom" o:connectlocs="15,304;0,304;23,341;23,365;36,365;36,341;45,328;30,328;15,304" o:connectangles="0,0,0,0,0,0,0,0,0"/>
                  </v:shape>
                  <v:shape id="Freeform 329" o:spid="_x0000_s1038" style="position:absolute;left:709;top:304;width:59;height:62;visibility:visible;mso-wrap-style:square;v-text-anchor:top" coordsize="59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a8GMYA&#10;AADcAAAADwAAAGRycy9kb3ducmV2LnhtbESPT2vCQBTE7wW/w/KE3upGBdHoJohF7KWHWvHP7bn7&#10;TILZt2l2q/HbdwuFHoeZ+Q2zyDtbixu1vnKsYDhIQBBrZyouFOw+1y9TED4gG6wdk4IHeciz3tMC&#10;U+Pu/EG3bShEhLBPUUEZQpNK6XVJFv3ANcTRu7jWYoiyLaRp8R7htpajJJlIixXHhRIbWpWkr9tv&#10;q8CeZ4f31+NXJxstpzu93G9Oe6vUc79bzkEE6sJ/+K/9ZhSMxyP4PROPgM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za8GMYAAADcAAAADwAAAAAAAAAAAAAAAACYAgAAZHJz&#10;L2Rvd25yZXYueG1sUEsFBgAAAAAEAAQA9QAAAIsDAAAAAA==&#10;" path="m59,l44,,30,24r15,l59,xe" stroked="f">
                    <v:path arrowok="t" o:connecttype="custom" o:connectlocs="59,304;44,304;30,328;45,328;59,304" o:connectangles="0,0,0,0,0"/>
                  </v:shape>
                </v:group>
                <v:group id="Group 326" o:spid="_x0000_s1039" style="position:absolute;left:65;top:57;width:253;height:250" coordorigin="65,57" coordsize="253,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L6gd8YAAADc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SQK/&#10;Z8IRkP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YvqB3xgAAANwA&#10;AAAPAAAAAAAAAAAAAAAAAKoCAABkcnMvZG93bnJldi54bWxQSwUGAAAAAAQABAD6AAAAnQMAAAAA&#10;">
                  <v:shape id="Freeform 327" o:spid="_x0000_s1040" style="position:absolute;left:65;top:57;width:253;height:250;visibility:visible;mso-wrap-style:square;v-text-anchor:top" coordsize="253,2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5dsYA&#10;AADcAAAADwAAAGRycy9kb3ducmV2LnhtbESPQWsCMRSE74X+h/AKvdWs3Spla5RSlKpUROvB3h6b&#10;52bp5mVJUl3/vRGEHoeZ+YYZTTrbiCP5UDtW0O9lIIhLp2uuFOy+Z0+vIEJE1tg4JgVnCjAZ39+N&#10;sNDuxBs6bmMlEoRDgQpMjG0hZSgNWQw91xIn7+C8xZikr6T2eEpw28jnLBtKizWnBYMtfRgqf7d/&#10;VsHPir/Wg72fDuZo8sWnXGYbHCr1+NC9v4GI1MX/8K091wry/AWuZ9IRkO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zQ5dsYAAADcAAAADwAAAAAAAAAAAAAAAACYAgAAZHJz&#10;L2Rvd25yZXYueG1sUEsFBgAAAAAEAAQA9QAAAIsDAAAAAA==&#10;" path="m105,l45,28,8,80,,125r1,17l24,197r50,39l148,249r21,-5l223,207r28,-59l253,125r-2,-17l228,52,178,14,105,xe" stroked="f">
                    <v:path arrowok="t" o:connecttype="custom" o:connectlocs="105,57;45,85;8,137;0,182;1,199;24,254;74,293;148,306;169,301;223,264;251,205;253,182;251,165;228,109;178,71;105,57" o:connectangles="0,0,0,0,0,0,0,0,0,0,0,0,0,0,0,0"/>
                  </v:shape>
                </v:group>
                <v:group id="Group 317" o:spid="_x0000_s1041" style="position:absolute;left:47;top:37;width:289;height:289" coordorigin="47,37" coordsize="289,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BudmM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iSG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gbnZjFAAAA3AAA&#10;AA8AAAAAAAAAAAAAAAAAqgIAAGRycy9kb3ducmV2LnhtbFBLBQYAAAAABAAEAPoAAACcAwAAAAA=&#10;">
                  <v:shape id="Freeform 325" o:spid="_x0000_s1042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aYWccA&#10;AADcAAAADwAAAGRycy9kb3ducmV2LnhtbESPQWsCMRSE70L/Q3gFL1KzarFlNYqUClKRUiuF3h6b&#10;52Zx87KbRN3+e1Mo9DjMzDfMfNnZWlzIh8qxgtEwA0FcOF1xqeDwuX54BhEissbaMSn4oQDLxV1v&#10;jrl2V/6gyz6WIkE45KjAxNjkUobCkMUwdA1x8o7OW4xJ+lJqj9cEt7UcZ9lUWqw4LRhs6MVQcdqf&#10;rYLMPD22r1vanQ/4ffp63735dtAq1b/vVjMQkbr4H/5rb7SCyWQKv2fSEZ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AmmFnHAAAA3AAAAA8AAAAAAAAAAAAAAAAAmAIAAGRy&#10;cy9kb3ducmV2LnhtbFBLBQYAAAAABAAEAPUAAACMAwAAAAA=&#10;" path="m129,l55,31,9,94,,159r3,20l30,233r62,47l158,289r20,-3l197,280r18,-9l228,263r-96,l112,259,59,227,27,157,26,133r4,-20l61,61,134,28r25,-1l229,27r,-1l213,17,196,9,176,4,154,1,129,xe" fillcolor="#231f20" stroked="f">
                    <v:path arrowok="t" o:connecttype="custom" o:connectlocs="129,37;55,68;9,131;0,196;3,216;30,270;92,317;158,326;178,323;197,317;215,308;228,300;132,300;112,296;59,264;27,194;26,170;30,150;61,98;134,65;159,64;229,64;229,63;213,54;196,46;176,41;154,38;129,37" o:connectangles="0,0,0,0,0,0,0,0,0,0,0,0,0,0,0,0,0,0,0,0,0,0,0,0,0,0,0,0"/>
                  </v:shape>
                  <v:shape id="Freeform 324" o:spid="_x0000_s1043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o9wscA&#10;AADcAAAADwAAAGRycy9kb3ducmV2LnhtbESPQWsCMRSE74L/IbyCl1KzraWW1ShSKohFpFYK3h6b&#10;183i5mU3ibr9941Q8DjMzDfMdN7ZWpzJh8qxgsdhBoK4cLriUsH+a/nwCiJEZI21Y1LwSwHms35v&#10;irl2F/6k8y6WIkE45KjAxNjkUobCkMUwdA1x8n6ctxiT9KXUHi8Jbmv5lGUv0mLFacFgQ2+GiuPu&#10;ZBVkZvzcvn/Q5rTHw/F7u1n79r5VanDXLSYgInXxFv5vr7SC0WgM1zPpCM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9qPcLHAAAA3AAAAA8AAAAAAAAAAAAAAAAAmAIAAGRy&#10;cy9kb3ducmV2LnhtbFBLBQYAAAAABAAEAPUAAACMAwAAAAA=&#10;" path="m229,27r-70,l179,31r18,7l243,78r18,57l262,157r,2l226,230r-70,32l132,263r96,l271,216r17,-59l289,133r-3,-21l247,42r-4,-4l229,27xe" fillcolor="#231f20" stroked="f">
                    <v:path arrowok="t" o:connecttype="custom" o:connectlocs="229,64;159,64;179,68;197,75;243,115;261,172;262,194;262,196;226,267;156,299;132,300;228,300;271,253;288,194;289,170;286,149;247,79;243,75;229,64" o:connectangles="0,0,0,0,0,0,0,0,0,0,0,0,0,0,0,0,0,0,0"/>
                  </v:shape>
                  <v:shape id="Freeform 323" o:spid="_x0000_s1044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psMQA&#10;AADcAAAADwAAAGRycy9kb3ducmV2LnhtbERPTWsCMRC9F/wPYYRepGat0srWKCIWSkWkKoXehs10&#10;s7iZ7CZRt//eHIQeH+97tuhsLS7kQ+VYwWiYgSAunK64VHA8vD9NQYSIrLF2TAr+KMBi3nuYYa7d&#10;lb/oso+lSCEcclRgYmxyKUNhyGIYuoY4cb/OW4wJ+lJqj9cUbmv5nGUv0mLFqcFgQytDxWl/tgoy&#10;8zpp1xvano/4c/rebT99O2iVeux3yzcQkbr4L767P7SC8TitTWfSEZ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71qbDEAAAA3AAAAA8AAAAAAAAAAAAAAAAAmAIAAGRycy9k&#10;b3ducmV2LnhtbFBLBQYAAAAABAAEAPUAAACJAwAAAAA=&#10;" path="m104,100r-12,l82,104,66,120r-4,11l62,159r4,11l81,186r11,4l110,190r19,-7l140,170r-46,l88,162r,-35l94,119r45,l140,117,125,104r-21,-4xe" fillcolor="#231f20" stroked="f">
                    <v:path arrowok="t" o:connecttype="custom" o:connectlocs="104,137;92,137;82,141;66,157;62,168;62,196;66,207;81,223;92,227;110,227;129,220;140,207;94,207;88,199;88,164;94,156;139,156;140,154;125,141;104,137" o:connectangles="0,0,0,0,0,0,0,0,0,0,0,0,0,0,0,0,0,0,0,0"/>
                  </v:shape>
                  <v:shape id="Freeform 322" o:spid="_x0000_s1045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kMK8cA&#10;AADcAAAADwAAAGRycy9kb3ducmV2LnhtbESPQWsCMRSE74X+h/AKXqRmW8XWrVFKUSgWkVopeHts&#10;XjeLm5fdJOr23xuh0OMwM98w03lna3EiHyrHCh4GGQjiwumKSwW7r+X9M4gQkTXWjknBLwWYz25v&#10;pphrd+ZPOm1jKRKEQ44KTIxNLmUoDFkMA9cQJ+/HeYsxSV9K7fGc4LaWj1k2lhYrTgsGG3ozVBy2&#10;R6sgM0+jdvFB6+MO94fvzXrl236rVO+ue30BEamL/+G/9rtWMBxO4HomHQE5u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G5DCvHAAAA3AAAAA8AAAAAAAAAAAAAAAAAmAIAAGRy&#10;cy9kb3ducmV2LnhtbFBLBQYAAAAABAAEAPUAAACMAwAAAAA=&#10;" path="m188,100r-12,l166,104r-16,16l146,131r,28l150,170r15,16l176,190r17,l213,183r11,-13l178,170r-7,-8l171,127r7,-8l222,119r2,-2l209,104r-21,-4xe" fillcolor="#231f20" stroked="f">
                    <v:path arrowok="t" o:connecttype="custom" o:connectlocs="188,137;176,137;166,141;150,157;146,168;146,196;150,207;165,223;176,227;193,227;213,220;224,207;178,207;171,199;171,164;178,156;222,156;224,154;209,141;188,137" o:connectangles="0,0,0,0,0,0,0,0,0,0,0,0,0,0,0,0,0,0,0,0"/>
                  </v:shape>
                  <v:shape id="Freeform 321" o:spid="_x0000_s1046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XWy8QA&#10;AADcAAAADwAAAGRycy9kb3ducmV2LnhtbERPy2oCMRTdC/5DuIKbUjM+aGVqFBELxSKlKoXuLpPb&#10;yeDkZiaJOv37ZlFweTjvxaqztbiSD5VjBeNRBoK4cLriUsHp+Po4BxEissbaMSn4pQCrZb+3wFy7&#10;G3/S9RBLkUI45KjAxNjkUobCkMUwcg1x4n6ctxgT9KXUHm8p3NZykmVP0mLFqcFgQxtDxflwsQoy&#10;8zxrt++0v5zw+/z1sd/59qFVajjo1i8gInXxLv53v2kF01man86kI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F1svEAAAA3AAAAA8AAAAAAAAAAAAAAAAAmAIAAGRycy9k&#10;b3ducmV2LnhtbFBLBQYAAAAABAAEAPUAAACJAwAAAAA=&#10;" path="m125,158r-3,8l116,170r24,l143,167r-18,-9xe" fillcolor="#231f20" stroked="f">
                    <v:path arrowok="t" o:connecttype="custom" o:connectlocs="125,195;122,203;116,207;140,207;143,204;125,195" o:connectangles="0,0,0,0,0,0"/>
                  </v:shape>
                  <v:shape id="Freeform 320" o:spid="_x0000_s1047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lzUMcA&#10;AADcAAAADwAAAGRycy9kb3ducmV2LnhtbESP3WoCMRSE7wu+QziCN6Vm/cGW1SilKEiLFK0UenfY&#10;HDeLm5PdJOr27ZtCoZfDzHzDLFadrcWVfKgcKxgNMxDEhdMVlwqOH5uHJxAhImusHZOCbwqwWvbu&#10;Fphrd+M9XQ+xFAnCIUcFJsYmlzIUhiyGoWuIk3dy3mJM0pdSe7wluK3lOMtm0mLFacFgQy+GivPh&#10;YhVk5nHart9odzni1/nzfffq2/tWqUG/e56DiNTF//Bfe6sVTKYj+D2TjoB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Jc1DHAAAA3AAAAA8AAAAAAAAAAAAAAAAAmAIAAGRy&#10;cy9kb3ducmV2LnhtbFBLBQYAAAAABAAEAPUAAACMAwAAAAA=&#10;" path="m209,158r-4,8l199,170r25,l227,167r-18,-9xe" fillcolor="#231f20" stroked="f">
                    <v:path arrowok="t" o:connecttype="custom" o:connectlocs="209,195;205,203;199,207;224,207;227,204;209,195" o:connectangles="0,0,0,0,0,0"/>
                  </v:shape>
                  <v:shape id="Freeform 319" o:spid="_x0000_s1048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tJ8cA&#10;AADcAAAADwAAAGRycy9kb3ducmV2LnhtbESPQWsCMRSE74L/ITzBi9RsrdiyGqWUCqVFilYKvT02&#10;z83i5mU3ibr9901B8DjMzDfMYtXZWpzJh8qxgvtxBoK4cLriUsH+a333BCJEZI21Y1LwSwFWy35v&#10;gbl2F97SeRdLkSAcclRgYmxyKUNhyGIYu4Y4eQfnLcYkfSm1x0uC21pOsmwmLVacFgw29GKoOO5O&#10;VkFmHqft6wdtTnv8OX5/bt59O2qVGg665zmISF28ha/tN63gYTqB/zPpCMjl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b7SfHAAAA3AAAAA8AAAAAAAAAAAAAAAAAmAIAAGRy&#10;cy9kb3ducmV2LnhtbFBLBQYAAAAABAAEAPUAAACMAwAAAAA=&#10;" path="m139,119r-25,l120,123r3,8l139,119xe" fillcolor="#231f20" stroked="f">
                    <v:path arrowok="t" o:connecttype="custom" o:connectlocs="139,156;114,156;120,160;123,168;139,156" o:connectangles="0,0,0,0,0"/>
                  </v:shape>
                  <v:shape id="Freeform 318" o:spid="_x0000_s1049" style="position:absolute;left:47;top:37;width:289;height:289;visibility:visible;mso-wrap-style:square;v-text-anchor:top" coordsize="289,2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dIvMcA&#10;AADcAAAADwAAAGRycy9kb3ducmV2LnhtbESP3WoCMRSE74W+QzgFb0rN+kNbVqNIqSAVKbVS6N1h&#10;c9wsbk52k6jbtzeFgpfDzHzDzBadrcWZfKgcKxgOMhDEhdMVlwr2X6vHFxAhImusHZOCXwqwmN/1&#10;Zphrd+FPOu9iKRKEQ44KTIxNLmUoDFkMA9cQJ+/gvMWYpC+l9nhJcFvLUZY9SYsVpwWDDb0aKo67&#10;k1WQmedJ+7ah7WmPP8fvj+27bx9apfr33XIKIlIXb+H/9lorGE/G8HcmHQE5v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hXSLzHAAAA3AAAAA8AAAAAAAAAAAAAAAAAmAIAAGRy&#10;cy9kb3ducmV2LnhtbFBLBQYAAAAABAAEAPUAAACMAwAAAAA=&#10;" path="m222,119r-24,l203,123r4,8l222,119xe" fillcolor="#231f20" stroked="f">
                    <v:path arrowok="t" o:connecttype="custom" o:connectlocs="222,156;198,156;203,160;207,168;222,156" o:connectangles="0,0,0,0,0"/>
                  </v:shape>
                </v:group>
                <v:group id="Group 315" o:spid="_x0000_s1050" style="position:absolute;left:608;top:42;width:200;height:200" coordorigin="608,42" coordsize="200,2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1FLfsYAAADcAAAADwAAAGRycy9kb3ducmV2LnhtbESPQWvCQBSE7wX/w/IK&#10;3ppNNC2SZhWRKh5CoSqU3h7ZZxLMvg3ZbRL/fbdQ6HGYmW+YfDOZVgzUu8aygiSKQRCXVjdcKbic&#10;908rEM4ja2wtk4I7OdisZw85ZtqO/EHDyVciQNhlqKD2vsukdGVNBl1kO+LgXW1v0AfZV1L3OAa4&#10;aeUijl+kwYbDQo0d7Woqb6dvo+Aw4rhdJm9Dcbvu7l/n5/fPIiGl5o/T9hWEp8n/h//aR61gma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UUt+xgAAANwA&#10;AAAPAAAAAAAAAAAAAAAAAKoCAABkcnMvZG93bnJldi54bWxQSwUGAAAAAAQABAD6AAAAnQMAAAAA&#10;">
                  <v:shape id="Freeform 316" o:spid="_x0000_s1051" style="position:absolute;left:608;top:42;width:200;height:200;visibility:visible;mso-wrap-style:square;v-text-anchor:top" coordsize="200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YnssUA&#10;AADcAAAADwAAAGRycy9kb3ducmV2LnhtbESPS2/CMBCE75X4D9Yi9VYc0vJQwCCgLeqpiIfEdYmX&#10;JMJeR7EL6b/HSJV6HM3MN5rpvLVGXKnxlWMF/V4Cgjh3uuJCwWH/+TIG4QOyRuOYFPySh/ms8zTF&#10;TLsbb+m6C4WIEPYZKihDqDMpfV6SRd9zNXH0zq6xGKJsCqkbvEW4NTJNkqG0WHFcKLGmVUn5Zfdj&#10;FRjD6Wm/GB/Xh2VK5mO0+X43UqnnbruYgAjUhv/wX/tLK3h9G8DjTDwCcn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xieyxQAAANwAAAAPAAAAAAAAAAAAAAAAAJgCAABkcnMv&#10;ZG93bnJldi54bWxQSwUGAAAAAAQABAD1AAAAigMAAAAA&#10;" path="m99,l36,23,2,78,,101r3,23l38,177r63,22l123,196r54,-35l199,98,196,76,161,21,99,xe" stroked="f">
                    <v:path arrowok="t" o:connecttype="custom" o:connectlocs="99,42;36,65;2,120;0,143;3,166;38,219;101,241;123,238;177,203;199,140;196,118;161,63;99,42" o:connectangles="0,0,0,0,0,0,0,0,0,0,0,0,0"/>
                  </v:shape>
                </v:group>
                <v:group id="Group 312" o:spid="_x0000_s1052" style="position:absolute;left:678;top:105;width:58;height:103" coordorigin="678,105" coordsize="58,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M9wksYAAADcAAAADwAAAGRycy9kb3ducmV2LnhtbESPQWvCQBSE7wX/w/IK&#10;3ppNtA2SZhWRKh5CoSqU3h7ZZxLMvg3ZbRL/fbdQ6HGYmW+YfDOZVgzUu8aygiSKQRCXVjdcKbic&#10;908rEM4ja2wtk4I7OdisZw85ZtqO/EHDyVciQNhlqKD2vsukdGVNBl1kO+LgXW1v0AfZV1L3OAa4&#10;aeUijlNpsOGwUGNHu5rK2+nbKDiMOG6XydtQ3K67+9f55f2zSEip+eO0fQXhafL/4b/2UStYPq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z3CSxgAAANwA&#10;AAAPAAAAAAAAAAAAAAAAAKoCAABkcnMvZG93bnJldi54bWxQSwUGAAAAAAQABAD6AAAAnQMAAAAA&#10;">
                  <v:shape id="Freeform 314" o:spid="_x0000_s1053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QLzMQA&#10;AADcAAAADwAAAGRycy9kb3ducmV2LnhtbESP3UoDMRSE7wXfIRzBO5u0Fitr06LVQvGqPz7AITlu&#10;lt2cLEnabt++KQheDjPzDTNfDr4TJ4qpCaxhPFIgiE2wDdcafg7rp1cQKSNb7AKThgslWC7u7+ZY&#10;2XDmHZ32uRYFwqlCDS7nvpIyGUce0yj0xMX7DdFjLjLW0kY8F7jv5ESpF+mx4bLgsKeVI9Puj17D&#10;Vn03ZtytP0w7Oey+XGw/40Zp/fgwvL+ByDTk//Bfe2M1PE9ncDtTjo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0C8zEAAAA3AAAAA8AAAAAAAAAAAAAAAAAmAIAAGRycy9k&#10;b3ducmV2LnhtbFBLBQYAAAAABAAEAPUAAACJAwAAAAA=&#10;" path="m46,51r-34,l12,103r34,l46,51xe" fillcolor="#231f20" stroked="f">
                    <v:path arrowok="t" o:connecttype="custom" o:connectlocs="46,156;12,156;12,208;46,208;46,156" o:connectangles="0,0,0,0,0"/>
                  </v:shape>
                  <v:shape id="Freeform 313" o:spid="_x0000_s1054" style="position:absolute;left:678;top:105;width:58;height:103;visibility:visible;mso-wrap-style:square;v-text-anchor:top" coordsize="58,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ufvsAA&#10;AADcAAAADwAAAGRycy9kb3ducmV2LnhtbERPy2oCMRTdC/2HcIXuNNEWkalR7EOQrjrqB1yS28kw&#10;k5shSXX6982i4PJw3pvd6HtxpZjawBoWcwWC2ATbcqPhcj7M1iBSRrbYByYNv5Rgt32YbLCy4cY1&#10;XU+5ESWEU4UaXM5DJWUyjjymeRiIC/cdosdcYGykjXgr4b6XS6VW0mPLpcHhQG+OTHf68Rq+1Gdr&#10;Fv3h1XTLc/3hYvcej0rrx+m4fwGRacx38b/7aDU8PZe15Uw5An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qufvsAAAADcAAAADwAAAAAAAAAAAAAAAACYAgAAZHJzL2Rvd25y&#10;ZXYueG1sUEsFBgAAAAAEAAQA9QAAAIUDAAAAAA==&#10;" path="m55,l3,,,3,,51r58,l58,3,55,xe" fillcolor="#231f20" stroked="f">
                    <v:path arrowok="t" o:connecttype="custom" o:connectlocs="55,105;3,105;0,108;0,156;58,156;58,108;55,105" o:connectangles="0,0,0,0,0,0,0"/>
                  </v:shape>
                </v:group>
                <v:group id="Group 310" o:spid="_x0000_s1055" style="position:absolute;left:692;top:69;width:31;height:31" coordorigin="692,69" coordsize="31,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FQ5ODFAAAA3AAA&#10;AA8AAAAAAAAAAAAAAAAAqgIAAGRycy9kb3ducmV2LnhtbFBLBQYAAAAABAAEAPoAAACcAwAAAAA=&#10;">
                  <v:shape id="Freeform 311" o:spid="_x0000_s1056" style="position:absolute;left:692;top:69;width:31;height:31;visibility:visible;mso-wrap-style:square;v-text-anchor:top" coordsize="31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7foMIA&#10;AADcAAAADwAAAGRycy9kb3ducmV2LnhtbERP3WrCMBS+H/gO4Qi708S5OalGcRvD3ShY9wCH5qzt&#10;bE5KktXq05sLYZcf3/9y3dtGdORD7VjDZKxAEBfO1Fxq+D5+juYgQkQ22DgmDRcKsF4NHpaYGXfm&#10;A3V5LEUK4ZChhirGNpMyFBVZDGPXEifux3mLMUFfSuPxnMJtI5+UmkmLNaeGClt6r6g45X9Ww9vH&#10;/nerOj69XnfHqePcHZR/1vpx2G8WICL18V98d38ZDdOXND+dS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t+gwgAAANwAAAAPAAAAAAAAAAAAAAAAAJgCAABkcnMvZG93&#10;bnJldi54bWxQSwUGAAAAAAQABAD1AAAAhwMAAAAA&#10;" path="m23,l7,,,7,,24r7,7l23,31r7,-7l30,7,23,xe" fillcolor="#231f20" stroked="f">
                    <v:path arrowok="t" o:connecttype="custom" o:connectlocs="23,69;7,69;0,76;0,93;7,100;23,100;30,93;30,76;23,69" o:connectangles="0,0,0,0,0,0,0,0,0"/>
                  </v:shape>
                </v:group>
                <v:group id="Group 307" o:spid="_x0000_s1057" style="position:absolute;left:600;top:31;width:215;height:215" coordorigin="600,31" coordsize="215,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v9+O8YAAADc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zH8&#10;nglHQGY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a/347xgAAANwA&#10;AAAPAAAAAAAAAAAAAAAAAKoCAABkcnMvZG93bnJldi54bWxQSwUGAAAAAAQABAD6AAAAnQMAAAAA&#10;">
                  <v:shape id="Freeform 309" o:spid="_x0000_s1058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RYbcYA&#10;AADcAAAADwAAAGRycy9kb3ducmV2LnhtbESPW2vCQBSE3wX/w3IE38xGrReiq5TSlqoPXsHXQ/aY&#10;xGbPhuxW03/fLQg+DjPzDTNfNqYUN6pdYVlBP4pBEKdWF5wpOB0/elMQziNrLC2Tgl9ysFy0W3NM&#10;tL3znm4Hn4kAYZeggtz7KpHSpTkZdJGtiIN3sbVBH2SdSV3jPcBNKQdxPJYGCw4LOVb0llP6ffgx&#10;Ctar6fYdd5Mr7s4v48+zucj9ZqtUt9O8zkB4avwz/Gh/aQXD0QD+z4QjIB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RYbcYAAADcAAAADwAAAAAAAAAAAAAAAACYAgAAZHJz&#10;L2Rvd25yZXYueG1sUEsFBgAAAAAEAAQA9QAAAIsDAAAAAA==&#10;" path="m107,l49,17,9,65,,103r1,23l44,194r55,21l122,214r20,-5l160,201r9,-6l116,195,92,194,38,160,19,108,21,88,57,36,107,20r60,l156,12,138,5,120,1,107,xe" fillcolor="#231f20" stroked="f">
                    <v:path arrowok="t" o:connecttype="custom" o:connectlocs="107,31;49,48;9,96;0,134;1,157;44,225;99,246;122,245;142,240;160,232;169,226;116,226;92,225;38,191;19,139;21,119;57,67;107,51;167,51;156,43;138,36;120,32;107,31" o:connectangles="0,0,0,0,0,0,0,0,0,0,0,0,0,0,0,0,0,0,0,0,0,0,0"/>
                  </v:shape>
                  <v:shape id="Freeform 308" o:spid="_x0000_s1059" style="position:absolute;left:600;top:31;width:215;height:215;visibility:visible;mso-wrap-style:square;v-text-anchor:top" coordsize="215,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j99sYA&#10;AADcAAAADwAAAGRycy9kb3ducmV2LnhtbESPQWvCQBSE74L/YXlCb7qxthqiq0hppa0HNQpeH9ln&#10;Es2+Ddmtpv/eLRQ8DjPzDTNbtKYSV2pcaVnBcBCBIM6sLjlXcNh/9GMQziNrrCyTgl9ysJh3OzNM&#10;tL3xjq6pz0WAsEtQQeF9nUjpsoIMuoGtiYN3so1BH2STS93gLcBNJZ+jaCwNlhwWCqzpraDskv4Y&#10;Bd9f8eYdt5Mzbo8v49XRnORuvVHqqdcupyA8tf4R/m9/agWj1xH8nQlHQM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j99sYAAADcAAAADwAAAAAAAAAAAAAAAACYAgAAZHJz&#10;L2Rvd25yZXYueG1sUEsFBgAAAAAEAAQA9QAAAIsDAAAAAA==&#10;" path="m167,20r-60,l128,22r19,7l164,40r15,18l189,76r5,18l193,120r-40,63l116,195r53,l211,137r3,-18l213,94,209,74,202,56,191,41,173,24r-6,-4xe" fillcolor="#231f20" stroked="f">
                    <v:path arrowok="t" o:connecttype="custom" o:connectlocs="167,51;107,51;128,53;147,60;164,71;179,89;189,107;194,125;193,151;153,214;116,226;169,226;211,168;214,150;213,125;209,105;202,87;191,72;173,55;167,51" o:connectangles="0,0,0,0,0,0,0,0,0,0,0,0,0,0,0,0,0,0,0,0"/>
                  </v:shape>
                </v:group>
                <w10:anchorlock/>
              </v:group>
            </w:pict>
          </mc:Fallback>
        </mc:AlternateContent>
      </w:r>
    </w:p>
    <w:p w14:paraId="0CD7504C" w14:textId="77777777" w:rsidR="001418E5" w:rsidRDefault="001418E5">
      <w:pPr>
        <w:spacing w:before="5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CD7504D" w14:textId="77777777" w:rsidR="001418E5" w:rsidRDefault="00F34B3E">
      <w:pPr>
        <w:spacing w:before="65" w:line="270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Planning: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Approach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to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planning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for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the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use,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carryover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and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tr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ade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of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</w:t>
      </w:r>
      <w:r>
        <w:rPr>
          <w:rFonts w:ascii="Book Antiqua" w:eastAsia="Book Antiqua" w:hAnsi="Book Antiqua" w:cs="Book Antiqua"/>
          <w:i/>
          <w:color w:val="808285"/>
          <w:spacing w:val="-2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environmental</w:t>
      </w:r>
      <w:r>
        <w:rPr>
          <w:rFonts w:ascii="Book Antiqua" w:eastAsia="Book Antiqua" w:hAnsi="Book Antiqua" w:cs="Book Antiqua"/>
          <w:i/>
          <w:color w:val="808285"/>
          <w:spacing w:val="-2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97"/>
          <w:w w:val="90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z w:val="18"/>
          <w:szCs w:val="18"/>
        </w:rPr>
        <w:t>2017–18</w:t>
      </w:r>
      <w:r>
        <w:rPr>
          <w:rFonts w:ascii="Book Antiqua" w:eastAsia="Book Antiqua" w:hAnsi="Book Antiqua" w:cs="Book Antiqua"/>
          <w:i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is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licensed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under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Commons</w:t>
      </w:r>
      <w:r>
        <w:rPr>
          <w:rFonts w:ascii="Times New Roman" w:eastAsia="Times New Roman" w:hAnsi="Times New Roman" w:cs="Times New Roman"/>
          <w:color w:val="808285"/>
          <w:spacing w:val="-16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ttribution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4.0</w:t>
      </w:r>
      <w:r>
        <w:rPr>
          <w:rFonts w:ascii="Times New Roman" w:eastAsia="Times New Roman" w:hAnsi="Times New Roman" w:cs="Times New Roman"/>
          <w:color w:val="808285"/>
          <w:spacing w:val="-1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International</w:t>
      </w:r>
      <w:r>
        <w:rPr>
          <w:rFonts w:ascii="Times New Roman" w:eastAsia="Times New Roman" w:hAnsi="Times New Roman" w:cs="Times New Roman"/>
          <w:color w:val="808285"/>
          <w:spacing w:val="73"/>
          <w:w w:val="9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with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exception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Coat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Arms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Australia,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logo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agency</w:t>
      </w:r>
      <w:r>
        <w:rPr>
          <w:rFonts w:ascii="Times New Roman" w:eastAsia="Times New Roman" w:hAnsi="Times New Roman" w:cs="Times New Roman"/>
          <w:color w:val="808285"/>
          <w:spacing w:val="-1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esponsible</w:t>
      </w:r>
      <w:r>
        <w:rPr>
          <w:rFonts w:ascii="Times New Roman" w:eastAsia="Times New Roman" w:hAnsi="Times New Roman" w:cs="Times New Roman"/>
          <w:color w:val="808285"/>
          <w:spacing w:val="-18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6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publishing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epor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t,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parties,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and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any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images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depicting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people.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For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licence</w:t>
      </w:r>
      <w:r>
        <w:rPr>
          <w:rFonts w:ascii="Times New Roman" w:eastAsia="Times New Roman" w:hAnsi="Times New Roman" w:cs="Times New Roman"/>
          <w:color w:val="808285"/>
          <w:spacing w:val="-19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conditions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see:</w:t>
      </w:r>
      <w:r>
        <w:rPr>
          <w:rFonts w:ascii="Times New Roman" w:eastAsia="Times New Roman" w:hAnsi="Times New Roman" w:cs="Times New Roman"/>
          <w:color w:val="808285"/>
          <w:spacing w:val="23"/>
          <w:w w:val="87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https://cr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eativecommons.org/licenses/b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y/4.0/</w:t>
      </w:r>
    </w:p>
    <w:p w14:paraId="0CD7504E" w14:textId="77777777" w:rsidR="001418E5" w:rsidRDefault="001418E5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14:paraId="0CD7504F" w14:textId="77777777" w:rsidR="001418E5" w:rsidRDefault="00F34B3E">
      <w:pPr>
        <w:spacing w:line="263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This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>report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should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be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attributed</w:t>
      </w:r>
      <w:r>
        <w:rPr>
          <w:rFonts w:ascii="Times New Roman" w:eastAsia="Times New Roman" w:hAnsi="Times New Roman" w:cs="Times New Roman"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as</w:t>
      </w:r>
      <w:r>
        <w:rPr>
          <w:rFonts w:ascii="Times New Roman" w:eastAsia="Times New Roman" w:hAnsi="Times New Roman" w:cs="Times New Roman"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>‘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Portfolio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Management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Planning: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Approach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to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planning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for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the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use,</w:t>
      </w:r>
      <w:r>
        <w:rPr>
          <w:rFonts w:ascii="Book Antiqua" w:eastAsia="Book Antiqua" w:hAnsi="Book Antiqua" w:cs="Book Antiqua"/>
          <w:i/>
          <w:color w:val="808285"/>
          <w:spacing w:val="-1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carryover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and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3"/>
          <w:w w:val="95"/>
          <w:sz w:val="18"/>
          <w:szCs w:val="18"/>
        </w:rPr>
        <w:t>tr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ade</w:t>
      </w:r>
      <w:r>
        <w:rPr>
          <w:rFonts w:ascii="Book Antiqua" w:eastAsia="Book Antiqua" w:hAnsi="Book Antiqua" w:cs="Book Antiqua"/>
          <w:i/>
          <w:color w:val="808285"/>
          <w:spacing w:val="-13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of</w:t>
      </w:r>
      <w:r>
        <w:rPr>
          <w:rFonts w:ascii="Book Antiqua" w:eastAsia="Book Antiqua" w:hAnsi="Book Antiqua" w:cs="Book Antiqua"/>
          <w:i/>
          <w:color w:val="808285"/>
          <w:spacing w:val="67"/>
          <w:w w:val="92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>commonwealth environmental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w w:val="95"/>
          <w:sz w:val="18"/>
          <w:szCs w:val="18"/>
        </w:rPr>
        <w:t>water</w:t>
      </w:r>
      <w:r>
        <w:rPr>
          <w:rFonts w:ascii="Book Antiqua" w:eastAsia="Book Antiqua" w:hAnsi="Book Antiqua" w:cs="Book Antiqua"/>
          <w:i/>
          <w:color w:val="808285"/>
          <w:spacing w:val="-2"/>
          <w:w w:val="95"/>
          <w:sz w:val="18"/>
          <w:szCs w:val="18"/>
        </w:rPr>
        <w:t xml:space="preserve"> </w:t>
      </w:r>
      <w:r>
        <w:rPr>
          <w:rFonts w:ascii="Book Antiqua" w:eastAsia="Book Antiqua" w:hAnsi="Book Antiqua" w:cs="Book Antiqua"/>
          <w:i/>
          <w:color w:val="808285"/>
          <w:spacing w:val="-1"/>
          <w:w w:val="95"/>
          <w:sz w:val="18"/>
          <w:szCs w:val="18"/>
        </w:rPr>
        <w:t>2017–18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 xml:space="preserve">, Commonwealth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"/>
          <w:w w:val="95"/>
          <w:sz w:val="18"/>
          <w:szCs w:val="18"/>
        </w:rPr>
        <w:t xml:space="preserve"> A</w:t>
      </w:r>
      <w:r>
        <w:rPr>
          <w:rFonts w:ascii="Times New Roman" w:eastAsia="Times New Roman" w:hAnsi="Times New Roman" w:cs="Times New Roman"/>
          <w:color w:val="808285"/>
          <w:spacing w:val="-1"/>
          <w:w w:val="95"/>
          <w:sz w:val="18"/>
          <w:szCs w:val="18"/>
        </w:rPr>
        <w:t xml:space="preserve">ustralia, </w:t>
      </w:r>
      <w:r>
        <w:rPr>
          <w:rFonts w:ascii="Times New Roman" w:eastAsia="Times New Roman" w:hAnsi="Times New Roman" w:cs="Times New Roman"/>
          <w:color w:val="808285"/>
          <w:w w:val="95"/>
          <w:sz w:val="18"/>
          <w:szCs w:val="18"/>
        </w:rPr>
        <w:t>2017’.</w:t>
      </w:r>
    </w:p>
    <w:p w14:paraId="0CD75050" w14:textId="77777777" w:rsidR="001418E5" w:rsidRDefault="001418E5">
      <w:pPr>
        <w:spacing w:before="8"/>
        <w:rPr>
          <w:rFonts w:ascii="Times New Roman" w:eastAsia="Times New Roman" w:hAnsi="Times New Roman" w:cs="Times New Roman"/>
          <w:sz w:val="19"/>
          <w:szCs w:val="19"/>
        </w:rPr>
      </w:pPr>
    </w:p>
    <w:p w14:paraId="0CD75051" w14:textId="77777777" w:rsidR="001418E5" w:rsidRDefault="00F34B3E">
      <w:pPr>
        <w:spacing w:line="278" w:lineRule="auto"/>
        <w:ind w:left="110" w:right="155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Commonw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ealth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of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Australia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has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made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all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easonable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efforts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to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identify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content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supplied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b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y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parties</w:t>
      </w:r>
      <w:r>
        <w:rPr>
          <w:rFonts w:ascii="Times New Roman" w:eastAsia="Times New Roman" w:hAnsi="Times New Roman" w:cs="Times New Roman"/>
          <w:color w:val="808285"/>
          <w:spacing w:val="-2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using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20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following</w:t>
      </w:r>
      <w:r>
        <w:rPr>
          <w:rFonts w:ascii="Times New Roman" w:eastAsia="Times New Roman" w:hAnsi="Times New Roman" w:cs="Times New Roman"/>
          <w:color w:val="808285"/>
          <w:spacing w:val="67"/>
          <w:w w:val="94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format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‘©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Copyright</w:t>
      </w:r>
      <w:r>
        <w:rPr>
          <w:rFonts w:ascii="Times New Roman" w:eastAsia="Times New Roman" w:hAnsi="Times New Roman" w:cs="Times New Roman"/>
          <w:color w:val="808285"/>
          <w:spacing w:val="-2"/>
          <w:sz w:val="18"/>
          <w:szCs w:val="18"/>
        </w:rPr>
        <w:t>’</w:t>
      </w:r>
      <w:r>
        <w:rPr>
          <w:rFonts w:ascii="Times New Roman" w:eastAsia="Times New Roman" w:hAnsi="Times New Roman" w:cs="Times New Roman"/>
          <w:color w:val="808285"/>
          <w:spacing w:val="-13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noting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z w:val="18"/>
          <w:szCs w:val="18"/>
        </w:rPr>
        <w:t>the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1"/>
          <w:sz w:val="18"/>
          <w:szCs w:val="18"/>
        </w:rPr>
        <w:t>third</w:t>
      </w:r>
      <w:r>
        <w:rPr>
          <w:rFonts w:ascii="Times New Roman" w:eastAsia="Times New Roman" w:hAnsi="Times New Roman" w:cs="Times New Roman"/>
          <w:color w:val="808285"/>
          <w:spacing w:val="-1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808285"/>
          <w:spacing w:val="-4"/>
          <w:sz w:val="18"/>
          <w:szCs w:val="18"/>
        </w:rPr>
        <w:t>party</w:t>
      </w:r>
      <w:r>
        <w:rPr>
          <w:rFonts w:ascii="Times New Roman" w:eastAsia="Times New Roman" w:hAnsi="Times New Roman" w:cs="Times New Roman"/>
          <w:color w:val="808285"/>
          <w:spacing w:val="-3"/>
          <w:sz w:val="18"/>
          <w:szCs w:val="18"/>
        </w:rPr>
        <w:t>.</w:t>
      </w:r>
    </w:p>
    <w:p w14:paraId="0CD75052" w14:textId="77777777" w:rsidR="001418E5" w:rsidRDefault="001418E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CD75053" w14:textId="77777777" w:rsidR="001418E5" w:rsidRDefault="00F34B3E">
      <w:pPr>
        <w:spacing w:line="278" w:lineRule="auto"/>
        <w:ind w:left="110" w:right="159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views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opinions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expressed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in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authors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necessarily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eflect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those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29"/>
          <w:w w:val="99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Australian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G</w:t>
      </w:r>
      <w:r>
        <w:rPr>
          <w:rFonts w:ascii="Times New Roman"/>
          <w:color w:val="808285"/>
          <w:spacing w:val="-2"/>
          <w:sz w:val="18"/>
        </w:rPr>
        <w:t>ov</w:t>
      </w:r>
      <w:r>
        <w:rPr>
          <w:rFonts w:ascii="Times New Roman"/>
          <w:color w:val="808285"/>
          <w:spacing w:val="-1"/>
          <w:sz w:val="18"/>
        </w:rPr>
        <w:t>ernment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M</w:t>
      </w:r>
      <w:r>
        <w:rPr>
          <w:rFonts w:ascii="Times New Roman"/>
          <w:color w:val="808285"/>
          <w:spacing w:val="-2"/>
          <w:sz w:val="18"/>
        </w:rPr>
        <w:t>inister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3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Envir</w:t>
      </w:r>
      <w:r>
        <w:rPr>
          <w:rFonts w:ascii="Times New Roman"/>
          <w:color w:val="808285"/>
          <w:spacing w:val="-1"/>
          <w:sz w:val="18"/>
        </w:rPr>
        <w:t>onment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4"/>
          <w:sz w:val="18"/>
        </w:rPr>
        <w:t xml:space="preserve"> </w:t>
      </w:r>
      <w:r>
        <w:rPr>
          <w:rFonts w:ascii="Times New Roman"/>
          <w:color w:val="808285"/>
          <w:spacing w:val="-4"/>
          <w:sz w:val="18"/>
        </w:rPr>
        <w:t>Energy</w:t>
      </w:r>
      <w:r>
        <w:rPr>
          <w:rFonts w:ascii="Times New Roman"/>
          <w:color w:val="808285"/>
          <w:spacing w:val="-3"/>
          <w:sz w:val="18"/>
        </w:rPr>
        <w:t>.</w:t>
      </w:r>
    </w:p>
    <w:p w14:paraId="0CD75054" w14:textId="77777777" w:rsidR="001418E5" w:rsidRDefault="001418E5">
      <w:pPr>
        <w:spacing w:before="9"/>
        <w:rPr>
          <w:rFonts w:ascii="Times New Roman" w:eastAsia="Times New Roman" w:hAnsi="Times New Roman" w:cs="Times New Roman"/>
          <w:sz w:val="19"/>
          <w:szCs w:val="19"/>
        </w:rPr>
      </w:pPr>
    </w:p>
    <w:p w14:paraId="0CD75055" w14:textId="77777777" w:rsidR="001418E5" w:rsidRDefault="00F34B3E">
      <w:pPr>
        <w:spacing w:line="278" w:lineRule="auto"/>
        <w:ind w:left="110" w:right="247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808285"/>
          <w:sz w:val="18"/>
        </w:rPr>
        <w:t>While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easonable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efforts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have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been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made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to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ensure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are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factually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correct,</w:t>
      </w:r>
      <w:r>
        <w:rPr>
          <w:rFonts w:ascii="Times New Roman"/>
          <w:color w:val="808285"/>
          <w:spacing w:val="-17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45"/>
          <w:w w:val="99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Commonw</w:t>
      </w:r>
      <w:r>
        <w:rPr>
          <w:rFonts w:ascii="Times New Roman"/>
          <w:color w:val="808285"/>
          <w:spacing w:val="-2"/>
          <w:sz w:val="18"/>
        </w:rPr>
        <w:t>ealth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does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accept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esponsibility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accuracy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completeness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contents,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and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shall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not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9"/>
          <w:sz w:val="18"/>
        </w:rPr>
        <w:t xml:space="preserve"> </w:t>
      </w:r>
      <w:r>
        <w:rPr>
          <w:rFonts w:ascii="Times New Roman"/>
          <w:color w:val="808285"/>
          <w:sz w:val="18"/>
        </w:rPr>
        <w:t>liable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for</w:t>
      </w:r>
      <w:r>
        <w:rPr>
          <w:rFonts w:ascii="Times New Roman"/>
          <w:color w:val="808285"/>
          <w:spacing w:val="-18"/>
          <w:sz w:val="18"/>
        </w:rPr>
        <w:t xml:space="preserve"> </w:t>
      </w:r>
      <w:r>
        <w:rPr>
          <w:rFonts w:ascii="Times New Roman"/>
          <w:color w:val="808285"/>
          <w:sz w:val="18"/>
        </w:rPr>
        <w:t>any</w:t>
      </w:r>
      <w:r>
        <w:rPr>
          <w:rFonts w:ascii="Times New Roman"/>
          <w:color w:val="808285"/>
          <w:spacing w:val="45"/>
          <w:w w:val="94"/>
          <w:sz w:val="18"/>
        </w:rPr>
        <w:t xml:space="preserve"> </w:t>
      </w:r>
      <w:r>
        <w:rPr>
          <w:rFonts w:ascii="Times New Roman"/>
          <w:color w:val="808285"/>
          <w:sz w:val="18"/>
        </w:rPr>
        <w:t>loss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damage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that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may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be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occasioned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indir</w:t>
      </w:r>
      <w:r>
        <w:rPr>
          <w:rFonts w:ascii="Times New Roman"/>
          <w:color w:val="808285"/>
          <w:spacing w:val="-2"/>
          <w:sz w:val="18"/>
        </w:rPr>
        <w:t>ectly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thr</w:t>
      </w:r>
      <w:r>
        <w:rPr>
          <w:rFonts w:ascii="Times New Roman"/>
          <w:color w:val="808285"/>
          <w:spacing w:val="-2"/>
          <w:sz w:val="18"/>
        </w:rPr>
        <w:t>ough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use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pacing w:val="-2"/>
          <w:sz w:val="18"/>
        </w:rPr>
        <w:t>of</w:t>
      </w:r>
      <w:r>
        <w:rPr>
          <w:rFonts w:ascii="Times New Roman"/>
          <w:color w:val="808285"/>
          <w:spacing w:val="-1"/>
          <w:sz w:val="18"/>
        </w:rPr>
        <w:t>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or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pacing w:val="-1"/>
          <w:sz w:val="18"/>
        </w:rPr>
        <w:t>r</w:t>
      </w:r>
      <w:r>
        <w:rPr>
          <w:rFonts w:ascii="Times New Roman"/>
          <w:color w:val="808285"/>
          <w:spacing w:val="-2"/>
          <w:sz w:val="18"/>
        </w:rPr>
        <w:t>eliance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on,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the</w:t>
      </w:r>
      <w:r>
        <w:rPr>
          <w:rFonts w:ascii="Times New Roman"/>
          <w:color w:val="808285"/>
          <w:spacing w:val="-15"/>
          <w:sz w:val="18"/>
        </w:rPr>
        <w:t xml:space="preserve"> </w:t>
      </w:r>
      <w:r>
        <w:rPr>
          <w:rFonts w:ascii="Times New Roman"/>
          <w:color w:val="808285"/>
          <w:sz w:val="18"/>
        </w:rPr>
        <w:t>contents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of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this</w:t>
      </w:r>
      <w:r>
        <w:rPr>
          <w:rFonts w:ascii="Times New Roman"/>
          <w:color w:val="808285"/>
          <w:spacing w:val="-16"/>
          <w:sz w:val="18"/>
        </w:rPr>
        <w:t xml:space="preserve"> </w:t>
      </w:r>
      <w:r>
        <w:rPr>
          <w:rFonts w:ascii="Times New Roman"/>
          <w:color w:val="808285"/>
          <w:sz w:val="18"/>
        </w:rPr>
        <w:t>publication.</w:t>
      </w:r>
    </w:p>
    <w:p w14:paraId="0CD75056" w14:textId="77777777" w:rsidR="001418E5" w:rsidRDefault="001418E5">
      <w:pPr>
        <w:spacing w:line="278" w:lineRule="auto"/>
        <w:rPr>
          <w:rFonts w:ascii="Times New Roman" w:eastAsia="Times New Roman" w:hAnsi="Times New Roman" w:cs="Times New Roman"/>
          <w:sz w:val="18"/>
          <w:szCs w:val="18"/>
        </w:rPr>
        <w:sectPr w:rsidR="001418E5">
          <w:pgSz w:w="11910" w:h="16840"/>
          <w:pgMar w:top="1580" w:right="1680" w:bottom="280" w:left="1080" w:header="720" w:footer="720" w:gutter="0"/>
          <w:cols w:space="720"/>
        </w:sectPr>
      </w:pPr>
    </w:p>
    <w:p w14:paraId="0CD75057" w14:textId="77777777" w:rsidR="001418E5" w:rsidRDefault="001418E5">
      <w:pPr>
        <w:spacing w:before="5"/>
        <w:rPr>
          <w:rFonts w:ascii="Times New Roman" w:eastAsia="Times New Roman" w:hAnsi="Times New Roman" w:cs="Times New Roman"/>
          <w:sz w:val="13"/>
          <w:szCs w:val="13"/>
        </w:rPr>
      </w:pPr>
    </w:p>
    <w:p w14:paraId="0CD7505D" w14:textId="77777777" w:rsidR="001418E5" w:rsidRDefault="001418E5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CD7505E" w14:textId="77777777" w:rsidR="001418E5" w:rsidRDefault="001418E5">
      <w:pPr>
        <w:rPr>
          <w:rFonts w:ascii="Century Gothic" w:eastAsia="Century Gothic" w:hAnsi="Century Gothic" w:cs="Century Gothic"/>
          <w:b/>
          <w:bCs/>
          <w:sz w:val="20"/>
          <w:szCs w:val="20"/>
        </w:rPr>
      </w:pPr>
    </w:p>
    <w:p w14:paraId="0CD7505F" w14:textId="77777777" w:rsidR="001418E5" w:rsidRDefault="001418E5">
      <w:pPr>
        <w:spacing w:before="5"/>
        <w:rPr>
          <w:rFonts w:ascii="Century Gothic" w:eastAsia="Century Gothic" w:hAnsi="Century Gothic" w:cs="Century Gothic"/>
          <w:b/>
          <w:bCs/>
          <w:sz w:val="18"/>
          <w:szCs w:val="18"/>
        </w:rPr>
      </w:pPr>
    </w:p>
    <w:p w14:paraId="0CD75060" w14:textId="77777777" w:rsidR="001418E5" w:rsidRDefault="00F34B3E">
      <w:pPr>
        <w:ind w:left="118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5F4879"/>
          <w:sz w:val="24"/>
        </w:rPr>
        <w:t>Acknowledgement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of</w:t>
      </w:r>
      <w:r>
        <w:rPr>
          <w:rFonts w:ascii="Century Gothic"/>
          <w:b/>
          <w:color w:val="5F4879"/>
          <w:spacing w:val="-5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the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traditional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owners</w:t>
      </w:r>
      <w:r>
        <w:rPr>
          <w:rFonts w:ascii="Century Gothic"/>
          <w:b/>
          <w:color w:val="5F4879"/>
          <w:spacing w:val="-5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of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the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Murray-Darling</w:t>
      </w:r>
      <w:r>
        <w:rPr>
          <w:rFonts w:ascii="Century Gothic"/>
          <w:b/>
          <w:color w:val="5F4879"/>
          <w:spacing w:val="-5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Basin</w:t>
      </w:r>
    </w:p>
    <w:p w14:paraId="0CD75061" w14:textId="77777777" w:rsidR="001418E5" w:rsidRDefault="00F34B3E">
      <w:pPr>
        <w:pStyle w:val="BodyText"/>
        <w:spacing w:before="120"/>
        <w:ind w:right="217"/>
      </w:pPr>
      <w:r>
        <w:rPr>
          <w:spacing w:val="-1"/>
        </w:rPr>
        <w:t>The</w:t>
      </w:r>
      <w:r>
        <w:rPr>
          <w:spacing w:val="-11"/>
        </w:rPr>
        <w:t xml:space="preserve"> </w:t>
      </w:r>
      <w:r>
        <w:t>Commonwealth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Office</w:t>
      </w:r>
      <w:r>
        <w:rPr>
          <w:spacing w:val="-12"/>
        </w:rPr>
        <w:t xml:space="preserve"> </w:t>
      </w:r>
      <w:r>
        <w:rPr>
          <w:spacing w:val="-1"/>
        </w:rPr>
        <w:t>respectfully</w:t>
      </w:r>
      <w:r>
        <w:rPr>
          <w:spacing w:val="-12"/>
        </w:rPr>
        <w:t xml:space="preserve"> </w:t>
      </w:r>
      <w:r>
        <w:t>acknowledges</w:t>
      </w:r>
      <w:r>
        <w:rPr>
          <w:spacing w:val="-1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traditional</w:t>
      </w:r>
      <w:r>
        <w:rPr>
          <w:spacing w:val="84"/>
          <w:w w:val="99"/>
        </w:rPr>
        <w:t xml:space="preserve"> </w:t>
      </w:r>
      <w:r>
        <w:t>owners,</w:t>
      </w:r>
      <w:r>
        <w:rPr>
          <w:spacing w:val="-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Elders</w:t>
      </w:r>
      <w:r>
        <w:rPr>
          <w:spacing w:val="-7"/>
        </w:rPr>
        <w:t xml:space="preserve"> </w:t>
      </w:r>
      <w:r>
        <w:rPr>
          <w:spacing w:val="-1"/>
        </w:rPr>
        <w:t>past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present,</w:t>
      </w:r>
      <w:r>
        <w:rPr>
          <w:spacing w:val="-9"/>
        </w:rPr>
        <w:t xml:space="preserve"> </w:t>
      </w:r>
      <w:r>
        <w:t>their</w:t>
      </w:r>
      <w:r>
        <w:rPr>
          <w:spacing w:val="-7"/>
        </w:rPr>
        <w:t xml:space="preserve"> </w:t>
      </w:r>
      <w:r>
        <w:rPr>
          <w:spacing w:val="-1"/>
        </w:rPr>
        <w:t>Nations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their</w:t>
      </w:r>
      <w:r>
        <w:rPr>
          <w:spacing w:val="64"/>
          <w:w w:val="99"/>
        </w:rPr>
        <w:t xml:space="preserve"> </w:t>
      </w:r>
      <w:r>
        <w:rPr>
          <w:spacing w:val="-1"/>
        </w:rPr>
        <w:t>cultural,</w:t>
      </w:r>
      <w:r>
        <w:rPr>
          <w:spacing w:val="-11"/>
        </w:rPr>
        <w:t xml:space="preserve"> </w:t>
      </w:r>
      <w:r>
        <w:t>social,</w:t>
      </w:r>
      <w:r>
        <w:rPr>
          <w:spacing w:val="-10"/>
        </w:rPr>
        <w:t xml:space="preserve"> </w:t>
      </w:r>
      <w:r>
        <w:t>environmental,</w:t>
      </w:r>
      <w:r>
        <w:rPr>
          <w:spacing w:val="-10"/>
        </w:rPr>
        <w:t xml:space="preserve"> </w:t>
      </w:r>
      <w:r>
        <w:rPr>
          <w:spacing w:val="-1"/>
        </w:rPr>
        <w:t>spiritual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rPr>
          <w:spacing w:val="-1"/>
        </w:rPr>
        <w:t>connection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their</w:t>
      </w:r>
      <w:r>
        <w:rPr>
          <w:spacing w:val="-10"/>
        </w:rPr>
        <w:t xml:space="preserve"> </w:t>
      </w:r>
      <w:r>
        <w:rPr>
          <w:spacing w:val="-1"/>
        </w:rPr>
        <w:t>lands</w:t>
      </w:r>
      <w:r>
        <w:t xml:space="preserve"> and</w:t>
      </w:r>
      <w:r>
        <w:rPr>
          <w:spacing w:val="-8"/>
        </w:rPr>
        <w:t xml:space="preserve"> </w:t>
      </w:r>
      <w:r>
        <w:t>waters.</w:t>
      </w:r>
    </w:p>
    <w:p w14:paraId="0CD75062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3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4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5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6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7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8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9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A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B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C" w14:textId="77777777" w:rsidR="001418E5" w:rsidRDefault="001418E5">
      <w:pPr>
        <w:spacing w:before="3"/>
        <w:rPr>
          <w:rFonts w:ascii="Century Gothic" w:eastAsia="Century Gothic" w:hAnsi="Century Gothic" w:cs="Century Gothic"/>
          <w:sz w:val="18"/>
          <w:szCs w:val="18"/>
        </w:rPr>
      </w:pPr>
    </w:p>
    <w:p w14:paraId="0CD7506D" w14:textId="77777777" w:rsidR="001418E5" w:rsidRDefault="00F34B3E">
      <w:pPr>
        <w:ind w:left="118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hAnsi="Century Gothic"/>
          <w:color w:val="414142"/>
          <w:sz w:val="16"/>
        </w:rPr>
        <w:t>©</w:t>
      </w:r>
      <w:r>
        <w:rPr>
          <w:rFonts w:ascii="Century Gothic" w:hAnsi="Century Gothic"/>
          <w:color w:val="414142"/>
          <w:spacing w:val="1"/>
          <w:sz w:val="16"/>
        </w:rPr>
        <w:t xml:space="preserve"> </w:t>
      </w:r>
      <w:r>
        <w:rPr>
          <w:rFonts w:ascii="Century Gothic" w:hAnsi="Century Gothic"/>
          <w:color w:val="414142"/>
          <w:spacing w:val="-1"/>
          <w:sz w:val="16"/>
        </w:rPr>
        <w:t>Copyright Commonwealth</w:t>
      </w:r>
      <w:r>
        <w:rPr>
          <w:rFonts w:ascii="Century Gothic" w:hAnsi="Century Gothic"/>
          <w:color w:val="414142"/>
          <w:spacing w:val="1"/>
          <w:sz w:val="16"/>
        </w:rPr>
        <w:t xml:space="preserve"> </w:t>
      </w:r>
      <w:r>
        <w:rPr>
          <w:rFonts w:ascii="Century Gothic" w:hAnsi="Century Gothic"/>
          <w:color w:val="414142"/>
          <w:sz w:val="16"/>
        </w:rPr>
        <w:t>of</w:t>
      </w:r>
      <w:r>
        <w:rPr>
          <w:rFonts w:ascii="Century Gothic" w:hAnsi="Century Gothic"/>
          <w:color w:val="414142"/>
          <w:spacing w:val="1"/>
          <w:sz w:val="16"/>
        </w:rPr>
        <w:t xml:space="preserve"> </w:t>
      </w:r>
      <w:r>
        <w:rPr>
          <w:rFonts w:ascii="Century Gothic" w:hAnsi="Century Gothic"/>
          <w:color w:val="414142"/>
          <w:spacing w:val="-1"/>
          <w:sz w:val="16"/>
        </w:rPr>
        <w:t>Australia, 2017.</w:t>
      </w:r>
    </w:p>
    <w:p w14:paraId="0CD7506E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6F" w14:textId="77777777" w:rsidR="001418E5" w:rsidRDefault="001418E5">
      <w:pPr>
        <w:spacing w:before="5"/>
        <w:rPr>
          <w:rFonts w:ascii="Century Gothic" w:eastAsia="Century Gothic" w:hAnsi="Century Gothic" w:cs="Century Gothic"/>
          <w:sz w:val="15"/>
          <w:szCs w:val="15"/>
        </w:rPr>
      </w:pPr>
    </w:p>
    <w:p w14:paraId="0CD75070" w14:textId="77777777" w:rsidR="001418E5" w:rsidRDefault="00F34B3E">
      <w:pPr>
        <w:spacing w:line="200" w:lineRule="atLeast"/>
        <w:ind w:left="14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0C" wp14:editId="0CD7540D">
            <wp:extent cx="1806459" cy="522922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459" cy="522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071" w14:textId="77777777" w:rsidR="001418E5" w:rsidRDefault="001418E5">
      <w:pPr>
        <w:rPr>
          <w:rFonts w:ascii="Century Gothic" w:eastAsia="Century Gothic" w:hAnsi="Century Gothic" w:cs="Century Gothic"/>
          <w:sz w:val="16"/>
          <w:szCs w:val="16"/>
        </w:rPr>
      </w:pPr>
    </w:p>
    <w:p w14:paraId="0CD75072" w14:textId="77777777" w:rsidR="001418E5" w:rsidRDefault="001418E5">
      <w:pPr>
        <w:spacing w:before="11"/>
        <w:rPr>
          <w:rFonts w:ascii="Century Gothic" w:eastAsia="Century Gothic" w:hAnsi="Century Gothic" w:cs="Century Gothic"/>
          <w:sz w:val="19"/>
          <w:szCs w:val="19"/>
        </w:rPr>
      </w:pPr>
    </w:p>
    <w:p w14:paraId="0CD75073" w14:textId="77777777" w:rsidR="001418E5" w:rsidRDefault="00F34B3E">
      <w:pPr>
        <w:ind w:left="118" w:right="217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pacing w:val="-1"/>
          <w:sz w:val="16"/>
          <w:szCs w:val="16"/>
        </w:rPr>
        <w:t>Portfolio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Management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Planning: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Approach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to planning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for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use,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carryover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trade </w:t>
      </w:r>
      <w:r>
        <w:rPr>
          <w:rFonts w:ascii="Century Gothic" w:eastAsia="Century Gothic" w:hAnsi="Century Gothic" w:cs="Century Gothic"/>
          <w:sz w:val="16"/>
          <w:szCs w:val="16"/>
        </w:rPr>
        <w:t>of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Commonwealth</w:t>
      </w:r>
      <w:r>
        <w:rPr>
          <w:rFonts w:ascii="Century Gothic" w:eastAsia="Century Gothic" w:hAnsi="Century Gothic" w:cs="Century Gothic"/>
          <w:spacing w:val="55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environmental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water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2017–18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is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licensed by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color w:val="414142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Commonwealth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Australia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for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use under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a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Creative</w:t>
      </w:r>
      <w:r>
        <w:rPr>
          <w:rFonts w:ascii="Century Gothic" w:eastAsia="Century Gothic" w:hAnsi="Century Gothic" w:cs="Century Gothic"/>
          <w:color w:val="414142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Commons By</w:t>
      </w:r>
      <w:r>
        <w:rPr>
          <w:rFonts w:ascii="Century Gothic" w:eastAsia="Century Gothic" w:hAnsi="Century Gothic" w:cs="Century Gothic"/>
          <w:color w:val="414142"/>
          <w:spacing w:val="8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Attribution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3.0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Australia</w:t>
      </w:r>
      <w:r>
        <w:rPr>
          <w:rFonts w:ascii="Century Gothic" w:eastAsia="Century Gothic" w:hAnsi="Century Gothic" w:cs="Century Gothic"/>
          <w:color w:val="414142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licence with the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exception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color w:val="414142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Coat</w:t>
      </w:r>
      <w:r>
        <w:rPr>
          <w:rFonts w:ascii="Century Gothic" w:eastAsia="Century Gothic" w:hAnsi="Century Gothic" w:cs="Century Gothic"/>
          <w:color w:val="414142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Arms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 xml:space="preserve"> of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Commonwealth</w:t>
      </w:r>
      <w:r>
        <w:rPr>
          <w:rFonts w:ascii="Century Gothic" w:eastAsia="Century Gothic" w:hAnsi="Century Gothic" w:cs="Century Gothic"/>
          <w:color w:val="414142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Australia, the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logo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color w:val="414142"/>
          <w:spacing w:val="4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color w:val="414142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agency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responsible for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publishing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color w:val="414142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report,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content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>supplied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by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third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parties,</w:t>
      </w:r>
      <w:r>
        <w:rPr>
          <w:rFonts w:ascii="Century Gothic" w:eastAsia="Century Gothic" w:hAnsi="Century Gothic" w:cs="Century Gothic"/>
          <w:color w:val="414142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and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any</w:t>
      </w:r>
      <w:r>
        <w:rPr>
          <w:rFonts w:ascii="Century Gothic" w:eastAsia="Century Gothic" w:hAnsi="Century Gothic" w:cs="Century Gothic"/>
          <w:color w:val="414142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images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depicting</w:t>
      </w:r>
      <w:r>
        <w:rPr>
          <w:rFonts w:ascii="Century Gothic" w:eastAsia="Century Gothic" w:hAnsi="Century Gothic" w:cs="Century Gothic"/>
          <w:color w:val="414142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people.</w:t>
      </w:r>
      <w:r>
        <w:rPr>
          <w:rFonts w:ascii="Century Gothic" w:eastAsia="Century Gothic" w:hAnsi="Century Gothic" w:cs="Century Gothic"/>
          <w:color w:val="414142"/>
          <w:spacing w:val="7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For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licence conditions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see: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hyperlink r:id="rId16">
        <w:r>
          <w:rPr>
            <w:rFonts w:ascii="Century Gothic" w:eastAsia="Century Gothic" w:hAnsi="Century Gothic" w:cs="Century Gothic"/>
            <w:color w:val="414142"/>
            <w:spacing w:val="-1"/>
            <w:sz w:val="16"/>
            <w:szCs w:val="16"/>
          </w:rPr>
          <w:t>http://creativecommons.org/licenses/by/3.0/au/</w:t>
        </w:r>
      </w:hyperlink>
    </w:p>
    <w:p w14:paraId="0CD75074" w14:textId="77777777" w:rsidR="001418E5" w:rsidRDefault="001418E5">
      <w:pPr>
        <w:rPr>
          <w:rFonts w:ascii="Century Gothic" w:eastAsia="Century Gothic" w:hAnsi="Century Gothic" w:cs="Century Gothic"/>
          <w:sz w:val="16"/>
          <w:szCs w:val="16"/>
        </w:rPr>
      </w:pPr>
    </w:p>
    <w:p w14:paraId="0CD75075" w14:textId="77777777" w:rsidR="001418E5" w:rsidRDefault="001418E5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CD75076" w14:textId="77777777" w:rsidR="001418E5" w:rsidRDefault="00F34B3E">
      <w:pPr>
        <w:ind w:left="118" w:right="19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This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report should be attributed</w:t>
      </w:r>
      <w:r>
        <w:rPr>
          <w:rFonts w:ascii="Century Gothic" w:eastAsia="Century Gothic" w:hAnsi="Century Gothic" w:cs="Century Gothic"/>
          <w:color w:val="414142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as</w:t>
      </w:r>
      <w:r>
        <w:rPr>
          <w:rFonts w:ascii="Century Gothic" w:eastAsia="Century Gothic" w:hAnsi="Century Gothic" w:cs="Century Gothic"/>
          <w:color w:val="414142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‘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Portfolio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Management Planning: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Approach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to planning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for</w:t>
      </w:r>
      <w:r>
        <w:rPr>
          <w:rFonts w:ascii="Century Gothic" w:eastAsia="Century Gothic" w:hAnsi="Century Gothic" w:cs="Century Gothic"/>
          <w:spacing w:val="-4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the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use, carryover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67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trade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of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Commonwealth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environmental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water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2017–18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,</w:t>
      </w:r>
      <w:r>
        <w:rPr>
          <w:rFonts w:ascii="Century Gothic" w:eastAsia="Century Gothic" w:hAnsi="Century Gothic" w:cs="Century Gothic"/>
          <w:color w:val="414142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 xml:space="preserve">Commonwealth 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>of</w:t>
      </w:r>
      <w:r>
        <w:rPr>
          <w:rFonts w:ascii="Century Gothic" w:eastAsia="Century Gothic" w:hAnsi="Century Gothic" w:cs="Century Gothic"/>
          <w:color w:val="414142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Australia</w:t>
      </w:r>
      <w:r>
        <w:rPr>
          <w:rFonts w:ascii="Century Gothic" w:eastAsia="Century Gothic" w:hAnsi="Century Gothic" w:cs="Century Gothic"/>
          <w:color w:val="41414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color w:val="414142"/>
          <w:spacing w:val="-1"/>
          <w:sz w:val="16"/>
          <w:szCs w:val="16"/>
        </w:rPr>
        <w:t>2017’.</w:t>
      </w:r>
    </w:p>
    <w:p w14:paraId="0CD75077" w14:textId="77777777" w:rsidR="001418E5" w:rsidRDefault="001418E5">
      <w:pPr>
        <w:rPr>
          <w:rFonts w:ascii="Century Gothic" w:eastAsia="Century Gothic" w:hAnsi="Century Gothic" w:cs="Century Gothic"/>
          <w:sz w:val="16"/>
          <w:szCs w:val="16"/>
        </w:rPr>
      </w:pPr>
    </w:p>
    <w:p w14:paraId="0CD75078" w14:textId="77777777" w:rsidR="001418E5" w:rsidRDefault="001418E5">
      <w:pPr>
        <w:spacing w:before="6"/>
        <w:rPr>
          <w:rFonts w:ascii="Century Gothic" w:eastAsia="Century Gothic" w:hAnsi="Century Gothic" w:cs="Century Gothic"/>
          <w:sz w:val="19"/>
          <w:szCs w:val="19"/>
        </w:rPr>
      </w:pPr>
    </w:p>
    <w:p w14:paraId="0CD75079" w14:textId="77777777" w:rsidR="001418E5" w:rsidRDefault="00F34B3E">
      <w:pPr>
        <w:ind w:left="118" w:right="199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pacing w:val="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views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and opinions expressed</w:t>
      </w:r>
      <w:r>
        <w:rPr>
          <w:rFonts w:ascii="Century Gothic"/>
          <w:color w:val="414142"/>
          <w:spacing w:val="-4"/>
          <w:sz w:val="16"/>
        </w:rPr>
        <w:t xml:space="preserve"> </w:t>
      </w:r>
      <w:r>
        <w:rPr>
          <w:rFonts w:ascii="Century Gothic"/>
          <w:color w:val="414142"/>
          <w:sz w:val="16"/>
        </w:rPr>
        <w:t>in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this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publication are</w:t>
      </w:r>
      <w:r>
        <w:rPr>
          <w:rFonts w:ascii="Century Gothic"/>
          <w:color w:val="414142"/>
          <w:spacing w:val="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those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z w:val="16"/>
        </w:rPr>
        <w:t>of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authors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and </w:t>
      </w:r>
      <w:r>
        <w:rPr>
          <w:rFonts w:ascii="Century Gothic"/>
          <w:color w:val="414142"/>
          <w:sz w:val="16"/>
        </w:rPr>
        <w:t>do</w:t>
      </w:r>
      <w:r>
        <w:rPr>
          <w:rFonts w:ascii="Century Gothic"/>
          <w:color w:val="414142"/>
          <w:spacing w:val="-1"/>
          <w:sz w:val="16"/>
        </w:rPr>
        <w:t xml:space="preserve"> </w:t>
      </w:r>
      <w:r>
        <w:rPr>
          <w:rFonts w:ascii="Century Gothic"/>
          <w:color w:val="414142"/>
          <w:sz w:val="16"/>
        </w:rPr>
        <w:t>not</w:t>
      </w:r>
      <w:r>
        <w:rPr>
          <w:rFonts w:ascii="Century Gothic"/>
          <w:color w:val="414142"/>
          <w:spacing w:val="-1"/>
          <w:sz w:val="16"/>
        </w:rPr>
        <w:t xml:space="preserve"> necessarily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reflect those </w:t>
      </w:r>
      <w:r>
        <w:rPr>
          <w:rFonts w:ascii="Century Gothic"/>
          <w:color w:val="414142"/>
          <w:sz w:val="16"/>
        </w:rPr>
        <w:t>of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pacing w:val="5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Australian Government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z w:val="16"/>
        </w:rPr>
        <w:t>or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2"/>
          <w:sz w:val="16"/>
        </w:rPr>
        <w:t>the</w:t>
      </w:r>
      <w:r>
        <w:rPr>
          <w:rFonts w:ascii="Century Gothic"/>
          <w:color w:val="414142"/>
          <w:spacing w:val="-1"/>
          <w:sz w:val="16"/>
        </w:rPr>
        <w:t xml:space="preserve"> Minister</w:t>
      </w:r>
      <w:r>
        <w:rPr>
          <w:rFonts w:ascii="Century Gothic"/>
          <w:color w:val="414142"/>
          <w:sz w:val="16"/>
        </w:rPr>
        <w:t xml:space="preserve"> for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Environment. While reasonable efforts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have been made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to ensure</w:t>
      </w:r>
      <w:r>
        <w:rPr>
          <w:rFonts w:ascii="Century Gothic"/>
          <w:color w:val="414142"/>
          <w:spacing w:val="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that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53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pacing w:val="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contents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z w:val="16"/>
        </w:rPr>
        <w:t>of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this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publication </w:t>
      </w:r>
      <w:r>
        <w:rPr>
          <w:rFonts w:ascii="Century Gothic"/>
          <w:color w:val="414142"/>
          <w:sz w:val="16"/>
        </w:rPr>
        <w:t>are</w:t>
      </w:r>
      <w:r>
        <w:rPr>
          <w:rFonts w:ascii="Century Gothic"/>
          <w:color w:val="414142"/>
          <w:spacing w:val="-1"/>
          <w:sz w:val="16"/>
        </w:rPr>
        <w:t xml:space="preserve"> factually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correct, the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Commonwealth does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z w:val="16"/>
        </w:rPr>
        <w:t>not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accept responsibility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z w:val="16"/>
        </w:rPr>
        <w:t>for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pacing w:val="59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accuracy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z w:val="16"/>
        </w:rPr>
        <w:t>or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completeness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z w:val="16"/>
        </w:rPr>
        <w:t>of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contents, </w:t>
      </w:r>
      <w:r>
        <w:rPr>
          <w:rFonts w:ascii="Century Gothic"/>
          <w:color w:val="414142"/>
          <w:sz w:val="16"/>
        </w:rPr>
        <w:t>and</w:t>
      </w:r>
      <w:r>
        <w:rPr>
          <w:rFonts w:ascii="Century Gothic"/>
          <w:color w:val="414142"/>
          <w:spacing w:val="-1"/>
          <w:sz w:val="16"/>
        </w:rPr>
        <w:t xml:space="preserve"> shall</w:t>
      </w:r>
      <w:r>
        <w:rPr>
          <w:rFonts w:ascii="Century Gothic"/>
          <w:color w:val="414142"/>
          <w:sz w:val="16"/>
        </w:rPr>
        <w:t xml:space="preserve"> not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z w:val="16"/>
        </w:rPr>
        <w:t>be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liable </w:t>
      </w:r>
      <w:r>
        <w:rPr>
          <w:rFonts w:ascii="Century Gothic"/>
          <w:color w:val="414142"/>
          <w:sz w:val="16"/>
        </w:rPr>
        <w:t>for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any loss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z w:val="16"/>
        </w:rPr>
        <w:t>or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damage </w:t>
      </w:r>
      <w:r>
        <w:rPr>
          <w:rFonts w:ascii="Century Gothic"/>
          <w:color w:val="414142"/>
          <w:spacing w:val="-2"/>
          <w:sz w:val="16"/>
        </w:rPr>
        <w:t>that</w:t>
      </w:r>
      <w:r>
        <w:rPr>
          <w:rFonts w:ascii="Century Gothic"/>
          <w:color w:val="414142"/>
          <w:spacing w:val="-1"/>
          <w:sz w:val="16"/>
        </w:rPr>
        <w:t xml:space="preserve"> may </w:t>
      </w:r>
      <w:r>
        <w:rPr>
          <w:rFonts w:ascii="Century Gothic"/>
          <w:color w:val="414142"/>
          <w:sz w:val="16"/>
        </w:rPr>
        <w:t>be</w:t>
      </w:r>
      <w:r>
        <w:rPr>
          <w:rFonts w:ascii="Century Gothic"/>
          <w:color w:val="414142"/>
          <w:spacing w:val="-1"/>
          <w:sz w:val="16"/>
        </w:rPr>
        <w:t xml:space="preserve"> occasioned</w:t>
      </w:r>
      <w:r>
        <w:rPr>
          <w:rFonts w:ascii="Century Gothic"/>
          <w:color w:val="414142"/>
          <w:spacing w:val="5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 xml:space="preserve">directly </w:t>
      </w:r>
      <w:r>
        <w:rPr>
          <w:rFonts w:ascii="Century Gothic"/>
          <w:color w:val="414142"/>
          <w:sz w:val="16"/>
        </w:rPr>
        <w:t>or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indirectly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through</w:t>
      </w:r>
      <w:r>
        <w:rPr>
          <w:rFonts w:ascii="Century Gothic"/>
          <w:color w:val="414142"/>
          <w:spacing w:val="-2"/>
          <w:sz w:val="16"/>
        </w:rPr>
        <w:t xml:space="preserve"> the</w:t>
      </w:r>
      <w:r>
        <w:rPr>
          <w:rFonts w:ascii="Century Gothic"/>
          <w:color w:val="414142"/>
          <w:spacing w:val="-1"/>
          <w:sz w:val="16"/>
        </w:rPr>
        <w:t xml:space="preserve"> use </w:t>
      </w:r>
      <w:r>
        <w:rPr>
          <w:rFonts w:ascii="Century Gothic"/>
          <w:color w:val="414142"/>
          <w:sz w:val="16"/>
        </w:rPr>
        <w:t>of,</w:t>
      </w:r>
      <w:r>
        <w:rPr>
          <w:rFonts w:ascii="Century Gothic"/>
          <w:color w:val="414142"/>
          <w:spacing w:val="-3"/>
          <w:sz w:val="16"/>
        </w:rPr>
        <w:t xml:space="preserve"> </w:t>
      </w:r>
      <w:r>
        <w:rPr>
          <w:rFonts w:ascii="Century Gothic"/>
          <w:color w:val="414142"/>
          <w:sz w:val="16"/>
        </w:rPr>
        <w:t>or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reliance</w:t>
      </w:r>
      <w:r>
        <w:rPr>
          <w:rFonts w:ascii="Century Gothic"/>
          <w:color w:val="414142"/>
          <w:spacing w:val="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on,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the</w:t>
      </w:r>
      <w:r>
        <w:rPr>
          <w:rFonts w:ascii="Century Gothic"/>
          <w:color w:val="41414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contents</w:t>
      </w:r>
      <w:r>
        <w:rPr>
          <w:rFonts w:ascii="Century Gothic"/>
          <w:color w:val="414142"/>
          <w:spacing w:val="1"/>
          <w:sz w:val="16"/>
        </w:rPr>
        <w:t xml:space="preserve"> </w:t>
      </w:r>
      <w:r>
        <w:rPr>
          <w:rFonts w:ascii="Century Gothic"/>
          <w:color w:val="414142"/>
          <w:sz w:val="16"/>
        </w:rPr>
        <w:t>of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this</w:t>
      </w:r>
      <w:r>
        <w:rPr>
          <w:rFonts w:ascii="Century Gothic"/>
          <w:color w:val="414142"/>
          <w:spacing w:val="-2"/>
          <w:sz w:val="16"/>
        </w:rPr>
        <w:t xml:space="preserve"> </w:t>
      </w:r>
      <w:r>
        <w:rPr>
          <w:rFonts w:ascii="Century Gothic"/>
          <w:color w:val="414142"/>
          <w:spacing w:val="-1"/>
          <w:sz w:val="16"/>
        </w:rPr>
        <w:t>publication</w:t>
      </w:r>
    </w:p>
    <w:p w14:paraId="0CD7507A" w14:textId="77777777" w:rsidR="001418E5" w:rsidRDefault="001418E5">
      <w:pPr>
        <w:rPr>
          <w:rFonts w:ascii="Century Gothic" w:eastAsia="Century Gothic" w:hAnsi="Century Gothic" w:cs="Century Gothic"/>
          <w:sz w:val="16"/>
          <w:szCs w:val="16"/>
        </w:rPr>
        <w:sectPr w:rsidR="001418E5">
          <w:pgSz w:w="11910" w:h="16840"/>
          <w:pgMar w:top="1580" w:right="1180" w:bottom="280" w:left="1300" w:header="720" w:footer="720" w:gutter="0"/>
          <w:cols w:space="720"/>
        </w:sectPr>
      </w:pPr>
    </w:p>
    <w:p w14:paraId="0CD7507B" w14:textId="77777777" w:rsidR="001418E5" w:rsidRDefault="00F34B3E">
      <w:pPr>
        <w:spacing w:before="34"/>
        <w:ind w:left="118"/>
        <w:rPr>
          <w:rFonts w:ascii="Cambria" w:eastAsia="Cambria" w:hAnsi="Cambria" w:cs="Cambria"/>
          <w:sz w:val="28"/>
          <w:szCs w:val="28"/>
        </w:rPr>
      </w:pPr>
      <w:r>
        <w:rPr>
          <w:rFonts w:ascii="Cambria"/>
          <w:b/>
          <w:color w:val="365F91"/>
          <w:spacing w:val="-1"/>
          <w:sz w:val="28"/>
        </w:rPr>
        <w:lastRenderedPageBreak/>
        <w:t>Contents</w:t>
      </w:r>
    </w:p>
    <w:sdt>
      <w:sdtPr>
        <w:id w:val="1488289281"/>
        <w:docPartObj>
          <w:docPartGallery w:val="Table of Contents"/>
          <w:docPartUnique/>
        </w:docPartObj>
      </w:sdtPr>
      <w:sdtEndPr/>
      <w:sdtContent>
        <w:p w14:paraId="0CD7507C" w14:textId="77777777" w:rsidR="001418E5" w:rsidRDefault="00F34B3E">
          <w:pPr>
            <w:pStyle w:val="TOC1"/>
            <w:numPr>
              <w:ilvl w:val="0"/>
              <w:numId w:val="49"/>
            </w:numPr>
            <w:tabs>
              <w:tab w:val="left" w:pos="520"/>
              <w:tab w:val="right" w:leader="dot" w:pos="9322"/>
            </w:tabs>
            <w:spacing w:before="172"/>
          </w:pPr>
          <w:hyperlink w:anchor="_bookmark0" w:history="1">
            <w:r>
              <w:t>Introduction</w:t>
            </w:r>
            <w:r>
              <w:tab/>
              <w:t>2</w:t>
            </w:r>
          </w:hyperlink>
        </w:p>
        <w:p w14:paraId="0CD7507D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2"/>
            </w:tabs>
            <w:spacing w:before="99"/>
          </w:pPr>
          <w:hyperlink w:anchor="_bookmark1" w:history="1">
            <w:r>
              <w:rPr>
                <w:spacing w:val="-1"/>
              </w:rPr>
              <w:t>Purpose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document</w:t>
            </w:r>
            <w:r>
              <w:tab/>
              <w:t>2</w:t>
            </w:r>
          </w:hyperlink>
        </w:p>
        <w:p w14:paraId="0CD7507E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2"/>
            </w:tabs>
            <w:spacing w:before="99"/>
          </w:pPr>
          <w:hyperlink w:anchor="_bookmark2" w:history="1">
            <w:r>
              <w:t>About</w:t>
            </w:r>
            <w:r>
              <w:rPr>
                <w:spacing w:val="-1"/>
              </w:rPr>
              <w:t xml:space="preserve"> Commonwealth</w:t>
            </w:r>
            <w:r>
              <w:t xml:space="preserve"> </w:t>
            </w:r>
            <w:r>
              <w:rPr>
                <w:spacing w:val="-1"/>
              </w:rPr>
              <w:t xml:space="preserve">environmental </w:t>
            </w:r>
            <w:r>
              <w:t>water</w:t>
            </w:r>
            <w:r>
              <w:tab/>
              <w:t>2</w:t>
            </w:r>
          </w:hyperlink>
        </w:p>
        <w:p w14:paraId="0CD7507F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2"/>
            </w:tabs>
          </w:pPr>
          <w:hyperlink w:anchor="_bookmark3" w:history="1">
            <w:r>
              <w:t>About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Commonwealth </w:t>
            </w:r>
            <w:r>
              <w:t>Environmental</w:t>
            </w:r>
            <w:r>
              <w:rPr>
                <w:spacing w:val="-1"/>
              </w:rPr>
              <w:t xml:space="preserve"> Water Holder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0CD75080" w14:textId="77777777" w:rsidR="001418E5" w:rsidRDefault="00F34B3E">
          <w:pPr>
            <w:pStyle w:val="TOC1"/>
            <w:numPr>
              <w:ilvl w:val="2"/>
              <w:numId w:val="49"/>
            </w:numPr>
            <w:tabs>
              <w:tab w:val="left" w:pos="999"/>
              <w:tab w:val="left" w:pos="1000"/>
              <w:tab w:val="right" w:leader="dot" w:pos="9322"/>
            </w:tabs>
            <w:spacing w:before="98"/>
          </w:pPr>
          <w:hyperlink w:anchor="_bookmark4" w:history="1">
            <w:r>
              <w:rPr>
                <w:rFonts w:ascii="Century Gothic"/>
                <w:spacing w:val="-1"/>
              </w:rPr>
              <w:t>Good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neighbour</w:t>
            </w:r>
            <w:r>
              <w:rPr>
                <w:rFonts w:ascii="Century Gothic"/>
                <w:spacing w:val="-1"/>
              </w:rPr>
              <w:t xml:space="preserve"> policy</w:t>
            </w:r>
            <w:r>
              <w:rPr>
                <w:spacing w:val="-1"/>
              </w:rPr>
              <w:tab/>
            </w:r>
            <w:r>
              <w:t>2</w:t>
            </w:r>
          </w:hyperlink>
        </w:p>
        <w:p w14:paraId="0CD75081" w14:textId="77777777" w:rsidR="001418E5" w:rsidRDefault="00F34B3E">
          <w:pPr>
            <w:pStyle w:val="TOC1"/>
            <w:numPr>
              <w:ilvl w:val="2"/>
              <w:numId w:val="49"/>
            </w:numPr>
            <w:tabs>
              <w:tab w:val="left" w:pos="999"/>
              <w:tab w:val="left" w:pos="1000"/>
              <w:tab w:val="right" w:leader="dot" w:pos="9322"/>
            </w:tabs>
            <w:spacing w:before="100"/>
          </w:pPr>
          <w:hyperlink w:anchor="_bookmark5" w:history="1">
            <w:r>
              <w:rPr>
                <w:rFonts w:ascii="Century Gothic"/>
                <w:spacing w:val="-1"/>
              </w:rPr>
              <w:t>Basin</w:t>
            </w:r>
            <w:r>
              <w:rPr>
                <w:rFonts w:ascii="Century Gothic"/>
              </w:rPr>
              <w:t xml:space="preserve"> Plan </w:t>
            </w:r>
            <w:r>
              <w:rPr>
                <w:rFonts w:ascii="Century Gothic"/>
                <w:spacing w:val="-1"/>
              </w:rPr>
              <w:t>obligations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0CD75082" w14:textId="77777777" w:rsidR="001418E5" w:rsidRDefault="00F34B3E">
          <w:pPr>
            <w:pStyle w:val="TOC1"/>
            <w:numPr>
              <w:ilvl w:val="1"/>
              <w:numId w:val="48"/>
            </w:numPr>
            <w:tabs>
              <w:tab w:val="left" w:pos="779"/>
              <w:tab w:val="right" w:leader="dot" w:pos="9322"/>
            </w:tabs>
          </w:pPr>
          <w:hyperlink w:anchor="_bookmark6" w:history="1">
            <w:r>
              <w:t>Working</w:t>
            </w:r>
            <w:r>
              <w:rPr>
                <w:spacing w:val="-2"/>
              </w:rPr>
              <w:t xml:space="preserve"> </w:t>
            </w:r>
            <w:r>
              <w:rPr>
                <w:spacing w:val="-1"/>
              </w:rPr>
              <w:t>with</w:t>
            </w:r>
            <w:r>
              <w:t xml:space="preserve"> others</w:t>
            </w:r>
            <w:r>
              <w:tab/>
              <w:t>3</w:t>
            </w:r>
          </w:hyperlink>
        </w:p>
        <w:p w14:paraId="0CD75083" w14:textId="77777777" w:rsidR="001418E5" w:rsidRDefault="00F34B3E">
          <w:pPr>
            <w:pStyle w:val="TOC1"/>
            <w:numPr>
              <w:ilvl w:val="2"/>
              <w:numId w:val="48"/>
            </w:numPr>
            <w:tabs>
              <w:tab w:val="left" w:pos="999"/>
              <w:tab w:val="left" w:pos="1000"/>
              <w:tab w:val="right" w:leader="dot" w:pos="9322"/>
            </w:tabs>
            <w:spacing w:before="98"/>
          </w:pPr>
          <w:hyperlink w:anchor="_bookmark7" w:history="1">
            <w:r>
              <w:rPr>
                <w:rFonts w:ascii="Century Gothic"/>
                <w:spacing w:val="-1"/>
              </w:rPr>
              <w:t>Delivery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</w:rPr>
              <w:t>partners</w:t>
            </w:r>
            <w:r>
              <w:tab/>
              <w:t>3</w:t>
            </w:r>
          </w:hyperlink>
        </w:p>
        <w:p w14:paraId="0CD75084" w14:textId="77777777" w:rsidR="001418E5" w:rsidRDefault="00F34B3E">
          <w:pPr>
            <w:pStyle w:val="TOC1"/>
            <w:numPr>
              <w:ilvl w:val="2"/>
              <w:numId w:val="48"/>
            </w:numPr>
            <w:tabs>
              <w:tab w:val="left" w:pos="999"/>
              <w:tab w:val="left" w:pos="1000"/>
              <w:tab w:val="right" w:leader="dot" w:pos="9322"/>
            </w:tabs>
            <w:spacing w:before="100"/>
          </w:pPr>
          <w:hyperlink w:anchor="_bookmark8" w:history="1">
            <w:r>
              <w:rPr>
                <w:rFonts w:ascii="Century Gothic"/>
                <w:spacing w:val="-1"/>
              </w:rPr>
              <w:t>Working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 xml:space="preserve">with </w:t>
            </w:r>
            <w:r>
              <w:rPr>
                <w:rFonts w:ascii="Century Gothic"/>
                <w:spacing w:val="-1"/>
              </w:rPr>
              <w:t>communities</w:t>
            </w:r>
            <w:r>
              <w:rPr>
                <w:spacing w:val="-1"/>
              </w:rPr>
              <w:tab/>
            </w:r>
            <w:r>
              <w:t>3</w:t>
            </w:r>
          </w:hyperlink>
        </w:p>
        <w:p w14:paraId="0CD75085" w14:textId="77777777" w:rsidR="001418E5" w:rsidRDefault="00F34B3E">
          <w:pPr>
            <w:pStyle w:val="TOC1"/>
            <w:numPr>
              <w:ilvl w:val="1"/>
              <w:numId w:val="47"/>
            </w:numPr>
            <w:tabs>
              <w:tab w:val="left" w:pos="779"/>
              <w:tab w:val="right" w:leader="dot" w:pos="9322"/>
            </w:tabs>
            <w:spacing w:before="102"/>
          </w:pPr>
          <w:hyperlink w:anchor="_bookmark9" w:history="1">
            <w:r>
              <w:t>Su</w:t>
            </w:r>
            <w:r>
              <w:t>pporting</w:t>
            </w:r>
            <w:r>
              <w:rPr>
                <w:spacing w:val="-2"/>
              </w:rPr>
              <w:t xml:space="preserve"> </w:t>
            </w:r>
            <w:r>
              <w:t>multiple</w:t>
            </w:r>
            <w:r>
              <w:rPr>
                <w:spacing w:val="-2"/>
              </w:rPr>
              <w:t xml:space="preserve"> </w:t>
            </w:r>
            <w:r>
              <w:t>outcomes</w:t>
            </w:r>
            <w:r>
              <w:tab/>
              <w:t>5</w:t>
            </w:r>
          </w:hyperlink>
        </w:p>
        <w:p w14:paraId="0CD75086" w14:textId="77777777" w:rsidR="001418E5" w:rsidRDefault="00F34B3E">
          <w:pPr>
            <w:pStyle w:val="TOC1"/>
            <w:numPr>
              <w:ilvl w:val="2"/>
              <w:numId w:val="47"/>
            </w:numPr>
            <w:tabs>
              <w:tab w:val="left" w:pos="999"/>
              <w:tab w:val="left" w:pos="1000"/>
              <w:tab w:val="right" w:leader="dot" w:pos="9322"/>
            </w:tabs>
            <w:spacing w:before="98"/>
          </w:pPr>
          <w:hyperlink w:anchor="_bookmark10" w:history="1">
            <w:r>
              <w:rPr>
                <w:rFonts w:ascii="Century Gothic"/>
                <w:spacing w:val="-1"/>
              </w:rPr>
              <w:t>Aboriginal cultural</w:t>
            </w:r>
            <w:r>
              <w:rPr>
                <w:rFonts w:ascii="Century Gothic"/>
              </w:rPr>
              <w:t xml:space="preserve"> </w:t>
            </w:r>
            <w:r>
              <w:rPr>
                <w:rFonts w:ascii="Century Gothic"/>
                <w:spacing w:val="-1"/>
              </w:rPr>
              <w:t>outcomes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0CD75087" w14:textId="77777777" w:rsidR="001418E5" w:rsidRDefault="00F34B3E">
          <w:pPr>
            <w:pStyle w:val="TOC1"/>
            <w:numPr>
              <w:ilvl w:val="2"/>
              <w:numId w:val="47"/>
            </w:numPr>
            <w:tabs>
              <w:tab w:val="left" w:pos="999"/>
              <w:tab w:val="left" w:pos="1000"/>
              <w:tab w:val="right" w:leader="dot" w:pos="9322"/>
            </w:tabs>
            <w:spacing w:before="100"/>
          </w:pPr>
          <w:hyperlink w:anchor="_bookmark11" w:history="1">
            <w:r>
              <w:rPr>
                <w:rFonts w:ascii="Century Gothic"/>
              </w:rPr>
              <w:t>Benefits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to</w:t>
            </w:r>
            <w:r>
              <w:rPr>
                <w:rFonts w:ascii="Century Gothic"/>
                <w:spacing w:val="-1"/>
              </w:rPr>
              <w:t xml:space="preserve"> </w:t>
            </w:r>
            <w:r>
              <w:rPr>
                <w:rFonts w:ascii="Century Gothic"/>
              </w:rPr>
              <w:t>other</w:t>
            </w:r>
            <w:r>
              <w:rPr>
                <w:rFonts w:ascii="Century Gothic"/>
                <w:spacing w:val="-1"/>
              </w:rPr>
              <w:t xml:space="preserve"> </w:t>
            </w:r>
            <w:r>
              <w:rPr>
                <w:rFonts w:ascii="Century Gothic"/>
              </w:rPr>
              <w:t>water</w:t>
            </w:r>
            <w:r>
              <w:rPr>
                <w:rFonts w:ascii="Century Gothic"/>
                <w:spacing w:val="-1"/>
              </w:rPr>
              <w:t xml:space="preserve"> users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0CD75088" w14:textId="77777777" w:rsidR="001418E5" w:rsidRDefault="00F34B3E">
          <w:pPr>
            <w:pStyle w:val="TOC1"/>
            <w:tabs>
              <w:tab w:val="left" w:pos="778"/>
              <w:tab w:val="right" w:leader="dot" w:pos="9322"/>
            </w:tabs>
            <w:ind w:left="118" w:firstLine="0"/>
          </w:pPr>
          <w:hyperlink w:anchor="_bookmark12" w:history="1">
            <w:r>
              <w:rPr>
                <w:w w:val="95"/>
              </w:rPr>
              <w:t>1.6.</w:t>
            </w:r>
            <w:r>
              <w:rPr>
                <w:w w:val="95"/>
              </w:rPr>
              <w:tab/>
            </w:r>
            <w:r>
              <w:rPr>
                <w:spacing w:val="-1"/>
              </w:rPr>
              <w:t>Contact information</w:t>
            </w:r>
            <w:r>
              <w:rPr>
                <w:spacing w:val="-1"/>
              </w:rPr>
              <w:tab/>
            </w:r>
            <w:r>
              <w:t>5</w:t>
            </w:r>
          </w:hyperlink>
        </w:p>
        <w:p w14:paraId="0CD75089" w14:textId="77777777" w:rsidR="001418E5" w:rsidRDefault="00F34B3E">
          <w:pPr>
            <w:pStyle w:val="TOC1"/>
            <w:numPr>
              <w:ilvl w:val="0"/>
              <w:numId w:val="49"/>
            </w:numPr>
            <w:tabs>
              <w:tab w:val="left" w:pos="520"/>
              <w:tab w:val="right" w:leader="dot" w:pos="9322"/>
            </w:tabs>
          </w:pPr>
          <w:hyperlink w:anchor="_bookmark13" w:history="1">
            <w:r>
              <w:t>Portfolio</w:t>
            </w:r>
            <w:r>
              <w:rPr>
                <w:spacing w:val="-2"/>
              </w:rPr>
              <w:t xml:space="preserve"> </w:t>
            </w:r>
            <w:r>
              <w:t>management planning</w:t>
            </w:r>
            <w:r>
              <w:tab/>
              <w:t>6</w:t>
            </w:r>
          </w:hyperlink>
        </w:p>
        <w:p w14:paraId="0CD7508A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2"/>
            </w:tabs>
            <w:spacing w:before="99"/>
          </w:pPr>
          <w:hyperlink w:anchor="_bookmark14" w:history="1">
            <w:r>
              <w:t>Management</w:t>
            </w:r>
            <w:r>
              <w:rPr>
                <w:spacing w:val="-1"/>
              </w:rPr>
              <w:t xml:space="preserve"> </w:t>
            </w:r>
            <w:r>
              <w:t>options</w:t>
            </w:r>
            <w:r>
              <w:tab/>
              <w:t>6</w:t>
            </w:r>
          </w:hyperlink>
        </w:p>
        <w:p w14:paraId="0CD7508B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2"/>
            </w:tabs>
            <w:spacing w:before="99"/>
          </w:pPr>
          <w:hyperlink w:anchor="_bookmark15" w:history="1">
            <w:r>
              <w:t>Why</w:t>
            </w:r>
            <w:r>
              <w:rPr>
                <w:spacing w:val="-1"/>
              </w:rPr>
              <w:t xml:space="preserve"> </w:t>
            </w:r>
            <w:r>
              <w:t>do we</w:t>
            </w:r>
            <w:r>
              <w:rPr>
                <w:spacing w:val="-3"/>
              </w:rPr>
              <w:t xml:space="preserve"> </w:t>
            </w:r>
            <w:r>
              <w:t>undertake</w:t>
            </w:r>
            <w:r>
              <w:rPr>
                <w:spacing w:val="-1"/>
              </w:rPr>
              <w:t xml:space="preserve"> </w:t>
            </w:r>
            <w:r>
              <w:t>portfolio</w:t>
            </w:r>
            <w:r>
              <w:rPr>
                <w:spacing w:val="-2"/>
              </w:rPr>
              <w:t xml:space="preserve"> </w:t>
            </w:r>
            <w:r>
              <w:t>management planning</w:t>
            </w:r>
            <w:r>
              <w:tab/>
              <w:t>6</w:t>
            </w:r>
          </w:hyperlink>
        </w:p>
        <w:p w14:paraId="0CD7508C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2"/>
            </w:tabs>
          </w:pPr>
          <w:hyperlink w:anchor="_bookmark16" w:history="1">
            <w:r>
              <w:t>What</w:t>
            </w:r>
            <w:r>
              <w:rPr>
                <w:spacing w:val="-1"/>
              </w:rPr>
              <w:t xml:space="preserve"> </w:t>
            </w:r>
            <w:r>
              <w:t>are</w:t>
            </w:r>
            <w:r>
              <w:rPr>
                <w:spacing w:val="-1"/>
              </w:rPr>
              <w:t xml:space="preserve"> </w:t>
            </w:r>
            <w:r>
              <w:t>we</w:t>
            </w:r>
            <w:r>
              <w:rPr>
                <w:spacing w:val="-2"/>
              </w:rPr>
              <w:t xml:space="preserve"> </w:t>
            </w:r>
            <w:r>
              <w:t>trying</w:t>
            </w:r>
            <w:r>
              <w:rPr>
                <w:spacing w:val="-1"/>
              </w:rPr>
              <w:t xml:space="preserve"> </w:t>
            </w:r>
            <w:r>
              <w:t>to achieve?</w:t>
            </w:r>
            <w:r>
              <w:tab/>
              <w:t>7</w:t>
            </w:r>
          </w:hyperlink>
        </w:p>
        <w:p w14:paraId="0CD7508D" w14:textId="77777777" w:rsidR="001418E5" w:rsidRDefault="00F34B3E">
          <w:pPr>
            <w:pStyle w:val="TOC1"/>
            <w:numPr>
              <w:ilvl w:val="2"/>
              <w:numId w:val="49"/>
            </w:numPr>
            <w:tabs>
              <w:tab w:val="left" w:pos="999"/>
              <w:tab w:val="left" w:pos="1000"/>
              <w:tab w:val="right" w:leader="dot" w:pos="9322"/>
            </w:tabs>
            <w:spacing w:before="98"/>
          </w:pPr>
          <w:hyperlink w:anchor="_bookmark17" w:history="1">
            <w:r>
              <w:rPr>
                <w:rFonts w:ascii="Century Gothic"/>
                <w:spacing w:val="-1"/>
              </w:rPr>
              <w:t>Basi</w:t>
            </w:r>
            <w:r>
              <w:rPr>
                <w:rFonts w:ascii="Century Gothic"/>
                <w:spacing w:val="-1"/>
              </w:rPr>
              <w:t>n-wide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</w:rPr>
              <w:t>long-term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  <w:spacing w:val="-1"/>
              </w:rPr>
              <w:t>environmental objectives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  <w:spacing w:val="-1"/>
              </w:rPr>
              <w:t>and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</w:rPr>
              <w:t>outcomes</w:t>
            </w:r>
            <w:r>
              <w:tab/>
              <w:t>7</w:t>
            </w:r>
          </w:hyperlink>
        </w:p>
        <w:p w14:paraId="0CD7508E" w14:textId="77777777" w:rsidR="001418E5" w:rsidRDefault="00F34B3E">
          <w:pPr>
            <w:pStyle w:val="TOC1"/>
            <w:numPr>
              <w:ilvl w:val="2"/>
              <w:numId w:val="49"/>
            </w:numPr>
            <w:tabs>
              <w:tab w:val="left" w:pos="999"/>
              <w:tab w:val="left" w:pos="1000"/>
              <w:tab w:val="right" w:leader="dot" w:pos="9322"/>
            </w:tabs>
            <w:spacing w:before="100"/>
          </w:pPr>
          <w:hyperlink w:anchor="_bookmark18" w:history="1">
            <w:r>
              <w:rPr>
                <w:rFonts w:ascii="Century Gothic"/>
              </w:rPr>
              <w:t>Catchment</w:t>
            </w:r>
            <w:r>
              <w:rPr>
                <w:rFonts w:ascii="Century Gothic"/>
                <w:spacing w:val="-1"/>
              </w:rPr>
              <w:t xml:space="preserve"> </w:t>
            </w:r>
            <w:r>
              <w:rPr>
                <w:rFonts w:ascii="Century Gothic"/>
              </w:rPr>
              <w:t>long-term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environmental</w:t>
            </w:r>
            <w:r>
              <w:rPr>
                <w:rFonts w:ascii="Century Gothic"/>
                <w:spacing w:val="-1"/>
              </w:rPr>
              <w:t xml:space="preserve"> objectives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  <w:spacing w:val="-1"/>
              </w:rPr>
              <w:t>and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outcomes</w:t>
            </w:r>
            <w:r>
              <w:tab/>
              <w:t>7</w:t>
            </w:r>
          </w:hyperlink>
        </w:p>
        <w:p w14:paraId="0CD7508F" w14:textId="77777777" w:rsidR="001418E5" w:rsidRDefault="00F34B3E">
          <w:pPr>
            <w:pStyle w:val="TOC1"/>
            <w:numPr>
              <w:ilvl w:val="2"/>
              <w:numId w:val="49"/>
            </w:numPr>
            <w:tabs>
              <w:tab w:val="left" w:pos="999"/>
              <w:tab w:val="left" w:pos="1000"/>
              <w:tab w:val="right" w:leader="dot" w:pos="9322"/>
            </w:tabs>
            <w:spacing w:before="100"/>
          </w:pPr>
          <w:hyperlink w:anchor="_bookmark19" w:history="1">
            <w:r>
              <w:rPr>
                <w:rFonts w:ascii="Century Gothic"/>
                <w:spacing w:val="-1"/>
              </w:rPr>
              <w:t>Outcomes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from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Commonwealth</w:t>
            </w:r>
            <w:r>
              <w:rPr>
                <w:rFonts w:ascii="Century Gothic"/>
                <w:spacing w:val="-1"/>
              </w:rPr>
              <w:t xml:space="preserve"> environmental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</w:rPr>
              <w:t>water</w:t>
            </w:r>
            <w:r>
              <w:tab/>
              <w:t>7</w:t>
            </w:r>
          </w:hyperlink>
        </w:p>
        <w:p w14:paraId="0CD75090" w14:textId="77777777" w:rsidR="001418E5" w:rsidRDefault="00F34B3E">
          <w:pPr>
            <w:pStyle w:val="TOC1"/>
            <w:numPr>
              <w:ilvl w:val="2"/>
              <w:numId w:val="49"/>
            </w:numPr>
            <w:tabs>
              <w:tab w:val="left" w:pos="999"/>
              <w:tab w:val="left" w:pos="1000"/>
              <w:tab w:val="right" w:leader="dot" w:pos="9322"/>
            </w:tabs>
            <w:spacing w:before="100"/>
          </w:pPr>
          <w:hyperlink w:anchor="_bookmark21" w:history="1">
            <w:r>
              <w:rPr>
                <w:rFonts w:ascii="Century Gothic"/>
                <w:spacing w:val="-1"/>
              </w:rPr>
              <w:t xml:space="preserve">Annual </w:t>
            </w:r>
            <w:r>
              <w:rPr>
                <w:rFonts w:ascii="Century Gothic"/>
              </w:rPr>
              <w:t>environmental water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demands</w:t>
            </w:r>
            <w:r>
              <w:tab/>
              <w:t>9</w:t>
            </w:r>
          </w:hyperlink>
        </w:p>
        <w:p w14:paraId="0CD75091" w14:textId="77777777" w:rsidR="001418E5" w:rsidRDefault="00F34B3E">
          <w:pPr>
            <w:pStyle w:val="TOC1"/>
            <w:numPr>
              <w:ilvl w:val="1"/>
              <w:numId w:val="46"/>
            </w:numPr>
            <w:tabs>
              <w:tab w:val="left" w:pos="779"/>
              <w:tab w:val="right" w:leader="dot" w:pos="9321"/>
            </w:tabs>
          </w:pPr>
          <w:hyperlink w:anchor="_bookmark22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 xml:space="preserve">much </w:t>
            </w:r>
            <w:r>
              <w:rPr>
                <w:spacing w:val="-1"/>
              </w:rPr>
              <w:t>water</w:t>
            </w:r>
            <w:r>
              <w:t xml:space="preserve"> </w:t>
            </w:r>
            <w:r>
              <w:rPr>
                <w:spacing w:val="1"/>
              </w:rPr>
              <w:t>is</w:t>
            </w:r>
            <w:r>
              <w:rPr>
                <w:spacing w:val="-3"/>
              </w:rPr>
              <w:t xml:space="preserve"> </w:t>
            </w:r>
            <w:r>
              <w:t>available</w:t>
            </w:r>
            <w:r>
              <w:rPr>
                <w:spacing w:val="-2"/>
              </w:rPr>
              <w:t xml:space="preserve"> </w:t>
            </w:r>
            <w:r>
              <w:rPr>
                <w:spacing w:val="1"/>
              </w:rPr>
              <w:t>to</w:t>
            </w:r>
            <w:r>
              <w:t xml:space="preserve"> manage?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14:paraId="0CD75092" w14:textId="77777777" w:rsidR="001418E5" w:rsidRDefault="00F34B3E">
          <w:pPr>
            <w:pStyle w:val="TOC1"/>
            <w:numPr>
              <w:ilvl w:val="2"/>
              <w:numId w:val="46"/>
            </w:numPr>
            <w:tabs>
              <w:tab w:val="left" w:pos="999"/>
              <w:tab w:val="left" w:pos="1000"/>
              <w:tab w:val="right" w:leader="dot" w:pos="9321"/>
            </w:tabs>
            <w:spacing w:before="98"/>
          </w:pPr>
          <w:hyperlink w:anchor="_bookmark23" w:history="1">
            <w:r>
              <w:rPr>
                <w:rFonts w:ascii="Century Gothic"/>
              </w:rPr>
              <w:t>Commonwealth</w:t>
            </w:r>
            <w:r>
              <w:rPr>
                <w:rFonts w:ascii="Century Gothic"/>
                <w:spacing w:val="-1"/>
              </w:rPr>
              <w:t xml:space="preserve"> </w:t>
            </w:r>
            <w:r>
              <w:rPr>
                <w:rFonts w:ascii="Century Gothic"/>
              </w:rPr>
              <w:t>environmental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</w:rPr>
              <w:t>water</w:t>
            </w:r>
            <w:r>
              <w:rPr>
                <w:rFonts w:ascii="Century Gothic"/>
                <w:spacing w:val="-1"/>
              </w:rPr>
              <w:t xml:space="preserve"> </w:t>
            </w:r>
            <w:r>
              <w:rPr>
                <w:rFonts w:ascii="Century Gothic"/>
              </w:rPr>
              <w:t>holdings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14:paraId="0CD75093" w14:textId="77777777" w:rsidR="001418E5" w:rsidRDefault="00F34B3E">
          <w:pPr>
            <w:pStyle w:val="TOC1"/>
            <w:numPr>
              <w:ilvl w:val="2"/>
              <w:numId w:val="46"/>
            </w:numPr>
            <w:tabs>
              <w:tab w:val="left" w:pos="999"/>
              <w:tab w:val="left" w:pos="1000"/>
              <w:tab w:val="right" w:leader="dot" w:pos="9321"/>
            </w:tabs>
            <w:spacing w:before="100"/>
          </w:pPr>
          <w:hyperlink w:anchor="_bookmark24" w:history="1">
            <w:r>
              <w:rPr>
                <w:rFonts w:ascii="Century Gothic"/>
              </w:rPr>
              <w:t>Complement</w:t>
            </w:r>
            <w:r>
              <w:rPr>
                <w:rFonts w:ascii="Century Gothic"/>
              </w:rPr>
              <w:t>ary</w:t>
            </w:r>
            <w:r>
              <w:rPr>
                <w:rFonts w:ascii="Century Gothic"/>
                <w:spacing w:val="-3"/>
              </w:rPr>
              <w:t xml:space="preserve"> </w:t>
            </w:r>
            <w:r>
              <w:rPr>
                <w:rFonts w:ascii="Century Gothic"/>
              </w:rPr>
              <w:t>water</w:t>
            </w:r>
            <w:r>
              <w:rPr>
                <w:rFonts w:ascii="Century Gothic"/>
                <w:spacing w:val="-1"/>
              </w:rPr>
              <w:t xml:space="preserve"> resources</w:t>
            </w:r>
            <w:r>
              <w:rPr>
                <w:spacing w:val="-1"/>
              </w:rPr>
              <w:tab/>
              <w:t>10</w:t>
            </w:r>
          </w:hyperlink>
        </w:p>
        <w:p w14:paraId="0CD75094" w14:textId="77777777" w:rsidR="001418E5" w:rsidRDefault="00F34B3E">
          <w:pPr>
            <w:pStyle w:val="TOC1"/>
            <w:numPr>
              <w:ilvl w:val="1"/>
              <w:numId w:val="46"/>
            </w:numPr>
            <w:tabs>
              <w:tab w:val="left" w:pos="779"/>
              <w:tab w:val="right" w:leader="dot" w:pos="9321"/>
            </w:tabs>
          </w:pPr>
          <w:hyperlink w:anchor="_bookmark25" w:history="1">
            <w:r>
              <w:t>How</w:t>
            </w:r>
            <w:r>
              <w:rPr>
                <w:spacing w:val="-2"/>
              </w:rPr>
              <w:t xml:space="preserve"> </w:t>
            </w:r>
            <w:r>
              <w:t>do we</w:t>
            </w:r>
            <w:r>
              <w:rPr>
                <w:spacing w:val="-2"/>
              </w:rPr>
              <w:t xml:space="preserve"> </w:t>
            </w:r>
            <w:r>
              <w:t>plan?</w:t>
            </w:r>
            <w:r>
              <w:tab/>
            </w:r>
            <w:r>
              <w:rPr>
                <w:spacing w:val="-1"/>
              </w:rPr>
              <w:t>10</w:t>
            </w:r>
          </w:hyperlink>
        </w:p>
        <w:p w14:paraId="0CD75095" w14:textId="77777777" w:rsidR="001418E5" w:rsidRDefault="00F34B3E">
          <w:pPr>
            <w:pStyle w:val="TOC1"/>
            <w:numPr>
              <w:ilvl w:val="2"/>
              <w:numId w:val="46"/>
            </w:numPr>
            <w:tabs>
              <w:tab w:val="left" w:pos="999"/>
              <w:tab w:val="left" w:pos="1000"/>
              <w:tab w:val="right" w:leader="dot" w:pos="9321"/>
            </w:tabs>
            <w:spacing w:before="98"/>
          </w:pPr>
          <w:hyperlink w:anchor="_bookmark26" w:history="1">
            <w:r>
              <w:rPr>
                <w:rFonts w:ascii="Century Gothic"/>
              </w:rPr>
              <w:t xml:space="preserve">Catchment </w:t>
            </w:r>
            <w:r>
              <w:rPr>
                <w:rFonts w:ascii="Century Gothic"/>
                <w:spacing w:val="-1"/>
              </w:rPr>
              <w:t>planning</w:t>
            </w:r>
            <w:r>
              <w:rPr>
                <w:spacing w:val="-1"/>
              </w:rPr>
              <w:tab/>
              <w:t>13</w:t>
            </w:r>
          </w:hyperlink>
        </w:p>
        <w:p w14:paraId="0CD75096" w14:textId="77777777" w:rsidR="001418E5" w:rsidRDefault="00F34B3E">
          <w:pPr>
            <w:pStyle w:val="TOC1"/>
            <w:numPr>
              <w:ilvl w:val="2"/>
              <w:numId w:val="46"/>
            </w:numPr>
            <w:tabs>
              <w:tab w:val="left" w:pos="999"/>
              <w:tab w:val="left" w:pos="1000"/>
              <w:tab w:val="right" w:leader="dot" w:pos="9321"/>
            </w:tabs>
            <w:spacing w:before="100"/>
          </w:pPr>
          <w:hyperlink w:anchor="_bookmark27" w:history="1">
            <w:r>
              <w:rPr>
                <w:rFonts w:ascii="Century Gothic"/>
                <w:spacing w:val="-1"/>
              </w:rPr>
              <w:t>Basin-wide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  <w:spacing w:val="-1"/>
              </w:rPr>
              <w:t>planning</w:t>
            </w:r>
            <w:r>
              <w:rPr>
                <w:spacing w:val="-1"/>
              </w:rPr>
              <w:tab/>
              <w:t>13</w:t>
            </w:r>
          </w:hyperlink>
        </w:p>
        <w:p w14:paraId="0CD75097" w14:textId="77777777" w:rsidR="001418E5" w:rsidRDefault="00F34B3E">
          <w:pPr>
            <w:pStyle w:val="TOC1"/>
            <w:numPr>
              <w:ilvl w:val="1"/>
              <w:numId w:val="46"/>
            </w:numPr>
            <w:tabs>
              <w:tab w:val="left" w:pos="779"/>
              <w:tab w:val="right" w:leader="dot" w:pos="9321"/>
            </w:tabs>
            <w:spacing w:before="102"/>
          </w:pPr>
          <w:hyperlink w:anchor="_bookmark28" w:history="1">
            <w:r>
              <w:rPr>
                <w:spacing w:val="-1"/>
              </w:rPr>
              <w:t>Constraints</w:t>
            </w:r>
            <w:r>
              <w:rPr>
                <w:spacing w:val="-2"/>
              </w:rPr>
              <w:t xml:space="preserve"> </w:t>
            </w:r>
            <w:r>
              <w:t>to Commonwealth</w:t>
            </w:r>
            <w:r>
              <w:rPr>
                <w:spacing w:val="-1"/>
              </w:rPr>
              <w:t xml:space="preserve"> environmental</w:t>
            </w:r>
            <w:r>
              <w:rPr>
                <w:spacing w:val="2"/>
              </w:rPr>
              <w:t xml:space="preserve"> </w:t>
            </w:r>
            <w:r>
              <w:rPr>
                <w:spacing w:val="-1"/>
              </w:rPr>
              <w:t>wat</w:t>
            </w:r>
            <w:r>
              <w:rPr>
                <w:spacing w:val="-1"/>
              </w:rPr>
              <w:t>ering</w:t>
            </w:r>
            <w:r>
              <w:rPr>
                <w:spacing w:val="-1"/>
              </w:rPr>
              <w:tab/>
              <w:t>13</w:t>
            </w:r>
          </w:hyperlink>
        </w:p>
        <w:p w14:paraId="0CD75098" w14:textId="77777777" w:rsidR="001418E5" w:rsidRDefault="00F34B3E">
          <w:pPr>
            <w:pStyle w:val="TOC1"/>
            <w:numPr>
              <w:ilvl w:val="2"/>
              <w:numId w:val="46"/>
            </w:numPr>
            <w:tabs>
              <w:tab w:val="left" w:pos="999"/>
              <w:tab w:val="left" w:pos="1000"/>
              <w:tab w:val="right" w:leader="dot" w:pos="9321"/>
            </w:tabs>
            <w:spacing w:before="98"/>
          </w:pPr>
          <w:hyperlink w:anchor="_bookmark29" w:history="1">
            <w:r>
              <w:rPr>
                <w:rFonts w:ascii="Century Gothic"/>
                <w:spacing w:val="-1"/>
              </w:rPr>
              <w:t>Constraints</w:t>
            </w:r>
            <w:r>
              <w:rPr>
                <w:rFonts w:ascii="Century Gothic"/>
                <w:spacing w:val="-2"/>
              </w:rPr>
              <w:t xml:space="preserve"> </w:t>
            </w:r>
            <w:r>
              <w:rPr>
                <w:rFonts w:ascii="Century Gothic"/>
              </w:rPr>
              <w:t>relaxation</w:t>
            </w:r>
            <w:r>
              <w:tab/>
            </w:r>
            <w:r>
              <w:rPr>
                <w:spacing w:val="-1"/>
              </w:rPr>
              <w:t>14</w:t>
            </w:r>
          </w:hyperlink>
        </w:p>
        <w:p w14:paraId="0CD75099" w14:textId="77777777" w:rsidR="001418E5" w:rsidRDefault="00F34B3E">
          <w:pPr>
            <w:pStyle w:val="TOC1"/>
            <w:numPr>
              <w:ilvl w:val="0"/>
              <w:numId w:val="49"/>
            </w:numPr>
            <w:tabs>
              <w:tab w:val="left" w:pos="520"/>
              <w:tab w:val="right" w:leader="dot" w:pos="9321"/>
            </w:tabs>
          </w:pPr>
          <w:hyperlink w:anchor="_bookmark30" w:history="1">
            <w:r>
              <w:rPr>
                <w:spacing w:val="-1"/>
              </w:rPr>
              <w:t xml:space="preserve">From </w:t>
            </w:r>
            <w:r>
              <w:t>planning</w:t>
            </w:r>
            <w:r>
              <w:rPr>
                <w:spacing w:val="-1"/>
              </w:rPr>
              <w:t xml:space="preserve"> </w:t>
            </w:r>
            <w:r>
              <w:t>to decision-making</w:t>
            </w:r>
            <w:r>
              <w:tab/>
            </w:r>
            <w:r>
              <w:rPr>
                <w:spacing w:val="-1"/>
              </w:rPr>
              <w:t>15</w:t>
            </w:r>
          </w:hyperlink>
        </w:p>
        <w:p w14:paraId="0CD7509A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1"/>
            </w:tabs>
            <w:spacing w:before="99"/>
          </w:pPr>
          <w:hyperlink w:anchor="_bookmark31" w:history="1">
            <w:r>
              <w:rPr>
                <w:spacing w:val="-1"/>
              </w:rPr>
              <w:t xml:space="preserve">Commonwealth </w:t>
            </w:r>
            <w:r>
              <w:t>environmental</w:t>
            </w:r>
            <w:r>
              <w:rPr>
                <w:spacing w:val="-1"/>
              </w:rPr>
              <w:t xml:space="preserve"> </w:t>
            </w:r>
            <w:r>
              <w:t>watering</w:t>
            </w:r>
            <w:r>
              <w:rPr>
                <w:spacing w:val="-2"/>
              </w:rPr>
              <w:t xml:space="preserve"> </w:t>
            </w:r>
            <w:r>
              <w:t>decisions</w:t>
            </w:r>
            <w:r>
              <w:tab/>
            </w:r>
            <w:r>
              <w:rPr>
                <w:spacing w:val="-1"/>
              </w:rPr>
              <w:t>15</w:t>
            </w:r>
          </w:hyperlink>
        </w:p>
        <w:p w14:paraId="0CD7509B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1"/>
            </w:tabs>
          </w:pPr>
          <w:hyperlink w:anchor="_bookmark32" w:history="1">
            <w:r>
              <w:rPr>
                <w:spacing w:val="-1"/>
              </w:rPr>
              <w:t xml:space="preserve">Carryover </w:t>
            </w:r>
            <w:r>
              <w:t>decision-making</w:t>
            </w:r>
            <w:r>
              <w:tab/>
            </w:r>
            <w:r>
              <w:rPr>
                <w:spacing w:val="-1"/>
              </w:rPr>
              <w:t>17</w:t>
            </w:r>
          </w:hyperlink>
        </w:p>
        <w:p w14:paraId="0CD7509C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1"/>
            </w:tabs>
            <w:spacing w:before="99"/>
          </w:pPr>
          <w:hyperlink w:anchor="_bookmark33" w:history="1">
            <w:r>
              <w:rPr>
                <w:spacing w:val="-1"/>
              </w:rPr>
              <w:t>Trade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environmental</w:t>
            </w:r>
            <w:r>
              <w:rPr>
                <w:spacing w:val="-1"/>
              </w:rPr>
              <w:t xml:space="preserve"> </w:t>
            </w:r>
            <w:r>
              <w:t>water allocations</w:t>
            </w:r>
            <w:r>
              <w:tab/>
            </w:r>
            <w:r>
              <w:rPr>
                <w:spacing w:val="-1"/>
              </w:rPr>
              <w:t>17</w:t>
            </w:r>
          </w:hyperlink>
        </w:p>
        <w:p w14:paraId="0CD7509D" w14:textId="77777777" w:rsidR="001418E5" w:rsidRDefault="00F34B3E">
          <w:pPr>
            <w:pStyle w:val="TOC1"/>
            <w:numPr>
              <w:ilvl w:val="1"/>
              <w:numId w:val="49"/>
            </w:numPr>
            <w:tabs>
              <w:tab w:val="left" w:pos="779"/>
              <w:tab w:val="right" w:leader="dot" w:pos="9321"/>
            </w:tabs>
          </w:pPr>
          <w:hyperlink w:anchor="_bookmark34" w:history="1">
            <w:r>
              <w:rPr>
                <w:spacing w:val="-1"/>
              </w:rPr>
              <w:t>Investing</w:t>
            </w:r>
            <w:r>
              <w:rPr>
                <w:spacing w:val="-2"/>
              </w:rPr>
              <w:t xml:space="preserve"> </w:t>
            </w:r>
            <w:r>
              <w:t xml:space="preserve">in </w:t>
            </w:r>
            <w:r>
              <w:rPr>
                <w:spacing w:val="-1"/>
              </w:rPr>
              <w:t xml:space="preserve">environmental </w:t>
            </w:r>
            <w:r>
              <w:t>activities</w:t>
            </w:r>
            <w:r>
              <w:tab/>
            </w:r>
            <w:r>
              <w:rPr>
                <w:spacing w:val="-1"/>
              </w:rPr>
              <w:t>19</w:t>
            </w:r>
          </w:hyperlink>
        </w:p>
        <w:p w14:paraId="0CD7509E" w14:textId="77777777" w:rsidR="001418E5" w:rsidRDefault="00F34B3E">
          <w:pPr>
            <w:pStyle w:val="TOC1"/>
            <w:numPr>
              <w:ilvl w:val="0"/>
              <w:numId w:val="49"/>
            </w:numPr>
            <w:tabs>
              <w:tab w:val="left" w:pos="520"/>
              <w:tab w:val="right" w:leader="dot" w:pos="9321"/>
            </w:tabs>
            <w:spacing w:before="99"/>
          </w:pPr>
          <w:hyperlink w:anchor="_bookmark35" w:history="1">
            <w:r>
              <w:t>Monitoring</w:t>
            </w:r>
            <w:r>
              <w:rPr>
                <w:spacing w:val="-2"/>
              </w:rPr>
              <w:t xml:space="preserve"> </w:t>
            </w:r>
            <w:r>
              <w:t>and Evaluation</w:t>
            </w:r>
            <w:r>
              <w:tab/>
            </w:r>
            <w:r>
              <w:rPr>
                <w:spacing w:val="-1"/>
              </w:rPr>
              <w:t>20</w:t>
            </w:r>
          </w:hyperlink>
        </w:p>
        <w:p w14:paraId="0CD7509F" w14:textId="77777777" w:rsidR="001418E5" w:rsidRDefault="00F34B3E">
          <w:pPr>
            <w:pStyle w:val="TOC1"/>
            <w:numPr>
              <w:ilvl w:val="0"/>
              <w:numId w:val="49"/>
            </w:numPr>
            <w:tabs>
              <w:tab w:val="left" w:pos="520"/>
              <w:tab w:val="right" w:leader="dot" w:pos="9321"/>
            </w:tabs>
            <w:spacing w:before="99"/>
          </w:pPr>
          <w:hyperlink w:anchor="_bookmark36" w:history="1">
            <w:r>
              <w:t>Adaptive</w:t>
            </w:r>
            <w:r>
              <w:rPr>
                <w:spacing w:val="-2"/>
              </w:rPr>
              <w:t xml:space="preserve"> </w:t>
            </w:r>
            <w:r>
              <w:t>management</w:t>
            </w:r>
            <w:r>
              <w:tab/>
            </w:r>
            <w:r>
              <w:rPr>
                <w:spacing w:val="-1"/>
              </w:rPr>
              <w:t>22</w:t>
            </w:r>
          </w:hyperlink>
        </w:p>
        <w:p w14:paraId="0CD750A0" w14:textId="77777777" w:rsidR="001418E5" w:rsidRDefault="00F34B3E">
          <w:pPr>
            <w:pStyle w:val="TOC1"/>
            <w:tabs>
              <w:tab w:val="right" w:leader="dot" w:pos="9321"/>
            </w:tabs>
            <w:spacing w:before="102"/>
            <w:ind w:left="118" w:firstLine="0"/>
          </w:pPr>
          <w:hyperlink w:anchor="_bookmark37" w:history="1">
            <w:r>
              <w:rPr>
                <w:spacing w:val="-1"/>
              </w:rPr>
              <w:t xml:space="preserve">Attachment </w:t>
            </w:r>
            <w:r>
              <w:t>A:</w:t>
            </w:r>
            <w:r>
              <w:rPr>
                <w:spacing w:val="-1"/>
              </w:rPr>
              <w:t xml:space="preserve"> </w:t>
            </w:r>
            <w:r>
              <w:t>Basin</w:t>
            </w:r>
            <w:r>
              <w:rPr>
                <w:rFonts w:cs="Calibri"/>
              </w:rPr>
              <w:t>–</w:t>
            </w:r>
            <w:r>
              <w:t>wide</w:t>
            </w:r>
            <w:r>
              <w:rPr>
                <w:spacing w:val="-2"/>
              </w:rPr>
              <w:t xml:space="preserve"> </w:t>
            </w:r>
            <w:r>
              <w:t>environmental</w:t>
            </w:r>
            <w:r>
              <w:rPr>
                <w:spacing w:val="-1"/>
              </w:rPr>
              <w:t xml:space="preserve"> </w:t>
            </w:r>
            <w:r>
              <w:t>watering</w:t>
            </w:r>
            <w:r>
              <w:rPr>
                <w:spacing w:val="1"/>
              </w:rPr>
              <w:t xml:space="preserve"> </w:t>
            </w:r>
            <w:r>
              <w:t>strategy</w:t>
            </w:r>
            <w:r>
              <w:tab/>
            </w:r>
            <w:r>
              <w:rPr>
                <w:spacing w:val="-1"/>
              </w:rPr>
              <w:t>23</w:t>
            </w:r>
          </w:hyperlink>
        </w:p>
      </w:sdtContent>
    </w:sdt>
    <w:p w14:paraId="0CD750A1" w14:textId="77777777" w:rsidR="001418E5" w:rsidRDefault="001418E5">
      <w:pPr>
        <w:sectPr w:rsidR="001418E5">
          <w:footerReference w:type="default" r:id="rId17"/>
          <w:pgSz w:w="11910" w:h="16840"/>
          <w:pgMar w:top="1160" w:right="1180" w:bottom="620" w:left="1300" w:header="0" w:footer="434" w:gutter="0"/>
          <w:pgNumType w:start="1"/>
          <w:cols w:space="720"/>
        </w:sectPr>
      </w:pPr>
    </w:p>
    <w:p w14:paraId="0CD750A2" w14:textId="77777777" w:rsidR="001418E5" w:rsidRDefault="00F34B3E">
      <w:pPr>
        <w:pStyle w:val="Heading1"/>
        <w:numPr>
          <w:ilvl w:val="0"/>
          <w:numId w:val="45"/>
        </w:numPr>
        <w:tabs>
          <w:tab w:val="left" w:pos="688"/>
        </w:tabs>
        <w:spacing w:line="579" w:lineRule="exact"/>
        <w:jc w:val="both"/>
        <w:rPr>
          <w:b w:val="0"/>
          <w:bCs w:val="0"/>
        </w:rPr>
      </w:pPr>
      <w:bookmarkStart w:id="1" w:name="_bookmark0"/>
      <w:bookmarkEnd w:id="1"/>
      <w:r>
        <w:rPr>
          <w:color w:val="5F4879"/>
          <w:spacing w:val="-1"/>
        </w:rPr>
        <w:lastRenderedPageBreak/>
        <w:t>Introduction</w:t>
      </w:r>
    </w:p>
    <w:p w14:paraId="0CD750A3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9"/>
        <w:jc w:val="both"/>
        <w:rPr>
          <w:rFonts w:ascii="Calibri" w:eastAsia="Calibri" w:hAnsi="Calibri" w:cs="Calibri"/>
          <w:sz w:val="40"/>
          <w:szCs w:val="40"/>
        </w:rPr>
      </w:pPr>
      <w:bookmarkStart w:id="2" w:name="_bookmark1"/>
      <w:bookmarkEnd w:id="2"/>
      <w:r>
        <w:rPr>
          <w:rFonts w:ascii="Calibri"/>
          <w:b/>
          <w:color w:val="5F4879"/>
          <w:spacing w:val="-1"/>
          <w:sz w:val="40"/>
        </w:rPr>
        <w:t xml:space="preserve">Purpose </w:t>
      </w:r>
      <w:r>
        <w:rPr>
          <w:rFonts w:ascii="Calibri"/>
          <w:b/>
          <w:color w:val="5F4879"/>
          <w:sz w:val="40"/>
        </w:rPr>
        <w:t>of</w:t>
      </w:r>
      <w:r>
        <w:rPr>
          <w:rFonts w:ascii="Calibri"/>
          <w:b/>
          <w:color w:val="5F4879"/>
          <w:spacing w:val="-1"/>
          <w:sz w:val="40"/>
        </w:rPr>
        <w:t xml:space="preserve"> </w:t>
      </w:r>
      <w:r>
        <w:rPr>
          <w:rFonts w:ascii="Calibri"/>
          <w:b/>
          <w:color w:val="5F4879"/>
          <w:sz w:val="40"/>
        </w:rPr>
        <w:t>the</w:t>
      </w:r>
      <w:r>
        <w:rPr>
          <w:rFonts w:ascii="Calibri"/>
          <w:b/>
          <w:color w:val="5F4879"/>
          <w:spacing w:val="-3"/>
          <w:sz w:val="40"/>
        </w:rPr>
        <w:t xml:space="preserve"> </w:t>
      </w:r>
      <w:r>
        <w:rPr>
          <w:rFonts w:ascii="Calibri"/>
          <w:b/>
          <w:color w:val="5F4879"/>
          <w:spacing w:val="-2"/>
          <w:sz w:val="40"/>
        </w:rPr>
        <w:t>document</w:t>
      </w:r>
    </w:p>
    <w:p w14:paraId="0CD750A4" w14:textId="77777777" w:rsidR="001418E5" w:rsidRDefault="00F34B3E">
      <w:pPr>
        <w:pStyle w:val="BodyText"/>
        <w:spacing w:before="123"/>
        <w:ind w:right="113"/>
        <w:jc w:val="both"/>
      </w:pPr>
      <w:r>
        <w:t>Each</w:t>
      </w:r>
      <w:r>
        <w:rPr>
          <w:spacing w:val="18"/>
        </w:rPr>
        <w:t xml:space="preserve"> </w:t>
      </w:r>
      <w:r>
        <w:rPr>
          <w:spacing w:val="-1"/>
        </w:rPr>
        <w:t>year,</w:t>
      </w:r>
      <w:r>
        <w:rPr>
          <w:spacing w:val="16"/>
        </w:rPr>
        <w:t xml:space="preserve"> </w:t>
      </w:r>
      <w:r>
        <w:t>plans</w:t>
      </w:r>
      <w:r>
        <w:rPr>
          <w:spacing w:val="18"/>
        </w:rPr>
        <w:t xml:space="preserve"> </w:t>
      </w:r>
      <w:r>
        <w:t>are</w:t>
      </w:r>
      <w:r>
        <w:rPr>
          <w:spacing w:val="19"/>
        </w:rPr>
        <w:t xml:space="preserve"> </w:t>
      </w:r>
      <w:r>
        <w:rPr>
          <w:spacing w:val="-1"/>
        </w:rPr>
        <w:t>published</w:t>
      </w:r>
      <w:r>
        <w:rPr>
          <w:spacing w:val="20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support</w:t>
      </w:r>
      <w:r>
        <w:rPr>
          <w:spacing w:val="17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rPr>
          <w:spacing w:val="-1"/>
        </w:rPr>
        <w:t>management</w:t>
      </w:r>
      <w:r>
        <w:rPr>
          <w:spacing w:val="20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17"/>
        </w:rPr>
        <w:t xml:space="preserve"> </w:t>
      </w:r>
      <w:r>
        <w:rPr>
          <w:spacing w:val="-1"/>
        </w:rPr>
        <w:t>of</w:t>
      </w:r>
      <w:r>
        <w:rPr>
          <w:spacing w:val="18"/>
        </w:rPr>
        <w:t xml:space="preserve"> </w:t>
      </w:r>
      <w:r>
        <w:rPr>
          <w:spacing w:val="2"/>
        </w:rPr>
        <w:t>the</w:t>
      </w:r>
      <w:r>
        <w:rPr>
          <w:spacing w:val="17"/>
        </w:rPr>
        <w:t xml:space="preserve"> </w:t>
      </w:r>
      <w:r>
        <w:rPr>
          <w:spacing w:val="-1"/>
        </w:rPr>
        <w:t>Commonwealth</w:t>
      </w:r>
      <w:r>
        <w:rPr>
          <w:spacing w:val="65"/>
          <w:w w:val="99"/>
        </w:rPr>
        <w:t xml:space="preserve"> </w:t>
      </w:r>
      <w:r>
        <w:t>environmental</w:t>
      </w:r>
      <w:r>
        <w:rPr>
          <w:spacing w:val="35"/>
        </w:rPr>
        <w:t xml:space="preserve"> </w:t>
      </w:r>
      <w:r>
        <w:t>water</w:t>
      </w:r>
      <w:r>
        <w:rPr>
          <w:spacing w:val="36"/>
        </w:rPr>
        <w:t xml:space="preserve"> </w:t>
      </w:r>
      <w:r>
        <w:t>portfolio.</w:t>
      </w:r>
      <w:r>
        <w:rPr>
          <w:spacing w:val="34"/>
        </w:rPr>
        <w:t xml:space="preserve"> </w:t>
      </w:r>
      <w:r>
        <w:rPr>
          <w:spacing w:val="1"/>
        </w:rPr>
        <w:t>In</w:t>
      </w:r>
      <w:r>
        <w:rPr>
          <w:spacing w:val="35"/>
        </w:rPr>
        <w:t xml:space="preserve"> </w:t>
      </w:r>
      <w:r>
        <w:t>preparing</w:t>
      </w:r>
      <w:r>
        <w:rPr>
          <w:spacing w:val="35"/>
        </w:rPr>
        <w:t xml:space="preserve"> </w:t>
      </w:r>
      <w:r>
        <w:rPr>
          <w:spacing w:val="-1"/>
        </w:rPr>
        <w:t>these</w:t>
      </w:r>
      <w:r>
        <w:rPr>
          <w:spacing w:val="34"/>
        </w:rPr>
        <w:t xml:space="preserve"> </w:t>
      </w:r>
      <w:r>
        <w:rPr>
          <w:spacing w:val="-1"/>
        </w:rPr>
        <w:t>plans,</w:t>
      </w:r>
      <w:r>
        <w:rPr>
          <w:spacing w:val="34"/>
        </w:rPr>
        <w:t xml:space="preserve"> </w:t>
      </w:r>
      <w:r>
        <w:t>the</w:t>
      </w:r>
      <w:r>
        <w:rPr>
          <w:spacing w:val="34"/>
        </w:rPr>
        <w:t xml:space="preserve"> </w:t>
      </w:r>
      <w:r>
        <w:t>Commonwealth</w:t>
      </w:r>
      <w:r>
        <w:rPr>
          <w:spacing w:val="36"/>
        </w:rPr>
        <w:t xml:space="preserve"> </w:t>
      </w:r>
      <w:r>
        <w:rPr>
          <w:spacing w:val="-1"/>
        </w:rPr>
        <w:t>Environmental</w:t>
      </w:r>
      <w:r>
        <w:rPr>
          <w:spacing w:val="54"/>
          <w:w w:val="99"/>
        </w:rPr>
        <w:t xml:space="preserve"> </w:t>
      </w:r>
      <w:r>
        <w:t>Water</w:t>
      </w:r>
      <w:r>
        <w:rPr>
          <w:spacing w:val="-1"/>
        </w:rPr>
        <w:t xml:space="preserve"> Office</w:t>
      </w:r>
      <w:r>
        <w:t xml:space="preserve"> adopts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mutil-year</w:t>
      </w:r>
      <w:r>
        <w:rPr>
          <w:spacing w:val="-1"/>
        </w:rPr>
        <w:t xml:space="preserve"> approach that</w:t>
      </w:r>
      <w:r>
        <w:rPr>
          <w:spacing w:val="1"/>
        </w:rPr>
        <w:t xml:space="preserve"> </w:t>
      </w:r>
      <w:r>
        <w:t xml:space="preserve">integrates </w:t>
      </w:r>
      <w:r>
        <w:rPr>
          <w:spacing w:val="-1"/>
        </w:rPr>
        <w:t>all</w:t>
      </w:r>
      <w: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options,</w:t>
      </w:r>
      <w:r>
        <w:rPr>
          <w:spacing w:val="-2"/>
        </w:rPr>
        <w:t xml:space="preserve"> </w:t>
      </w:r>
      <w:r>
        <w:rPr>
          <w:spacing w:val="-1"/>
        </w:rPr>
        <w:t>including</w:t>
      </w:r>
      <w:r>
        <w:rPr>
          <w:spacing w:val="75"/>
          <w:w w:val="9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delivery,</w:t>
      </w:r>
      <w:r>
        <w:rPr>
          <w:spacing w:val="-11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trade.</w:t>
      </w:r>
    </w:p>
    <w:p w14:paraId="0CD750A5" w14:textId="77777777" w:rsidR="001418E5" w:rsidRDefault="00F34B3E">
      <w:pPr>
        <w:pStyle w:val="BodyText"/>
        <w:ind w:right="110"/>
        <w:jc w:val="both"/>
      </w:pPr>
      <w:r>
        <w:rPr>
          <w:spacing w:val="-1"/>
        </w:rPr>
        <w:t>This</w:t>
      </w:r>
      <w:r>
        <w:rPr>
          <w:spacing w:val="31"/>
        </w:rPr>
        <w:t xml:space="preserve"> </w:t>
      </w:r>
      <w:r>
        <w:t>document</w:t>
      </w:r>
      <w:r>
        <w:rPr>
          <w:spacing w:val="33"/>
        </w:rPr>
        <w:t xml:space="preserve"> </w:t>
      </w:r>
      <w:r>
        <w:t>provides</w:t>
      </w:r>
      <w:r>
        <w:rPr>
          <w:spacing w:val="33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overview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this</w:t>
      </w:r>
      <w:r>
        <w:rPr>
          <w:spacing w:val="31"/>
        </w:rPr>
        <w:t xml:space="preserve"> </w:t>
      </w:r>
      <w:r>
        <w:t>approach,</w:t>
      </w:r>
      <w:r>
        <w:rPr>
          <w:spacing w:val="32"/>
        </w:rPr>
        <w:t xml:space="preserve"> </w:t>
      </w:r>
      <w:r>
        <w:rPr>
          <w:spacing w:val="-1"/>
        </w:rPr>
        <w:t>including</w:t>
      </w:r>
      <w:r>
        <w:rPr>
          <w:spacing w:val="32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processes</w:t>
      </w:r>
      <w:r>
        <w:rPr>
          <w:spacing w:val="32"/>
        </w:rPr>
        <w:t xml:space="preserve"> </w:t>
      </w:r>
      <w:r>
        <w:t>and</w:t>
      </w:r>
      <w:r>
        <w:rPr>
          <w:spacing w:val="34"/>
        </w:rPr>
        <w:t xml:space="preserve"> </w:t>
      </w:r>
      <w:r>
        <w:t>factors</w:t>
      </w:r>
      <w:r>
        <w:rPr>
          <w:spacing w:val="50"/>
          <w:w w:val="99"/>
        </w:rPr>
        <w:t xml:space="preserve"> </w:t>
      </w:r>
      <w:r>
        <w:rPr>
          <w:spacing w:val="-1"/>
        </w:rPr>
        <w:t>considered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how</w:t>
      </w:r>
      <w:r>
        <w:rPr>
          <w:spacing w:val="-7"/>
        </w:rPr>
        <w:t xml:space="preserve"> </w:t>
      </w:r>
      <w:r>
        <w:t>this</w:t>
      </w:r>
      <w:r>
        <w:rPr>
          <w:spacing w:val="-9"/>
        </w:rPr>
        <w:t xml:space="preserve"> </w:t>
      </w:r>
      <w:r>
        <w:rPr>
          <w:spacing w:val="-1"/>
        </w:rPr>
        <w:t>informs</w:t>
      </w:r>
      <w:r>
        <w:rPr>
          <w:spacing w:val="-8"/>
        </w:rPr>
        <w:t xml:space="preserve"> </w:t>
      </w:r>
      <w:r>
        <w:t>decisions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Commonwealth</w:t>
      </w:r>
      <w:r>
        <w:rPr>
          <w:spacing w:val="63"/>
          <w:w w:val="99"/>
        </w:rPr>
        <w:t xml:space="preserve"> </w:t>
      </w:r>
      <w:r>
        <w:t>environmental</w:t>
      </w:r>
      <w:r>
        <w:rPr>
          <w:spacing w:val="49"/>
        </w:rPr>
        <w:t xml:space="preserve"> </w:t>
      </w:r>
      <w:r>
        <w:t>water.</w:t>
      </w:r>
      <w:r>
        <w:rPr>
          <w:spacing w:val="50"/>
        </w:rPr>
        <w:t xml:space="preserve"> </w:t>
      </w:r>
      <w:r>
        <w:rPr>
          <w:spacing w:val="-1"/>
        </w:rPr>
        <w:t>Plans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52"/>
        </w:rPr>
        <w:t xml:space="preserve"> </w:t>
      </w:r>
      <w:r>
        <w:rPr>
          <w:spacing w:val="-1"/>
        </w:rPr>
        <w:t>specific</w:t>
      </w:r>
      <w:r>
        <w:rPr>
          <w:spacing w:val="54"/>
        </w:rPr>
        <w:t xml:space="preserve"> </w:t>
      </w:r>
      <w:r>
        <w:rPr>
          <w:spacing w:val="-1"/>
        </w:rPr>
        <w:t>Basin</w:t>
      </w:r>
      <w:r>
        <w:rPr>
          <w:spacing w:val="54"/>
        </w:rPr>
        <w:t xml:space="preserve"> </w:t>
      </w:r>
      <w:r>
        <w:t>regions</w:t>
      </w:r>
      <w:r>
        <w:rPr>
          <w:spacing w:val="51"/>
        </w:rPr>
        <w:t xml:space="preserve"> </w:t>
      </w:r>
      <w:r>
        <w:t>are</w:t>
      </w:r>
      <w:r>
        <w:rPr>
          <w:spacing w:val="52"/>
        </w:rPr>
        <w:t xml:space="preserve"> </w:t>
      </w:r>
      <w:r>
        <w:rPr>
          <w:spacing w:val="-1"/>
        </w:rPr>
        <w:t>available</w:t>
      </w:r>
      <w:r>
        <w:rPr>
          <w:spacing w:val="54"/>
        </w:rPr>
        <w:t xml:space="preserve"> </w:t>
      </w:r>
      <w:r>
        <w:rPr>
          <w:spacing w:val="-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18">
        <w:r>
          <w:rPr>
            <w:color w:val="0000FF"/>
            <w:u w:val="single" w:color="0000FF"/>
          </w:rPr>
          <w:t>http://www.environment.gov.au/water/cewo/publications</w:t>
        </w:r>
      </w:hyperlink>
      <w:r>
        <w:t>).</w:t>
      </w:r>
    </w:p>
    <w:p w14:paraId="0CD750A6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7"/>
        <w:jc w:val="both"/>
        <w:rPr>
          <w:rFonts w:ascii="Calibri" w:eastAsia="Calibri" w:hAnsi="Calibri" w:cs="Calibri"/>
          <w:sz w:val="40"/>
          <w:szCs w:val="40"/>
        </w:rPr>
      </w:pPr>
      <w:bookmarkStart w:id="3" w:name="_bookmark2"/>
      <w:bookmarkEnd w:id="3"/>
      <w:r>
        <w:rPr>
          <w:rFonts w:ascii="Calibri"/>
          <w:b/>
          <w:color w:val="5F4879"/>
          <w:spacing w:val="-1"/>
          <w:sz w:val="40"/>
        </w:rPr>
        <w:t>About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Commonwealth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 xml:space="preserve">environmental </w:t>
      </w:r>
      <w:r>
        <w:rPr>
          <w:rFonts w:ascii="Calibri"/>
          <w:b/>
          <w:color w:val="5F4879"/>
          <w:spacing w:val="-2"/>
          <w:sz w:val="40"/>
        </w:rPr>
        <w:t>water</w:t>
      </w:r>
    </w:p>
    <w:p w14:paraId="0CD750A7" w14:textId="77777777" w:rsidR="001418E5" w:rsidRDefault="00F34B3E">
      <w:pPr>
        <w:pStyle w:val="BodyText"/>
        <w:spacing w:before="124"/>
        <w:ind w:right="114"/>
        <w:jc w:val="both"/>
      </w:pPr>
      <w:r>
        <w:t>Commonwealth</w:t>
      </w:r>
      <w:r>
        <w:rPr>
          <w:spacing w:val="39"/>
        </w:rPr>
        <w:t xml:space="preserve"> </w:t>
      </w:r>
      <w:r>
        <w:t>environmental</w:t>
      </w:r>
      <w:r>
        <w:rPr>
          <w:spacing w:val="37"/>
        </w:rPr>
        <w:t xml:space="preserve"> </w:t>
      </w:r>
      <w:r>
        <w:t>water</w:t>
      </w:r>
      <w:r>
        <w:rPr>
          <w:spacing w:val="40"/>
        </w:rPr>
        <w:t xml:space="preserve"> </w:t>
      </w:r>
      <w:r>
        <w:t>holdings</w:t>
      </w:r>
      <w:r>
        <w:rPr>
          <w:spacing w:val="38"/>
        </w:rPr>
        <w:t xml:space="preserve"> </w:t>
      </w:r>
      <w:r>
        <w:t>are</w:t>
      </w:r>
      <w:r>
        <w:rPr>
          <w:spacing w:val="39"/>
        </w:rPr>
        <w:t xml:space="preserve"> </w:t>
      </w:r>
      <w:r>
        <w:t>water</w:t>
      </w:r>
      <w:r>
        <w:rPr>
          <w:spacing w:val="40"/>
        </w:rPr>
        <w:t xml:space="preserve"> </w:t>
      </w:r>
      <w:r>
        <w:rPr>
          <w:spacing w:val="-1"/>
        </w:rPr>
        <w:t>entitlements,</w:t>
      </w:r>
      <w:r>
        <w:rPr>
          <w:spacing w:val="36"/>
        </w:rPr>
        <w:t xml:space="preserve"> </w:t>
      </w:r>
      <w:r>
        <w:rPr>
          <w:spacing w:val="-1"/>
        </w:rPr>
        <w:t>issued</w:t>
      </w:r>
      <w:r>
        <w:rPr>
          <w:spacing w:val="39"/>
        </w:rPr>
        <w:t xml:space="preserve"> </w:t>
      </w:r>
      <w:r>
        <w:rPr>
          <w:spacing w:val="1"/>
        </w:rPr>
        <w:t>by</w:t>
      </w:r>
      <w:r>
        <w:rPr>
          <w:spacing w:val="38"/>
        </w:rPr>
        <w:t xml:space="preserve"> </w:t>
      </w:r>
      <w:r>
        <w:t>state</w:t>
      </w:r>
      <w:r>
        <w:rPr>
          <w:spacing w:val="46"/>
          <w:w w:val="99"/>
        </w:rPr>
        <w:t xml:space="preserve"> </w:t>
      </w:r>
      <w:r>
        <w:t>governments,</w:t>
      </w:r>
      <w:r>
        <w:rPr>
          <w:spacing w:val="4"/>
        </w:rPr>
        <w:t xml:space="preserve"> </w:t>
      </w:r>
      <w:r>
        <w:t>that</w:t>
      </w:r>
      <w:r>
        <w:rPr>
          <w:spacing w:val="9"/>
        </w:rPr>
        <w:t xml:space="preserve"> </w:t>
      </w:r>
      <w:r>
        <w:rPr>
          <w:spacing w:val="-1"/>
        </w:rPr>
        <w:t>have</w:t>
      </w:r>
      <w:r>
        <w:rPr>
          <w:spacing w:val="7"/>
        </w:rPr>
        <w:t xml:space="preserve"> </w:t>
      </w:r>
      <w:r>
        <w:t>been</w:t>
      </w:r>
      <w:r>
        <w:rPr>
          <w:spacing w:val="7"/>
        </w:rPr>
        <w:t xml:space="preserve"> </w:t>
      </w:r>
      <w:r>
        <w:rPr>
          <w:spacing w:val="-1"/>
        </w:rPr>
        <w:t>acquired</w:t>
      </w:r>
      <w:r>
        <w:rPr>
          <w:spacing w:val="8"/>
        </w:rPr>
        <w:t xml:space="preserve"> </w:t>
      </w:r>
      <w:r>
        <w:rPr>
          <w:spacing w:val="1"/>
        </w:rPr>
        <w:t>by</w:t>
      </w:r>
      <w:r>
        <w:rPr>
          <w:spacing w:val="5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Australian</w:t>
      </w:r>
      <w:r>
        <w:rPr>
          <w:spacing w:val="8"/>
        </w:rPr>
        <w:t xml:space="preserve"> </w:t>
      </w:r>
      <w:r>
        <w:rPr>
          <w:spacing w:val="-1"/>
        </w:rPr>
        <w:t>Government</w:t>
      </w:r>
      <w:r>
        <w:rPr>
          <w:spacing w:val="9"/>
        </w:rPr>
        <w:t xml:space="preserve"> </w:t>
      </w:r>
      <w:r>
        <w:rPr>
          <w:spacing w:val="-1"/>
        </w:rPr>
        <w:t>through</w:t>
      </w:r>
      <w:r>
        <w:rPr>
          <w:spacing w:val="10"/>
        </w:rPr>
        <w:t xml:space="preserve"> </w:t>
      </w:r>
      <w:r>
        <w:t>investments</w:t>
      </w:r>
      <w:r>
        <w:rPr>
          <w:spacing w:val="7"/>
        </w:rPr>
        <w:t xml:space="preserve"> </w:t>
      </w:r>
      <w:r>
        <w:t>in</w:t>
      </w:r>
      <w:r>
        <w:rPr>
          <w:spacing w:val="62"/>
          <w:w w:val="99"/>
        </w:rPr>
        <w:t xml:space="preserve"> </w:t>
      </w:r>
      <w:r>
        <w:rPr>
          <w:spacing w:val="-1"/>
        </w:rPr>
        <w:t>water-saving</w:t>
      </w:r>
      <w:r>
        <w:rPr>
          <w:spacing w:val="-10"/>
        </w:rPr>
        <w:t xml:space="preserve"> </w:t>
      </w:r>
      <w:r>
        <w:rPr>
          <w:spacing w:val="-1"/>
        </w:rPr>
        <w:t>infrastructure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purchases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market.</w:t>
      </w:r>
    </w:p>
    <w:p w14:paraId="0CD750A8" w14:textId="77777777" w:rsidR="001418E5" w:rsidRDefault="00F34B3E">
      <w:pPr>
        <w:pStyle w:val="BodyText"/>
        <w:spacing w:before="122"/>
        <w:ind w:right="122"/>
        <w:jc w:val="both"/>
      </w:pPr>
      <w:r>
        <w:rPr>
          <w:spacing w:val="-1"/>
        </w:rPr>
        <w:t xml:space="preserve">The </w:t>
      </w:r>
      <w:r>
        <w:t>holdings</w:t>
      </w:r>
      <w:r>
        <w:rPr>
          <w:spacing w:val="-1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mix</w:t>
      </w:r>
      <w:r>
        <w:rPr>
          <w:spacing w:val="-1"/>
        </w:rPr>
        <w:t xml:space="preserve"> of</w:t>
      </w:r>
      <w:r>
        <w:rPr>
          <w:spacing w:val="1"/>
        </w:rPr>
        <w:t xml:space="preserve"> </w:t>
      </w:r>
      <w:r>
        <w:t>entitlement</w:t>
      </w:r>
      <w:r>
        <w:rPr>
          <w:spacing w:val="-2"/>
        </w:rPr>
        <w:t xml:space="preserve"> </w:t>
      </w:r>
      <w:r>
        <w:rPr>
          <w:spacing w:val="-1"/>
        </w:rPr>
        <w:t>types</w:t>
      </w:r>
      <w:r>
        <w:rPr>
          <w:spacing w:val="-2"/>
        </w:rPr>
        <w:t xml:space="preserve"> </w:t>
      </w:r>
      <w:r>
        <w:t xml:space="preserve">held </w:t>
      </w:r>
      <w:r>
        <w:rPr>
          <w:spacing w:val="-1"/>
        </w:rPr>
        <w:t>across</w:t>
      </w:r>
      <w:r>
        <w:t xml:space="preserve"> </w:t>
      </w:r>
      <w:r>
        <w:rPr>
          <w:spacing w:val="-1"/>
        </w:rPr>
        <w:t xml:space="preserve">19 </w:t>
      </w:r>
      <w:r>
        <w:t>catchments.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rules</w:t>
      </w:r>
      <w:r>
        <w:rPr>
          <w:spacing w:val="-2"/>
        </w:rPr>
        <w:t xml:space="preserve"> </w:t>
      </w:r>
      <w:r>
        <w:rPr>
          <w:spacing w:val="-1"/>
        </w:rPr>
        <w:t>governing</w:t>
      </w:r>
      <w:r>
        <w:t xml:space="preserve"> the</w:t>
      </w:r>
      <w:r>
        <w:rPr>
          <w:spacing w:val="61"/>
          <w:w w:val="99"/>
        </w:rPr>
        <w:t xml:space="preserve"> </w:t>
      </w:r>
      <w:r>
        <w:t>entitlements</w:t>
      </w:r>
      <w:r>
        <w:rPr>
          <w:spacing w:val="9"/>
        </w:rPr>
        <w:t xml:space="preserve"> </w:t>
      </w:r>
      <w:r>
        <w:rPr>
          <w:spacing w:val="-1"/>
        </w:rPr>
        <w:t>vary</w:t>
      </w:r>
      <w:r>
        <w:rPr>
          <w:spacing w:val="9"/>
        </w:rPr>
        <w:t xml:space="preserve"> </w:t>
      </w:r>
      <w:r>
        <w:t>across</w:t>
      </w:r>
      <w:r>
        <w:rPr>
          <w:spacing w:val="10"/>
        </w:rPr>
        <w:t xml:space="preserve"> </w:t>
      </w:r>
      <w:r>
        <w:t>states</w:t>
      </w:r>
      <w:r>
        <w:rPr>
          <w:spacing w:val="9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across</w:t>
      </w:r>
      <w:r>
        <w:rPr>
          <w:spacing w:val="9"/>
        </w:rPr>
        <w:t xml:space="preserve"> </w:t>
      </w:r>
      <w:r>
        <w:t>catchments.</w:t>
      </w:r>
      <w:r>
        <w:rPr>
          <w:spacing w:val="7"/>
        </w:rPr>
        <w:t xml:space="preserve"> </w:t>
      </w:r>
      <w:r>
        <w:t>Commonwealth</w:t>
      </w:r>
      <w:r>
        <w:rPr>
          <w:spacing w:val="8"/>
        </w:rPr>
        <w:t xml:space="preserve"> </w:t>
      </w:r>
      <w:r>
        <w:t>environmental</w:t>
      </w:r>
      <w:r>
        <w:rPr>
          <w:spacing w:val="8"/>
        </w:rPr>
        <w:t xml:space="preserve"> </w:t>
      </w:r>
      <w:r>
        <w:t>water</w:t>
      </w:r>
      <w:r>
        <w:rPr>
          <w:spacing w:val="26"/>
          <w:w w:val="99"/>
        </w:rPr>
        <w:t xml:space="preserve"> </w:t>
      </w:r>
      <w:r>
        <w:t>entitlements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subject</w:t>
      </w:r>
      <w:r>
        <w:rPr>
          <w:spacing w:val="8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same</w:t>
      </w:r>
      <w:r>
        <w:rPr>
          <w:spacing w:val="5"/>
        </w:rPr>
        <w:t xml:space="preserve"> </w:t>
      </w:r>
      <w:r>
        <w:t>fees,</w:t>
      </w:r>
      <w:r>
        <w:rPr>
          <w:spacing w:val="4"/>
        </w:rPr>
        <w:t xml:space="preserve"> </w:t>
      </w:r>
      <w:r>
        <w:rPr>
          <w:spacing w:val="-1"/>
        </w:rPr>
        <w:t>allocations,</w:t>
      </w:r>
      <w:r>
        <w:rPr>
          <w:spacing w:val="2"/>
        </w:rPr>
        <w:t xml:space="preserve"> </w:t>
      </w:r>
      <w:r>
        <w:rPr>
          <w:spacing w:val="-1"/>
        </w:rPr>
        <w:t>carryover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other</w:t>
      </w:r>
      <w:r>
        <w:rPr>
          <w:spacing w:val="5"/>
        </w:rPr>
        <w:t xml:space="preserve"> </w:t>
      </w:r>
      <w:r>
        <w:rPr>
          <w:spacing w:val="-1"/>
        </w:rPr>
        <w:t>rules</w:t>
      </w:r>
      <w:r>
        <w:rPr>
          <w:spacing w:val="6"/>
        </w:rPr>
        <w:t xml:space="preserve"> </w:t>
      </w:r>
      <w:r>
        <w:rPr>
          <w:spacing w:val="1"/>
        </w:rPr>
        <w:t>as</w:t>
      </w:r>
      <w:r>
        <w:rPr>
          <w:spacing w:val="5"/>
        </w:rPr>
        <w:t xml:space="preserve"> </w:t>
      </w:r>
      <w:r>
        <w:rPr>
          <w:spacing w:val="-1"/>
        </w:rPr>
        <w:t>equivalent</w:t>
      </w:r>
      <w:r>
        <w:rPr>
          <w:spacing w:val="73"/>
          <w:w w:val="99"/>
        </w:rPr>
        <w:t xml:space="preserve"> </w:t>
      </w:r>
      <w:r>
        <w:t>entitlements</w:t>
      </w:r>
      <w:r>
        <w:rPr>
          <w:spacing w:val="-8"/>
        </w:rPr>
        <w:t xml:space="preserve"> </w:t>
      </w:r>
      <w:r>
        <w:t>held</w:t>
      </w:r>
      <w:r>
        <w:rPr>
          <w:spacing w:val="-8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users.</w:t>
      </w:r>
    </w:p>
    <w:p w14:paraId="0CD750A9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5"/>
        <w:ind w:right="387"/>
        <w:rPr>
          <w:rFonts w:ascii="Calibri" w:eastAsia="Calibri" w:hAnsi="Calibri" w:cs="Calibri"/>
          <w:sz w:val="40"/>
          <w:szCs w:val="40"/>
        </w:rPr>
      </w:pPr>
      <w:bookmarkStart w:id="4" w:name="_bookmark3"/>
      <w:bookmarkEnd w:id="4"/>
      <w:r>
        <w:rPr>
          <w:rFonts w:ascii="Calibri"/>
          <w:b/>
          <w:color w:val="5F4879"/>
          <w:spacing w:val="-1"/>
          <w:sz w:val="40"/>
        </w:rPr>
        <w:t>About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the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Commonwealth</w:t>
      </w:r>
      <w:r>
        <w:rPr>
          <w:rFonts w:ascii="Calibri"/>
          <w:b/>
          <w:color w:val="5F4879"/>
          <w:spacing w:val="-3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Environmental</w:t>
      </w:r>
      <w:r>
        <w:rPr>
          <w:rFonts w:ascii="Calibri"/>
          <w:b/>
          <w:color w:val="5F4879"/>
          <w:spacing w:val="-4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Water</w:t>
      </w:r>
      <w:r>
        <w:rPr>
          <w:rFonts w:ascii="Calibri"/>
          <w:b/>
          <w:color w:val="5F4879"/>
          <w:spacing w:val="25"/>
          <w:sz w:val="40"/>
        </w:rPr>
        <w:t xml:space="preserve"> </w:t>
      </w:r>
      <w:r>
        <w:rPr>
          <w:rFonts w:ascii="Calibri"/>
          <w:b/>
          <w:color w:val="5F4879"/>
          <w:sz w:val="40"/>
        </w:rPr>
        <w:t>Holder</w:t>
      </w:r>
    </w:p>
    <w:p w14:paraId="0CD750AA" w14:textId="77777777" w:rsidR="001418E5" w:rsidRDefault="00F34B3E">
      <w:pPr>
        <w:pStyle w:val="BodyText"/>
        <w:spacing w:before="124"/>
        <w:ind w:right="114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t>Commonwealth</w:t>
      </w:r>
      <w:r>
        <w:rPr>
          <w:spacing w:val="8"/>
        </w:rPr>
        <w:t xml:space="preserve"> </w:t>
      </w:r>
      <w:r>
        <w:rPr>
          <w:spacing w:val="-1"/>
        </w:rPr>
        <w:t>Environmental</w:t>
      </w:r>
      <w:r>
        <w:rPr>
          <w:spacing w:val="7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Holder</w:t>
      </w:r>
      <w:r>
        <w:rPr>
          <w:spacing w:val="13"/>
        </w:rPr>
        <w:t xml:space="preserve"> </w:t>
      </w:r>
      <w:r>
        <w:rPr>
          <w:spacing w:val="-1"/>
        </w:rPr>
        <w:t>(CEWH)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statutory</w:t>
      </w:r>
      <w:r>
        <w:rPr>
          <w:spacing w:val="6"/>
        </w:rPr>
        <w:t xml:space="preserve"> </w:t>
      </w:r>
      <w:r>
        <w:t>position</w:t>
      </w:r>
      <w:r>
        <w:rPr>
          <w:spacing w:val="7"/>
        </w:rPr>
        <w:t xml:space="preserve"> </w:t>
      </w:r>
      <w:r>
        <w:rPr>
          <w:spacing w:val="-1"/>
        </w:rPr>
        <w:t>established</w:t>
      </w:r>
      <w:r>
        <w:rPr>
          <w:spacing w:val="8"/>
        </w:rPr>
        <w:t xml:space="preserve"> </w:t>
      </w:r>
      <w:r>
        <w:t>by</w:t>
      </w:r>
      <w:r>
        <w:rPr>
          <w:spacing w:val="83"/>
          <w:w w:val="9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i/>
          <w:spacing w:val="-1"/>
        </w:rPr>
        <w:t>Water</w:t>
      </w:r>
      <w:r>
        <w:rPr>
          <w:i/>
          <w:spacing w:val="39"/>
        </w:rPr>
        <w:t xml:space="preserve"> </w:t>
      </w:r>
      <w:r>
        <w:rPr>
          <w:i/>
          <w:spacing w:val="-1"/>
        </w:rPr>
        <w:t>Act</w:t>
      </w:r>
      <w:r>
        <w:rPr>
          <w:i/>
          <w:spacing w:val="40"/>
        </w:rPr>
        <w:t xml:space="preserve"> </w:t>
      </w:r>
      <w:r>
        <w:rPr>
          <w:i/>
          <w:spacing w:val="-1"/>
        </w:rPr>
        <w:t>2007</w:t>
      </w:r>
      <w:r>
        <w:rPr>
          <w:i/>
          <w:spacing w:val="43"/>
        </w:rPr>
        <w:t xml:space="preserve"> </w:t>
      </w:r>
      <w:r>
        <w:rPr>
          <w:spacing w:val="-1"/>
        </w:rPr>
        <w:t>(the</w:t>
      </w:r>
      <w:r>
        <w:rPr>
          <w:spacing w:val="39"/>
        </w:rPr>
        <w:t xml:space="preserve"> </w:t>
      </w:r>
      <w:r>
        <w:t>Water</w:t>
      </w:r>
      <w:r>
        <w:rPr>
          <w:spacing w:val="41"/>
        </w:rPr>
        <w:t xml:space="preserve"> </w:t>
      </w:r>
      <w:r>
        <w:rPr>
          <w:spacing w:val="-2"/>
        </w:rPr>
        <w:t>Act)</w:t>
      </w:r>
      <w:r>
        <w:rPr>
          <w:spacing w:val="3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manage</w:t>
      </w:r>
      <w:r>
        <w:rPr>
          <w:spacing w:val="39"/>
        </w:rPr>
        <w:t xml:space="preserve"> </w:t>
      </w:r>
      <w:r>
        <w:t>the</w:t>
      </w:r>
      <w:r>
        <w:rPr>
          <w:spacing w:val="39"/>
        </w:rPr>
        <w:t xml:space="preserve"> </w:t>
      </w:r>
      <w:r>
        <w:rPr>
          <w:spacing w:val="-1"/>
        </w:rPr>
        <w:t>Commonwealth</w:t>
      </w:r>
      <w:r>
        <w:rPr>
          <w:spacing w:val="38"/>
        </w:rPr>
        <w:t xml:space="preserve"> </w:t>
      </w:r>
      <w:r>
        <w:t>environmental</w:t>
      </w:r>
      <w:r>
        <w:rPr>
          <w:spacing w:val="39"/>
        </w:rPr>
        <w:t xml:space="preserve"> </w:t>
      </w:r>
      <w:r>
        <w:rPr>
          <w:spacing w:val="-1"/>
        </w:rPr>
        <w:t>water</w:t>
      </w:r>
      <w:r>
        <w:rPr>
          <w:spacing w:val="63"/>
          <w:w w:val="99"/>
        </w:rPr>
        <w:t xml:space="preserve"> </w:t>
      </w:r>
      <w:r>
        <w:t>holdings.</w:t>
      </w:r>
      <w:r>
        <w:rPr>
          <w:spacing w:val="-4"/>
        </w:rPr>
        <w:t xml:space="preserve"> </w:t>
      </w:r>
      <w:r>
        <w:rPr>
          <w:spacing w:val="-1"/>
        </w:rPr>
        <w:t>This</w:t>
      </w:r>
      <w:r>
        <w:rPr>
          <w:spacing w:val="-4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rPr>
          <w:spacing w:val="-1"/>
        </w:rPr>
        <w:t>must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managed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protect</w:t>
      </w:r>
      <w:r>
        <w:rPr>
          <w:spacing w:val="-2"/>
        </w:rPr>
        <w:t xml:space="preserve"> </w:t>
      </w:r>
      <w:r>
        <w:rPr>
          <w:spacing w:val="-1"/>
        </w:rPr>
        <w:t>or</w:t>
      </w:r>
      <w:r>
        <w:rPr>
          <w:spacing w:val="-4"/>
        </w:rPr>
        <w:t xml:space="preserve"> </w:t>
      </w:r>
      <w:r>
        <w:t>restore</w:t>
      </w:r>
      <w:r>
        <w:rPr>
          <w:spacing w:val="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rivers,</w:t>
      </w:r>
      <w:r>
        <w:rPr>
          <w:spacing w:val="-6"/>
        </w:rPr>
        <w:t xml:space="preserve"> </w:t>
      </w:r>
      <w:r>
        <w:t>wetlands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1"/>
        </w:rPr>
        <w:t>floodplains</w:t>
      </w:r>
      <w:r>
        <w:rPr>
          <w:spacing w:val="54"/>
          <w:w w:val="99"/>
        </w:rPr>
        <w:t xml:space="preserve"> </w:t>
      </w:r>
      <w:r>
        <w:rPr>
          <w:spacing w:val="-1"/>
        </w:rPr>
        <w:t>(and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native</w:t>
      </w:r>
      <w:r>
        <w:rPr>
          <w:spacing w:val="-12"/>
        </w:rPr>
        <w:t xml:space="preserve"> </w:t>
      </w:r>
      <w:r>
        <w:rPr>
          <w:spacing w:val="-1"/>
        </w:rPr>
        <w:t>animals</w:t>
      </w:r>
      <w:r>
        <w:rPr>
          <w:spacing w:val="-13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plants</w:t>
      </w:r>
      <w:r>
        <w:rPr>
          <w:spacing w:val="-13"/>
        </w:rPr>
        <w:t xml:space="preserve"> </w:t>
      </w:r>
      <w:r>
        <w:rPr>
          <w:spacing w:val="1"/>
        </w:rPr>
        <w:t>they</w:t>
      </w:r>
      <w:r>
        <w:rPr>
          <w:spacing w:val="-13"/>
        </w:rPr>
        <w:t xml:space="preserve"> </w:t>
      </w:r>
      <w:r>
        <w:rPr>
          <w:spacing w:val="-1"/>
        </w:rPr>
        <w:t>support)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Murray-Darling</w:t>
      </w:r>
      <w:r>
        <w:rPr>
          <w:spacing w:val="-12"/>
        </w:rPr>
        <w:t xml:space="preserve"> </w:t>
      </w:r>
      <w:r>
        <w:t>Basin,</w:t>
      </w:r>
      <w:r>
        <w:rPr>
          <w:spacing w:val="-14"/>
        </w:rPr>
        <w:t xml:space="preserve"> </w:t>
      </w:r>
      <w:r>
        <w:t>so</w:t>
      </w:r>
      <w:r>
        <w:rPr>
          <w:spacing w:val="-14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give</w:t>
      </w:r>
      <w:r>
        <w:rPr>
          <w:spacing w:val="-12"/>
        </w:rPr>
        <w:t xml:space="preserve"> </w:t>
      </w:r>
      <w:r>
        <w:t>effect</w:t>
      </w:r>
      <w:r>
        <w:rPr>
          <w:spacing w:val="52"/>
          <w:w w:val="99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relevant</w:t>
      </w:r>
      <w:r>
        <w:rPr>
          <w:spacing w:val="-11"/>
        </w:rPr>
        <w:t xml:space="preserve"> </w:t>
      </w:r>
      <w:r>
        <w:rPr>
          <w:spacing w:val="-1"/>
        </w:rPr>
        <w:t>international</w:t>
      </w:r>
      <w:r>
        <w:rPr>
          <w:spacing w:val="-13"/>
        </w:rPr>
        <w:t xml:space="preserve"> </w:t>
      </w:r>
      <w:r>
        <w:t>agreements.</w:t>
      </w:r>
    </w:p>
    <w:p w14:paraId="0CD750AB" w14:textId="77777777" w:rsidR="001418E5" w:rsidRDefault="00F34B3E">
      <w:pPr>
        <w:pStyle w:val="BodyText"/>
        <w:ind w:right="113"/>
        <w:jc w:val="both"/>
      </w:pPr>
      <w:r>
        <w:rPr>
          <w:spacing w:val="-1"/>
        </w:rPr>
        <w:t>The</w:t>
      </w:r>
      <w:r>
        <w:rPr>
          <w:spacing w:val="10"/>
        </w:rPr>
        <w:t xml:space="preserve"> </w:t>
      </w:r>
      <w:r>
        <w:t>Commonwealth</w:t>
      </w:r>
      <w:r>
        <w:rPr>
          <w:spacing w:val="8"/>
        </w:rPr>
        <w:t xml:space="preserve"> </w:t>
      </w:r>
      <w:r>
        <w:rPr>
          <w:spacing w:val="-1"/>
        </w:rPr>
        <w:t>Environmental</w:t>
      </w:r>
      <w:r>
        <w:rPr>
          <w:spacing w:val="9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Holder</w:t>
      </w:r>
      <w:r>
        <w:rPr>
          <w:spacing w:val="11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governed</w:t>
      </w:r>
      <w:r>
        <w:rPr>
          <w:spacing w:val="8"/>
        </w:rPr>
        <w:t xml:space="preserve"> </w:t>
      </w:r>
      <w:r>
        <w:rPr>
          <w:spacing w:val="1"/>
        </w:rPr>
        <w:t>by</w:t>
      </w:r>
      <w:r>
        <w:rPr>
          <w:spacing w:val="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rPr>
          <w:spacing w:val="-2"/>
        </w:rPr>
        <w:t>Act</w:t>
      </w:r>
      <w:r>
        <w:rPr>
          <w:spacing w:val="11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Basin</w:t>
      </w:r>
      <w:r>
        <w:rPr>
          <w:spacing w:val="56"/>
          <w:w w:val="99"/>
        </w:rPr>
        <w:t xml:space="preserve"> </w:t>
      </w:r>
      <w:r>
        <w:t>Plan, and</w:t>
      </w:r>
      <w:r>
        <w:rPr>
          <w:spacing w:val="3"/>
        </w:rPr>
        <w:t xml:space="preserve"> </w:t>
      </w:r>
      <w:r>
        <w:rPr>
          <w:spacing w:val="-1"/>
        </w:rPr>
        <w:t>must</w:t>
      </w:r>
      <w:r>
        <w:rPr>
          <w:spacing w:val="4"/>
        </w:rPr>
        <w:t xml:space="preserve"> </w:t>
      </w:r>
      <w:r>
        <w:t>comply</w:t>
      </w:r>
      <w:r>
        <w:rPr>
          <w:spacing w:val="3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specific</w:t>
      </w:r>
      <w:r>
        <w:rPr>
          <w:spacing w:val="3"/>
        </w:rPr>
        <w:t xml:space="preserve"> </w:t>
      </w:r>
      <w:r>
        <w:rPr>
          <w:spacing w:val="-1"/>
        </w:rPr>
        <w:t>requirements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standards</w:t>
      </w:r>
      <w:r>
        <w:rPr>
          <w:spacing w:val="2"/>
        </w:rPr>
        <w:t xml:space="preserve"> </w:t>
      </w:r>
      <w:r>
        <w:rPr>
          <w:spacing w:val="-1"/>
        </w:rPr>
        <w:t>of</w:t>
      </w:r>
      <w:r>
        <w:rPr>
          <w:spacing w:val="3"/>
        </w:rPr>
        <w:t xml:space="preserve"> </w:t>
      </w:r>
      <w:r>
        <w:t>Commonwealth</w:t>
      </w:r>
      <w:r>
        <w:rPr>
          <w:spacing w:val="3"/>
        </w:rPr>
        <w:t xml:space="preserve"> </w:t>
      </w:r>
      <w:r>
        <w:rPr>
          <w:spacing w:val="-1"/>
        </w:rPr>
        <w:t>legal,</w:t>
      </w:r>
      <w:r>
        <w:rPr>
          <w:spacing w:val="67"/>
          <w:w w:val="99"/>
        </w:rPr>
        <w:t xml:space="preserve"> </w:t>
      </w:r>
      <w:r>
        <w:rPr>
          <w:spacing w:val="-1"/>
        </w:rPr>
        <w:t>policy</w:t>
      </w:r>
      <w:r>
        <w:rPr>
          <w:spacing w:val="-12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legislation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frameworks.</w:t>
      </w:r>
    </w:p>
    <w:p w14:paraId="0CD750AC" w14:textId="77777777" w:rsidR="001418E5" w:rsidRDefault="00F34B3E">
      <w:pPr>
        <w:pStyle w:val="BodyText"/>
        <w:spacing w:before="122"/>
        <w:ind w:right="119"/>
        <w:jc w:val="both"/>
      </w:pPr>
      <w:r>
        <w:t>Mr</w:t>
      </w:r>
      <w:r>
        <w:rPr>
          <w:spacing w:val="24"/>
        </w:rPr>
        <w:t xml:space="preserve"> </w:t>
      </w:r>
      <w:r>
        <w:rPr>
          <w:spacing w:val="-1"/>
        </w:rPr>
        <w:t>David</w:t>
      </w:r>
      <w:r>
        <w:rPr>
          <w:spacing w:val="25"/>
        </w:rPr>
        <w:t xml:space="preserve"> </w:t>
      </w:r>
      <w:r>
        <w:t>Papps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current</w:t>
      </w:r>
      <w:r>
        <w:rPr>
          <w:spacing w:val="26"/>
        </w:rPr>
        <w:t xml:space="preserve"> </w:t>
      </w:r>
      <w:r>
        <w:t>Commonwealth</w:t>
      </w:r>
      <w:r>
        <w:rPr>
          <w:spacing w:val="26"/>
        </w:rPr>
        <w:t xml:space="preserve"> </w:t>
      </w:r>
      <w:r>
        <w:rPr>
          <w:spacing w:val="-1"/>
        </w:rPr>
        <w:t>Environmental</w:t>
      </w:r>
      <w:r>
        <w:rPr>
          <w:spacing w:val="26"/>
        </w:rPr>
        <w:t xml:space="preserve"> </w:t>
      </w:r>
      <w:r>
        <w:rPr>
          <w:spacing w:val="-1"/>
        </w:rPr>
        <w:t>Water</w:t>
      </w:r>
      <w:r>
        <w:rPr>
          <w:spacing w:val="24"/>
        </w:rPr>
        <w:t xml:space="preserve"> </w:t>
      </w:r>
      <w:r>
        <w:rPr>
          <w:spacing w:val="-1"/>
        </w:rPr>
        <w:t>Holder.</w:t>
      </w:r>
      <w:r>
        <w:rPr>
          <w:spacing w:val="23"/>
        </w:rPr>
        <w:t xml:space="preserve"> </w:t>
      </w:r>
      <w:r>
        <w:t>He</w:t>
      </w:r>
      <w:r>
        <w:rPr>
          <w:spacing w:val="25"/>
        </w:rPr>
        <w:t xml:space="preserve"> </w:t>
      </w:r>
      <w:r>
        <w:t>leads</w:t>
      </w:r>
      <w:r>
        <w:rPr>
          <w:spacing w:val="24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is</w:t>
      </w:r>
      <w:r>
        <w:rPr>
          <w:spacing w:val="70"/>
          <w:w w:val="99"/>
        </w:rPr>
        <w:t xml:space="preserve"> </w:t>
      </w:r>
      <w:r>
        <w:rPr>
          <w:spacing w:val="-1"/>
        </w:rPr>
        <w:t>supported</w:t>
      </w:r>
      <w:r>
        <w:rPr>
          <w:spacing w:val="-16"/>
        </w:rPr>
        <w:t xml:space="preserve"> </w:t>
      </w:r>
      <w:r>
        <w:t>by</w:t>
      </w:r>
      <w:r>
        <w:rPr>
          <w:spacing w:val="-17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Commonwealth</w:t>
      </w:r>
      <w:r>
        <w:rPr>
          <w:spacing w:val="-17"/>
        </w:rPr>
        <w:t xml:space="preserve"> </w:t>
      </w:r>
      <w:r>
        <w:t>Environmental</w:t>
      </w:r>
      <w:r>
        <w:rPr>
          <w:spacing w:val="-16"/>
        </w:rPr>
        <w:t xml:space="preserve"> </w:t>
      </w:r>
      <w:r>
        <w:rPr>
          <w:spacing w:val="-1"/>
        </w:rPr>
        <w:t>Water</w:t>
      </w:r>
      <w:r>
        <w:rPr>
          <w:spacing w:val="-15"/>
        </w:rPr>
        <w:t xml:space="preserve"> </w:t>
      </w:r>
      <w:r>
        <w:rPr>
          <w:spacing w:val="-1"/>
        </w:rPr>
        <w:t>Office,</w:t>
      </w:r>
      <w:r>
        <w:rPr>
          <w:spacing w:val="-18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division</w:t>
      </w:r>
      <w:r>
        <w:rPr>
          <w:spacing w:val="-16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Australian</w:t>
      </w:r>
      <w:r>
        <w:rPr>
          <w:spacing w:val="55"/>
          <w:w w:val="99"/>
        </w:rPr>
        <w:t xml:space="preserve"> </w:t>
      </w:r>
      <w:r>
        <w:t>Government</w:t>
      </w:r>
      <w:r>
        <w:rPr>
          <w:spacing w:val="-6"/>
        </w:rPr>
        <w:t xml:space="preserve"> </w:t>
      </w:r>
      <w:r>
        <w:t>Department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Environment.</w:t>
      </w:r>
      <w:r>
        <w:rPr>
          <w:spacing w:val="-10"/>
        </w:rPr>
        <w:t xml:space="preserve"> </w:t>
      </w:r>
      <w:r>
        <w:rPr>
          <w:spacing w:val="-1"/>
        </w:rPr>
        <w:t>The</w:t>
      </w:r>
      <w:r>
        <w:rPr>
          <w:spacing w:val="-4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rPr>
          <w:spacing w:val="-1"/>
        </w:rPr>
        <w:t>six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6"/>
        </w:rPr>
        <w:t xml:space="preserve"> </w:t>
      </w:r>
      <w:r>
        <w:t>engagement</w:t>
      </w:r>
      <w:r>
        <w:rPr>
          <w:spacing w:val="-6"/>
        </w:rPr>
        <w:t xml:space="preserve"> </w:t>
      </w:r>
      <w:r>
        <w:rPr>
          <w:spacing w:val="-1"/>
        </w:rPr>
        <w:t>officers</w:t>
      </w:r>
      <w:r>
        <w:rPr>
          <w:spacing w:val="77"/>
          <w:w w:val="99"/>
        </w:rPr>
        <w:t xml:space="preserve"> </w:t>
      </w:r>
      <w:r>
        <w:t>who</w:t>
      </w:r>
      <w:r>
        <w:rPr>
          <w:spacing w:val="-8"/>
        </w:rPr>
        <w:t xml:space="preserve"> </w:t>
      </w:r>
      <w:r>
        <w:rPr>
          <w:spacing w:val="-1"/>
        </w:rPr>
        <w:t>live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work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regional</w:t>
      </w:r>
      <w:r>
        <w:rPr>
          <w:spacing w:val="-7"/>
        </w:rPr>
        <w:t xml:space="preserve"> </w:t>
      </w:r>
      <w:r>
        <w:t>centres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Murray-Darling</w:t>
      </w:r>
      <w:r>
        <w:rPr>
          <w:spacing w:val="-7"/>
        </w:rPr>
        <w:t xml:space="preserve"> </w:t>
      </w:r>
      <w:r>
        <w:rPr>
          <w:spacing w:val="-1"/>
        </w:rPr>
        <w:t>Basin.</w:t>
      </w:r>
    </w:p>
    <w:p w14:paraId="0CD750AD" w14:textId="77777777" w:rsidR="001418E5" w:rsidRDefault="00F34B3E">
      <w:pPr>
        <w:numPr>
          <w:ilvl w:val="2"/>
          <w:numId w:val="45"/>
        </w:numPr>
        <w:tabs>
          <w:tab w:val="left" w:pos="1605"/>
        </w:tabs>
        <w:spacing w:before="120"/>
        <w:rPr>
          <w:rFonts w:ascii="Century Gothic" w:eastAsia="Century Gothic" w:hAnsi="Century Gothic" w:cs="Century Gothic"/>
          <w:sz w:val="24"/>
          <w:szCs w:val="24"/>
        </w:rPr>
      </w:pPr>
      <w:bookmarkStart w:id="5" w:name="_bookmark4"/>
      <w:bookmarkEnd w:id="5"/>
      <w:r>
        <w:rPr>
          <w:rFonts w:ascii="Century Gothic"/>
          <w:b/>
          <w:color w:val="5F4879"/>
          <w:sz w:val="24"/>
        </w:rPr>
        <w:t>Good</w:t>
      </w:r>
      <w:r>
        <w:rPr>
          <w:rFonts w:ascii="Century Gothic"/>
          <w:b/>
          <w:color w:val="5F4879"/>
          <w:spacing w:val="-1"/>
          <w:sz w:val="24"/>
        </w:rPr>
        <w:t xml:space="preserve"> neighbour</w:t>
      </w:r>
      <w:r>
        <w:rPr>
          <w:rFonts w:ascii="Century Gothic"/>
          <w:b/>
          <w:color w:val="5F4879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policy</w:t>
      </w:r>
    </w:p>
    <w:p w14:paraId="0CD750AE" w14:textId="77777777" w:rsidR="001418E5" w:rsidRDefault="00F34B3E">
      <w:pPr>
        <w:pStyle w:val="BodyText"/>
        <w:spacing w:before="120"/>
        <w:ind w:right="114"/>
        <w:jc w:val="both"/>
      </w:pPr>
      <w:r>
        <w:rPr>
          <w:spacing w:val="-2"/>
        </w:rPr>
        <w:t>As</w:t>
      </w:r>
      <w:r>
        <w:rPr>
          <w:spacing w:val="42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member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rPr>
          <w:spacing w:val="-1"/>
        </w:rPr>
        <w:t>Basin</w:t>
      </w:r>
      <w:r>
        <w:rPr>
          <w:spacing w:val="43"/>
        </w:rPr>
        <w:t xml:space="preserve"> </w:t>
      </w:r>
      <w:r>
        <w:rPr>
          <w:spacing w:val="-1"/>
        </w:rPr>
        <w:t>community,</w:t>
      </w:r>
      <w:r>
        <w:rPr>
          <w:spacing w:val="38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Commonwealth</w:t>
      </w:r>
      <w:r>
        <w:rPr>
          <w:spacing w:val="41"/>
        </w:rPr>
        <w:t xml:space="preserve"> </w:t>
      </w:r>
      <w:r>
        <w:rPr>
          <w:spacing w:val="-1"/>
        </w:rPr>
        <w:t>Environmental</w:t>
      </w:r>
      <w:r>
        <w:rPr>
          <w:spacing w:val="42"/>
        </w:rPr>
        <w:t xml:space="preserve"> </w:t>
      </w:r>
      <w:r>
        <w:rPr>
          <w:spacing w:val="-1"/>
        </w:rPr>
        <w:t>Water</w:t>
      </w:r>
      <w:r>
        <w:rPr>
          <w:spacing w:val="41"/>
        </w:rPr>
        <w:t xml:space="preserve"> </w:t>
      </w:r>
      <w:r>
        <w:rPr>
          <w:spacing w:val="-1"/>
        </w:rPr>
        <w:t>Holder</w:t>
      </w:r>
      <w:r>
        <w:rPr>
          <w:spacing w:val="41"/>
        </w:rPr>
        <w:t xml:space="preserve"> </w:t>
      </w:r>
      <w:r>
        <w:t>is</w:t>
      </w:r>
      <w:r>
        <w:rPr>
          <w:spacing w:val="79"/>
          <w:w w:val="99"/>
        </w:rPr>
        <w:t xml:space="preserve"> </w:t>
      </w:r>
      <w:r>
        <w:rPr>
          <w:rFonts w:cs="Century Gothic"/>
        </w:rPr>
        <w:t>committed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being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1"/>
        </w:rPr>
        <w:t xml:space="preserve"> ‘good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neighbour’.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Operating</w:t>
      </w:r>
      <w:r>
        <w:rPr>
          <w:rFonts w:cs="Century Gothic"/>
          <w:spacing w:val="-1"/>
        </w:rPr>
        <w:t xml:space="preserve"> </w:t>
      </w:r>
      <w:r>
        <w:rPr>
          <w:rFonts w:cs="Century Gothic"/>
        </w:rPr>
        <w:t>effectively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1"/>
        </w:rPr>
        <w:t xml:space="preserve"> </w:t>
      </w:r>
      <w:r>
        <w:rPr>
          <w:rFonts w:cs="Century Gothic"/>
        </w:rPr>
        <w:t>working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river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system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where</w:t>
      </w:r>
      <w:r>
        <w:rPr>
          <w:rFonts w:cs="Century Gothic"/>
          <w:spacing w:val="26"/>
          <w:w w:val="99"/>
        </w:rPr>
        <w:t xml:space="preserve"> </w:t>
      </w:r>
      <w:r>
        <w:rPr>
          <w:rFonts w:cs="Century Gothic"/>
          <w:spacing w:val="-1"/>
        </w:rPr>
        <w:t>much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Australia’s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food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fibre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produced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requires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that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1"/>
        </w:rPr>
        <w:t>th</w:t>
      </w:r>
      <w:r>
        <w:rPr>
          <w:spacing w:val="1"/>
        </w:rPr>
        <w:t>e</w:t>
      </w:r>
      <w:r>
        <w:rPr>
          <w:spacing w:val="-9"/>
        </w:rPr>
        <w:t xml:space="preserve"> </w:t>
      </w:r>
      <w:r>
        <w:rPr>
          <w:spacing w:val="-1"/>
        </w:rP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79"/>
          <w:w w:val="99"/>
        </w:rPr>
        <w:t xml:space="preserve"> </w:t>
      </w:r>
      <w:r>
        <w:t>water</w:t>
      </w:r>
      <w:r>
        <w:rPr>
          <w:spacing w:val="54"/>
        </w:rPr>
        <w:t xml:space="preserve"> </w:t>
      </w:r>
      <w:r>
        <w:rPr>
          <w:spacing w:val="-1"/>
        </w:rPr>
        <w:t>must</w:t>
      </w:r>
      <w:r>
        <w:rPr>
          <w:spacing w:val="1"/>
        </w:rPr>
        <w:t xml:space="preserve"> </w:t>
      </w:r>
      <w:r>
        <w:t>co-exist with</w:t>
      </w:r>
      <w:r>
        <w:rPr>
          <w:spacing w:val="1"/>
        </w:rPr>
        <w:t xml:space="preserve"> </w:t>
      </w:r>
      <w:r>
        <w:rPr>
          <w:spacing w:val="-1"/>
        </w:rPr>
        <w:t>agricultural</w:t>
      </w:r>
      <w:r>
        <w:t xml:space="preserve"> </w:t>
      </w:r>
      <w:r>
        <w:rPr>
          <w:spacing w:val="-1"/>
        </w:rPr>
        <w:t>production</w:t>
      </w:r>
      <w:r>
        <w:rPr>
          <w:spacing w:val="1"/>
        </w:rPr>
        <w:t xml:space="preserve"> </w:t>
      </w:r>
      <w:r>
        <w:t xml:space="preserve">in a </w:t>
      </w:r>
      <w:r>
        <w:rPr>
          <w:spacing w:val="-1"/>
        </w:rPr>
        <w:t>mutually</w:t>
      </w:r>
      <w:r>
        <w:rPr>
          <w:spacing w:val="54"/>
        </w:rPr>
        <w:t xml:space="preserve"> </w:t>
      </w:r>
      <w:r>
        <w:rPr>
          <w:spacing w:val="-1"/>
        </w:rPr>
        <w:t>respectful</w:t>
      </w:r>
      <w:r>
        <w:rPr>
          <w:spacing w:val="1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harmonious</w:t>
      </w:r>
      <w:r>
        <w:rPr>
          <w:spacing w:val="75"/>
          <w:w w:val="99"/>
        </w:rPr>
        <w:t xml:space="preserve"> </w:t>
      </w:r>
      <w:r>
        <w:t>manner.</w:t>
      </w:r>
    </w:p>
    <w:p w14:paraId="0CD750AF" w14:textId="77777777" w:rsidR="001418E5" w:rsidRDefault="00F34B3E">
      <w:pPr>
        <w:pStyle w:val="BodyText"/>
        <w:spacing w:before="122"/>
        <w:ind w:right="117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Good</w:t>
      </w:r>
      <w:r>
        <w:rPr>
          <w:spacing w:val="-10"/>
        </w:rPr>
        <w:t xml:space="preserve"> </w:t>
      </w:r>
      <w:r>
        <w:rPr>
          <w:spacing w:val="-1"/>
        </w:rPr>
        <w:t>Neighbour</w:t>
      </w:r>
      <w:r>
        <w:rPr>
          <w:spacing w:val="-13"/>
        </w:rPr>
        <w:t xml:space="preserve"> </w:t>
      </w:r>
      <w:r>
        <w:t>Policy</w:t>
      </w:r>
      <w:r>
        <w:rPr>
          <w:spacing w:val="-14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rPr>
          <w:spacing w:val="-1"/>
        </w:rPr>
        <w:t>set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practices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guide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management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Commonwealth</w:t>
      </w:r>
      <w:r>
        <w:rPr>
          <w:spacing w:val="67"/>
          <w:w w:val="99"/>
        </w:rPr>
        <w:t xml:space="preserve"> </w:t>
      </w:r>
      <w:r>
        <w:t>environmental</w:t>
      </w:r>
      <w:r>
        <w:rPr>
          <w:spacing w:val="21"/>
        </w:rPr>
        <w:t xml:space="preserve"> </w:t>
      </w:r>
      <w:r>
        <w:t>water.</w:t>
      </w:r>
      <w:r>
        <w:rPr>
          <w:spacing w:val="20"/>
        </w:rPr>
        <w:t xml:space="preserve"> </w:t>
      </w:r>
      <w:r>
        <w:t>The</w:t>
      </w:r>
      <w:r>
        <w:rPr>
          <w:spacing w:val="21"/>
        </w:rPr>
        <w:t xml:space="preserve"> </w:t>
      </w:r>
      <w:r>
        <w:rPr>
          <w:spacing w:val="-1"/>
        </w:rPr>
        <w:t>Policy</w:t>
      </w:r>
      <w:r>
        <w:rPr>
          <w:spacing w:val="23"/>
        </w:rPr>
        <w:t xml:space="preserve"> </w:t>
      </w:r>
      <w:r>
        <w:t>aims</w:t>
      </w:r>
      <w:r>
        <w:rPr>
          <w:spacing w:val="21"/>
        </w:rPr>
        <w:t xml:space="preserve"> </w:t>
      </w:r>
      <w:r>
        <w:rPr>
          <w:spacing w:val="3"/>
        </w:rPr>
        <w:t>to</w:t>
      </w:r>
      <w:r>
        <w:rPr>
          <w:spacing w:val="21"/>
        </w:rPr>
        <w:t xml:space="preserve"> </w:t>
      </w:r>
      <w:r>
        <w:t>promote</w:t>
      </w:r>
      <w:r>
        <w:rPr>
          <w:spacing w:val="21"/>
        </w:rPr>
        <w:t xml:space="preserve"> </w:t>
      </w:r>
      <w:r>
        <w:rPr>
          <w:spacing w:val="-1"/>
        </w:rPr>
        <w:t>mutually</w:t>
      </w:r>
      <w:r>
        <w:rPr>
          <w:spacing w:val="21"/>
        </w:rPr>
        <w:t xml:space="preserve"> </w:t>
      </w:r>
      <w:r>
        <w:t>beneficial</w:t>
      </w:r>
      <w:r>
        <w:rPr>
          <w:spacing w:val="21"/>
        </w:rPr>
        <w:t xml:space="preserve"> </w:t>
      </w:r>
      <w:r>
        <w:rPr>
          <w:spacing w:val="-1"/>
        </w:rPr>
        <w:t>relationships</w:t>
      </w:r>
      <w:r>
        <w:rPr>
          <w:spacing w:val="21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rPr>
          <w:spacing w:val="-1"/>
        </w:rPr>
        <w:t>other</w:t>
      </w:r>
      <w:r>
        <w:rPr>
          <w:spacing w:val="68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landholders,</w:t>
      </w:r>
      <w:r>
        <w:rPr>
          <w:spacing w:val="-8"/>
        </w:rPr>
        <w:t xml:space="preserve"> </w:t>
      </w:r>
      <w:r>
        <w:rPr>
          <w:spacing w:val="-1"/>
        </w:rPr>
        <w:t>but</w:t>
      </w:r>
      <w:r>
        <w:rPr>
          <w:spacing w:val="-5"/>
        </w:rPr>
        <w:t xml:space="preserve"> </w:t>
      </w:r>
      <w:r>
        <w:t>always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way</w:t>
      </w:r>
      <w:r>
        <w:rPr>
          <w:spacing w:val="-8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rPr>
          <w:spacing w:val="-1"/>
        </w:rPr>
        <w:t>consistent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rPr>
          <w:spacing w:val="-1"/>
        </w:rPr>
        <w:t>statutory</w:t>
      </w:r>
      <w:r>
        <w:rPr>
          <w:spacing w:val="-6"/>
        </w:rPr>
        <w:t xml:space="preserve"> </w:t>
      </w:r>
      <w:r>
        <w:rPr>
          <w:spacing w:val="-1"/>
        </w:rPr>
        <w:t>obligations.</w:t>
      </w:r>
    </w:p>
    <w:p w14:paraId="0CD750B0" w14:textId="77777777" w:rsidR="001418E5" w:rsidRDefault="00F34B3E">
      <w:pPr>
        <w:pStyle w:val="BodyText"/>
        <w:ind w:right="111"/>
        <w:jc w:val="both"/>
      </w:pPr>
      <w:r>
        <w:rPr>
          <w:rFonts w:cs="Century Gothic"/>
          <w:spacing w:val="-1"/>
        </w:rPr>
        <w:t>The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central</w:t>
      </w:r>
      <w:r>
        <w:rPr>
          <w:rFonts w:cs="Century Gothic"/>
          <w:spacing w:val="-2"/>
        </w:rPr>
        <w:t xml:space="preserve"> </w:t>
      </w:r>
      <w:r>
        <w:rPr>
          <w:rFonts w:cs="Century Gothic"/>
          <w:spacing w:val="-1"/>
        </w:rPr>
        <w:t>principle</w:t>
      </w:r>
      <w:r>
        <w:rPr>
          <w:rFonts w:cs="Century Gothic"/>
          <w:spacing w:val="-2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2"/>
        </w:rPr>
        <w:t xml:space="preserve"> </w:t>
      </w:r>
      <w:r>
        <w:rPr>
          <w:rFonts w:cs="Century Gothic"/>
          <w:spacing w:val="-1"/>
        </w:rPr>
        <w:t>Policy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‘first,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1"/>
        </w:rPr>
        <w:t>do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no</w:t>
      </w:r>
      <w:r>
        <w:rPr>
          <w:rFonts w:cs="Century Gothic"/>
          <w:spacing w:val="-1"/>
        </w:rPr>
        <w:t xml:space="preserve"> </w:t>
      </w:r>
      <w:r>
        <w:rPr>
          <w:rFonts w:cs="Century Gothic"/>
        </w:rPr>
        <w:t>harm’.</w:t>
      </w:r>
      <w:r>
        <w:rPr>
          <w:rFonts w:cs="Century Gothic"/>
          <w:spacing w:val="-1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precautionary</w:t>
      </w:r>
      <w:r>
        <w:rPr>
          <w:rFonts w:cs="Century Gothic"/>
          <w:spacing w:val="-1"/>
        </w:rPr>
        <w:t xml:space="preserve"> approach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taken</w:t>
      </w:r>
      <w:r>
        <w:rPr>
          <w:rFonts w:cs="Century Gothic"/>
          <w:spacing w:val="-2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56"/>
          <w:w w:val="99"/>
        </w:rPr>
        <w:t xml:space="preserve"> </w:t>
      </w:r>
      <w:r>
        <w:t>managing</w:t>
      </w:r>
      <w:r>
        <w:rPr>
          <w:spacing w:val="39"/>
        </w:rPr>
        <w:t xml:space="preserve"> </w:t>
      </w:r>
      <w:r>
        <w:rPr>
          <w:spacing w:val="-1"/>
        </w:rPr>
        <w:t>environmental</w:t>
      </w:r>
      <w:r>
        <w:rPr>
          <w:spacing w:val="40"/>
        </w:rPr>
        <w:t xml:space="preserve"> </w:t>
      </w:r>
      <w:r>
        <w:t>water,</w:t>
      </w:r>
      <w:r>
        <w:rPr>
          <w:spacing w:val="37"/>
        </w:rPr>
        <w:t xml:space="preserve"> </w:t>
      </w:r>
      <w:r>
        <w:rPr>
          <w:spacing w:val="-1"/>
        </w:rPr>
        <w:t>so</w:t>
      </w:r>
      <w:r>
        <w:rPr>
          <w:spacing w:val="38"/>
        </w:rPr>
        <w:t xml:space="preserve"> </w:t>
      </w:r>
      <w:r>
        <w:t>that</w:t>
      </w:r>
      <w:r>
        <w:rPr>
          <w:spacing w:val="41"/>
        </w:rPr>
        <w:t xml:space="preserve"> </w:t>
      </w:r>
      <w:r>
        <w:t>there</w:t>
      </w:r>
      <w:r>
        <w:rPr>
          <w:spacing w:val="40"/>
        </w:rPr>
        <w:t xml:space="preserve"> </w:t>
      </w:r>
      <w:r>
        <w:rPr>
          <w:spacing w:val="-1"/>
        </w:rPr>
        <w:t>is</w:t>
      </w:r>
      <w:r>
        <w:rPr>
          <w:spacing w:val="38"/>
        </w:rPr>
        <w:t xml:space="preserve"> </w:t>
      </w:r>
      <w:r>
        <w:t>no</w:t>
      </w:r>
      <w:r>
        <w:rPr>
          <w:spacing w:val="39"/>
        </w:rPr>
        <w:t xml:space="preserve"> </w:t>
      </w:r>
      <w:r>
        <w:t>material</w:t>
      </w:r>
      <w:r>
        <w:rPr>
          <w:spacing w:val="40"/>
        </w:rPr>
        <w:t xml:space="preserve"> </w:t>
      </w:r>
      <w:r>
        <w:rPr>
          <w:spacing w:val="-1"/>
        </w:rPr>
        <w:t>impairment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3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interests</w:t>
      </w:r>
      <w:r>
        <w:rPr>
          <w:spacing w:val="38"/>
        </w:rPr>
        <w:t xml:space="preserve"> </w:t>
      </w:r>
      <w:r>
        <w:rPr>
          <w:spacing w:val="-1"/>
        </w:rPr>
        <w:t>of</w:t>
      </w:r>
      <w:r>
        <w:rPr>
          <w:spacing w:val="60"/>
          <w:w w:val="99"/>
        </w:rPr>
        <w:t xml:space="preserve"> </w:t>
      </w:r>
      <w:r>
        <w:rPr>
          <w:spacing w:val="-1"/>
        </w:rPr>
        <w:t>landholders</w:t>
      </w:r>
      <w:r>
        <w:rPr>
          <w:spacing w:val="30"/>
        </w:rPr>
        <w:t xml:space="preserve"> </w:t>
      </w:r>
      <w:r>
        <w:t>and</w:t>
      </w:r>
      <w:r>
        <w:rPr>
          <w:spacing w:val="32"/>
        </w:rPr>
        <w:t xml:space="preserve"> </w:t>
      </w:r>
      <w:r>
        <w:t>water</w:t>
      </w:r>
      <w:r>
        <w:rPr>
          <w:spacing w:val="31"/>
        </w:rPr>
        <w:t xml:space="preserve"> </w:t>
      </w:r>
      <w:r>
        <w:rPr>
          <w:spacing w:val="-1"/>
        </w:rPr>
        <w:t>users.</w:t>
      </w:r>
      <w:r>
        <w:rPr>
          <w:spacing w:val="34"/>
        </w:rPr>
        <w:t xml:space="preserve"> </w:t>
      </w:r>
      <w:r>
        <w:rPr>
          <w:spacing w:val="-2"/>
        </w:rPr>
        <w:t>All</w:t>
      </w:r>
      <w:r>
        <w:rPr>
          <w:spacing w:val="32"/>
        </w:rPr>
        <w:t xml:space="preserve"> </w:t>
      </w:r>
      <w:r>
        <w:rPr>
          <w:spacing w:val="-1"/>
        </w:rPr>
        <w:t>decisions</w:t>
      </w:r>
      <w:r>
        <w:rPr>
          <w:spacing w:val="33"/>
        </w:rPr>
        <w:t xml:space="preserve"> </w:t>
      </w:r>
      <w:r>
        <w:t>are</w:t>
      </w:r>
      <w:r>
        <w:rPr>
          <w:spacing w:val="33"/>
        </w:rPr>
        <w:t xml:space="preserve"> </w:t>
      </w:r>
      <w:r>
        <w:rPr>
          <w:spacing w:val="-1"/>
        </w:rPr>
        <w:t>informed</w:t>
      </w:r>
      <w:r>
        <w:rPr>
          <w:spacing w:val="34"/>
        </w:rPr>
        <w:t xml:space="preserve"> </w:t>
      </w:r>
      <w:r>
        <w:t>by</w:t>
      </w:r>
      <w:r>
        <w:rPr>
          <w:spacing w:val="32"/>
        </w:rPr>
        <w:t xml:space="preserve"> </w:t>
      </w:r>
      <w:r>
        <w:t>comprehensive</w:t>
      </w:r>
      <w:r>
        <w:rPr>
          <w:spacing w:val="32"/>
        </w:rPr>
        <w:t xml:space="preserve"> </w:t>
      </w:r>
      <w:r>
        <w:rPr>
          <w:spacing w:val="-1"/>
        </w:rPr>
        <w:t>risk</w:t>
      </w:r>
      <w:r>
        <w:rPr>
          <w:spacing w:val="31"/>
        </w:rPr>
        <w:t xml:space="preserve"> </w:t>
      </w:r>
      <w:r>
        <w:t>assessments,</w:t>
      </w:r>
      <w:r>
        <w:rPr>
          <w:spacing w:val="69"/>
          <w:w w:val="99"/>
        </w:rPr>
        <w:t xml:space="preserve"> </w:t>
      </w:r>
      <w:r>
        <w:t>which</w:t>
      </w:r>
      <w:r>
        <w:rPr>
          <w:spacing w:val="-11"/>
        </w:rPr>
        <w:t xml:space="preserve"> </w:t>
      </w:r>
      <w:r>
        <w:rPr>
          <w:spacing w:val="-1"/>
        </w:rPr>
        <w:t>draw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11"/>
        </w:rPr>
        <w:t xml:space="preserve"> </w:t>
      </w:r>
      <w:r>
        <w:rPr>
          <w:spacing w:val="-1"/>
        </w:rPr>
        <w:t>previous</w:t>
      </w:r>
      <w:r>
        <w:rPr>
          <w:spacing w:val="-12"/>
        </w:rPr>
        <w:t xml:space="preserve"> </w:t>
      </w:r>
      <w:r>
        <w:t>results</w:t>
      </w:r>
      <w:r>
        <w:rPr>
          <w:spacing w:val="-11"/>
        </w:rPr>
        <w:t xml:space="preserve"> </w:t>
      </w:r>
      <w:r>
        <w:rPr>
          <w:spacing w:val="-1"/>
        </w:rPr>
        <w:t>captured</w:t>
      </w:r>
      <w:r>
        <w:rPr>
          <w:spacing w:val="-11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effective</w:t>
      </w:r>
      <w:r>
        <w:rPr>
          <w:spacing w:val="-11"/>
        </w:rPr>
        <w:t xml:space="preserve"> </w:t>
      </w:r>
      <w:r>
        <w:t>monitoring</w:t>
      </w:r>
      <w:r>
        <w:rPr>
          <w:spacing w:val="-11"/>
        </w:rPr>
        <w:t xml:space="preserve"> </w:t>
      </w:r>
      <w:r>
        <w:rPr>
          <w:spacing w:val="-1"/>
        </w:rPr>
        <w:t>activities.</w:t>
      </w:r>
      <w:r>
        <w:rPr>
          <w:spacing w:val="-7"/>
        </w:rPr>
        <w:t xml:space="preserve"> </w:t>
      </w:r>
      <w:r>
        <w:rPr>
          <w:spacing w:val="1"/>
        </w:rPr>
        <w:t>In</w:t>
      </w:r>
      <w:r>
        <w:rPr>
          <w:spacing w:val="-11"/>
        </w:rPr>
        <w:t xml:space="preserve"> </w:t>
      </w:r>
      <w:r>
        <w:rPr>
          <w:spacing w:val="-1"/>
        </w:rPr>
        <w:t>particular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89"/>
          <w:w w:val="99"/>
        </w:rPr>
        <w:t xml:space="preserve"> </w:t>
      </w:r>
      <w:r>
        <w:rPr>
          <w:spacing w:val="-1"/>
        </w:rPr>
        <w:t>CEWH</w:t>
      </w:r>
      <w:r>
        <w:rPr>
          <w:spacing w:val="-10"/>
        </w:rPr>
        <w:t xml:space="preserve"> </w:t>
      </w:r>
      <w:r>
        <w:t>has</w:t>
      </w:r>
      <w:r>
        <w:rPr>
          <w:spacing w:val="-10"/>
        </w:rPr>
        <w:t xml:space="preserve"> </w:t>
      </w:r>
      <w:r>
        <w:rPr>
          <w:spacing w:val="-1"/>
        </w:rPr>
        <w:t>not</w:t>
      </w:r>
      <w:r>
        <w:rPr>
          <w:spacing w:val="-7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will</w:t>
      </w:r>
      <w:r>
        <w:rPr>
          <w:spacing w:val="-11"/>
        </w:rPr>
        <w:t xml:space="preserve"> </w:t>
      </w:r>
      <w:r>
        <w:rPr>
          <w:spacing w:val="-1"/>
        </w:rPr>
        <w:t>not</w:t>
      </w:r>
      <w:r>
        <w:rPr>
          <w:spacing w:val="-9"/>
        </w:rPr>
        <w:t xml:space="preserve"> </w:t>
      </w:r>
      <w:r>
        <w:rPr>
          <w:spacing w:val="-1"/>
        </w:rPr>
        <w:t>place</w:t>
      </w:r>
      <w:r>
        <w:rPr>
          <w:spacing w:val="-9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rPr>
          <w:spacing w:val="-1"/>
        </w:rPr>
        <w:t>orders</w:t>
      </w:r>
      <w:r>
        <w:rPr>
          <w:spacing w:val="-10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would</w:t>
      </w:r>
      <w:r>
        <w:rPr>
          <w:spacing w:val="-9"/>
        </w:rPr>
        <w:t xml:space="preserve"> </w:t>
      </w:r>
      <w:r>
        <w:rPr>
          <w:spacing w:val="-1"/>
        </w:rPr>
        <w:t>flood</w:t>
      </w:r>
      <w:r>
        <w:rPr>
          <w:spacing w:val="-10"/>
        </w:rPr>
        <w:t xml:space="preserve"> </w:t>
      </w:r>
      <w:r>
        <w:t>private</w:t>
      </w:r>
      <w:r>
        <w:rPr>
          <w:spacing w:val="-9"/>
        </w:rPr>
        <w:t xml:space="preserve"> </w:t>
      </w:r>
      <w:r>
        <w:t>land</w:t>
      </w:r>
      <w:r>
        <w:rPr>
          <w:spacing w:val="-12"/>
        </w:rPr>
        <w:t xml:space="preserve"> </w:t>
      </w:r>
      <w:r>
        <w:rPr>
          <w:spacing w:val="-1"/>
        </w:rPr>
        <w:t>without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consent</w:t>
      </w:r>
      <w:r>
        <w:rPr>
          <w:spacing w:val="64"/>
          <w:w w:val="99"/>
        </w:rP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landholder.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example,</w:t>
      </w:r>
      <w:r>
        <w:rPr>
          <w:spacing w:val="-3"/>
        </w:rPr>
        <w:t xml:space="preserve"> </w:t>
      </w:r>
      <w:r>
        <w:rPr>
          <w:spacing w:val="-1"/>
        </w:rPr>
        <w:t xml:space="preserve">orders </w:t>
      </w:r>
      <w:r>
        <w:t>are</w:t>
      </w:r>
      <w:r>
        <w:rPr>
          <w:spacing w:val="-2"/>
        </w:rPr>
        <w:t xml:space="preserve"> </w:t>
      </w:r>
      <w:r>
        <w:rPr>
          <w:spacing w:val="1"/>
        </w:rPr>
        <w:t>placed</w:t>
      </w:r>
      <w:r>
        <w:rPr>
          <w:spacing w:val="-1"/>
        </w:rPr>
        <w:t xml:space="preserve"> </w:t>
      </w:r>
      <w:r>
        <w:t>at</w:t>
      </w:r>
      <w:r>
        <w:rPr>
          <w:spacing w:val="1"/>
        </w:rPr>
        <w:t xml:space="preserve"> </w:t>
      </w:r>
      <w:r>
        <w:rPr>
          <w:spacing w:val="-1"/>
        </w:rPr>
        <w:t>below</w:t>
      </w:r>
      <w:r>
        <w:rPr>
          <w:spacing w:val="1"/>
        </w:rPr>
        <w:t xml:space="preserve"> </w:t>
      </w:r>
      <w:r>
        <w:rPr>
          <w:spacing w:val="-1"/>
        </w:rPr>
        <w:t>allowable</w:t>
      </w:r>
      <w:r>
        <w:rPr>
          <w:spacing w:val="-2"/>
        </w:rPr>
        <w:t xml:space="preserve"> </w:t>
      </w:r>
      <w:r>
        <w:rPr>
          <w:spacing w:val="-1"/>
        </w:rPr>
        <w:t>delivery</w:t>
      </w:r>
      <w:r>
        <w:rPr>
          <w:spacing w:val="-2"/>
        </w:rPr>
        <w:t xml:space="preserve"> </w:t>
      </w:r>
      <w:r>
        <w:t>limits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provide</w:t>
      </w:r>
      <w:r>
        <w:rPr>
          <w:spacing w:val="65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buffer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case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5"/>
        </w:rPr>
        <w:t xml:space="preserve"> </w:t>
      </w:r>
      <w:r>
        <w:t>unexpected</w:t>
      </w:r>
      <w:r>
        <w:rPr>
          <w:spacing w:val="-6"/>
        </w:rPr>
        <w:t xml:space="preserve"> </w:t>
      </w:r>
      <w:r>
        <w:t>inflows.</w:t>
      </w:r>
    </w:p>
    <w:p w14:paraId="0CD750B1" w14:textId="77777777" w:rsidR="001418E5" w:rsidRDefault="001418E5">
      <w:pPr>
        <w:jc w:val="both"/>
        <w:sectPr w:rsidR="001418E5">
          <w:pgSz w:w="11910" w:h="16840"/>
          <w:pgMar w:top="840" w:right="1160" w:bottom="620" w:left="1300" w:header="0" w:footer="434" w:gutter="0"/>
          <w:cols w:space="720"/>
        </w:sectPr>
      </w:pPr>
    </w:p>
    <w:p w14:paraId="0CD750B2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37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6" w:name="_bookmark5"/>
      <w:bookmarkEnd w:id="6"/>
      <w:r>
        <w:rPr>
          <w:rFonts w:ascii="Century Gothic"/>
          <w:b/>
          <w:color w:val="5F4879"/>
          <w:spacing w:val="-1"/>
          <w:sz w:val="24"/>
        </w:rPr>
        <w:lastRenderedPageBreak/>
        <w:t>Basin</w:t>
      </w:r>
      <w:r>
        <w:rPr>
          <w:rFonts w:ascii="Century Gothic"/>
          <w:b/>
          <w:color w:val="5F4879"/>
          <w:spacing w:val="-9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Plan</w:t>
      </w:r>
      <w:r>
        <w:rPr>
          <w:rFonts w:ascii="Century Gothic"/>
          <w:b/>
          <w:color w:val="5F4879"/>
          <w:spacing w:val="-9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obligations</w:t>
      </w:r>
    </w:p>
    <w:p w14:paraId="0CD750B3" w14:textId="77777777" w:rsidR="001418E5" w:rsidRDefault="00F34B3E">
      <w:pPr>
        <w:pStyle w:val="BodyText"/>
        <w:spacing w:before="118"/>
        <w:ind w:right="116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high-level</w:t>
      </w:r>
      <w:r>
        <w:rPr>
          <w:spacing w:val="-5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ensure</w:t>
      </w:r>
      <w:r>
        <w:rPr>
          <w:spacing w:val="-6"/>
        </w:rPr>
        <w:t xml:space="preserve"> </w:t>
      </w:r>
      <w:r>
        <w:rPr>
          <w:rFonts w:cs="Century Gothic"/>
        </w:rPr>
        <w:t>that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water</w:t>
      </w:r>
      <w:r>
        <w:rPr>
          <w:rFonts w:cs="Century Gothic"/>
          <w:spacing w:val="-5"/>
        </w:rPr>
        <w:t xml:space="preserve"> </w:t>
      </w:r>
      <w:r>
        <w:rPr>
          <w:rFonts w:cs="Century Gothic"/>
          <w:spacing w:val="-1"/>
        </w:rPr>
        <w:t>resources</w:t>
      </w:r>
      <w:r>
        <w:rPr>
          <w:rFonts w:cs="Century Gothic"/>
          <w:spacing w:val="-3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managed</w:t>
      </w:r>
      <w:r>
        <w:rPr>
          <w:rFonts w:cs="Century Gothic"/>
          <w:spacing w:val="-4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an</w:t>
      </w:r>
      <w:r>
        <w:rPr>
          <w:rFonts w:cs="Century Gothic"/>
          <w:spacing w:val="47"/>
          <w:w w:val="99"/>
        </w:rPr>
        <w:t xml:space="preserve"> </w:t>
      </w:r>
      <w:r>
        <w:t>integrated</w:t>
      </w:r>
      <w:r>
        <w:rPr>
          <w:spacing w:val="14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sustainable</w:t>
      </w:r>
      <w:r>
        <w:rPr>
          <w:spacing w:val="14"/>
        </w:rPr>
        <w:t xml:space="preserve"> </w:t>
      </w:r>
      <w:r>
        <w:t>way.</w:t>
      </w:r>
      <w:r>
        <w:rPr>
          <w:spacing w:val="15"/>
        </w:rPr>
        <w:t xml:space="preserve"> </w:t>
      </w:r>
      <w:r>
        <w:t>Key</w:t>
      </w:r>
      <w:r>
        <w:rPr>
          <w:spacing w:val="13"/>
        </w:rPr>
        <w:t xml:space="preserve"> </w:t>
      </w:r>
      <w:r>
        <w:t>components</w:t>
      </w:r>
      <w:r>
        <w:rPr>
          <w:spacing w:val="14"/>
        </w:rPr>
        <w:t xml:space="preserve"> </w:t>
      </w:r>
      <w:r>
        <w:rPr>
          <w:spacing w:val="-1"/>
        </w:rPr>
        <w:t>include</w:t>
      </w:r>
      <w:r>
        <w:rPr>
          <w:spacing w:val="14"/>
        </w:rPr>
        <w:t xml:space="preserve"> </w:t>
      </w:r>
      <w:r>
        <w:rPr>
          <w:spacing w:val="-1"/>
        </w:rPr>
        <w:t>sustainable</w:t>
      </w:r>
      <w:r>
        <w:rPr>
          <w:spacing w:val="15"/>
        </w:rPr>
        <w:t xml:space="preserve"> </w:t>
      </w:r>
      <w:r>
        <w:rPr>
          <w:spacing w:val="-1"/>
        </w:rPr>
        <w:t>limits</w:t>
      </w:r>
      <w:r>
        <w:rPr>
          <w:spacing w:val="13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rPr>
          <w:spacing w:val="-1"/>
        </w:rPr>
        <w:t>surface</w:t>
      </w:r>
      <w:r>
        <w:rPr>
          <w:spacing w:val="14"/>
        </w:rPr>
        <w:t xml:space="preserve"> </w:t>
      </w:r>
      <w:r>
        <w:t>water</w:t>
      </w:r>
      <w:r>
        <w:rPr>
          <w:spacing w:val="90"/>
          <w:w w:val="99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45"/>
        </w:rPr>
        <w:t xml:space="preserve"> </w:t>
      </w:r>
      <w:r>
        <w:rPr>
          <w:rFonts w:cs="Century Gothic"/>
        </w:rPr>
        <w:t>groundwater</w:t>
      </w:r>
      <w:r>
        <w:rPr>
          <w:rFonts w:cs="Century Gothic"/>
          <w:spacing w:val="45"/>
        </w:rPr>
        <w:t xml:space="preserve"> </w:t>
      </w:r>
      <w:r>
        <w:rPr>
          <w:rFonts w:cs="Century Gothic"/>
          <w:spacing w:val="-1"/>
        </w:rPr>
        <w:t>extraction</w:t>
      </w:r>
      <w:r>
        <w:rPr>
          <w:rFonts w:cs="Century Gothic"/>
          <w:spacing w:val="46"/>
        </w:rPr>
        <w:t xml:space="preserve"> </w:t>
      </w:r>
      <w:r>
        <w:rPr>
          <w:rFonts w:cs="Century Gothic"/>
          <w:spacing w:val="-1"/>
        </w:rPr>
        <w:t>(referred</w:t>
      </w:r>
      <w:r>
        <w:rPr>
          <w:rFonts w:cs="Century Gothic"/>
          <w:spacing w:val="46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44"/>
        </w:rPr>
        <w:t xml:space="preserve"> </w:t>
      </w:r>
      <w:r>
        <w:rPr>
          <w:rFonts w:cs="Century Gothic"/>
        </w:rPr>
        <w:t>as</w:t>
      </w:r>
      <w:r>
        <w:rPr>
          <w:rFonts w:cs="Century Gothic"/>
          <w:spacing w:val="45"/>
        </w:rPr>
        <w:t xml:space="preserve"> </w:t>
      </w:r>
      <w:r>
        <w:rPr>
          <w:rFonts w:cs="Century Gothic"/>
        </w:rPr>
        <w:t>‘sustainable</w:t>
      </w:r>
      <w:r>
        <w:rPr>
          <w:rFonts w:cs="Century Gothic"/>
          <w:spacing w:val="45"/>
        </w:rPr>
        <w:t xml:space="preserve"> </w:t>
      </w:r>
      <w:r>
        <w:rPr>
          <w:rFonts w:cs="Century Gothic"/>
        </w:rPr>
        <w:t>diversion</w:t>
      </w:r>
      <w:r>
        <w:rPr>
          <w:rFonts w:cs="Century Gothic"/>
          <w:spacing w:val="46"/>
        </w:rPr>
        <w:t xml:space="preserve"> </w:t>
      </w:r>
      <w:r>
        <w:rPr>
          <w:rFonts w:cs="Century Gothic"/>
        </w:rPr>
        <w:t>limits’</w:t>
      </w:r>
      <w:r>
        <w:rPr>
          <w:rFonts w:cs="Century Gothic"/>
          <w:spacing w:val="44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45"/>
        </w:rPr>
        <w:t xml:space="preserve"> </w:t>
      </w:r>
      <w:r>
        <w:rPr>
          <w:rFonts w:cs="Century Gothic"/>
        </w:rPr>
        <w:t>SDLs);</w:t>
      </w:r>
      <w:r>
        <w:rPr>
          <w:rFonts w:cs="Century Gothic"/>
          <w:spacing w:val="43"/>
        </w:rPr>
        <w:t xml:space="preserve"> </w:t>
      </w:r>
      <w:r>
        <w:rPr>
          <w:rFonts w:cs="Century Gothic"/>
        </w:rPr>
        <w:t>an</w:t>
      </w:r>
      <w:r>
        <w:rPr>
          <w:rFonts w:cs="Century Gothic"/>
          <w:spacing w:val="44"/>
          <w:w w:val="99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t>watering</w:t>
      </w:r>
      <w:r>
        <w:rPr>
          <w:spacing w:val="12"/>
        </w:rPr>
        <w:t xml:space="preserve"> </w:t>
      </w:r>
      <w:r>
        <w:t>plan;</w:t>
      </w:r>
      <w:r>
        <w:rPr>
          <w:spacing w:val="12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rPr>
          <w:spacing w:val="-1"/>
        </w:rPr>
        <w:t>quality</w:t>
      </w:r>
      <w:r>
        <w:rPr>
          <w:spacing w:val="14"/>
        </w:rPr>
        <w:t xml:space="preserve"> </w:t>
      </w:r>
      <w:r>
        <w:rPr>
          <w:spacing w:val="-1"/>
        </w:rPr>
        <w:t>and</w:t>
      </w:r>
      <w:r>
        <w:rPr>
          <w:spacing w:val="14"/>
        </w:rPr>
        <w:t xml:space="preserve"> </w:t>
      </w:r>
      <w:r>
        <w:rPr>
          <w:spacing w:val="-1"/>
        </w:rPr>
        <w:t>salinity</w:t>
      </w:r>
      <w:r>
        <w:rPr>
          <w:spacing w:val="13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plan;</w:t>
      </w:r>
      <w:r>
        <w:rPr>
          <w:spacing w:val="12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rPr>
          <w:spacing w:val="-1"/>
        </w:rPr>
        <w:t>resource</w:t>
      </w:r>
      <w:r>
        <w:rPr>
          <w:spacing w:val="45"/>
          <w:w w:val="99"/>
        </w:rPr>
        <w:t xml:space="preserve"> </w:t>
      </w:r>
      <w:r>
        <w:t>plan</w:t>
      </w:r>
      <w:r>
        <w:rPr>
          <w:spacing w:val="-8"/>
        </w:rPr>
        <w:t xml:space="preserve"> </w:t>
      </w:r>
      <w:r>
        <w:rPr>
          <w:spacing w:val="-1"/>
        </w:rPr>
        <w:t>requirements;</w:t>
      </w:r>
      <w:r>
        <w:rPr>
          <w:spacing w:val="-11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trading</w:t>
      </w:r>
      <w:r>
        <w:rPr>
          <w:spacing w:val="-8"/>
        </w:rPr>
        <w:t xml:space="preserve"> </w:t>
      </w:r>
      <w:r>
        <w:rPr>
          <w:spacing w:val="-1"/>
        </w:rPr>
        <w:t>rules;</w:t>
      </w:r>
      <w:r>
        <w:rPr>
          <w:spacing w:val="-12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evaluation</w:t>
      </w:r>
      <w:r>
        <w:rPr>
          <w:spacing w:val="-8"/>
        </w:rPr>
        <w:t xml:space="preserve"> </w:t>
      </w:r>
      <w:r>
        <w:rPr>
          <w:spacing w:val="-1"/>
        </w:rPr>
        <w:t>programme.</w:t>
      </w:r>
    </w:p>
    <w:p w14:paraId="0CD750B4" w14:textId="77777777" w:rsidR="001418E5" w:rsidRDefault="00F34B3E">
      <w:pPr>
        <w:pStyle w:val="BodyText"/>
        <w:ind w:right="116"/>
        <w:jc w:val="both"/>
      </w:pPr>
      <w:r>
        <w:rPr>
          <w:rFonts w:cs="Century Gothic"/>
          <w:spacing w:val="-1"/>
        </w:rPr>
        <w:t>The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Plan’s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14"/>
        </w:rPr>
        <w:t xml:space="preserve"> </w:t>
      </w:r>
      <w:r>
        <w:rPr>
          <w:rFonts w:cs="Century Gothic"/>
        </w:rPr>
        <w:t>watering</w:t>
      </w:r>
      <w:r>
        <w:rPr>
          <w:rFonts w:cs="Century Gothic"/>
          <w:spacing w:val="-12"/>
        </w:rPr>
        <w:t xml:space="preserve"> </w:t>
      </w:r>
      <w:r>
        <w:rPr>
          <w:rFonts w:cs="Century Gothic"/>
        </w:rPr>
        <w:t>pl</w:t>
      </w:r>
      <w:r>
        <w:t>an</w:t>
      </w:r>
      <w:r>
        <w:rPr>
          <w:spacing w:val="-12"/>
        </w:rPr>
        <w:t xml:space="preserve"> </w:t>
      </w:r>
      <w:r>
        <w:rPr>
          <w:spacing w:val="-1"/>
        </w:rPr>
        <w:t>requires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Commonwealth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rPr>
          <w:spacing w:val="-1"/>
        </w:rPr>
        <w:t>Water</w:t>
      </w:r>
      <w:r>
        <w:rPr>
          <w:spacing w:val="60"/>
          <w:w w:val="99"/>
        </w:rPr>
        <w:t xml:space="preserve"> </w:t>
      </w:r>
      <w:r>
        <w:rPr>
          <w:spacing w:val="-1"/>
        </w:rPr>
        <w:t>Holder</w:t>
      </w:r>
      <w:r>
        <w:rPr>
          <w:spacing w:val="4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perform</w:t>
      </w:r>
      <w:r>
        <w:rPr>
          <w:spacing w:val="5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functions</w:t>
      </w:r>
      <w:r>
        <w:rPr>
          <w:spacing w:val="3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exercise</w:t>
      </w:r>
      <w:r>
        <w:rPr>
          <w:spacing w:val="4"/>
        </w:rPr>
        <w:t xml:space="preserve"> </w:t>
      </w:r>
      <w:r>
        <w:t>its</w:t>
      </w:r>
      <w:r>
        <w:rPr>
          <w:spacing w:val="4"/>
        </w:rPr>
        <w:t xml:space="preserve"> </w:t>
      </w:r>
      <w:r>
        <w:t>powers</w:t>
      </w:r>
      <w:r>
        <w:rPr>
          <w:spacing w:val="4"/>
        </w:rPr>
        <w:t xml:space="preserve"> </w:t>
      </w:r>
      <w:r>
        <w:t>in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way</w:t>
      </w:r>
      <w:r>
        <w:rPr>
          <w:spacing w:val="3"/>
        </w:rPr>
        <w:t xml:space="preserve"> </w:t>
      </w:r>
      <w:r>
        <w:t>that</w:t>
      </w:r>
      <w:r>
        <w:rPr>
          <w:spacing w:val="6"/>
        </w:rPr>
        <w:t xml:space="preserve"> </w:t>
      </w:r>
      <w:r>
        <w:t>is</w:t>
      </w:r>
      <w:r>
        <w:rPr>
          <w:spacing w:val="3"/>
        </w:rPr>
        <w:t xml:space="preserve"> </w:t>
      </w:r>
      <w:r>
        <w:rPr>
          <w:spacing w:val="-1"/>
        </w:rPr>
        <w:t>consistent</w:t>
      </w:r>
      <w:r>
        <w:rPr>
          <w:spacing w:val="4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t>both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70"/>
          <w:w w:val="9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12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Basin-wide</w:t>
      </w:r>
      <w:r>
        <w:rPr>
          <w:spacing w:val="-12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rPr>
          <w:spacing w:val="-1"/>
        </w:rPr>
        <w:t>strategy.</w:t>
      </w:r>
    </w:p>
    <w:p w14:paraId="0CD750B5" w14:textId="77777777" w:rsidR="001418E5" w:rsidRDefault="00F34B3E">
      <w:pPr>
        <w:pStyle w:val="BodyText"/>
        <w:spacing w:before="122"/>
        <w:jc w:val="both"/>
      </w:pPr>
      <w:r>
        <w:t>Commonwealth</w:t>
      </w:r>
      <w:r>
        <w:rPr>
          <w:spacing w:val="-15"/>
        </w:rPr>
        <w:t xml:space="preserve"> </w:t>
      </w:r>
      <w:r>
        <w:t>environmental</w:t>
      </w:r>
      <w:r>
        <w:rPr>
          <w:spacing w:val="-16"/>
        </w:rPr>
        <w:t xml:space="preserve"> </w:t>
      </w:r>
      <w:r>
        <w:t>watering</w:t>
      </w:r>
      <w:r>
        <w:rPr>
          <w:spacing w:val="-15"/>
        </w:rPr>
        <w:t xml:space="preserve"> </w:t>
      </w:r>
      <w:r>
        <w:rPr>
          <w:spacing w:val="-1"/>
        </w:rPr>
        <w:t>must:</w:t>
      </w:r>
    </w:p>
    <w:p w14:paraId="0CD750B6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  <w:rPr>
          <w:rFonts w:cs="Century Gothic"/>
        </w:rPr>
      </w:pPr>
      <w:r>
        <w:rPr>
          <w:rFonts w:cs="Century Gothic"/>
        </w:rPr>
        <w:t>be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consistent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with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watering</w:t>
      </w:r>
      <w:r>
        <w:rPr>
          <w:rFonts w:cs="Century Gothic"/>
          <w:spacing w:val="-9"/>
        </w:rPr>
        <w:t xml:space="preserve"> </w:t>
      </w:r>
      <w:r>
        <w:rPr>
          <w:rFonts w:cs="Century Gothic"/>
          <w:spacing w:val="-1"/>
        </w:rPr>
        <w:t>plan’s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objectives</w:t>
      </w:r>
    </w:p>
    <w:p w14:paraId="0CD750B7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have</w:t>
      </w:r>
      <w:r>
        <w:rPr>
          <w:spacing w:val="-9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8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priorities</w:t>
      </w:r>
    </w:p>
    <w:p w14:paraId="0CD750B8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119"/>
        <w:jc w:val="both"/>
      </w:pPr>
      <w:r>
        <w:t>be</w:t>
      </w:r>
      <w:r>
        <w:rPr>
          <w:spacing w:val="-19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1"/>
        </w:rPr>
        <w:t>accordance</w:t>
      </w:r>
      <w:r>
        <w:rPr>
          <w:spacing w:val="-20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rPr>
          <w:spacing w:val="-1"/>
        </w:rPr>
        <w:t>the</w:t>
      </w:r>
      <w:r>
        <w:rPr>
          <w:spacing w:val="-18"/>
        </w:rPr>
        <w:t xml:space="preserve"> </w:t>
      </w:r>
      <w:r>
        <w:rPr>
          <w:spacing w:val="-1"/>
        </w:rPr>
        <w:t>principles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be</w:t>
      </w:r>
      <w:r>
        <w:rPr>
          <w:spacing w:val="-20"/>
        </w:rPr>
        <w:t xml:space="preserve"> </w:t>
      </w:r>
      <w:r>
        <w:rPr>
          <w:spacing w:val="-1"/>
        </w:rPr>
        <w:t>applied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rPr>
          <w:spacing w:val="-1"/>
        </w:rPr>
        <w:t>environmental</w:t>
      </w:r>
      <w:r>
        <w:rPr>
          <w:spacing w:val="-19"/>
        </w:rPr>
        <w:t xml:space="preserve"> </w:t>
      </w:r>
      <w:r>
        <w:t>watering,</w:t>
      </w:r>
      <w:r>
        <w:rPr>
          <w:spacing w:val="-20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rPr>
          <w:spacing w:val="-1"/>
        </w:rPr>
        <w:t>include</w:t>
      </w:r>
      <w:r>
        <w:rPr>
          <w:spacing w:val="83"/>
          <w:w w:val="99"/>
        </w:rPr>
        <w:t xml:space="preserve"> </w:t>
      </w:r>
      <w:r>
        <w:t>maximising</w:t>
      </w:r>
      <w:r>
        <w:rPr>
          <w:spacing w:val="14"/>
        </w:rPr>
        <w:t xml:space="preserve"> </w:t>
      </w:r>
      <w:r>
        <w:rPr>
          <w:spacing w:val="-1"/>
        </w:rPr>
        <w:t>environmental</w:t>
      </w:r>
      <w:r>
        <w:rPr>
          <w:spacing w:val="15"/>
        </w:rPr>
        <w:t xml:space="preserve"> </w:t>
      </w:r>
      <w:r>
        <w:rPr>
          <w:spacing w:val="-1"/>
        </w:rPr>
        <w:t>outcomes,</w:t>
      </w:r>
      <w:r>
        <w:rPr>
          <w:spacing w:val="14"/>
        </w:rPr>
        <w:t xml:space="preserve"> </w:t>
      </w:r>
      <w:r>
        <w:rPr>
          <w:spacing w:val="-1"/>
        </w:rPr>
        <w:t>having</w:t>
      </w:r>
      <w:r>
        <w:rPr>
          <w:spacing w:val="14"/>
        </w:rPr>
        <w:t xml:space="preserve"> </w:t>
      </w:r>
      <w:r>
        <w:t>regard</w:t>
      </w:r>
      <w:r>
        <w:rPr>
          <w:spacing w:val="14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risks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costs,</w:t>
      </w:r>
      <w:r>
        <w:rPr>
          <w:spacing w:val="12"/>
        </w:rPr>
        <w:t xml:space="preserve"> </w:t>
      </w:r>
      <w:r>
        <w:t>working</w:t>
      </w:r>
      <w:r>
        <w:rPr>
          <w:spacing w:val="14"/>
        </w:rPr>
        <w:t xml:space="preserve"> </w:t>
      </w:r>
      <w:r>
        <w:t>effectively</w:t>
      </w:r>
      <w:r>
        <w:rPr>
          <w:spacing w:val="66"/>
          <w:w w:val="99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rPr>
          <w:spacing w:val="-1"/>
        </w:rPr>
        <w:t>local</w:t>
      </w:r>
      <w:r>
        <w:rPr>
          <w:spacing w:val="1"/>
        </w:rPr>
        <w:t xml:space="preserve"> </w:t>
      </w:r>
      <w:r>
        <w:rPr>
          <w:spacing w:val="-1"/>
        </w:rPr>
        <w:t>communities,</w:t>
      </w:r>
      <w:r>
        <w:rPr>
          <w:spacing w:val="4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rPr>
          <w:spacing w:val="-1"/>
        </w:rPr>
        <w:t>applying</w:t>
      </w:r>
      <w:r>
        <w:rPr>
          <w:spacing w:val="2"/>
        </w:rPr>
        <w:t xml:space="preserve"> </w:t>
      </w:r>
      <w:r>
        <w:rPr>
          <w:spacing w:val="-1"/>
        </w:rPr>
        <w:t>adaptive</w:t>
      </w:r>
      <w:r>
        <w:rPr>
          <w:spacing w:val="1"/>
        </w:rPr>
        <w:t xml:space="preserve"> </w:t>
      </w:r>
      <w:r>
        <w:t>management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precautionary</w:t>
      </w:r>
      <w:r>
        <w:rPr>
          <w:spacing w:val="79"/>
          <w:w w:val="99"/>
        </w:rPr>
        <w:t xml:space="preserve"> </w:t>
      </w:r>
      <w:r>
        <w:t>principle</w:t>
      </w:r>
    </w:p>
    <w:p w14:paraId="0CD750B9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have</w:t>
      </w:r>
      <w:r>
        <w:rPr>
          <w:spacing w:val="-7"/>
        </w:rPr>
        <w:t xml:space="preserve"> </w:t>
      </w:r>
      <w:r>
        <w:t>regard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water</w:t>
      </w:r>
      <w:r>
        <w:rPr>
          <w:spacing w:val="-7"/>
        </w:rPr>
        <w:t xml:space="preserve"> </w:t>
      </w:r>
      <w:r>
        <w:rPr>
          <w:spacing w:val="-1"/>
        </w:rPr>
        <w:t>quality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salinity</w:t>
      </w:r>
      <w:r>
        <w:rPr>
          <w:spacing w:val="-8"/>
        </w:rPr>
        <w:t xml:space="preserve"> </w:t>
      </w:r>
      <w:r>
        <w:t>targets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managing</w:t>
      </w:r>
      <w:r>
        <w:rPr>
          <w:spacing w:val="-6"/>
        </w:rPr>
        <w:t xml:space="preserve"> </w:t>
      </w:r>
      <w:r>
        <w:rPr>
          <w:spacing w:val="-1"/>
        </w:rPr>
        <w:t>flows.</w:t>
      </w:r>
    </w:p>
    <w:p w14:paraId="0CD750BA" w14:textId="77777777" w:rsidR="001418E5" w:rsidRDefault="00F34B3E">
      <w:pPr>
        <w:pStyle w:val="BodyText"/>
        <w:ind w:right="111"/>
        <w:jc w:val="both"/>
      </w:pPr>
      <w:r>
        <w:rPr>
          <w:spacing w:val="-1"/>
        </w:rPr>
        <w:t>Trade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undertaken</w:t>
      </w:r>
      <w:r>
        <w:rPr>
          <w:spacing w:val="-11"/>
        </w:rPr>
        <w:t xml:space="preserve"> </w:t>
      </w:r>
      <w:r>
        <w:rPr>
          <w:spacing w:val="-1"/>
        </w:rP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rFonts w:cs="Century Gothic"/>
          <w:spacing w:val="-1"/>
        </w:rPr>
        <w:t>Basin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Plan’s</w:t>
      </w:r>
      <w:r>
        <w:rPr>
          <w:rFonts w:cs="Century Gothic"/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trading</w:t>
      </w:r>
      <w:r>
        <w:rPr>
          <w:spacing w:val="48"/>
          <w:w w:val="99"/>
        </w:rPr>
        <w:t xml:space="preserve"> </w:t>
      </w:r>
      <w:r>
        <w:t>rules,</w:t>
      </w:r>
      <w:r>
        <w:rPr>
          <w:spacing w:val="32"/>
        </w:rPr>
        <w:t xml:space="preserve"> </w:t>
      </w:r>
      <w:r>
        <w:rPr>
          <w:spacing w:val="-1"/>
        </w:rPr>
        <w:t>including</w:t>
      </w:r>
      <w:r>
        <w:rPr>
          <w:spacing w:val="35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rPr>
          <w:spacing w:val="-1"/>
        </w:rPr>
        <w:t>arrangements</w:t>
      </w:r>
      <w:r>
        <w:rPr>
          <w:spacing w:val="35"/>
        </w:rPr>
        <w:t xml:space="preserve"> </w:t>
      </w:r>
      <w:r>
        <w:t>be</w:t>
      </w:r>
      <w:r>
        <w:rPr>
          <w:spacing w:val="35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place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avoid</w:t>
      </w:r>
      <w:r>
        <w:rPr>
          <w:spacing w:val="35"/>
        </w:rPr>
        <w:t xml:space="preserve"> </w:t>
      </w:r>
      <w:r>
        <w:t>trading</w:t>
      </w:r>
      <w:r>
        <w:rPr>
          <w:spacing w:val="35"/>
        </w:rPr>
        <w:t xml:space="preserve"> </w:t>
      </w:r>
      <w:r>
        <w:rPr>
          <w:spacing w:val="-1"/>
        </w:rPr>
        <w:t>on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basis</w:t>
      </w:r>
      <w:r>
        <w:rPr>
          <w:spacing w:val="36"/>
        </w:rPr>
        <w:t xml:space="preserve"> </w:t>
      </w:r>
      <w:r>
        <w:rPr>
          <w:spacing w:val="-1"/>
        </w:rPr>
        <w:t>of</w:t>
      </w:r>
      <w:r>
        <w:rPr>
          <w:spacing w:val="34"/>
        </w:rPr>
        <w:t xml:space="preserve"> </w:t>
      </w:r>
      <w:r>
        <w:rPr>
          <w:spacing w:val="1"/>
        </w:rPr>
        <w:t>non-public</w:t>
      </w:r>
      <w:r>
        <w:rPr>
          <w:spacing w:val="66"/>
          <w:w w:val="99"/>
        </w:rPr>
        <w:t xml:space="preserve"> </w:t>
      </w:r>
      <w:r>
        <w:rPr>
          <w:rFonts w:cs="Century Gothic"/>
        </w:rPr>
        <w:t>information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that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may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have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material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impact</w:t>
      </w:r>
      <w:r>
        <w:rPr>
          <w:rFonts w:cs="Century Gothic"/>
          <w:spacing w:val="-4"/>
        </w:rPr>
        <w:t xml:space="preserve"> </w:t>
      </w:r>
      <w:r>
        <w:rPr>
          <w:rFonts w:cs="Century Gothic"/>
          <w:spacing w:val="-1"/>
        </w:rPr>
        <w:t>on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-1"/>
        </w:rPr>
        <w:t>person’s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decision</w:t>
      </w:r>
      <w:r>
        <w:rPr>
          <w:rFonts w:cs="Century Gothic"/>
          <w:spacing w:val="-6"/>
        </w:rPr>
        <w:t xml:space="preserve"> </w:t>
      </w:r>
      <w:r>
        <w:rPr>
          <w:rFonts w:cs="Century Gothic"/>
          <w:spacing w:val="1"/>
        </w:rPr>
        <w:t>to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1"/>
        </w:rPr>
        <w:t>trade</w:t>
      </w:r>
      <w:r>
        <w:rPr>
          <w:spacing w:val="1"/>
        </w:rPr>
        <w:t>.</w:t>
      </w:r>
    </w:p>
    <w:p w14:paraId="0CD750BB" w14:textId="77777777" w:rsidR="001418E5" w:rsidRDefault="00F34B3E">
      <w:pPr>
        <w:pStyle w:val="BodyText"/>
        <w:ind w:right="112"/>
        <w:jc w:val="both"/>
      </w:pPr>
      <w:r>
        <w:rPr>
          <w:spacing w:val="-1"/>
        </w:rPr>
        <w:t>The</w:t>
      </w:r>
      <w:r>
        <w:rPr>
          <w:spacing w:val="48"/>
        </w:rPr>
        <w:t xml:space="preserve"> </w:t>
      </w:r>
      <w:r>
        <w:t>Basin</w:t>
      </w:r>
      <w:r>
        <w:rPr>
          <w:spacing w:val="50"/>
        </w:rPr>
        <w:t xml:space="preserve"> </w:t>
      </w:r>
      <w:r>
        <w:t>Plan</w:t>
      </w:r>
      <w:r>
        <w:rPr>
          <w:spacing w:val="50"/>
        </w:rPr>
        <w:t xml:space="preserve"> </w:t>
      </w:r>
      <w:r>
        <w:rPr>
          <w:spacing w:val="-1"/>
        </w:rPr>
        <w:t>also</w:t>
      </w:r>
      <w:r>
        <w:rPr>
          <w:spacing w:val="48"/>
        </w:rPr>
        <w:t xml:space="preserve"> </w:t>
      </w:r>
      <w:r>
        <w:t>places</w:t>
      </w:r>
      <w:r>
        <w:rPr>
          <w:spacing w:val="48"/>
        </w:rPr>
        <w:t xml:space="preserve"> </w:t>
      </w:r>
      <w:r>
        <w:t>a</w:t>
      </w:r>
      <w:r>
        <w:rPr>
          <w:spacing w:val="49"/>
        </w:rPr>
        <w:t xml:space="preserve"> </w:t>
      </w:r>
      <w:r>
        <w:t>number</w:t>
      </w:r>
      <w:r>
        <w:rPr>
          <w:spacing w:val="49"/>
        </w:rPr>
        <w:t xml:space="preserve"> </w:t>
      </w:r>
      <w:r>
        <w:rPr>
          <w:spacing w:val="-1"/>
        </w:rPr>
        <w:t>of</w:t>
      </w:r>
      <w:r>
        <w:rPr>
          <w:spacing w:val="51"/>
        </w:rPr>
        <w:t xml:space="preserve"> </w:t>
      </w:r>
      <w:r>
        <w:t>other</w:t>
      </w:r>
      <w:r>
        <w:rPr>
          <w:spacing w:val="51"/>
        </w:rPr>
        <w:t xml:space="preserve"> </w:t>
      </w:r>
      <w:r>
        <w:rPr>
          <w:spacing w:val="-1"/>
        </w:rPr>
        <w:t>obligations</w:t>
      </w:r>
      <w:r>
        <w:rPr>
          <w:spacing w:val="48"/>
        </w:rPr>
        <w:t xml:space="preserve"> </w:t>
      </w:r>
      <w:r>
        <w:rPr>
          <w:spacing w:val="-1"/>
        </w:rPr>
        <w:t>relating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Commonwealth</w:t>
      </w:r>
      <w:r>
        <w:rPr>
          <w:spacing w:val="78"/>
          <w:w w:val="99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Water</w:t>
      </w:r>
      <w:r>
        <w:rPr>
          <w:rFonts w:cs="Century Gothic"/>
          <w:spacing w:val="-11"/>
        </w:rPr>
        <w:t xml:space="preserve"> </w:t>
      </w:r>
      <w:r>
        <w:rPr>
          <w:rFonts w:cs="Century Gothic"/>
          <w:spacing w:val="-1"/>
        </w:rPr>
        <w:t>Holder’s</w:t>
      </w:r>
      <w:r>
        <w:rPr>
          <w:rFonts w:cs="Century Gothic"/>
          <w:spacing w:val="-8"/>
        </w:rPr>
        <w:t xml:space="preserve"> </w:t>
      </w:r>
      <w:r>
        <w:t>monitoring,</w:t>
      </w:r>
      <w:r>
        <w:rPr>
          <w:spacing w:val="-13"/>
        </w:rPr>
        <w:t xml:space="preserve"> </w:t>
      </w:r>
      <w:r>
        <w:t>evaluation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reporting</w:t>
      </w:r>
      <w:r>
        <w:rPr>
          <w:spacing w:val="-11"/>
        </w:rPr>
        <w:t xml:space="preserve"> </w:t>
      </w:r>
      <w:r>
        <w:rPr>
          <w:spacing w:val="-1"/>
        </w:rPr>
        <w:t>activities.</w:t>
      </w:r>
    </w:p>
    <w:p w14:paraId="0CD750BC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5"/>
        <w:jc w:val="both"/>
        <w:rPr>
          <w:rFonts w:ascii="Calibri" w:eastAsia="Calibri" w:hAnsi="Calibri" w:cs="Calibri"/>
          <w:sz w:val="40"/>
          <w:szCs w:val="40"/>
        </w:rPr>
      </w:pPr>
      <w:bookmarkStart w:id="7" w:name="_bookmark6"/>
      <w:bookmarkEnd w:id="7"/>
      <w:r>
        <w:rPr>
          <w:rFonts w:ascii="Calibri"/>
          <w:b/>
          <w:color w:val="5F4879"/>
          <w:spacing w:val="-1"/>
          <w:sz w:val="40"/>
        </w:rPr>
        <w:t xml:space="preserve">Working </w:t>
      </w:r>
      <w:r>
        <w:rPr>
          <w:rFonts w:ascii="Calibri"/>
          <w:b/>
          <w:color w:val="5F4879"/>
          <w:spacing w:val="-2"/>
          <w:sz w:val="40"/>
        </w:rPr>
        <w:t>with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others</w:t>
      </w:r>
    </w:p>
    <w:p w14:paraId="0CD750BD" w14:textId="77777777" w:rsidR="001418E5" w:rsidRDefault="00F34B3E">
      <w:pPr>
        <w:pStyle w:val="BodyText"/>
        <w:spacing w:before="124"/>
        <w:ind w:right="115"/>
        <w:jc w:val="both"/>
      </w:pPr>
      <w:r>
        <w:t>Commonwealth</w:t>
      </w:r>
      <w:r>
        <w:rPr>
          <w:spacing w:val="18"/>
        </w:rPr>
        <w:t xml:space="preserve"> </w:t>
      </w:r>
      <w:r>
        <w:rPr>
          <w:spacing w:val="-1"/>
        </w:rPr>
        <w:t>environmental</w:t>
      </w:r>
      <w:r>
        <w:rPr>
          <w:spacing w:val="17"/>
        </w:rPr>
        <w:t xml:space="preserve"> </w:t>
      </w:r>
      <w:r>
        <w:t>water</w:t>
      </w:r>
      <w:r>
        <w:rPr>
          <w:spacing w:val="19"/>
        </w:rPr>
        <w:t xml:space="preserve"> </w:t>
      </w:r>
      <w:r>
        <w:rPr>
          <w:spacing w:val="-1"/>
        </w:rPr>
        <w:t>cannot</w:t>
      </w:r>
      <w:r>
        <w:rPr>
          <w:spacing w:val="17"/>
        </w:rPr>
        <w:t xml:space="preserve"> </w:t>
      </w:r>
      <w:r>
        <w:rPr>
          <w:spacing w:val="-1"/>
        </w:rPr>
        <w:t>be</w:t>
      </w:r>
      <w:r>
        <w:rPr>
          <w:spacing w:val="19"/>
        </w:rPr>
        <w:t xml:space="preserve"> </w:t>
      </w:r>
      <w:r>
        <w:rPr>
          <w:spacing w:val="-1"/>
        </w:rPr>
        <w:t>delivered</w:t>
      </w:r>
      <w:r>
        <w:rPr>
          <w:spacing w:val="19"/>
        </w:rPr>
        <w:t xml:space="preserve"> </w:t>
      </w:r>
      <w:r>
        <w:rPr>
          <w:spacing w:val="-1"/>
        </w:rPr>
        <w:t>without</w:t>
      </w:r>
      <w:r>
        <w:rPr>
          <w:spacing w:val="19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coordinated</w:t>
      </w:r>
      <w:r>
        <w:rPr>
          <w:spacing w:val="19"/>
        </w:rPr>
        <w:t xml:space="preserve"> </w:t>
      </w:r>
      <w:r>
        <w:rPr>
          <w:spacing w:val="1"/>
        </w:rPr>
        <w:t>effort</w:t>
      </w:r>
      <w:r>
        <w:rPr>
          <w:spacing w:val="20"/>
        </w:rPr>
        <w:t xml:space="preserve"> </w:t>
      </w:r>
      <w:r>
        <w:rPr>
          <w:spacing w:val="-1"/>
        </w:rPr>
        <w:t>of</w:t>
      </w:r>
      <w:r>
        <w:rPr>
          <w:spacing w:val="65"/>
          <w:w w:val="99"/>
        </w:rPr>
        <w:t xml:space="preserve"> </w:t>
      </w:r>
      <w:r>
        <w:t>many</w:t>
      </w:r>
      <w:r>
        <w:rPr>
          <w:spacing w:val="21"/>
        </w:rPr>
        <w:t xml:space="preserve"> </w:t>
      </w:r>
      <w:r>
        <w:t>stakeholders.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4"/>
        </w:rPr>
        <w:t xml:space="preserve"> </w:t>
      </w:r>
      <w:r>
        <w:t>planning,</w:t>
      </w:r>
      <w:r>
        <w:rPr>
          <w:spacing w:val="21"/>
        </w:rPr>
        <w:t xml:space="preserve"> </w:t>
      </w:r>
      <w:r>
        <w:rPr>
          <w:spacing w:val="-1"/>
        </w:rPr>
        <w:t>delivery</w:t>
      </w:r>
      <w:r>
        <w:rPr>
          <w:spacing w:val="21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monitoring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5"/>
        </w:rPr>
        <w:t xml:space="preserve"> </w:t>
      </w:r>
      <w:r>
        <w:t>Commonwealth</w:t>
      </w:r>
      <w:r>
        <w:rPr>
          <w:spacing w:val="23"/>
        </w:rPr>
        <w:t xml:space="preserve"> </w:t>
      </w:r>
      <w:r>
        <w:rPr>
          <w:spacing w:val="-1"/>
        </w:rPr>
        <w:t>environmental</w:t>
      </w:r>
      <w:r>
        <w:rPr>
          <w:spacing w:val="48"/>
          <w:w w:val="99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undertaken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partnership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range</w:t>
      </w:r>
      <w:r>
        <w:rPr>
          <w:spacing w:val="-7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rPr>
          <w:spacing w:val="-1"/>
        </w:rPr>
        <w:t>organisations</w:t>
      </w:r>
      <w:r>
        <w:rPr>
          <w:spacing w:val="-7"/>
        </w:rPr>
        <w:t xml:space="preserve"> </w:t>
      </w:r>
      <w:r>
        <w:rPr>
          <w:spacing w:val="-1"/>
        </w:rPr>
        <w:t>across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Basin.</w:t>
      </w:r>
    </w:p>
    <w:p w14:paraId="0CD750BE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8" w:name="_bookmark7"/>
      <w:bookmarkEnd w:id="8"/>
      <w:r>
        <w:rPr>
          <w:rFonts w:ascii="Century Gothic"/>
          <w:b/>
          <w:color w:val="5F4879"/>
          <w:spacing w:val="-1"/>
          <w:sz w:val="24"/>
        </w:rPr>
        <w:t>Delivery</w:t>
      </w:r>
      <w:r>
        <w:rPr>
          <w:rFonts w:ascii="Century Gothic"/>
          <w:b/>
          <w:color w:val="5F4879"/>
          <w:spacing w:val="-19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partners</w:t>
      </w:r>
    </w:p>
    <w:p w14:paraId="0CD750BF" w14:textId="77777777" w:rsidR="001418E5" w:rsidRDefault="00F34B3E">
      <w:pPr>
        <w:pStyle w:val="BodyText"/>
        <w:spacing w:before="118"/>
        <w:ind w:right="108"/>
        <w:jc w:val="both"/>
      </w:pPr>
      <w:r>
        <w:t>Planning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2"/>
        </w:rPr>
        <w:t xml:space="preserve"> </w:t>
      </w:r>
      <w:r>
        <w:t>Commonwealth</w:t>
      </w:r>
      <w:r>
        <w:rPr>
          <w:spacing w:val="23"/>
        </w:rPr>
        <w:t xml:space="preserve"> </w:t>
      </w:r>
      <w:r>
        <w:rPr>
          <w:spacing w:val="-1"/>
        </w:rPr>
        <w:t>environmental</w:t>
      </w:r>
      <w:r>
        <w:rPr>
          <w:spacing w:val="20"/>
        </w:rPr>
        <w:t xml:space="preserve"> </w:t>
      </w:r>
      <w:r>
        <w:t>water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1"/>
        </w:rPr>
        <w:t xml:space="preserve"> </w:t>
      </w:r>
      <w:r>
        <w:rPr>
          <w:spacing w:val="-1"/>
        </w:rPr>
        <w:t>involves</w:t>
      </w:r>
      <w:r>
        <w:rPr>
          <w:spacing w:val="31"/>
        </w:rPr>
        <w:t xml:space="preserve"> </w:t>
      </w:r>
      <w:r>
        <w:rPr>
          <w:spacing w:val="-1"/>
        </w:rPr>
        <w:t>conversations</w:t>
      </w:r>
      <w:r>
        <w:rPr>
          <w:spacing w:val="24"/>
        </w:rPr>
        <w:t xml:space="preserve"> </w:t>
      </w:r>
      <w:r>
        <w:t>with</w:t>
      </w:r>
      <w:r>
        <w:rPr>
          <w:spacing w:val="22"/>
        </w:rPr>
        <w:t xml:space="preserve"> </w:t>
      </w:r>
      <w:r>
        <w:rPr>
          <w:spacing w:val="-1"/>
        </w:rPr>
        <w:t>state</w:t>
      </w:r>
      <w:r>
        <w:rPr>
          <w:spacing w:val="71"/>
          <w:w w:val="99"/>
        </w:rPr>
        <w:t xml:space="preserve"> </w:t>
      </w:r>
      <w:r>
        <w:t>government</w:t>
      </w:r>
      <w:r>
        <w:rPr>
          <w:spacing w:val="19"/>
        </w:rPr>
        <w:t xml:space="preserve"> </w:t>
      </w:r>
      <w:r>
        <w:t>departments</w:t>
      </w:r>
      <w:r>
        <w:rPr>
          <w:spacing w:val="17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agencies,</w:t>
      </w:r>
      <w:r>
        <w:rPr>
          <w:spacing w:val="18"/>
        </w:rPr>
        <w:t xml:space="preserve"> </w:t>
      </w:r>
      <w:r>
        <w:rPr>
          <w:spacing w:val="-1"/>
        </w:rPr>
        <w:t>river</w:t>
      </w:r>
      <w:r>
        <w:rPr>
          <w:spacing w:val="20"/>
        </w:rPr>
        <w:t xml:space="preserve"> </w:t>
      </w:r>
      <w:r>
        <w:t>operators,</w:t>
      </w:r>
      <w:r>
        <w:rPr>
          <w:spacing w:val="17"/>
        </w:rPr>
        <w:t xml:space="preserve"> </w:t>
      </w:r>
      <w:r>
        <w:t>catchment</w:t>
      </w:r>
      <w:r>
        <w:rPr>
          <w:spacing w:val="19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land</w:t>
      </w:r>
      <w:r>
        <w:rPr>
          <w:spacing w:val="28"/>
          <w:w w:val="99"/>
        </w:rPr>
        <w:t xml:space="preserve"> </w:t>
      </w:r>
      <w:r>
        <w:rPr>
          <w:spacing w:val="-1"/>
        </w:rPr>
        <w:t>service</w:t>
      </w:r>
      <w:r>
        <w:rPr>
          <w:spacing w:val="-4"/>
        </w:rPr>
        <w:t xml:space="preserve"> </w:t>
      </w:r>
      <w:r>
        <w:t>agencies,</w:t>
      </w:r>
      <w:r>
        <w:rPr>
          <w:spacing w:val="-5"/>
        </w:rPr>
        <w:t xml:space="preserve"> </w:t>
      </w:r>
      <w:r>
        <w:rPr>
          <w:spacing w:val="-1"/>
        </w:rPr>
        <w:t>local</w:t>
      </w:r>
      <w:r>
        <w:rPr>
          <w:spacing w:val="-2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watering</w:t>
      </w:r>
      <w:r>
        <w:rPr>
          <w:spacing w:val="-3"/>
        </w:rPr>
        <w:t xml:space="preserve"> </w:t>
      </w:r>
      <w:r>
        <w:rPr>
          <w:spacing w:val="-1"/>
        </w:rPr>
        <w:t>advisory</w:t>
      </w:r>
      <w:r>
        <w:rPr>
          <w:spacing w:val="-4"/>
        </w:rPr>
        <w:t xml:space="preserve"> </w:t>
      </w:r>
      <w:r>
        <w:t>groups,</w:t>
      </w:r>
      <w:r>
        <w:rPr>
          <w:spacing w:val="-5"/>
        </w:rPr>
        <w:t xml:space="preserve"> </w:t>
      </w:r>
      <w:r>
        <w:t>wetland</w:t>
      </w:r>
      <w:r>
        <w:rPr>
          <w:spacing w:val="-5"/>
        </w:rPr>
        <w:t xml:space="preserve"> </w:t>
      </w:r>
      <w:r>
        <w:t>managers,</w:t>
      </w:r>
      <w:r>
        <w:rPr>
          <w:spacing w:val="-5"/>
        </w:rPr>
        <w:t xml:space="preserve"> </w:t>
      </w:r>
      <w:r>
        <w:rPr>
          <w:spacing w:val="-1"/>
        </w:rPr>
        <w:t>holders of</w:t>
      </w:r>
      <w:r>
        <w:rPr>
          <w:spacing w:val="54"/>
          <w:w w:val="99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water,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Murray-Darling </w:t>
      </w:r>
      <w:r>
        <w:rPr>
          <w:spacing w:val="-1"/>
        </w:rPr>
        <w:t>Basin</w:t>
      </w:r>
      <w:r>
        <w:rPr>
          <w:spacing w:val="2"/>
        </w:rPr>
        <w:t xml:space="preserve"> </w:t>
      </w:r>
      <w:r>
        <w:t>Authority, landholders</w:t>
      </w:r>
      <w:r>
        <w:rPr>
          <w:spacing w:val="-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communities, as</w:t>
      </w:r>
      <w:r>
        <w:rPr>
          <w:spacing w:val="-1"/>
        </w:rPr>
        <w:t xml:space="preserve"> </w:t>
      </w:r>
      <w:r>
        <w:t>well</w:t>
      </w:r>
      <w:r>
        <w:rPr>
          <w:spacing w:val="30"/>
          <w:w w:val="99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organisations</w:t>
      </w:r>
      <w:r>
        <w:rPr>
          <w:spacing w:val="23"/>
        </w:rPr>
        <w:t xml:space="preserve"> </w:t>
      </w:r>
      <w:r>
        <w:rPr>
          <w:spacing w:val="-1"/>
        </w:rPr>
        <w:t>responsible</w:t>
      </w:r>
      <w:r>
        <w:rPr>
          <w:spacing w:val="24"/>
        </w:rPr>
        <w:t xml:space="preserve"> </w:t>
      </w:r>
      <w:r>
        <w:rPr>
          <w:spacing w:val="-1"/>
        </w:rPr>
        <w:t>for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monitoring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outcomes</w:t>
      </w:r>
      <w:r>
        <w:rPr>
          <w:spacing w:val="25"/>
        </w:rPr>
        <w:t xml:space="preserve"> </w:t>
      </w:r>
      <w:r>
        <w:t>from</w:t>
      </w:r>
      <w:r>
        <w:rPr>
          <w:spacing w:val="27"/>
        </w:rPr>
        <w:t xml:space="preserve"> </w:t>
      </w:r>
      <w:r>
        <w:t>environmental</w:t>
      </w:r>
      <w:r>
        <w:rPr>
          <w:spacing w:val="25"/>
        </w:rPr>
        <w:t xml:space="preserve"> </w:t>
      </w:r>
      <w:r>
        <w:rPr>
          <w:spacing w:val="2"/>
        </w:rPr>
        <w:t>water.</w:t>
      </w:r>
      <w:r>
        <w:rPr>
          <w:spacing w:val="66"/>
          <w:w w:val="99"/>
        </w:rPr>
        <w:t xml:space="preserve"> </w:t>
      </w:r>
      <w:r>
        <w:rPr>
          <w:spacing w:val="-1"/>
        </w:rPr>
        <w:t>These</w:t>
      </w:r>
      <w:r>
        <w:rPr>
          <w:spacing w:val="-22"/>
        </w:rPr>
        <w:t xml:space="preserve"> </w:t>
      </w:r>
      <w:r>
        <w:t>conversations</w:t>
      </w:r>
      <w:r>
        <w:rPr>
          <w:spacing w:val="-23"/>
        </w:rPr>
        <w:t xml:space="preserve"> </w:t>
      </w:r>
      <w:r>
        <w:t>identify</w:t>
      </w:r>
      <w:r>
        <w:rPr>
          <w:spacing w:val="-22"/>
        </w:rPr>
        <w:t xml:space="preserve"> </w:t>
      </w:r>
      <w:r>
        <w:t>environmental</w:t>
      </w:r>
      <w:r>
        <w:rPr>
          <w:spacing w:val="-21"/>
        </w:rPr>
        <w:t xml:space="preserve"> </w:t>
      </w:r>
      <w:r>
        <w:rPr>
          <w:spacing w:val="-1"/>
        </w:rPr>
        <w:t>demands</w:t>
      </w:r>
      <w:r>
        <w:rPr>
          <w:spacing w:val="-1"/>
        </w:rPr>
        <w:t>,</w:t>
      </w:r>
      <w:r>
        <w:rPr>
          <w:spacing w:val="-22"/>
        </w:rPr>
        <w:t xml:space="preserve"> </w:t>
      </w:r>
      <w:r>
        <w:t>relevant</w:t>
      </w:r>
      <w:r>
        <w:rPr>
          <w:spacing w:val="-20"/>
        </w:rPr>
        <w:t xml:space="preserve"> </w:t>
      </w:r>
      <w:r>
        <w:t>lessons</w:t>
      </w:r>
      <w:r>
        <w:rPr>
          <w:spacing w:val="-22"/>
        </w:rPr>
        <w:t xml:space="preserve"> </w:t>
      </w:r>
      <w:r>
        <w:t>learnt</w:t>
      </w:r>
      <w:r>
        <w:rPr>
          <w:spacing w:val="-20"/>
        </w:rPr>
        <w:t xml:space="preserve"> </w:t>
      </w:r>
      <w:r>
        <w:t>and</w:t>
      </w:r>
      <w:r>
        <w:rPr>
          <w:spacing w:val="-22"/>
        </w:rPr>
        <w:t xml:space="preserve"> </w:t>
      </w:r>
      <w:r>
        <w:rPr>
          <w:spacing w:val="-1"/>
        </w:rPr>
        <w:t>outcomes</w:t>
      </w:r>
      <w:r>
        <w:rPr>
          <w:spacing w:val="-20"/>
        </w:rPr>
        <w:t xml:space="preserve"> </w:t>
      </w:r>
      <w:r>
        <w:t>from</w:t>
      </w:r>
      <w:r>
        <w:rPr>
          <w:spacing w:val="42"/>
          <w:w w:val="99"/>
        </w:rPr>
        <w:t xml:space="preserve"> </w:t>
      </w:r>
      <w:r>
        <w:t>previous</w:t>
      </w:r>
      <w:r>
        <w:rPr>
          <w:spacing w:val="25"/>
        </w:rPr>
        <w:t xml:space="preserve"> </w:t>
      </w:r>
      <w:r>
        <w:t>watering,</w:t>
      </w:r>
      <w:r>
        <w:rPr>
          <w:spacing w:val="23"/>
        </w:rPr>
        <w:t xml:space="preserve"> </w:t>
      </w:r>
      <w:r>
        <w:t>barriers</w:t>
      </w:r>
      <w:r>
        <w:rPr>
          <w:spacing w:val="25"/>
        </w:rPr>
        <w:t xml:space="preserve"> </w:t>
      </w:r>
      <w:r>
        <w:t>to</w:t>
      </w:r>
      <w:r>
        <w:rPr>
          <w:spacing w:val="25"/>
        </w:rPr>
        <w:t xml:space="preserve"> </w:t>
      </w:r>
      <w:r>
        <w:rPr>
          <w:spacing w:val="-1"/>
        </w:rPr>
        <w:t>delivery</w:t>
      </w:r>
      <w:r>
        <w:rPr>
          <w:spacing w:val="27"/>
        </w:rPr>
        <w:t xml:space="preserve"> </w:t>
      </w:r>
      <w:r>
        <w:t>(e.g.</w:t>
      </w:r>
      <w:r>
        <w:rPr>
          <w:spacing w:val="24"/>
        </w:rPr>
        <w:t xml:space="preserve"> </w:t>
      </w:r>
      <w:r>
        <w:rPr>
          <w:spacing w:val="-1"/>
        </w:rPr>
        <w:t>infrastructure</w:t>
      </w:r>
      <w:r>
        <w:rPr>
          <w:spacing w:val="26"/>
        </w:rPr>
        <w:t xml:space="preserve"> </w:t>
      </w:r>
      <w:r>
        <w:rPr>
          <w:spacing w:val="-1"/>
        </w:rPr>
        <w:t>maintenance),</w:t>
      </w:r>
      <w:r>
        <w:rPr>
          <w:spacing w:val="25"/>
        </w:rPr>
        <w:t xml:space="preserve"> </w:t>
      </w:r>
      <w:r>
        <w:t>potential</w:t>
      </w:r>
      <w:r>
        <w:rPr>
          <w:spacing w:val="26"/>
        </w:rPr>
        <w:t xml:space="preserve"> </w:t>
      </w:r>
      <w:r>
        <w:rPr>
          <w:spacing w:val="-1"/>
        </w:rPr>
        <w:t>risks,</w:t>
      </w:r>
      <w:r>
        <w:rPr>
          <w:spacing w:val="24"/>
        </w:rPr>
        <w:t xml:space="preserve"> </w:t>
      </w:r>
      <w:r>
        <w:t>other</w:t>
      </w:r>
      <w:r>
        <w:rPr>
          <w:spacing w:val="78"/>
          <w:w w:val="99"/>
        </w:rPr>
        <w:t xml:space="preserve"> </w:t>
      </w:r>
      <w:r>
        <w:t>complementary</w:t>
      </w:r>
      <w:r>
        <w:rPr>
          <w:spacing w:val="-10"/>
        </w:rPr>
        <w:t xml:space="preserve"> </w:t>
      </w:r>
      <w:r>
        <w:rPr>
          <w:spacing w:val="-1"/>
        </w:rPr>
        <w:t>sources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relevant</w:t>
      </w:r>
      <w:r>
        <w:rPr>
          <w:spacing w:val="-8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plans.</w:t>
      </w:r>
    </w:p>
    <w:p w14:paraId="0CD750C0" w14:textId="77777777" w:rsidR="001418E5" w:rsidRDefault="00F34B3E">
      <w:pPr>
        <w:pStyle w:val="BodyText"/>
        <w:ind w:right="113"/>
        <w:jc w:val="both"/>
      </w:pPr>
      <w:r>
        <w:rPr>
          <w:spacing w:val="-1"/>
        </w:rPr>
        <w:t>The</w:t>
      </w:r>
      <w:r>
        <w:rPr>
          <w:spacing w:val="48"/>
        </w:rPr>
        <w:t xml:space="preserve"> </w:t>
      </w:r>
      <w:r>
        <w:t>Commonwealth</w:t>
      </w:r>
      <w:r>
        <w:rPr>
          <w:spacing w:val="46"/>
        </w:rPr>
        <w:t xml:space="preserve"> </w:t>
      </w:r>
      <w:r>
        <w:rPr>
          <w:spacing w:val="-1"/>
        </w:rPr>
        <w:t>Environmental</w:t>
      </w:r>
      <w:r>
        <w:rPr>
          <w:spacing w:val="50"/>
        </w:rPr>
        <w:t xml:space="preserve"> </w:t>
      </w:r>
      <w:r>
        <w:rPr>
          <w:spacing w:val="-1"/>
        </w:rPr>
        <w:t>Water</w:t>
      </w:r>
      <w:r>
        <w:rPr>
          <w:spacing w:val="48"/>
        </w:rPr>
        <w:t xml:space="preserve"> </w:t>
      </w:r>
      <w:r>
        <w:rPr>
          <w:spacing w:val="-1"/>
        </w:rPr>
        <w:t>Holder</w:t>
      </w:r>
      <w:r>
        <w:rPr>
          <w:spacing w:val="50"/>
        </w:rPr>
        <w:t xml:space="preserve"> </w:t>
      </w:r>
      <w:r>
        <w:t>has</w:t>
      </w:r>
      <w:r>
        <w:rPr>
          <w:spacing w:val="48"/>
        </w:rPr>
        <w:t xml:space="preserve"> </w:t>
      </w:r>
      <w:r>
        <w:t>entered</w:t>
      </w:r>
      <w:r>
        <w:rPr>
          <w:spacing w:val="49"/>
        </w:rPr>
        <w:t xml:space="preserve"> </w:t>
      </w:r>
      <w:r>
        <w:t>into</w:t>
      </w:r>
      <w:r>
        <w:rPr>
          <w:spacing w:val="47"/>
        </w:rPr>
        <w:t xml:space="preserve"> </w:t>
      </w:r>
      <w:r>
        <w:t>formal</w:t>
      </w:r>
      <w:r>
        <w:rPr>
          <w:spacing w:val="49"/>
        </w:rPr>
        <w:t xml:space="preserve"> </w:t>
      </w:r>
      <w:r>
        <w:t>partnership</w:t>
      </w:r>
      <w:r>
        <w:rPr>
          <w:spacing w:val="56"/>
          <w:w w:val="99"/>
        </w:rPr>
        <w:t xml:space="preserve"> </w:t>
      </w:r>
      <w:r>
        <w:t>agreements</w:t>
      </w:r>
      <w:r>
        <w:rPr>
          <w:spacing w:val="31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rPr>
          <w:spacing w:val="-1"/>
        </w:rPr>
        <w:t>Victorian</w:t>
      </w:r>
      <w:r>
        <w:rPr>
          <w:spacing w:val="32"/>
        </w:rPr>
        <w:t xml:space="preserve"> </w:t>
      </w:r>
      <w:r>
        <w:rPr>
          <w:spacing w:val="-1"/>
        </w:rPr>
        <w:t>Environmental</w:t>
      </w:r>
      <w:r>
        <w:rPr>
          <w:spacing w:val="33"/>
        </w:rPr>
        <w:t xml:space="preserve"> </w:t>
      </w:r>
      <w:r>
        <w:rPr>
          <w:spacing w:val="-1"/>
        </w:rPr>
        <w:t>Water</w:t>
      </w:r>
      <w:r>
        <w:rPr>
          <w:spacing w:val="37"/>
        </w:rPr>
        <w:t xml:space="preserve"> </w:t>
      </w:r>
      <w:r>
        <w:rPr>
          <w:spacing w:val="-1"/>
        </w:rPr>
        <w:t>Holder,</w:t>
      </w:r>
      <w:r>
        <w:rPr>
          <w:spacing w:val="30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rPr>
          <w:spacing w:val="-1"/>
        </w:rPr>
        <w:t>New</w:t>
      </w:r>
      <w:r>
        <w:rPr>
          <w:spacing w:val="35"/>
        </w:rPr>
        <w:t xml:space="preserve"> </w:t>
      </w:r>
      <w:r>
        <w:t>South</w:t>
      </w:r>
      <w:r>
        <w:rPr>
          <w:spacing w:val="32"/>
        </w:rPr>
        <w:t xml:space="preserve"> </w:t>
      </w:r>
      <w:r>
        <w:t>Wales</w:t>
      </w:r>
      <w:r>
        <w:rPr>
          <w:spacing w:val="31"/>
        </w:rPr>
        <w:t xml:space="preserve"> </w:t>
      </w:r>
      <w:r>
        <w:rPr>
          <w:spacing w:val="-1"/>
        </w:rPr>
        <w:t>Office</w:t>
      </w:r>
      <w:r>
        <w:rPr>
          <w:spacing w:val="32"/>
        </w:rPr>
        <w:t xml:space="preserve"> </w:t>
      </w:r>
      <w:r>
        <w:rPr>
          <w:spacing w:val="-1"/>
        </w:rPr>
        <w:t>of</w:t>
      </w:r>
      <w:r>
        <w:rPr>
          <w:spacing w:val="85"/>
          <w:w w:val="99"/>
        </w:rPr>
        <w:t xml:space="preserve"> </w:t>
      </w:r>
      <w:r>
        <w:rPr>
          <w:spacing w:val="-1"/>
        </w:rPr>
        <w:t>Environment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Heritage,</w:t>
      </w:r>
      <w:r>
        <w:rPr>
          <w:spacing w:val="35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South</w:t>
      </w:r>
      <w:r>
        <w:rPr>
          <w:spacing w:val="38"/>
        </w:rPr>
        <w:t xml:space="preserve"> </w:t>
      </w:r>
      <w:r>
        <w:rPr>
          <w:spacing w:val="-1"/>
        </w:rPr>
        <w:t>Australian</w:t>
      </w:r>
      <w:r>
        <w:rPr>
          <w:spacing w:val="36"/>
        </w:rPr>
        <w:t xml:space="preserve"> </w:t>
      </w:r>
      <w:r>
        <w:rPr>
          <w:spacing w:val="-1"/>
        </w:rPr>
        <w:t>Natural</w:t>
      </w:r>
      <w:r>
        <w:rPr>
          <w:spacing w:val="37"/>
        </w:rPr>
        <w:t xml:space="preserve"> </w:t>
      </w:r>
      <w:r>
        <w:t>Resource</w:t>
      </w:r>
      <w:r>
        <w:rPr>
          <w:spacing w:val="36"/>
        </w:rPr>
        <w:t xml:space="preserve"> </w:t>
      </w:r>
      <w:r>
        <w:t>Management</w:t>
      </w:r>
      <w:r>
        <w:rPr>
          <w:spacing w:val="36"/>
        </w:rPr>
        <w:t xml:space="preserve"> </w:t>
      </w:r>
      <w:r>
        <w:rPr>
          <w:spacing w:val="2"/>
        </w:rPr>
        <w:t>Board,</w:t>
      </w:r>
      <w:r>
        <w:rPr>
          <w:spacing w:val="34"/>
        </w:rPr>
        <w:t xml:space="preserve"> </w:t>
      </w:r>
      <w:r>
        <w:t>the</w:t>
      </w:r>
      <w:r>
        <w:rPr>
          <w:spacing w:val="60"/>
          <w:w w:val="99"/>
        </w:rPr>
        <w:t xml:space="preserve"> </w:t>
      </w:r>
      <w:r>
        <w:rPr>
          <w:spacing w:val="-1"/>
        </w:rPr>
        <w:t>Nature</w:t>
      </w:r>
      <w:r>
        <w:rPr>
          <w:spacing w:val="10"/>
        </w:rPr>
        <w:t xml:space="preserve"> </w:t>
      </w:r>
      <w:r>
        <w:rPr>
          <w:spacing w:val="-1"/>
        </w:rPr>
        <w:t>Foundation</w:t>
      </w:r>
      <w:r>
        <w:rPr>
          <w:spacing w:val="12"/>
        </w:rPr>
        <w:t xml:space="preserve"> </w:t>
      </w:r>
      <w:r>
        <w:rPr>
          <w:spacing w:val="-1"/>
        </w:rPr>
        <w:t>South</w:t>
      </w:r>
      <w:r>
        <w:rPr>
          <w:spacing w:val="14"/>
        </w:rPr>
        <w:t xml:space="preserve"> </w:t>
      </w:r>
      <w:r>
        <w:rPr>
          <w:spacing w:val="-1"/>
        </w:rPr>
        <w:t>Australia,</w:t>
      </w:r>
      <w:r>
        <w:rPr>
          <w:spacing w:val="9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Ngarrindjeri</w:t>
      </w:r>
      <w:r>
        <w:rPr>
          <w:spacing w:val="12"/>
        </w:rPr>
        <w:t xml:space="preserve"> </w:t>
      </w:r>
      <w:r>
        <w:rPr>
          <w:spacing w:val="-1"/>
        </w:rPr>
        <w:t>Regional</w:t>
      </w:r>
      <w:r>
        <w:rPr>
          <w:spacing w:val="14"/>
        </w:rPr>
        <w:t xml:space="preserve"> </w:t>
      </w:r>
      <w:r>
        <w:rPr>
          <w:spacing w:val="-1"/>
        </w:rPr>
        <w:t>Authority</w:t>
      </w:r>
      <w:r>
        <w:rPr>
          <w:spacing w:val="16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Renmark</w:t>
      </w:r>
      <w:r>
        <w:rPr>
          <w:spacing w:val="111"/>
          <w:w w:val="99"/>
        </w:rPr>
        <w:t xml:space="preserve"> </w:t>
      </w:r>
      <w:r>
        <w:t>Irrigation</w:t>
      </w:r>
      <w:r>
        <w:rPr>
          <w:spacing w:val="9"/>
        </w:rPr>
        <w:t xml:space="preserve"> </w:t>
      </w:r>
      <w:r>
        <w:rPr>
          <w:spacing w:val="-1"/>
        </w:rPr>
        <w:t>Trust.</w:t>
      </w:r>
      <w:r>
        <w:rPr>
          <w:spacing w:val="7"/>
        </w:rPr>
        <w:t xml:space="preserve"> </w:t>
      </w:r>
      <w:r>
        <w:rPr>
          <w:spacing w:val="-1"/>
        </w:rPr>
        <w:t>These</w:t>
      </w:r>
      <w:r>
        <w:rPr>
          <w:spacing w:val="9"/>
        </w:rPr>
        <w:t xml:space="preserve"> </w:t>
      </w:r>
      <w:r>
        <w:t>agreements</w:t>
      </w:r>
      <w:r>
        <w:rPr>
          <w:spacing w:val="8"/>
        </w:rPr>
        <w:t xml:space="preserve"> </w:t>
      </w:r>
      <w:r>
        <w:rPr>
          <w:spacing w:val="-1"/>
        </w:rPr>
        <w:t>outline</w:t>
      </w:r>
      <w:r>
        <w:rPr>
          <w:spacing w:val="11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t>way</w:t>
      </w:r>
      <w:r>
        <w:rPr>
          <w:spacing w:val="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which</w:t>
      </w:r>
      <w:r>
        <w:rPr>
          <w:spacing w:val="8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Commonwealth</w:t>
      </w:r>
      <w:r>
        <w:rPr>
          <w:spacing w:val="8"/>
        </w:rPr>
        <w:t xml:space="preserve"> </w:t>
      </w:r>
      <w:r>
        <w:rPr>
          <w:spacing w:val="-1"/>
        </w:rPr>
        <w:t>Environmental</w:t>
      </w:r>
      <w:r>
        <w:rPr>
          <w:spacing w:val="86"/>
          <w:w w:val="99"/>
        </w:rPr>
        <w:t xml:space="preserve"> </w:t>
      </w:r>
      <w:r>
        <w:t>Water</w:t>
      </w:r>
      <w:r>
        <w:rPr>
          <w:spacing w:val="-16"/>
        </w:rPr>
        <w:t xml:space="preserve"> </w:t>
      </w:r>
      <w:r>
        <w:rPr>
          <w:spacing w:val="-1"/>
        </w:rPr>
        <w:t>Holder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staff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Commonwealth</w:t>
      </w:r>
      <w:r>
        <w:rPr>
          <w:spacing w:val="-17"/>
        </w:rPr>
        <w:t xml:space="preserve"> </w:t>
      </w:r>
      <w:r>
        <w:rPr>
          <w:spacing w:val="-1"/>
        </w:rPr>
        <w:t>Environmental</w:t>
      </w:r>
      <w:r>
        <w:rPr>
          <w:spacing w:val="-16"/>
        </w:rPr>
        <w:t xml:space="preserve"> </w:t>
      </w:r>
      <w:r>
        <w:t>Water</w:t>
      </w:r>
      <w:r>
        <w:rPr>
          <w:spacing w:val="-15"/>
        </w:rPr>
        <w:t xml:space="preserve"> </w:t>
      </w:r>
      <w:r>
        <w:rPr>
          <w:spacing w:val="-1"/>
        </w:rPr>
        <w:t>Office</w:t>
      </w:r>
      <w:r>
        <w:rPr>
          <w:spacing w:val="-16"/>
        </w:rPr>
        <w:t xml:space="preserve"> </w:t>
      </w:r>
      <w:r>
        <w:t>will</w:t>
      </w:r>
      <w:r>
        <w:rPr>
          <w:spacing w:val="-17"/>
        </w:rPr>
        <w:t xml:space="preserve"> </w:t>
      </w:r>
      <w:r>
        <w:t>work</w:t>
      </w:r>
      <w:r>
        <w:rPr>
          <w:spacing w:val="-15"/>
        </w:rPr>
        <w:t xml:space="preserve"> </w:t>
      </w:r>
      <w:r>
        <w:t>with</w:t>
      </w:r>
      <w:r>
        <w:rPr>
          <w:spacing w:val="-16"/>
        </w:rPr>
        <w:t xml:space="preserve"> </w:t>
      </w:r>
      <w:r>
        <w:rPr>
          <w:spacing w:val="-1"/>
        </w:rPr>
        <w:t>partners</w:t>
      </w:r>
      <w:r>
        <w:rPr>
          <w:spacing w:val="61"/>
          <w:w w:val="9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coordinate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20"/>
        </w:rPr>
        <w:t xml:space="preserve"> </w:t>
      </w:r>
      <w:r>
        <w:t>environmental</w:t>
      </w:r>
      <w:r>
        <w:rPr>
          <w:spacing w:val="17"/>
        </w:rPr>
        <w:t xml:space="preserve"> </w:t>
      </w:r>
      <w:r>
        <w:t>water.</w:t>
      </w:r>
      <w:r>
        <w:rPr>
          <w:spacing w:val="16"/>
        </w:rPr>
        <w:t xml:space="preserve"> </w:t>
      </w:r>
      <w:r>
        <w:rPr>
          <w:spacing w:val="-1"/>
        </w:rPr>
        <w:t>The</w:t>
      </w:r>
      <w:r>
        <w:rPr>
          <w:spacing w:val="20"/>
        </w:rPr>
        <w:t xml:space="preserve"> </w:t>
      </w:r>
      <w:r>
        <w:t>Commonwealth</w:t>
      </w:r>
      <w:r>
        <w:rPr>
          <w:spacing w:val="17"/>
        </w:rPr>
        <w:t xml:space="preserve"> </w:t>
      </w:r>
      <w:r>
        <w:rPr>
          <w:spacing w:val="-1"/>
        </w:rPr>
        <w:t>Environmental</w:t>
      </w:r>
      <w:r>
        <w:rPr>
          <w:spacing w:val="48"/>
          <w:w w:val="99"/>
        </w:rPr>
        <w:t xml:space="preserve"> </w:t>
      </w:r>
      <w:r>
        <w:t>Water</w:t>
      </w:r>
      <w:r>
        <w:rPr>
          <w:spacing w:val="30"/>
        </w:rPr>
        <w:t xml:space="preserve"> </w:t>
      </w:r>
      <w:r>
        <w:rPr>
          <w:spacing w:val="-1"/>
        </w:rPr>
        <w:t>Holder</w:t>
      </w:r>
      <w:r>
        <w:rPr>
          <w:spacing w:val="32"/>
        </w:rPr>
        <w:t xml:space="preserve"> </w:t>
      </w:r>
      <w:r>
        <w:rPr>
          <w:spacing w:val="-1"/>
        </w:rPr>
        <w:t>also</w:t>
      </w:r>
      <w:r>
        <w:rPr>
          <w:spacing w:val="32"/>
        </w:rPr>
        <w:t xml:space="preserve"> </w:t>
      </w:r>
      <w:r>
        <w:t>continues</w:t>
      </w:r>
      <w:r>
        <w:rPr>
          <w:spacing w:val="30"/>
        </w:rPr>
        <w:t xml:space="preserve"> </w:t>
      </w:r>
      <w:r>
        <w:t>to</w:t>
      </w:r>
      <w:r>
        <w:rPr>
          <w:spacing w:val="30"/>
        </w:rPr>
        <w:t xml:space="preserve"> </w:t>
      </w:r>
      <w:r>
        <w:rPr>
          <w:spacing w:val="1"/>
        </w:rPr>
        <w:t>work</w:t>
      </w:r>
      <w:r>
        <w:rPr>
          <w:spacing w:val="32"/>
        </w:rPr>
        <w:t xml:space="preserve"> </w:t>
      </w:r>
      <w:r>
        <w:t>collaboratively</w:t>
      </w:r>
      <w:r>
        <w:rPr>
          <w:spacing w:val="30"/>
        </w:rPr>
        <w:t xml:space="preserve"> </w:t>
      </w:r>
      <w:r>
        <w:t>with</w:t>
      </w:r>
      <w:r>
        <w:rPr>
          <w:spacing w:val="32"/>
        </w:rPr>
        <w:t xml:space="preserve"> </w:t>
      </w:r>
      <w:r>
        <w:t>other</w:t>
      </w:r>
      <w:r>
        <w:rPr>
          <w:spacing w:val="31"/>
        </w:rPr>
        <w:t xml:space="preserve"> </w:t>
      </w:r>
      <w:r>
        <w:t>partners</w:t>
      </w:r>
      <w:r>
        <w:rPr>
          <w:spacing w:val="30"/>
        </w:rPr>
        <w:t xml:space="preserve"> </w:t>
      </w:r>
      <w:r>
        <w:t>where</w:t>
      </w:r>
      <w:r>
        <w:rPr>
          <w:spacing w:val="31"/>
        </w:rPr>
        <w:t xml:space="preserve"> </w:t>
      </w:r>
      <w:r>
        <w:t>formal</w:t>
      </w:r>
      <w:r>
        <w:rPr>
          <w:spacing w:val="28"/>
          <w:w w:val="99"/>
        </w:rPr>
        <w:t xml:space="preserve"> </w:t>
      </w:r>
      <w:r>
        <w:t>agreements</w:t>
      </w:r>
      <w:r>
        <w:rPr>
          <w:spacing w:val="-8"/>
        </w:rPr>
        <w:t xml:space="preserve"> </w:t>
      </w:r>
      <w:r>
        <w:rPr>
          <w:spacing w:val="-1"/>
        </w:rPr>
        <w:t>are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place.</w:t>
      </w:r>
    </w:p>
    <w:p w14:paraId="0CD750C1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9" w:name="_bookmark8"/>
      <w:bookmarkEnd w:id="9"/>
      <w:r>
        <w:rPr>
          <w:rFonts w:ascii="Century Gothic"/>
          <w:b/>
          <w:color w:val="5F4879"/>
          <w:sz w:val="24"/>
        </w:rPr>
        <w:t>Working</w:t>
      </w:r>
      <w:r>
        <w:rPr>
          <w:rFonts w:ascii="Century Gothic"/>
          <w:b/>
          <w:color w:val="5F4879"/>
          <w:spacing w:val="-16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with</w:t>
      </w:r>
      <w:r>
        <w:rPr>
          <w:rFonts w:ascii="Century Gothic"/>
          <w:b/>
          <w:color w:val="5F4879"/>
          <w:spacing w:val="-1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communities</w:t>
      </w:r>
    </w:p>
    <w:p w14:paraId="0CD750C2" w14:textId="77777777" w:rsidR="001418E5" w:rsidRDefault="00F34B3E">
      <w:pPr>
        <w:pStyle w:val="BodyText"/>
        <w:spacing w:before="120"/>
        <w:ind w:right="110"/>
        <w:jc w:val="both"/>
      </w:pPr>
      <w:r>
        <w:rPr>
          <w:spacing w:val="-1"/>
        </w:rPr>
        <w:t>Local</w:t>
      </w:r>
      <w:r>
        <w:rPr>
          <w:spacing w:val="16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experience</w:t>
      </w:r>
      <w:r>
        <w:rPr>
          <w:spacing w:val="15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critical</w:t>
      </w:r>
      <w:r>
        <w:rPr>
          <w:spacing w:val="17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being</w:t>
      </w:r>
      <w:r>
        <w:rPr>
          <w:spacing w:val="16"/>
        </w:rPr>
        <w:t xml:space="preserve"> </w:t>
      </w:r>
      <w:r>
        <w:t>able</w:t>
      </w:r>
      <w:r>
        <w:rPr>
          <w:spacing w:val="15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t>effectively</w:t>
      </w:r>
      <w:r>
        <w:rPr>
          <w:spacing w:val="17"/>
        </w:rPr>
        <w:t xml:space="preserve"> </w:t>
      </w:r>
      <w:r>
        <w:t>manage</w:t>
      </w:r>
      <w:r>
        <w:rPr>
          <w:spacing w:val="15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deliver</w:t>
      </w:r>
      <w:r>
        <w:rPr>
          <w:spacing w:val="35"/>
          <w:w w:val="99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-9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t>We</w:t>
      </w:r>
      <w:r>
        <w:rPr>
          <w:spacing w:val="-8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very</w:t>
      </w:r>
      <w:r>
        <w:rPr>
          <w:spacing w:val="-8"/>
        </w:rPr>
        <w:t xml:space="preserve"> </w:t>
      </w:r>
      <w:r>
        <w:t>grateful</w:t>
      </w:r>
      <w:r>
        <w:rPr>
          <w:spacing w:val="-7"/>
        </w:rPr>
        <w:t xml:space="preserve"> </w:t>
      </w:r>
      <w:r>
        <w:rPr>
          <w:spacing w:val="1"/>
        </w:rPr>
        <w:t>for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expertise,</w:t>
      </w:r>
      <w:r>
        <w:rPr>
          <w:spacing w:val="-10"/>
        </w:rPr>
        <w:t xml:space="preserve"> </w:t>
      </w:r>
      <w:r>
        <w:t>advice,</w:t>
      </w:r>
      <w:r>
        <w:rPr>
          <w:spacing w:val="-9"/>
        </w:rPr>
        <w:t xml:space="preserve"> </w:t>
      </w:r>
      <w:r>
        <w:t>feedback</w:t>
      </w:r>
      <w:r>
        <w:rPr>
          <w:spacing w:val="46"/>
          <w:w w:val="99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support</w:t>
      </w:r>
      <w:r>
        <w:rPr>
          <w:spacing w:val="14"/>
        </w:rPr>
        <w:t xml:space="preserve"> </w:t>
      </w:r>
      <w:r>
        <w:rPr>
          <w:spacing w:val="-1"/>
        </w:rPr>
        <w:t>provided</w:t>
      </w:r>
      <w:r>
        <w:rPr>
          <w:spacing w:val="13"/>
        </w:rPr>
        <w:t xml:space="preserve"> </w:t>
      </w:r>
      <w:r>
        <w:rPr>
          <w:spacing w:val="1"/>
        </w:rPr>
        <w:t>by</w:t>
      </w:r>
      <w:r>
        <w:rPr>
          <w:spacing w:val="11"/>
        </w:rPr>
        <w:t xml:space="preserve"> </w:t>
      </w:r>
      <w:r>
        <w:rPr>
          <w:spacing w:val="-1"/>
        </w:rPr>
        <w:t>our</w:t>
      </w:r>
      <w:r>
        <w:rPr>
          <w:spacing w:val="16"/>
        </w:rPr>
        <w:t xml:space="preserve"> </w:t>
      </w:r>
      <w:hyperlink r:id="rId19">
        <w:r>
          <w:rPr>
            <w:spacing w:val="-1"/>
          </w:rPr>
          <w:t>delivery</w:t>
        </w:r>
        <w:r>
          <w:rPr>
            <w:spacing w:val="11"/>
          </w:rPr>
          <w:t xml:space="preserve"> </w:t>
        </w:r>
        <w:r>
          <w:t>partners,</w:t>
        </w:r>
      </w:hyperlink>
      <w:r>
        <w:rPr>
          <w:spacing w:val="10"/>
        </w:rPr>
        <w:t xml:space="preserve"> </w:t>
      </w:r>
      <w:r>
        <w:t>environmental</w:t>
      </w:r>
      <w:r>
        <w:rPr>
          <w:spacing w:val="11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rPr>
          <w:spacing w:val="-1"/>
        </w:rPr>
        <w:t>holders</w:t>
      </w:r>
      <w:r>
        <w:rPr>
          <w:spacing w:val="15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members</w:t>
      </w:r>
      <w:r>
        <w:rPr>
          <w:spacing w:val="12"/>
        </w:rPr>
        <w:t xml:space="preserve"> </w:t>
      </w:r>
      <w:r>
        <w:t>of</w:t>
      </w:r>
      <w:r>
        <w:rPr>
          <w:spacing w:val="66"/>
          <w:w w:val="99"/>
        </w:rPr>
        <w:t xml:space="preserve"> </w:t>
      </w:r>
      <w:r>
        <w:t>regional</w:t>
      </w:r>
      <w:r>
        <w:rPr>
          <w:spacing w:val="13"/>
        </w:rPr>
        <w:t xml:space="preserve"> </w:t>
      </w:r>
      <w:r>
        <w:t>advisory</w:t>
      </w:r>
      <w:r>
        <w:rPr>
          <w:spacing w:val="12"/>
        </w:rPr>
        <w:t xml:space="preserve"> </w:t>
      </w:r>
      <w:r>
        <w:t>groups</w:t>
      </w:r>
      <w:r>
        <w:rPr>
          <w:spacing w:val="12"/>
        </w:rPr>
        <w:t xml:space="preserve"> </w:t>
      </w:r>
      <w:r>
        <w:t>who</w:t>
      </w:r>
      <w:r>
        <w:rPr>
          <w:spacing w:val="12"/>
        </w:rPr>
        <w:t xml:space="preserve"> </w:t>
      </w:r>
      <w:r>
        <w:t>invite</w:t>
      </w:r>
      <w:r>
        <w:rPr>
          <w:spacing w:val="12"/>
        </w:rPr>
        <w:t xml:space="preserve"> </w:t>
      </w:r>
      <w:r>
        <w:rPr>
          <w:spacing w:val="-1"/>
        </w:rPr>
        <w:t>us</w:t>
      </w:r>
      <w:r>
        <w:rPr>
          <w:spacing w:val="13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participate</w:t>
      </w:r>
      <w:r>
        <w:rPr>
          <w:spacing w:val="13"/>
        </w:rPr>
        <w:t xml:space="preserve"> </w:t>
      </w:r>
      <w:r>
        <w:rPr>
          <w:spacing w:val="-1"/>
        </w:rPr>
        <w:t>in</w:t>
      </w:r>
      <w:r>
        <w:rPr>
          <w:spacing w:val="14"/>
        </w:rPr>
        <w:t xml:space="preserve"> </w:t>
      </w:r>
      <w:r>
        <w:rPr>
          <w:spacing w:val="1"/>
        </w:rPr>
        <w:t>their</w:t>
      </w:r>
      <w:r>
        <w:rPr>
          <w:spacing w:val="12"/>
        </w:rPr>
        <w:t xml:space="preserve"> </w:t>
      </w:r>
      <w:r>
        <w:rPr>
          <w:spacing w:val="-1"/>
        </w:rPr>
        <w:t>processes,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many</w:t>
      </w:r>
      <w:r>
        <w:rPr>
          <w:spacing w:val="40"/>
          <w:w w:val="99"/>
        </w:rPr>
        <w:t xml:space="preserve"> </w:t>
      </w:r>
      <w:r>
        <w:t>landowners</w:t>
      </w:r>
      <w:r>
        <w:rPr>
          <w:spacing w:val="3"/>
        </w:rPr>
        <w:t xml:space="preserve"> </w:t>
      </w:r>
      <w:r>
        <w:t>who</w:t>
      </w:r>
      <w:r>
        <w:rPr>
          <w:spacing w:val="3"/>
        </w:rPr>
        <w:t xml:space="preserve"> </w:t>
      </w:r>
      <w:r>
        <w:t>work</w:t>
      </w:r>
      <w:r>
        <w:rPr>
          <w:spacing w:val="4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rPr>
          <w:spacing w:val="-1"/>
        </w:rPr>
        <w:t>us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plan,</w:t>
      </w:r>
      <w:r>
        <w:rPr>
          <w:spacing w:val="1"/>
        </w:rPr>
        <w:t xml:space="preserve"> </w:t>
      </w:r>
      <w:r>
        <w:t>manage</w:t>
      </w:r>
      <w:r>
        <w:rPr>
          <w:spacing w:val="6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monitor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use</w:t>
      </w:r>
      <w:r>
        <w:rPr>
          <w:spacing w:val="5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in</w:t>
      </w:r>
      <w:r>
        <w:rPr>
          <w:spacing w:val="30"/>
          <w:w w:val="9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Basin.</w:t>
      </w:r>
    </w:p>
    <w:p w14:paraId="0CD750C3" w14:textId="77777777" w:rsidR="001418E5" w:rsidRDefault="001418E5">
      <w:pPr>
        <w:jc w:val="both"/>
        <w:sectPr w:rsidR="001418E5">
          <w:pgSz w:w="11910" w:h="16840"/>
          <w:pgMar w:top="800" w:right="1160" w:bottom="620" w:left="1300" w:header="0" w:footer="434" w:gutter="0"/>
          <w:cols w:space="720"/>
        </w:sectPr>
      </w:pPr>
    </w:p>
    <w:p w14:paraId="0CD750C4" w14:textId="77777777" w:rsidR="001418E5" w:rsidRDefault="00F34B3E">
      <w:pPr>
        <w:pStyle w:val="BodyText"/>
        <w:spacing w:before="36"/>
        <w:ind w:right="111"/>
        <w:jc w:val="both"/>
      </w:pPr>
      <w:r>
        <w:rPr>
          <w:spacing w:val="-1"/>
        </w:rPr>
        <w:lastRenderedPageBreak/>
        <w:t>The</w:t>
      </w:r>
      <w:r>
        <w:rPr>
          <w:spacing w:val="47"/>
        </w:rPr>
        <w:t xml:space="preserve"> </w:t>
      </w:r>
      <w:r>
        <w:t>Commonwealth</w:t>
      </w:r>
      <w:r>
        <w:rPr>
          <w:spacing w:val="45"/>
        </w:rPr>
        <w:t xml:space="preserve"> </w:t>
      </w:r>
      <w:r>
        <w:rPr>
          <w:spacing w:val="-1"/>
        </w:rPr>
        <w:t>Environmental</w:t>
      </w:r>
      <w:r>
        <w:rPr>
          <w:spacing w:val="48"/>
        </w:rPr>
        <w:t xml:space="preserve"> </w:t>
      </w:r>
      <w:r>
        <w:rPr>
          <w:spacing w:val="-1"/>
        </w:rPr>
        <w:t>Water</w:t>
      </w:r>
      <w:r>
        <w:rPr>
          <w:spacing w:val="47"/>
        </w:rPr>
        <w:t xml:space="preserve"> </w:t>
      </w:r>
      <w:r>
        <w:rPr>
          <w:spacing w:val="-1"/>
        </w:rPr>
        <w:t>Office</w:t>
      </w:r>
      <w:r>
        <w:rPr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rPr>
          <w:spacing w:val="-1"/>
        </w:rPr>
        <w:t>involved</w:t>
      </w:r>
      <w:r>
        <w:rPr>
          <w:spacing w:val="48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rPr>
          <w:spacing w:val="-1"/>
        </w:rPr>
        <w:t>state</w:t>
      </w:r>
      <w:r>
        <w:rPr>
          <w:spacing w:val="47"/>
        </w:rPr>
        <w:t xml:space="preserve"> </w:t>
      </w:r>
      <w:r>
        <w:t>government-led</w:t>
      </w:r>
      <w:r>
        <w:rPr>
          <w:spacing w:val="47"/>
        </w:rPr>
        <w:t xml:space="preserve"> </w:t>
      </w:r>
      <w:r>
        <w:rPr>
          <w:spacing w:val="-1"/>
        </w:rPr>
        <w:t>local</w:t>
      </w:r>
      <w:r>
        <w:rPr>
          <w:spacing w:val="89"/>
          <w:w w:val="99"/>
        </w:rPr>
        <w:t xml:space="preserve"> </w:t>
      </w:r>
      <w:r>
        <w:t>engagement</w:t>
      </w:r>
      <w:r>
        <w:rPr>
          <w:spacing w:val="26"/>
        </w:rPr>
        <w:t xml:space="preserve"> </w:t>
      </w:r>
      <w:r>
        <w:t>processes</w:t>
      </w:r>
      <w:r>
        <w:rPr>
          <w:spacing w:val="30"/>
        </w:rPr>
        <w:t xml:space="preserve"> </w:t>
      </w:r>
      <w:r>
        <w:rPr>
          <w:spacing w:val="-1"/>
        </w:rPr>
        <w:t>such</w:t>
      </w:r>
      <w:r>
        <w:rPr>
          <w:spacing w:val="26"/>
        </w:rPr>
        <w:t xml:space="preserve"> </w:t>
      </w:r>
      <w:r>
        <w:rPr>
          <w:spacing w:val="1"/>
        </w:rPr>
        <w:t>as</w:t>
      </w:r>
      <w:r>
        <w:rPr>
          <w:spacing w:val="28"/>
        </w:rPr>
        <w:t xml:space="preserve"> </w:t>
      </w:r>
      <w:r>
        <w:t>environmental</w:t>
      </w:r>
      <w:r>
        <w:rPr>
          <w:spacing w:val="26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advisory</w:t>
      </w:r>
      <w:r>
        <w:rPr>
          <w:spacing w:val="24"/>
        </w:rPr>
        <w:t xml:space="preserve"> </w:t>
      </w:r>
      <w:r>
        <w:t>groups</w:t>
      </w:r>
      <w:r>
        <w:rPr>
          <w:spacing w:val="26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customer</w:t>
      </w:r>
      <w:r>
        <w:rPr>
          <w:spacing w:val="28"/>
        </w:rPr>
        <w:t xml:space="preserve"> </w:t>
      </w:r>
      <w:r>
        <w:rPr>
          <w:spacing w:val="-1"/>
        </w:rPr>
        <w:t>service</w:t>
      </w:r>
      <w:r>
        <w:rPr>
          <w:spacing w:val="34"/>
          <w:w w:val="99"/>
        </w:rPr>
        <w:t xml:space="preserve"> </w:t>
      </w:r>
      <w:r>
        <w:t>committees.</w:t>
      </w:r>
      <w:r>
        <w:rPr>
          <w:spacing w:val="30"/>
        </w:rPr>
        <w:t xml:space="preserve"> </w:t>
      </w:r>
      <w:r>
        <w:rPr>
          <w:spacing w:val="-1"/>
        </w:rPr>
        <w:t>These</w:t>
      </w:r>
      <w:r>
        <w:rPr>
          <w:spacing w:val="32"/>
        </w:rPr>
        <w:t xml:space="preserve"> </w:t>
      </w:r>
      <w:r>
        <w:rPr>
          <w:spacing w:val="-1"/>
        </w:rPr>
        <w:t>local</w:t>
      </w:r>
      <w:r>
        <w:rPr>
          <w:spacing w:val="33"/>
        </w:rPr>
        <w:t xml:space="preserve"> </w:t>
      </w:r>
      <w:r>
        <w:t>forums</w:t>
      </w:r>
      <w:r>
        <w:rPr>
          <w:spacing w:val="30"/>
        </w:rPr>
        <w:t xml:space="preserve"> </w:t>
      </w:r>
      <w:r>
        <w:t>enable</w:t>
      </w:r>
      <w:r>
        <w:rPr>
          <w:spacing w:val="30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Commonwealth</w:t>
      </w:r>
      <w:r>
        <w:rPr>
          <w:spacing w:val="31"/>
        </w:rPr>
        <w:t xml:space="preserve"> </w:t>
      </w:r>
      <w:r>
        <w:t>Environmental</w:t>
      </w:r>
      <w:r>
        <w:rPr>
          <w:spacing w:val="31"/>
        </w:rPr>
        <w:t xml:space="preserve"> </w:t>
      </w:r>
      <w:r>
        <w:rPr>
          <w:spacing w:val="-1"/>
        </w:rPr>
        <w:t>Water</w:t>
      </w:r>
      <w:r>
        <w:rPr>
          <w:spacing w:val="30"/>
        </w:rPr>
        <w:t xml:space="preserve"> </w:t>
      </w:r>
      <w:r>
        <w:rPr>
          <w:spacing w:val="-1"/>
        </w:rPr>
        <w:t>Holder</w:t>
      </w:r>
      <w:r>
        <w:rPr>
          <w:spacing w:val="31"/>
        </w:rPr>
        <w:t xml:space="preserve"> </w:t>
      </w:r>
      <w:r>
        <w:t>to</w:t>
      </w:r>
      <w:r>
        <w:rPr>
          <w:spacing w:val="40"/>
          <w:w w:val="99"/>
        </w:rPr>
        <w:t xml:space="preserve"> </w:t>
      </w:r>
      <w:r>
        <w:t>keep</w:t>
      </w:r>
      <w:r>
        <w:rPr>
          <w:spacing w:val="6"/>
        </w:rPr>
        <w:t xml:space="preserve"> </w:t>
      </w:r>
      <w:r>
        <w:rPr>
          <w:spacing w:val="-1"/>
        </w:rPr>
        <w:t>abreast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local</w:t>
      </w:r>
      <w:r>
        <w:rPr>
          <w:spacing w:val="7"/>
        </w:rPr>
        <w:t xml:space="preserve"> </w:t>
      </w:r>
      <w:r>
        <w:rPr>
          <w:spacing w:val="-1"/>
        </w:rPr>
        <w:t>information</w:t>
      </w:r>
      <w:r>
        <w:rPr>
          <w:spacing w:val="7"/>
        </w:rPr>
        <w:t xml:space="preserve"> </w:t>
      </w:r>
      <w:r>
        <w:rPr>
          <w:spacing w:val="-1"/>
        </w:rPr>
        <w:t>whilst</w:t>
      </w:r>
      <w:r>
        <w:rPr>
          <w:spacing w:val="7"/>
        </w:rPr>
        <w:t xml:space="preserve"> </w:t>
      </w:r>
      <w:r>
        <w:rPr>
          <w:spacing w:val="-1"/>
        </w:rPr>
        <w:t>accessing</w:t>
      </w:r>
      <w:r>
        <w:rPr>
          <w:spacing w:val="6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range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rPr>
          <w:spacing w:val="-1"/>
        </w:rPr>
        <w:t>people</w:t>
      </w:r>
      <w:r>
        <w:rPr>
          <w:spacing w:val="6"/>
        </w:rPr>
        <w:t xml:space="preserve"> </w:t>
      </w:r>
      <w:r>
        <w:t>who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experienced</w:t>
      </w:r>
      <w:r>
        <w:rPr>
          <w:spacing w:val="6"/>
        </w:rPr>
        <w:t xml:space="preserve"> </w:t>
      </w:r>
      <w:r>
        <w:t>in</w:t>
      </w:r>
      <w:r>
        <w:rPr>
          <w:spacing w:val="83"/>
          <w:w w:val="99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t>water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land</w:t>
      </w:r>
      <w:r>
        <w:rPr>
          <w:spacing w:val="-17"/>
        </w:rPr>
        <w:t xml:space="preserve"> </w:t>
      </w:r>
      <w:r>
        <w:rPr>
          <w:spacing w:val="-1"/>
        </w:rPr>
        <w:t>management</w:t>
      </w:r>
      <w:r>
        <w:rPr>
          <w:spacing w:val="-14"/>
        </w:rPr>
        <w:t xml:space="preserve"> </w:t>
      </w:r>
      <w:r>
        <w:rPr>
          <w:spacing w:val="-1"/>
        </w:rPr>
        <w:t>issues.</w:t>
      </w:r>
      <w:r>
        <w:rPr>
          <w:spacing w:val="-20"/>
        </w:rPr>
        <w:t xml:space="preserve"> </w:t>
      </w:r>
      <w:r>
        <w:rPr>
          <w:spacing w:val="-1"/>
        </w:rPr>
        <w:t>This</w:t>
      </w:r>
      <w:r>
        <w:rPr>
          <w:spacing w:val="-17"/>
        </w:rPr>
        <w:t xml:space="preserve"> </w:t>
      </w:r>
      <w:r>
        <w:rPr>
          <w:spacing w:val="-1"/>
        </w:rPr>
        <w:t>includes</w:t>
      </w:r>
      <w:r>
        <w:rPr>
          <w:spacing w:val="-16"/>
        </w:rPr>
        <w:t xml:space="preserve"> </w:t>
      </w:r>
      <w:r>
        <w:t>community</w:t>
      </w:r>
      <w:r>
        <w:rPr>
          <w:spacing w:val="-18"/>
        </w:rPr>
        <w:t xml:space="preserve"> </w:t>
      </w:r>
      <w:r>
        <w:rPr>
          <w:spacing w:val="-1"/>
        </w:rPr>
        <w:t>representatives</w:t>
      </w:r>
      <w:r>
        <w:rPr>
          <w:spacing w:val="-17"/>
        </w:rPr>
        <w:t xml:space="preserve"> </w:t>
      </w:r>
      <w:r>
        <w:rPr>
          <w:spacing w:val="-1"/>
        </w:rPr>
        <w:t>(landholders,</w:t>
      </w:r>
      <w:r>
        <w:rPr>
          <w:spacing w:val="113"/>
          <w:w w:val="99"/>
        </w:rPr>
        <w:t xml:space="preserve"> </w:t>
      </w:r>
      <w:r>
        <w:rPr>
          <w:spacing w:val="-1"/>
        </w:rPr>
        <w:t>Aboriginal</w:t>
      </w:r>
      <w:r>
        <w:rPr>
          <w:spacing w:val="5"/>
        </w:rPr>
        <w:t xml:space="preserve"> </w:t>
      </w:r>
      <w:r>
        <w:t>community</w:t>
      </w:r>
      <w:r>
        <w:rPr>
          <w:spacing w:val="4"/>
        </w:rPr>
        <w:t xml:space="preserve"> </w:t>
      </w:r>
      <w:r>
        <w:t>representatives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others)</w:t>
      </w:r>
      <w:r>
        <w:rPr>
          <w:spacing w:val="3"/>
        </w:rPr>
        <w:t xml:space="preserve"> </w:t>
      </w:r>
      <w:r>
        <w:t>with</w:t>
      </w:r>
      <w:r>
        <w:rPr>
          <w:spacing w:val="5"/>
        </w:rPr>
        <w:t xml:space="preserve"> </w:t>
      </w:r>
      <w:r>
        <w:rPr>
          <w:spacing w:val="-1"/>
        </w:rPr>
        <w:t>intimate</w:t>
      </w:r>
      <w:r>
        <w:rPr>
          <w:spacing w:val="5"/>
        </w:rPr>
        <w:t xml:space="preserve"> </w:t>
      </w:r>
      <w:r>
        <w:rPr>
          <w:spacing w:val="-1"/>
        </w:rPr>
        <w:t>knowledge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how</w:t>
      </w:r>
      <w:r>
        <w:rPr>
          <w:spacing w:val="6"/>
        </w:rPr>
        <w:t xml:space="preserve"> </w:t>
      </w:r>
      <w:r>
        <w:t>their</w:t>
      </w:r>
      <w:r>
        <w:rPr>
          <w:spacing w:val="5"/>
        </w:rPr>
        <w:t xml:space="preserve"> </w:t>
      </w:r>
      <w:r>
        <w:rPr>
          <w:spacing w:val="-1"/>
        </w:rPr>
        <w:t>rivers,</w:t>
      </w:r>
      <w:r>
        <w:rPr>
          <w:spacing w:val="78"/>
          <w:w w:val="99"/>
        </w:rPr>
        <w:t xml:space="preserve"> </w:t>
      </w:r>
      <w:r>
        <w:rPr>
          <w:spacing w:val="-1"/>
        </w:rPr>
        <w:t>floodplains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wetlands</w:t>
      </w:r>
      <w:r>
        <w:rPr>
          <w:spacing w:val="-12"/>
        </w:rPr>
        <w:t xml:space="preserve"> </w:t>
      </w:r>
      <w:r>
        <w:t>work.</w:t>
      </w:r>
    </w:p>
    <w:p w14:paraId="0CD750C5" w14:textId="77777777" w:rsidR="001418E5" w:rsidRDefault="00F34B3E">
      <w:pPr>
        <w:pStyle w:val="BodyText"/>
        <w:ind w:right="114"/>
        <w:jc w:val="both"/>
      </w:pPr>
      <w:r>
        <w:rPr>
          <w:spacing w:val="1"/>
        </w:rPr>
        <w:t>In</w:t>
      </w:r>
      <w:r>
        <w:rPr>
          <w:spacing w:val="-21"/>
        </w:rPr>
        <w:t xml:space="preserve"> </w:t>
      </w:r>
      <w:r>
        <w:rPr>
          <w:spacing w:val="-1"/>
        </w:rPr>
        <w:t>addition,</w:t>
      </w:r>
      <w:r>
        <w:rPr>
          <w:spacing w:val="-22"/>
        </w:rPr>
        <w:t xml:space="preserve"> </w:t>
      </w:r>
      <w:r>
        <w:t>the</w:t>
      </w:r>
      <w:r>
        <w:rPr>
          <w:spacing w:val="-22"/>
        </w:rPr>
        <w:t xml:space="preserve"> </w:t>
      </w:r>
      <w:r>
        <w:t>Commonwealth</w:t>
      </w:r>
      <w:r>
        <w:rPr>
          <w:spacing w:val="-20"/>
        </w:rPr>
        <w:t xml:space="preserve"> </w:t>
      </w:r>
      <w:r>
        <w:rPr>
          <w:spacing w:val="-1"/>
        </w:rPr>
        <w:t>Environmental</w:t>
      </w:r>
      <w:r>
        <w:rPr>
          <w:spacing w:val="-20"/>
        </w:rPr>
        <w:t xml:space="preserve"> </w:t>
      </w:r>
      <w:r>
        <w:t>Water</w:t>
      </w:r>
      <w:r>
        <w:rPr>
          <w:spacing w:val="-21"/>
        </w:rPr>
        <w:t xml:space="preserve"> </w:t>
      </w:r>
      <w:r>
        <w:rPr>
          <w:spacing w:val="-1"/>
        </w:rPr>
        <w:t>Holder</w:t>
      </w:r>
      <w:r>
        <w:rPr>
          <w:spacing w:val="-21"/>
        </w:rPr>
        <w:t xml:space="preserve"> </w:t>
      </w:r>
      <w:r>
        <w:t>regularly</w:t>
      </w:r>
      <w:r>
        <w:rPr>
          <w:spacing w:val="-22"/>
        </w:rPr>
        <w:t xml:space="preserve"> </w:t>
      </w:r>
      <w:r>
        <w:t>meets</w:t>
      </w:r>
      <w:r>
        <w:rPr>
          <w:spacing w:val="-22"/>
        </w:rPr>
        <w:t xml:space="preserve"> </w:t>
      </w:r>
      <w:r>
        <w:t>with</w:t>
      </w:r>
      <w:r>
        <w:rPr>
          <w:spacing w:val="-20"/>
        </w:rPr>
        <w:t xml:space="preserve"> </w:t>
      </w:r>
      <w:r>
        <w:rPr>
          <w:spacing w:val="-1"/>
        </w:rPr>
        <w:t>individuals</w:t>
      </w:r>
      <w:r>
        <w:rPr>
          <w:spacing w:val="-22"/>
        </w:rPr>
        <w:t xml:space="preserve"> </w:t>
      </w:r>
      <w:r>
        <w:t>and</w:t>
      </w:r>
      <w:r>
        <w:rPr>
          <w:spacing w:val="94"/>
          <w:w w:val="99"/>
        </w:rPr>
        <w:t xml:space="preserve"> </w:t>
      </w:r>
      <w:r>
        <w:t>representatives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rPr>
          <w:spacing w:val="-1"/>
        </w:rPr>
        <w:t>local</w:t>
      </w:r>
      <w:r>
        <w:rPr>
          <w:spacing w:val="10"/>
        </w:rPr>
        <w:t xml:space="preserve"> </w:t>
      </w:r>
      <w:r>
        <w:t>government,</w:t>
      </w:r>
      <w:r>
        <w:rPr>
          <w:spacing w:val="8"/>
        </w:rPr>
        <w:t xml:space="preserve"> </w:t>
      </w:r>
      <w:r>
        <w:t>business,</w:t>
      </w:r>
      <w:r>
        <w:rPr>
          <w:spacing w:val="8"/>
        </w:rPr>
        <w:t xml:space="preserve"> </w:t>
      </w:r>
      <w:r>
        <w:t>landholders,</w:t>
      </w:r>
      <w:r>
        <w:rPr>
          <w:spacing w:val="10"/>
        </w:rPr>
        <w:t xml:space="preserve"> </w:t>
      </w:r>
      <w:r>
        <w:rPr>
          <w:spacing w:val="-1"/>
        </w:rPr>
        <w:t>Aboriginal</w:t>
      </w:r>
      <w:r>
        <w:rPr>
          <w:spacing w:val="11"/>
        </w:rPr>
        <w:t xml:space="preserve"> </w:t>
      </w:r>
      <w:r>
        <w:rPr>
          <w:spacing w:val="-1"/>
        </w:rPr>
        <w:t>communities</w:t>
      </w:r>
      <w:r>
        <w:rPr>
          <w:spacing w:val="10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peak</w:t>
      </w:r>
      <w:r>
        <w:rPr>
          <w:spacing w:val="62"/>
          <w:w w:val="99"/>
        </w:rPr>
        <w:t xml:space="preserve"> </w:t>
      </w:r>
      <w:r>
        <w:t>bodies,</w:t>
      </w:r>
      <w:r>
        <w:rPr>
          <w:spacing w:val="22"/>
        </w:rPr>
        <w:t xml:space="preserve"> </w:t>
      </w:r>
      <w:r>
        <w:t>to</w:t>
      </w:r>
      <w:r>
        <w:rPr>
          <w:spacing w:val="24"/>
        </w:rPr>
        <w:t xml:space="preserve"> </w:t>
      </w:r>
      <w:r>
        <w:rPr>
          <w:spacing w:val="-1"/>
        </w:rPr>
        <w:t>discuss</w:t>
      </w:r>
      <w:r>
        <w:rPr>
          <w:spacing w:val="25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planning,</w:t>
      </w:r>
      <w:r>
        <w:rPr>
          <w:spacing w:val="22"/>
        </w:rPr>
        <w:t xml:space="preserve"> </w:t>
      </w:r>
      <w:r>
        <w:t>management,</w:t>
      </w:r>
      <w:r>
        <w:rPr>
          <w:spacing w:val="23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t>monitoring</w:t>
      </w:r>
      <w:r>
        <w:rPr>
          <w:spacing w:val="24"/>
        </w:rPr>
        <w:t xml:space="preserve"> </w:t>
      </w:r>
      <w:r>
        <w:rPr>
          <w:spacing w:val="-1"/>
        </w:rPr>
        <w:t>of</w:t>
      </w:r>
      <w:r>
        <w:rPr>
          <w:spacing w:val="27"/>
        </w:rPr>
        <w:t xml:space="preserve"> </w:t>
      </w:r>
      <w:r>
        <w:t>Commonwealth</w:t>
      </w:r>
      <w:r>
        <w:rPr>
          <w:spacing w:val="26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These</w:t>
      </w:r>
      <w:r>
        <w:rPr>
          <w:spacing w:val="-9"/>
        </w:rPr>
        <w:t xml:space="preserve"> </w:t>
      </w:r>
      <w:r>
        <w:t>meetings</w:t>
      </w:r>
      <w:r>
        <w:rPr>
          <w:spacing w:val="-8"/>
        </w:rPr>
        <w:t xml:space="preserve"> </w:t>
      </w:r>
      <w:r>
        <w:t>occur</w:t>
      </w:r>
      <w:r>
        <w:rPr>
          <w:spacing w:val="-8"/>
        </w:rPr>
        <w:t xml:space="preserve"> </w:t>
      </w:r>
      <w:r>
        <w:t>at</w:t>
      </w:r>
      <w:r>
        <w:rPr>
          <w:spacing w:val="-6"/>
        </w:rPr>
        <w:t xml:space="preserve"> </w:t>
      </w:r>
      <w:r>
        <w:t>locations</w:t>
      </w:r>
      <w:r>
        <w:rPr>
          <w:spacing w:val="-8"/>
        </w:rPr>
        <w:t xml:space="preserve"> </w:t>
      </w:r>
      <w:r>
        <w:rPr>
          <w:spacing w:val="-1"/>
        </w:rP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Canberra.</w:t>
      </w:r>
    </w:p>
    <w:p w14:paraId="0CD750C6" w14:textId="77777777" w:rsidR="001418E5" w:rsidRDefault="00F34B3E">
      <w:pPr>
        <w:pStyle w:val="BodyText"/>
        <w:ind w:right="111"/>
        <w:jc w:val="both"/>
      </w:pPr>
      <w:r>
        <w:rPr>
          <w:spacing w:val="-1"/>
        </w:rPr>
        <w:t>This</w:t>
      </w:r>
      <w:r>
        <w:rPr>
          <w:spacing w:val="-17"/>
        </w:rPr>
        <w:t xml:space="preserve"> </w:t>
      </w:r>
      <w:r>
        <w:t>outreach</w:t>
      </w:r>
      <w:r>
        <w:rPr>
          <w:spacing w:val="-16"/>
        </w:rPr>
        <w:t xml:space="preserve"> </w:t>
      </w:r>
      <w:r>
        <w:t>activity</w:t>
      </w:r>
      <w:r>
        <w:rPr>
          <w:spacing w:val="-17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complemented</w:t>
      </w:r>
      <w:r>
        <w:rPr>
          <w:spacing w:val="-16"/>
        </w:rPr>
        <w:t xml:space="preserve"> </w:t>
      </w:r>
      <w:r>
        <w:t>by</w:t>
      </w:r>
      <w:r>
        <w:rPr>
          <w:spacing w:val="-15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work</w:t>
      </w:r>
      <w:r>
        <w:rPr>
          <w:spacing w:val="-16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Commonwealth</w:t>
      </w:r>
      <w:r>
        <w:rPr>
          <w:spacing w:val="-16"/>
        </w:rPr>
        <w:t xml:space="preserve"> </w:t>
      </w:r>
      <w:r>
        <w:t>Environmental</w:t>
      </w:r>
      <w:r>
        <w:rPr>
          <w:spacing w:val="-16"/>
        </w:rPr>
        <w:t xml:space="preserve"> </w:t>
      </w:r>
      <w:r>
        <w:rPr>
          <w:spacing w:val="-1"/>
        </w:rPr>
        <w:t>Water</w:t>
      </w:r>
      <w:r>
        <w:rPr>
          <w:spacing w:val="32"/>
          <w:w w:val="99"/>
        </w:rPr>
        <w:t xml:space="preserve"> </w:t>
      </w:r>
      <w:r>
        <w:rPr>
          <w:spacing w:val="-1"/>
        </w:rPr>
        <w:t>Office,</w:t>
      </w:r>
      <w:r>
        <w:rPr>
          <w:spacing w:val="-20"/>
        </w:rPr>
        <w:t xml:space="preserve"> </w:t>
      </w:r>
      <w:r>
        <w:rPr>
          <w:spacing w:val="-1"/>
        </w:rPr>
        <w:t>including</w:t>
      </w:r>
      <w:r>
        <w:rPr>
          <w:spacing w:val="-20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1"/>
        </w:rPr>
        <w:t>six</w:t>
      </w:r>
      <w:r>
        <w:rPr>
          <w:spacing w:val="-19"/>
        </w:rPr>
        <w:t xml:space="preserve"> </w:t>
      </w:r>
      <w:r>
        <w:rPr>
          <w:spacing w:val="-1"/>
        </w:rPr>
        <w:t>local</w:t>
      </w:r>
      <w:r>
        <w:rPr>
          <w:spacing w:val="-17"/>
        </w:rPr>
        <w:t xml:space="preserve"> </w:t>
      </w:r>
      <w:r>
        <w:t>engagement</w:t>
      </w:r>
      <w:r>
        <w:rPr>
          <w:spacing w:val="-18"/>
        </w:rPr>
        <w:t xml:space="preserve"> </w:t>
      </w:r>
      <w:r>
        <w:rPr>
          <w:spacing w:val="-1"/>
        </w:rPr>
        <w:t>officers</w:t>
      </w:r>
      <w:r>
        <w:rPr>
          <w:spacing w:val="-18"/>
        </w:rPr>
        <w:t xml:space="preserve"> </w:t>
      </w:r>
      <w:r>
        <w:t>who</w:t>
      </w:r>
      <w:r>
        <w:rPr>
          <w:spacing w:val="-18"/>
        </w:rPr>
        <w:t xml:space="preserve"> </w:t>
      </w:r>
      <w:r>
        <w:rPr>
          <w:spacing w:val="-1"/>
        </w:rPr>
        <w:t>live</w:t>
      </w:r>
      <w:r>
        <w:rPr>
          <w:spacing w:val="-19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t>work</w:t>
      </w:r>
      <w:r>
        <w:rPr>
          <w:spacing w:val="-17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rPr>
          <w:spacing w:val="-1"/>
        </w:rPr>
        <w:t>Basin</w:t>
      </w:r>
      <w:r>
        <w:rPr>
          <w:spacing w:val="-17"/>
        </w:rPr>
        <w:t xml:space="preserve"> </w:t>
      </w:r>
      <w:r>
        <w:rPr>
          <w:spacing w:val="-1"/>
        </w:rPr>
        <w:t>communities.</w:t>
      </w:r>
      <w:r>
        <w:rPr>
          <w:spacing w:val="-20"/>
        </w:rPr>
        <w:t xml:space="preserve"> </w:t>
      </w:r>
      <w:r>
        <w:rPr>
          <w:spacing w:val="-1"/>
        </w:rPr>
        <w:t>These</w:t>
      </w:r>
      <w:r>
        <w:rPr>
          <w:spacing w:val="97"/>
          <w:w w:val="99"/>
        </w:rPr>
        <w:t xml:space="preserve"> </w:t>
      </w:r>
      <w:r>
        <w:rPr>
          <w:spacing w:val="-1"/>
        </w:rPr>
        <w:t>officers</w:t>
      </w:r>
      <w:r>
        <w:rPr>
          <w:spacing w:val="35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located</w:t>
      </w:r>
      <w:r>
        <w:rPr>
          <w:spacing w:val="36"/>
        </w:rPr>
        <w:t xml:space="preserve"> </w:t>
      </w:r>
      <w:r>
        <w:t>in</w:t>
      </w:r>
      <w:r>
        <w:rPr>
          <w:spacing w:val="35"/>
        </w:rPr>
        <w:t xml:space="preserve"> </w:t>
      </w:r>
      <w:r>
        <w:t>Goondiwindi,</w:t>
      </w:r>
      <w:r>
        <w:rPr>
          <w:spacing w:val="34"/>
        </w:rPr>
        <w:t xml:space="preserve"> </w:t>
      </w:r>
      <w:r>
        <w:rPr>
          <w:spacing w:val="-1"/>
        </w:rPr>
        <w:t>Dubbo,</w:t>
      </w:r>
      <w:r>
        <w:rPr>
          <w:spacing w:val="35"/>
        </w:rPr>
        <w:t xml:space="preserve"> </w:t>
      </w:r>
      <w:r>
        <w:t>Leeton,</w:t>
      </w:r>
      <w:r>
        <w:rPr>
          <w:spacing w:val="34"/>
        </w:rPr>
        <w:t xml:space="preserve"> </w:t>
      </w:r>
      <w:r>
        <w:rPr>
          <w:spacing w:val="-1"/>
        </w:rPr>
        <w:t>Deniliquin,</w:t>
      </w:r>
      <w:r>
        <w:rPr>
          <w:spacing w:val="34"/>
        </w:rPr>
        <w:t xml:space="preserve"> </w:t>
      </w:r>
      <w:r>
        <w:t>Mildura</w:t>
      </w:r>
      <w:r>
        <w:rPr>
          <w:spacing w:val="38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1"/>
        </w:rPr>
        <w:t>Berri.</w:t>
      </w:r>
      <w:r>
        <w:rPr>
          <w:spacing w:val="34"/>
        </w:rPr>
        <w:t xml:space="preserve"> </w:t>
      </w:r>
      <w:r>
        <w:rPr>
          <w:spacing w:val="-1"/>
        </w:rPr>
        <w:t>These</w:t>
      </w:r>
      <w:r>
        <w:rPr>
          <w:spacing w:val="37"/>
        </w:rPr>
        <w:t xml:space="preserve"> </w:t>
      </w:r>
      <w:r>
        <w:rPr>
          <w:spacing w:val="-1"/>
        </w:rPr>
        <w:t>six</w:t>
      </w:r>
      <w:r>
        <w:rPr>
          <w:spacing w:val="67"/>
          <w:w w:val="99"/>
        </w:rPr>
        <w:t xml:space="preserve"> </w:t>
      </w:r>
      <w:r>
        <w:t>officers,</w:t>
      </w:r>
      <w:r>
        <w:rPr>
          <w:spacing w:val="5"/>
        </w:rPr>
        <w:t xml:space="preserve"> </w:t>
      </w:r>
      <w:r>
        <w:rPr>
          <w:spacing w:val="-1"/>
        </w:rPr>
        <w:t>alongside</w:t>
      </w:r>
      <w:r>
        <w:rPr>
          <w:spacing w:val="8"/>
        </w:rPr>
        <w:t xml:space="preserve"> </w:t>
      </w:r>
      <w:r>
        <w:t>other</w:t>
      </w:r>
      <w:r>
        <w:rPr>
          <w:spacing w:val="8"/>
        </w:rPr>
        <w:t xml:space="preserve"> </w:t>
      </w:r>
      <w:r>
        <w:rPr>
          <w:spacing w:val="-1"/>
        </w:rPr>
        <w:t>officers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rPr>
          <w:spacing w:val="-1"/>
        </w:rPr>
        <w:t>local</w:t>
      </w:r>
      <w:r>
        <w:rPr>
          <w:spacing w:val="8"/>
        </w:rPr>
        <w:t xml:space="preserve"> </w:t>
      </w:r>
      <w:r>
        <w:t>land</w:t>
      </w:r>
      <w:r>
        <w:rPr>
          <w:spacing w:val="8"/>
        </w:rPr>
        <w:t xml:space="preserve"> </w:t>
      </w:r>
      <w:r>
        <w:rPr>
          <w:spacing w:val="-1"/>
        </w:rPr>
        <w:t>and</w:t>
      </w:r>
      <w:r>
        <w:rPr>
          <w:spacing w:val="8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management</w:t>
      </w:r>
      <w:r>
        <w:rPr>
          <w:spacing w:val="8"/>
        </w:rPr>
        <w:t xml:space="preserve"> </w:t>
      </w:r>
      <w:r>
        <w:rPr>
          <w:spacing w:val="-1"/>
        </w:rPr>
        <w:t>agencies,</w:t>
      </w:r>
      <w:r>
        <w:rPr>
          <w:spacing w:val="6"/>
        </w:rPr>
        <w:t xml:space="preserve"> </w:t>
      </w:r>
      <w:r>
        <w:t>work</w:t>
      </w:r>
      <w:r>
        <w:rPr>
          <w:spacing w:val="8"/>
        </w:rPr>
        <w:t xml:space="preserve"> </w:t>
      </w:r>
      <w:r>
        <w:rPr>
          <w:spacing w:val="-1"/>
        </w:rPr>
        <w:t>closely</w:t>
      </w:r>
      <w:r>
        <w:rPr>
          <w:spacing w:val="80"/>
          <w:w w:val="99"/>
        </w:rPr>
        <w:t xml:space="preserve"> </w:t>
      </w:r>
      <w:r>
        <w:t>with</w:t>
      </w:r>
      <w:r>
        <w:rPr>
          <w:spacing w:val="7"/>
        </w:rPr>
        <w:t xml:space="preserve"> </w:t>
      </w:r>
      <w:r>
        <w:rPr>
          <w:spacing w:val="-1"/>
        </w:rPr>
        <w:t>all</w:t>
      </w:r>
      <w:r>
        <w:rPr>
          <w:spacing w:val="7"/>
        </w:rPr>
        <w:t xml:space="preserve"> </w:t>
      </w:r>
      <w:r>
        <w:t>levels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government</w:t>
      </w:r>
      <w:r>
        <w:rPr>
          <w:spacing w:val="8"/>
        </w:rPr>
        <w:t xml:space="preserve"> </w:t>
      </w:r>
      <w:r>
        <w:t>as</w:t>
      </w:r>
      <w:r>
        <w:rPr>
          <w:spacing w:val="3"/>
        </w:rPr>
        <w:t xml:space="preserve"> </w:t>
      </w:r>
      <w:r>
        <w:t>well</w:t>
      </w:r>
      <w:r>
        <w:rPr>
          <w:spacing w:val="7"/>
        </w:rPr>
        <w:t xml:space="preserve"> </w:t>
      </w:r>
      <w:r>
        <w:t>as</w:t>
      </w:r>
      <w:r>
        <w:rPr>
          <w:spacing w:val="7"/>
        </w:rPr>
        <w:t xml:space="preserve"> </w:t>
      </w:r>
      <w:r>
        <w:rPr>
          <w:spacing w:val="-1"/>
        </w:rPr>
        <w:t>local</w:t>
      </w:r>
      <w:r>
        <w:rPr>
          <w:spacing w:val="5"/>
        </w:rPr>
        <w:t xml:space="preserve"> </w:t>
      </w:r>
      <w:r>
        <w:rPr>
          <w:spacing w:val="-1"/>
        </w:rPr>
        <w:t>communities</w:t>
      </w:r>
      <w:r>
        <w:rPr>
          <w:spacing w:val="6"/>
        </w:rPr>
        <w:t xml:space="preserve"> </w:t>
      </w:r>
      <w:r>
        <w:t>and</w:t>
      </w:r>
      <w:r>
        <w:rPr>
          <w:spacing w:val="6"/>
        </w:rPr>
        <w:t xml:space="preserve"> </w:t>
      </w:r>
      <w:r>
        <w:rPr>
          <w:spacing w:val="-1"/>
        </w:rPr>
        <w:t>businesses</w:t>
      </w:r>
      <w:r>
        <w:rPr>
          <w:spacing w:val="15"/>
        </w:rPr>
        <w:t xml:space="preserve"> </w:t>
      </w:r>
      <w:r>
        <w:t>to</w:t>
      </w:r>
      <w:r>
        <w:rPr>
          <w:spacing w:val="5"/>
        </w:rPr>
        <w:t xml:space="preserve"> </w:t>
      </w:r>
      <w:r>
        <w:rPr>
          <w:spacing w:val="-1"/>
        </w:rPr>
        <w:t>assist</w:t>
      </w:r>
      <w:r>
        <w:rPr>
          <w:spacing w:val="7"/>
        </w:rPr>
        <w:t xml:space="preserve"> </w:t>
      </w:r>
      <w:r>
        <w:t>members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1"/>
          <w:w w:val="99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community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participate</w:t>
      </w:r>
      <w:r>
        <w:rPr>
          <w:spacing w:val="-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decision</w:t>
      </w:r>
      <w:r>
        <w:rPr>
          <w:spacing w:val="-6"/>
        </w:rPr>
        <w:t xml:space="preserve"> </w:t>
      </w:r>
      <w:r>
        <w:t>making.</w:t>
      </w:r>
      <w:r>
        <w:rPr>
          <w:spacing w:val="-1"/>
        </w:rPr>
        <w:t xml:space="preserve"> For</w:t>
      </w:r>
      <w:r>
        <w:rPr>
          <w:spacing w:val="-7"/>
        </w:rPr>
        <w:t xml:space="preserve"> </w:t>
      </w:r>
      <w:r>
        <w:t>further</w:t>
      </w:r>
      <w:r>
        <w:rPr>
          <w:spacing w:val="83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9"/>
        </w:rPr>
        <w:t xml:space="preserve"> </w:t>
      </w:r>
      <w:r>
        <w:rPr>
          <w:spacing w:val="-1"/>
        </w:rPr>
        <w:t>please</w:t>
      </w:r>
      <w:r>
        <w:rPr>
          <w:spacing w:val="-9"/>
        </w:rPr>
        <w:t xml:space="preserve"> </w:t>
      </w:r>
      <w:r>
        <w:t>refer</w:t>
      </w:r>
      <w:r>
        <w:rPr>
          <w:spacing w:val="-9"/>
        </w:rPr>
        <w:t xml:space="preserve"> </w:t>
      </w:r>
      <w:r>
        <w:t>to:</w:t>
      </w:r>
    </w:p>
    <w:p w14:paraId="0CD750C7" w14:textId="77777777" w:rsidR="001418E5" w:rsidRDefault="00F34B3E">
      <w:pPr>
        <w:pStyle w:val="BodyText"/>
        <w:jc w:val="both"/>
      </w:pPr>
      <w:hyperlink r:id="rId20">
        <w:r>
          <w:rPr>
            <w:color w:val="0000FF"/>
            <w:u w:val="single" w:color="0000FF"/>
          </w:rPr>
          <w:t>http://www.environment.gov.au/water/cewo/local-engagement</w:t>
        </w:r>
      </w:hyperlink>
    </w:p>
    <w:p w14:paraId="0CD750C8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C9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CA" w14:textId="77777777" w:rsidR="001418E5" w:rsidRDefault="001418E5">
      <w:pPr>
        <w:spacing w:before="12"/>
        <w:rPr>
          <w:rFonts w:ascii="Century Gothic" w:eastAsia="Century Gothic" w:hAnsi="Century Gothic" w:cs="Century Gothic"/>
          <w:sz w:val="24"/>
          <w:szCs w:val="24"/>
        </w:rPr>
      </w:pPr>
    </w:p>
    <w:p w14:paraId="0CD750CB" w14:textId="40BEF321" w:rsidR="001418E5" w:rsidRDefault="00F34B3E">
      <w:pPr>
        <w:spacing w:before="56"/>
        <w:ind w:left="231"/>
        <w:jc w:val="both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520" behindDoc="1" locked="0" layoutInCell="1" allowOverlap="1" wp14:anchorId="0CD7540E" wp14:editId="6B233541">
                <wp:simplePos x="0" y="0"/>
                <wp:positionH relativeFrom="page">
                  <wp:posOffset>897255</wp:posOffset>
                </wp:positionH>
                <wp:positionV relativeFrom="paragraph">
                  <wp:posOffset>30480</wp:posOffset>
                </wp:positionV>
                <wp:extent cx="5857875" cy="4691380"/>
                <wp:effectExtent l="1905" t="4445" r="7620" b="9525"/>
                <wp:wrapNone/>
                <wp:docPr id="311" name="Group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7875" cy="4691380"/>
                          <a:chOff x="1413" y="48"/>
                          <a:chExt cx="9225" cy="7388"/>
                        </a:xfrm>
                      </wpg:grpSpPr>
                      <wpg:grpSp>
                        <wpg:cNvPr id="312" name="Group 304"/>
                        <wpg:cNvGrpSpPr>
                          <a:grpSpLocks/>
                        </wpg:cNvGrpSpPr>
                        <wpg:grpSpPr bwMode="auto">
                          <a:xfrm>
                            <a:off x="1419" y="54"/>
                            <a:ext cx="9213" cy="2"/>
                            <a:chOff x="1419" y="54"/>
                            <a:chExt cx="9213" cy="2"/>
                          </a:xfrm>
                        </wpg:grpSpPr>
                        <wps:wsp>
                          <wps:cNvPr id="313" name="Freeform 305"/>
                          <wps:cNvSpPr>
                            <a:spLocks/>
                          </wps:cNvSpPr>
                          <wps:spPr bwMode="auto">
                            <a:xfrm>
                              <a:off x="1419" y="54"/>
                              <a:ext cx="9213" cy="2"/>
                            </a:xfrm>
                            <a:custGeom>
                              <a:avLst/>
                              <a:gdLst>
                                <a:gd name="T0" fmla="+- 0 1419 1419"/>
                                <a:gd name="T1" fmla="*/ T0 w 9213"/>
                                <a:gd name="T2" fmla="+- 0 10632 1419"/>
                                <a:gd name="T3" fmla="*/ T2 w 9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3">
                                  <a:moveTo>
                                    <a:pt x="0" y="0"/>
                                  </a:move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2"/>
                        <wpg:cNvGrpSpPr>
                          <a:grpSpLocks/>
                        </wpg:cNvGrpSpPr>
                        <wpg:grpSpPr bwMode="auto">
                          <a:xfrm>
                            <a:off x="1424" y="59"/>
                            <a:ext cx="2" cy="7367"/>
                            <a:chOff x="1424" y="59"/>
                            <a:chExt cx="2" cy="7367"/>
                          </a:xfrm>
                        </wpg:grpSpPr>
                        <wps:wsp>
                          <wps:cNvPr id="315" name="Freeform 303"/>
                          <wps:cNvSpPr>
                            <a:spLocks/>
                          </wps:cNvSpPr>
                          <wps:spPr bwMode="auto">
                            <a:xfrm>
                              <a:off x="1424" y="59"/>
                              <a:ext cx="2" cy="73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7367"/>
                                <a:gd name="T2" fmla="+- 0 7426 59"/>
                                <a:gd name="T3" fmla="*/ 7426 h 7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7">
                                  <a:moveTo>
                                    <a:pt x="0" y="0"/>
                                  </a:moveTo>
                                  <a:lnTo>
                                    <a:pt x="0" y="7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0"/>
                        <wpg:cNvGrpSpPr>
                          <a:grpSpLocks/>
                        </wpg:cNvGrpSpPr>
                        <wpg:grpSpPr bwMode="auto">
                          <a:xfrm>
                            <a:off x="1419" y="7430"/>
                            <a:ext cx="9213" cy="2"/>
                            <a:chOff x="1419" y="7430"/>
                            <a:chExt cx="9213" cy="2"/>
                          </a:xfrm>
                        </wpg:grpSpPr>
                        <wps:wsp>
                          <wps:cNvPr id="317" name="Freeform 301"/>
                          <wps:cNvSpPr>
                            <a:spLocks/>
                          </wps:cNvSpPr>
                          <wps:spPr bwMode="auto">
                            <a:xfrm>
                              <a:off x="1419" y="7430"/>
                              <a:ext cx="9213" cy="2"/>
                            </a:xfrm>
                            <a:custGeom>
                              <a:avLst/>
                              <a:gdLst>
                                <a:gd name="T0" fmla="+- 0 1419 1419"/>
                                <a:gd name="T1" fmla="*/ T0 w 9213"/>
                                <a:gd name="T2" fmla="+- 0 10632 1419"/>
                                <a:gd name="T3" fmla="*/ T2 w 92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13">
                                  <a:moveTo>
                                    <a:pt x="0" y="0"/>
                                  </a:moveTo>
                                  <a:lnTo>
                                    <a:pt x="92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8"/>
                        <wpg:cNvGrpSpPr>
                          <a:grpSpLocks/>
                        </wpg:cNvGrpSpPr>
                        <wpg:grpSpPr bwMode="auto">
                          <a:xfrm>
                            <a:off x="10627" y="59"/>
                            <a:ext cx="2" cy="7367"/>
                            <a:chOff x="10627" y="59"/>
                            <a:chExt cx="2" cy="7367"/>
                          </a:xfrm>
                        </wpg:grpSpPr>
                        <wps:wsp>
                          <wps:cNvPr id="319" name="Freeform 299"/>
                          <wps:cNvSpPr>
                            <a:spLocks/>
                          </wps:cNvSpPr>
                          <wps:spPr bwMode="auto">
                            <a:xfrm>
                              <a:off x="10627" y="59"/>
                              <a:ext cx="2" cy="7367"/>
                            </a:xfrm>
                            <a:custGeom>
                              <a:avLst/>
                              <a:gdLst>
                                <a:gd name="T0" fmla="+- 0 59 59"/>
                                <a:gd name="T1" fmla="*/ 59 h 7367"/>
                                <a:gd name="T2" fmla="+- 0 7426 59"/>
                                <a:gd name="T3" fmla="*/ 7426 h 7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67">
                                  <a:moveTo>
                                    <a:pt x="0" y="0"/>
                                  </a:moveTo>
                                  <a:lnTo>
                                    <a:pt x="0" y="7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6F7E6" id="Group 297" o:spid="_x0000_s1026" style="position:absolute;margin-left:70.65pt;margin-top:2.4pt;width:461.25pt;height:369.4pt;z-index:-46960;mso-position-horizontal-relative:page" coordorigin="1413,48" coordsize="9225,7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">
                <v:group id="Group 304" o:spid="_x0000_s1027" style="position:absolute;left:1419;top:54;width:9213;height:2" coordorigin="1419,54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EdZjM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TSewP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/EdZjMQAAADcAAAA&#10;DwAAAAAAAAAAAAAAAACqAgAAZHJzL2Rvd25yZXYueG1sUEsFBgAAAAAEAAQA+gAAAJsDAAAAAA==&#10;">
                  <v:shape id="Freeform 305" o:spid="_x0000_s1028" style="position:absolute;left:1419;top:54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VmAcMA&#10;AADcAAAADwAAAGRycy9kb3ducmV2LnhtbESPQWsCMRSE70L/Q3iF3jRrlSJbo4hQsFChVcHrY/O6&#10;CW5etknU+O9NodDjMDPfMPNldp24UIjWs4LxqAJB3HhtuVVw2L8NZyBiQtbYeSYFN4qwXDwM5lhr&#10;f+UvuuxSKwqEY40KTEp9LWVsDDmMI98TF+/bB4epyNBKHfBa4K6Tz1X1Ih1aLgsGe1obak67s1Pw&#10;adLG5vX02P0crJyFbX4/fxilnh7z6hVEopz+w3/tjVYwGU/g90w5AnJ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VmAcMAAADcAAAADwAAAAAAAAAAAAAAAACYAgAAZHJzL2Rv&#10;d25yZXYueG1sUEsFBgAAAAAEAAQA9QAAAIgDAAAAAA==&#10;" path="m,l9213,e" filled="f" strokeweight=".58pt">
                    <v:path arrowok="t" o:connecttype="custom" o:connectlocs="0,0;9213,0" o:connectangles="0,0"/>
                  </v:shape>
                </v:group>
                <v:group id="Group 302" o:spid="_x0000_s1029" style="position:absolute;left:1424;top:59;width:2;height:7367" coordorigin="1424,59" coordsize="2,7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c4mRjxgAAANwA&#10;AAAPAAAAAAAAAAAAAAAAAKoCAABkcnMvZG93bnJldi54bWxQSwUGAAAAAAQABAD6AAAAnQMAAAAA&#10;">
                  <v:shape id="Freeform 303" o:spid="_x0000_s1030" style="position:absolute;left:1424;top:59;width:2;height:7367;visibility:visible;mso-wrap-style:square;v-text-anchor:top" coordsize="2,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zGxcUA&#10;AADcAAAADwAAAGRycy9kb3ducmV2LnhtbESP0WrCQBRE3wv9h+UWfDMbTS2SuoZUMARKBbUfcMne&#10;JqHZuyG7mujXdwuFPg4zc4bZZJPpxJUG11pWsIhiEMSV1S3XCj7P+/kahPPIGjvLpOBGDrLt48MG&#10;U21HPtL15GsRIOxSVNB436dSuqohgy6yPXHwvuxg0Ac51FIPOAa46eQyjl+kwZbDQoM97Rqqvk8X&#10;o8CNBb2/4fqMz1PxkST38VBecqVmT1P+CsLT5P/Df+1SK0gWK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MbFxQAAANwAAAAPAAAAAAAAAAAAAAAAAJgCAABkcnMv&#10;ZG93bnJldi54bWxQSwUGAAAAAAQABAD1AAAAigMAAAAA&#10;" path="m,l,7367e" filled="f" strokeweight=".58pt">
                    <v:path arrowok="t" o:connecttype="custom" o:connectlocs="0,59;0,7426" o:connectangles="0,0"/>
                  </v:shape>
                </v:group>
                <v:group id="Group 300" o:spid="_x0000_s1031" style="position:absolute;left:1419;top:7430;width:9213;height:2" coordorigin="1419,7430" coordsize="92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DfF+PxgAAANwA&#10;AAAPAAAAAAAAAAAAAAAAAKoCAABkcnMvZG93bnJldi54bWxQSwUGAAAAAAQABAD6AAAAnQMAAAAA&#10;">
                  <v:shape id="Freeform 301" o:spid="_x0000_s1032" style="position:absolute;left:1419;top:7430;width:9213;height:2;visibility:visible;mso-wrap-style:square;v-text-anchor:top" coordsize="92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5gAsQA&#10;AADcAAAADwAAAGRycy9kb3ducmV2LnhtbESPQWsCMRSE74X+h/CE3mrWVlpZjVKEgoUKrQpeH5vn&#10;Jrh52SZR039vhEKPw8x8w8wW2XXiTCFazwpGwwoEceO15VbBbvv+OAERE7LGzjMp+KUIi/n93Qxr&#10;7S/8TedNakWBcKxRgUmpr6WMjSGHceh74uIdfHCYigyt1AEvBe46+VRVL9Kh5bJgsKeloea4OTkF&#10;XyatbF6O993PzspJWOeP06dR6mGQ36YgEuX0H/5rr7SC59Er3M6UI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uYALEAAAA3AAAAA8AAAAAAAAAAAAAAAAAmAIAAGRycy9k&#10;b3ducmV2LnhtbFBLBQYAAAAABAAEAPUAAACJAwAAAAA=&#10;" path="m,l9213,e" filled="f" strokeweight=".58pt">
                    <v:path arrowok="t" o:connecttype="custom" o:connectlocs="0,0;9213,0" o:connectangles="0,0"/>
                  </v:shape>
                </v:group>
                <v:group id="Group 298" o:spid="_x0000_s1033" style="position:absolute;left:10627;top:59;width:2;height:7367" coordorigin="10627,59" coordsize="2,73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a9uZs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x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2vbmbCAAAA3AAAAA8A&#10;AAAAAAAAAAAAAAAAqgIAAGRycy9kb3ducmV2LnhtbFBLBQYAAAAABAAEAPoAAACZAwAAAAA=&#10;">
                  <v:shape id="Freeform 299" o:spid="_x0000_s1034" style="position:absolute;left:10627;top:59;width:2;height:7367;visibility:visible;mso-wrap-style:square;v-text-anchor:top" coordsize="2,7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HMwMUA&#10;AADcAAAADwAAAGRycy9kb3ducmV2LnhtbESP0WrCQBRE3wv9h+UWfNONpkiauoZUMARKBbUfcMne&#10;JqHZuyG7mujXdwuFPg4zc4bZZJPpxJUG11pWsFxEIIgrq1uuFXye9/MEhPPIGjvLpOBGDrLt48MG&#10;U21HPtL15GsRIOxSVNB436dSuqohg25he+LgfdnBoA9yqKUecAxw08lVFK2lwZbDQoM97Rqqvk8X&#10;o8CNBb2/YXLG56n4iOP7eCgvuVKzpyl/BeFp8v/hv3apFcTLF/g9E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0czAxQAAANwAAAAPAAAAAAAAAAAAAAAAAJgCAABkcnMv&#10;ZG93bnJldi54bWxQSwUGAAAAAAQABAD1AAAAigMAAAAA&#10;" path="m,l,7367e" filled="f" strokeweight=".58pt">
                    <v:path arrowok="t" o:connecttype="custom" o:connectlocs="0,59;0,7426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color w:val="5F4879"/>
          <w:spacing w:val="-1"/>
        </w:rPr>
        <w:t>Case Study:</w:t>
      </w:r>
      <w:r>
        <w:rPr>
          <w:rFonts w:ascii="Calibri"/>
          <w:b/>
          <w:color w:val="5F4879"/>
        </w:rPr>
        <w:t xml:space="preserve"> </w:t>
      </w:r>
      <w:r>
        <w:rPr>
          <w:rFonts w:ascii="Calibri"/>
          <w:b/>
          <w:color w:val="5F4879"/>
          <w:spacing w:val="-1"/>
        </w:rPr>
        <w:t>Working</w:t>
      </w:r>
      <w:r>
        <w:rPr>
          <w:rFonts w:ascii="Calibri"/>
          <w:b/>
          <w:color w:val="5F4879"/>
        </w:rPr>
        <w:t xml:space="preserve"> </w:t>
      </w:r>
      <w:r>
        <w:rPr>
          <w:rFonts w:ascii="Calibri"/>
          <w:b/>
          <w:color w:val="5F4879"/>
          <w:spacing w:val="-2"/>
        </w:rPr>
        <w:t>together</w:t>
      </w:r>
      <w:r>
        <w:rPr>
          <w:rFonts w:ascii="Calibri"/>
          <w:b/>
          <w:color w:val="5F4879"/>
        </w:rPr>
        <w:t xml:space="preserve"> to</w:t>
      </w:r>
      <w:r>
        <w:rPr>
          <w:rFonts w:ascii="Calibri"/>
          <w:b/>
          <w:color w:val="5F4879"/>
          <w:spacing w:val="-1"/>
        </w:rPr>
        <w:t xml:space="preserve"> support</w:t>
      </w:r>
      <w:r>
        <w:rPr>
          <w:rFonts w:ascii="Calibri"/>
          <w:b/>
          <w:color w:val="5F4879"/>
        </w:rPr>
        <w:t xml:space="preserve"> </w:t>
      </w:r>
      <w:r>
        <w:rPr>
          <w:rFonts w:ascii="Calibri"/>
          <w:b/>
          <w:color w:val="5F4879"/>
          <w:spacing w:val="-1"/>
        </w:rPr>
        <w:t>the</w:t>
      </w:r>
      <w:r>
        <w:rPr>
          <w:rFonts w:ascii="Calibri"/>
          <w:b/>
          <w:color w:val="5F4879"/>
          <w:spacing w:val="-3"/>
        </w:rPr>
        <w:t xml:space="preserve"> </w:t>
      </w:r>
      <w:r>
        <w:rPr>
          <w:rFonts w:ascii="Calibri"/>
          <w:b/>
          <w:color w:val="5F4879"/>
          <w:spacing w:val="-1"/>
        </w:rPr>
        <w:t>recovery</w:t>
      </w:r>
      <w:r>
        <w:rPr>
          <w:rFonts w:ascii="Calibri"/>
          <w:b/>
          <w:color w:val="5F4879"/>
        </w:rPr>
        <w:t xml:space="preserve"> </w:t>
      </w:r>
      <w:r>
        <w:rPr>
          <w:rFonts w:ascii="Calibri"/>
          <w:b/>
          <w:color w:val="5F4879"/>
          <w:spacing w:val="-1"/>
        </w:rPr>
        <w:t>of</w:t>
      </w:r>
      <w:r>
        <w:rPr>
          <w:rFonts w:ascii="Calibri"/>
          <w:b/>
          <w:color w:val="5F4879"/>
        </w:rPr>
        <w:t xml:space="preserve"> the</w:t>
      </w:r>
      <w:r>
        <w:rPr>
          <w:rFonts w:ascii="Calibri"/>
          <w:b/>
          <w:color w:val="5F4879"/>
          <w:spacing w:val="-1"/>
        </w:rPr>
        <w:t xml:space="preserve"> Murray</w:t>
      </w:r>
      <w:r>
        <w:rPr>
          <w:rFonts w:ascii="Calibri"/>
          <w:b/>
          <w:color w:val="5F4879"/>
        </w:rPr>
        <w:t xml:space="preserve"> </w:t>
      </w:r>
      <w:r>
        <w:rPr>
          <w:rFonts w:ascii="Calibri"/>
          <w:b/>
          <w:color w:val="5F4879"/>
          <w:spacing w:val="-1"/>
        </w:rPr>
        <w:t>hardyhead</w:t>
      </w:r>
    </w:p>
    <w:p w14:paraId="0CD750CC" w14:textId="77777777" w:rsidR="001418E5" w:rsidRDefault="00F34B3E">
      <w:pPr>
        <w:pStyle w:val="BodyText"/>
        <w:spacing w:before="126"/>
        <w:ind w:left="231" w:right="228"/>
        <w:jc w:val="both"/>
      </w:pPr>
      <w:r>
        <w:rPr>
          <w:spacing w:val="-1"/>
        </w:rPr>
        <w:t>The</w:t>
      </w:r>
      <w:r>
        <w:rPr>
          <w:spacing w:val="6"/>
        </w:rPr>
        <w:t xml:space="preserve"> </w:t>
      </w:r>
      <w:r>
        <w:rPr>
          <w:spacing w:val="-1"/>
        </w:rPr>
        <w:t>Murray</w:t>
      </w:r>
      <w:r>
        <w:rPr>
          <w:spacing w:val="5"/>
        </w:rPr>
        <w:t xml:space="preserve"> </w:t>
      </w:r>
      <w:r>
        <w:rPr>
          <w:spacing w:val="-1"/>
        </w:rPr>
        <w:t>hardyhead</w:t>
      </w:r>
      <w:r>
        <w:rPr>
          <w:spacing w:val="7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a</w:t>
      </w:r>
      <w:r>
        <w:rPr>
          <w:spacing w:val="7"/>
        </w:rPr>
        <w:t xml:space="preserve"> </w:t>
      </w:r>
      <w:r>
        <w:rPr>
          <w:spacing w:val="-1"/>
        </w:rPr>
        <w:t>small</w:t>
      </w:r>
      <w:r>
        <w:rPr>
          <w:spacing w:val="6"/>
        </w:rPr>
        <w:t xml:space="preserve"> </w:t>
      </w:r>
      <w:r>
        <w:rPr>
          <w:spacing w:val="-1"/>
        </w:rPr>
        <w:t>native</w:t>
      </w:r>
      <w:r>
        <w:rPr>
          <w:spacing w:val="6"/>
        </w:rPr>
        <w:t xml:space="preserve"> </w:t>
      </w:r>
      <w:r>
        <w:rPr>
          <w:spacing w:val="-1"/>
        </w:rPr>
        <w:t>fish</w:t>
      </w:r>
      <w:r>
        <w:rPr>
          <w:spacing w:val="7"/>
        </w:rPr>
        <w:t xml:space="preserve"> </w:t>
      </w:r>
      <w:r>
        <w:rPr>
          <w:spacing w:val="-1"/>
        </w:rPr>
        <w:t>found</w:t>
      </w:r>
      <w:r>
        <w:rPr>
          <w:spacing w:val="7"/>
        </w:rPr>
        <w:t xml:space="preserve"> </w:t>
      </w:r>
      <w:r>
        <w:rPr>
          <w:spacing w:val="-1"/>
        </w:rPr>
        <w:t>only</w:t>
      </w:r>
      <w:r>
        <w:rPr>
          <w:spacing w:val="5"/>
        </w:rPr>
        <w:t xml:space="preserve"> </w:t>
      </w:r>
      <w:r>
        <w:rPr>
          <w:spacing w:val="-1"/>
        </w:rPr>
        <w:t>within</w:t>
      </w:r>
      <w:r>
        <w:rPr>
          <w:spacing w:val="4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floodplains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southern</w:t>
      </w:r>
      <w:r>
        <w:rPr>
          <w:spacing w:val="99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-21"/>
        </w:rPr>
        <w:t xml:space="preserve"> </w:t>
      </w:r>
      <w:r>
        <w:rPr>
          <w:spacing w:val="-1"/>
        </w:rPr>
        <w:t>Basin.</w:t>
      </w:r>
      <w:r>
        <w:rPr>
          <w:spacing w:val="-22"/>
        </w:rPr>
        <w:t xml:space="preserve"> </w:t>
      </w:r>
      <w:r>
        <w:rPr>
          <w:spacing w:val="1"/>
        </w:rPr>
        <w:t>It</w:t>
      </w:r>
      <w:r>
        <w:rPr>
          <w:spacing w:val="-19"/>
        </w:rPr>
        <w:t xml:space="preserve"> </w:t>
      </w:r>
      <w:r>
        <w:t>was</w:t>
      </w:r>
      <w:r>
        <w:rPr>
          <w:spacing w:val="-21"/>
        </w:rPr>
        <w:t xml:space="preserve"> </w:t>
      </w:r>
      <w:r>
        <w:rPr>
          <w:spacing w:val="-1"/>
        </w:rPr>
        <w:t>once</w:t>
      </w:r>
      <w:r>
        <w:rPr>
          <w:spacing w:val="-20"/>
        </w:rPr>
        <w:t xml:space="preserve"> </w:t>
      </w:r>
      <w:r>
        <w:t>widespread</w:t>
      </w:r>
      <w:r>
        <w:rPr>
          <w:spacing w:val="-21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1"/>
        </w:rPr>
        <w:t>abundant</w:t>
      </w:r>
      <w:r>
        <w:rPr>
          <w:spacing w:val="-19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1"/>
        </w:rPr>
        <w:t>Murray</w:t>
      </w:r>
      <w:r>
        <w:rPr>
          <w:spacing w:val="-21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1"/>
        </w:rPr>
        <w:t>Murrumbidgee</w:t>
      </w:r>
      <w:r>
        <w:rPr>
          <w:spacing w:val="92"/>
          <w:w w:val="99"/>
        </w:rPr>
        <w:t xml:space="preserve"> </w:t>
      </w:r>
      <w:r>
        <w:rPr>
          <w:spacing w:val="-1"/>
        </w:rPr>
        <w:t>river systems</w:t>
      </w:r>
      <w:r>
        <w:t xml:space="preserve"> </w:t>
      </w:r>
      <w:r>
        <w:rPr>
          <w:spacing w:val="-1"/>
        </w:rPr>
        <w:t>but</w:t>
      </w:r>
      <w:r>
        <w:rPr>
          <w:spacing w:val="1"/>
        </w:rPr>
        <w:t xml:space="preserve"> </w:t>
      </w:r>
      <w:r>
        <w:t>has</w:t>
      </w:r>
      <w:r>
        <w:rPr>
          <w:spacing w:val="-1"/>
        </w:rPr>
        <w:t xml:space="preserve"> </w:t>
      </w:r>
      <w:r>
        <w:t>suffered</w:t>
      </w:r>
      <w:r>
        <w:rPr>
          <w:spacing w:val="-1"/>
        </w:rPr>
        <w:t xml:space="preserve"> </w:t>
      </w:r>
      <w:r>
        <w:t xml:space="preserve">a </w:t>
      </w:r>
      <w:r>
        <w:rPr>
          <w:spacing w:val="-1"/>
        </w:rPr>
        <w:t xml:space="preserve">serious </w:t>
      </w:r>
      <w:r>
        <w:t xml:space="preserve">population decline </w:t>
      </w:r>
      <w:r>
        <w:rPr>
          <w:spacing w:val="-1"/>
        </w:rPr>
        <w:t xml:space="preserve">over </w:t>
      </w:r>
      <w:r>
        <w:t xml:space="preserve">the </w:t>
      </w:r>
      <w:r>
        <w:rPr>
          <w:spacing w:val="-1"/>
        </w:rPr>
        <w:t>past</w:t>
      </w:r>
      <w:r>
        <w:rPr>
          <w:spacing w:val="10"/>
        </w:rPr>
        <w:t xml:space="preserve"> </w:t>
      </w:r>
      <w:r>
        <w:rPr>
          <w:spacing w:val="-2"/>
        </w:rPr>
        <w:t>50</w:t>
      </w:r>
      <w:r>
        <w:rPr>
          <w:spacing w:val="-1"/>
        </w:rPr>
        <w:t xml:space="preserve"> years,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now</w:t>
      </w:r>
      <w:r>
        <w:rPr>
          <w:spacing w:val="57"/>
          <w:w w:val="99"/>
        </w:rPr>
        <w:t xml:space="preserve"> </w:t>
      </w:r>
      <w:r>
        <w:rPr>
          <w:spacing w:val="-1"/>
        </w:rPr>
        <w:t>nationally</w:t>
      </w:r>
      <w:r>
        <w:rPr>
          <w:spacing w:val="-25"/>
        </w:rPr>
        <w:t xml:space="preserve"> </w:t>
      </w:r>
      <w:r>
        <w:t>endangered.</w:t>
      </w:r>
    </w:p>
    <w:p w14:paraId="0CD750CD" w14:textId="77777777" w:rsidR="001418E5" w:rsidRDefault="00F34B3E">
      <w:pPr>
        <w:pStyle w:val="BodyText"/>
        <w:ind w:left="231" w:right="225"/>
        <w:jc w:val="both"/>
      </w:pPr>
      <w:r>
        <w:rPr>
          <w:spacing w:val="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2012,</w:t>
      </w:r>
      <w:r>
        <w:rPr>
          <w:spacing w:val="-6"/>
        </w:rPr>
        <w:t xml:space="preserve"> </w:t>
      </w:r>
      <w:r>
        <w:t>Murray</w:t>
      </w:r>
      <w:r>
        <w:rPr>
          <w:spacing w:val="-4"/>
        </w:rPr>
        <w:t xml:space="preserve"> </w:t>
      </w:r>
      <w:r>
        <w:t>hardyhead</w:t>
      </w:r>
      <w:r>
        <w:rPr>
          <w:spacing w:val="-3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had</w:t>
      </w:r>
      <w:r>
        <w:rPr>
          <w:spacing w:val="-3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t>bred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captivity</w:t>
      </w:r>
      <w:r>
        <w:rPr>
          <w:spacing w:val="-5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Murray-Darling</w:t>
      </w:r>
      <w:r>
        <w:rPr>
          <w:spacing w:val="-3"/>
        </w:rPr>
        <w:t xml:space="preserve"> </w:t>
      </w:r>
      <w:r>
        <w:t>Freshwater</w:t>
      </w:r>
      <w:r>
        <w:rPr>
          <w:spacing w:val="58"/>
          <w:w w:val="99"/>
        </w:rPr>
        <w:t xml:space="preserve"> </w:t>
      </w:r>
      <w:r>
        <w:rPr>
          <w:spacing w:val="-1"/>
        </w:rPr>
        <w:t>Research</w:t>
      </w:r>
      <w:r>
        <w:rPr>
          <w:spacing w:val="45"/>
        </w:rPr>
        <w:t xml:space="preserve"> </w:t>
      </w:r>
      <w:r>
        <w:rPr>
          <w:spacing w:val="-1"/>
        </w:rPr>
        <w:t>Centre,</w:t>
      </w:r>
      <w:r>
        <w:rPr>
          <w:spacing w:val="41"/>
        </w:rPr>
        <w:t xml:space="preserve"> </w:t>
      </w:r>
      <w:r>
        <w:t>were</w:t>
      </w:r>
      <w:r>
        <w:rPr>
          <w:spacing w:val="46"/>
        </w:rPr>
        <w:t xml:space="preserve"> </w:t>
      </w:r>
      <w:r>
        <w:t>re-introduced</w:t>
      </w:r>
      <w:r>
        <w:rPr>
          <w:spacing w:val="43"/>
        </w:rPr>
        <w:t xml:space="preserve"> </w:t>
      </w:r>
      <w:r>
        <w:t>to</w:t>
      </w:r>
      <w:r>
        <w:rPr>
          <w:spacing w:val="42"/>
        </w:rPr>
        <w:t xml:space="preserve"> </w:t>
      </w:r>
      <w:r>
        <w:rPr>
          <w:spacing w:val="1"/>
        </w:rPr>
        <w:t>two</w:t>
      </w:r>
      <w:r>
        <w:rPr>
          <w:spacing w:val="42"/>
        </w:rPr>
        <w:t xml:space="preserve"> </w:t>
      </w:r>
      <w:r>
        <w:t>wetlands</w:t>
      </w:r>
      <w:r>
        <w:rPr>
          <w:spacing w:val="43"/>
        </w:rPr>
        <w:t xml:space="preserve"> </w:t>
      </w:r>
      <w:r>
        <w:t>in</w:t>
      </w:r>
      <w:r>
        <w:rPr>
          <w:spacing w:val="41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rPr>
          <w:spacing w:val="-1"/>
        </w:rPr>
        <w:t>South</w:t>
      </w:r>
      <w:r>
        <w:rPr>
          <w:spacing w:val="46"/>
        </w:rPr>
        <w:t xml:space="preserve"> </w:t>
      </w:r>
      <w:r>
        <w:rPr>
          <w:spacing w:val="-1"/>
        </w:rPr>
        <w:t>Australian</w:t>
      </w:r>
      <w:r>
        <w:rPr>
          <w:spacing w:val="44"/>
        </w:rPr>
        <w:t xml:space="preserve"> </w:t>
      </w:r>
      <w:r>
        <w:rPr>
          <w:spacing w:val="-1"/>
        </w:rPr>
        <w:t>Riverland.</w:t>
      </w:r>
      <w:r>
        <w:rPr>
          <w:spacing w:val="76"/>
          <w:w w:val="99"/>
        </w:rPr>
        <w:t xml:space="preserve"> </w:t>
      </w:r>
      <w:r>
        <w:rPr>
          <w:spacing w:val="-1"/>
        </w:rPr>
        <w:t>Following</w:t>
      </w:r>
      <w:r>
        <w:rPr>
          <w:spacing w:val="4"/>
        </w:rPr>
        <w:t xml:space="preserve"> </w:t>
      </w:r>
      <w:r>
        <w:rPr>
          <w:spacing w:val="-1"/>
        </w:rPr>
        <w:t>conservation</w:t>
      </w:r>
      <w:r>
        <w:rPr>
          <w:spacing w:val="6"/>
        </w:rPr>
        <w:t xml:space="preserve"> </w:t>
      </w:r>
      <w:r>
        <w:t>efforts</w:t>
      </w:r>
      <w:r>
        <w:rPr>
          <w:spacing w:val="4"/>
        </w:rPr>
        <w:t xml:space="preserve"> </w:t>
      </w:r>
      <w:r>
        <w:rPr>
          <w:spacing w:val="1"/>
        </w:rPr>
        <w:t>by</w:t>
      </w:r>
      <w:r>
        <w:rPr>
          <w:spacing w:val="4"/>
        </w:rPr>
        <w:t xml:space="preserve"> </w:t>
      </w:r>
      <w:r>
        <w:t>South</w:t>
      </w:r>
      <w:r>
        <w:rPr>
          <w:spacing w:val="7"/>
        </w:rPr>
        <w:t xml:space="preserve"> </w:t>
      </w:r>
      <w:r>
        <w:rPr>
          <w:spacing w:val="-1"/>
        </w:rPr>
        <w:t>Australian</w:t>
      </w:r>
      <w:r>
        <w:rPr>
          <w:spacing w:val="6"/>
        </w:rPr>
        <w:t xml:space="preserve"> </w:t>
      </w:r>
      <w:r>
        <w:t>government</w:t>
      </w:r>
      <w:r>
        <w:rPr>
          <w:spacing w:val="6"/>
        </w:rPr>
        <w:t xml:space="preserve"> </w:t>
      </w:r>
      <w:r>
        <w:t>agencies</w:t>
      </w:r>
      <w:r>
        <w:rPr>
          <w:spacing w:val="5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delivery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63"/>
          <w:w w:val="99"/>
        </w:rPr>
        <w:t xml:space="preserve"> </w:t>
      </w:r>
      <w:r>
        <w:t>Commonwealth</w:t>
      </w:r>
      <w:r>
        <w:rPr>
          <w:spacing w:val="8"/>
        </w:rPr>
        <w:t xml:space="preserve"> </w:t>
      </w:r>
      <w:r>
        <w:t>environmental</w:t>
      </w:r>
      <w:r>
        <w:rPr>
          <w:spacing w:val="10"/>
        </w:rPr>
        <w:t xml:space="preserve"> </w:t>
      </w:r>
      <w:r>
        <w:t>water,</w:t>
      </w:r>
      <w:r>
        <w:rPr>
          <w:spacing w:val="7"/>
        </w:rPr>
        <w:t xml:space="preserve"> </w:t>
      </w:r>
      <w:r>
        <w:rPr>
          <w:spacing w:val="-1"/>
        </w:rPr>
        <w:t>record</w:t>
      </w:r>
      <w:r>
        <w:rPr>
          <w:spacing w:val="11"/>
        </w:rPr>
        <w:t xml:space="preserve"> </w:t>
      </w:r>
      <w:r>
        <w:t>numbers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Murray</w:t>
      </w:r>
      <w:r>
        <w:rPr>
          <w:spacing w:val="8"/>
        </w:rPr>
        <w:t xml:space="preserve"> </w:t>
      </w:r>
      <w:r>
        <w:t>hardyhead</w:t>
      </w:r>
      <w:r>
        <w:rPr>
          <w:spacing w:val="9"/>
        </w:rPr>
        <w:t xml:space="preserve"> </w:t>
      </w:r>
      <w:r>
        <w:t>were</w:t>
      </w:r>
      <w:r>
        <w:rPr>
          <w:spacing w:val="9"/>
        </w:rPr>
        <w:t xml:space="preserve"> </w:t>
      </w:r>
      <w:r>
        <w:rPr>
          <w:spacing w:val="-1"/>
        </w:rPr>
        <w:t>found</w:t>
      </w:r>
      <w:r>
        <w:rPr>
          <w:spacing w:val="9"/>
        </w:rPr>
        <w:t xml:space="preserve"> </w:t>
      </w:r>
      <w:r>
        <w:t>in</w:t>
      </w:r>
      <w:r>
        <w:rPr>
          <w:spacing w:val="42"/>
          <w:w w:val="99"/>
        </w:rPr>
        <w:t xml:space="preserve"> </w:t>
      </w:r>
      <w:r>
        <w:t>these</w:t>
      </w:r>
      <w:r>
        <w:rPr>
          <w:spacing w:val="15"/>
        </w:rPr>
        <w:t xml:space="preserve"> </w:t>
      </w:r>
      <w:r>
        <w:t>wetlands</w:t>
      </w:r>
      <w:r>
        <w:rPr>
          <w:spacing w:val="17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rPr>
          <w:spacing w:val="-1"/>
        </w:rPr>
        <w:t>2015.</w:t>
      </w:r>
      <w:r>
        <w:rPr>
          <w:spacing w:val="18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t>provided</w:t>
      </w:r>
      <w:r>
        <w:rPr>
          <w:spacing w:val="19"/>
        </w:rPr>
        <w:t xml:space="preserve"> </w:t>
      </w:r>
      <w:r>
        <w:t>an</w:t>
      </w:r>
      <w:r>
        <w:rPr>
          <w:spacing w:val="16"/>
        </w:rPr>
        <w:t xml:space="preserve"> </w:t>
      </w:r>
      <w:r>
        <w:t>opportunity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t>relocate</w:t>
      </w:r>
      <w:r>
        <w:rPr>
          <w:spacing w:val="18"/>
        </w:rPr>
        <w:t xml:space="preserve"> </w:t>
      </w:r>
      <w:r>
        <w:t>a</w:t>
      </w:r>
      <w:r>
        <w:rPr>
          <w:spacing w:val="15"/>
        </w:rPr>
        <w:t xml:space="preserve"> </w:t>
      </w:r>
      <w:r>
        <w:rPr>
          <w:spacing w:val="-1"/>
        </w:rPr>
        <w:t>portion</w:t>
      </w:r>
      <w:r>
        <w:rPr>
          <w:spacing w:val="19"/>
        </w:rPr>
        <w:t xml:space="preserve"> </w:t>
      </w:r>
      <w:r>
        <w:rPr>
          <w:spacing w:val="-1"/>
        </w:rPr>
        <w:t>of</w:t>
      </w:r>
      <w:r>
        <w:rPr>
          <w:spacing w:val="16"/>
        </w:rPr>
        <w:t xml:space="preserve"> </w:t>
      </w:r>
      <w:r>
        <w:t>these</w:t>
      </w:r>
      <w:r>
        <w:rPr>
          <w:spacing w:val="18"/>
        </w:rPr>
        <w:t xml:space="preserve"> </w:t>
      </w:r>
      <w:r>
        <w:t>Murray</w:t>
      </w:r>
      <w:r>
        <w:rPr>
          <w:spacing w:val="32"/>
          <w:w w:val="99"/>
        </w:rPr>
        <w:t xml:space="preserve"> </w:t>
      </w:r>
      <w:r>
        <w:rPr>
          <w:spacing w:val="-1"/>
        </w:rPr>
        <w:t>hardyhead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establish</w:t>
      </w:r>
      <w:r>
        <w:rPr>
          <w:spacing w:val="-5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rPr>
          <w:spacing w:val="-1"/>
        </w:rPr>
        <w:t>population.</w:t>
      </w:r>
    </w:p>
    <w:p w14:paraId="0CD750CE" w14:textId="77777777" w:rsidR="001418E5" w:rsidRDefault="00F34B3E">
      <w:pPr>
        <w:pStyle w:val="BodyText"/>
        <w:ind w:left="231" w:right="228"/>
        <w:jc w:val="both"/>
      </w:pPr>
      <w:r>
        <w:rPr>
          <w:spacing w:val="-1"/>
        </w:rPr>
        <w:t>The</w:t>
      </w:r>
      <w:r>
        <w:rPr>
          <w:spacing w:val="7"/>
        </w:rPr>
        <w:t xml:space="preserve"> </w:t>
      </w:r>
      <w:r>
        <w:t>Mallee</w:t>
      </w:r>
      <w:r>
        <w:rPr>
          <w:spacing w:val="8"/>
        </w:rPr>
        <w:t xml:space="preserve"> </w:t>
      </w:r>
      <w:r>
        <w:rPr>
          <w:spacing w:val="-1"/>
        </w:rPr>
        <w:t>Catchment</w:t>
      </w:r>
      <w:r>
        <w:rPr>
          <w:spacing w:val="7"/>
        </w:rPr>
        <w:t xml:space="preserve"> </w:t>
      </w:r>
      <w:r>
        <w:t>Management</w:t>
      </w:r>
      <w:r>
        <w:rPr>
          <w:spacing w:val="10"/>
        </w:rPr>
        <w:t xml:space="preserve"> </w:t>
      </w:r>
      <w:r>
        <w:rPr>
          <w:spacing w:val="-1"/>
        </w:rPr>
        <w:t>Authority</w:t>
      </w:r>
      <w:r>
        <w:rPr>
          <w:spacing w:val="6"/>
        </w:rPr>
        <w:t xml:space="preserve"> </w:t>
      </w:r>
      <w:r>
        <w:t>has</w:t>
      </w:r>
      <w:r>
        <w:rPr>
          <w:spacing w:val="7"/>
        </w:rPr>
        <w:t xml:space="preserve"> </w:t>
      </w:r>
      <w:r>
        <w:t>been</w:t>
      </w:r>
      <w:r>
        <w:rPr>
          <w:spacing w:val="8"/>
        </w:rPr>
        <w:t xml:space="preserve"> </w:t>
      </w:r>
      <w:r>
        <w:t>working</w:t>
      </w:r>
      <w:r>
        <w:rPr>
          <w:spacing w:val="4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restore</w:t>
      </w:r>
      <w:r>
        <w:rPr>
          <w:spacing w:val="8"/>
        </w:rPr>
        <w:t xml:space="preserve"> </w:t>
      </w:r>
      <w:r>
        <w:t>wetlands</w:t>
      </w:r>
      <w:r>
        <w:rPr>
          <w:spacing w:val="7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51"/>
          <w:w w:val="99"/>
        </w:rPr>
        <w:t xml:space="preserve"> </w:t>
      </w:r>
      <w:r>
        <w:rPr>
          <w:spacing w:val="-1"/>
        </w:rPr>
        <w:t>Victorian</w:t>
      </w:r>
      <w:r>
        <w:rPr>
          <w:spacing w:val="13"/>
        </w:rPr>
        <w:t xml:space="preserve"> </w:t>
      </w:r>
      <w:r>
        <w:t>Mallee</w:t>
      </w:r>
      <w:r>
        <w:rPr>
          <w:spacing w:val="14"/>
        </w:rPr>
        <w:t xml:space="preserve"> </w:t>
      </w:r>
      <w:r>
        <w:rPr>
          <w:spacing w:val="-1"/>
        </w:rPr>
        <w:t>using</w:t>
      </w:r>
      <w:r>
        <w:rPr>
          <w:spacing w:val="16"/>
        </w:rPr>
        <w:t xml:space="preserve"> </w:t>
      </w:r>
      <w:r>
        <w:t>Commonwealth</w:t>
      </w:r>
      <w:r>
        <w:rPr>
          <w:spacing w:val="14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rPr>
          <w:spacing w:val="-1"/>
        </w:rPr>
        <w:t>Victorian</w:t>
      </w:r>
      <w:r>
        <w:rPr>
          <w:spacing w:val="14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t>water</w:t>
      </w:r>
      <w:r>
        <w:rPr>
          <w:spacing w:val="14"/>
        </w:rPr>
        <w:t xml:space="preserve"> </w:t>
      </w:r>
      <w:r>
        <w:t>for</w:t>
      </w:r>
      <w:r>
        <w:rPr>
          <w:spacing w:val="14"/>
        </w:rPr>
        <w:t xml:space="preserve"> </w:t>
      </w:r>
      <w:r>
        <w:t>many</w:t>
      </w:r>
      <w:r>
        <w:rPr>
          <w:spacing w:val="15"/>
        </w:rPr>
        <w:t xml:space="preserve"> </w:t>
      </w:r>
      <w:r>
        <w:rPr>
          <w:spacing w:val="-1"/>
        </w:rPr>
        <w:t>years.</w:t>
      </w:r>
      <w:r>
        <w:rPr>
          <w:spacing w:val="64"/>
          <w:w w:val="99"/>
        </w:rPr>
        <w:t xml:space="preserve"> </w:t>
      </w:r>
      <w:r>
        <w:rPr>
          <w:spacing w:val="-1"/>
        </w:rPr>
        <w:t>One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t>these</w:t>
      </w:r>
      <w:r>
        <w:rPr>
          <w:spacing w:val="-14"/>
        </w:rPr>
        <w:t xml:space="preserve"> </w:t>
      </w:r>
      <w:r>
        <w:t>restoration</w:t>
      </w:r>
      <w:r>
        <w:rPr>
          <w:spacing w:val="-13"/>
        </w:rPr>
        <w:t xml:space="preserve"> </w:t>
      </w:r>
      <w:r>
        <w:rPr>
          <w:spacing w:val="-1"/>
        </w:rPr>
        <w:t>sites,</w:t>
      </w:r>
      <w:r>
        <w:rPr>
          <w:spacing w:val="-16"/>
        </w:rPr>
        <w:t xml:space="preserve"> </w:t>
      </w:r>
      <w:r>
        <w:t>Brickworks</w:t>
      </w:r>
      <w:r>
        <w:rPr>
          <w:spacing w:val="-14"/>
        </w:rPr>
        <w:t xml:space="preserve"> </w:t>
      </w:r>
      <w:r>
        <w:rPr>
          <w:spacing w:val="-1"/>
        </w:rPr>
        <w:t>Billabong,</w:t>
      </w:r>
      <w:r>
        <w:rPr>
          <w:spacing w:val="-15"/>
        </w:rPr>
        <w:t xml:space="preserve"> </w:t>
      </w:r>
      <w:r>
        <w:t>was</w:t>
      </w:r>
      <w:r>
        <w:rPr>
          <w:spacing w:val="-14"/>
        </w:rPr>
        <w:t xml:space="preserve"> </w:t>
      </w:r>
      <w:r>
        <w:t>identified</w:t>
      </w:r>
      <w:r>
        <w:rPr>
          <w:spacing w:val="-16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-1"/>
        </w:rPr>
        <w:t>providing</w:t>
      </w:r>
      <w:r>
        <w:rPr>
          <w:spacing w:val="-13"/>
        </w:rPr>
        <w:t xml:space="preserve"> </w:t>
      </w:r>
      <w:r>
        <w:rPr>
          <w:spacing w:val="-1"/>
        </w:rPr>
        <w:t>suitable</w:t>
      </w:r>
      <w:r>
        <w:rPr>
          <w:spacing w:val="-14"/>
        </w:rPr>
        <w:t xml:space="preserve"> </w:t>
      </w:r>
      <w:r>
        <w:rPr>
          <w:spacing w:val="-1"/>
        </w:rPr>
        <w:t>habitat</w:t>
      </w:r>
      <w:r>
        <w:rPr>
          <w:spacing w:val="75"/>
          <w:w w:val="99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Murray</w:t>
      </w:r>
      <w:r>
        <w:rPr>
          <w:spacing w:val="10"/>
        </w:rPr>
        <w:t xml:space="preserve"> </w:t>
      </w:r>
      <w:r>
        <w:t>hardyhead.</w:t>
      </w:r>
      <w:r>
        <w:rPr>
          <w:spacing w:val="9"/>
        </w:rPr>
        <w:t xml:space="preserve"> </w:t>
      </w:r>
      <w:r>
        <w:t>This</w:t>
      </w:r>
      <w:r>
        <w:rPr>
          <w:spacing w:val="10"/>
        </w:rPr>
        <w:t xml:space="preserve"> </w:t>
      </w:r>
      <w:r>
        <w:rPr>
          <w:spacing w:val="-1"/>
        </w:rPr>
        <w:t>billabong</w:t>
      </w:r>
      <w:r>
        <w:rPr>
          <w:spacing w:val="11"/>
        </w:rPr>
        <w:t xml:space="preserve"> </w:t>
      </w:r>
      <w:r>
        <w:t>was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a</w:t>
      </w:r>
      <w:r>
        <w:rPr>
          <w:spacing w:val="9"/>
        </w:rPr>
        <w:t xml:space="preserve"> </w:t>
      </w:r>
      <w:r>
        <w:rPr>
          <w:spacing w:val="-1"/>
        </w:rPr>
        <w:t>suitable</w:t>
      </w:r>
      <w:r>
        <w:rPr>
          <w:spacing w:val="10"/>
        </w:rPr>
        <w:t xml:space="preserve"> </w:t>
      </w:r>
      <w:r>
        <w:t>condition</w:t>
      </w:r>
      <w:r>
        <w:rPr>
          <w:spacing w:val="11"/>
        </w:rPr>
        <w:t xml:space="preserve"> </w:t>
      </w:r>
      <w:r>
        <w:rPr>
          <w:spacing w:val="-1"/>
        </w:rPr>
        <w:t>due</w:t>
      </w:r>
      <w:r>
        <w:rPr>
          <w:spacing w:val="9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installation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a</w:t>
      </w:r>
      <w:r>
        <w:rPr>
          <w:spacing w:val="73"/>
          <w:w w:val="99"/>
        </w:rPr>
        <w:t xml:space="preserve"> </w:t>
      </w:r>
      <w:r>
        <w:rPr>
          <w:spacing w:val="-1"/>
        </w:rPr>
        <w:t xml:space="preserve">regulator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allow</w:t>
      </w:r>
      <w:r>
        <w:rPr>
          <w:spacing w:val="2"/>
        </w:rPr>
        <w:t xml:space="preserve"> </w:t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natural</w:t>
      </w:r>
      <w:r>
        <w:t xml:space="preserve"> wetting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 xml:space="preserve">drying cycles </w:t>
      </w:r>
      <w:r>
        <w:t>in the</w:t>
      </w:r>
      <w:r>
        <w:rPr>
          <w:spacing w:val="-1"/>
        </w:rPr>
        <w:t xml:space="preserve"> </w:t>
      </w:r>
      <w:r>
        <w:t>wetland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delivery</w:t>
      </w:r>
      <w:r>
        <w:t xml:space="preserve"> </w:t>
      </w:r>
      <w:r>
        <w:rPr>
          <w:spacing w:val="-1"/>
        </w:rPr>
        <w:t>of</w:t>
      </w:r>
      <w:r>
        <w:rPr>
          <w:spacing w:val="84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provide</w:t>
      </w:r>
      <w:r>
        <w:rPr>
          <w:spacing w:val="-8"/>
        </w:rPr>
        <w:t xml:space="preserve"> </w:t>
      </w:r>
      <w:r>
        <w:t>habitat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food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Murray</w:t>
      </w:r>
      <w:r>
        <w:rPr>
          <w:spacing w:val="-9"/>
        </w:rPr>
        <w:t xml:space="preserve"> </w:t>
      </w:r>
      <w:r>
        <w:t>hardyhead.</w:t>
      </w:r>
    </w:p>
    <w:p w14:paraId="0CD750CF" w14:textId="77777777" w:rsidR="001418E5" w:rsidRDefault="00F34B3E">
      <w:pPr>
        <w:pStyle w:val="BodyText"/>
        <w:ind w:left="231" w:right="224"/>
        <w:jc w:val="both"/>
      </w:pPr>
      <w:r>
        <w:rPr>
          <w:spacing w:val="-1"/>
        </w:rPr>
        <w:t>Additional</w:t>
      </w:r>
      <w:r>
        <w:rPr>
          <w:spacing w:val="32"/>
        </w:rPr>
        <w:t xml:space="preserve"> </w:t>
      </w:r>
      <w:r>
        <w:t>Commonwealth</w:t>
      </w:r>
      <w:r>
        <w:rPr>
          <w:spacing w:val="33"/>
        </w:rPr>
        <w:t xml:space="preserve"> </w:t>
      </w:r>
      <w:r>
        <w:t>environmental</w:t>
      </w:r>
      <w:r>
        <w:rPr>
          <w:spacing w:val="30"/>
        </w:rPr>
        <w:t xml:space="preserve"> </w:t>
      </w:r>
      <w:r>
        <w:t>water</w:t>
      </w:r>
      <w:r>
        <w:rPr>
          <w:spacing w:val="33"/>
        </w:rPr>
        <w:t xml:space="preserve"> </w:t>
      </w:r>
      <w:r>
        <w:t>was</w:t>
      </w:r>
      <w:r>
        <w:rPr>
          <w:spacing w:val="31"/>
        </w:rPr>
        <w:t xml:space="preserve"> </w:t>
      </w:r>
      <w:r>
        <w:rPr>
          <w:spacing w:val="-1"/>
        </w:rPr>
        <w:t>delivered</w:t>
      </w:r>
      <w:r>
        <w:rPr>
          <w:spacing w:val="33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t>Brickworks</w:t>
      </w:r>
      <w:r>
        <w:rPr>
          <w:spacing w:val="32"/>
        </w:rPr>
        <w:t xml:space="preserve"> </w:t>
      </w:r>
      <w:r>
        <w:rPr>
          <w:spacing w:val="-1"/>
        </w:rPr>
        <w:t>Billabong</w:t>
      </w:r>
      <w:r>
        <w:rPr>
          <w:spacing w:val="33"/>
        </w:rPr>
        <w:t xml:space="preserve"> </w:t>
      </w:r>
      <w:r>
        <w:t>to</w:t>
      </w:r>
      <w:r>
        <w:rPr>
          <w:spacing w:val="68"/>
          <w:w w:val="99"/>
        </w:rPr>
        <w:t xml:space="preserve"> </w:t>
      </w:r>
      <w:r>
        <w:t>further</w:t>
      </w:r>
      <w:r>
        <w:rPr>
          <w:spacing w:val="11"/>
        </w:rPr>
        <w:t xml:space="preserve"> </w:t>
      </w:r>
      <w:r>
        <w:rPr>
          <w:spacing w:val="-1"/>
        </w:rPr>
        <w:t>boost</w:t>
      </w:r>
      <w:r>
        <w:rPr>
          <w:spacing w:val="12"/>
        </w:rPr>
        <w:t xml:space="preserve"> </w:t>
      </w:r>
      <w:r>
        <w:rPr>
          <w:spacing w:val="-1"/>
        </w:rPr>
        <w:t>habitat</w:t>
      </w:r>
      <w:r>
        <w:rPr>
          <w:spacing w:val="13"/>
        </w:rPr>
        <w:t xml:space="preserve"> </w:t>
      </w:r>
      <w:r>
        <w:rPr>
          <w:spacing w:val="-1"/>
        </w:rPr>
        <w:t>and</w:t>
      </w:r>
      <w:r>
        <w:rPr>
          <w:spacing w:val="12"/>
        </w:rPr>
        <w:t xml:space="preserve"> </w:t>
      </w:r>
      <w:r>
        <w:t>enhance</w:t>
      </w:r>
      <w:r>
        <w:rPr>
          <w:spacing w:val="11"/>
        </w:rPr>
        <w:t xml:space="preserve"> </w:t>
      </w:r>
      <w:r>
        <w:rPr>
          <w:spacing w:val="-1"/>
        </w:rPr>
        <w:t>food</w:t>
      </w:r>
      <w:r>
        <w:rPr>
          <w:spacing w:val="13"/>
        </w:rPr>
        <w:t xml:space="preserve"> </w:t>
      </w:r>
      <w:r>
        <w:rPr>
          <w:spacing w:val="-1"/>
        </w:rPr>
        <w:t>supplies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preparation</w:t>
      </w:r>
      <w:r>
        <w:rPr>
          <w:spacing w:val="11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arrival</w:t>
      </w:r>
      <w:r>
        <w:rPr>
          <w:spacing w:val="12"/>
        </w:rPr>
        <w:t xml:space="preserve"> </w:t>
      </w:r>
      <w:r>
        <w:rPr>
          <w:spacing w:val="-1"/>
        </w:rPr>
        <w:t>of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fish.</w:t>
      </w:r>
      <w:r>
        <w:rPr>
          <w:spacing w:val="9"/>
        </w:rPr>
        <w:t xml:space="preserve"> </w:t>
      </w:r>
      <w:r>
        <w:rPr>
          <w:spacing w:val="1"/>
        </w:rPr>
        <w:t>In</w:t>
      </w:r>
      <w:r>
        <w:rPr>
          <w:spacing w:val="69"/>
          <w:w w:val="99"/>
        </w:rPr>
        <w:t xml:space="preserve"> </w:t>
      </w:r>
      <w:r>
        <w:t>March</w:t>
      </w:r>
      <w:r>
        <w:rPr>
          <w:spacing w:val="3"/>
        </w:rPr>
        <w:t xml:space="preserve"> </w:t>
      </w:r>
      <w:r>
        <w:rPr>
          <w:spacing w:val="-1"/>
        </w:rPr>
        <w:t>2015,</w:t>
      </w:r>
      <w:r>
        <w:rPr>
          <w:spacing w:val="3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t>Murray-Darling</w:t>
      </w:r>
      <w:r>
        <w:rPr>
          <w:spacing w:val="3"/>
        </w:rPr>
        <w:t xml:space="preserve"> </w:t>
      </w:r>
      <w:r>
        <w:t>Freshwater</w:t>
      </w:r>
      <w:r>
        <w:rPr>
          <w:spacing w:val="2"/>
        </w:rPr>
        <w:t xml:space="preserve"> </w:t>
      </w:r>
      <w:r>
        <w:rPr>
          <w:spacing w:val="-1"/>
        </w:rPr>
        <w:t>Research</w:t>
      </w:r>
      <w:r>
        <w:rPr>
          <w:spacing w:val="7"/>
        </w:rPr>
        <w:t xml:space="preserve"> </w:t>
      </w:r>
      <w:r>
        <w:rPr>
          <w:spacing w:val="-1"/>
        </w:rPr>
        <w:t>Centre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South</w:t>
      </w:r>
      <w:r>
        <w:rPr>
          <w:spacing w:val="7"/>
        </w:rPr>
        <w:t xml:space="preserve"> </w:t>
      </w:r>
      <w:r>
        <w:rPr>
          <w:spacing w:val="-1"/>
        </w:rPr>
        <w:t>Australian</w:t>
      </w:r>
      <w:r>
        <w:rPr>
          <w:spacing w:val="59"/>
          <w:w w:val="99"/>
        </w:rPr>
        <w:t xml:space="preserve"> </w:t>
      </w:r>
      <w:r>
        <w:t>government</w:t>
      </w:r>
      <w:r>
        <w:rPr>
          <w:spacing w:val="17"/>
        </w:rPr>
        <w:t xml:space="preserve"> </w:t>
      </w:r>
      <w:r>
        <w:t>staff</w:t>
      </w:r>
      <w:r>
        <w:rPr>
          <w:spacing w:val="16"/>
        </w:rPr>
        <w:t xml:space="preserve"> </w:t>
      </w:r>
      <w:r>
        <w:rPr>
          <w:spacing w:val="-1"/>
        </w:rPr>
        <w:t>captured</w:t>
      </w:r>
      <w:r>
        <w:rPr>
          <w:spacing w:val="16"/>
        </w:rPr>
        <w:t xml:space="preserve"> </w:t>
      </w:r>
      <w:r>
        <w:t>approximately</w:t>
      </w:r>
      <w:r>
        <w:rPr>
          <w:spacing w:val="15"/>
        </w:rPr>
        <w:t xml:space="preserve"> </w:t>
      </w:r>
      <w:r>
        <w:rPr>
          <w:spacing w:val="-1"/>
        </w:rPr>
        <w:t>2500</w:t>
      </w:r>
      <w:r>
        <w:rPr>
          <w:spacing w:val="18"/>
        </w:rPr>
        <w:t xml:space="preserve"> </w:t>
      </w:r>
      <w:r>
        <w:rPr>
          <w:spacing w:val="-1"/>
        </w:rPr>
        <w:t>Murray</w:t>
      </w:r>
      <w:r>
        <w:rPr>
          <w:spacing w:val="15"/>
        </w:rPr>
        <w:t xml:space="preserve"> </w:t>
      </w:r>
      <w:r>
        <w:t>hardyhead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relocated</w:t>
      </w:r>
      <w:r>
        <w:rPr>
          <w:spacing w:val="17"/>
        </w:rPr>
        <w:t xml:space="preserve"> </w:t>
      </w:r>
      <w:r>
        <w:t>them</w:t>
      </w:r>
      <w:r>
        <w:rPr>
          <w:spacing w:val="14"/>
        </w:rPr>
        <w:t xml:space="preserve"> </w:t>
      </w:r>
      <w:r>
        <w:t>to</w:t>
      </w:r>
      <w:r>
        <w:rPr>
          <w:spacing w:val="36"/>
          <w:w w:val="99"/>
        </w:rPr>
        <w:t xml:space="preserve"> </w:t>
      </w:r>
      <w:r>
        <w:t>Brickworks</w:t>
      </w:r>
      <w:r>
        <w:rPr>
          <w:spacing w:val="46"/>
        </w:rPr>
        <w:t xml:space="preserve"> </w:t>
      </w:r>
      <w:r>
        <w:rPr>
          <w:spacing w:val="-1"/>
        </w:rPr>
        <w:t>Billabong.</w:t>
      </w:r>
      <w:r>
        <w:rPr>
          <w:spacing w:val="45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rPr>
          <w:spacing w:val="-1"/>
        </w:rPr>
        <w:t>Murray</w:t>
      </w:r>
      <w:r>
        <w:rPr>
          <w:spacing w:val="47"/>
        </w:rPr>
        <w:t xml:space="preserve"> </w:t>
      </w:r>
      <w:r>
        <w:t>hardyhead</w:t>
      </w:r>
      <w:r>
        <w:rPr>
          <w:spacing w:val="47"/>
        </w:rPr>
        <w:t xml:space="preserve"> </w:t>
      </w:r>
      <w:r>
        <w:t>were</w:t>
      </w:r>
      <w:r>
        <w:rPr>
          <w:spacing w:val="47"/>
        </w:rPr>
        <w:t xml:space="preserve"> </w:t>
      </w:r>
      <w:r>
        <w:rPr>
          <w:spacing w:val="-1"/>
        </w:rPr>
        <w:t>transported</w:t>
      </w:r>
      <w:r>
        <w:rPr>
          <w:spacing w:val="47"/>
        </w:rPr>
        <w:t xml:space="preserve"> </w:t>
      </w:r>
      <w:r>
        <w:t>in</w:t>
      </w:r>
      <w:r>
        <w:rPr>
          <w:spacing w:val="48"/>
        </w:rPr>
        <w:t xml:space="preserve"> </w:t>
      </w:r>
      <w:r>
        <w:t>an</w:t>
      </w:r>
      <w:r>
        <w:rPr>
          <w:spacing w:val="49"/>
        </w:rPr>
        <w:t xml:space="preserve"> </w:t>
      </w:r>
      <w:r>
        <w:t>oxygenated</w:t>
      </w:r>
      <w:r>
        <w:rPr>
          <w:spacing w:val="47"/>
        </w:rPr>
        <w:t xml:space="preserve"> </w:t>
      </w:r>
      <w:r>
        <w:rPr>
          <w:spacing w:val="2"/>
        </w:rPr>
        <w:t>water-</w:t>
      </w:r>
      <w:r>
        <w:rPr>
          <w:spacing w:val="54"/>
          <w:w w:val="99"/>
        </w:rPr>
        <w:t xml:space="preserve"> </w:t>
      </w:r>
      <w:r>
        <w:t>holding</w:t>
      </w:r>
      <w:r>
        <w:rPr>
          <w:spacing w:val="50"/>
        </w:rPr>
        <w:t xml:space="preserve"> </w:t>
      </w:r>
      <w:r>
        <w:t>trailer</w:t>
      </w:r>
      <w:r>
        <w:rPr>
          <w:spacing w:val="52"/>
        </w:rPr>
        <w:t xml:space="preserve"> </w:t>
      </w:r>
      <w:r>
        <w:rPr>
          <w:spacing w:val="-1"/>
        </w:rPr>
        <w:t>provided</w:t>
      </w:r>
      <w:r>
        <w:rPr>
          <w:spacing w:val="51"/>
        </w:rPr>
        <w:t xml:space="preserve"> </w:t>
      </w:r>
      <w:r>
        <w:t>by</w:t>
      </w:r>
      <w:r>
        <w:rPr>
          <w:spacing w:val="49"/>
        </w:rPr>
        <w:t xml:space="preserve"> </w:t>
      </w:r>
      <w:r>
        <w:t>the</w:t>
      </w:r>
      <w:r>
        <w:rPr>
          <w:spacing w:val="50"/>
        </w:rPr>
        <w:t xml:space="preserve"> </w:t>
      </w:r>
      <w:r>
        <w:t>Victorian</w:t>
      </w:r>
      <w:r>
        <w:rPr>
          <w:spacing w:val="51"/>
        </w:rPr>
        <w:t xml:space="preserve"> </w:t>
      </w:r>
      <w:r>
        <w:t>Department</w:t>
      </w:r>
      <w:r>
        <w:rPr>
          <w:spacing w:val="52"/>
        </w:rPr>
        <w:t xml:space="preserve"> </w:t>
      </w:r>
      <w:r>
        <w:rPr>
          <w:spacing w:val="-1"/>
        </w:rPr>
        <w:t>of</w:t>
      </w:r>
      <w:r>
        <w:rPr>
          <w:spacing w:val="50"/>
        </w:rPr>
        <w:t xml:space="preserve"> </w:t>
      </w:r>
      <w:r>
        <w:t>Environment,</w:t>
      </w:r>
      <w:r>
        <w:rPr>
          <w:spacing w:val="50"/>
        </w:rPr>
        <w:t xml:space="preserve"> </w:t>
      </w:r>
      <w:r>
        <w:rPr>
          <w:spacing w:val="-1"/>
        </w:rPr>
        <w:t>Land,</w:t>
      </w:r>
      <w:r>
        <w:rPr>
          <w:spacing w:val="51"/>
        </w:rPr>
        <w:t xml:space="preserve"> </w:t>
      </w:r>
      <w:r>
        <w:t>Water</w:t>
      </w:r>
      <w:r>
        <w:rPr>
          <w:spacing w:val="50"/>
        </w:rPr>
        <w:t xml:space="preserve"> </w:t>
      </w:r>
      <w:r>
        <w:t>and</w:t>
      </w:r>
      <w:r>
        <w:rPr>
          <w:spacing w:val="38"/>
          <w:w w:val="99"/>
        </w:rPr>
        <w:t xml:space="preserve"> </w:t>
      </w:r>
      <w:r>
        <w:t>Planning.</w:t>
      </w:r>
    </w:p>
    <w:p w14:paraId="0CD750D0" w14:textId="77777777" w:rsidR="001418E5" w:rsidRDefault="00F34B3E">
      <w:pPr>
        <w:pStyle w:val="BodyText"/>
        <w:ind w:left="231" w:right="231"/>
        <w:jc w:val="both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translocation</w:t>
      </w:r>
      <w:r>
        <w:rPr>
          <w:spacing w:val="-6"/>
        </w:rPr>
        <w:t xml:space="preserve"> </w:t>
      </w:r>
      <w:r>
        <w:rPr>
          <w:spacing w:val="-1"/>
        </w:rPr>
        <w:t>appears</w:t>
      </w:r>
      <w:r>
        <w:rPr>
          <w:spacing w:val="-7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successful,</w:t>
      </w:r>
      <w:r>
        <w:rPr>
          <w:spacing w:val="-8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monitoring</w:t>
      </w:r>
      <w:r>
        <w:rPr>
          <w:spacing w:val="-7"/>
        </w:rPr>
        <w:t xml:space="preserve"> </w:t>
      </w:r>
      <w:r>
        <w:rPr>
          <w:spacing w:val="-1"/>
        </w:rPr>
        <w:t>in</w:t>
      </w:r>
      <w:r>
        <w:rPr>
          <w:spacing w:val="-4"/>
        </w:rPr>
        <w:t xml:space="preserve"> </w:t>
      </w:r>
      <w:r>
        <w:rPr>
          <w:spacing w:val="-1"/>
        </w:rPr>
        <w:t>August</w:t>
      </w:r>
      <w:r>
        <w:rPr>
          <w:spacing w:val="-5"/>
        </w:rPr>
        <w:t xml:space="preserve"> </w:t>
      </w:r>
      <w:r>
        <w:rPr>
          <w:spacing w:val="-1"/>
        </w:rPr>
        <w:t>2015</w:t>
      </w:r>
      <w:r>
        <w:rPr>
          <w:spacing w:val="-6"/>
        </w:rPr>
        <w:t xml:space="preserve"> </w:t>
      </w:r>
      <w:r>
        <w:t>detecting</w:t>
      </w:r>
      <w:r>
        <w:rPr>
          <w:spacing w:val="81"/>
          <w:w w:val="99"/>
        </w:rPr>
        <w:t xml:space="preserve"> </w:t>
      </w:r>
      <w:r>
        <w:rPr>
          <w:spacing w:val="-1"/>
        </w:rPr>
        <w:t>juvenile</w:t>
      </w:r>
      <w:r>
        <w:rPr>
          <w:spacing w:val="3"/>
        </w:rPr>
        <w:t xml:space="preserve"> </w:t>
      </w:r>
      <w:r>
        <w:rPr>
          <w:spacing w:val="-1"/>
        </w:rPr>
        <w:t>Murray</w:t>
      </w:r>
      <w:r>
        <w:rPr>
          <w:spacing w:val="2"/>
        </w:rPr>
        <w:t xml:space="preserve"> </w:t>
      </w:r>
      <w:r>
        <w:t>hardyhead</w:t>
      </w:r>
      <w:r>
        <w:rPr>
          <w:spacing w:val="6"/>
        </w:rPr>
        <w:t xml:space="preserve"> </w:t>
      </w:r>
      <w:r>
        <w:rPr>
          <w:spacing w:val="-1"/>
        </w:rPr>
        <w:t>(estimated</w:t>
      </w:r>
      <w:r>
        <w:rPr>
          <w:spacing w:val="4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2"/>
        </w:rPr>
        <w:t>2</w:t>
      </w:r>
      <w:r>
        <w:rPr>
          <w:rFonts w:cs="Century Gothic"/>
          <w:spacing w:val="2"/>
        </w:rPr>
        <w:t>–</w:t>
      </w:r>
      <w:r>
        <w:rPr>
          <w:spacing w:val="2"/>
        </w:rPr>
        <w:t>3</w:t>
      </w:r>
      <w:r>
        <w:rPr>
          <w:spacing w:val="1"/>
        </w:rPr>
        <w:t xml:space="preserve"> </w:t>
      </w:r>
      <w:r>
        <w:t>months</w:t>
      </w:r>
      <w:r>
        <w:rPr>
          <w:spacing w:val="3"/>
        </w:rPr>
        <w:t xml:space="preserve"> </w:t>
      </w:r>
      <w:r>
        <w:rPr>
          <w:spacing w:val="-1"/>
        </w:rPr>
        <w:t>old).</w:t>
      </w:r>
      <w:r>
        <w:rPr>
          <w:spacing w:val="4"/>
        </w:rPr>
        <w:t xml:space="preserve"> </w:t>
      </w:r>
      <w:r>
        <w:rPr>
          <w:spacing w:val="-1"/>
        </w:rPr>
        <w:t>These</w:t>
      </w:r>
      <w:r>
        <w:rPr>
          <w:spacing w:val="3"/>
        </w:rPr>
        <w:t xml:space="preserve"> </w:t>
      </w:r>
      <w:r>
        <w:rPr>
          <w:spacing w:val="-1"/>
        </w:rPr>
        <w:t>juveniles</w:t>
      </w:r>
      <w:r>
        <w:rPr>
          <w:spacing w:val="3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likely</w:t>
      </w:r>
      <w:r>
        <w:rPr>
          <w:spacing w:val="2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be</w:t>
      </w:r>
      <w:r>
        <w:rPr>
          <w:spacing w:val="77"/>
          <w:w w:val="9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first</w:t>
      </w:r>
      <w:r>
        <w:rPr>
          <w:spacing w:val="-6"/>
        </w:rPr>
        <w:t xml:space="preserve"> </w:t>
      </w:r>
      <w:r>
        <w:rPr>
          <w:spacing w:val="-1"/>
        </w:rPr>
        <w:t>generation</w:t>
      </w:r>
      <w:r>
        <w:rPr>
          <w:spacing w:val="-7"/>
        </w:rPr>
        <w:t xml:space="preserve"> </w:t>
      </w:r>
      <w:r>
        <w:t>off-spring</w:t>
      </w:r>
      <w:r>
        <w:rPr>
          <w:spacing w:val="-8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translocated</w:t>
      </w:r>
      <w:r>
        <w:rPr>
          <w:spacing w:val="-8"/>
        </w:rPr>
        <w:t xml:space="preserve"> </w:t>
      </w:r>
      <w:r>
        <w:rPr>
          <w:spacing w:val="-1"/>
        </w:rPr>
        <w:t>fish.</w:t>
      </w:r>
    </w:p>
    <w:p w14:paraId="0CD750D1" w14:textId="77777777" w:rsidR="001418E5" w:rsidRDefault="001418E5">
      <w:pPr>
        <w:jc w:val="both"/>
        <w:sectPr w:rsidR="001418E5">
          <w:pgSz w:w="11910" w:h="16840"/>
          <w:pgMar w:top="800" w:right="1160" w:bottom="620" w:left="1300" w:header="0" w:footer="434" w:gutter="0"/>
          <w:cols w:space="720"/>
        </w:sectPr>
      </w:pPr>
    </w:p>
    <w:p w14:paraId="0CD750D2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line="480" w:lineRule="exact"/>
        <w:jc w:val="both"/>
        <w:rPr>
          <w:rFonts w:ascii="Calibri" w:eastAsia="Calibri" w:hAnsi="Calibri" w:cs="Calibri"/>
          <w:sz w:val="40"/>
          <w:szCs w:val="40"/>
        </w:rPr>
      </w:pPr>
      <w:bookmarkStart w:id="10" w:name="_bookmark9"/>
      <w:bookmarkEnd w:id="10"/>
      <w:r>
        <w:rPr>
          <w:rFonts w:ascii="Calibri"/>
          <w:b/>
          <w:color w:val="5F4879"/>
          <w:spacing w:val="-1"/>
          <w:sz w:val="40"/>
        </w:rPr>
        <w:lastRenderedPageBreak/>
        <w:t>Supporting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multiple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outcomes</w:t>
      </w:r>
    </w:p>
    <w:p w14:paraId="0CD750D3" w14:textId="77777777" w:rsidR="001418E5" w:rsidRDefault="00F34B3E">
      <w:pPr>
        <w:pStyle w:val="BodyText"/>
        <w:spacing w:before="124"/>
        <w:ind w:right="112"/>
        <w:jc w:val="both"/>
      </w:pPr>
      <w:r>
        <w:t>While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primary</w:t>
      </w:r>
      <w:r>
        <w:rPr>
          <w:spacing w:val="-6"/>
        </w:rPr>
        <w:t xml:space="preserve"> </w:t>
      </w:r>
      <w:r>
        <w:t>purpose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Commonwealth</w:t>
      </w:r>
      <w:r>
        <w:rPr>
          <w:spacing w:val="-6"/>
        </w:rPr>
        <w:t xml:space="preserve"> </w:t>
      </w:r>
      <w:r>
        <w:t>environmental</w:t>
      </w:r>
      <w:r>
        <w:rPr>
          <w:spacing w:val="-4"/>
        </w:rPr>
        <w:t xml:space="preserve"> </w:t>
      </w:r>
      <w:r>
        <w:t>watering</w:t>
      </w:r>
      <w:r>
        <w:rPr>
          <w:spacing w:val="-5"/>
        </w:rPr>
        <w:t xml:space="preserve"> </w:t>
      </w:r>
      <w:r>
        <w:t>action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achieve</w:t>
      </w:r>
      <w:r>
        <w:rPr>
          <w:spacing w:val="29"/>
          <w:w w:val="99"/>
        </w:rPr>
        <w:t xml:space="preserve"> </w:t>
      </w:r>
      <w:r>
        <w:t>environmental</w:t>
      </w:r>
      <w:r>
        <w:rPr>
          <w:spacing w:val="-15"/>
        </w:rPr>
        <w:t xml:space="preserve"> </w:t>
      </w:r>
      <w:r>
        <w:rPr>
          <w:spacing w:val="-1"/>
        </w:rPr>
        <w:t>outcomes,</w:t>
      </w:r>
      <w:r>
        <w:rPr>
          <w:spacing w:val="-16"/>
        </w:rPr>
        <w:t xml:space="preserve"> </w:t>
      </w:r>
      <w:r>
        <w:t>there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rPr>
          <w:spacing w:val="-1"/>
        </w:rPr>
        <w:t>also</w:t>
      </w:r>
      <w:r>
        <w:rPr>
          <w:spacing w:val="-16"/>
        </w:rPr>
        <w:t xml:space="preserve"> </w:t>
      </w:r>
      <w:r>
        <w:t>opportunities</w:t>
      </w:r>
      <w:r>
        <w:rPr>
          <w:spacing w:val="-17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rPr>
          <w:spacing w:val="-1"/>
        </w:rPr>
        <w:t>support</w:t>
      </w:r>
      <w:r>
        <w:rPr>
          <w:spacing w:val="-13"/>
        </w:rPr>
        <w:t xml:space="preserve"> </w:t>
      </w:r>
      <w:r>
        <w:t>complementary</w:t>
      </w:r>
      <w:r>
        <w:rPr>
          <w:spacing w:val="-16"/>
        </w:rPr>
        <w:t xml:space="preserve"> </w:t>
      </w:r>
      <w:r>
        <w:rPr>
          <w:spacing w:val="-1"/>
        </w:rPr>
        <w:t>social,</w:t>
      </w:r>
      <w:r>
        <w:rPr>
          <w:spacing w:val="-17"/>
        </w:rPr>
        <w:t xml:space="preserve"> </w:t>
      </w:r>
      <w:r>
        <w:rPr>
          <w:spacing w:val="-1"/>
        </w:rPr>
        <w:t>cultural</w:t>
      </w:r>
      <w:r>
        <w:rPr>
          <w:spacing w:val="61"/>
          <w:w w:val="99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economic</w:t>
      </w:r>
      <w:r>
        <w:rPr>
          <w:spacing w:val="-17"/>
        </w:rPr>
        <w:t xml:space="preserve"> </w:t>
      </w:r>
      <w:r>
        <w:rPr>
          <w:spacing w:val="-1"/>
        </w:rPr>
        <w:t>outcomes.</w:t>
      </w:r>
      <w:r>
        <w:rPr>
          <w:spacing w:val="-18"/>
        </w:rPr>
        <w:t xml:space="preserve"> </w:t>
      </w:r>
      <w:r>
        <w:t>Providing</w:t>
      </w:r>
      <w:r>
        <w:rPr>
          <w:spacing w:val="-18"/>
        </w:rPr>
        <w:t xml:space="preserve"> </w:t>
      </w:r>
      <w:r>
        <w:t>environmental</w:t>
      </w:r>
      <w:r>
        <w:rPr>
          <w:spacing w:val="-19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rPr>
          <w:spacing w:val="-1"/>
        </w:rPr>
        <w:t>rivers,</w:t>
      </w:r>
      <w:r>
        <w:rPr>
          <w:spacing w:val="-19"/>
        </w:rPr>
        <w:t xml:space="preserve"> </w:t>
      </w:r>
      <w:r>
        <w:t>wetlands</w:t>
      </w:r>
      <w:r>
        <w:rPr>
          <w:spacing w:val="-20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floodplains</w:t>
      </w:r>
      <w:r>
        <w:rPr>
          <w:spacing w:val="-19"/>
        </w:rPr>
        <w:t xml:space="preserve"> </w:t>
      </w:r>
      <w:r>
        <w:t>can</w:t>
      </w:r>
      <w:r>
        <w:rPr>
          <w:spacing w:val="44"/>
          <w:w w:val="99"/>
        </w:rPr>
        <w:t xml:space="preserve"> </w:t>
      </w:r>
      <w:r>
        <w:rPr>
          <w:spacing w:val="-1"/>
        </w:rPr>
        <w:t>support</w:t>
      </w:r>
      <w:r>
        <w:rPr>
          <w:spacing w:val="-11"/>
        </w:rPr>
        <w:t xml:space="preserve"> </w:t>
      </w:r>
      <w:r>
        <w:t>recreational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tourism</w:t>
      </w:r>
      <w:r>
        <w:rPr>
          <w:spacing w:val="-13"/>
        </w:rPr>
        <w:t xml:space="preserve"> </w:t>
      </w:r>
      <w:r>
        <w:t>activities</w:t>
      </w:r>
      <w:r>
        <w:rPr>
          <w:spacing w:val="-11"/>
        </w:rPr>
        <w:t xml:space="preserve"> </w:t>
      </w:r>
      <w:r>
        <w:rPr>
          <w:spacing w:val="-1"/>
        </w:rPr>
        <w:t>(such</w:t>
      </w:r>
      <w:r>
        <w:rPr>
          <w:spacing w:val="-12"/>
        </w:rPr>
        <w:t xml:space="preserve"> </w:t>
      </w:r>
      <w:r>
        <w:rPr>
          <w:spacing w:val="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fishing,</w:t>
      </w:r>
      <w:r>
        <w:rPr>
          <w:spacing w:val="-13"/>
        </w:rPr>
        <w:t xml:space="preserve"> </w:t>
      </w:r>
      <w:r>
        <w:t>birdwatching,</w:t>
      </w:r>
      <w:r>
        <w:rPr>
          <w:spacing w:val="-14"/>
        </w:rPr>
        <w:t xml:space="preserve"> </w:t>
      </w:r>
      <w:r>
        <w:rPr>
          <w:spacing w:val="-1"/>
        </w:rPr>
        <w:t>boating/kayaking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65"/>
          <w:w w:val="99"/>
        </w:rPr>
        <w:t xml:space="preserve"> </w:t>
      </w:r>
      <w:r>
        <w:rPr>
          <w:spacing w:val="-1"/>
        </w:rPr>
        <w:t>camping),</w:t>
      </w:r>
      <w:r>
        <w:rPr>
          <w:spacing w:val="37"/>
        </w:rPr>
        <w:t xml:space="preserve"> </w:t>
      </w:r>
      <w:r>
        <w:rPr>
          <w:spacing w:val="-1"/>
        </w:rPr>
        <w:t>improve</w:t>
      </w:r>
      <w:r>
        <w:rPr>
          <w:spacing w:val="41"/>
        </w:rPr>
        <w:t xml:space="preserve"> </w:t>
      </w:r>
      <w:r>
        <w:t>water</w:t>
      </w:r>
      <w:r>
        <w:rPr>
          <w:spacing w:val="38"/>
        </w:rPr>
        <w:t xml:space="preserve"> </w:t>
      </w:r>
      <w:r>
        <w:rPr>
          <w:spacing w:val="-1"/>
        </w:rPr>
        <w:t>quality</w:t>
      </w:r>
      <w:r>
        <w:rPr>
          <w:spacing w:val="37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create</w:t>
      </w:r>
      <w:r>
        <w:rPr>
          <w:spacing w:val="3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more</w:t>
      </w:r>
      <w:r>
        <w:rPr>
          <w:spacing w:val="40"/>
        </w:rPr>
        <w:t xml:space="preserve"> </w:t>
      </w:r>
      <w:r>
        <w:rPr>
          <w:spacing w:val="-1"/>
        </w:rPr>
        <w:t>sustainable</w:t>
      </w:r>
      <w:r>
        <w:rPr>
          <w:spacing w:val="39"/>
        </w:rPr>
        <w:t xml:space="preserve"> </w:t>
      </w:r>
      <w:r>
        <w:t>environment</w:t>
      </w:r>
      <w:r>
        <w:rPr>
          <w:spacing w:val="40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rPr>
          <w:spacing w:val="-1"/>
        </w:rPr>
        <w:t>underpin</w:t>
      </w:r>
      <w:r>
        <w:rPr>
          <w:spacing w:val="96"/>
          <w:w w:val="99"/>
        </w:rPr>
        <w:t xml:space="preserve"> </w:t>
      </w:r>
      <w:r>
        <w:rPr>
          <w:spacing w:val="-1"/>
        </w:rPr>
        <w:t>commercial</w:t>
      </w:r>
      <w:r>
        <w:rPr>
          <w:spacing w:val="4"/>
        </w:rPr>
        <w:t xml:space="preserve"> </w:t>
      </w:r>
      <w:r>
        <w:rPr>
          <w:spacing w:val="-1"/>
        </w:rPr>
        <w:t>activities.</w:t>
      </w:r>
      <w:r>
        <w:rPr>
          <w:spacing w:val="2"/>
        </w:rPr>
        <w:t xml:space="preserve"> </w:t>
      </w:r>
      <w:r>
        <w:rPr>
          <w:spacing w:val="1"/>
        </w:rPr>
        <w:t>In</w:t>
      </w:r>
      <w:r>
        <w:rPr>
          <w:spacing w:val="5"/>
        </w:rPr>
        <w:t xml:space="preserve"> </w:t>
      </w:r>
      <w:r>
        <w:t>planning</w:t>
      </w:r>
      <w:r>
        <w:rPr>
          <w:spacing w:val="4"/>
        </w:rPr>
        <w:t xml:space="preserve"> </w:t>
      </w:r>
      <w:r>
        <w:rPr>
          <w:spacing w:val="-1"/>
        </w:rPr>
        <w:t>environmental</w:t>
      </w:r>
      <w:r>
        <w:rPr>
          <w:spacing w:val="3"/>
        </w:rPr>
        <w:t xml:space="preserve"> </w:t>
      </w:r>
      <w:r>
        <w:t>watering</w:t>
      </w:r>
      <w:r>
        <w:rPr>
          <w:spacing w:val="4"/>
        </w:rPr>
        <w:t xml:space="preserve"> </w:t>
      </w:r>
      <w:r>
        <w:rPr>
          <w:spacing w:val="-1"/>
        </w:rPr>
        <w:t>actions,</w:t>
      </w:r>
      <w:r>
        <w:rPr>
          <w:spacing w:val="1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Office</w:t>
      </w:r>
      <w:r>
        <w:rPr>
          <w:spacing w:val="4"/>
        </w:rPr>
        <w:t xml:space="preserve"> </w:t>
      </w:r>
      <w:r>
        <w:t>welcomes</w:t>
      </w:r>
      <w:r>
        <w:rPr>
          <w:spacing w:val="15"/>
        </w:rPr>
        <w:t xml:space="preserve"> </w:t>
      </w:r>
      <w:r>
        <w:t>ideas</w:t>
      </w:r>
      <w:r>
        <w:rPr>
          <w:spacing w:val="92"/>
          <w:w w:val="9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advice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4"/>
        </w:rPr>
        <w:t xml:space="preserve"> </w:t>
      </w:r>
      <w:r>
        <w:rPr>
          <w:spacing w:val="-1"/>
        </w:rPr>
        <w:t>local</w:t>
      </w:r>
      <w:r>
        <w:rPr>
          <w:spacing w:val="-13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rPr>
          <w:spacing w:val="-1"/>
        </w:rPr>
        <w:t>groups</w:t>
      </w:r>
      <w:r>
        <w:rPr>
          <w:spacing w:val="-14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local</w:t>
      </w:r>
      <w:r>
        <w:rPr>
          <w:spacing w:val="-13"/>
        </w:rPr>
        <w:t xml:space="preserve"> </w:t>
      </w:r>
      <w:r>
        <w:t>governments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3"/>
        </w:rPr>
        <w:t xml:space="preserve"> </w:t>
      </w:r>
      <w:r>
        <w:t>opportunities</w:t>
      </w:r>
      <w:r>
        <w:rPr>
          <w:spacing w:val="-14"/>
        </w:rPr>
        <w:t xml:space="preserve"> </w:t>
      </w:r>
      <w:r>
        <w:rPr>
          <w:spacing w:val="-1"/>
        </w:rPr>
        <w:t>for</w:t>
      </w:r>
      <w:r>
        <w:rPr>
          <w:spacing w:val="-14"/>
        </w:rPr>
        <w:t xml:space="preserve"> </w:t>
      </w:r>
      <w:r>
        <w:t>achieving</w:t>
      </w:r>
      <w:r>
        <w:rPr>
          <w:spacing w:val="42"/>
          <w:w w:val="99"/>
        </w:rPr>
        <w:t xml:space="preserve"> </w:t>
      </w:r>
      <w:r>
        <w:t>complemen</w:t>
      </w:r>
      <w:r>
        <w:t>tary</w:t>
      </w:r>
      <w:r>
        <w:rPr>
          <w:spacing w:val="14"/>
        </w:rPr>
        <w:t xml:space="preserve"> </w:t>
      </w:r>
      <w:r>
        <w:rPr>
          <w:spacing w:val="-1"/>
        </w:rPr>
        <w:t>social</w:t>
      </w:r>
      <w:r>
        <w:rPr>
          <w:spacing w:val="17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economic</w:t>
      </w:r>
      <w:r>
        <w:rPr>
          <w:spacing w:val="19"/>
        </w:rPr>
        <w:t xml:space="preserve"> </w:t>
      </w:r>
      <w:r>
        <w:t>outcomes.</w:t>
      </w:r>
      <w:r>
        <w:rPr>
          <w:spacing w:val="16"/>
        </w:rPr>
        <w:t xml:space="preserve"> </w:t>
      </w:r>
      <w:r>
        <w:rPr>
          <w:spacing w:val="-1"/>
        </w:rPr>
        <w:t>This</w:t>
      </w:r>
      <w:r>
        <w:rPr>
          <w:spacing w:val="15"/>
        </w:rPr>
        <w:t xml:space="preserve"> </w:t>
      </w:r>
      <w:r>
        <w:rPr>
          <w:spacing w:val="-1"/>
        </w:rPr>
        <w:t>could</w:t>
      </w:r>
      <w:r>
        <w:rPr>
          <w:spacing w:val="23"/>
        </w:rPr>
        <w:t xml:space="preserve"> </w:t>
      </w:r>
      <w:r>
        <w:rPr>
          <w:spacing w:val="-1"/>
        </w:rPr>
        <w:t>include</w:t>
      </w:r>
      <w:r>
        <w:rPr>
          <w:spacing w:val="17"/>
        </w:rPr>
        <w:t xml:space="preserve"> </w:t>
      </w:r>
      <w:r>
        <w:t>providing</w:t>
      </w:r>
      <w:r>
        <w:rPr>
          <w:spacing w:val="16"/>
        </w:rPr>
        <w:t xml:space="preserve"> </w:t>
      </w:r>
      <w:r>
        <w:rPr>
          <w:spacing w:val="-1"/>
        </w:rPr>
        <w:t>information</w:t>
      </w:r>
      <w:r>
        <w:rPr>
          <w:spacing w:val="16"/>
        </w:rPr>
        <w:t xml:space="preserve"> </w:t>
      </w:r>
      <w:r>
        <w:rPr>
          <w:spacing w:val="-1"/>
        </w:rPr>
        <w:t>on</w:t>
      </w:r>
      <w:r>
        <w:rPr>
          <w:spacing w:val="77"/>
          <w:w w:val="99"/>
        </w:rPr>
        <w:t xml:space="preserve"> </w:t>
      </w:r>
      <w:r>
        <w:t>important</w:t>
      </w:r>
      <w:r>
        <w:rPr>
          <w:spacing w:val="-10"/>
        </w:rPr>
        <w:t xml:space="preserve"> </w:t>
      </w:r>
      <w:r>
        <w:rPr>
          <w:spacing w:val="-1"/>
        </w:rPr>
        <w:t>local</w:t>
      </w:r>
      <w:r>
        <w:rPr>
          <w:spacing w:val="-9"/>
        </w:rPr>
        <w:t xml:space="preserve"> </w:t>
      </w:r>
      <w:r>
        <w:rPr>
          <w:spacing w:val="-1"/>
        </w:rPr>
        <w:t>wetlands,</w:t>
      </w:r>
      <w:r>
        <w:rPr>
          <w:spacing w:val="-11"/>
        </w:rPr>
        <w:t xml:space="preserve"> </w:t>
      </w:r>
      <w:r>
        <w:t>recreational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0"/>
        </w:rPr>
        <w:t xml:space="preserve"> </w:t>
      </w:r>
      <w:r>
        <w:rPr>
          <w:spacing w:val="-1"/>
        </w:rPr>
        <w:t>tourism</w:t>
      </w:r>
      <w:r>
        <w:rPr>
          <w:spacing w:val="-9"/>
        </w:rPr>
        <w:t xml:space="preserve"> </w:t>
      </w:r>
      <w:r>
        <w:t>events.</w:t>
      </w:r>
    </w:p>
    <w:p w14:paraId="0CD750D4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2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11" w:name="_bookmark10"/>
      <w:bookmarkEnd w:id="11"/>
      <w:r>
        <w:rPr>
          <w:rFonts w:ascii="Century Gothic"/>
          <w:b/>
          <w:color w:val="5F4879"/>
          <w:sz w:val="24"/>
        </w:rPr>
        <w:t>Aboriginal</w:t>
      </w:r>
      <w:r>
        <w:rPr>
          <w:rFonts w:ascii="Century Gothic"/>
          <w:b/>
          <w:color w:val="5F4879"/>
          <w:spacing w:val="-12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cultural</w:t>
      </w:r>
      <w:r>
        <w:rPr>
          <w:rFonts w:ascii="Century Gothic"/>
          <w:b/>
          <w:color w:val="5F4879"/>
          <w:spacing w:val="-10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outcomes</w:t>
      </w:r>
    </w:p>
    <w:p w14:paraId="0CD750D5" w14:textId="77777777" w:rsidR="001418E5" w:rsidRDefault="00F34B3E">
      <w:pPr>
        <w:pStyle w:val="BodyText"/>
        <w:spacing w:before="118"/>
        <w:ind w:right="112"/>
        <w:jc w:val="both"/>
      </w:pPr>
      <w:r>
        <w:rPr>
          <w:spacing w:val="-1"/>
        </w:rPr>
        <w:t>The</w:t>
      </w:r>
      <w:r>
        <w:rPr>
          <w:spacing w:val="15"/>
        </w:rPr>
        <w:t xml:space="preserve"> </w:t>
      </w:r>
      <w:r>
        <w:t>Office</w:t>
      </w:r>
      <w:r>
        <w:rPr>
          <w:spacing w:val="15"/>
        </w:rPr>
        <w:t xml:space="preserve"> </w:t>
      </w:r>
      <w:r>
        <w:t>recognises</w:t>
      </w:r>
      <w:r>
        <w:rPr>
          <w:spacing w:val="16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acknowledges</w:t>
      </w:r>
      <w:r>
        <w:rPr>
          <w:spacing w:val="14"/>
        </w:rPr>
        <w:t xml:space="preserve"> </w:t>
      </w:r>
      <w:r>
        <w:t>that</w:t>
      </w:r>
      <w:r>
        <w:rPr>
          <w:spacing w:val="17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traditional</w:t>
      </w:r>
      <w:r>
        <w:rPr>
          <w:spacing w:val="16"/>
        </w:rPr>
        <w:t xml:space="preserve"> </w:t>
      </w:r>
      <w:r>
        <w:t>owners</w:t>
      </w:r>
      <w:r>
        <w:rPr>
          <w:spacing w:val="14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their</w:t>
      </w:r>
      <w:r>
        <w:rPr>
          <w:spacing w:val="15"/>
        </w:rPr>
        <w:t xml:space="preserve"> </w:t>
      </w:r>
      <w:r>
        <w:rPr>
          <w:spacing w:val="-1"/>
        </w:rPr>
        <w:t>Nations</w:t>
      </w:r>
      <w:r>
        <w:rPr>
          <w:spacing w:val="15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t>the</w:t>
      </w:r>
      <w:r>
        <w:rPr>
          <w:spacing w:val="34"/>
          <w:w w:val="99"/>
        </w:rPr>
        <w:t xml:space="preserve"> </w:t>
      </w:r>
      <w:r>
        <w:rPr>
          <w:spacing w:val="-1"/>
        </w:rPr>
        <w:t>Murray-Darling</w:t>
      </w:r>
      <w:r>
        <w:rPr>
          <w:spacing w:val="54"/>
        </w:rPr>
        <w:t xml:space="preserve"> </w:t>
      </w:r>
      <w:r>
        <w:rPr>
          <w:spacing w:val="-1"/>
        </w:rPr>
        <w:t>Basin</w:t>
      </w:r>
      <w:r>
        <w:rPr>
          <w:spacing w:val="55"/>
        </w:rPr>
        <w:t xml:space="preserve"> </w:t>
      </w:r>
      <w:r>
        <w:rPr>
          <w:spacing w:val="-1"/>
        </w:rPr>
        <w:t>have</w:t>
      </w:r>
      <w:r>
        <w:rPr>
          <w:spacing w:val="54"/>
        </w:rPr>
        <w:t xml:space="preserve"> </w:t>
      </w:r>
      <w:r>
        <w:t>a  deep</w:t>
      </w:r>
      <w:r>
        <w:rPr>
          <w:spacing w:val="3"/>
        </w:rPr>
        <w:t xml:space="preserve"> </w:t>
      </w:r>
      <w:r>
        <w:t>cultural,</w:t>
      </w:r>
      <w:r>
        <w:rPr>
          <w:spacing w:val="52"/>
        </w:rPr>
        <w:t xml:space="preserve"> </w:t>
      </w:r>
      <w:r>
        <w:t>social,</w:t>
      </w:r>
      <w:r>
        <w:rPr>
          <w:spacing w:val="53"/>
        </w:rPr>
        <w:t xml:space="preserve"> </w:t>
      </w:r>
      <w:r>
        <w:t>environmental,</w:t>
      </w:r>
      <w:r>
        <w:rPr>
          <w:spacing w:val="52"/>
        </w:rPr>
        <w:t xml:space="preserve"> </w:t>
      </w:r>
      <w:r>
        <w:t>spiritual</w:t>
      </w:r>
      <w:r>
        <w:rPr>
          <w:spacing w:val="55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economic</w:t>
      </w:r>
      <w:r>
        <w:rPr>
          <w:spacing w:val="58"/>
          <w:w w:val="99"/>
        </w:rPr>
        <w:t xml:space="preserve"> </w:t>
      </w:r>
      <w:r>
        <w:rPr>
          <w:spacing w:val="-1"/>
        </w:rPr>
        <w:t>connection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their</w:t>
      </w:r>
      <w:r>
        <w:rPr>
          <w:spacing w:val="-13"/>
        </w:rPr>
        <w:t xml:space="preserve"> </w:t>
      </w:r>
      <w:r>
        <w:rPr>
          <w:spacing w:val="-1"/>
        </w:rPr>
        <w:t>lands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waters.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t>concept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cultural</w:t>
      </w:r>
      <w:r>
        <w:rPr>
          <w:spacing w:val="-12"/>
        </w:rPr>
        <w:t xml:space="preserve"> </w:t>
      </w:r>
      <w:r>
        <w:t>flows</w:t>
      </w:r>
      <w:r>
        <w:rPr>
          <w:spacing w:val="-13"/>
        </w:rPr>
        <w:t xml:space="preserve"> </w:t>
      </w:r>
      <w:r>
        <w:t>has</w:t>
      </w:r>
      <w:r>
        <w:rPr>
          <w:spacing w:val="-12"/>
        </w:rPr>
        <w:t xml:space="preserve"> </w:t>
      </w:r>
      <w:r>
        <w:t>been</w:t>
      </w:r>
      <w:r>
        <w:rPr>
          <w:spacing w:val="-12"/>
        </w:rPr>
        <w:t xml:space="preserve"> </w:t>
      </w:r>
      <w:r>
        <w:rPr>
          <w:spacing w:val="-1"/>
        </w:rPr>
        <w:t>developed</w:t>
      </w:r>
      <w:r>
        <w:rPr>
          <w:spacing w:val="-13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help</w:t>
      </w:r>
      <w:r>
        <w:rPr>
          <w:spacing w:val="70"/>
          <w:w w:val="99"/>
        </w:rPr>
        <w:t xml:space="preserve"> </w:t>
      </w:r>
      <w:r>
        <w:rPr>
          <w:spacing w:val="-1"/>
        </w:rPr>
        <w:t>translate</w:t>
      </w:r>
      <w:r>
        <w:rPr>
          <w:spacing w:val="-2"/>
        </w:rPr>
        <w:t xml:space="preserve"> </w:t>
      </w:r>
      <w:r>
        <w:rPr>
          <w:spacing w:val="-1"/>
        </w:rPr>
        <w:t>this</w:t>
      </w:r>
      <w:r>
        <w:rPr>
          <w:spacing w:val="-3"/>
        </w:rPr>
        <w:t xml:space="preserve"> </w:t>
      </w:r>
      <w:r>
        <w:t>complex</w:t>
      </w:r>
      <w:r>
        <w:rPr>
          <w:spacing w:val="-2"/>
        </w:rPr>
        <w:t xml:space="preserve"> </w:t>
      </w:r>
      <w:r>
        <w:rPr>
          <w:spacing w:val="-1"/>
        </w:rPr>
        <w:t>relationship into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language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t>management.</w:t>
      </w:r>
      <w:r>
        <w:rPr>
          <w:spacing w:val="-4"/>
        </w:rPr>
        <w:t xml:space="preserve"> </w:t>
      </w:r>
      <w:r>
        <w:rPr>
          <w:spacing w:val="-1"/>
        </w:rPr>
        <w:t>The</w:t>
      </w:r>
      <w:r>
        <w:rPr>
          <w:spacing w:val="77"/>
          <w:w w:val="99"/>
        </w:rPr>
        <w:t xml:space="preserve"> </w:t>
      </w:r>
      <w:r>
        <w:t>Northern</w:t>
      </w:r>
      <w:r>
        <w:rPr>
          <w:spacing w:val="-16"/>
        </w:rPr>
        <w:t xml:space="preserve"> </w:t>
      </w:r>
      <w:r>
        <w:rPr>
          <w:spacing w:val="-1"/>
        </w:rPr>
        <w:t>Murray-Darling</w:t>
      </w:r>
      <w:r>
        <w:rPr>
          <w:spacing w:val="-16"/>
        </w:rPr>
        <w:t xml:space="preserve"> </w:t>
      </w:r>
      <w:r>
        <w:rPr>
          <w:spacing w:val="-1"/>
        </w:rPr>
        <w:t>Basin</w:t>
      </w:r>
      <w:r>
        <w:rPr>
          <w:spacing w:val="-14"/>
        </w:rPr>
        <w:t xml:space="preserve"> </w:t>
      </w:r>
      <w:r>
        <w:rPr>
          <w:spacing w:val="-1"/>
        </w:rPr>
        <w:t>Aboriginal</w:t>
      </w:r>
      <w:r>
        <w:rPr>
          <w:spacing w:val="-16"/>
        </w:rPr>
        <w:t xml:space="preserve"> </w:t>
      </w:r>
      <w:r>
        <w:rPr>
          <w:spacing w:val="-1"/>
        </w:rPr>
        <w:t>Nations</w:t>
      </w:r>
      <w:r>
        <w:rPr>
          <w:spacing w:val="-17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Murray</w:t>
      </w:r>
      <w:r>
        <w:rPr>
          <w:spacing w:val="-17"/>
        </w:rPr>
        <w:t xml:space="preserve"> </w:t>
      </w:r>
      <w:r>
        <w:t>Lower</w:t>
      </w:r>
      <w:r>
        <w:rPr>
          <w:spacing w:val="-16"/>
        </w:rPr>
        <w:t xml:space="preserve"> </w:t>
      </w:r>
      <w:r>
        <w:t>Darling</w:t>
      </w:r>
      <w:r>
        <w:rPr>
          <w:spacing w:val="-17"/>
        </w:rPr>
        <w:t xml:space="preserve"> </w:t>
      </w:r>
      <w:r>
        <w:rPr>
          <w:spacing w:val="-1"/>
        </w:rPr>
        <w:t>Rivers</w:t>
      </w:r>
      <w:r>
        <w:rPr>
          <w:spacing w:val="-16"/>
        </w:rPr>
        <w:t xml:space="preserve"> </w:t>
      </w:r>
      <w:r>
        <w:t>Indigenous</w:t>
      </w:r>
      <w:r>
        <w:rPr>
          <w:spacing w:val="79"/>
          <w:w w:val="99"/>
        </w:rPr>
        <w:t xml:space="preserve"> </w:t>
      </w:r>
      <w:r>
        <w:rPr>
          <w:rFonts w:cs="Century Gothic"/>
          <w:spacing w:val="-1"/>
        </w:rPr>
        <w:t>Nations</w:t>
      </w:r>
      <w:r>
        <w:rPr>
          <w:rFonts w:cs="Century Gothic"/>
          <w:spacing w:val="21"/>
        </w:rPr>
        <w:t xml:space="preserve"> </w:t>
      </w:r>
      <w:r>
        <w:rPr>
          <w:rFonts w:cs="Century Gothic"/>
        </w:rPr>
        <w:t>have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adopted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following</w:t>
      </w:r>
      <w:r>
        <w:rPr>
          <w:rFonts w:cs="Century Gothic"/>
          <w:spacing w:val="22"/>
        </w:rPr>
        <w:t xml:space="preserve"> </w:t>
      </w:r>
      <w:r>
        <w:rPr>
          <w:rFonts w:cs="Century Gothic"/>
          <w:spacing w:val="-1"/>
        </w:rPr>
        <w:t>definition</w:t>
      </w:r>
      <w:r>
        <w:rPr>
          <w:rFonts w:cs="Century Gothic"/>
          <w:spacing w:val="22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22"/>
        </w:rPr>
        <w:t xml:space="preserve"> </w:t>
      </w:r>
      <w:r>
        <w:rPr>
          <w:rFonts w:cs="Century Gothic"/>
          <w:spacing w:val="-1"/>
        </w:rPr>
        <w:t>cultural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flows:</w:t>
      </w:r>
      <w:r>
        <w:rPr>
          <w:rFonts w:cs="Century Gothic"/>
          <w:spacing w:val="19"/>
        </w:rPr>
        <w:t xml:space="preserve"> </w:t>
      </w:r>
      <w:r>
        <w:rPr>
          <w:rFonts w:cs="Century Gothic"/>
        </w:rPr>
        <w:t>“Water</w:t>
      </w:r>
      <w:r>
        <w:rPr>
          <w:rFonts w:cs="Century Gothic"/>
          <w:spacing w:val="22"/>
        </w:rPr>
        <w:t xml:space="preserve"> </w:t>
      </w:r>
      <w:r>
        <w:rPr>
          <w:rFonts w:cs="Century Gothic"/>
          <w:spacing w:val="-1"/>
        </w:rPr>
        <w:t>entitlements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that</w:t>
      </w:r>
      <w:r>
        <w:rPr>
          <w:rFonts w:cs="Century Gothic"/>
          <w:spacing w:val="21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69"/>
          <w:w w:val="99"/>
        </w:rPr>
        <w:t xml:space="preserve"> </w:t>
      </w:r>
      <w:r>
        <w:t>legally</w:t>
      </w:r>
      <w:r>
        <w:rPr>
          <w:spacing w:val="4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beneficially</w:t>
      </w:r>
      <w:r>
        <w:rPr>
          <w:spacing w:val="5"/>
        </w:rPr>
        <w:t xml:space="preserve"> </w:t>
      </w:r>
      <w:r>
        <w:t>owned</w:t>
      </w:r>
      <w:r>
        <w:rPr>
          <w:spacing w:val="6"/>
        </w:rPr>
        <w:t xml:space="preserve"> </w:t>
      </w:r>
      <w:r>
        <w:t>by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Indigenous</w:t>
      </w:r>
      <w:r>
        <w:rPr>
          <w:spacing w:val="5"/>
        </w:rPr>
        <w:t xml:space="preserve"> </w:t>
      </w:r>
      <w:r>
        <w:rPr>
          <w:spacing w:val="-1"/>
        </w:rPr>
        <w:t>Nations</w:t>
      </w:r>
      <w:r>
        <w:rPr>
          <w:spacing w:val="6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sufficient</w:t>
      </w:r>
      <w:r>
        <w:rPr>
          <w:spacing w:val="17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rPr>
          <w:spacing w:val="-1"/>
        </w:rPr>
        <w:t>adequate</w:t>
      </w:r>
      <w:r>
        <w:rPr>
          <w:spacing w:val="38"/>
          <w:w w:val="99"/>
        </w:rPr>
        <w:t xml:space="preserve"> </w:t>
      </w:r>
      <w:r>
        <w:rPr>
          <w:spacing w:val="-1"/>
        </w:rPr>
        <w:t>quantity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improve</w:t>
      </w:r>
      <w:r>
        <w:rPr>
          <w:spacing w:val="24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spiritual,</w:t>
      </w:r>
      <w:r>
        <w:rPr>
          <w:spacing w:val="22"/>
        </w:rPr>
        <w:t xml:space="preserve"> </w:t>
      </w:r>
      <w:r>
        <w:rPr>
          <w:spacing w:val="-1"/>
        </w:rPr>
        <w:t>cultural,</w:t>
      </w:r>
      <w:r>
        <w:rPr>
          <w:spacing w:val="24"/>
        </w:rPr>
        <w:t xml:space="preserve"> </w:t>
      </w:r>
      <w:r>
        <w:t>environmental,</w:t>
      </w:r>
      <w:r>
        <w:rPr>
          <w:spacing w:val="22"/>
        </w:rPr>
        <w:t xml:space="preserve"> </w:t>
      </w:r>
      <w:r>
        <w:rPr>
          <w:spacing w:val="-1"/>
        </w:rPr>
        <w:t>social</w:t>
      </w:r>
      <w:r>
        <w:rPr>
          <w:spacing w:val="25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economic</w:t>
      </w:r>
      <w:r>
        <w:rPr>
          <w:spacing w:val="25"/>
        </w:rPr>
        <w:t xml:space="preserve"> </w:t>
      </w:r>
      <w:r>
        <w:t>conditions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83"/>
          <w:w w:val="99"/>
        </w:rPr>
        <w:t xml:space="preserve"> </w:t>
      </w:r>
      <w:r>
        <w:rPr>
          <w:rFonts w:cs="Century Gothic"/>
        </w:rPr>
        <w:t>those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Indigenous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Nations.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This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is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our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inherent</w:t>
      </w:r>
      <w:r>
        <w:rPr>
          <w:rFonts w:cs="Century Gothic"/>
          <w:spacing w:val="-6"/>
        </w:rPr>
        <w:t xml:space="preserve"> </w:t>
      </w:r>
      <w:r>
        <w:rPr>
          <w:rFonts w:cs="Century Gothic"/>
        </w:rPr>
        <w:t>right”</w:t>
      </w:r>
      <w:r>
        <w:rPr>
          <w:position w:val="5"/>
          <w:sz w:val="13"/>
          <w:szCs w:val="13"/>
        </w:rPr>
        <w:t>1</w:t>
      </w:r>
      <w:r>
        <w:t>.</w:t>
      </w:r>
    </w:p>
    <w:p w14:paraId="0CD750D6" w14:textId="77777777" w:rsidR="001418E5" w:rsidRDefault="00F34B3E">
      <w:pPr>
        <w:pStyle w:val="BodyText"/>
        <w:ind w:right="122"/>
        <w:jc w:val="both"/>
      </w:pPr>
      <w:r>
        <w:t>While</w:t>
      </w:r>
      <w:r>
        <w:rPr>
          <w:spacing w:val="53"/>
        </w:rPr>
        <w:t xml:space="preserve"> </w:t>
      </w:r>
      <w:r>
        <w:t>environmental</w:t>
      </w:r>
      <w:r>
        <w:rPr>
          <w:spacing w:val="53"/>
        </w:rPr>
        <w:t xml:space="preserve"> </w:t>
      </w:r>
      <w:r>
        <w:rPr>
          <w:spacing w:val="-1"/>
        </w:rPr>
        <w:t>flows</w:t>
      </w:r>
      <w:r>
        <w:rPr>
          <w:spacing w:val="52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not</w:t>
      </w:r>
      <w:r>
        <w:rPr>
          <w:spacing w:val="54"/>
        </w:rPr>
        <w:t xml:space="preserve"> </w:t>
      </w:r>
      <w:r>
        <w:rPr>
          <w:spacing w:val="-1"/>
        </w:rPr>
        <w:t>cultural</w:t>
      </w:r>
      <w:r>
        <w:rPr>
          <w:spacing w:val="53"/>
        </w:rPr>
        <w:t xml:space="preserve"> </w:t>
      </w:r>
      <w:r>
        <w:t>flows,</w:t>
      </w:r>
      <w:r>
        <w:rPr>
          <w:spacing w:val="52"/>
        </w:rPr>
        <w:t xml:space="preserve"> </w:t>
      </w:r>
      <w:r>
        <w:t>there</w:t>
      </w:r>
      <w:r>
        <w:rPr>
          <w:spacing w:val="53"/>
        </w:rPr>
        <w:t xml:space="preserve"> </w:t>
      </w:r>
      <w:r>
        <w:t>are</w:t>
      </w:r>
      <w:r>
        <w:rPr>
          <w:spacing w:val="53"/>
        </w:rPr>
        <w:t xml:space="preserve"> </w:t>
      </w:r>
      <w:r>
        <w:t>opportunities</w:t>
      </w:r>
      <w:r>
        <w:rPr>
          <w:spacing w:val="52"/>
        </w:rPr>
        <w:t xml:space="preserve"> </w:t>
      </w:r>
      <w:r>
        <w:t>to</w:t>
      </w:r>
      <w:r>
        <w:rPr>
          <w:spacing w:val="52"/>
        </w:rPr>
        <w:t xml:space="preserve"> </w:t>
      </w:r>
      <w:r>
        <w:rPr>
          <w:spacing w:val="-1"/>
        </w:rPr>
        <w:t>support</w:t>
      </w:r>
      <w:r>
        <w:rPr>
          <w:spacing w:val="42"/>
          <w:w w:val="99"/>
        </w:rPr>
        <w:t xml:space="preserve"> </w:t>
      </w:r>
      <w:r>
        <w:t>complementary</w:t>
      </w:r>
      <w:r>
        <w:rPr>
          <w:spacing w:val="-9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through</w:t>
      </w:r>
      <w:r>
        <w:rPr>
          <w:spacing w:val="-4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use.</w:t>
      </w:r>
      <w:r>
        <w:rPr>
          <w:spacing w:val="-7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rPr>
          <w:spacing w:val="-1"/>
        </w:rPr>
        <w:t>this</w:t>
      </w:r>
      <w:r>
        <w:rPr>
          <w:spacing w:val="-8"/>
        </w:rPr>
        <w:t xml:space="preserve"> </w:t>
      </w:r>
      <w:r>
        <w:t>reason,</w:t>
      </w:r>
      <w:r>
        <w:rPr>
          <w:spacing w:val="-9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Office</w:t>
      </w:r>
      <w:r>
        <w:rPr>
          <w:spacing w:val="52"/>
          <w:w w:val="99"/>
        </w:rPr>
        <w:t xml:space="preserve"> </w:t>
      </w:r>
      <w:r>
        <w:t>engages</w:t>
      </w:r>
      <w:r>
        <w:rPr>
          <w:spacing w:val="3"/>
        </w:rPr>
        <w:t xml:space="preserve"> </w:t>
      </w:r>
      <w:r>
        <w:t>with</w:t>
      </w:r>
      <w:r>
        <w:rPr>
          <w:spacing w:val="2"/>
        </w:rPr>
        <w:t xml:space="preserve"> </w:t>
      </w:r>
      <w:r>
        <w:t>Indigenous</w:t>
      </w:r>
      <w:r>
        <w:rPr>
          <w:spacing w:val="2"/>
        </w:rPr>
        <w:t xml:space="preserve"> </w:t>
      </w:r>
      <w:r>
        <w:t>nations</w:t>
      </w:r>
      <w:r>
        <w:rPr>
          <w:spacing w:val="3"/>
        </w:rPr>
        <w:t xml:space="preserve"> </w:t>
      </w:r>
      <w:r>
        <w:t>to</w:t>
      </w:r>
      <w:r>
        <w:rPr>
          <w:spacing w:val="3"/>
        </w:rPr>
        <w:t xml:space="preserve"> </w:t>
      </w:r>
      <w:r>
        <w:t>identify</w:t>
      </w:r>
      <w:r>
        <w:rPr>
          <w:spacing w:val="2"/>
        </w:rPr>
        <w:t xml:space="preserve"> </w:t>
      </w:r>
      <w:r>
        <w:rPr>
          <w:spacing w:val="-1"/>
        </w:rPr>
        <w:t>such</w:t>
      </w:r>
      <w:r>
        <w:rPr>
          <w:spacing w:val="3"/>
        </w:rPr>
        <w:t xml:space="preserve"> </w:t>
      </w:r>
      <w:r>
        <w:rPr>
          <w:spacing w:val="-1"/>
        </w:rPr>
        <w:t>opportunities</w:t>
      </w:r>
      <w:r>
        <w:rPr>
          <w:spacing w:val="4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welcomes</w:t>
      </w:r>
      <w:r>
        <w:rPr>
          <w:spacing w:val="4"/>
        </w:rPr>
        <w:t xml:space="preserve"> </w:t>
      </w:r>
      <w:r>
        <w:t>interested</w:t>
      </w:r>
      <w:r>
        <w:rPr>
          <w:spacing w:val="44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12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rPr>
          <w:spacing w:val="-1"/>
        </w:rPr>
        <w:t>organisations</w:t>
      </w:r>
      <w:r>
        <w:rPr>
          <w:spacing w:val="-11"/>
        </w:rPr>
        <w:t xml:space="preserve"> </w:t>
      </w:r>
      <w:r>
        <w:t>bringing</w:t>
      </w:r>
      <w:r>
        <w:rPr>
          <w:spacing w:val="-11"/>
        </w:rPr>
        <w:t xml:space="preserve"> </w:t>
      </w:r>
      <w:r>
        <w:t>forward</w:t>
      </w:r>
      <w:r>
        <w:rPr>
          <w:spacing w:val="-12"/>
        </w:rPr>
        <w:t xml:space="preserve"> </w:t>
      </w:r>
      <w:r>
        <w:rPr>
          <w:spacing w:val="-1"/>
        </w:rPr>
        <w:t>proposals.</w:t>
      </w:r>
    </w:p>
    <w:p w14:paraId="0CD750D7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12" w:name="_bookmark11"/>
      <w:bookmarkEnd w:id="12"/>
      <w:r>
        <w:rPr>
          <w:rFonts w:ascii="Century Gothic"/>
          <w:b/>
          <w:color w:val="5F4879"/>
          <w:spacing w:val="-1"/>
          <w:sz w:val="24"/>
        </w:rPr>
        <w:t>Benefits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to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other</w:t>
      </w:r>
      <w:r>
        <w:rPr>
          <w:rFonts w:ascii="Century Gothic"/>
          <w:b/>
          <w:color w:val="5F4879"/>
          <w:spacing w:val="-5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water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users</w:t>
      </w:r>
    </w:p>
    <w:p w14:paraId="0CD750D8" w14:textId="77777777" w:rsidR="001418E5" w:rsidRDefault="00F34B3E">
      <w:pPr>
        <w:pStyle w:val="BodyText"/>
        <w:spacing w:before="120"/>
        <w:ind w:right="123"/>
        <w:jc w:val="both"/>
      </w:pPr>
      <w:r>
        <w:t>Environmental</w:t>
      </w:r>
      <w:r>
        <w:rPr>
          <w:spacing w:val="-16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is</w:t>
      </w:r>
      <w:r>
        <w:rPr>
          <w:spacing w:val="-14"/>
        </w:rPr>
        <w:t xml:space="preserve"> </w:t>
      </w:r>
      <w:r>
        <w:t>often</w:t>
      </w:r>
      <w:r>
        <w:rPr>
          <w:spacing w:val="-12"/>
        </w:rPr>
        <w:t xml:space="preserve"> </w:t>
      </w:r>
      <w:r>
        <w:rPr>
          <w:spacing w:val="-1"/>
        </w:rPr>
        <w:t>delivered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-1"/>
        </w:rPr>
        <w:t>response</w:t>
      </w:r>
      <w:r>
        <w:rPr>
          <w:spacing w:val="-12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rPr>
          <w:spacing w:val="-1"/>
        </w:rPr>
        <w:t>natural</w:t>
      </w:r>
      <w:r>
        <w:rPr>
          <w:spacing w:val="-13"/>
        </w:rPr>
        <w:t xml:space="preserve"> </w:t>
      </w:r>
      <w:r>
        <w:t>triggers,</w:t>
      </w:r>
      <w:r>
        <w:rPr>
          <w:spacing w:val="-16"/>
        </w:rPr>
        <w:t xml:space="preserve"> </w:t>
      </w:r>
      <w:r>
        <w:rPr>
          <w:spacing w:val="-1"/>
        </w:rPr>
        <w:t>such</w:t>
      </w:r>
      <w:r>
        <w:rPr>
          <w:spacing w:val="-13"/>
        </w:rPr>
        <w:t xml:space="preserve"> </w:t>
      </w:r>
      <w:r>
        <w:rPr>
          <w:spacing w:val="1"/>
        </w:rPr>
        <w:t>as</w:t>
      </w:r>
      <w:r>
        <w:rPr>
          <w:spacing w:val="-13"/>
        </w:rPr>
        <w:t xml:space="preserve"> </w:t>
      </w:r>
      <w:r>
        <w:rPr>
          <w:spacing w:val="-1"/>
        </w:rPr>
        <w:t>naturally</w:t>
      </w:r>
      <w:r>
        <w:rPr>
          <w:spacing w:val="-15"/>
        </w:rPr>
        <w:t xml:space="preserve"> </w:t>
      </w:r>
      <w:r>
        <w:t>occurring</w:t>
      </w:r>
      <w:r>
        <w:rPr>
          <w:spacing w:val="68"/>
          <w:w w:val="99"/>
        </w:rPr>
        <w:t xml:space="preserve"> </w:t>
      </w:r>
      <w:r>
        <w:rPr>
          <w:spacing w:val="-1"/>
        </w:rPr>
        <w:t>flow</w:t>
      </w:r>
      <w:r>
        <w:rPr>
          <w:spacing w:val="12"/>
        </w:rPr>
        <w:t xml:space="preserve"> </w:t>
      </w:r>
      <w:r>
        <w:t>events.</w:t>
      </w:r>
      <w:r>
        <w:rPr>
          <w:spacing w:val="9"/>
        </w:rPr>
        <w:t xml:space="preserve"> </w:t>
      </w:r>
      <w:r>
        <w:rPr>
          <w:spacing w:val="-1"/>
        </w:rPr>
        <w:t>This</w:t>
      </w:r>
      <w:r>
        <w:rPr>
          <w:spacing w:val="10"/>
        </w:rPr>
        <w:t xml:space="preserve"> </w:t>
      </w:r>
      <w:r>
        <w:t>means</w:t>
      </w:r>
      <w:r>
        <w:rPr>
          <w:spacing w:val="10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timing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is</w:t>
      </w:r>
      <w:r>
        <w:rPr>
          <w:spacing w:val="10"/>
        </w:rPr>
        <w:t xml:space="preserve"> </w:t>
      </w:r>
      <w:r>
        <w:t>often</w:t>
      </w:r>
      <w:r>
        <w:rPr>
          <w:spacing w:val="12"/>
        </w:rPr>
        <w:t xml:space="preserve"> </w:t>
      </w:r>
      <w:r>
        <w:t>different</w:t>
      </w:r>
      <w:r>
        <w:rPr>
          <w:spacing w:val="13"/>
        </w:rPr>
        <w:t xml:space="preserve"> </w:t>
      </w:r>
      <w:r>
        <w:rPr>
          <w:spacing w:val="-1"/>
        </w:rPr>
        <w:t>from</w:t>
      </w:r>
      <w:r>
        <w:rPr>
          <w:spacing w:val="11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timing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40"/>
          <w:w w:val="99"/>
        </w:rPr>
        <w:t xml:space="preserve"> </w:t>
      </w:r>
      <w:r>
        <w:rPr>
          <w:spacing w:val="-1"/>
        </w:rPr>
        <w:t>irrigation</w:t>
      </w:r>
      <w:r>
        <w:rPr>
          <w:spacing w:val="-7"/>
        </w:rPr>
        <w:t xml:space="preserve"> </w:t>
      </w:r>
      <w:r>
        <w:t>deliveries,</w:t>
      </w:r>
      <w:r>
        <w:rPr>
          <w:spacing w:val="-9"/>
        </w:rPr>
        <w:t xml:space="preserve"> </w:t>
      </w:r>
      <w:r>
        <w:t>which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7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rPr>
          <w:spacing w:val="1"/>
        </w:rP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users.</w:t>
      </w:r>
    </w:p>
    <w:p w14:paraId="0CD750D9" w14:textId="77777777" w:rsidR="001418E5" w:rsidRDefault="00F34B3E">
      <w:pPr>
        <w:pStyle w:val="BodyText"/>
        <w:spacing w:before="122"/>
        <w:ind w:right="115"/>
        <w:jc w:val="both"/>
      </w:pPr>
      <w:r>
        <w:rPr>
          <w:spacing w:val="-1"/>
        </w:rPr>
        <w:t>For</w:t>
      </w:r>
      <w:r>
        <w:rPr>
          <w:spacing w:val="-10"/>
        </w:rPr>
        <w:t xml:space="preserve"> </w:t>
      </w:r>
      <w:r>
        <w:t>example,</w:t>
      </w:r>
      <w:r>
        <w:rPr>
          <w:spacing w:val="-13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southern</w:t>
      </w:r>
      <w:r>
        <w:rPr>
          <w:spacing w:val="-10"/>
        </w:rPr>
        <w:t xml:space="preserve"> </w:t>
      </w:r>
      <w:r>
        <w:t>Basin,</w:t>
      </w:r>
      <w:r>
        <w:rPr>
          <w:spacing w:val="-12"/>
        </w:rPr>
        <w:t xml:space="preserve"> </w:t>
      </w:r>
      <w:r>
        <w:rPr>
          <w:spacing w:val="-1"/>
        </w:rPr>
        <w:t>significant</w:t>
      </w:r>
      <w:r>
        <w:rPr>
          <w:spacing w:val="-9"/>
        </w:rPr>
        <w:t xml:space="preserve"> </w:t>
      </w:r>
      <w:r>
        <w:rPr>
          <w:spacing w:val="-1"/>
        </w:rPr>
        <w:t>volumes</w:t>
      </w:r>
      <w:r>
        <w:rPr>
          <w:spacing w:val="-11"/>
        </w:rPr>
        <w:t xml:space="preserve"> </w:t>
      </w:r>
      <w:r>
        <w:t>are</w:t>
      </w:r>
      <w:r>
        <w:rPr>
          <w:spacing w:val="-10"/>
        </w:rPr>
        <w:t xml:space="preserve"> </w:t>
      </w:r>
      <w:r>
        <w:rPr>
          <w:spacing w:val="-1"/>
        </w:rPr>
        <w:t>delivered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winter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spring,</w:t>
      </w:r>
      <w:r>
        <w:rPr>
          <w:spacing w:val="-12"/>
        </w:rPr>
        <w:t xml:space="preserve"> </w:t>
      </w:r>
      <w:r>
        <w:rPr>
          <w:spacing w:val="-1"/>
        </w:rPr>
        <w:t>prior</w:t>
      </w:r>
      <w:r>
        <w:rPr>
          <w:spacing w:val="-10"/>
        </w:rPr>
        <w:t xml:space="preserve"> </w:t>
      </w:r>
      <w:r>
        <w:t>to</w:t>
      </w:r>
      <w:r>
        <w:rPr>
          <w:spacing w:val="73"/>
          <w:w w:val="99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rPr>
          <w:spacing w:val="-1"/>
        </w:rPr>
        <w:t xml:space="preserve">of </w:t>
      </w:r>
      <w:r>
        <w:t>the</w:t>
      </w:r>
      <w:r>
        <w:rPr>
          <w:spacing w:val="-1"/>
        </w:rPr>
        <w:t xml:space="preserve"> </w:t>
      </w:r>
      <w:r>
        <w:t xml:space="preserve">irrigation </w:t>
      </w:r>
      <w:r>
        <w:rPr>
          <w:spacing w:val="-1"/>
        </w:rPr>
        <w:t>season.</w:t>
      </w:r>
      <w:r>
        <w:rPr>
          <w:spacing w:val="4"/>
        </w:rPr>
        <w:t xml:space="preserve"> </w:t>
      </w:r>
      <w:r>
        <w:t>While</w:t>
      </w:r>
      <w:r>
        <w:rPr>
          <w:spacing w:val="-1"/>
        </w:rPr>
        <w:t xml:space="preserve"> </w:t>
      </w:r>
      <w:r>
        <w:t>environmental water is</w:t>
      </w:r>
      <w:r>
        <w:rPr>
          <w:spacing w:val="-2"/>
        </w:rPr>
        <w:t xml:space="preserve"> </w:t>
      </w:r>
      <w:r>
        <w:rPr>
          <w:spacing w:val="-1"/>
        </w:rPr>
        <w:t xml:space="preserve">delivered </w:t>
      </w:r>
      <w:r>
        <w:t>in</w:t>
      </w:r>
      <w:r>
        <w:rPr>
          <w:spacing w:val="2"/>
        </w:rPr>
        <w:t xml:space="preserve"> </w:t>
      </w:r>
      <w:r>
        <w:t>winter</w:t>
      </w:r>
      <w:r>
        <w:rPr>
          <w:spacing w:val="-1"/>
        </w:rPr>
        <w:t xml:space="preserve"> </w:t>
      </w:r>
      <w:r>
        <w:t xml:space="preserve">and </w:t>
      </w:r>
      <w:r>
        <w:rPr>
          <w:spacing w:val="-1"/>
        </w:rPr>
        <w:t>spring for</w:t>
      </w:r>
      <w:r>
        <w:rPr>
          <w:spacing w:val="47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outcomes,</w:t>
      </w:r>
      <w:r>
        <w:rPr>
          <w:spacing w:val="-10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rPr>
          <w:spacing w:val="-1"/>
        </w:rPr>
        <w:t>also</w:t>
      </w:r>
      <w:r>
        <w:rPr>
          <w:spacing w:val="-9"/>
        </w:rPr>
        <w:t xml:space="preserve"> </w:t>
      </w:r>
      <w:r>
        <w:t>provides</w:t>
      </w:r>
      <w:r>
        <w:rPr>
          <w:spacing w:val="-8"/>
        </w:rPr>
        <w:t xml:space="preserve"> </w:t>
      </w:r>
      <w:r>
        <w:t>benefits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users,</w:t>
      </w:r>
      <w:r>
        <w:rPr>
          <w:spacing w:val="-11"/>
        </w:rPr>
        <w:t xml:space="preserve"> </w:t>
      </w:r>
      <w:r>
        <w:t>including:</w:t>
      </w:r>
    </w:p>
    <w:p w14:paraId="0CD750DA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113"/>
        <w:jc w:val="both"/>
      </w:pPr>
      <w:r>
        <w:t>increasing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t>free</w:t>
      </w:r>
      <w:r>
        <w:rPr>
          <w:spacing w:val="23"/>
        </w:rPr>
        <w:t xml:space="preserve"> </w:t>
      </w:r>
      <w:r>
        <w:t>space</w:t>
      </w:r>
      <w:r>
        <w:rPr>
          <w:spacing w:val="23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dams</w:t>
      </w:r>
      <w:r>
        <w:rPr>
          <w:spacing w:val="25"/>
        </w:rPr>
        <w:t xml:space="preserve"> </w:t>
      </w:r>
      <w:r>
        <w:rPr>
          <w:spacing w:val="-1"/>
        </w:rPr>
        <w:t>available</w:t>
      </w:r>
      <w:r>
        <w:rPr>
          <w:spacing w:val="23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capture</w:t>
      </w:r>
      <w:r>
        <w:rPr>
          <w:spacing w:val="23"/>
        </w:rPr>
        <w:t xml:space="preserve"> </w:t>
      </w:r>
      <w:r>
        <w:t>inflows.</w:t>
      </w:r>
      <w:r>
        <w:rPr>
          <w:spacing w:val="22"/>
        </w:rPr>
        <w:t xml:space="preserve"> </w:t>
      </w:r>
      <w:r>
        <w:rPr>
          <w:spacing w:val="-1"/>
        </w:rPr>
        <w:t>This</w:t>
      </w:r>
      <w:r>
        <w:rPr>
          <w:spacing w:val="22"/>
        </w:rPr>
        <w:t xml:space="preserve"> </w:t>
      </w:r>
      <w:r>
        <w:rPr>
          <w:spacing w:val="1"/>
        </w:rPr>
        <w:t>in-turn</w:t>
      </w:r>
      <w:r>
        <w:rPr>
          <w:spacing w:val="23"/>
        </w:rPr>
        <w:t xml:space="preserve"> </w:t>
      </w:r>
      <w:r>
        <w:rPr>
          <w:spacing w:val="-1"/>
        </w:rPr>
        <w:t>increases</w:t>
      </w:r>
      <w:r>
        <w:rPr>
          <w:spacing w:val="24"/>
        </w:rPr>
        <w:t xml:space="preserve"> </w:t>
      </w:r>
      <w:r>
        <w:t>the</w:t>
      </w:r>
      <w:r>
        <w:rPr>
          <w:spacing w:val="62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20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rPr>
          <w:spacing w:val="-1"/>
        </w:rPr>
        <w:t>for</w:t>
      </w:r>
      <w:r>
        <w:rPr>
          <w:spacing w:val="-16"/>
        </w:rPr>
        <w:t xml:space="preserve"> </w:t>
      </w:r>
      <w:r>
        <w:t>other</w:t>
      </w:r>
      <w:r>
        <w:rPr>
          <w:spacing w:val="-17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rPr>
          <w:spacing w:val="-1"/>
        </w:rPr>
        <w:t>users.</w:t>
      </w:r>
      <w:r>
        <w:rPr>
          <w:spacing w:val="-18"/>
        </w:rPr>
        <w:t xml:space="preserve"> </w:t>
      </w:r>
      <w:r>
        <w:t>Preliminary</w:t>
      </w:r>
      <w:r>
        <w:rPr>
          <w:spacing w:val="-20"/>
        </w:rPr>
        <w:t xml:space="preserve"> </w:t>
      </w:r>
      <w:r>
        <w:t>modelling</w:t>
      </w:r>
      <w:r>
        <w:rPr>
          <w:spacing w:val="-17"/>
        </w:rPr>
        <w:t xml:space="preserve"> </w:t>
      </w:r>
      <w:r>
        <w:t>indicates</w:t>
      </w:r>
      <w:r>
        <w:rPr>
          <w:spacing w:val="-19"/>
        </w:rPr>
        <w:t xml:space="preserve"> </w:t>
      </w:r>
      <w:r>
        <w:t>early</w:t>
      </w:r>
      <w:r>
        <w:rPr>
          <w:spacing w:val="-19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rPr>
          <w:spacing w:val="-1"/>
        </w:rPr>
        <w:t>delivery</w:t>
      </w:r>
      <w:r>
        <w:rPr>
          <w:spacing w:val="63"/>
          <w:w w:val="99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7"/>
        </w:rPr>
        <w:t xml:space="preserve"> </w:t>
      </w:r>
      <w:r>
        <w:rPr>
          <w:spacing w:val="-1"/>
        </w:rPr>
        <w:t>River</w:t>
      </w:r>
      <w:r>
        <w:rPr>
          <w:spacing w:val="6"/>
        </w:rPr>
        <w:t xml:space="preserve"> </w:t>
      </w:r>
      <w:r>
        <w:rPr>
          <w:spacing w:val="-1"/>
        </w:rPr>
        <w:t>Murray</w:t>
      </w:r>
      <w:r>
        <w:rPr>
          <w:spacing w:val="6"/>
        </w:rPr>
        <w:t xml:space="preserve"> </w:t>
      </w:r>
      <w:r>
        <w:t>is</w:t>
      </w:r>
      <w:r>
        <w:rPr>
          <w:spacing w:val="9"/>
        </w:rPr>
        <w:t xml:space="preserve"> </w:t>
      </w:r>
      <w:r>
        <w:t>expected</w:t>
      </w:r>
      <w:r>
        <w:rPr>
          <w:spacing w:val="7"/>
        </w:rPr>
        <w:t xml:space="preserve"> </w:t>
      </w:r>
      <w:r>
        <w:t>to</w:t>
      </w:r>
      <w:r>
        <w:rPr>
          <w:spacing w:val="6"/>
        </w:rPr>
        <w:t xml:space="preserve"> </w:t>
      </w:r>
      <w:r>
        <w:rPr>
          <w:spacing w:val="-1"/>
        </w:rPr>
        <w:t>benefit</w:t>
      </w:r>
      <w:r>
        <w:rPr>
          <w:spacing w:val="6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rPr>
          <w:spacing w:val="-2"/>
        </w:rPr>
        <w:t>users</w:t>
      </w:r>
      <w:r>
        <w:rPr>
          <w:spacing w:val="6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all</w:t>
      </w:r>
      <w:r>
        <w:rPr>
          <w:spacing w:val="7"/>
        </w:rPr>
        <w:t xml:space="preserve"> </w:t>
      </w:r>
      <w:r>
        <w:rPr>
          <w:spacing w:val="-1"/>
        </w:rPr>
        <w:t>states</w:t>
      </w:r>
      <w:r>
        <w:rPr>
          <w:spacing w:val="7"/>
        </w:rPr>
        <w:t xml:space="preserve"> </w:t>
      </w:r>
      <w:r>
        <w:rPr>
          <w:spacing w:val="-1"/>
        </w:rPr>
        <w:t>(New</w:t>
      </w:r>
      <w:r>
        <w:rPr>
          <w:spacing w:val="9"/>
        </w:rPr>
        <w:t xml:space="preserve"> </w:t>
      </w:r>
      <w:r>
        <w:rPr>
          <w:spacing w:val="-1"/>
        </w:rPr>
        <w:t>South</w:t>
      </w:r>
      <w:r>
        <w:rPr>
          <w:spacing w:val="7"/>
        </w:rPr>
        <w:t xml:space="preserve"> </w:t>
      </w:r>
      <w:r>
        <w:rPr>
          <w:spacing w:val="1"/>
        </w:rPr>
        <w:t>Wales,</w:t>
      </w:r>
      <w:r>
        <w:rPr>
          <w:spacing w:val="5"/>
        </w:rPr>
        <w:t xml:space="preserve"> </w:t>
      </w:r>
      <w:r>
        <w:rPr>
          <w:spacing w:val="-1"/>
        </w:rPr>
        <w:t>South</w:t>
      </w:r>
      <w:r>
        <w:rPr>
          <w:spacing w:val="79"/>
          <w:w w:val="99"/>
        </w:rPr>
        <w:t xml:space="preserve"> </w:t>
      </w:r>
      <w:r>
        <w:rPr>
          <w:spacing w:val="-1"/>
        </w:rPr>
        <w:t>Australia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Victoria)</w:t>
      </w:r>
    </w:p>
    <w:p w14:paraId="0CD750DB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126"/>
      </w:pPr>
      <w:r>
        <w:rPr>
          <w:spacing w:val="-1"/>
        </w:rPr>
        <w:t>reducing</w:t>
      </w:r>
      <w:r>
        <w:t xml:space="preserve"> </w:t>
      </w:r>
      <w:r>
        <w:rPr>
          <w:spacing w:val="51"/>
        </w:rPr>
        <w:t xml:space="preserve"> </w:t>
      </w:r>
      <w:r>
        <w:t xml:space="preserve">water </w:t>
      </w:r>
      <w:r>
        <w:rPr>
          <w:spacing w:val="50"/>
        </w:rPr>
        <w:t xml:space="preserve"> </w:t>
      </w:r>
      <w:r>
        <w:rPr>
          <w:spacing w:val="-1"/>
        </w:rPr>
        <w:t>losses</w:t>
      </w:r>
      <w:r>
        <w:t xml:space="preserve"> </w:t>
      </w:r>
      <w:r>
        <w:rPr>
          <w:spacing w:val="52"/>
        </w:rPr>
        <w:t xml:space="preserve"> </w:t>
      </w:r>
      <w:r>
        <w:t xml:space="preserve">in </w:t>
      </w:r>
      <w:r>
        <w:rPr>
          <w:spacing w:val="51"/>
        </w:rPr>
        <w:t xml:space="preserve"> </w:t>
      </w:r>
      <w:r>
        <w:t xml:space="preserve">the </w:t>
      </w:r>
      <w:r>
        <w:rPr>
          <w:spacing w:val="50"/>
        </w:rPr>
        <w:t xml:space="preserve"> </w:t>
      </w:r>
      <w:r>
        <w:rPr>
          <w:spacing w:val="-1"/>
        </w:rPr>
        <w:t>system</w:t>
      </w:r>
      <w:r>
        <w:t xml:space="preserve"> </w:t>
      </w:r>
      <w:r>
        <w:rPr>
          <w:spacing w:val="51"/>
        </w:rPr>
        <w:t xml:space="preserve"> </w:t>
      </w:r>
      <w:r>
        <w:rPr>
          <w:spacing w:val="-1"/>
        </w:rPr>
        <w:t>under</w:t>
      </w:r>
      <w:r>
        <w:t xml:space="preserve"> </w:t>
      </w:r>
      <w:r>
        <w:rPr>
          <w:spacing w:val="53"/>
        </w:rPr>
        <w:t xml:space="preserve"> </w:t>
      </w:r>
      <w:r>
        <w:t xml:space="preserve">standard </w:t>
      </w:r>
      <w:r>
        <w:rPr>
          <w:spacing w:val="50"/>
        </w:rPr>
        <w:t xml:space="preserve"> </w:t>
      </w:r>
      <w:r>
        <w:rPr>
          <w:spacing w:val="-1"/>
        </w:rPr>
        <w:t>river</w:t>
      </w:r>
      <w:r>
        <w:t xml:space="preserve"> </w:t>
      </w:r>
      <w:r>
        <w:rPr>
          <w:spacing w:val="50"/>
        </w:rPr>
        <w:t xml:space="preserve"> </w:t>
      </w:r>
      <w:r>
        <w:t xml:space="preserve">operations, </w:t>
      </w:r>
      <w:r>
        <w:rPr>
          <w:spacing w:val="48"/>
        </w:rPr>
        <w:t xml:space="preserve"> </w:t>
      </w:r>
      <w:r>
        <w:t xml:space="preserve">resulting </w:t>
      </w:r>
      <w:r>
        <w:rPr>
          <w:spacing w:val="50"/>
        </w:rPr>
        <w:t xml:space="preserve"> </w:t>
      </w:r>
      <w:r>
        <w:t>in</w:t>
      </w:r>
      <w:r>
        <w:rPr>
          <w:spacing w:val="45"/>
          <w:w w:val="99"/>
        </w:rPr>
        <w:t xml:space="preserve"> </w:t>
      </w:r>
      <w:r>
        <w:rPr>
          <w:spacing w:val="-1"/>
        </w:rPr>
        <w:t>improvements</w:t>
      </w:r>
      <w:r>
        <w:rPr>
          <w:spacing w:val="-9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state</w:t>
      </w:r>
      <w:r>
        <w:rPr>
          <w:spacing w:val="-10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resource</w:t>
      </w:r>
      <w:r>
        <w:rPr>
          <w:spacing w:val="-7"/>
        </w:rPr>
        <w:t xml:space="preserve"> </w:t>
      </w:r>
      <w:r>
        <w:rPr>
          <w:spacing w:val="-1"/>
        </w:rPr>
        <w:t>shares</w:t>
      </w:r>
    </w:p>
    <w:p w14:paraId="0CD750DC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reducing</w:t>
      </w:r>
      <w:r>
        <w:rPr>
          <w:spacing w:val="-9"/>
        </w:rPr>
        <w:t xml:space="preserve"> </w:t>
      </w:r>
      <w:r>
        <w:t>competition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channel</w:t>
      </w:r>
      <w:r>
        <w:rPr>
          <w:spacing w:val="-8"/>
        </w:rPr>
        <w:t xml:space="preserve"> </w:t>
      </w:r>
      <w:r>
        <w:t>capacity</w:t>
      </w:r>
      <w:r>
        <w:rPr>
          <w:spacing w:val="-10"/>
        </w:rPr>
        <w:t xml:space="preserve"> </w:t>
      </w:r>
      <w:r>
        <w:rPr>
          <w:spacing w:val="-1"/>
        </w:rPr>
        <w:t>during</w:t>
      </w:r>
      <w:r>
        <w:rPr>
          <w:spacing w:val="-9"/>
        </w:rPr>
        <w:t xml:space="preserve"> </w:t>
      </w:r>
      <w:r>
        <w:t>periods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peak</w:t>
      </w:r>
      <w:r>
        <w:rPr>
          <w:spacing w:val="-8"/>
        </w:rPr>
        <w:t xml:space="preserve"> </w:t>
      </w:r>
      <w:r>
        <w:t>agricultural</w:t>
      </w:r>
      <w:r>
        <w:rPr>
          <w:spacing w:val="-8"/>
        </w:rPr>
        <w:t xml:space="preserve"> </w:t>
      </w:r>
      <w:r>
        <w:t>demands.</w:t>
      </w:r>
    </w:p>
    <w:p w14:paraId="0CD750DD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5"/>
        <w:jc w:val="both"/>
        <w:rPr>
          <w:rFonts w:ascii="Calibri" w:eastAsia="Calibri" w:hAnsi="Calibri" w:cs="Calibri"/>
          <w:sz w:val="40"/>
          <w:szCs w:val="40"/>
        </w:rPr>
      </w:pPr>
      <w:bookmarkStart w:id="13" w:name="_bookmark12"/>
      <w:bookmarkEnd w:id="13"/>
      <w:r>
        <w:rPr>
          <w:rFonts w:ascii="Calibri"/>
          <w:b/>
          <w:color w:val="5F4879"/>
          <w:spacing w:val="-1"/>
          <w:sz w:val="40"/>
        </w:rPr>
        <w:t>Contact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information</w:t>
      </w:r>
    </w:p>
    <w:p w14:paraId="0CD750DE" w14:textId="77777777" w:rsidR="001418E5" w:rsidRDefault="00F34B3E">
      <w:pPr>
        <w:pStyle w:val="BodyText"/>
        <w:spacing w:before="126"/>
        <w:ind w:right="119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Office</w:t>
      </w:r>
      <w:r>
        <w:rPr>
          <w:spacing w:val="-14"/>
        </w:rPr>
        <w:t xml:space="preserve"> </w:t>
      </w:r>
      <w:r>
        <w:t>welcomes</w:t>
      </w:r>
      <w:r>
        <w:rPr>
          <w:spacing w:val="-13"/>
        </w:rPr>
        <w:t xml:space="preserve"> </w:t>
      </w:r>
      <w:r>
        <w:t>information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3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community</w:t>
      </w:r>
      <w:r>
        <w:rPr>
          <w:spacing w:val="-15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how</w:t>
      </w:r>
      <w:r>
        <w:rPr>
          <w:spacing w:val="-12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can</w:t>
      </w:r>
      <w:r>
        <w:rPr>
          <w:spacing w:val="-13"/>
        </w:rPr>
        <w:t xml:space="preserve"> </w:t>
      </w:r>
      <w:r>
        <w:t>best</w:t>
      </w:r>
      <w:r>
        <w:rPr>
          <w:spacing w:val="-12"/>
        </w:rPr>
        <w:t xml:space="preserve"> </w:t>
      </w:r>
      <w:r>
        <w:rPr>
          <w:spacing w:val="-1"/>
        </w:rPr>
        <w:t>be</w:t>
      </w:r>
      <w:r>
        <w:rPr>
          <w:spacing w:val="42"/>
          <w:w w:val="99"/>
        </w:rPr>
        <w:t xml:space="preserve"> </w:t>
      </w:r>
      <w:r>
        <w:t>managed.</w:t>
      </w:r>
      <w:r>
        <w:rPr>
          <w:spacing w:val="-8"/>
        </w:rPr>
        <w:t xml:space="preserve"> </w:t>
      </w:r>
      <w:r>
        <w:rPr>
          <w:spacing w:val="1"/>
        </w:rPr>
        <w:t>If</w:t>
      </w:r>
      <w:r>
        <w:rPr>
          <w:spacing w:val="-5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5"/>
        </w:rPr>
        <w:t xml:space="preserve"> </w:t>
      </w:r>
      <w:r>
        <w:rPr>
          <w:spacing w:val="1"/>
        </w:rPr>
        <w:t>any</w:t>
      </w:r>
      <w:r>
        <w:rPr>
          <w:spacing w:val="-7"/>
        </w:rPr>
        <w:t xml:space="preserve"> </w:t>
      </w:r>
      <w:r>
        <w:t>comments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5"/>
        </w:rPr>
        <w:t xml:space="preserve"> </w:t>
      </w:r>
      <w:r>
        <w:t>suggestions,</w:t>
      </w:r>
      <w:r>
        <w:rPr>
          <w:spacing w:val="-8"/>
        </w:rPr>
        <w:t xml:space="preserve"> </w:t>
      </w:r>
      <w:r>
        <w:rPr>
          <w:spacing w:val="-1"/>
        </w:rPr>
        <w:t>please</w:t>
      </w:r>
      <w:r>
        <w:rPr>
          <w:spacing w:val="-5"/>
        </w:rPr>
        <w:t xml:space="preserve"> </w:t>
      </w:r>
      <w:r>
        <w:t>call</w:t>
      </w:r>
      <w:r>
        <w:rPr>
          <w:spacing w:val="-5"/>
        </w:rPr>
        <w:t xml:space="preserve"> </w:t>
      </w:r>
      <w:r>
        <w:rPr>
          <w:spacing w:val="-1"/>
        </w:rPr>
        <w:t>1800</w:t>
      </w:r>
      <w:r>
        <w:rPr>
          <w:spacing w:val="-3"/>
        </w:rPr>
        <w:t xml:space="preserve"> </w:t>
      </w:r>
      <w:r>
        <w:rPr>
          <w:spacing w:val="-1"/>
        </w:rPr>
        <w:t>218</w:t>
      </w:r>
      <w:r>
        <w:rPr>
          <w:spacing w:val="-2"/>
        </w:rPr>
        <w:t xml:space="preserve"> </w:t>
      </w:r>
      <w:r>
        <w:rPr>
          <w:spacing w:val="-1"/>
        </w:rPr>
        <w:t>478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3"/>
        </w:rPr>
        <w:t xml:space="preserve"> </w:t>
      </w:r>
      <w:r>
        <w:rPr>
          <w:spacing w:val="-1"/>
        </w:rPr>
        <w:t>send</w:t>
      </w:r>
      <w:r>
        <w:rPr>
          <w:spacing w:val="-4"/>
        </w:rPr>
        <w:t xml:space="preserve"> </w:t>
      </w:r>
      <w:r>
        <w:t>an</w:t>
      </w:r>
      <w:r>
        <w:rPr>
          <w:spacing w:val="-5"/>
        </w:rPr>
        <w:t xml:space="preserve"> </w:t>
      </w:r>
      <w:r>
        <w:t>email</w:t>
      </w:r>
      <w:r>
        <w:rPr>
          <w:spacing w:val="37"/>
          <w:w w:val="99"/>
        </w:rPr>
        <w:t xml:space="preserve"> </w:t>
      </w:r>
      <w:r>
        <w:t>to:</w:t>
      </w:r>
      <w:r>
        <w:rPr>
          <w:spacing w:val="-34"/>
        </w:rPr>
        <w:t xml:space="preserve"> </w:t>
      </w:r>
      <w:hyperlink r:id="rId21">
        <w:r>
          <w:rPr>
            <w:color w:val="0000FF"/>
            <w:u w:val="single" w:color="0000FF"/>
          </w:rPr>
          <w:t>ewater@environment.gov.au</w:t>
        </w:r>
      </w:hyperlink>
    </w:p>
    <w:p w14:paraId="0CD750DF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0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1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2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3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4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5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6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0E7" w14:textId="77777777" w:rsidR="001418E5" w:rsidRDefault="001418E5">
      <w:pPr>
        <w:spacing w:before="1"/>
        <w:rPr>
          <w:rFonts w:ascii="Century Gothic" w:eastAsia="Century Gothic" w:hAnsi="Century Gothic" w:cs="Century Gothic"/>
          <w:sz w:val="25"/>
          <w:szCs w:val="25"/>
        </w:rPr>
      </w:pPr>
    </w:p>
    <w:p w14:paraId="0CD750E8" w14:textId="55C91078" w:rsidR="001418E5" w:rsidRDefault="00F34B3E">
      <w:pPr>
        <w:spacing w:line="20" w:lineRule="atLeast"/>
        <w:ind w:left="11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CD7540F" wp14:editId="45E3F8B5">
                <wp:extent cx="1838325" cy="8890"/>
                <wp:effectExtent l="635" t="4445" r="8890" b="5715"/>
                <wp:docPr id="308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09" name="Group 29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10" name="Freeform 29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6F38E34" id="Group 29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">
                <v:group id="Group 295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pdIMUAAADc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yjG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c6XSDFAAAA3AAA&#10;AA8AAAAAAAAAAAAAAAAAqgIAAGRycy9kb3ducmV2LnhtbFBLBQYAAAAABAAEAPoAAACcAwAAAAA=&#10;">
                  <v:shape id="Freeform 296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2w7sAA&#10;AADcAAAADwAAAGRycy9kb3ducmV2LnhtbERPTWsCMRC9F/wPYQRvNasWKVujFEH04sHVS29DMt0s&#10;3UyWTdS1v75zEHp8vO/VZgitulGfmsgGZtMCFLGNruHawOW8e30HlTKywzYyGXhQgs169LLC0sU7&#10;n+hW5VpJCKcSDficu1LrZD0FTNPYEQv3HfuAWWBfa9fjXcJDq+dFsdQBG5YGjx1tPdmf6hqkRO+7&#10;6nh9+yV7qOPXPHtvLydjJuPh8wNUpiH/i5/ugzOwmMl8OSNHQK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t2w7sAAAADcAAAADwAAAAAAAAAAAAAAAACYAgAAZHJzL2Rvd25y&#10;ZXYueG1sUEsFBgAAAAAEAAQA9QAAAIU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CD750E9" w14:textId="77777777" w:rsidR="001418E5" w:rsidRDefault="00F34B3E">
      <w:pPr>
        <w:spacing w:before="73"/>
        <w:ind w:left="118" w:right="130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position w:val="4"/>
          <w:sz w:val="10"/>
        </w:rPr>
        <w:t xml:space="preserve">1 </w:t>
      </w:r>
      <w:r>
        <w:rPr>
          <w:rFonts w:ascii="Century Gothic"/>
          <w:spacing w:val="1"/>
          <w:position w:val="4"/>
          <w:sz w:val="10"/>
        </w:rPr>
        <w:t xml:space="preserve"> </w:t>
      </w:r>
      <w:r>
        <w:rPr>
          <w:rFonts w:ascii="Century Gothic"/>
          <w:i/>
          <w:spacing w:val="-1"/>
          <w:sz w:val="16"/>
        </w:rPr>
        <w:t>Echuca</w:t>
      </w:r>
      <w:r>
        <w:rPr>
          <w:rFonts w:ascii="Century Gothic"/>
          <w:i/>
          <w:spacing w:val="11"/>
          <w:sz w:val="16"/>
        </w:rPr>
        <w:t xml:space="preserve"> </w:t>
      </w:r>
      <w:r>
        <w:rPr>
          <w:rFonts w:ascii="Century Gothic"/>
          <w:i/>
          <w:spacing w:val="-1"/>
          <w:sz w:val="16"/>
        </w:rPr>
        <w:t>Declaration</w:t>
      </w:r>
      <w:r>
        <w:rPr>
          <w:rFonts w:ascii="Century Gothic"/>
          <w:spacing w:val="-1"/>
          <w:sz w:val="16"/>
        </w:rPr>
        <w:t>,</w:t>
      </w:r>
      <w:r>
        <w:rPr>
          <w:rFonts w:ascii="Century Gothic"/>
          <w:spacing w:val="9"/>
          <w:sz w:val="16"/>
        </w:rPr>
        <w:t xml:space="preserve"> </w:t>
      </w:r>
      <w:r>
        <w:rPr>
          <w:rFonts w:ascii="Century Gothic"/>
          <w:sz w:val="16"/>
        </w:rPr>
        <w:t>as</w:t>
      </w:r>
      <w:r>
        <w:rPr>
          <w:rFonts w:ascii="Century Gothic"/>
          <w:spacing w:val="11"/>
          <w:sz w:val="16"/>
        </w:rPr>
        <w:t xml:space="preserve"> </w:t>
      </w:r>
      <w:r>
        <w:rPr>
          <w:rFonts w:ascii="Century Gothic"/>
          <w:spacing w:val="-1"/>
          <w:sz w:val="16"/>
        </w:rPr>
        <w:t>adopted</w:t>
      </w:r>
      <w:r>
        <w:rPr>
          <w:rFonts w:ascii="Century Gothic"/>
          <w:spacing w:val="11"/>
          <w:sz w:val="16"/>
        </w:rPr>
        <w:t xml:space="preserve"> </w:t>
      </w:r>
      <w:r>
        <w:rPr>
          <w:rFonts w:ascii="Century Gothic"/>
          <w:sz w:val="16"/>
        </w:rPr>
        <w:t>by</w:t>
      </w:r>
      <w:r>
        <w:rPr>
          <w:rFonts w:ascii="Century Gothic"/>
          <w:spacing w:val="10"/>
          <w:sz w:val="16"/>
        </w:rPr>
        <w:t xml:space="preserve"> </w:t>
      </w:r>
      <w:r>
        <w:rPr>
          <w:rFonts w:ascii="Century Gothic"/>
          <w:spacing w:val="-1"/>
          <w:sz w:val="16"/>
        </w:rPr>
        <w:t>Northern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Murray-Darling</w:t>
      </w:r>
      <w:r>
        <w:rPr>
          <w:rFonts w:ascii="Century Gothic"/>
          <w:spacing w:val="8"/>
          <w:sz w:val="16"/>
        </w:rPr>
        <w:t xml:space="preserve"> </w:t>
      </w:r>
      <w:r>
        <w:rPr>
          <w:rFonts w:ascii="Century Gothic"/>
          <w:spacing w:val="-1"/>
          <w:sz w:val="16"/>
        </w:rPr>
        <w:t>Basin</w:t>
      </w:r>
      <w:r>
        <w:rPr>
          <w:rFonts w:ascii="Century Gothic"/>
          <w:spacing w:val="13"/>
          <w:sz w:val="16"/>
        </w:rPr>
        <w:t xml:space="preserve"> </w:t>
      </w:r>
      <w:r>
        <w:rPr>
          <w:rFonts w:ascii="Century Gothic"/>
          <w:spacing w:val="-2"/>
          <w:sz w:val="16"/>
        </w:rPr>
        <w:t>Aboriginal</w:t>
      </w:r>
      <w:r>
        <w:rPr>
          <w:rFonts w:ascii="Century Gothic"/>
          <w:spacing w:val="11"/>
          <w:sz w:val="16"/>
        </w:rPr>
        <w:t xml:space="preserve"> </w:t>
      </w:r>
      <w:r>
        <w:rPr>
          <w:rFonts w:ascii="Century Gothic"/>
          <w:spacing w:val="-1"/>
          <w:sz w:val="16"/>
        </w:rPr>
        <w:t>Nations</w:t>
      </w:r>
      <w:r>
        <w:rPr>
          <w:rFonts w:ascii="Century Gothic"/>
          <w:spacing w:val="13"/>
          <w:sz w:val="16"/>
        </w:rPr>
        <w:t xml:space="preserve"> </w:t>
      </w:r>
      <w:r>
        <w:rPr>
          <w:rFonts w:ascii="Century Gothic"/>
          <w:spacing w:val="-1"/>
          <w:sz w:val="16"/>
        </w:rPr>
        <w:t>and</w:t>
      </w:r>
      <w:r>
        <w:rPr>
          <w:rFonts w:ascii="Century Gothic"/>
          <w:spacing w:val="11"/>
          <w:sz w:val="16"/>
        </w:rPr>
        <w:t xml:space="preserve"> </w:t>
      </w:r>
      <w:r>
        <w:rPr>
          <w:rFonts w:ascii="Century Gothic"/>
          <w:spacing w:val="-1"/>
          <w:sz w:val="16"/>
        </w:rPr>
        <w:t>the</w:t>
      </w:r>
      <w:r>
        <w:rPr>
          <w:rFonts w:ascii="Century Gothic"/>
          <w:spacing w:val="11"/>
          <w:sz w:val="16"/>
        </w:rPr>
        <w:t xml:space="preserve"> </w:t>
      </w:r>
      <w:r>
        <w:rPr>
          <w:rFonts w:ascii="Century Gothic"/>
          <w:spacing w:val="-1"/>
          <w:sz w:val="16"/>
        </w:rPr>
        <w:t>Murray</w:t>
      </w:r>
      <w:r>
        <w:rPr>
          <w:rFonts w:ascii="Century Gothic"/>
          <w:spacing w:val="10"/>
          <w:sz w:val="16"/>
        </w:rPr>
        <w:t xml:space="preserve"> </w:t>
      </w:r>
      <w:r>
        <w:rPr>
          <w:rFonts w:ascii="Century Gothic"/>
          <w:spacing w:val="-1"/>
          <w:sz w:val="16"/>
        </w:rPr>
        <w:t>Lower</w:t>
      </w:r>
      <w:r>
        <w:rPr>
          <w:rFonts w:ascii="Century Gothic"/>
          <w:spacing w:val="10"/>
          <w:sz w:val="16"/>
        </w:rPr>
        <w:t xml:space="preserve"> </w:t>
      </w:r>
      <w:r>
        <w:rPr>
          <w:rFonts w:ascii="Century Gothic"/>
          <w:spacing w:val="-1"/>
          <w:sz w:val="16"/>
        </w:rPr>
        <w:t>Darling</w:t>
      </w:r>
      <w:r>
        <w:rPr>
          <w:rFonts w:ascii="Century Gothic"/>
          <w:spacing w:val="91"/>
          <w:sz w:val="16"/>
        </w:rPr>
        <w:t xml:space="preserve"> </w:t>
      </w:r>
      <w:r>
        <w:rPr>
          <w:rFonts w:ascii="Century Gothic"/>
          <w:spacing w:val="-1"/>
          <w:sz w:val="16"/>
        </w:rPr>
        <w:t>Rivers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Indigenous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Nations</w:t>
      </w:r>
      <w:r>
        <w:rPr>
          <w:rFonts w:ascii="Century Gothic"/>
          <w:spacing w:val="-2"/>
          <w:sz w:val="16"/>
        </w:rPr>
        <w:t xml:space="preserve"> on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19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May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2010.</w:t>
      </w:r>
    </w:p>
    <w:p w14:paraId="0CD750EA" w14:textId="77777777" w:rsidR="001418E5" w:rsidRDefault="001418E5">
      <w:pPr>
        <w:rPr>
          <w:rFonts w:ascii="Century Gothic" w:eastAsia="Century Gothic" w:hAnsi="Century Gothic" w:cs="Century Gothic"/>
          <w:sz w:val="16"/>
          <w:szCs w:val="16"/>
        </w:rPr>
        <w:sectPr w:rsidR="001418E5">
          <w:pgSz w:w="11910" w:h="16840"/>
          <w:pgMar w:top="840" w:right="1160" w:bottom="620" w:left="1300" w:header="0" w:footer="434" w:gutter="0"/>
          <w:cols w:space="720"/>
        </w:sectPr>
      </w:pPr>
    </w:p>
    <w:p w14:paraId="0CD750EB" w14:textId="77777777" w:rsidR="001418E5" w:rsidRDefault="00F34B3E">
      <w:pPr>
        <w:pStyle w:val="Heading1"/>
        <w:numPr>
          <w:ilvl w:val="0"/>
          <w:numId w:val="45"/>
        </w:numPr>
        <w:tabs>
          <w:tab w:val="left" w:pos="688"/>
        </w:tabs>
        <w:spacing w:line="579" w:lineRule="exact"/>
        <w:rPr>
          <w:b w:val="0"/>
          <w:bCs w:val="0"/>
        </w:rPr>
      </w:pPr>
      <w:bookmarkStart w:id="14" w:name="_bookmark13"/>
      <w:bookmarkEnd w:id="14"/>
      <w:r>
        <w:rPr>
          <w:color w:val="5F4879"/>
          <w:spacing w:val="-1"/>
        </w:rPr>
        <w:lastRenderedPageBreak/>
        <w:t>Portfolio</w:t>
      </w:r>
      <w:r>
        <w:rPr>
          <w:color w:val="5F4879"/>
          <w:spacing w:val="-21"/>
        </w:rPr>
        <w:t xml:space="preserve"> </w:t>
      </w:r>
      <w:r>
        <w:rPr>
          <w:color w:val="5F4879"/>
        </w:rPr>
        <w:t>management</w:t>
      </w:r>
      <w:r>
        <w:rPr>
          <w:color w:val="5F4879"/>
          <w:spacing w:val="-21"/>
        </w:rPr>
        <w:t xml:space="preserve"> </w:t>
      </w:r>
      <w:r>
        <w:rPr>
          <w:color w:val="5F4879"/>
          <w:spacing w:val="-1"/>
        </w:rPr>
        <w:t>planning</w:t>
      </w:r>
    </w:p>
    <w:p w14:paraId="0CD750EC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9"/>
        <w:rPr>
          <w:rFonts w:ascii="Calibri" w:eastAsia="Calibri" w:hAnsi="Calibri" w:cs="Calibri"/>
          <w:sz w:val="40"/>
          <w:szCs w:val="40"/>
        </w:rPr>
      </w:pPr>
      <w:bookmarkStart w:id="15" w:name="_bookmark14"/>
      <w:bookmarkEnd w:id="15"/>
      <w:r>
        <w:rPr>
          <w:rFonts w:ascii="Calibri"/>
          <w:b/>
          <w:color w:val="5F4879"/>
          <w:spacing w:val="-1"/>
          <w:sz w:val="40"/>
        </w:rPr>
        <w:t>Management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options</w:t>
      </w:r>
    </w:p>
    <w:p w14:paraId="0CD750ED" w14:textId="77777777" w:rsidR="001418E5" w:rsidRDefault="00F34B3E">
      <w:pPr>
        <w:pStyle w:val="BodyText"/>
        <w:spacing w:before="123"/>
        <w:ind w:right="115"/>
        <w:jc w:val="both"/>
      </w:pPr>
      <w:r>
        <w:rPr>
          <w:spacing w:val="-1"/>
        </w:rPr>
        <w:t>The</w:t>
      </w:r>
      <w:r>
        <w:rPr>
          <w:spacing w:val="-12"/>
        </w:rPr>
        <w:t xml:space="preserve"> </w:t>
      </w:r>
      <w:r>
        <w:t>Commonwealth</w:t>
      </w:r>
      <w:r>
        <w:rPr>
          <w:spacing w:val="-14"/>
        </w:rPr>
        <w:t xml:space="preserve"> </w:t>
      </w:r>
      <w:r>
        <w:rPr>
          <w:spacing w:val="-1"/>
        </w:rP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Holder</w:t>
      </w:r>
      <w:r>
        <w:rPr>
          <w:spacing w:val="-8"/>
        </w:rPr>
        <w:t xml:space="preserve"> </w:t>
      </w:r>
      <w:r>
        <w:rPr>
          <w:spacing w:val="-1"/>
        </w:rPr>
        <w:t>seeks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maximise</w:t>
      </w:r>
      <w:r>
        <w:rPr>
          <w:spacing w:val="-13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-1"/>
        </w:rPr>
        <w:t>outcomes</w:t>
      </w:r>
      <w:r>
        <w:rPr>
          <w:spacing w:val="-13"/>
        </w:rPr>
        <w:t xml:space="preserve"> </w:t>
      </w:r>
      <w:r>
        <w:rPr>
          <w:spacing w:val="-1"/>
        </w:rPr>
        <w:t>at</w:t>
      </w:r>
      <w:r>
        <w:rPr>
          <w:spacing w:val="70"/>
          <w:w w:val="99"/>
        </w:rPr>
        <w:t xml:space="preserve"> </w:t>
      </w:r>
      <w:r>
        <w:t>a</w:t>
      </w:r>
      <w:r>
        <w:rPr>
          <w:spacing w:val="28"/>
        </w:rPr>
        <w:t xml:space="preserve"> </w:t>
      </w:r>
      <w:r>
        <w:rPr>
          <w:spacing w:val="-1"/>
        </w:rPr>
        <w:t>Basin-scale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over</w:t>
      </w:r>
      <w:r>
        <w:rPr>
          <w:spacing w:val="29"/>
        </w:rPr>
        <w:t xml:space="preserve"> </w:t>
      </w:r>
      <w:r>
        <w:t>the</w:t>
      </w:r>
      <w:r>
        <w:rPr>
          <w:spacing w:val="29"/>
        </w:rPr>
        <w:t xml:space="preserve"> </w:t>
      </w:r>
      <w:r>
        <w:t>long-term</w:t>
      </w:r>
      <w:r>
        <w:rPr>
          <w:spacing w:val="29"/>
        </w:rPr>
        <w:t xml:space="preserve"> </w:t>
      </w:r>
      <w:r>
        <w:t>through</w:t>
      </w:r>
      <w:r>
        <w:rPr>
          <w:spacing w:val="29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efficient,</w:t>
      </w:r>
      <w:r>
        <w:rPr>
          <w:spacing w:val="26"/>
        </w:rPr>
        <w:t xml:space="preserve"> </w:t>
      </w:r>
      <w:r>
        <w:t>effective</w:t>
      </w:r>
      <w:r>
        <w:rPr>
          <w:spacing w:val="29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t>transparent</w:t>
      </w:r>
      <w:r>
        <w:rPr>
          <w:spacing w:val="36"/>
          <w:w w:val="99"/>
        </w:rPr>
        <w:t xml:space="preserve"> </w:t>
      </w:r>
      <w:r>
        <w:t>management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Commonwealth</w:t>
      </w:r>
      <w:r>
        <w:rPr>
          <w:spacing w:val="-11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portfolio.</w:t>
      </w:r>
    </w:p>
    <w:p w14:paraId="0CD750EE" w14:textId="77777777" w:rsidR="001418E5" w:rsidRDefault="00F34B3E">
      <w:pPr>
        <w:pStyle w:val="BodyText"/>
      </w:pPr>
      <w:r>
        <w:rPr>
          <w:spacing w:val="-1"/>
        </w:rPr>
        <w:t>This</w:t>
      </w:r>
      <w:r>
        <w:rPr>
          <w:spacing w:val="-9"/>
        </w:rPr>
        <w:t xml:space="preserve"> </w:t>
      </w:r>
      <w:r>
        <w:rPr>
          <w:spacing w:val="-1"/>
        </w:rPr>
        <w:t>require</w:t>
      </w:r>
      <w:r>
        <w:rPr>
          <w:spacing w:val="-1"/>
        </w:rPr>
        <w:t>s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utilisation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t>portfolio</w:t>
      </w:r>
      <w:r>
        <w:rPr>
          <w:spacing w:val="-8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options,</w:t>
      </w:r>
      <w:r>
        <w:rPr>
          <w:spacing w:val="-10"/>
        </w:rPr>
        <w:t xml:space="preserve"> </w:t>
      </w:r>
      <w:r>
        <w:t>including:</w:t>
      </w:r>
    </w:p>
    <w:p w14:paraId="0CD750EF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</w:pP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wetland</w:t>
      </w:r>
      <w:r>
        <w:rPr>
          <w:spacing w:val="-9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meet</w:t>
      </w:r>
      <w:r>
        <w:rPr>
          <w:spacing w:val="-6"/>
        </w:rPr>
        <w:t xml:space="preserve"> </w:t>
      </w:r>
      <w:r>
        <w:t>an</w:t>
      </w:r>
      <w:r>
        <w:rPr>
          <w:spacing w:val="-6"/>
        </w:rPr>
        <w:t xml:space="preserve"> </w:t>
      </w:r>
      <w:r>
        <w:t>identified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demand</w:t>
      </w:r>
    </w:p>
    <w:p w14:paraId="0CD750F0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126"/>
        <w:rPr>
          <w:rFonts w:cs="Century Gothic"/>
        </w:rPr>
      </w:pPr>
      <w:r>
        <w:rPr>
          <w:spacing w:val="-1"/>
        </w:rPr>
        <w:t>leaving</w:t>
      </w:r>
      <w:r>
        <w:rPr>
          <w:spacing w:val="9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rPr>
          <w:spacing w:val="-1"/>
        </w:rPr>
        <w:t>storage</w:t>
      </w:r>
      <w:r>
        <w:rPr>
          <w:spacing w:val="12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carrying</w:t>
      </w:r>
      <w:r>
        <w:rPr>
          <w:spacing w:val="12"/>
        </w:rPr>
        <w:t xml:space="preserve"> </w:t>
      </w:r>
      <w:r>
        <w:rPr>
          <w:spacing w:val="-1"/>
        </w:rPr>
        <w:t>it</w:t>
      </w:r>
      <w:r>
        <w:rPr>
          <w:spacing w:val="13"/>
        </w:rPr>
        <w:t xml:space="preserve"> </w:t>
      </w:r>
      <w:r>
        <w:rPr>
          <w:spacing w:val="-1"/>
        </w:rPr>
        <w:t>over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1"/>
        </w:rPr>
        <w:t xml:space="preserve"> </w:t>
      </w:r>
      <w:r>
        <w:rPr>
          <w:spacing w:val="-1"/>
        </w:rPr>
        <w:t>use</w:t>
      </w:r>
      <w:r>
        <w:rPr>
          <w:spacing w:val="12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next</w:t>
      </w:r>
      <w:r>
        <w:rPr>
          <w:spacing w:val="10"/>
        </w:rPr>
        <w:t xml:space="preserve"> </w:t>
      </w:r>
      <w:r>
        <w:t>water</w:t>
      </w:r>
      <w:r>
        <w:rPr>
          <w:spacing w:val="12"/>
        </w:rPr>
        <w:t xml:space="preserve"> </w:t>
      </w:r>
      <w:r>
        <w:rPr>
          <w:spacing w:val="-1"/>
        </w:rPr>
        <w:t>year</w:t>
      </w:r>
      <w:r>
        <w:rPr>
          <w:spacing w:val="11"/>
        </w:rPr>
        <w:t xml:space="preserve"> </w:t>
      </w:r>
      <w:r>
        <w:rPr>
          <w:spacing w:val="-1"/>
        </w:rPr>
        <w:t>(referred</w:t>
      </w:r>
      <w:r>
        <w:rPr>
          <w:spacing w:val="12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as</w:t>
      </w:r>
      <w:r>
        <w:rPr>
          <w:spacing w:val="71"/>
          <w:w w:val="99"/>
        </w:rPr>
        <w:t xml:space="preserve"> </w:t>
      </w:r>
      <w:r>
        <w:rPr>
          <w:rFonts w:cs="Century Gothic"/>
        </w:rPr>
        <w:t>‘carryover’)</w:t>
      </w:r>
    </w:p>
    <w:p w14:paraId="0CD750F1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</w:pPr>
      <w:r>
        <w:t>trading</w:t>
      </w:r>
      <w:r>
        <w:rPr>
          <w:spacing w:val="-12"/>
        </w:rPr>
        <w:t xml:space="preserve"> </w:t>
      </w:r>
      <w:r>
        <w:t>water,</w:t>
      </w:r>
      <w:r>
        <w:rPr>
          <w:spacing w:val="-12"/>
        </w:rPr>
        <w:t xml:space="preserve"> </w:t>
      </w:r>
      <w:r>
        <w:t>which</w:t>
      </w:r>
      <w:r>
        <w:rPr>
          <w:spacing w:val="-9"/>
        </w:rPr>
        <w:t xml:space="preserve"> </w:t>
      </w:r>
      <w:r>
        <w:rPr>
          <w:spacing w:val="-1"/>
        </w:rPr>
        <w:t>includes</w:t>
      </w:r>
    </w:p>
    <w:p w14:paraId="0CD750F2" w14:textId="77777777" w:rsidR="001418E5" w:rsidRDefault="00F34B3E">
      <w:pPr>
        <w:pStyle w:val="BodyText"/>
        <w:numPr>
          <w:ilvl w:val="1"/>
          <w:numId w:val="44"/>
        </w:numPr>
        <w:tabs>
          <w:tab w:val="left" w:pos="1559"/>
        </w:tabs>
        <w:spacing w:before="122"/>
      </w:pPr>
      <w:r>
        <w:t>transferring</w:t>
      </w:r>
      <w:r>
        <w:rPr>
          <w:spacing w:val="-10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rPr>
          <w:spacing w:val="-1"/>
        </w:rPr>
        <w:t>between</w:t>
      </w:r>
      <w:r>
        <w:rPr>
          <w:spacing w:val="-10"/>
        </w:rPr>
        <w:t xml:space="preserve"> </w:t>
      </w:r>
      <w:r>
        <w:t>entitlements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0"/>
        </w:rPr>
        <w:t xml:space="preserve"> </w:t>
      </w:r>
      <w:r>
        <w:t>connected</w:t>
      </w:r>
      <w:r>
        <w:rPr>
          <w:spacing w:val="-11"/>
        </w:rPr>
        <w:t xml:space="preserve"> </w:t>
      </w:r>
      <w:r>
        <w:t>catchments</w:t>
      </w:r>
    </w:p>
    <w:p w14:paraId="0CD750F3" w14:textId="77777777" w:rsidR="001418E5" w:rsidRDefault="00F34B3E">
      <w:pPr>
        <w:pStyle w:val="BodyText"/>
        <w:numPr>
          <w:ilvl w:val="1"/>
          <w:numId w:val="44"/>
        </w:numPr>
        <w:tabs>
          <w:tab w:val="left" w:pos="1559"/>
        </w:tabs>
        <w:spacing w:before="103"/>
      </w:pPr>
      <w:r>
        <w:rPr>
          <w:spacing w:val="-1"/>
        </w:rPr>
        <w:t>buying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selling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allocations</w:t>
      </w:r>
    </w:p>
    <w:p w14:paraId="0CD750F4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spacing w:before="103"/>
      </w:pPr>
      <w:r>
        <w:rPr>
          <w:spacing w:val="-1"/>
        </w:rPr>
        <w:t>investing</w:t>
      </w:r>
      <w:r>
        <w:rPr>
          <w:spacing w:val="-19"/>
        </w:rPr>
        <w:t xml:space="preserve"> </w:t>
      </w:r>
      <w:r>
        <w:t>in</w:t>
      </w:r>
      <w:r>
        <w:rPr>
          <w:spacing w:val="-18"/>
        </w:rPr>
        <w:t xml:space="preserve"> </w:t>
      </w:r>
      <w:r>
        <w:rPr>
          <w:spacing w:val="-1"/>
        </w:rPr>
        <w:t>activities</w:t>
      </w:r>
      <w:r>
        <w:rPr>
          <w:spacing w:val="-19"/>
        </w:rPr>
        <w:t xml:space="preserve"> </w:t>
      </w:r>
      <w:r>
        <w:rPr>
          <w:spacing w:val="-1"/>
        </w:rPr>
        <w:t>that</w:t>
      </w:r>
      <w:r>
        <w:rPr>
          <w:spacing w:val="-17"/>
        </w:rPr>
        <w:t xml:space="preserve"> </w:t>
      </w:r>
      <w:r>
        <w:rPr>
          <w:spacing w:val="-1"/>
        </w:rPr>
        <w:t>improve</w:t>
      </w:r>
      <w:r>
        <w:rPr>
          <w:spacing w:val="-18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rPr>
          <w:spacing w:val="-1"/>
        </w:rPr>
        <w:t>outcomes</w:t>
      </w:r>
      <w:r>
        <w:rPr>
          <w:spacing w:val="-19"/>
        </w:rPr>
        <w:t xml:space="preserve"> </w:t>
      </w:r>
      <w:r>
        <w:t>from</w:t>
      </w:r>
      <w:r>
        <w:rPr>
          <w:spacing w:val="-16"/>
        </w:rPr>
        <w:t xml:space="preserve"> </w:t>
      </w:r>
      <w:r>
        <w:t>Commonwealth</w:t>
      </w:r>
      <w:r>
        <w:rPr>
          <w:spacing w:val="-18"/>
        </w:rPr>
        <w:t xml:space="preserve"> </w:t>
      </w:r>
      <w:r>
        <w:t>environmental</w:t>
      </w:r>
      <w:r>
        <w:rPr>
          <w:spacing w:val="-18"/>
        </w:rPr>
        <w:t xml:space="preserve"> </w:t>
      </w:r>
      <w:r>
        <w:t>water.</w:t>
      </w:r>
    </w:p>
    <w:p w14:paraId="0CD750F5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5"/>
        <w:ind w:right="935"/>
        <w:rPr>
          <w:rFonts w:ascii="Calibri" w:eastAsia="Calibri" w:hAnsi="Calibri" w:cs="Calibri"/>
          <w:sz w:val="40"/>
          <w:szCs w:val="40"/>
        </w:rPr>
      </w:pPr>
      <w:bookmarkStart w:id="16" w:name="_bookmark15"/>
      <w:bookmarkEnd w:id="16"/>
      <w:r>
        <w:rPr>
          <w:rFonts w:ascii="Calibri"/>
          <w:b/>
          <w:color w:val="5F4879"/>
          <w:spacing w:val="-1"/>
          <w:sz w:val="40"/>
        </w:rPr>
        <w:t>Why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do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we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undertake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portfolio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management</w:t>
      </w:r>
      <w:r>
        <w:rPr>
          <w:rFonts w:ascii="Calibri"/>
          <w:b/>
          <w:color w:val="5F4879"/>
          <w:spacing w:val="2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planning</w:t>
      </w:r>
    </w:p>
    <w:p w14:paraId="0CD750F6" w14:textId="77777777" w:rsidR="001418E5" w:rsidRDefault="00F34B3E">
      <w:pPr>
        <w:pStyle w:val="BodyText"/>
        <w:spacing w:before="123"/>
        <w:ind w:right="114"/>
        <w:jc w:val="both"/>
      </w:pPr>
      <w:r>
        <w:t>Planning</w:t>
      </w:r>
      <w:r>
        <w:rPr>
          <w:spacing w:val="46"/>
        </w:rPr>
        <w:t xml:space="preserve"> </w:t>
      </w:r>
      <w:r>
        <w:rPr>
          <w:spacing w:val="-1"/>
        </w:rPr>
        <w:t>supports</w:t>
      </w:r>
      <w:r>
        <w:rPr>
          <w:spacing w:val="46"/>
        </w:rPr>
        <w:t xml:space="preserve"> </w:t>
      </w:r>
      <w:r>
        <w:t>decisions</w:t>
      </w:r>
      <w:r>
        <w:rPr>
          <w:spacing w:val="48"/>
        </w:rPr>
        <w:t xml:space="preserve"> </w:t>
      </w:r>
      <w:r>
        <w:rPr>
          <w:spacing w:val="-1"/>
        </w:rPr>
        <w:t>on</w:t>
      </w:r>
      <w:r>
        <w:rPr>
          <w:spacing w:val="47"/>
        </w:rPr>
        <w:t xml:space="preserve"> </w:t>
      </w:r>
      <w:r>
        <w:t>how</w:t>
      </w:r>
      <w:r>
        <w:rPr>
          <w:spacing w:val="48"/>
        </w:rPr>
        <w:t xml:space="preserve"> </w:t>
      </w:r>
      <w:r>
        <w:t>to</w:t>
      </w:r>
      <w:r>
        <w:rPr>
          <w:spacing w:val="46"/>
        </w:rPr>
        <w:t xml:space="preserve"> </w:t>
      </w:r>
      <w:r>
        <w:t>optimise</w:t>
      </w:r>
      <w:r>
        <w:rPr>
          <w:spacing w:val="46"/>
        </w:rPr>
        <w:t xml:space="preserve"> </w:t>
      </w:r>
      <w:r>
        <w:rPr>
          <w:spacing w:val="2"/>
        </w:rPr>
        <w:t>water</w:t>
      </w:r>
      <w:r>
        <w:rPr>
          <w:spacing w:val="47"/>
        </w:rPr>
        <w:t xml:space="preserve"> </w:t>
      </w:r>
      <w:r>
        <w:rPr>
          <w:spacing w:val="-1"/>
        </w:rPr>
        <w:t>use</w:t>
      </w:r>
      <w:r>
        <w:rPr>
          <w:spacing w:val="46"/>
        </w:rPr>
        <w:t xml:space="preserve"> </w:t>
      </w:r>
      <w:r>
        <w:t>across</w:t>
      </w:r>
      <w:r>
        <w:rPr>
          <w:spacing w:val="46"/>
        </w:rPr>
        <w:t xml:space="preserve"> </w:t>
      </w:r>
      <w:r>
        <w:t>water</w:t>
      </w:r>
      <w:r>
        <w:rPr>
          <w:spacing w:val="46"/>
        </w:rPr>
        <w:t xml:space="preserve"> </w:t>
      </w:r>
      <w:r>
        <w:t>years</w:t>
      </w:r>
      <w:r>
        <w:rPr>
          <w:spacing w:val="46"/>
        </w:rPr>
        <w:t xml:space="preserve"> </w:t>
      </w:r>
      <w:r>
        <w:t>and</w:t>
      </w:r>
      <w:r>
        <w:rPr>
          <w:spacing w:val="49"/>
        </w:rPr>
        <w:t xml:space="preserve"> </w:t>
      </w:r>
      <w:r>
        <w:t>across</w:t>
      </w:r>
      <w:r>
        <w:rPr>
          <w:spacing w:val="32"/>
          <w:w w:val="99"/>
        </w:rPr>
        <w:t xml:space="preserve"> </w:t>
      </w:r>
      <w:r>
        <w:t>catchments.</w:t>
      </w:r>
      <w:r>
        <w:rPr>
          <w:spacing w:val="-21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example,</w:t>
      </w:r>
      <w:r>
        <w:rPr>
          <w:spacing w:val="-20"/>
        </w:rPr>
        <w:t xml:space="preserve"> </w:t>
      </w:r>
      <w:r>
        <w:t>carryover</w:t>
      </w:r>
      <w:r>
        <w:rPr>
          <w:spacing w:val="-18"/>
        </w:rPr>
        <w:t xml:space="preserve"> </w:t>
      </w:r>
      <w:r>
        <w:rPr>
          <w:spacing w:val="-1"/>
        </w:rPr>
        <w:t>provides</w:t>
      </w:r>
      <w:r>
        <w:rPr>
          <w:spacing w:val="-19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-1"/>
        </w:rPr>
        <w:t>opportunity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optimise</w:t>
      </w:r>
      <w:r>
        <w:rPr>
          <w:spacing w:val="-19"/>
        </w:rPr>
        <w:t xml:space="preserve"> </w:t>
      </w:r>
      <w:r>
        <w:t>water</w:t>
      </w:r>
      <w:r>
        <w:rPr>
          <w:spacing w:val="-18"/>
        </w:rPr>
        <w:t xml:space="preserve"> </w:t>
      </w:r>
      <w:r>
        <w:rPr>
          <w:spacing w:val="-1"/>
        </w:rPr>
        <w:t>use</w:t>
      </w:r>
      <w:r>
        <w:rPr>
          <w:spacing w:val="-19"/>
        </w:rPr>
        <w:t xml:space="preserve"> </w:t>
      </w:r>
      <w:r>
        <w:t>across</w:t>
      </w:r>
      <w:r>
        <w:rPr>
          <w:spacing w:val="-19"/>
        </w:rPr>
        <w:t xml:space="preserve"> </w:t>
      </w:r>
      <w:r>
        <w:t>water</w:t>
      </w:r>
      <w:r>
        <w:rPr>
          <w:spacing w:val="58"/>
          <w:w w:val="99"/>
        </w:rPr>
        <w:t xml:space="preserve"> </w:t>
      </w:r>
      <w:r>
        <w:rPr>
          <w:spacing w:val="-1"/>
        </w:rPr>
        <w:t>years</w:t>
      </w:r>
      <w:r>
        <w:rPr>
          <w:spacing w:val="43"/>
        </w:rPr>
        <w:t xml:space="preserve"> </w:t>
      </w:r>
      <w:r>
        <w:t>and</w:t>
      </w:r>
      <w:r>
        <w:rPr>
          <w:spacing w:val="44"/>
        </w:rPr>
        <w:t xml:space="preserve"> </w:t>
      </w:r>
      <w:r>
        <w:t>to</w:t>
      </w:r>
      <w:r>
        <w:rPr>
          <w:spacing w:val="43"/>
        </w:rPr>
        <w:t xml:space="preserve"> </w:t>
      </w:r>
      <w:r>
        <w:rPr>
          <w:spacing w:val="-1"/>
        </w:rPr>
        <w:t>improve</w:t>
      </w:r>
      <w:r>
        <w:rPr>
          <w:spacing w:val="44"/>
        </w:rPr>
        <w:t xml:space="preserve"> </w:t>
      </w:r>
      <w:r>
        <w:t>water</w:t>
      </w:r>
      <w:r>
        <w:rPr>
          <w:spacing w:val="44"/>
        </w:rPr>
        <w:t xml:space="preserve"> </w:t>
      </w:r>
      <w:r>
        <w:rPr>
          <w:spacing w:val="-1"/>
        </w:rPr>
        <w:t>availability</w:t>
      </w:r>
      <w:r>
        <w:rPr>
          <w:spacing w:val="42"/>
        </w:rPr>
        <w:t xml:space="preserve"> </w:t>
      </w:r>
      <w:r>
        <w:t>early</w:t>
      </w:r>
      <w:r>
        <w:rPr>
          <w:spacing w:val="43"/>
        </w:rPr>
        <w:t xml:space="preserve"> </w:t>
      </w:r>
      <w:r>
        <w:rPr>
          <w:spacing w:val="-1"/>
        </w:rPr>
        <w:t>in</w:t>
      </w:r>
      <w:r>
        <w:rPr>
          <w:spacing w:val="45"/>
        </w:rPr>
        <w:t xml:space="preserve"> </w:t>
      </w:r>
      <w:r>
        <w:t>a</w:t>
      </w:r>
      <w:r>
        <w:rPr>
          <w:spacing w:val="42"/>
        </w:rPr>
        <w:t xml:space="preserve"> </w:t>
      </w:r>
      <w:r>
        <w:t>water</w:t>
      </w:r>
      <w:r>
        <w:rPr>
          <w:spacing w:val="44"/>
        </w:rPr>
        <w:t xml:space="preserve"> </w:t>
      </w:r>
      <w:r>
        <w:rPr>
          <w:spacing w:val="1"/>
        </w:rPr>
        <w:t>year.</w:t>
      </w:r>
      <w:r>
        <w:rPr>
          <w:spacing w:val="42"/>
        </w:rPr>
        <w:t xml:space="preserve"> </w:t>
      </w:r>
      <w:r>
        <w:t>Transferring</w:t>
      </w:r>
      <w:r>
        <w:rPr>
          <w:spacing w:val="44"/>
        </w:rPr>
        <w:t xml:space="preserve"> </w:t>
      </w:r>
      <w:r>
        <w:t>water</w:t>
      </w:r>
      <w:r>
        <w:rPr>
          <w:spacing w:val="42"/>
        </w:rPr>
        <w:t xml:space="preserve"> </w:t>
      </w:r>
      <w:r>
        <w:rPr>
          <w:spacing w:val="-1"/>
        </w:rPr>
        <w:t>between</w:t>
      </w:r>
      <w:r>
        <w:rPr>
          <w:spacing w:val="59"/>
          <w:w w:val="99"/>
        </w:rPr>
        <w:t xml:space="preserve"> </w:t>
      </w:r>
      <w:r>
        <w:t>entitlements</w:t>
      </w:r>
      <w:r>
        <w:rPr>
          <w:spacing w:val="-1"/>
        </w:rPr>
        <w:t xml:space="preserve"> supports</w:t>
      </w:r>
      <w:r>
        <w:t xml:space="preserve"> the</w:t>
      </w:r>
      <w:r>
        <w:rPr>
          <w:spacing w:val="-1"/>
        </w:rPr>
        <w:t xml:space="preserve"> </w:t>
      </w:r>
      <w:r>
        <w:t xml:space="preserve">optimisation </w:t>
      </w:r>
      <w:r>
        <w:rPr>
          <w:spacing w:val="-1"/>
        </w:rPr>
        <w:t>of</w:t>
      </w:r>
      <w:r>
        <w:t xml:space="preserve"> water</w:t>
      </w:r>
      <w:r>
        <w:rPr>
          <w:spacing w:val="-1"/>
        </w:rPr>
        <w:t xml:space="preserve"> across </w:t>
      </w:r>
      <w:r>
        <w:t>catchments.</w:t>
      </w:r>
      <w:r>
        <w:rPr>
          <w:spacing w:val="5"/>
        </w:rPr>
        <w:t xml:space="preserve"> </w:t>
      </w:r>
      <w:r>
        <w:rPr>
          <w:spacing w:val="-1"/>
        </w:rPr>
        <w:t>Allocation</w:t>
      </w:r>
      <w:r>
        <w:rPr>
          <w:spacing w:val="1"/>
        </w:rPr>
        <w:t xml:space="preserve"> </w:t>
      </w:r>
      <w:r>
        <w:t>trade</w:t>
      </w:r>
      <w:r>
        <w:rPr>
          <w:spacing w:val="3"/>
        </w:rPr>
        <w:t xml:space="preserve"> </w:t>
      </w:r>
      <w:r>
        <w:rPr>
          <w:spacing w:val="-1"/>
        </w:rPr>
        <w:t>(buying</w:t>
      </w:r>
      <w:r>
        <w:rPr>
          <w:spacing w:val="1"/>
        </w:rPr>
        <w:t xml:space="preserve"> </w:t>
      </w:r>
      <w:r>
        <w:rPr>
          <w:spacing w:val="-1"/>
        </w:rPr>
        <w:t>or</w:t>
      </w:r>
      <w:r>
        <w:rPr>
          <w:spacing w:val="49"/>
          <w:w w:val="99"/>
        </w:rPr>
        <w:t xml:space="preserve"> </w:t>
      </w:r>
      <w:r>
        <w:rPr>
          <w:spacing w:val="-1"/>
        </w:rPr>
        <w:t>selling)</w:t>
      </w:r>
      <w:r>
        <w:rPr>
          <w:spacing w:val="19"/>
        </w:rPr>
        <w:t xml:space="preserve"> </w:t>
      </w:r>
      <w:r>
        <w:rPr>
          <w:spacing w:val="-1"/>
        </w:rPr>
        <w:t>provides</w:t>
      </w:r>
      <w:r>
        <w:rPr>
          <w:spacing w:val="21"/>
        </w:rPr>
        <w:t xml:space="preserve"> </w:t>
      </w:r>
      <w:r>
        <w:t>further</w:t>
      </w:r>
      <w:r>
        <w:rPr>
          <w:spacing w:val="20"/>
        </w:rPr>
        <w:t xml:space="preserve"> </w:t>
      </w:r>
      <w:r>
        <w:rPr>
          <w:spacing w:val="-1"/>
        </w:rPr>
        <w:t>capacity</w:t>
      </w:r>
      <w:r>
        <w:rPr>
          <w:spacing w:val="19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optimise</w:t>
      </w:r>
      <w:r>
        <w:rPr>
          <w:spacing w:val="17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rPr>
          <w:spacing w:val="-1"/>
        </w:rPr>
        <w:t>over</w:t>
      </w:r>
      <w:r>
        <w:rPr>
          <w:spacing w:val="21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t>long-term</w:t>
      </w:r>
      <w:r>
        <w:rPr>
          <w:spacing w:val="20"/>
        </w:rPr>
        <w:t xml:space="preserve"> </w:t>
      </w:r>
      <w:r>
        <w:t>as</w:t>
      </w:r>
      <w:r>
        <w:rPr>
          <w:spacing w:val="20"/>
        </w:rPr>
        <w:t xml:space="preserve"> </w:t>
      </w:r>
      <w:r>
        <w:t>well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-1"/>
        </w:rPr>
        <w:t>across</w:t>
      </w:r>
      <w:r>
        <w:rPr>
          <w:spacing w:val="66"/>
          <w:w w:val="99"/>
        </w:rPr>
        <w:t xml:space="preserve"> </w:t>
      </w:r>
      <w:r>
        <w:rPr>
          <w:spacing w:val="-1"/>
        </w:rPr>
        <w:t>catchments.</w:t>
      </w:r>
    </w:p>
    <w:p w14:paraId="0CD750F7" w14:textId="77777777" w:rsidR="001418E5" w:rsidRDefault="00F34B3E">
      <w:pPr>
        <w:pStyle w:val="BodyText"/>
        <w:ind w:right="116"/>
        <w:jc w:val="both"/>
      </w:pPr>
      <w:r>
        <w:rPr>
          <w:spacing w:val="-1"/>
        </w:rPr>
        <w:t>Portfolio</w:t>
      </w:r>
      <w:r>
        <w:rPr>
          <w:spacing w:val="-7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p</w:t>
      </w:r>
      <w:r>
        <w:t>lanning</w:t>
      </w:r>
      <w:r>
        <w:rPr>
          <w:spacing w:val="-6"/>
        </w:rPr>
        <w:t xml:space="preserve"> </w:t>
      </w:r>
      <w:r>
        <w:rPr>
          <w:spacing w:val="-1"/>
        </w:rPr>
        <w:t>also</w:t>
      </w:r>
      <w:r>
        <w:rPr>
          <w:spacing w:val="-7"/>
        </w:rPr>
        <w:t xml:space="preserve"> </w:t>
      </w:r>
      <w:r>
        <w:t>supports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Holder</w:t>
      </w:r>
      <w:r>
        <w:rPr>
          <w:spacing w:val="80"/>
          <w:w w:val="99"/>
        </w:rPr>
        <w:t xml:space="preserve"> </w:t>
      </w:r>
      <w:r>
        <w:t>in:</w:t>
      </w:r>
    </w:p>
    <w:p w14:paraId="0CD750F8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13" w:hanging="360"/>
        <w:jc w:val="both"/>
      </w:pPr>
      <w:r>
        <w:t>meeting</w:t>
      </w:r>
      <w:r>
        <w:rPr>
          <w:spacing w:val="22"/>
        </w:rPr>
        <w:t xml:space="preserve"> </w:t>
      </w:r>
      <w:r>
        <w:rPr>
          <w:spacing w:val="-1"/>
        </w:rPr>
        <w:t>Basin</w:t>
      </w:r>
      <w:r>
        <w:rPr>
          <w:spacing w:val="23"/>
        </w:rPr>
        <w:t xml:space="preserve"> </w:t>
      </w:r>
      <w:r>
        <w:t>Plan</w:t>
      </w:r>
      <w:r>
        <w:rPr>
          <w:spacing w:val="24"/>
        </w:rPr>
        <w:t xml:space="preserve"> </w:t>
      </w:r>
      <w:r>
        <w:rPr>
          <w:spacing w:val="-1"/>
        </w:rPr>
        <w:t>obligations</w:t>
      </w:r>
      <w:r>
        <w:rPr>
          <w:spacing w:val="21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rPr>
          <w:spacing w:val="-1"/>
        </w:rPr>
        <w:t>contributing</w:t>
      </w:r>
      <w:r>
        <w:rPr>
          <w:spacing w:val="23"/>
        </w:rPr>
        <w:t xml:space="preserve"> </w:t>
      </w:r>
      <w:r>
        <w:t>to</w:t>
      </w:r>
      <w:r>
        <w:rPr>
          <w:spacing w:val="20"/>
        </w:rPr>
        <w:t xml:space="preserve"> </w:t>
      </w:r>
      <w:r>
        <w:t>the</w:t>
      </w:r>
      <w:r>
        <w:rPr>
          <w:spacing w:val="22"/>
        </w:rPr>
        <w:t xml:space="preserve"> </w:t>
      </w:r>
      <w:r>
        <w:t>long-term</w:t>
      </w:r>
      <w:r>
        <w:rPr>
          <w:spacing w:val="22"/>
        </w:rPr>
        <w:t xml:space="preserve"> </w:t>
      </w:r>
      <w:r>
        <w:rPr>
          <w:spacing w:val="-1"/>
        </w:rPr>
        <w:t>objectives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the</w:t>
      </w:r>
      <w:r>
        <w:rPr>
          <w:spacing w:val="88"/>
          <w:w w:val="99"/>
        </w:rPr>
        <w:t xml:space="preserve"> </w:t>
      </w:r>
      <w:r>
        <w:t>environmental</w:t>
      </w:r>
      <w:r>
        <w:rPr>
          <w:spacing w:val="39"/>
        </w:rPr>
        <w:t xml:space="preserve"> </w:t>
      </w:r>
      <w:r>
        <w:t>watering</w:t>
      </w:r>
      <w:r>
        <w:rPr>
          <w:spacing w:val="38"/>
        </w:rPr>
        <w:t xml:space="preserve"> </w:t>
      </w:r>
      <w:r>
        <w:t>plan,</w:t>
      </w:r>
      <w:r>
        <w:rPr>
          <w:spacing w:val="37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expected</w:t>
      </w:r>
      <w:r>
        <w:rPr>
          <w:spacing w:val="42"/>
        </w:rPr>
        <w:t xml:space="preserve"> </w:t>
      </w:r>
      <w:r>
        <w:t>outcomes</w:t>
      </w:r>
      <w:r>
        <w:rPr>
          <w:spacing w:val="39"/>
        </w:rPr>
        <w:t xml:space="preserve"> </w:t>
      </w:r>
      <w:r>
        <w:t>in</w:t>
      </w:r>
      <w:r>
        <w:rPr>
          <w:spacing w:val="40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Basin-wide</w:t>
      </w:r>
      <w:r>
        <w:rPr>
          <w:spacing w:val="39"/>
        </w:rPr>
        <w:t xml:space="preserve"> </w:t>
      </w:r>
      <w:r>
        <w:t>environmental</w:t>
      </w:r>
      <w:r>
        <w:rPr>
          <w:spacing w:val="30"/>
          <w:w w:val="99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strategy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-8"/>
        </w:rPr>
        <w:t xml:space="preserve"> </w:t>
      </w:r>
      <w:r>
        <w:rPr>
          <w:spacing w:val="-1"/>
        </w:rPr>
        <w:t>annual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priorities</w:t>
      </w:r>
    </w:p>
    <w:p w14:paraId="0CD750F9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30" w:hanging="360"/>
      </w:pPr>
      <w:r>
        <w:t>managing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Commonwealth</w:t>
      </w:r>
      <w:r>
        <w:rPr>
          <w:spacing w:val="6"/>
        </w:rPr>
        <w:t xml:space="preserve"> </w:t>
      </w:r>
      <w:r>
        <w:t>environmental</w:t>
      </w:r>
      <w:r>
        <w:rPr>
          <w:spacing w:val="4"/>
        </w:rPr>
        <w:t xml:space="preserve"> </w:t>
      </w:r>
      <w:r>
        <w:t>water</w:t>
      </w:r>
      <w:r>
        <w:rPr>
          <w:spacing w:val="6"/>
        </w:rPr>
        <w:t xml:space="preserve"> </w:t>
      </w:r>
      <w:r>
        <w:t>portfolio</w:t>
      </w:r>
      <w:r>
        <w:rPr>
          <w:spacing w:val="5"/>
        </w:rPr>
        <w:t xml:space="preserve"> </w:t>
      </w:r>
      <w:r>
        <w:t>in</w:t>
      </w:r>
      <w:r>
        <w:rPr>
          <w:spacing w:val="6"/>
        </w:rPr>
        <w:t xml:space="preserve"> </w:t>
      </w:r>
      <w:r>
        <w:rPr>
          <w:spacing w:val="-1"/>
        </w:rPr>
        <w:t>response</w:t>
      </w:r>
      <w:r>
        <w:rPr>
          <w:spacing w:val="6"/>
        </w:rPr>
        <w:t xml:space="preserve"> </w:t>
      </w:r>
      <w:r>
        <w:t>to</w:t>
      </w:r>
      <w:r>
        <w:rPr>
          <w:spacing w:val="5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rPr>
          <w:spacing w:val="-1"/>
        </w:rPr>
        <w:t>demands</w:t>
      </w:r>
      <w:r>
        <w:rPr>
          <w:spacing w:val="35"/>
          <w:w w:val="99"/>
        </w:rPr>
        <w:t xml:space="preserve"> </w:t>
      </w:r>
      <w:r>
        <w:t>identified</w:t>
      </w:r>
      <w:r>
        <w:rPr>
          <w:spacing w:val="-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States</w:t>
      </w:r>
      <w:r>
        <w:rPr>
          <w:spacing w:val="-6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long-term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7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rPr>
          <w:spacing w:val="-1"/>
        </w:rPr>
        <w:t>plans</w:t>
      </w:r>
      <w:r>
        <w:rPr>
          <w:spacing w:val="-6"/>
        </w:rPr>
        <w:t xml:space="preserve"> </w:t>
      </w:r>
      <w:r>
        <w:rPr>
          <w:spacing w:val="-1"/>
        </w:rPr>
        <w:t>(where</w:t>
      </w:r>
      <w:r>
        <w:rPr>
          <w:spacing w:val="-5"/>
        </w:rPr>
        <w:t xml:space="preserve"> </w:t>
      </w:r>
      <w:r>
        <w:t>available)</w:t>
      </w:r>
    </w:p>
    <w:p w14:paraId="0CD750FA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26" w:hanging="360"/>
      </w:pPr>
      <w:r>
        <w:rPr>
          <w:spacing w:val="-1"/>
        </w:rPr>
        <w:t>applying</w:t>
      </w:r>
      <w:r>
        <w:rPr>
          <w:spacing w:val="-3"/>
        </w:rPr>
        <w:t xml:space="preserve"> </w:t>
      </w:r>
      <w:r>
        <w:t>adaptive</w:t>
      </w:r>
      <w:r>
        <w:rPr>
          <w:spacing w:val="-2"/>
        </w:rPr>
        <w:t xml:space="preserve"> </w:t>
      </w:r>
      <w:r>
        <w:rPr>
          <w:spacing w:val="-1"/>
        </w:rPr>
        <w:t>management</w:t>
      </w:r>
      <w:r>
        <w:t xml:space="preserve"> </w:t>
      </w:r>
      <w:r>
        <w:rPr>
          <w:spacing w:val="-1"/>
        </w:rPr>
        <w:t>(including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setting</w:t>
      </w:r>
      <w:r>
        <w:rPr>
          <w:spacing w:val="-2"/>
        </w:rPr>
        <w:t xml:space="preserve"> </w:t>
      </w:r>
      <w:r>
        <w:rPr>
          <w:spacing w:val="-1"/>
        </w:rPr>
        <w:t>of</w:t>
      </w:r>
      <w:r>
        <w:rPr>
          <w:spacing w:val="-3"/>
        </w:rPr>
        <w:t xml:space="preserve"> </w:t>
      </w:r>
      <w:r>
        <w:rPr>
          <w:spacing w:val="-1"/>
        </w:rPr>
        <w:t>objectives,</w:t>
      </w:r>
      <w:r>
        <w:rPr>
          <w:spacing w:val="-3"/>
        </w:rPr>
        <w:t xml:space="preserve"> </w:t>
      </w:r>
      <w:r>
        <w:t>evaluating</w:t>
      </w:r>
      <w:r>
        <w:rPr>
          <w:spacing w:val="-2"/>
        </w:rPr>
        <w:t xml:space="preserve"> </w:t>
      </w:r>
      <w:r>
        <w:rPr>
          <w:spacing w:val="-1"/>
        </w:rPr>
        <w:t>outcomes</w:t>
      </w:r>
      <w:r>
        <w:rPr>
          <w:spacing w:val="71"/>
          <w:w w:val="9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informing</w:t>
      </w:r>
      <w:r>
        <w:rPr>
          <w:spacing w:val="-10"/>
        </w:rPr>
        <w:t xml:space="preserve"> </w:t>
      </w:r>
      <w:r>
        <w:rPr>
          <w:spacing w:val="-1"/>
        </w:rPr>
        <w:t>future</w:t>
      </w:r>
      <w:r>
        <w:rPr>
          <w:spacing w:val="-7"/>
        </w:rPr>
        <w:t xml:space="preserve"> </w:t>
      </w:r>
      <w:r>
        <w:t>decision</w:t>
      </w:r>
      <w:r>
        <w:rPr>
          <w:spacing w:val="-9"/>
        </w:rPr>
        <w:t xml:space="preserve"> </w:t>
      </w:r>
      <w:r>
        <w:t>making)</w:t>
      </w:r>
    </w:p>
    <w:p w14:paraId="0CD750FB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spacing w:before="122"/>
        <w:ind w:left="478" w:right="121" w:hanging="360"/>
      </w:pPr>
      <w:r>
        <w:rPr>
          <w:spacing w:val="-1"/>
        </w:rPr>
        <w:t>providing</w:t>
      </w:r>
      <w:r>
        <w:rPr>
          <w:spacing w:val="17"/>
        </w:rPr>
        <w:t xml:space="preserve"> </w:t>
      </w:r>
      <w:r>
        <w:rPr>
          <w:spacing w:val="-1"/>
        </w:rPr>
        <w:t>increased</w:t>
      </w:r>
      <w:r>
        <w:rPr>
          <w:spacing w:val="17"/>
        </w:rPr>
        <w:t xml:space="preserve"> </w:t>
      </w:r>
      <w:r>
        <w:rPr>
          <w:spacing w:val="-1"/>
        </w:rPr>
        <w:t>transparency</w:t>
      </w:r>
      <w:r>
        <w:rPr>
          <w:spacing w:val="15"/>
        </w:rPr>
        <w:t xml:space="preserve"> </w:t>
      </w:r>
      <w:r>
        <w:t>in</w:t>
      </w:r>
      <w:r>
        <w:rPr>
          <w:spacing w:val="17"/>
        </w:rPr>
        <w:t xml:space="preserve"> </w:t>
      </w:r>
      <w:r>
        <w:t>relation</w:t>
      </w:r>
      <w:r>
        <w:rPr>
          <w:spacing w:val="17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Commonwealth</w:t>
      </w:r>
      <w:r>
        <w:rPr>
          <w:spacing w:val="17"/>
        </w:rPr>
        <w:t xml:space="preserve"> </w:t>
      </w:r>
      <w:r>
        <w:rPr>
          <w:spacing w:val="-1"/>
        </w:rPr>
        <w:t>Environmental</w:t>
      </w:r>
      <w:r>
        <w:rPr>
          <w:spacing w:val="17"/>
        </w:rPr>
        <w:t xml:space="preserve"> </w:t>
      </w:r>
      <w:r>
        <w:rPr>
          <w:spacing w:val="-1"/>
        </w:rPr>
        <w:t>Water</w:t>
      </w:r>
      <w:r>
        <w:rPr>
          <w:spacing w:val="81"/>
          <w:w w:val="99"/>
        </w:rPr>
        <w:t xml:space="preserve"> </w:t>
      </w:r>
      <w:r>
        <w:rPr>
          <w:rFonts w:cs="Century Gothic"/>
          <w:spacing w:val="-1"/>
        </w:rPr>
        <w:t>Holder’s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portfolio</w:t>
      </w:r>
      <w:r>
        <w:rPr>
          <w:rFonts w:cs="Century Gothic"/>
          <w:spacing w:val="-10"/>
        </w:rPr>
        <w:t xml:space="preserve"> </w:t>
      </w:r>
      <w:r>
        <w:rPr>
          <w:rFonts w:cs="Century Gothic"/>
        </w:rPr>
        <w:t>management</w:t>
      </w:r>
      <w:r>
        <w:rPr>
          <w:rFonts w:cs="Century Gothic"/>
          <w:spacing w:val="-6"/>
        </w:rPr>
        <w:t xml:space="preserve"> </w:t>
      </w:r>
      <w:r>
        <w:rPr>
          <w:spacing w:val="-1"/>
        </w:rPr>
        <w:t>(use,</w:t>
      </w:r>
      <w:r>
        <w:rPr>
          <w:spacing w:val="-12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carryover)</w:t>
      </w:r>
      <w:r>
        <w:rPr>
          <w:spacing w:val="-9"/>
        </w:rPr>
        <w:t xml:space="preserve"> </w:t>
      </w:r>
      <w:r>
        <w:rPr>
          <w:spacing w:val="-1"/>
        </w:rPr>
        <w:t>behaviour</w:t>
      </w:r>
    </w:p>
    <w:p w14:paraId="0CD750FC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26" w:hanging="360"/>
      </w:pPr>
      <w:r>
        <w:t>coordinating</w:t>
      </w:r>
      <w:r>
        <w:rPr>
          <w:spacing w:val="48"/>
        </w:rPr>
        <w:t xml:space="preserve"> </w:t>
      </w:r>
      <w:r>
        <w:t>water</w:t>
      </w:r>
      <w:r>
        <w:rPr>
          <w:spacing w:val="48"/>
        </w:rPr>
        <w:t xml:space="preserve"> </w:t>
      </w:r>
      <w:r>
        <w:rPr>
          <w:spacing w:val="-1"/>
        </w:rPr>
        <w:t>use</w:t>
      </w:r>
      <w:r>
        <w:rPr>
          <w:spacing w:val="50"/>
        </w:rPr>
        <w:t xml:space="preserve"> </w:t>
      </w:r>
      <w:r>
        <w:t>with</w:t>
      </w:r>
      <w:r>
        <w:rPr>
          <w:spacing w:val="49"/>
        </w:rPr>
        <w:t xml:space="preserve"> </w:t>
      </w:r>
      <w:r>
        <w:rPr>
          <w:spacing w:val="-1"/>
        </w:rPr>
        <w:t>delivery</w:t>
      </w:r>
      <w:r>
        <w:rPr>
          <w:spacing w:val="46"/>
        </w:rPr>
        <w:t xml:space="preserve"> </w:t>
      </w:r>
      <w:r>
        <w:t>partners,</w:t>
      </w:r>
      <w:r>
        <w:rPr>
          <w:spacing w:val="48"/>
        </w:rPr>
        <w:t xml:space="preserve"> </w:t>
      </w:r>
      <w:r>
        <w:rPr>
          <w:spacing w:val="-1"/>
        </w:rPr>
        <w:t>including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developing</w:t>
      </w:r>
      <w:r>
        <w:rPr>
          <w:spacing w:val="50"/>
        </w:rPr>
        <w:t xml:space="preserve"> </w:t>
      </w:r>
      <w:r>
        <w:t>long-term</w:t>
      </w:r>
      <w:r>
        <w:rPr>
          <w:spacing w:val="48"/>
        </w:rPr>
        <w:t xml:space="preserve"> </w:t>
      </w:r>
      <w:r>
        <w:rPr>
          <w:spacing w:val="-1"/>
        </w:rPr>
        <w:t>delivery</w:t>
      </w:r>
      <w:r>
        <w:rPr>
          <w:spacing w:val="66"/>
          <w:w w:val="99"/>
        </w:rPr>
        <w:t xml:space="preserve"> </w:t>
      </w:r>
      <w:r>
        <w:t>arrangements.</w:t>
      </w:r>
    </w:p>
    <w:p w14:paraId="0CD750FD" w14:textId="77777777" w:rsidR="001418E5" w:rsidRDefault="00F34B3E">
      <w:pPr>
        <w:pStyle w:val="BodyText"/>
        <w:ind w:right="111"/>
        <w:jc w:val="both"/>
      </w:pPr>
      <w:r>
        <w:rPr>
          <w:spacing w:val="-1"/>
        </w:rPr>
        <w:t>Consistent</w:t>
      </w:r>
      <w:r>
        <w:rPr>
          <w:spacing w:val="-16"/>
        </w:rPr>
        <w:t xml:space="preserve"> </w:t>
      </w:r>
      <w:r>
        <w:t>with</w:t>
      </w:r>
      <w:r>
        <w:rPr>
          <w:spacing w:val="-17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rFonts w:cs="Century Gothic"/>
          <w:spacing w:val="-1"/>
        </w:rPr>
        <w:t>CEWH’s</w:t>
      </w:r>
      <w:r>
        <w:rPr>
          <w:rFonts w:cs="Century Gothic"/>
          <w:spacing w:val="-16"/>
        </w:rPr>
        <w:t xml:space="preserve"> </w:t>
      </w:r>
      <w:r>
        <w:rPr>
          <w:rFonts w:cs="Century Gothic"/>
        </w:rPr>
        <w:t>commitment</w:t>
      </w:r>
      <w:r>
        <w:rPr>
          <w:rFonts w:cs="Century Gothic"/>
          <w:spacing w:val="-14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-14"/>
        </w:rPr>
        <w:t xml:space="preserve"> </w:t>
      </w:r>
      <w:r>
        <w:rPr>
          <w:spacing w:val="-1"/>
        </w:rPr>
        <w:t>adaptively</w:t>
      </w:r>
      <w:r>
        <w:rPr>
          <w:spacing w:val="-16"/>
        </w:rPr>
        <w:t xml:space="preserve"> </w:t>
      </w:r>
      <w:r>
        <w:t>manage</w:t>
      </w:r>
      <w:r>
        <w:rPr>
          <w:spacing w:val="-15"/>
        </w:rPr>
        <w:t xml:space="preserve"> </w:t>
      </w:r>
      <w:r>
        <w:t>Commonwealth</w:t>
      </w:r>
      <w:r>
        <w:rPr>
          <w:spacing w:val="-14"/>
        </w:rPr>
        <w:t xml:space="preserve"> </w:t>
      </w:r>
      <w:r>
        <w:rPr>
          <w:spacing w:val="-1"/>
        </w:rPr>
        <w:t>environmental</w:t>
      </w:r>
      <w:r>
        <w:rPr>
          <w:spacing w:val="71"/>
          <w:w w:val="99"/>
        </w:rPr>
        <w:t xml:space="preserve"> </w:t>
      </w:r>
      <w:r>
        <w:t>water,</w:t>
      </w:r>
      <w:r>
        <w:rPr>
          <w:spacing w:val="18"/>
        </w:rPr>
        <w:t xml:space="preserve"> </w:t>
      </w:r>
      <w:r>
        <w:t>portfolio</w:t>
      </w:r>
      <w:r>
        <w:rPr>
          <w:spacing w:val="18"/>
        </w:rPr>
        <w:t xml:space="preserve"> </w:t>
      </w:r>
      <w:r>
        <w:t>management</w:t>
      </w:r>
      <w:r>
        <w:rPr>
          <w:spacing w:val="24"/>
        </w:rPr>
        <w:t xml:space="preserve"> </w:t>
      </w:r>
      <w:r>
        <w:t>plans</w:t>
      </w:r>
      <w:r>
        <w:rPr>
          <w:spacing w:val="20"/>
        </w:rPr>
        <w:t xml:space="preserve"> </w:t>
      </w:r>
      <w:r>
        <w:t>are</w:t>
      </w:r>
      <w:r>
        <w:rPr>
          <w:spacing w:val="20"/>
        </w:rPr>
        <w:t xml:space="preserve"> </w:t>
      </w:r>
      <w:r>
        <w:rPr>
          <w:spacing w:val="-1"/>
        </w:rPr>
        <w:t>periodically</w:t>
      </w:r>
      <w:r>
        <w:rPr>
          <w:spacing w:val="18"/>
        </w:rPr>
        <w:t xml:space="preserve"> </w:t>
      </w:r>
      <w:r>
        <w:t>reviewed</w:t>
      </w:r>
      <w:r>
        <w:rPr>
          <w:spacing w:val="20"/>
        </w:rPr>
        <w:t xml:space="preserve"> </w:t>
      </w:r>
      <w:r>
        <w:rPr>
          <w:spacing w:val="-1"/>
        </w:rPr>
        <w:t>throughout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-1"/>
        </w:rPr>
        <w:t>year</w:t>
      </w:r>
      <w:r>
        <w:rPr>
          <w:spacing w:val="20"/>
        </w:rPr>
        <w:t xml:space="preserve"> </w:t>
      </w:r>
      <w:r>
        <w:t>in</w:t>
      </w:r>
      <w:r>
        <w:rPr>
          <w:spacing w:val="20"/>
        </w:rPr>
        <w:t xml:space="preserve"> </w:t>
      </w:r>
      <w:r>
        <w:rPr>
          <w:spacing w:val="-1"/>
        </w:rPr>
        <w:t>light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66"/>
          <w:w w:val="99"/>
        </w:rPr>
        <w:t xml:space="preserve"> </w:t>
      </w:r>
      <w:r>
        <w:t>changes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availability,</w:t>
      </w:r>
      <w:r>
        <w:rPr>
          <w:spacing w:val="-5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demands,</w:t>
      </w:r>
      <w:r>
        <w:rPr>
          <w:spacing w:val="-6"/>
        </w:rPr>
        <w:t xml:space="preserve"> </w:t>
      </w:r>
      <w:r>
        <w:t>constraints,</w:t>
      </w:r>
      <w:r>
        <w:rPr>
          <w:spacing w:val="-6"/>
        </w:rPr>
        <w:t xml:space="preserve"> </w:t>
      </w:r>
      <w:r>
        <w:rPr>
          <w:spacing w:val="-1"/>
        </w:rPr>
        <w:t>risks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market</w:t>
      </w:r>
      <w:r>
        <w:rPr>
          <w:spacing w:val="-2"/>
        </w:rPr>
        <w:t xml:space="preserve"> </w:t>
      </w:r>
      <w:r>
        <w:rPr>
          <w:spacing w:val="-1"/>
        </w:rPr>
        <w:t>conditions.</w:t>
      </w:r>
      <w:r>
        <w:rPr>
          <w:spacing w:val="56"/>
          <w:w w:val="99"/>
        </w:rPr>
        <w:t xml:space="preserve"> </w:t>
      </w:r>
      <w:r>
        <w:rPr>
          <w:spacing w:val="-1"/>
        </w:rPr>
        <w:t>Portfolio</w:t>
      </w:r>
      <w:r>
        <w:rPr>
          <w:spacing w:val="-18"/>
        </w:rPr>
        <w:t xml:space="preserve"> </w:t>
      </w:r>
      <w:r>
        <w:t>management</w:t>
      </w:r>
      <w:r>
        <w:rPr>
          <w:spacing w:val="-17"/>
        </w:rPr>
        <w:t xml:space="preserve"> </w:t>
      </w:r>
      <w:r>
        <w:t>statements,</w:t>
      </w:r>
      <w:r>
        <w:rPr>
          <w:spacing w:val="-21"/>
        </w:rPr>
        <w:t xml:space="preserve"> </w:t>
      </w:r>
      <w:r>
        <w:t>which</w:t>
      </w:r>
      <w:r>
        <w:rPr>
          <w:spacing w:val="-18"/>
        </w:rPr>
        <w:t xml:space="preserve"> </w:t>
      </w:r>
      <w:r>
        <w:rPr>
          <w:spacing w:val="-1"/>
        </w:rPr>
        <w:t>provide</w:t>
      </w:r>
      <w:r>
        <w:rPr>
          <w:spacing w:val="-16"/>
        </w:rPr>
        <w:t xml:space="preserve"> </w:t>
      </w:r>
      <w:r>
        <w:rPr>
          <w:spacing w:val="-1"/>
        </w:rPr>
        <w:t>updates</w:t>
      </w:r>
      <w:r>
        <w:rPr>
          <w:spacing w:val="-19"/>
        </w:rPr>
        <w:t xml:space="preserve"> </w:t>
      </w:r>
      <w:r>
        <w:rPr>
          <w:spacing w:val="-1"/>
        </w:rPr>
        <w:t>on</w:t>
      </w:r>
      <w:r>
        <w:rPr>
          <w:spacing w:val="-16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latest</w:t>
      </w:r>
      <w:r>
        <w:rPr>
          <w:spacing w:val="-18"/>
        </w:rPr>
        <w:t xml:space="preserve"> </w:t>
      </w:r>
      <w:r>
        <w:rPr>
          <w:spacing w:val="-1"/>
        </w:rPr>
        <w:t>intentions,</w:t>
      </w:r>
      <w:r>
        <w:rPr>
          <w:spacing w:val="-20"/>
        </w:rPr>
        <w:t xml:space="preserve"> </w:t>
      </w:r>
      <w:r>
        <w:t>are</w:t>
      </w:r>
      <w:r>
        <w:rPr>
          <w:spacing w:val="-17"/>
        </w:rPr>
        <w:t xml:space="preserve"> </w:t>
      </w:r>
      <w:r>
        <w:rPr>
          <w:spacing w:val="-1"/>
        </w:rPr>
        <w:t>published</w:t>
      </w:r>
      <w:r>
        <w:rPr>
          <w:spacing w:val="74"/>
          <w:w w:val="99"/>
        </w:rPr>
        <w:t xml:space="preserve"> </w:t>
      </w:r>
      <w:r>
        <w:t>every</w:t>
      </w:r>
      <w:r>
        <w:rPr>
          <w:spacing w:val="-9"/>
        </w:rPr>
        <w:t xml:space="preserve"> </w:t>
      </w:r>
      <w:r>
        <w:t>three</w:t>
      </w:r>
      <w:r>
        <w:rPr>
          <w:spacing w:val="-7"/>
        </w:rPr>
        <w:t xml:space="preserve"> </w:t>
      </w:r>
      <w:r>
        <w:t>months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rFonts w:cs="Century Gothic"/>
          <w:spacing w:val="-1"/>
        </w:rPr>
        <w:t>Office’s</w:t>
      </w:r>
      <w:r>
        <w:rPr>
          <w:rFonts w:cs="Century Gothic"/>
          <w:spacing w:val="-7"/>
        </w:rPr>
        <w:t xml:space="preserve"> </w:t>
      </w:r>
      <w:r>
        <w:rPr>
          <w:rFonts w:cs="Century Gothic"/>
        </w:rPr>
        <w:t>website</w:t>
      </w:r>
      <w:r>
        <w:t>.</w:t>
      </w:r>
    </w:p>
    <w:p w14:paraId="0CD750FE" w14:textId="77777777" w:rsidR="001418E5" w:rsidRDefault="001418E5">
      <w:pPr>
        <w:jc w:val="both"/>
        <w:sectPr w:rsidR="001418E5">
          <w:pgSz w:w="11910" w:h="16840"/>
          <w:pgMar w:top="840" w:right="1160" w:bottom="620" w:left="1300" w:header="0" w:footer="434" w:gutter="0"/>
          <w:cols w:space="720"/>
        </w:sectPr>
      </w:pPr>
    </w:p>
    <w:p w14:paraId="0CD750FF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line="480" w:lineRule="exact"/>
        <w:jc w:val="both"/>
        <w:rPr>
          <w:rFonts w:ascii="Calibri" w:eastAsia="Calibri" w:hAnsi="Calibri" w:cs="Calibri"/>
          <w:sz w:val="40"/>
          <w:szCs w:val="40"/>
        </w:rPr>
      </w:pPr>
      <w:bookmarkStart w:id="17" w:name="_bookmark16"/>
      <w:bookmarkEnd w:id="17"/>
      <w:r>
        <w:rPr>
          <w:rFonts w:ascii="Calibri"/>
          <w:b/>
          <w:color w:val="5F4879"/>
          <w:spacing w:val="-1"/>
          <w:sz w:val="40"/>
        </w:rPr>
        <w:lastRenderedPageBreak/>
        <w:t>What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are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we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trying</w:t>
      </w:r>
      <w:r>
        <w:rPr>
          <w:rFonts w:ascii="Calibri"/>
          <w:b/>
          <w:color w:val="5F4879"/>
          <w:sz w:val="40"/>
        </w:rPr>
        <w:t xml:space="preserve"> to </w:t>
      </w:r>
      <w:r>
        <w:rPr>
          <w:rFonts w:ascii="Calibri"/>
          <w:b/>
          <w:color w:val="5F4879"/>
          <w:spacing w:val="-1"/>
          <w:sz w:val="40"/>
        </w:rPr>
        <w:t>achieve?</w:t>
      </w:r>
    </w:p>
    <w:p w14:paraId="0CD75100" w14:textId="77777777" w:rsidR="001418E5" w:rsidRDefault="00F34B3E">
      <w:pPr>
        <w:pStyle w:val="BodyText"/>
        <w:spacing w:before="124"/>
        <w:ind w:right="115"/>
        <w:jc w:val="both"/>
      </w:pP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rFonts w:cs="Century Gothic"/>
          <w:b/>
          <w:bCs/>
          <w:color w:val="006FC0"/>
        </w:rPr>
        <w:t>Basin</w:t>
      </w:r>
      <w:r>
        <w:rPr>
          <w:rFonts w:cs="Century Gothic"/>
          <w:b/>
          <w:bCs/>
          <w:color w:val="006FC0"/>
          <w:spacing w:val="20"/>
        </w:rPr>
        <w:t xml:space="preserve"> </w:t>
      </w:r>
      <w:r>
        <w:rPr>
          <w:rFonts w:cs="Century Gothic"/>
          <w:b/>
          <w:bCs/>
          <w:color w:val="006FC0"/>
          <w:spacing w:val="-1"/>
        </w:rPr>
        <w:t>Plan</w:t>
      </w:r>
      <w:r>
        <w:rPr>
          <w:rFonts w:cs="Century Gothic"/>
          <w:spacing w:val="-1"/>
        </w:rPr>
        <w:t>’s</w:t>
      </w:r>
      <w:r>
        <w:rPr>
          <w:rFonts w:cs="Century Gothic"/>
          <w:spacing w:val="18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watering</w:t>
      </w:r>
      <w:r>
        <w:rPr>
          <w:rFonts w:cs="Century Gothic"/>
          <w:spacing w:val="19"/>
        </w:rPr>
        <w:t xml:space="preserve"> </w:t>
      </w:r>
      <w:r>
        <w:rPr>
          <w:rFonts w:cs="Century Gothic"/>
          <w:spacing w:val="-1"/>
        </w:rPr>
        <w:t>plan</w:t>
      </w:r>
      <w:r>
        <w:rPr>
          <w:rFonts w:cs="Century Gothic"/>
          <w:spacing w:val="17"/>
        </w:rPr>
        <w:t xml:space="preserve"> </w:t>
      </w:r>
      <w:r>
        <w:rPr>
          <w:rFonts w:cs="Century Gothic"/>
        </w:rPr>
        <w:t>establishes</w:t>
      </w:r>
      <w:r>
        <w:rPr>
          <w:rFonts w:cs="Century Gothic"/>
          <w:spacing w:val="1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17"/>
        </w:rPr>
        <w:t xml:space="preserve"> </w:t>
      </w:r>
      <w:r>
        <w:rPr>
          <w:rFonts w:cs="Century Gothic"/>
          <w:spacing w:val="-1"/>
        </w:rPr>
        <w:t>objectives,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processes</w:t>
      </w:r>
      <w:r>
        <w:rPr>
          <w:rFonts w:cs="Century Gothic"/>
          <w:spacing w:val="18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58"/>
          <w:w w:val="99"/>
        </w:rPr>
        <w:t xml:space="preserve"> </w:t>
      </w:r>
      <w:r>
        <w:t xml:space="preserve">principles </w:t>
      </w:r>
      <w:r>
        <w:rPr>
          <w:spacing w:val="-1"/>
        </w:rPr>
        <w:t>that</w:t>
      </w:r>
      <w:r>
        <w:rPr>
          <w:spacing w:val="4"/>
        </w:rPr>
        <w:t xml:space="preserve"> </w:t>
      </w:r>
      <w:r>
        <w:rPr>
          <w:spacing w:val="-1"/>
        </w:rPr>
        <w:t>guide</w:t>
      </w:r>
      <w:r>
        <w:rPr>
          <w:spacing w:val="2"/>
        </w:rPr>
        <w:t xml:space="preserve"> </w:t>
      </w:r>
      <w:r>
        <w:t>the management</w:t>
      </w:r>
      <w:r>
        <w:rPr>
          <w:spacing w:val="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water</w:t>
      </w:r>
      <w:r>
        <w:rPr>
          <w:spacing w:val="3"/>
        </w:rPr>
        <w:t xml:space="preserve"> </w:t>
      </w:r>
      <w:r>
        <w:t>by</w:t>
      </w:r>
      <w:r>
        <w:rPr>
          <w:spacing w:val="2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rPr>
          <w:spacing w:val="-1"/>
        </w:rPr>
        <w:t>MDBA,</w:t>
      </w:r>
      <w:r>
        <w:t xml:space="preserve"> </w:t>
      </w:r>
      <w:r>
        <w:rPr>
          <w:spacing w:val="-1"/>
        </w:rPr>
        <w:t>Basin</w:t>
      </w:r>
      <w:r>
        <w:rPr>
          <w:spacing w:val="4"/>
        </w:rPr>
        <w:t xml:space="preserve"> </w:t>
      </w:r>
      <w:r>
        <w:t>States</w:t>
      </w:r>
      <w:r>
        <w:rPr>
          <w:spacing w:val="3"/>
        </w:rPr>
        <w:t xml:space="preserve"> </w:t>
      </w:r>
      <w:r>
        <w:t>and</w:t>
      </w:r>
      <w:r>
        <w:rPr>
          <w:spacing w:val="31"/>
          <w:w w:val="99"/>
        </w:rPr>
        <w:t xml:space="preserve"> </w:t>
      </w:r>
      <w:r>
        <w:t>the</w:t>
      </w:r>
      <w:r>
        <w:rPr>
          <w:spacing w:val="40"/>
        </w:rPr>
        <w:t xml:space="preserve"> </w:t>
      </w:r>
      <w:r>
        <w:t>Commonwealth</w:t>
      </w:r>
      <w:r>
        <w:rPr>
          <w:spacing w:val="40"/>
        </w:rPr>
        <w:t xml:space="preserve"> </w:t>
      </w:r>
      <w:r>
        <w:rPr>
          <w:spacing w:val="-1"/>
        </w:rPr>
        <w:t>Environmental</w:t>
      </w:r>
      <w:r>
        <w:rPr>
          <w:spacing w:val="40"/>
        </w:rPr>
        <w:t xml:space="preserve"> </w:t>
      </w:r>
      <w:r>
        <w:t>Water</w:t>
      </w:r>
      <w:r>
        <w:rPr>
          <w:spacing w:val="40"/>
        </w:rPr>
        <w:t xml:space="preserve"> </w:t>
      </w:r>
      <w:r>
        <w:rPr>
          <w:spacing w:val="-1"/>
        </w:rPr>
        <w:t>Holder.</w:t>
      </w:r>
      <w:r>
        <w:rPr>
          <w:spacing w:val="40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environmental</w:t>
      </w:r>
      <w:r>
        <w:rPr>
          <w:spacing w:val="40"/>
        </w:rPr>
        <w:t xml:space="preserve"> </w:t>
      </w:r>
      <w:r>
        <w:t>watering</w:t>
      </w:r>
      <w:r>
        <w:rPr>
          <w:spacing w:val="40"/>
        </w:rPr>
        <w:t xml:space="preserve"> </w:t>
      </w:r>
      <w:r>
        <w:t>plan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its</w:t>
      </w:r>
      <w:r>
        <w:rPr>
          <w:spacing w:val="48"/>
          <w:w w:val="99"/>
        </w:rPr>
        <w:t xml:space="preserve"> </w:t>
      </w:r>
      <w:r>
        <w:rPr>
          <w:spacing w:val="-1"/>
        </w:rPr>
        <w:t>supplementary</w:t>
      </w:r>
      <w:r>
        <w:rPr>
          <w:spacing w:val="24"/>
        </w:rPr>
        <w:t xml:space="preserve"> </w:t>
      </w:r>
      <w:r>
        <w:t>documents</w:t>
      </w:r>
      <w:r>
        <w:rPr>
          <w:spacing w:val="26"/>
        </w:rPr>
        <w:t xml:space="preserve"> </w:t>
      </w:r>
      <w:r>
        <w:rPr>
          <w:spacing w:val="-1"/>
        </w:rPr>
        <w:t>provide</w:t>
      </w:r>
      <w:r>
        <w:rPr>
          <w:spacing w:val="27"/>
        </w:rPr>
        <w:t xml:space="preserve"> </w:t>
      </w:r>
      <w:r>
        <w:t>key</w:t>
      </w:r>
      <w:r>
        <w:rPr>
          <w:spacing w:val="25"/>
        </w:rPr>
        <w:t xml:space="preserve"> </w:t>
      </w:r>
      <w:r>
        <w:rPr>
          <w:spacing w:val="-1"/>
        </w:rPr>
        <w:t>inputs</w:t>
      </w:r>
      <w:r>
        <w:rPr>
          <w:spacing w:val="26"/>
        </w:rPr>
        <w:t xml:space="preserve"> </w:t>
      </w:r>
      <w:r>
        <w:rPr>
          <w:spacing w:val="-1"/>
        </w:rPr>
        <w:t>into</w:t>
      </w:r>
      <w:r>
        <w:rPr>
          <w:spacing w:val="25"/>
        </w:rPr>
        <w:t xml:space="preserve"> </w:t>
      </w:r>
      <w:r>
        <w:t>the</w:t>
      </w:r>
      <w:r>
        <w:rPr>
          <w:spacing w:val="24"/>
        </w:rPr>
        <w:t xml:space="preserve"> </w:t>
      </w:r>
      <w:r>
        <w:rPr>
          <w:spacing w:val="-1"/>
        </w:rPr>
        <w:t>planning</w:t>
      </w:r>
      <w:r>
        <w:rPr>
          <w:spacing w:val="27"/>
        </w:rPr>
        <w:t xml:space="preserve"> </w:t>
      </w:r>
      <w:r>
        <w:t>and</w:t>
      </w:r>
      <w:r>
        <w:rPr>
          <w:spacing w:val="24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Commonwealth</w:t>
      </w:r>
      <w:r>
        <w:rPr>
          <w:spacing w:val="71"/>
          <w:w w:val="99"/>
        </w:rPr>
        <w:t xml:space="preserve"> </w:t>
      </w:r>
      <w:r>
        <w:t>environmental</w:t>
      </w:r>
      <w:r>
        <w:rPr>
          <w:spacing w:val="54"/>
        </w:rPr>
        <w:t xml:space="preserve"> </w:t>
      </w:r>
      <w:r>
        <w:t>water.</w:t>
      </w:r>
      <w:r>
        <w:rPr>
          <w:spacing w:val="52"/>
        </w:rPr>
        <w:t xml:space="preserve"> </w:t>
      </w:r>
      <w:r>
        <w:rPr>
          <w:spacing w:val="1"/>
        </w:rPr>
        <w:t>In</w:t>
      </w:r>
      <w:r>
        <w:rPr>
          <w:spacing w:val="53"/>
        </w:rPr>
        <w:t xml:space="preserve"> </w:t>
      </w:r>
      <w:r>
        <w:t>particular,</w:t>
      </w:r>
      <w:r>
        <w:rPr>
          <w:spacing w:val="52"/>
        </w:rPr>
        <w:t xml:space="preserve"> </w:t>
      </w:r>
      <w:r>
        <w:t>they</w:t>
      </w:r>
      <w:r>
        <w:rPr>
          <w:spacing w:val="53"/>
        </w:rPr>
        <w:t xml:space="preserve"> </w:t>
      </w:r>
      <w:r>
        <w:rPr>
          <w:spacing w:val="-1"/>
        </w:rPr>
        <w:t>identify</w:t>
      </w:r>
      <w:r>
        <w:rPr>
          <w:spacing w:val="53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1"/>
        </w:rPr>
        <w:t>long-term</w:t>
      </w:r>
      <w:r>
        <w:rPr>
          <w:spacing w:val="54"/>
        </w:rPr>
        <w:t xml:space="preserve"> </w:t>
      </w:r>
      <w:r>
        <w:t>and</w:t>
      </w:r>
      <w:r>
        <w:rPr>
          <w:spacing w:val="54"/>
        </w:rPr>
        <w:t xml:space="preserve"> </w:t>
      </w:r>
      <w:r>
        <w:rPr>
          <w:spacing w:val="-1"/>
        </w:rPr>
        <w:t>annual</w:t>
      </w:r>
      <w:r>
        <w:t xml:space="preserve">  environmental</w:t>
      </w:r>
      <w:r>
        <w:rPr>
          <w:spacing w:val="24"/>
          <w:w w:val="99"/>
        </w:rPr>
        <w:t xml:space="preserve"> </w:t>
      </w:r>
      <w:r>
        <w:rPr>
          <w:spacing w:val="-1"/>
        </w:rPr>
        <w:t>demands</w:t>
      </w:r>
      <w:r>
        <w:rPr>
          <w:spacing w:val="-10"/>
        </w:rPr>
        <w:t xml:space="preserve"> </w:t>
      </w:r>
      <w:r>
        <w:t>across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Basin.</w:t>
      </w:r>
    </w:p>
    <w:p w14:paraId="0CD75101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18" w:name="_bookmark17"/>
      <w:bookmarkEnd w:id="18"/>
      <w:r>
        <w:rPr>
          <w:rFonts w:ascii="Century Gothic"/>
          <w:b/>
          <w:color w:val="5F4879"/>
          <w:sz w:val="24"/>
        </w:rPr>
        <w:t>Basin-wide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long-term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environmental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objectives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and</w:t>
      </w:r>
      <w:r>
        <w:rPr>
          <w:rFonts w:ascii="Century Gothic"/>
          <w:b/>
          <w:color w:val="5F4879"/>
          <w:spacing w:val="-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outcomes</w:t>
      </w:r>
    </w:p>
    <w:p w14:paraId="0CD75102" w14:textId="77777777" w:rsidR="001418E5" w:rsidRDefault="00F34B3E">
      <w:pPr>
        <w:spacing w:before="108"/>
        <w:ind w:left="11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spacing w:val="-1"/>
          <w:sz w:val="20"/>
          <w:szCs w:val="20"/>
        </w:rPr>
        <w:t>The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6FC0"/>
          <w:spacing w:val="-1"/>
          <w:sz w:val="20"/>
          <w:szCs w:val="20"/>
        </w:rPr>
        <w:t>environmental</w:t>
      </w:r>
      <w:r>
        <w:rPr>
          <w:rFonts w:ascii="Century Gothic" w:eastAsia="Century Gothic" w:hAnsi="Century Gothic" w:cs="Century Gothic"/>
          <w:b/>
          <w:bCs/>
          <w:color w:val="006FC0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6FC0"/>
          <w:spacing w:val="-1"/>
          <w:sz w:val="20"/>
          <w:szCs w:val="20"/>
        </w:rPr>
        <w:t>watering</w:t>
      </w:r>
      <w:r>
        <w:rPr>
          <w:rFonts w:ascii="Century Gothic" w:eastAsia="Century Gothic" w:hAnsi="Century Gothic" w:cs="Century Gothic"/>
          <w:b/>
          <w:bCs/>
          <w:color w:val="006FC0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b/>
          <w:bCs/>
          <w:color w:val="006FC0"/>
          <w:sz w:val="20"/>
          <w:szCs w:val="20"/>
        </w:rPr>
        <w:t>plan</w:t>
      </w:r>
      <w:r>
        <w:rPr>
          <w:rFonts w:ascii="Century Gothic" w:eastAsia="Century Gothic" w:hAnsi="Century Gothic" w:cs="Century Gothic"/>
          <w:sz w:val="20"/>
          <w:szCs w:val="20"/>
        </w:rPr>
        <w:t>’s</w:t>
      </w:r>
      <w:r>
        <w:rPr>
          <w:rFonts w:ascii="Century Gothic" w:eastAsia="Century Gothic" w:hAnsi="Century Gothic" w:cs="Century Gothic"/>
          <w:spacing w:val="-6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overall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objectives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can</w:t>
      </w:r>
      <w:r>
        <w:rPr>
          <w:rFonts w:ascii="Century Gothic" w:eastAsia="Century Gothic" w:hAnsi="Century Gothic" w:cs="Century Gothic"/>
          <w:spacing w:val="-7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be</w:t>
      </w:r>
      <w:r>
        <w:rPr>
          <w:rFonts w:ascii="Century Gothic" w:eastAsia="Century Gothic" w:hAnsi="Century Gothic" w:cs="Century Gothic"/>
          <w:spacing w:val="-9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20"/>
          <w:szCs w:val="20"/>
        </w:rPr>
        <w:t>summarised</w:t>
      </w:r>
      <w:r>
        <w:rPr>
          <w:rFonts w:ascii="Century Gothic" w:eastAsia="Century Gothic" w:hAnsi="Century Gothic" w:cs="Century Gothic"/>
          <w:spacing w:val="-8"/>
          <w:sz w:val="20"/>
          <w:szCs w:val="20"/>
        </w:rPr>
        <w:t xml:space="preserve"> </w:t>
      </w:r>
      <w:r>
        <w:rPr>
          <w:rFonts w:ascii="Century Gothic" w:eastAsia="Century Gothic" w:hAnsi="Century Gothic" w:cs="Century Gothic"/>
          <w:sz w:val="20"/>
          <w:szCs w:val="20"/>
        </w:rPr>
        <w:t>as:</w:t>
      </w:r>
    </w:p>
    <w:p w14:paraId="0CD75103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ind w:right="126"/>
      </w:pPr>
      <w:r>
        <w:rPr>
          <w:rFonts w:cs="Century Gothic"/>
        </w:rPr>
        <w:t>protect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and</w:t>
      </w:r>
      <w:r>
        <w:rPr>
          <w:rFonts w:cs="Century Gothic"/>
          <w:spacing w:val="12"/>
        </w:rPr>
        <w:t xml:space="preserve"> </w:t>
      </w:r>
      <w:r>
        <w:rPr>
          <w:rFonts w:cs="Century Gothic"/>
        </w:rPr>
        <w:t>restore</w:t>
      </w:r>
      <w:r>
        <w:rPr>
          <w:rFonts w:cs="Century Gothic"/>
          <w:spacing w:val="11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Basin’s</w:t>
      </w:r>
      <w:r>
        <w:rPr>
          <w:rFonts w:cs="Century Gothic"/>
          <w:spacing w:val="10"/>
        </w:rPr>
        <w:t xml:space="preserve"> </w:t>
      </w:r>
      <w:r>
        <w:rPr>
          <w:rFonts w:cs="Century Gothic"/>
        </w:rPr>
        <w:t>water</w:t>
      </w:r>
      <w:r>
        <w:t>-dependent</w:t>
      </w:r>
      <w:r>
        <w:rPr>
          <w:spacing w:val="11"/>
        </w:rPr>
        <w:t xml:space="preserve"> </w:t>
      </w:r>
      <w:r>
        <w:rPr>
          <w:spacing w:val="-1"/>
        </w:rPr>
        <w:t>ecosystems</w:t>
      </w:r>
      <w:r>
        <w:rPr>
          <w:spacing w:val="14"/>
        </w:rPr>
        <w:t xml:space="preserve"> </w:t>
      </w:r>
      <w:r>
        <w:rPr>
          <w:spacing w:val="-1"/>
        </w:rPr>
        <w:t>(that</w:t>
      </w:r>
      <w:r>
        <w:rPr>
          <w:spacing w:val="12"/>
        </w:rPr>
        <w:t xml:space="preserve"> </w:t>
      </w:r>
      <w:r>
        <w:t>is,</w:t>
      </w:r>
      <w:r>
        <w:rPr>
          <w:spacing w:val="9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spacing w:val="-1"/>
        </w:rPr>
        <w:t>rivers,</w:t>
      </w:r>
      <w:r>
        <w:rPr>
          <w:spacing w:val="9"/>
        </w:rPr>
        <w:t xml:space="preserve"> </w:t>
      </w:r>
      <w:r>
        <w:t>wetlands</w:t>
      </w:r>
      <w:r>
        <w:rPr>
          <w:spacing w:val="62"/>
          <w:w w:val="9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rPr>
          <w:spacing w:val="-1"/>
        </w:rPr>
        <w:t>floodplains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Basin,</w:t>
      </w:r>
      <w:r>
        <w:rPr>
          <w:spacing w:val="-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rPr>
          <w:spacing w:val="-1"/>
        </w:rPr>
        <w:t>plants</w:t>
      </w:r>
      <w:r>
        <w:rPr>
          <w:spacing w:val="-9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animals</w:t>
      </w:r>
      <w:r>
        <w:rPr>
          <w:spacing w:val="-7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rPr>
          <w:spacing w:val="-1"/>
        </w:rPr>
        <w:t>support)</w:t>
      </w:r>
    </w:p>
    <w:p w14:paraId="0CD75104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jc w:val="both"/>
      </w:pPr>
      <w:r>
        <w:t>protect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restore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functions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t>underpin</w:t>
      </w:r>
      <w:r>
        <w:rPr>
          <w:spacing w:val="-7"/>
        </w:rPr>
        <w:t xml:space="preserve"> </w:t>
      </w:r>
      <w:r>
        <w:t>these</w:t>
      </w:r>
      <w:r>
        <w:rPr>
          <w:spacing w:val="-8"/>
        </w:rPr>
        <w:t xml:space="preserve"> </w:t>
      </w:r>
      <w:r>
        <w:t>ecosystems;</w:t>
      </w:r>
      <w:r>
        <w:rPr>
          <w:spacing w:val="-10"/>
        </w:rPr>
        <w:t xml:space="preserve"> </w:t>
      </w:r>
      <w:r>
        <w:t>and</w:t>
      </w:r>
    </w:p>
    <w:p w14:paraId="0CD75105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spacing w:before="120"/>
        <w:jc w:val="both"/>
      </w:pPr>
      <w:r>
        <w:rPr>
          <w:spacing w:val="-1"/>
        </w:rPr>
        <w:t>ensure</w:t>
      </w:r>
      <w:r>
        <w:rPr>
          <w:spacing w:val="-9"/>
        </w:rPr>
        <w:t xml:space="preserve"> </w:t>
      </w:r>
      <w:r>
        <w:t>these</w:t>
      </w:r>
      <w:r>
        <w:rPr>
          <w:spacing w:val="-9"/>
        </w:rPr>
        <w:t xml:space="preserve"> </w:t>
      </w:r>
      <w:r>
        <w:t>ecosystems</w:t>
      </w:r>
      <w:r>
        <w:rPr>
          <w:spacing w:val="-7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able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withstand</w:t>
      </w:r>
      <w:r>
        <w:rPr>
          <w:spacing w:val="-8"/>
        </w:rPr>
        <w:t xml:space="preserve"> </w:t>
      </w:r>
      <w:r>
        <w:rPr>
          <w:spacing w:val="-1"/>
        </w:rPr>
        <w:t>threatening</w:t>
      </w:r>
      <w:r>
        <w:rPr>
          <w:spacing w:val="-9"/>
        </w:rPr>
        <w:t xml:space="preserve"> </w:t>
      </w:r>
      <w:r>
        <w:rPr>
          <w:spacing w:val="-1"/>
        </w:rPr>
        <w:t>impacts.</w:t>
      </w:r>
    </w:p>
    <w:p w14:paraId="0CD75106" w14:textId="77777777" w:rsidR="001418E5" w:rsidRDefault="00F34B3E">
      <w:pPr>
        <w:pStyle w:val="BodyText"/>
        <w:spacing w:before="122"/>
        <w:ind w:right="118"/>
        <w:jc w:val="both"/>
      </w:pPr>
      <w:r>
        <w:rPr>
          <w:spacing w:val="-1"/>
        </w:rPr>
        <w:t>The</w:t>
      </w:r>
      <w:r>
        <w:rPr>
          <w:spacing w:val="-3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watering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also</w:t>
      </w:r>
      <w:r>
        <w:rPr>
          <w:spacing w:val="-3"/>
        </w:rPr>
        <w:t xml:space="preserve"> </w:t>
      </w:r>
      <w:r>
        <w:rPr>
          <w:spacing w:val="-1"/>
        </w:rPr>
        <w:t>sets</w:t>
      </w:r>
      <w:r>
        <w:rPr>
          <w:spacing w:val="-3"/>
        </w:rPr>
        <w:t xml:space="preserve"> </w:t>
      </w:r>
      <w:r>
        <w:rPr>
          <w:spacing w:val="-1"/>
        </w:rPr>
        <w:t>bro</w:t>
      </w:r>
      <w:r>
        <w:rPr>
          <w:spacing w:val="-1"/>
        </w:rPr>
        <w:t>ad</w:t>
      </w:r>
      <w:r>
        <w:t xml:space="preserve"> targets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measure</w:t>
      </w:r>
      <w:r>
        <w:rPr>
          <w:spacing w:val="-2"/>
        </w:rPr>
        <w:t xml:space="preserve"> </w:t>
      </w:r>
      <w:r>
        <w:t>progress</w:t>
      </w:r>
      <w:r>
        <w:rPr>
          <w:spacing w:val="-3"/>
        </w:rPr>
        <w:t xml:space="preserve"> </w:t>
      </w:r>
      <w:r>
        <w:t>towards</w:t>
      </w:r>
      <w:r>
        <w:rPr>
          <w:spacing w:val="-3"/>
        </w:rPr>
        <w:t xml:space="preserve"> </w:t>
      </w:r>
      <w:r>
        <w:t>meeting</w:t>
      </w:r>
      <w:r>
        <w:rPr>
          <w:spacing w:val="50"/>
          <w:w w:val="99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rPr>
          <w:spacing w:val="-1"/>
        </w:rPr>
        <w:t>objectives.</w:t>
      </w:r>
      <w:r>
        <w:rPr>
          <w:spacing w:val="16"/>
        </w:rPr>
        <w:t xml:space="preserve"> </w:t>
      </w:r>
      <w:r>
        <w:rPr>
          <w:spacing w:val="-1"/>
        </w:rPr>
        <w:t>Up</w:t>
      </w:r>
      <w:r>
        <w:rPr>
          <w:spacing w:val="17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2019,</w:t>
      </w:r>
      <w:r>
        <w:rPr>
          <w:spacing w:val="13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focus</w:t>
      </w:r>
      <w:r>
        <w:rPr>
          <w:spacing w:val="1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rFonts w:cs="Century Gothic"/>
          <w:spacing w:val="-1"/>
        </w:rPr>
        <w:t>on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‘no</w:t>
      </w:r>
      <w:r>
        <w:rPr>
          <w:rFonts w:cs="Century Gothic"/>
          <w:spacing w:val="15"/>
        </w:rPr>
        <w:t xml:space="preserve"> </w:t>
      </w:r>
      <w:r>
        <w:rPr>
          <w:rFonts w:cs="Century Gothic"/>
        </w:rPr>
        <w:t>environmental</w:t>
      </w:r>
      <w:r>
        <w:rPr>
          <w:rFonts w:cs="Century Gothic"/>
          <w:spacing w:val="17"/>
        </w:rPr>
        <w:t xml:space="preserve"> </w:t>
      </w:r>
      <w:r>
        <w:rPr>
          <w:rFonts w:cs="Century Gothic"/>
          <w:spacing w:val="-1"/>
        </w:rPr>
        <w:t>loss</w:t>
      </w:r>
      <w:r>
        <w:rPr>
          <w:rFonts w:cs="Century Gothic"/>
          <w:spacing w:val="15"/>
        </w:rPr>
        <w:t xml:space="preserve"> </w:t>
      </w:r>
      <w:r>
        <w:rPr>
          <w:rFonts w:cs="Century Gothic"/>
          <w:spacing w:val="-1"/>
        </w:rPr>
        <w:t>or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degradation’.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From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2019</w:t>
      </w:r>
      <w:r>
        <w:rPr>
          <w:rFonts w:cs="Century Gothic"/>
          <w:spacing w:val="50"/>
          <w:w w:val="99"/>
        </w:rPr>
        <w:t xml:space="preserve"> </w:t>
      </w:r>
      <w:r>
        <w:t>onwards,</w:t>
      </w:r>
      <w:r>
        <w:rPr>
          <w:spacing w:val="-10"/>
        </w:rPr>
        <w:t xml:space="preserve"> </w:t>
      </w:r>
      <w:r>
        <w:t>it</w:t>
      </w:r>
      <w:r>
        <w:rPr>
          <w:spacing w:val="-7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expected</w:t>
      </w:r>
      <w:r>
        <w:rPr>
          <w:spacing w:val="-9"/>
        </w:rPr>
        <w:t xml:space="preserve"> </w:t>
      </w:r>
      <w:r>
        <w:t>there</w:t>
      </w:r>
      <w:r>
        <w:rPr>
          <w:spacing w:val="-8"/>
        </w:rPr>
        <w:t xml:space="preserve"> </w:t>
      </w:r>
      <w:r>
        <w:t>will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broad</w:t>
      </w:r>
      <w:r>
        <w:rPr>
          <w:spacing w:val="-9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improvements.</w:t>
      </w:r>
    </w:p>
    <w:p w14:paraId="0CD75107" w14:textId="77777777" w:rsidR="001418E5" w:rsidRDefault="00F34B3E">
      <w:pPr>
        <w:pStyle w:val="BodyText"/>
        <w:ind w:right="116"/>
        <w:jc w:val="both"/>
      </w:pPr>
      <w:r>
        <w:rPr>
          <w:spacing w:val="-1"/>
        </w:rPr>
        <w:t>The</w:t>
      </w:r>
      <w:r>
        <w:rPr>
          <w:spacing w:val="5"/>
        </w:rPr>
        <w:t xml:space="preserve"> </w:t>
      </w:r>
      <w:r>
        <w:rPr>
          <w:b/>
          <w:color w:val="006FC0"/>
        </w:rPr>
        <w:t>Basin-wide</w:t>
      </w:r>
      <w:r>
        <w:rPr>
          <w:b/>
          <w:color w:val="006FC0"/>
          <w:spacing w:val="3"/>
        </w:rPr>
        <w:t xml:space="preserve"> </w:t>
      </w:r>
      <w:r>
        <w:rPr>
          <w:b/>
          <w:color w:val="006FC0"/>
        </w:rPr>
        <w:t>environmental</w:t>
      </w:r>
      <w:r>
        <w:rPr>
          <w:b/>
          <w:color w:val="006FC0"/>
          <w:spacing w:val="5"/>
        </w:rPr>
        <w:t xml:space="preserve"> </w:t>
      </w:r>
      <w:r>
        <w:rPr>
          <w:b/>
          <w:color w:val="006FC0"/>
          <w:spacing w:val="-1"/>
        </w:rPr>
        <w:t>watering</w:t>
      </w:r>
      <w:r>
        <w:rPr>
          <w:b/>
          <w:color w:val="006FC0"/>
          <w:spacing w:val="4"/>
        </w:rPr>
        <w:t xml:space="preserve"> </w:t>
      </w:r>
      <w:r>
        <w:rPr>
          <w:b/>
          <w:color w:val="006FC0"/>
        </w:rPr>
        <w:t>strategy</w:t>
      </w:r>
      <w:r>
        <w:rPr>
          <w:b/>
          <w:color w:val="006FC0"/>
          <w:spacing w:val="7"/>
        </w:rPr>
        <w:t xml:space="preserve"> </w:t>
      </w:r>
      <w:r>
        <w:rPr>
          <w:spacing w:val="-1"/>
        </w:rPr>
        <w:t>provides</w:t>
      </w:r>
      <w:r>
        <w:rPr>
          <w:spacing w:val="5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next</w:t>
      </w:r>
      <w:r>
        <w:rPr>
          <w:spacing w:val="7"/>
        </w:rPr>
        <w:t xml:space="preserve"> </w:t>
      </w:r>
      <w:r>
        <w:t>level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detail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5"/>
        </w:rPr>
        <w:t xml:space="preserve"> </w:t>
      </w:r>
      <w:r>
        <w:rPr>
          <w:spacing w:val="-1"/>
        </w:rPr>
        <w:t>the</w:t>
      </w:r>
      <w:r>
        <w:rPr>
          <w:spacing w:val="47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objectives</w:t>
      </w:r>
      <w:r>
        <w:rPr>
          <w:spacing w:val="-8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targets.</w:t>
      </w:r>
      <w:r>
        <w:rPr>
          <w:spacing w:val="-8"/>
        </w:rPr>
        <w:t xml:space="preserve"> </w:t>
      </w:r>
      <w:r>
        <w:t>It</w:t>
      </w:r>
      <w:r>
        <w:rPr>
          <w:spacing w:val="-3"/>
        </w:rPr>
        <w:t xml:space="preserve"> </w:t>
      </w:r>
      <w:r>
        <w:t>describes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expected</w:t>
      </w:r>
      <w:r>
        <w:rPr>
          <w:spacing w:val="-5"/>
        </w:rPr>
        <w:t xml:space="preserve"> </w:t>
      </w:r>
      <w:r>
        <w:rPr>
          <w:spacing w:val="-1"/>
        </w:rPr>
        <w:t>over</w:t>
      </w:r>
      <w:r>
        <w:rPr>
          <w:spacing w:val="40"/>
          <w:w w:val="99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decade</w:t>
      </w:r>
      <w:r>
        <w:rPr>
          <w:spacing w:val="-12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result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implementing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Basin</w:t>
      </w:r>
      <w:r>
        <w:rPr>
          <w:spacing w:val="-12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associated</w:t>
      </w:r>
      <w:r>
        <w:rPr>
          <w:spacing w:val="-10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t>reforms.</w:t>
      </w:r>
      <w:r>
        <w:rPr>
          <w:spacing w:val="-13"/>
        </w:rPr>
        <w:t xml:space="preserve"> </w:t>
      </w:r>
      <w:r>
        <w:rPr>
          <w:spacing w:val="-1"/>
        </w:rPr>
        <w:t>These</w:t>
      </w:r>
      <w:r>
        <w:rPr>
          <w:spacing w:val="60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20"/>
        </w:rPr>
        <w:t xml:space="preserve"> </w:t>
      </w:r>
      <w:r>
        <w:t>focus</w:t>
      </w:r>
      <w:r>
        <w:rPr>
          <w:spacing w:val="-19"/>
        </w:rPr>
        <w:t xml:space="preserve"> </w:t>
      </w:r>
      <w:r>
        <w:rPr>
          <w:spacing w:val="-1"/>
        </w:rPr>
        <w:t>on</w:t>
      </w:r>
      <w:r>
        <w:rPr>
          <w:spacing w:val="-18"/>
        </w:rPr>
        <w:t xml:space="preserve"> </w:t>
      </w:r>
      <w:r>
        <w:rPr>
          <w:spacing w:val="-1"/>
        </w:rPr>
        <w:t>four</w:t>
      </w:r>
      <w:r>
        <w:rPr>
          <w:spacing w:val="-19"/>
        </w:rPr>
        <w:t xml:space="preserve"> </w:t>
      </w:r>
      <w:r>
        <w:t>components:</w:t>
      </w:r>
      <w:r>
        <w:rPr>
          <w:spacing w:val="-21"/>
        </w:rPr>
        <w:t xml:space="preserve"> </w:t>
      </w:r>
      <w:r>
        <w:rPr>
          <w:spacing w:val="-1"/>
        </w:rPr>
        <w:t>river</w:t>
      </w:r>
      <w:r>
        <w:rPr>
          <w:spacing w:val="-19"/>
        </w:rPr>
        <w:t xml:space="preserve"> </w:t>
      </w:r>
      <w:r>
        <w:t>flows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rPr>
          <w:spacing w:val="-1"/>
        </w:rPr>
        <w:t>connectivity;</w:t>
      </w:r>
      <w:r>
        <w:rPr>
          <w:spacing w:val="-21"/>
        </w:rPr>
        <w:t xml:space="preserve"> </w:t>
      </w:r>
      <w:r>
        <w:t>native</w:t>
      </w:r>
      <w:r>
        <w:rPr>
          <w:spacing w:val="-19"/>
        </w:rPr>
        <w:t xml:space="preserve"> </w:t>
      </w:r>
      <w:r>
        <w:rPr>
          <w:spacing w:val="-1"/>
        </w:rPr>
        <w:t>vegetation;</w:t>
      </w:r>
      <w:r>
        <w:rPr>
          <w:spacing w:val="-21"/>
        </w:rPr>
        <w:t xml:space="preserve"> </w:t>
      </w:r>
      <w:r>
        <w:t>waterbirds;</w:t>
      </w:r>
      <w:r>
        <w:rPr>
          <w:spacing w:val="81"/>
          <w:w w:val="9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native</w:t>
      </w:r>
      <w:r>
        <w:rPr>
          <w:spacing w:val="-8"/>
        </w:rPr>
        <w:t xml:space="preserve"> </w:t>
      </w:r>
      <w:r>
        <w:rPr>
          <w:spacing w:val="-1"/>
        </w:rPr>
        <w:t>fish.</w:t>
      </w:r>
      <w:r>
        <w:rPr>
          <w:spacing w:val="-8"/>
        </w:rPr>
        <w:t xml:space="preserve"> </w:t>
      </w:r>
      <w:r>
        <w:t>Examples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expected</w:t>
      </w:r>
      <w:r>
        <w:rPr>
          <w:spacing w:val="-8"/>
        </w:rPr>
        <w:t xml:space="preserve"> </w:t>
      </w:r>
      <w:r>
        <w:t>outcomes</w:t>
      </w:r>
      <w:r>
        <w:rPr>
          <w:spacing w:val="-7"/>
        </w:rPr>
        <w:t xml:space="preserve"> </w:t>
      </w:r>
      <w:r>
        <w:t>include:</w:t>
      </w:r>
    </w:p>
    <w:p w14:paraId="0CD75108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jc w:val="both"/>
      </w:pPr>
      <w:r>
        <w:t>a</w:t>
      </w:r>
      <w:r>
        <w:rPr>
          <w:spacing w:val="-8"/>
        </w:rPr>
        <w:t xml:space="preserve"> </w:t>
      </w:r>
      <w:r>
        <w:rPr>
          <w:spacing w:val="-1"/>
        </w:rPr>
        <w:t>20</w:t>
      </w:r>
      <w:r>
        <w:rPr>
          <w:rFonts w:cs="Century Gothic"/>
          <w:spacing w:val="-1"/>
        </w:rPr>
        <w:t>–</w:t>
      </w:r>
      <w:r>
        <w:rPr>
          <w:spacing w:val="-1"/>
        </w:rPr>
        <w:t>25%</w:t>
      </w:r>
      <w:r>
        <w:rPr>
          <w:spacing w:val="-8"/>
        </w:rPr>
        <w:t xml:space="preserve"> </w:t>
      </w:r>
      <w:r>
        <w:rPr>
          <w:spacing w:val="-1"/>
        </w:rPr>
        <w:t>increase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waterbirds</w:t>
      </w:r>
    </w:p>
    <w:p w14:paraId="0CD75109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jc w:val="both"/>
      </w:pPr>
      <w:r>
        <w:t>a</w:t>
      </w:r>
      <w:r>
        <w:rPr>
          <w:spacing w:val="-6"/>
        </w:rPr>
        <w:t xml:space="preserve"> </w:t>
      </w:r>
      <w:r>
        <w:rPr>
          <w:spacing w:val="-1"/>
        </w:rPr>
        <w:t>10</w:t>
      </w:r>
      <w:r>
        <w:rPr>
          <w:rFonts w:cs="Century Gothic"/>
          <w:spacing w:val="-1"/>
        </w:rPr>
        <w:t>–</w:t>
      </w:r>
      <w:r>
        <w:rPr>
          <w:spacing w:val="-1"/>
        </w:rPr>
        <w:t>15%</w:t>
      </w:r>
      <w:r>
        <w:rPr>
          <w:spacing w:val="-6"/>
        </w:rPr>
        <w:t xml:space="preserve"> </w:t>
      </w:r>
      <w:r>
        <w:rPr>
          <w:spacing w:val="-1"/>
        </w:rPr>
        <w:t>increase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rPr>
          <w:spacing w:val="-1"/>
        </w:rPr>
        <w:t>mature</w:t>
      </w:r>
      <w:r>
        <w:rPr>
          <w:spacing w:val="-6"/>
        </w:rPr>
        <w:t xml:space="preserve"> </w:t>
      </w:r>
      <w:r>
        <w:t>Murray</w:t>
      </w:r>
      <w:r>
        <w:rPr>
          <w:spacing w:val="-7"/>
        </w:rPr>
        <w:t xml:space="preserve"> </w:t>
      </w:r>
      <w:r>
        <w:t>cod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golden</w:t>
      </w:r>
      <w:r>
        <w:rPr>
          <w:spacing w:val="-5"/>
        </w:rPr>
        <w:t xml:space="preserve"> </w:t>
      </w:r>
      <w:r>
        <w:t>perch</w:t>
      </w:r>
      <w:r>
        <w:rPr>
          <w:spacing w:val="-5"/>
        </w:rPr>
        <w:t xml:space="preserve"> </w:t>
      </w:r>
      <w:r>
        <w:t>at</w:t>
      </w:r>
      <w:r>
        <w:rPr>
          <w:spacing w:val="-4"/>
        </w:rPr>
        <w:t xml:space="preserve"> </w:t>
      </w:r>
      <w:r>
        <w:t>key</w:t>
      </w:r>
      <w:r>
        <w:rPr>
          <w:spacing w:val="-7"/>
        </w:rPr>
        <w:t xml:space="preserve"> </w:t>
      </w:r>
      <w:r>
        <w:t>sites</w:t>
      </w:r>
    </w:p>
    <w:p w14:paraId="0CD7510A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spacing w:before="120"/>
        <w:ind w:right="130"/>
      </w:pPr>
      <w:r>
        <w:t>maintenance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current</w:t>
      </w:r>
      <w:r>
        <w:rPr>
          <w:spacing w:val="-8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condition</w:t>
      </w:r>
      <w:r>
        <w:rPr>
          <w:spacing w:val="-7"/>
        </w:rPr>
        <w:t xml:space="preserve"> </w:t>
      </w:r>
      <w:r>
        <w:rPr>
          <w:spacing w:val="-1"/>
        </w:rPr>
        <w:t>(and</w:t>
      </w:r>
      <w:r>
        <w:rPr>
          <w:spacing w:val="-10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some</w:t>
      </w:r>
      <w:r>
        <w:rPr>
          <w:spacing w:val="-7"/>
        </w:rPr>
        <w:t xml:space="preserve"> </w:t>
      </w:r>
      <w:r>
        <w:t>regions,</w:t>
      </w:r>
      <w:r>
        <w:rPr>
          <w:spacing w:val="-10"/>
        </w:rPr>
        <w:t xml:space="preserve"> </w:t>
      </w:r>
      <w:r>
        <w:rPr>
          <w:spacing w:val="-1"/>
        </w:rPr>
        <w:t>improved</w:t>
      </w:r>
      <w:r>
        <w:rPr>
          <w:spacing w:val="-9"/>
        </w:rPr>
        <w:t xml:space="preserve"> </w:t>
      </w:r>
      <w:r>
        <w:t>condition)</w:t>
      </w:r>
      <w:r>
        <w:rPr>
          <w:spacing w:val="43"/>
          <w:w w:val="9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t>red</w:t>
      </w:r>
      <w:r>
        <w:rPr>
          <w:spacing w:val="-4"/>
        </w:rPr>
        <w:t xml:space="preserve"> </w:t>
      </w:r>
      <w:r>
        <w:t>gum,</w:t>
      </w:r>
      <w:r>
        <w:rPr>
          <w:spacing w:val="-8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box,</w:t>
      </w:r>
      <w:r>
        <w:rPr>
          <w:spacing w:val="-9"/>
        </w:rPr>
        <w:t xml:space="preserve"> </w:t>
      </w:r>
      <w:r>
        <w:t>coolabah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lignum</w:t>
      </w:r>
      <w:r>
        <w:rPr>
          <w:spacing w:val="-8"/>
        </w:rPr>
        <w:t xml:space="preserve"> </w:t>
      </w:r>
      <w:r>
        <w:t>communities</w:t>
      </w:r>
    </w:p>
    <w:p w14:paraId="0CD7510B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spacing w:before="122"/>
        <w:ind w:right="130"/>
      </w:pPr>
      <w:r>
        <w:rPr>
          <w:spacing w:val="-1"/>
        </w:rPr>
        <w:t>improved overall</w:t>
      </w:r>
      <w:r>
        <w:rPr>
          <w:spacing w:val="-3"/>
        </w:rPr>
        <w:t xml:space="preserve"> </w:t>
      </w:r>
      <w:r>
        <w:t>flow,</w:t>
      </w:r>
      <w:r>
        <w:rPr>
          <w:spacing w:val="-3"/>
        </w:rPr>
        <w:t xml:space="preserve"> </w:t>
      </w:r>
      <w:r>
        <w:t>such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rPr>
          <w:spacing w:val="-1"/>
        </w:rPr>
        <w:t>10%</w:t>
      </w:r>
      <w:r>
        <w:rPr>
          <w:spacing w:val="-2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>flow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Barwon-Darling,</w:t>
      </w:r>
      <w:r>
        <w:rPr>
          <w:spacing w:val="-5"/>
        </w:rPr>
        <w:t xml:space="preserve"> </w:t>
      </w:r>
      <w:r>
        <w:rPr>
          <w:spacing w:val="-1"/>
        </w:rPr>
        <w:t>30%</w:t>
      </w:r>
      <w:r>
        <w:rPr>
          <w:spacing w:val="-3"/>
        </w:rPr>
        <w:t xml:space="preserve"> </w:t>
      </w:r>
      <w:r>
        <w:t>more</w:t>
      </w:r>
      <w:r>
        <w:rPr>
          <w:spacing w:val="-3"/>
        </w:rPr>
        <w:t xml:space="preserve"> </w:t>
      </w:r>
      <w:r>
        <w:rPr>
          <w:spacing w:val="-1"/>
        </w:rPr>
        <w:t xml:space="preserve">flow </w:t>
      </w:r>
      <w:r>
        <w:t>in</w:t>
      </w:r>
      <w:r>
        <w:rPr>
          <w:spacing w:val="-4"/>
        </w:rPr>
        <w:t xml:space="preserve"> </w:t>
      </w:r>
      <w:r>
        <w:rPr>
          <w:spacing w:val="-1"/>
        </w:rPr>
        <w:t>River</w:t>
      </w:r>
      <w:r>
        <w:rPr>
          <w:spacing w:val="68"/>
          <w:w w:val="99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30</w:t>
      </w:r>
      <w:r>
        <w:rPr>
          <w:rFonts w:cs="Century Gothic"/>
        </w:rPr>
        <w:t>–</w:t>
      </w:r>
      <w:r>
        <w:t>40%</w:t>
      </w:r>
      <w:r>
        <w:rPr>
          <w:spacing w:val="-6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Murray</w:t>
      </w:r>
      <w:r>
        <w:rPr>
          <w:spacing w:val="-8"/>
        </w:rPr>
        <w:t xml:space="preserve"> </w:t>
      </w:r>
      <w:r>
        <w:t>mouth.</w:t>
      </w:r>
    </w:p>
    <w:p w14:paraId="0CD7510C" w14:textId="77777777" w:rsidR="001418E5" w:rsidRDefault="00F34B3E">
      <w:pPr>
        <w:pStyle w:val="BodyText"/>
        <w:ind w:right="114"/>
        <w:jc w:val="both"/>
      </w:pPr>
      <w:r>
        <w:rPr>
          <w:spacing w:val="-1"/>
        </w:rPr>
        <w:t>The</w:t>
      </w:r>
      <w:r>
        <w:rPr>
          <w:spacing w:val="54"/>
        </w:rPr>
        <w:t xml:space="preserve"> </w:t>
      </w:r>
      <w:r>
        <w:t>total</w:t>
      </w:r>
      <w:r>
        <w:rPr>
          <w:spacing w:val="54"/>
        </w:rPr>
        <w:t xml:space="preserve"> </w:t>
      </w:r>
      <w:r>
        <w:rPr>
          <w:spacing w:val="-1"/>
        </w:rPr>
        <w:t>2750</w:t>
      </w:r>
      <w:r>
        <w:rPr>
          <w:spacing w:val="55"/>
        </w:rPr>
        <w:t xml:space="preserve"> </w:t>
      </w:r>
      <w:r>
        <w:rPr>
          <w:spacing w:val="-1"/>
        </w:rPr>
        <w:t>GL</w:t>
      </w:r>
      <w:r>
        <w:rPr>
          <w:spacing w:val="53"/>
        </w:rPr>
        <w:t xml:space="preserve"> </w:t>
      </w:r>
      <w:r>
        <w:rPr>
          <w:spacing w:val="-1"/>
        </w:rPr>
        <w:t>recovered</w:t>
      </w:r>
      <w:r>
        <w:rPr>
          <w:spacing w:val="55"/>
        </w:rPr>
        <w:t xml:space="preserve"> </w:t>
      </w:r>
      <w:r>
        <w:t>for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environment</w:t>
      </w:r>
      <w:r>
        <w:t xml:space="preserve">  </w:t>
      </w:r>
      <w:r>
        <w:rPr>
          <w:spacing w:val="-1"/>
        </w:rPr>
        <w:t>under</w:t>
      </w:r>
      <w:r>
        <w:rPr>
          <w:spacing w:val="55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Basin</w:t>
      </w:r>
      <w:r>
        <w:t xml:space="preserve">  </w:t>
      </w:r>
      <w:r>
        <w:rPr>
          <w:spacing w:val="-1"/>
        </w:rPr>
        <w:t>Plan</w:t>
      </w:r>
      <w:r>
        <w:rPr>
          <w:spacing w:val="2"/>
        </w:rPr>
        <w:t xml:space="preserve"> </w:t>
      </w:r>
      <w:r>
        <w:rPr>
          <w:spacing w:val="-2"/>
        </w:rPr>
        <w:t>(or</w:t>
      </w:r>
      <w:r>
        <w:rPr>
          <w:spacing w:val="54"/>
        </w:rPr>
        <w:t xml:space="preserve"> </w:t>
      </w:r>
      <w:r>
        <w:t>its</w:t>
      </w:r>
      <w:r>
        <w:rPr>
          <w:spacing w:val="9"/>
        </w:rPr>
        <w:t xml:space="preserve"> </w:t>
      </w:r>
      <w:r>
        <w:t>ecological</w:t>
      </w:r>
      <w:r>
        <w:rPr>
          <w:spacing w:val="73"/>
          <w:w w:val="99"/>
        </w:rPr>
        <w:t xml:space="preserve"> </w:t>
      </w:r>
      <w:r>
        <w:rPr>
          <w:spacing w:val="-1"/>
        </w:rPr>
        <w:t>equivalent</w:t>
      </w:r>
      <w:r>
        <w:rPr>
          <w:spacing w:val="9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both</w:t>
      </w:r>
      <w:r>
        <w:rPr>
          <w:spacing w:val="9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t>works</w:t>
      </w:r>
      <w:r>
        <w:rPr>
          <w:spacing w:val="10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measures)</w:t>
      </w:r>
      <w:r>
        <w:rPr>
          <w:spacing w:val="8"/>
        </w:rPr>
        <w:t xml:space="preserve"> </w:t>
      </w:r>
      <w:r>
        <w:t>is</w:t>
      </w:r>
      <w:r>
        <w:rPr>
          <w:spacing w:val="8"/>
        </w:rPr>
        <w:t xml:space="preserve"> </w:t>
      </w:r>
      <w:r>
        <w:t>required</w:t>
      </w:r>
      <w:r>
        <w:rPr>
          <w:spacing w:val="11"/>
        </w:rPr>
        <w:t xml:space="preserve"> </w:t>
      </w:r>
      <w:r>
        <w:t>to</w:t>
      </w:r>
      <w:r>
        <w:rPr>
          <w:spacing w:val="8"/>
        </w:rPr>
        <w:t xml:space="preserve"> </w:t>
      </w:r>
      <w:r>
        <w:rPr>
          <w:spacing w:val="-1"/>
        </w:rPr>
        <w:t>support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achievement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42"/>
          <w:w w:val="99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rPr>
          <w:spacing w:val="-1"/>
        </w:rPr>
        <w:t>long</w:t>
      </w:r>
      <w:r>
        <w:rPr>
          <w:spacing w:val="-10"/>
        </w:rPr>
        <w:t xml:space="preserve"> </w:t>
      </w:r>
      <w:r>
        <w:t>term</w:t>
      </w:r>
      <w:r>
        <w:rPr>
          <w:spacing w:val="-10"/>
        </w:rPr>
        <w:t xml:space="preserve"> </w:t>
      </w:r>
      <w:r>
        <w:rPr>
          <w:spacing w:val="-1"/>
        </w:rPr>
        <w:t>ecological</w:t>
      </w:r>
      <w:r>
        <w:rPr>
          <w:spacing w:val="-8"/>
        </w:rPr>
        <w:t xml:space="preserve"> </w:t>
      </w:r>
      <w:r>
        <w:rPr>
          <w:spacing w:val="-1"/>
        </w:rPr>
        <w:t>objectives.</w:t>
      </w:r>
    </w:p>
    <w:p w14:paraId="0CD7510D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19" w:name="_bookmark18"/>
      <w:bookmarkEnd w:id="19"/>
      <w:r>
        <w:rPr>
          <w:rFonts w:ascii="Century Gothic"/>
          <w:b/>
          <w:color w:val="5F4879"/>
          <w:sz w:val="24"/>
        </w:rPr>
        <w:t>Catchment</w:t>
      </w:r>
      <w:r>
        <w:rPr>
          <w:rFonts w:ascii="Century Gothic"/>
          <w:b/>
          <w:color w:val="5F4879"/>
          <w:spacing w:val="-9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long-term</w:t>
      </w:r>
      <w:r>
        <w:rPr>
          <w:rFonts w:ascii="Century Gothic"/>
          <w:b/>
          <w:color w:val="5F4879"/>
          <w:spacing w:val="-8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environmental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objectives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and</w:t>
      </w:r>
      <w:r>
        <w:rPr>
          <w:rFonts w:ascii="Century Gothic"/>
          <w:b/>
          <w:color w:val="5F4879"/>
          <w:spacing w:val="-8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outcomes</w:t>
      </w:r>
    </w:p>
    <w:p w14:paraId="0CD7510E" w14:textId="77777777" w:rsidR="001418E5" w:rsidRDefault="00F34B3E">
      <w:pPr>
        <w:pStyle w:val="BodyText"/>
        <w:spacing w:before="108"/>
        <w:ind w:right="113"/>
        <w:jc w:val="both"/>
      </w:pPr>
      <w:r>
        <w:rPr>
          <w:spacing w:val="-2"/>
        </w:rPr>
        <w:t>At</w:t>
      </w:r>
      <w:r>
        <w:rPr>
          <w:spacing w:val="38"/>
        </w:rPr>
        <w:t xml:space="preserve"> </w:t>
      </w:r>
      <w:r>
        <w:t>a</w:t>
      </w:r>
      <w:r>
        <w:rPr>
          <w:spacing w:val="37"/>
        </w:rPr>
        <w:t xml:space="preserve"> </w:t>
      </w:r>
      <w:r>
        <w:t>catchment</w:t>
      </w:r>
      <w:r>
        <w:rPr>
          <w:spacing w:val="38"/>
        </w:rPr>
        <w:t xml:space="preserve"> </w:t>
      </w:r>
      <w:r>
        <w:rPr>
          <w:spacing w:val="-1"/>
        </w:rPr>
        <w:t>scale,</w:t>
      </w:r>
      <w:r>
        <w:rPr>
          <w:spacing w:val="38"/>
        </w:rPr>
        <w:t xml:space="preserve"> </w:t>
      </w:r>
      <w:r>
        <w:rPr>
          <w:b/>
          <w:color w:val="006FC0"/>
        </w:rPr>
        <w:t>long-term</w:t>
      </w:r>
      <w:r>
        <w:rPr>
          <w:b/>
          <w:color w:val="006FC0"/>
          <w:spacing w:val="37"/>
        </w:rPr>
        <w:t xml:space="preserve"> </w:t>
      </w:r>
      <w:r>
        <w:rPr>
          <w:b/>
          <w:color w:val="006FC0"/>
        </w:rPr>
        <w:t>watering</w:t>
      </w:r>
      <w:r>
        <w:rPr>
          <w:b/>
          <w:color w:val="006FC0"/>
          <w:spacing w:val="35"/>
        </w:rPr>
        <w:t xml:space="preserve"> </w:t>
      </w:r>
      <w:r>
        <w:rPr>
          <w:b/>
          <w:color w:val="006FC0"/>
        </w:rPr>
        <w:t>plans</w:t>
      </w:r>
      <w:r>
        <w:rPr>
          <w:b/>
          <w:color w:val="006FC0"/>
          <w:spacing w:val="39"/>
        </w:rPr>
        <w:t xml:space="preserve"> </w:t>
      </w:r>
      <w:r>
        <w:t>are</w:t>
      </w:r>
      <w:r>
        <w:rPr>
          <w:spacing w:val="37"/>
        </w:rPr>
        <w:t xml:space="preserve"> </w:t>
      </w:r>
      <w:r>
        <w:t>being</w:t>
      </w:r>
      <w:r>
        <w:rPr>
          <w:spacing w:val="37"/>
        </w:rPr>
        <w:t xml:space="preserve"> </w:t>
      </w:r>
      <w:r>
        <w:t>prepared</w:t>
      </w:r>
      <w:r>
        <w:rPr>
          <w:spacing w:val="37"/>
        </w:rPr>
        <w:t xml:space="preserve"> </w:t>
      </w:r>
      <w:r>
        <w:t>by</w:t>
      </w:r>
      <w:r>
        <w:rPr>
          <w:spacing w:val="34"/>
        </w:rPr>
        <w:t xml:space="preserve"> </w:t>
      </w:r>
      <w:r>
        <w:rPr>
          <w:spacing w:val="-1"/>
        </w:rPr>
        <w:t>Basin</w:t>
      </w:r>
      <w:r>
        <w:rPr>
          <w:spacing w:val="38"/>
        </w:rPr>
        <w:t xml:space="preserve"> </w:t>
      </w:r>
      <w:r>
        <w:t>state</w:t>
      </w:r>
      <w:r>
        <w:rPr>
          <w:spacing w:val="25"/>
          <w:w w:val="99"/>
        </w:rPr>
        <w:t xml:space="preserve"> </w:t>
      </w:r>
      <w:r>
        <w:t>governments.</w:t>
      </w:r>
      <w:r>
        <w:rPr>
          <w:spacing w:val="15"/>
        </w:rPr>
        <w:t xml:space="preserve"> </w:t>
      </w:r>
      <w:r>
        <w:rPr>
          <w:spacing w:val="-1"/>
        </w:rPr>
        <w:t>The</w:t>
      </w:r>
      <w:r>
        <w:rPr>
          <w:spacing w:val="16"/>
        </w:rPr>
        <w:t xml:space="preserve"> </w:t>
      </w:r>
      <w:r>
        <w:t>plans</w:t>
      </w:r>
      <w:r>
        <w:rPr>
          <w:spacing w:val="18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t>identify</w:t>
      </w:r>
      <w:r>
        <w:rPr>
          <w:spacing w:val="14"/>
        </w:rPr>
        <w:t xml:space="preserve"> </w:t>
      </w:r>
      <w:r>
        <w:t>the</w:t>
      </w:r>
      <w:r>
        <w:rPr>
          <w:spacing w:val="16"/>
        </w:rPr>
        <w:t xml:space="preserve"> </w:t>
      </w:r>
      <w:r>
        <w:t>key</w:t>
      </w:r>
      <w:r>
        <w:rPr>
          <w:spacing w:val="14"/>
        </w:rPr>
        <w:t xml:space="preserve"> </w:t>
      </w:r>
      <w:r>
        <w:t>rivers</w:t>
      </w:r>
      <w:r>
        <w:rPr>
          <w:spacing w:val="18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wetlands</w:t>
      </w:r>
      <w:r>
        <w:rPr>
          <w:spacing w:val="15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each</w:t>
      </w:r>
      <w:r>
        <w:rPr>
          <w:spacing w:val="16"/>
        </w:rPr>
        <w:t xml:space="preserve"> </w:t>
      </w:r>
      <w:r>
        <w:t>catchment,</w:t>
      </w:r>
      <w:r>
        <w:rPr>
          <w:spacing w:val="13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the</w:t>
      </w:r>
      <w:r>
        <w:rPr>
          <w:spacing w:val="22"/>
          <w:w w:val="99"/>
        </w:rPr>
        <w:t xml:space="preserve"> </w:t>
      </w:r>
      <w:r>
        <w:rPr>
          <w:spacing w:val="-1"/>
        </w:rPr>
        <w:t>objectives,</w:t>
      </w:r>
      <w:r>
        <w:rPr>
          <w:spacing w:val="-11"/>
        </w:rPr>
        <w:t xml:space="preserve"> </w:t>
      </w:r>
      <w:r>
        <w:t>targets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watering</w:t>
      </w:r>
      <w:r>
        <w:rPr>
          <w:spacing w:val="-8"/>
        </w:rPr>
        <w:t xml:space="preserve"> </w:t>
      </w:r>
      <w:r>
        <w:t>requirements</w:t>
      </w:r>
      <w:r>
        <w:rPr>
          <w:spacing w:val="-9"/>
        </w:rPr>
        <w:t xml:space="preserve"> </w:t>
      </w:r>
      <w:r>
        <w:rPr>
          <w:spacing w:val="-1"/>
        </w:rPr>
        <w:t>for</w:t>
      </w:r>
      <w:r>
        <w:rPr>
          <w:spacing w:val="-9"/>
        </w:rPr>
        <w:t xml:space="preserve"> </w:t>
      </w:r>
      <w:r>
        <w:t>each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wetland.</w:t>
      </w:r>
    </w:p>
    <w:p w14:paraId="0CD7510F" w14:textId="77777777" w:rsidR="001418E5" w:rsidRDefault="00F34B3E">
      <w:pPr>
        <w:pStyle w:val="BodyText"/>
        <w:spacing w:before="122"/>
        <w:ind w:right="111"/>
        <w:jc w:val="both"/>
      </w:pPr>
      <w:r>
        <w:rPr>
          <w:spacing w:val="-1"/>
        </w:rPr>
        <w:t>These</w:t>
      </w:r>
      <w:r>
        <w:rPr>
          <w:spacing w:val="5"/>
        </w:rPr>
        <w:t xml:space="preserve"> </w:t>
      </w:r>
      <w:r>
        <w:t>plans</w:t>
      </w:r>
      <w:r>
        <w:rPr>
          <w:spacing w:val="5"/>
        </w:rPr>
        <w:t xml:space="preserve"> </w:t>
      </w:r>
      <w:r>
        <w:t>are</w:t>
      </w:r>
      <w:r>
        <w:rPr>
          <w:spacing w:val="6"/>
        </w:rPr>
        <w:t xml:space="preserve"> </w:t>
      </w:r>
      <w:r>
        <w:t>being</w:t>
      </w:r>
      <w:r>
        <w:rPr>
          <w:spacing w:val="8"/>
        </w:rPr>
        <w:t xml:space="preserve"> </w:t>
      </w:r>
      <w:r>
        <w:rPr>
          <w:spacing w:val="-1"/>
        </w:rPr>
        <w:t>progressively</w:t>
      </w:r>
      <w:r>
        <w:rPr>
          <w:spacing w:val="5"/>
        </w:rPr>
        <w:t xml:space="preserve"> </w:t>
      </w:r>
      <w:r>
        <w:t>developed</w:t>
      </w:r>
      <w:r>
        <w:rPr>
          <w:spacing w:val="7"/>
        </w:rPr>
        <w:t xml:space="preserve"> </w:t>
      </w:r>
      <w:r>
        <w:rPr>
          <w:spacing w:val="-1"/>
        </w:rPr>
        <w:t>over</w:t>
      </w:r>
      <w:r>
        <w:rPr>
          <w:spacing w:val="6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coming</w:t>
      </w:r>
      <w:r>
        <w:rPr>
          <w:spacing w:val="5"/>
        </w:rPr>
        <w:t xml:space="preserve"> </w:t>
      </w:r>
      <w:r>
        <w:rPr>
          <w:spacing w:val="-1"/>
        </w:rPr>
        <w:t>years</w:t>
      </w:r>
      <w:r>
        <w:rPr>
          <w:spacing w:val="7"/>
        </w:rPr>
        <w:t xml:space="preserve"> </w:t>
      </w:r>
      <w:r>
        <w:rPr>
          <w:spacing w:val="-1"/>
        </w:rPr>
        <w:t>(plans</w:t>
      </w:r>
      <w:r>
        <w:rPr>
          <w:spacing w:val="6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rPr>
          <w:spacing w:val="-1"/>
        </w:rPr>
        <w:t>available</w:t>
      </w:r>
      <w:r>
        <w:rPr>
          <w:spacing w:val="4"/>
        </w:rPr>
        <w:t xml:space="preserve"> </w:t>
      </w:r>
      <w:r>
        <w:rPr>
          <w:spacing w:val="-1"/>
        </w:rPr>
        <w:t>for</w:t>
      </w:r>
      <w:r>
        <w:rPr>
          <w:spacing w:val="71"/>
          <w:w w:val="99"/>
        </w:rPr>
        <w:t xml:space="preserve"> </w:t>
      </w:r>
      <w:r>
        <w:t>catchments</w:t>
      </w:r>
      <w:r>
        <w:rPr>
          <w:spacing w:val="28"/>
        </w:rPr>
        <w:t xml:space="preserve"> </w:t>
      </w:r>
      <w:r>
        <w:t>in</w:t>
      </w:r>
      <w:r>
        <w:rPr>
          <w:spacing w:val="29"/>
        </w:rPr>
        <w:t xml:space="preserve"> </w:t>
      </w:r>
      <w:r>
        <w:rPr>
          <w:spacing w:val="-1"/>
        </w:rPr>
        <w:t>South</w:t>
      </w:r>
      <w:r>
        <w:rPr>
          <w:spacing w:val="32"/>
        </w:rPr>
        <w:t xml:space="preserve"> </w:t>
      </w:r>
      <w:r>
        <w:rPr>
          <w:spacing w:val="-1"/>
        </w:rPr>
        <w:t>Australia,</w:t>
      </w:r>
      <w:r>
        <w:rPr>
          <w:spacing w:val="27"/>
        </w:rPr>
        <w:t xml:space="preserve"> </w:t>
      </w:r>
      <w:r>
        <w:t>Victoria</w:t>
      </w:r>
      <w:r>
        <w:rPr>
          <w:spacing w:val="2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t>western</w:t>
      </w:r>
      <w:r>
        <w:rPr>
          <w:spacing w:val="30"/>
        </w:rPr>
        <w:t xml:space="preserve"> </w:t>
      </w:r>
      <w:r>
        <w:t>catchments</w:t>
      </w:r>
      <w:r>
        <w:rPr>
          <w:spacing w:val="28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Queensland).</w:t>
      </w:r>
      <w:r>
        <w:rPr>
          <w:spacing w:val="27"/>
        </w:rPr>
        <w:t xml:space="preserve"> </w:t>
      </w:r>
      <w:r>
        <w:rPr>
          <w:spacing w:val="1"/>
        </w:rPr>
        <w:t>In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60"/>
          <w:w w:val="99"/>
        </w:rPr>
        <w:t xml:space="preserve"> </w:t>
      </w:r>
      <w:r>
        <w:t>meantime,</w:t>
      </w:r>
      <w:r>
        <w:rPr>
          <w:spacing w:val="13"/>
        </w:rPr>
        <w:t xml:space="preserve"> </w:t>
      </w:r>
      <w:r>
        <w:t>environmental</w:t>
      </w:r>
      <w:r>
        <w:rPr>
          <w:spacing w:val="15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managers</w:t>
      </w:r>
      <w:r>
        <w:rPr>
          <w:spacing w:val="15"/>
        </w:rPr>
        <w:t xml:space="preserve"> </w:t>
      </w:r>
      <w:r>
        <w:t>will</w:t>
      </w:r>
      <w:r>
        <w:rPr>
          <w:spacing w:val="16"/>
        </w:rPr>
        <w:t xml:space="preserve"> </w:t>
      </w:r>
      <w:r>
        <w:rPr>
          <w:spacing w:val="-1"/>
        </w:rPr>
        <w:t>continue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t>draw</w:t>
      </w:r>
      <w:r>
        <w:rPr>
          <w:spacing w:val="17"/>
        </w:rPr>
        <w:t xml:space="preserve"> </w:t>
      </w:r>
      <w:r>
        <w:rPr>
          <w:spacing w:val="-1"/>
        </w:rPr>
        <w:t>on</w:t>
      </w:r>
      <w:r>
        <w:rPr>
          <w:spacing w:val="15"/>
        </w:rPr>
        <w:t xml:space="preserve"> </w:t>
      </w:r>
      <w:r>
        <w:t>information</w:t>
      </w:r>
      <w:r>
        <w:rPr>
          <w:spacing w:val="15"/>
        </w:rPr>
        <w:t xml:space="preserve"> </w:t>
      </w:r>
      <w:r>
        <w:rPr>
          <w:spacing w:val="-1"/>
        </w:rPr>
        <w:t>from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large</w:t>
      </w:r>
      <w:r>
        <w:rPr>
          <w:spacing w:val="32"/>
          <w:w w:val="99"/>
        </w:rPr>
        <w:t xml:space="preserve"> </w:t>
      </w:r>
      <w:r>
        <w:rPr>
          <w:spacing w:val="-1"/>
        </w:rPr>
        <w:t>number</w:t>
      </w:r>
      <w:r>
        <w:rPr>
          <w:spacing w:val="6"/>
        </w:rPr>
        <w:t xml:space="preserve"> </w:t>
      </w:r>
      <w:r>
        <w:rPr>
          <w:spacing w:val="-1"/>
        </w:rPr>
        <w:t>of</w:t>
      </w:r>
      <w:r>
        <w:rPr>
          <w:spacing w:val="6"/>
        </w:rPr>
        <w:t xml:space="preserve"> </w:t>
      </w:r>
      <w:r>
        <w:t>existing</w:t>
      </w:r>
      <w:r>
        <w:rPr>
          <w:spacing w:val="7"/>
        </w:rPr>
        <w:t xml:space="preserve"> </w:t>
      </w:r>
      <w:r>
        <w:t>documents</w:t>
      </w:r>
      <w:r>
        <w:rPr>
          <w:spacing w:val="6"/>
        </w:rPr>
        <w:t xml:space="preserve"> </w:t>
      </w:r>
      <w:r>
        <w:rPr>
          <w:spacing w:val="-1"/>
        </w:rPr>
        <w:t>that</w:t>
      </w:r>
      <w:r>
        <w:rPr>
          <w:spacing w:val="8"/>
        </w:rPr>
        <w:t xml:space="preserve"> </w:t>
      </w:r>
      <w:r>
        <w:t>describe</w:t>
      </w:r>
      <w:r>
        <w:rPr>
          <w:spacing w:val="7"/>
        </w:rPr>
        <w:t xml:space="preserve"> </w:t>
      </w:r>
      <w:r>
        <w:rPr>
          <w:spacing w:val="-1"/>
        </w:rPr>
        <w:t>environmental</w:t>
      </w:r>
      <w:r>
        <w:rPr>
          <w:spacing w:val="7"/>
        </w:rPr>
        <w:t xml:space="preserve"> </w:t>
      </w:r>
      <w:r>
        <w:t>watering</w:t>
      </w:r>
      <w:r>
        <w:rPr>
          <w:spacing w:val="7"/>
        </w:rPr>
        <w:t xml:space="preserve"> </w:t>
      </w:r>
      <w:r>
        <w:rPr>
          <w:spacing w:val="-1"/>
        </w:rPr>
        <w:t>requirements</w:t>
      </w:r>
      <w:r>
        <w:rPr>
          <w:spacing w:val="6"/>
        </w:rPr>
        <w:t xml:space="preserve"> </w:t>
      </w:r>
      <w:r>
        <w:rPr>
          <w:spacing w:val="-1"/>
        </w:rPr>
        <w:t>for</w:t>
      </w:r>
      <w:r>
        <w:rPr>
          <w:spacing w:val="6"/>
        </w:rPr>
        <w:t xml:space="preserve"> </w:t>
      </w:r>
      <w:r>
        <w:rPr>
          <w:spacing w:val="-1"/>
        </w:rPr>
        <w:t>specific</w:t>
      </w:r>
      <w:r>
        <w:rPr>
          <w:spacing w:val="96"/>
          <w:w w:val="9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catchments,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t>knowledge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monitoring</w:t>
      </w:r>
      <w:r>
        <w:rPr>
          <w:spacing w:val="-8"/>
        </w:rPr>
        <w:t xml:space="preserve"> </w:t>
      </w:r>
      <w:r>
        <w:t>results.</w:t>
      </w:r>
    </w:p>
    <w:p w14:paraId="0CD75110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20" w:name="_bookmark19"/>
      <w:bookmarkEnd w:id="20"/>
      <w:r>
        <w:rPr>
          <w:rFonts w:ascii="Century Gothic"/>
          <w:b/>
          <w:color w:val="5F4879"/>
          <w:sz w:val="24"/>
        </w:rPr>
        <w:t>Outcomes</w:t>
      </w:r>
      <w:r>
        <w:rPr>
          <w:rFonts w:ascii="Century Gothic"/>
          <w:b/>
          <w:color w:val="5F4879"/>
          <w:spacing w:val="-13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from</w:t>
      </w:r>
      <w:r>
        <w:rPr>
          <w:rFonts w:ascii="Century Gothic"/>
          <w:b/>
          <w:color w:val="5F4879"/>
          <w:spacing w:val="-13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Commonwealth</w:t>
      </w:r>
      <w:r>
        <w:rPr>
          <w:rFonts w:ascii="Century Gothic"/>
          <w:b/>
          <w:color w:val="5F4879"/>
          <w:spacing w:val="-14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environmental</w:t>
      </w:r>
      <w:r>
        <w:rPr>
          <w:rFonts w:ascii="Century Gothic"/>
          <w:b/>
          <w:color w:val="5F4879"/>
          <w:spacing w:val="-12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water</w:t>
      </w:r>
    </w:p>
    <w:p w14:paraId="0CD75111" w14:textId="77777777" w:rsidR="001418E5" w:rsidRDefault="00F34B3E">
      <w:pPr>
        <w:pStyle w:val="BodyText"/>
        <w:spacing w:before="108"/>
        <w:ind w:right="110"/>
        <w:jc w:val="both"/>
      </w:pPr>
      <w:r>
        <w:rPr>
          <w:spacing w:val="-1"/>
        </w:rPr>
        <w:t>The</w:t>
      </w:r>
      <w:r>
        <w:rPr>
          <w:spacing w:val="8"/>
        </w:rPr>
        <w:t xml:space="preserve"> </w:t>
      </w:r>
      <w:r>
        <w:rPr>
          <w:spacing w:val="-1"/>
        </w:rPr>
        <w:t>above</w:t>
      </w:r>
      <w:r>
        <w:rPr>
          <w:spacing w:val="11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rPr>
          <w:spacing w:val="-1"/>
        </w:rPr>
        <w:t>objectives,</w:t>
      </w:r>
      <w:r>
        <w:rPr>
          <w:spacing w:val="9"/>
        </w:rPr>
        <w:t xml:space="preserve"> </w:t>
      </w:r>
      <w:r>
        <w:t>outcomes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t>targets</w:t>
      </w:r>
      <w:r>
        <w:rPr>
          <w:spacing w:val="7"/>
        </w:rPr>
        <w:t xml:space="preserve"> </w:t>
      </w:r>
      <w:r>
        <w:t>are</w:t>
      </w:r>
      <w:r>
        <w:rPr>
          <w:spacing w:val="9"/>
        </w:rPr>
        <w:t xml:space="preserve"> </w:t>
      </w:r>
      <w:r>
        <w:t>all</w:t>
      </w:r>
      <w:r>
        <w:rPr>
          <w:spacing w:val="10"/>
        </w:rPr>
        <w:t xml:space="preserve"> </w:t>
      </w:r>
      <w:r>
        <w:t>long-term.</w:t>
      </w:r>
      <w:r>
        <w:rPr>
          <w:spacing w:val="7"/>
        </w:rPr>
        <w:t xml:space="preserve"> </w:t>
      </w:r>
      <w:r>
        <w:t>However,</w:t>
      </w:r>
      <w:r>
        <w:rPr>
          <w:spacing w:val="54"/>
          <w:w w:val="99"/>
        </w:rPr>
        <w:t xml:space="preserve"> </w:t>
      </w:r>
      <w:r>
        <w:rPr>
          <w:spacing w:val="-1"/>
        </w:rPr>
        <w:t>individual</w:t>
      </w:r>
      <w:r>
        <w:rPr>
          <w:spacing w:val="3"/>
        </w:rPr>
        <w:t xml:space="preserve"> </w:t>
      </w:r>
      <w:r>
        <w:t>environmental</w:t>
      </w:r>
      <w:r>
        <w:rPr>
          <w:spacing w:val="1"/>
        </w:rPr>
        <w:t xml:space="preserve"> </w:t>
      </w:r>
      <w:r>
        <w:t>watering</w:t>
      </w:r>
      <w:r>
        <w:rPr>
          <w:spacing w:val="3"/>
        </w:rPr>
        <w:t xml:space="preserve"> </w:t>
      </w:r>
      <w:r>
        <w:rPr>
          <w:spacing w:val="-1"/>
        </w:rPr>
        <w:t>actions</w:t>
      </w:r>
      <w:r>
        <w:rPr>
          <w:spacing w:val="2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undertaken</w:t>
      </w:r>
      <w:r>
        <w:rPr>
          <w:spacing w:val="4"/>
        </w:rPr>
        <w:t xml:space="preserve"> </w:t>
      </w:r>
      <w:r>
        <w:rPr>
          <w:spacing w:val="-1"/>
        </w:rPr>
        <w:t>over</w:t>
      </w:r>
      <w:r>
        <w:rPr>
          <w:spacing w:val="2"/>
        </w:rPr>
        <w:t xml:space="preserve"> </w:t>
      </w:r>
      <w:r>
        <w:rPr>
          <w:spacing w:val="-1"/>
        </w:rPr>
        <w:t>much</w:t>
      </w:r>
      <w:r>
        <w:rPr>
          <w:spacing w:val="6"/>
        </w:rPr>
        <w:t xml:space="preserve"> </w:t>
      </w:r>
      <w:r>
        <w:rPr>
          <w:spacing w:val="-1"/>
        </w:rPr>
        <w:t>shorter</w:t>
      </w:r>
      <w:r>
        <w:rPr>
          <w:spacing w:val="3"/>
        </w:rPr>
        <w:t xml:space="preserve"> </w:t>
      </w:r>
      <w:r>
        <w:t>timeframes.</w:t>
      </w:r>
      <w:r>
        <w:rPr>
          <w:spacing w:val="51"/>
          <w:w w:val="99"/>
        </w:rPr>
        <w:t xml:space="preserve"> </w:t>
      </w:r>
      <w:r>
        <w:t>Therefore,</w:t>
      </w:r>
      <w:r>
        <w:rPr>
          <w:spacing w:val="-9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necessary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identify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short-term</w:t>
      </w:r>
      <w:r>
        <w:rPr>
          <w:spacing w:val="-6"/>
        </w:rPr>
        <w:t xml:space="preserve"> </w:t>
      </w:r>
      <w:r>
        <w:t>outcomes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these</w:t>
      </w:r>
      <w:r>
        <w:rPr>
          <w:spacing w:val="-6"/>
        </w:rPr>
        <w:t xml:space="preserve"> </w:t>
      </w:r>
      <w:r>
        <w:t>longer-</w:t>
      </w:r>
      <w:r>
        <w:rPr>
          <w:spacing w:val="44"/>
          <w:w w:val="99"/>
        </w:rPr>
        <w:t xml:space="preserve"> </w:t>
      </w:r>
      <w:r>
        <w:t>term</w:t>
      </w:r>
      <w:r>
        <w:rPr>
          <w:spacing w:val="55"/>
        </w:rPr>
        <w:t xml:space="preserve"> </w:t>
      </w:r>
      <w:r>
        <w:rPr>
          <w:spacing w:val="-1"/>
        </w:rPr>
        <w:t>objectives.</w:t>
      </w:r>
      <w:r>
        <w:rPr>
          <w:spacing w:val="53"/>
        </w:rP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b/>
          <w:color w:val="006FC0"/>
          <w:spacing w:val="-1"/>
        </w:rPr>
        <w:t>Commonwealth</w:t>
      </w:r>
      <w:r>
        <w:rPr>
          <w:b/>
          <w:color w:val="006FC0"/>
          <w:spacing w:val="1"/>
        </w:rPr>
        <w:t xml:space="preserve"> </w:t>
      </w:r>
      <w:r>
        <w:rPr>
          <w:b/>
          <w:color w:val="006FC0"/>
          <w:spacing w:val="-1"/>
        </w:rPr>
        <w:t>Environmental</w:t>
      </w:r>
      <w:r>
        <w:rPr>
          <w:b/>
          <w:color w:val="006FC0"/>
          <w:spacing w:val="54"/>
        </w:rPr>
        <w:t xml:space="preserve"> </w:t>
      </w:r>
      <w:r>
        <w:rPr>
          <w:b/>
          <w:color w:val="006FC0"/>
          <w:spacing w:val="-1"/>
        </w:rPr>
        <w:t>Water</w:t>
      </w:r>
      <w:r>
        <w:rPr>
          <w:b/>
          <w:color w:val="006FC0"/>
          <w:spacing w:val="55"/>
        </w:rPr>
        <w:t xml:space="preserve"> </w:t>
      </w:r>
      <w:r>
        <w:rPr>
          <w:b/>
          <w:color w:val="006FC0"/>
        </w:rPr>
        <w:t>Outcomes</w:t>
      </w:r>
      <w:r>
        <w:rPr>
          <w:b/>
          <w:color w:val="006FC0"/>
          <w:spacing w:val="1"/>
        </w:rPr>
        <w:t xml:space="preserve"> </w:t>
      </w:r>
      <w:r>
        <w:rPr>
          <w:b/>
          <w:color w:val="006FC0"/>
          <w:spacing w:val="-1"/>
        </w:rPr>
        <w:t>Framework</w:t>
      </w:r>
      <w:r>
        <w:rPr>
          <w:b/>
          <w:color w:val="006FC0"/>
        </w:rPr>
        <w:t xml:space="preserve">  </w:t>
      </w:r>
      <w:r>
        <w:t>identifies</w:t>
      </w:r>
      <w:r>
        <w:rPr>
          <w:spacing w:val="8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11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can</w:t>
      </w:r>
      <w:r>
        <w:rPr>
          <w:spacing w:val="-9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expected</w:t>
      </w:r>
      <w:r>
        <w:rPr>
          <w:spacing w:val="-10"/>
        </w:rPr>
        <w:t xml:space="preserve"> </w:t>
      </w:r>
      <w:r>
        <w:t>from</w:t>
      </w:r>
      <w:r>
        <w:rPr>
          <w:spacing w:val="-11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watering:</w:t>
      </w:r>
    </w:p>
    <w:p w14:paraId="0CD75112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jc w:val="both"/>
      </w:pPr>
      <w:r>
        <w:t>in</w:t>
      </w:r>
      <w:r>
        <w:rPr>
          <w:spacing w:val="-5"/>
        </w:rPr>
        <w:t xml:space="preserve"> </w:t>
      </w:r>
      <w:r>
        <w:t>less</w:t>
      </w:r>
      <w:r>
        <w:rPr>
          <w:spacing w:val="-7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3"/>
        </w:rPr>
        <w:t xml:space="preserve"> </w:t>
      </w:r>
      <w:r>
        <w:rPr>
          <w:spacing w:val="-1"/>
        </w:rPr>
        <w:t>(1</w:t>
      </w:r>
      <w:r>
        <w:rPr>
          <w:spacing w:val="-6"/>
        </w:rPr>
        <w:t xml:space="preserve"> </w:t>
      </w:r>
      <w:r>
        <w:t>year</w:t>
      </w:r>
      <w:r>
        <w:rPr>
          <w:spacing w:val="-6"/>
        </w:rPr>
        <w:t xml:space="preserve"> </w:t>
      </w:r>
      <w:r>
        <w:t>outcomes)</w:t>
      </w:r>
    </w:p>
    <w:p w14:paraId="0CD75113" w14:textId="77777777" w:rsidR="001418E5" w:rsidRDefault="00F34B3E">
      <w:pPr>
        <w:pStyle w:val="BodyText"/>
        <w:numPr>
          <w:ilvl w:val="0"/>
          <w:numId w:val="43"/>
        </w:numPr>
        <w:tabs>
          <w:tab w:val="left" w:pos="547"/>
        </w:tabs>
        <w:jc w:val="both"/>
      </w:pPr>
      <w:r>
        <w:t>between</w:t>
      </w:r>
      <w:r>
        <w:rPr>
          <w:spacing w:val="-7"/>
        </w:rPr>
        <w:t xml:space="preserve"> </w:t>
      </w:r>
      <w:r>
        <w:rPr>
          <w:spacing w:val="-1"/>
        </w:rPr>
        <w:t>one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five</w:t>
      </w:r>
      <w:r>
        <w:rPr>
          <w:spacing w:val="-7"/>
        </w:rPr>
        <w:t xml:space="preserve"> </w:t>
      </w:r>
      <w:r>
        <w:rPr>
          <w:spacing w:val="-1"/>
        </w:rPr>
        <w:t>years</w:t>
      </w:r>
      <w:r>
        <w:rPr>
          <w:spacing w:val="-6"/>
        </w:rPr>
        <w:t xml:space="preserve"> </w:t>
      </w:r>
      <w:r>
        <w:rPr>
          <w:spacing w:val="-1"/>
        </w:rPr>
        <w:t>(5</w:t>
      </w:r>
      <w:r>
        <w:rPr>
          <w:spacing w:val="-7"/>
        </w:rPr>
        <w:t xml:space="preserve"> </w:t>
      </w:r>
      <w:r>
        <w:rPr>
          <w:spacing w:val="-1"/>
        </w:rPr>
        <w:t>year</w:t>
      </w:r>
      <w:r>
        <w:rPr>
          <w:spacing w:val="-4"/>
        </w:rPr>
        <w:t xml:space="preserve"> </w:t>
      </w:r>
      <w:r>
        <w:t>outcomes).</w:t>
      </w:r>
    </w:p>
    <w:p w14:paraId="0CD75114" w14:textId="77777777" w:rsidR="001418E5" w:rsidRDefault="001418E5">
      <w:pPr>
        <w:jc w:val="both"/>
        <w:sectPr w:rsidR="001418E5">
          <w:footerReference w:type="default" r:id="rId22"/>
          <w:pgSz w:w="11910" w:h="16840"/>
          <w:pgMar w:top="840" w:right="1160" w:bottom="860" w:left="1300" w:header="0" w:footer="672" w:gutter="0"/>
          <w:pgNumType w:start="7"/>
          <w:cols w:space="720"/>
        </w:sectPr>
      </w:pPr>
    </w:p>
    <w:p w14:paraId="0CD75115" w14:textId="32A64657" w:rsidR="001418E5" w:rsidRDefault="00F34B3E">
      <w:pPr>
        <w:pStyle w:val="BodyText"/>
        <w:tabs>
          <w:tab w:val="left" w:pos="1775"/>
          <w:tab w:val="left" w:pos="2615"/>
          <w:tab w:val="left" w:pos="3576"/>
          <w:tab w:val="left" w:pos="4248"/>
          <w:tab w:val="left" w:pos="4968"/>
          <w:tab w:val="left" w:pos="6023"/>
          <w:tab w:val="left" w:pos="7555"/>
          <w:tab w:val="left" w:pos="8637"/>
          <w:tab w:val="left" w:pos="9510"/>
        </w:tabs>
        <w:spacing w:before="36"/>
        <w:ind w:left="558" w:right="932"/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69568" behindDoc="1" locked="0" layoutInCell="1" allowOverlap="1" wp14:anchorId="0CD75411" wp14:editId="599B3753">
                <wp:simplePos x="0" y="0"/>
                <wp:positionH relativeFrom="page">
                  <wp:posOffset>681355</wp:posOffset>
                </wp:positionH>
                <wp:positionV relativeFrom="page">
                  <wp:posOffset>6362065</wp:posOffset>
                </wp:positionV>
                <wp:extent cx="694055" cy="634365"/>
                <wp:effectExtent l="0" t="0" r="0" b="0"/>
                <wp:wrapNone/>
                <wp:docPr id="299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634365"/>
                          <a:chOff x="1073" y="10019"/>
                          <a:chExt cx="1093" cy="999"/>
                        </a:xfrm>
                      </wpg:grpSpPr>
                      <wpg:grpSp>
                        <wpg:cNvPr id="300" name="Group 292"/>
                        <wpg:cNvGrpSpPr>
                          <a:grpSpLocks/>
                        </wpg:cNvGrpSpPr>
                        <wpg:grpSpPr bwMode="auto">
                          <a:xfrm>
                            <a:off x="1073" y="10019"/>
                            <a:ext cx="1093" cy="219"/>
                            <a:chOff x="1073" y="10019"/>
                            <a:chExt cx="1093" cy="219"/>
                          </a:xfrm>
                        </wpg:grpSpPr>
                        <wps:wsp>
                          <wps:cNvPr id="301" name="Freeform 293"/>
                          <wps:cNvSpPr>
                            <a:spLocks/>
                          </wps:cNvSpPr>
                          <wps:spPr bwMode="auto">
                            <a:xfrm>
                              <a:off x="1073" y="10019"/>
                              <a:ext cx="1093" cy="219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10237 10019"/>
                                <a:gd name="T3" fmla="*/ 10237 h 219"/>
                                <a:gd name="T4" fmla="+- 0 2165 1073"/>
                                <a:gd name="T5" fmla="*/ T4 w 1093"/>
                                <a:gd name="T6" fmla="+- 0 10237 10019"/>
                                <a:gd name="T7" fmla="*/ 10237 h 219"/>
                                <a:gd name="T8" fmla="+- 0 2165 1073"/>
                                <a:gd name="T9" fmla="*/ T8 w 1093"/>
                                <a:gd name="T10" fmla="+- 0 10019 10019"/>
                                <a:gd name="T11" fmla="*/ 10019 h 219"/>
                                <a:gd name="T12" fmla="+- 0 1073 1073"/>
                                <a:gd name="T13" fmla="*/ T12 w 1093"/>
                                <a:gd name="T14" fmla="+- 0 10019 10019"/>
                                <a:gd name="T15" fmla="*/ 10019 h 219"/>
                                <a:gd name="T16" fmla="+- 0 1073 1073"/>
                                <a:gd name="T17" fmla="*/ T16 w 1093"/>
                                <a:gd name="T18" fmla="+- 0 10237 10019"/>
                                <a:gd name="T19" fmla="*/ 1023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19">
                                  <a:moveTo>
                                    <a:pt x="0" y="218"/>
                                  </a:moveTo>
                                  <a:lnTo>
                                    <a:pt x="1092" y="218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" name="Group 290"/>
                        <wpg:cNvGrpSpPr>
                          <a:grpSpLocks/>
                        </wpg:cNvGrpSpPr>
                        <wpg:grpSpPr bwMode="auto">
                          <a:xfrm>
                            <a:off x="1073" y="10237"/>
                            <a:ext cx="1093" cy="221"/>
                            <a:chOff x="1073" y="10237"/>
                            <a:chExt cx="1093" cy="221"/>
                          </a:xfrm>
                        </wpg:grpSpPr>
                        <wps:wsp>
                          <wps:cNvPr id="303" name="Freeform 291"/>
                          <wps:cNvSpPr>
                            <a:spLocks/>
                          </wps:cNvSpPr>
                          <wps:spPr bwMode="auto">
                            <a:xfrm>
                              <a:off x="1073" y="10237"/>
                              <a:ext cx="1093" cy="221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10458 10237"/>
                                <a:gd name="T3" fmla="*/ 10458 h 221"/>
                                <a:gd name="T4" fmla="+- 0 2165 1073"/>
                                <a:gd name="T5" fmla="*/ T4 w 1093"/>
                                <a:gd name="T6" fmla="+- 0 10458 10237"/>
                                <a:gd name="T7" fmla="*/ 10458 h 221"/>
                                <a:gd name="T8" fmla="+- 0 2165 1073"/>
                                <a:gd name="T9" fmla="*/ T8 w 1093"/>
                                <a:gd name="T10" fmla="+- 0 10237 10237"/>
                                <a:gd name="T11" fmla="*/ 10237 h 221"/>
                                <a:gd name="T12" fmla="+- 0 1073 1073"/>
                                <a:gd name="T13" fmla="*/ T12 w 1093"/>
                                <a:gd name="T14" fmla="+- 0 10237 10237"/>
                                <a:gd name="T15" fmla="*/ 10237 h 221"/>
                                <a:gd name="T16" fmla="+- 0 1073 1073"/>
                                <a:gd name="T17" fmla="*/ T16 w 1093"/>
                                <a:gd name="T18" fmla="+- 0 10458 10237"/>
                                <a:gd name="T19" fmla="*/ 1045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21">
                                  <a:moveTo>
                                    <a:pt x="0" y="221"/>
                                  </a:moveTo>
                                  <a:lnTo>
                                    <a:pt x="1092" y="221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288"/>
                        <wpg:cNvGrpSpPr>
                          <a:grpSpLocks/>
                        </wpg:cNvGrpSpPr>
                        <wpg:grpSpPr bwMode="auto">
                          <a:xfrm>
                            <a:off x="1073" y="10458"/>
                            <a:ext cx="1093" cy="219"/>
                            <a:chOff x="1073" y="10458"/>
                            <a:chExt cx="1093" cy="219"/>
                          </a:xfrm>
                        </wpg:grpSpPr>
                        <wps:wsp>
                          <wps:cNvPr id="305" name="Freeform 289"/>
                          <wps:cNvSpPr>
                            <a:spLocks/>
                          </wps:cNvSpPr>
                          <wps:spPr bwMode="auto">
                            <a:xfrm>
                              <a:off x="1073" y="10458"/>
                              <a:ext cx="1093" cy="219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10677 10458"/>
                                <a:gd name="T3" fmla="*/ 10677 h 219"/>
                                <a:gd name="T4" fmla="+- 0 2165 1073"/>
                                <a:gd name="T5" fmla="*/ T4 w 1093"/>
                                <a:gd name="T6" fmla="+- 0 10677 10458"/>
                                <a:gd name="T7" fmla="*/ 10677 h 219"/>
                                <a:gd name="T8" fmla="+- 0 2165 1073"/>
                                <a:gd name="T9" fmla="*/ T8 w 1093"/>
                                <a:gd name="T10" fmla="+- 0 10458 10458"/>
                                <a:gd name="T11" fmla="*/ 10458 h 219"/>
                                <a:gd name="T12" fmla="+- 0 1073 1073"/>
                                <a:gd name="T13" fmla="*/ T12 w 1093"/>
                                <a:gd name="T14" fmla="+- 0 10458 10458"/>
                                <a:gd name="T15" fmla="*/ 10458 h 219"/>
                                <a:gd name="T16" fmla="+- 0 1073 1073"/>
                                <a:gd name="T17" fmla="*/ T16 w 1093"/>
                                <a:gd name="T18" fmla="+- 0 10677 10458"/>
                                <a:gd name="T19" fmla="*/ 1067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19">
                                  <a:moveTo>
                                    <a:pt x="0" y="219"/>
                                  </a:moveTo>
                                  <a:lnTo>
                                    <a:pt x="1092" y="219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286"/>
                        <wpg:cNvGrpSpPr>
                          <a:grpSpLocks/>
                        </wpg:cNvGrpSpPr>
                        <wpg:grpSpPr bwMode="auto">
                          <a:xfrm>
                            <a:off x="1073" y="10677"/>
                            <a:ext cx="1093" cy="341"/>
                            <a:chOff x="1073" y="10677"/>
                            <a:chExt cx="1093" cy="341"/>
                          </a:xfrm>
                        </wpg:grpSpPr>
                        <wps:wsp>
                          <wps:cNvPr id="307" name="Freeform 287"/>
                          <wps:cNvSpPr>
                            <a:spLocks/>
                          </wps:cNvSpPr>
                          <wps:spPr bwMode="auto">
                            <a:xfrm>
                              <a:off x="1073" y="10677"/>
                              <a:ext cx="1093" cy="341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11017 10677"/>
                                <a:gd name="T3" fmla="*/ 11017 h 341"/>
                                <a:gd name="T4" fmla="+- 0 2165 1073"/>
                                <a:gd name="T5" fmla="*/ T4 w 1093"/>
                                <a:gd name="T6" fmla="+- 0 11017 10677"/>
                                <a:gd name="T7" fmla="*/ 11017 h 341"/>
                                <a:gd name="T8" fmla="+- 0 2165 1073"/>
                                <a:gd name="T9" fmla="*/ T8 w 1093"/>
                                <a:gd name="T10" fmla="+- 0 10677 10677"/>
                                <a:gd name="T11" fmla="*/ 10677 h 341"/>
                                <a:gd name="T12" fmla="+- 0 1073 1073"/>
                                <a:gd name="T13" fmla="*/ T12 w 1093"/>
                                <a:gd name="T14" fmla="+- 0 10677 10677"/>
                                <a:gd name="T15" fmla="*/ 10677 h 341"/>
                                <a:gd name="T16" fmla="+- 0 1073 1073"/>
                                <a:gd name="T17" fmla="*/ T16 w 1093"/>
                                <a:gd name="T18" fmla="+- 0 11017 10677"/>
                                <a:gd name="T19" fmla="*/ 11017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341">
                                  <a:moveTo>
                                    <a:pt x="0" y="340"/>
                                  </a:moveTo>
                                  <a:lnTo>
                                    <a:pt x="1092" y="340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F4180A" id="Group 285" o:spid="_x0000_s1026" style="position:absolute;margin-left:53.65pt;margin-top:500.95pt;width:54.65pt;height:49.95pt;z-index:-46912;mso-position-horizontal-relative:page;mso-position-vertical-relative:page" coordorigin="1073,10019" coordsize="1093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">
                <v:group id="Group 292" o:spid="_x0000_s1027" style="position:absolute;left:1073;top:10019;width:1093;height:219" coordorigin="1073,10019" coordsize="10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gD0vc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YA9L3CAAAA3AAAAA8A&#10;AAAAAAAAAAAAAAAAqgIAAGRycy9kb3ducmV2LnhtbFBLBQYAAAAABAAEAPoAAACZAwAAAAA=&#10;">
                  <v:shape id="Freeform 293" o:spid="_x0000_s1028" style="position:absolute;left:1073;top:10019;width:1093;height:219;visibility:visible;mso-wrap-style:square;v-text-anchor:top" coordsize="10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PVsMA&#10;AADcAAAADwAAAGRycy9kb3ducmV2LnhtbESP0YrCMBRE3xf8h3AF39a0ushSjSKCKC7CrvoBl+ba&#10;FpOb0qS1/r0RhH0cZuYMs1j11oiOGl85VpCOExDEudMVFwou5+3nNwgfkDUax6TgQR5Wy8HHAjPt&#10;7vxH3SkUIkLYZ6igDKHOpPR5SRb92NXE0bu6xmKIsimkbvAe4dbISZLMpMWK40KJNW1Kym+n1io4&#10;HLHeHfdpez137ezrtjbm92er1GjYr+cgAvXhP/xu77WCaZLC6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GOPVsMAAADcAAAADwAAAAAAAAAAAAAAAACYAgAAZHJzL2Rv&#10;d25yZXYueG1sUEsFBgAAAAAEAAQA9QAAAIgDAAAAAA==&#10;" path="m,218r1092,l1092,,,,,218xe" fillcolor="#006fc0" stroked="f">
                    <v:path arrowok="t" o:connecttype="custom" o:connectlocs="0,10237;1092,10237;1092,10019;0,10019;0,10237" o:connectangles="0,0,0,0,0"/>
                  </v:shape>
                </v:group>
                <v:group id="Group 290" o:spid="_x0000_s1029" style="position:absolute;left:1073;top:10237;width:1093;height:221" coordorigin="1073,10237" coordsize="109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5ns9RxgAAANwA&#10;AAAPAAAAAAAAAAAAAAAAAKoCAABkcnMvZG93bnJldi54bWxQSwUGAAAAAAQABAD6AAAAnQMAAAAA&#10;">
                  <v:shape id="Freeform 291" o:spid="_x0000_s1030" style="position:absolute;left:1073;top:10237;width:1093;height:221;visibility:visible;mso-wrap-style:square;v-text-anchor:top" coordsize="10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QNeMMA&#10;AADcAAAADwAAAGRycy9kb3ducmV2LnhtbESPT2sCMRTE7wW/Q3hCbzVRoZXVKKJV2kPBv/fH5rm7&#10;uHlZNtGN374pFDwOM/MbZraIthZ3an3lWMNwoEAQ585UXGg4HTdvExA+IBusHZOGB3lYzHsvM8yM&#10;63hP90MoRIKwz1BDGUKTSenzkiz6gWuIk3dxrcWQZFtI02KX4LaWI6XepcWK00KJDa1Kyq+Hm02U&#10;jx39dNvJujnfvuPuU21WKp61fu3H5RREoBie4f/2l9EwVmP4O5OOgJ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QNeMMAAADcAAAADwAAAAAAAAAAAAAAAACYAgAAZHJzL2Rv&#10;d25yZXYueG1sUEsFBgAAAAAEAAQA9QAAAIgDAAAAAA==&#10;" path="m,221r1092,l1092,,,,,221xe" fillcolor="#006fc0" stroked="f">
                    <v:path arrowok="t" o:connecttype="custom" o:connectlocs="0,10458;1092,10458;1092,10237;0,10237;0,10458" o:connectangles="0,0,0,0,0"/>
                  </v:shape>
                </v:group>
                <v:group id="Group 288" o:spid="_x0000_s1031" style="position:absolute;left:1073;top:10458;width:1093;height:219" coordorigin="1073,10458" coordsize="10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vyvsUAAADc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yjC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78r7FAAAA3AAA&#10;AA8AAAAAAAAAAAAAAAAAqgIAAGRycy9kb3ducmV2LnhtbFBLBQYAAAAABAAEAPoAAACcAwAAAAA=&#10;">
                  <v:shape id="Freeform 289" o:spid="_x0000_s1032" style="position:absolute;left:1073;top:10458;width:1093;height:219;visibility:visible;mso-wrap-style:square;v-text-anchor:top" coordsize="10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iJVcMA&#10;AADcAAAADwAAAGRycy9kb3ducmV2LnhtbESP0YrCMBRE3wX/IVzBN03VVZauUUQQxUVwdT/g0lzb&#10;YnJTmrTWvzcLCz4OM3OGWa47a0RLtS8dK5iMExDEmdMl5wp+r7vRJwgfkDUax6TgSR7Wq35vial2&#10;D/6h9hJyESHsU1RQhFClUvqsIIt+7Cri6N1cbTFEWedS1/iIcGvkNEkW0mLJcaHAirYFZfdLYxUc&#10;T1jtT4dJc7u2zeLjvjHm/L1TajjoNl8gAnXhHf5vH7SCWTKHvzPxCMjV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iJVcMAAADcAAAADwAAAAAAAAAAAAAAAACYAgAAZHJzL2Rv&#10;d25yZXYueG1sUEsFBgAAAAAEAAQA9QAAAIgDAAAAAA==&#10;" path="m,219r1092,l1092,,,,,219xe" fillcolor="#006fc0" stroked="f">
                    <v:path arrowok="t" o:connecttype="custom" o:connectlocs="0,10677;1092,10677;1092,10458;0,10458;0,10677" o:connectangles="0,0,0,0,0"/>
                  </v:shape>
                </v:group>
                <v:group id="Group 286" o:spid="_x0000_s1033" style="position:absolute;left:1073;top:10677;width:1093;height:341" coordorigin="1073,10677" coordsize="109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Freeform 287" o:spid="_x0000_s1034" style="position:absolute;left:1073;top:10677;width:1093;height:341;visibility:visible;mso-wrap-style:square;v-text-anchor:top" coordsize="109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mfRMQA&#10;AADcAAAADwAAAGRycy9kb3ducmV2LnhtbESPQWvCQBSE7wX/w/KE3upGDVWimyBCbW9tk+L5kX1m&#10;g9m3IbvV5N93C4Ueh5n5htkXo+3EjQbfOlawXCQgiGunW24UfFUvT1sQPiBr7ByTgok8FPnsYY+Z&#10;dnf+pFsZGhEh7DNUYELoMyl9bciiX7ieOHoXN1gMUQ6N1APeI9x2cpUkz9Jiy3HBYE9HQ/W1/LYK&#10;0j7F6ho2h9dqOsqyfj+5D3NW6nE+HnYgAo3hP/zXftMK1skGfs/EI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Jn0TEAAAA3AAAAA8AAAAAAAAAAAAAAAAAmAIAAGRycy9k&#10;b3ducmV2LnhtbFBLBQYAAAAABAAEAPUAAACJAwAAAAA=&#10;" path="m,340r1092,l1092,,,,,340xe" fillcolor="#006fc0" stroked="f">
                    <v:path arrowok="t" o:connecttype="custom" o:connectlocs="0,11017;1092,11017;1092,10677;0,10677;0,1101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616" behindDoc="1" locked="0" layoutInCell="1" allowOverlap="1" wp14:anchorId="0CD75412" wp14:editId="48CBB538">
                <wp:simplePos x="0" y="0"/>
                <wp:positionH relativeFrom="page">
                  <wp:posOffset>5993765</wp:posOffset>
                </wp:positionH>
                <wp:positionV relativeFrom="page">
                  <wp:posOffset>4413885</wp:posOffset>
                </wp:positionV>
                <wp:extent cx="1211580" cy="710565"/>
                <wp:effectExtent l="2540" t="3810" r="0" b="0"/>
                <wp:wrapNone/>
                <wp:docPr id="290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710565"/>
                          <a:chOff x="9439" y="6951"/>
                          <a:chExt cx="1908" cy="1119"/>
                        </a:xfrm>
                      </wpg:grpSpPr>
                      <wpg:grpSp>
                        <wpg:cNvPr id="291" name="Group 283"/>
                        <wpg:cNvGrpSpPr>
                          <a:grpSpLocks/>
                        </wpg:cNvGrpSpPr>
                        <wpg:grpSpPr bwMode="auto">
                          <a:xfrm>
                            <a:off x="9439" y="6951"/>
                            <a:ext cx="1908" cy="221"/>
                            <a:chOff x="9439" y="6951"/>
                            <a:chExt cx="1908" cy="221"/>
                          </a:xfrm>
                        </wpg:grpSpPr>
                        <wps:wsp>
                          <wps:cNvPr id="292" name="Freeform 284"/>
                          <wps:cNvSpPr>
                            <a:spLocks/>
                          </wps:cNvSpPr>
                          <wps:spPr bwMode="auto">
                            <a:xfrm>
                              <a:off x="9439" y="6951"/>
                              <a:ext cx="1908" cy="22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7172 6951"/>
                                <a:gd name="T3" fmla="*/ 7172 h 221"/>
                                <a:gd name="T4" fmla="+- 0 11347 9439"/>
                                <a:gd name="T5" fmla="*/ T4 w 1908"/>
                                <a:gd name="T6" fmla="+- 0 7172 6951"/>
                                <a:gd name="T7" fmla="*/ 7172 h 221"/>
                                <a:gd name="T8" fmla="+- 0 11347 9439"/>
                                <a:gd name="T9" fmla="*/ T8 w 1908"/>
                                <a:gd name="T10" fmla="+- 0 6951 6951"/>
                                <a:gd name="T11" fmla="*/ 6951 h 221"/>
                                <a:gd name="T12" fmla="+- 0 9439 9439"/>
                                <a:gd name="T13" fmla="*/ T12 w 1908"/>
                                <a:gd name="T14" fmla="+- 0 6951 6951"/>
                                <a:gd name="T15" fmla="*/ 6951 h 221"/>
                                <a:gd name="T16" fmla="+- 0 9439 9439"/>
                                <a:gd name="T17" fmla="*/ T16 w 1908"/>
                                <a:gd name="T18" fmla="+- 0 7172 6951"/>
                                <a:gd name="T19" fmla="*/ 717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21">
                                  <a:moveTo>
                                    <a:pt x="0" y="221"/>
                                  </a:moveTo>
                                  <a:lnTo>
                                    <a:pt x="1908" y="22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" name="Group 281"/>
                        <wpg:cNvGrpSpPr>
                          <a:grpSpLocks/>
                        </wpg:cNvGrpSpPr>
                        <wpg:grpSpPr bwMode="auto">
                          <a:xfrm>
                            <a:off x="9439" y="7172"/>
                            <a:ext cx="1908" cy="339"/>
                            <a:chOff x="9439" y="7172"/>
                            <a:chExt cx="1908" cy="339"/>
                          </a:xfrm>
                        </wpg:grpSpPr>
                        <wps:wsp>
                          <wps:cNvPr id="294" name="Freeform 282"/>
                          <wps:cNvSpPr>
                            <a:spLocks/>
                          </wps:cNvSpPr>
                          <wps:spPr bwMode="auto">
                            <a:xfrm>
                              <a:off x="9439" y="7172"/>
                              <a:ext cx="1908" cy="339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7511 7172"/>
                                <a:gd name="T3" fmla="*/ 7511 h 339"/>
                                <a:gd name="T4" fmla="+- 0 11347 9439"/>
                                <a:gd name="T5" fmla="*/ T4 w 1908"/>
                                <a:gd name="T6" fmla="+- 0 7511 7172"/>
                                <a:gd name="T7" fmla="*/ 7511 h 339"/>
                                <a:gd name="T8" fmla="+- 0 11347 9439"/>
                                <a:gd name="T9" fmla="*/ T8 w 1908"/>
                                <a:gd name="T10" fmla="+- 0 7172 7172"/>
                                <a:gd name="T11" fmla="*/ 7172 h 339"/>
                                <a:gd name="T12" fmla="+- 0 9439 9439"/>
                                <a:gd name="T13" fmla="*/ T12 w 1908"/>
                                <a:gd name="T14" fmla="+- 0 7172 7172"/>
                                <a:gd name="T15" fmla="*/ 7172 h 339"/>
                                <a:gd name="T16" fmla="+- 0 9439 9439"/>
                                <a:gd name="T17" fmla="*/ T16 w 1908"/>
                                <a:gd name="T18" fmla="+- 0 7511 7172"/>
                                <a:gd name="T19" fmla="*/ 7511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339">
                                  <a:moveTo>
                                    <a:pt x="0" y="339"/>
                                  </a:moveTo>
                                  <a:lnTo>
                                    <a:pt x="1908" y="339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79"/>
                        <wpg:cNvGrpSpPr>
                          <a:grpSpLocks/>
                        </wpg:cNvGrpSpPr>
                        <wpg:grpSpPr bwMode="auto">
                          <a:xfrm>
                            <a:off x="9439" y="7511"/>
                            <a:ext cx="1908" cy="221"/>
                            <a:chOff x="9439" y="7511"/>
                            <a:chExt cx="1908" cy="221"/>
                          </a:xfrm>
                        </wpg:grpSpPr>
                        <wps:wsp>
                          <wps:cNvPr id="296" name="Freeform 280"/>
                          <wps:cNvSpPr>
                            <a:spLocks/>
                          </wps:cNvSpPr>
                          <wps:spPr bwMode="auto">
                            <a:xfrm>
                              <a:off x="9439" y="7511"/>
                              <a:ext cx="1908" cy="22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7731 7511"/>
                                <a:gd name="T3" fmla="*/ 7731 h 221"/>
                                <a:gd name="T4" fmla="+- 0 11347 9439"/>
                                <a:gd name="T5" fmla="*/ T4 w 1908"/>
                                <a:gd name="T6" fmla="+- 0 7731 7511"/>
                                <a:gd name="T7" fmla="*/ 7731 h 221"/>
                                <a:gd name="T8" fmla="+- 0 11347 9439"/>
                                <a:gd name="T9" fmla="*/ T8 w 1908"/>
                                <a:gd name="T10" fmla="+- 0 7511 7511"/>
                                <a:gd name="T11" fmla="*/ 7511 h 221"/>
                                <a:gd name="T12" fmla="+- 0 9439 9439"/>
                                <a:gd name="T13" fmla="*/ T12 w 1908"/>
                                <a:gd name="T14" fmla="+- 0 7511 7511"/>
                                <a:gd name="T15" fmla="*/ 7511 h 221"/>
                                <a:gd name="T16" fmla="+- 0 9439 9439"/>
                                <a:gd name="T17" fmla="*/ T16 w 1908"/>
                                <a:gd name="T18" fmla="+- 0 7731 7511"/>
                                <a:gd name="T19" fmla="*/ 773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21">
                                  <a:moveTo>
                                    <a:pt x="0" y="220"/>
                                  </a:moveTo>
                                  <a:lnTo>
                                    <a:pt x="1908" y="220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77"/>
                        <wpg:cNvGrpSpPr>
                          <a:grpSpLocks/>
                        </wpg:cNvGrpSpPr>
                        <wpg:grpSpPr bwMode="auto">
                          <a:xfrm>
                            <a:off x="9439" y="7731"/>
                            <a:ext cx="1908" cy="339"/>
                            <a:chOff x="9439" y="7731"/>
                            <a:chExt cx="1908" cy="339"/>
                          </a:xfrm>
                        </wpg:grpSpPr>
                        <wps:wsp>
                          <wps:cNvPr id="298" name="Freeform 278"/>
                          <wps:cNvSpPr>
                            <a:spLocks/>
                          </wps:cNvSpPr>
                          <wps:spPr bwMode="auto">
                            <a:xfrm>
                              <a:off x="9439" y="7731"/>
                              <a:ext cx="1908" cy="339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8070 7731"/>
                                <a:gd name="T3" fmla="*/ 8070 h 339"/>
                                <a:gd name="T4" fmla="+- 0 11347 9439"/>
                                <a:gd name="T5" fmla="*/ T4 w 1908"/>
                                <a:gd name="T6" fmla="+- 0 8070 7731"/>
                                <a:gd name="T7" fmla="*/ 8070 h 339"/>
                                <a:gd name="T8" fmla="+- 0 11347 9439"/>
                                <a:gd name="T9" fmla="*/ T8 w 1908"/>
                                <a:gd name="T10" fmla="+- 0 7731 7731"/>
                                <a:gd name="T11" fmla="*/ 7731 h 339"/>
                                <a:gd name="T12" fmla="+- 0 9439 9439"/>
                                <a:gd name="T13" fmla="*/ T12 w 1908"/>
                                <a:gd name="T14" fmla="+- 0 7731 7731"/>
                                <a:gd name="T15" fmla="*/ 7731 h 339"/>
                                <a:gd name="T16" fmla="+- 0 9439 9439"/>
                                <a:gd name="T17" fmla="*/ T16 w 1908"/>
                                <a:gd name="T18" fmla="+- 0 8070 7731"/>
                                <a:gd name="T19" fmla="*/ 8070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339">
                                  <a:moveTo>
                                    <a:pt x="0" y="339"/>
                                  </a:moveTo>
                                  <a:lnTo>
                                    <a:pt x="1908" y="339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075AC4" id="Group 276" o:spid="_x0000_s1026" style="position:absolute;margin-left:471.95pt;margin-top:347.55pt;width:95.4pt;height:55.95pt;z-index:-46864;mso-position-horizontal-relative:page;mso-position-vertical-relative:page" coordorigin="9439,6951" coordsize="1908,1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">
                <v:group id="Group 283" o:spid="_x0000_s1027" style="position:absolute;left:9439;top:6951;width:1908;height:221" coordorigin="9439,6951" coordsize="190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6fLP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p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6fLPMQAAADcAAAA&#10;DwAAAAAAAAAAAAAAAACqAgAAZHJzL2Rvd25yZXYueG1sUEsFBgAAAAAEAAQA+gAAAJsDAAAAAA==&#10;">
                  <v:shape id="Freeform 284" o:spid="_x0000_s1028" style="position:absolute;left:9439;top:6951;width:1908;height:221;visibility:visible;mso-wrap-style:square;v-text-anchor:top" coordsize="190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hF8UA&#10;AADcAAAADwAAAGRycy9kb3ducmV2LnhtbESPQWvCQBSE7wX/w/IKvdVNUggaXSWIgi300Gjr9ZF9&#10;JqHZtyG7Jum/7xYKHoeZ+YZZbyfTioF611hWEM8jEMSl1Q1XCs6nw/MChPPIGlvLpOCHHGw3s4c1&#10;ZtqO/EFD4SsRIOwyVFB732VSurImg25uO+LgXW1v0AfZV1L3OAa4aWUSRak02HBYqLGjXU3ld3Ez&#10;Cj7ptdhfFvH7qf0y6VvevVx0zko9PU75CoSnyd/D/+2jVpAsE/g7E4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8SEXxQAAANwAAAAPAAAAAAAAAAAAAAAAAJgCAABkcnMv&#10;ZG93bnJldi54bWxQSwUGAAAAAAQABAD1AAAAigMAAAAA&#10;" path="m,221r1908,l1908,,,,,221xe" fillcolor="#d5e2bb" stroked="f">
                    <v:path arrowok="t" o:connecttype="custom" o:connectlocs="0,7172;1908,7172;1908,6951;0,6951;0,7172" o:connectangles="0,0,0,0,0"/>
                  </v:shape>
                </v:group>
                <v:group id="Group 281" o:spid="_x0000_s1029" style="position:absolute;left:9439;top:7172;width:1908;height:339" coordorigin="9439,7172" coordsize="190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shape id="Freeform 282" o:spid="_x0000_s1030" style="position:absolute;left:9439;top:7172;width:1908;height:339;visibility:visible;mso-wrap-style:square;v-text-anchor:top" coordsize="190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0ZvccA&#10;AADcAAAADwAAAGRycy9kb3ducmV2LnhtbESPS2vDMBCE74X+B7GFXEoixyl5OFFCSVIo9NI8Djku&#10;1toysVaupcTuv68KhR6HmfmGWW16W4s7tb5yrGA8SkAQ505XXCo4n96GcxA+IGusHZOCb/KwWT8+&#10;rDDTruMD3Y+hFBHCPkMFJoQmk9Lnhiz6kWuIo1e41mKIsi2lbrGLcFvLNEmm0mLFccFgQ1tD+fV4&#10;swp2s/Gz2U4ut7TozOfXZV/MTh+FUoOn/nUJIlAf/sN/7XetIF28wO+ZeAT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dGb3HAAAA3AAAAA8AAAAAAAAAAAAAAAAAmAIAAGRy&#10;cy9kb3ducmV2LnhtbFBLBQYAAAAABAAEAPUAAACMAwAAAAA=&#10;" path="m,339r1908,l1908,,,,,339xe" fillcolor="#d5e2bb" stroked="f">
                    <v:path arrowok="t" o:connecttype="custom" o:connectlocs="0,7511;1908,7511;1908,7172;0,7172;0,7511" o:connectangles="0,0,0,0,0"/>
                  </v:shape>
                </v:group>
                <v:group id="Group 279" o:spid="_x0000_s1031" style="position:absolute;left:9439;top:7511;width:1908;height:221" coordorigin="9439,7511" coordsize="1908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Freeform 280" o:spid="_x0000_s1032" style="position:absolute;left:9439;top:7511;width:1908;height:221;visibility:visible;mso-wrap-style:square;v-text-anchor:top" coordsize="1908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onFMUA&#10;AADcAAAADwAAAGRycy9kb3ducmV2LnhtbESPQWvCQBSE74X+h+UVvNWNCsHGrBJKC1Xowdg210f2&#10;mYRm34bsNon/3i0IHoeZ+YZJd5NpxUC9aywrWMwjEMSl1Q1XCr5O789rEM4ja2wtk4ILOdhtHx9S&#10;TLQd+UhD7isRIOwSVFB73yVSurImg25uO+LgnW1v0AfZV1L3OAa4aeUyimJpsOGwUGNHrzWVv/mf&#10;UfBN+/ytWC8+T+2PiQ9Ztyp0xkrNnqZsA8LT5O/hW/tDK1i+xPB/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yicUxQAAANwAAAAPAAAAAAAAAAAAAAAAAJgCAABkcnMv&#10;ZG93bnJldi54bWxQSwUGAAAAAAQABAD1AAAAigMAAAAA&#10;" path="m,220r1908,l1908,,,,,220xe" fillcolor="#d5e2bb" stroked="f">
                    <v:path arrowok="t" o:connecttype="custom" o:connectlocs="0,7731;1908,7731;1908,7511;0,7511;0,7731" o:connectangles="0,0,0,0,0"/>
                  </v:shape>
                </v:group>
                <v:group id="Group 277" o:spid="_x0000_s1033" style="position:absolute;left:9439;top:7731;width:1908;height:339" coordorigin="9439,7731" coordsize="1908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3AvbTxgAAANwA&#10;AAAPAAAAAAAAAAAAAAAAAKoCAABkcnMvZG93bnJldi54bWxQSwUGAAAAAAQABAD6AAAAnQMAAAAA&#10;">
                  <v:shape id="Freeform 278" o:spid="_x0000_s1034" style="position:absolute;left:9439;top:7731;width:1908;height:339;visibility:visible;mso-wrap-style:square;v-text-anchor:top" coordsize="1908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ATuMMA&#10;AADcAAAADwAAAGRycy9kb3ducmV2LnhtbERPy2rCQBTdF/yH4Qpuik5MoWp0FPEBhW5adeHykrnJ&#10;BDN3YmY06d93FoUuD+e92vS2Fk9qfeVYwXSSgCDOna64VHA5H8dzED4ga6wdk4If8rBZD15WmGnX&#10;8Tc9T6EUMYR9hgpMCE0mpc8NWfQT1xBHrnCtxRBhW0rdYhfDbS3TJHmXFiuODQYb2hnKb6eHVbCf&#10;TV/N7u36SIvOfN2vh2J2/iyUGg377RJEoD78i//cH1pBuohr45l4B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lATuMMAAADcAAAADwAAAAAAAAAAAAAAAACYAgAAZHJzL2Rv&#10;d25yZXYueG1sUEsFBgAAAAAEAAQA9QAAAIgDAAAAAA==&#10;" path="m,339r1908,l1908,,,,,339xe" fillcolor="#d5e2bb" stroked="f">
                    <v:path arrowok="t" o:connecttype="custom" o:connectlocs="0,8070;1908,8070;1908,7731;0,7731;0,8070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640" behindDoc="1" locked="0" layoutInCell="1" allowOverlap="1" wp14:anchorId="0CD75413" wp14:editId="25D2E75A">
                <wp:simplePos x="0" y="0"/>
                <wp:positionH relativeFrom="page">
                  <wp:posOffset>2933065</wp:posOffset>
                </wp:positionH>
                <wp:positionV relativeFrom="page">
                  <wp:posOffset>7769225</wp:posOffset>
                </wp:positionV>
                <wp:extent cx="1663065" cy="1922145"/>
                <wp:effectExtent l="0" t="0" r="0" b="0"/>
                <wp:wrapNone/>
                <wp:docPr id="265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922145"/>
                          <a:chOff x="4619" y="12235"/>
                          <a:chExt cx="2619" cy="3027"/>
                        </a:xfrm>
                      </wpg:grpSpPr>
                      <wpg:grpSp>
                        <wpg:cNvPr id="266" name="Group 274"/>
                        <wpg:cNvGrpSpPr>
                          <a:grpSpLocks/>
                        </wpg:cNvGrpSpPr>
                        <wpg:grpSpPr bwMode="auto">
                          <a:xfrm>
                            <a:off x="4619" y="12235"/>
                            <a:ext cx="2619" cy="231"/>
                            <a:chOff x="4619" y="12235"/>
                            <a:chExt cx="2619" cy="231"/>
                          </a:xfrm>
                        </wpg:grpSpPr>
                        <wps:wsp>
                          <wps:cNvPr id="267" name="Freeform 275"/>
                          <wps:cNvSpPr>
                            <a:spLocks/>
                          </wps:cNvSpPr>
                          <wps:spPr bwMode="auto">
                            <a:xfrm>
                              <a:off x="4619" y="12235"/>
                              <a:ext cx="2619" cy="23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2465 12235"/>
                                <a:gd name="T3" fmla="*/ 12465 h 231"/>
                                <a:gd name="T4" fmla="+- 0 7237 4619"/>
                                <a:gd name="T5" fmla="*/ T4 w 2619"/>
                                <a:gd name="T6" fmla="+- 0 12465 12235"/>
                                <a:gd name="T7" fmla="*/ 12465 h 231"/>
                                <a:gd name="T8" fmla="+- 0 7237 4619"/>
                                <a:gd name="T9" fmla="*/ T8 w 2619"/>
                                <a:gd name="T10" fmla="+- 0 12235 12235"/>
                                <a:gd name="T11" fmla="*/ 12235 h 231"/>
                                <a:gd name="T12" fmla="+- 0 4619 4619"/>
                                <a:gd name="T13" fmla="*/ T12 w 2619"/>
                                <a:gd name="T14" fmla="+- 0 12235 12235"/>
                                <a:gd name="T15" fmla="*/ 12235 h 231"/>
                                <a:gd name="T16" fmla="+- 0 4619 4619"/>
                                <a:gd name="T17" fmla="*/ T16 w 2619"/>
                                <a:gd name="T18" fmla="+- 0 12465 12235"/>
                                <a:gd name="T19" fmla="*/ 1246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31">
                                  <a:moveTo>
                                    <a:pt x="0" y="230"/>
                                  </a:moveTo>
                                  <a:lnTo>
                                    <a:pt x="2618" y="23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" name="Group 272"/>
                        <wpg:cNvGrpSpPr>
                          <a:grpSpLocks/>
                        </wpg:cNvGrpSpPr>
                        <wpg:grpSpPr bwMode="auto">
                          <a:xfrm>
                            <a:off x="4619" y="12465"/>
                            <a:ext cx="2619" cy="219"/>
                            <a:chOff x="4619" y="12465"/>
                            <a:chExt cx="2619" cy="219"/>
                          </a:xfrm>
                        </wpg:grpSpPr>
                        <wps:wsp>
                          <wps:cNvPr id="269" name="Freeform 273"/>
                          <wps:cNvSpPr>
                            <a:spLocks/>
                          </wps:cNvSpPr>
                          <wps:spPr bwMode="auto">
                            <a:xfrm>
                              <a:off x="4619" y="12465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2684 12465"/>
                                <a:gd name="T3" fmla="*/ 12684 h 219"/>
                                <a:gd name="T4" fmla="+- 0 7237 4619"/>
                                <a:gd name="T5" fmla="*/ T4 w 2619"/>
                                <a:gd name="T6" fmla="+- 0 12684 12465"/>
                                <a:gd name="T7" fmla="*/ 12684 h 219"/>
                                <a:gd name="T8" fmla="+- 0 7237 4619"/>
                                <a:gd name="T9" fmla="*/ T8 w 2619"/>
                                <a:gd name="T10" fmla="+- 0 12465 12465"/>
                                <a:gd name="T11" fmla="*/ 12465 h 219"/>
                                <a:gd name="T12" fmla="+- 0 4619 4619"/>
                                <a:gd name="T13" fmla="*/ T12 w 2619"/>
                                <a:gd name="T14" fmla="+- 0 12465 12465"/>
                                <a:gd name="T15" fmla="*/ 12465 h 219"/>
                                <a:gd name="T16" fmla="+- 0 4619 4619"/>
                                <a:gd name="T17" fmla="*/ T16 w 2619"/>
                                <a:gd name="T18" fmla="+- 0 12684 12465"/>
                                <a:gd name="T19" fmla="*/ 12684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9"/>
                                  </a:moveTo>
                                  <a:lnTo>
                                    <a:pt x="2618" y="21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" name="Group 270"/>
                        <wpg:cNvGrpSpPr>
                          <a:grpSpLocks/>
                        </wpg:cNvGrpSpPr>
                        <wpg:grpSpPr bwMode="auto">
                          <a:xfrm>
                            <a:off x="4619" y="12684"/>
                            <a:ext cx="2619" cy="221"/>
                            <a:chOff x="4619" y="12684"/>
                            <a:chExt cx="2619" cy="221"/>
                          </a:xfrm>
                        </wpg:grpSpPr>
                        <wps:wsp>
                          <wps:cNvPr id="271" name="Freeform 271"/>
                          <wps:cNvSpPr>
                            <a:spLocks/>
                          </wps:cNvSpPr>
                          <wps:spPr bwMode="auto">
                            <a:xfrm>
                              <a:off x="4619" y="12684"/>
                              <a:ext cx="2619" cy="22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2904 12684"/>
                                <a:gd name="T3" fmla="*/ 12904 h 221"/>
                                <a:gd name="T4" fmla="+- 0 7237 4619"/>
                                <a:gd name="T5" fmla="*/ T4 w 2619"/>
                                <a:gd name="T6" fmla="+- 0 12904 12684"/>
                                <a:gd name="T7" fmla="*/ 12904 h 221"/>
                                <a:gd name="T8" fmla="+- 0 7237 4619"/>
                                <a:gd name="T9" fmla="*/ T8 w 2619"/>
                                <a:gd name="T10" fmla="+- 0 12684 12684"/>
                                <a:gd name="T11" fmla="*/ 12684 h 221"/>
                                <a:gd name="T12" fmla="+- 0 4619 4619"/>
                                <a:gd name="T13" fmla="*/ T12 w 2619"/>
                                <a:gd name="T14" fmla="+- 0 12684 12684"/>
                                <a:gd name="T15" fmla="*/ 12684 h 221"/>
                                <a:gd name="T16" fmla="+- 0 4619 4619"/>
                                <a:gd name="T17" fmla="*/ T16 w 2619"/>
                                <a:gd name="T18" fmla="+- 0 12904 12684"/>
                                <a:gd name="T19" fmla="*/ 12904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1">
                                  <a:moveTo>
                                    <a:pt x="0" y="220"/>
                                  </a:moveTo>
                                  <a:lnTo>
                                    <a:pt x="2618" y="22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" name="Group 268"/>
                        <wpg:cNvGrpSpPr>
                          <a:grpSpLocks/>
                        </wpg:cNvGrpSpPr>
                        <wpg:grpSpPr bwMode="auto">
                          <a:xfrm>
                            <a:off x="4619" y="12904"/>
                            <a:ext cx="2619" cy="219"/>
                            <a:chOff x="4619" y="12904"/>
                            <a:chExt cx="2619" cy="219"/>
                          </a:xfrm>
                        </wpg:grpSpPr>
                        <wps:wsp>
                          <wps:cNvPr id="273" name="Freeform 269"/>
                          <wps:cNvSpPr>
                            <a:spLocks/>
                          </wps:cNvSpPr>
                          <wps:spPr bwMode="auto">
                            <a:xfrm>
                              <a:off x="4619" y="12904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3123 12904"/>
                                <a:gd name="T3" fmla="*/ 13123 h 219"/>
                                <a:gd name="T4" fmla="+- 0 7237 4619"/>
                                <a:gd name="T5" fmla="*/ T4 w 2619"/>
                                <a:gd name="T6" fmla="+- 0 13123 12904"/>
                                <a:gd name="T7" fmla="*/ 13123 h 219"/>
                                <a:gd name="T8" fmla="+- 0 7237 4619"/>
                                <a:gd name="T9" fmla="*/ T8 w 2619"/>
                                <a:gd name="T10" fmla="+- 0 12904 12904"/>
                                <a:gd name="T11" fmla="*/ 12904 h 219"/>
                                <a:gd name="T12" fmla="+- 0 4619 4619"/>
                                <a:gd name="T13" fmla="*/ T12 w 2619"/>
                                <a:gd name="T14" fmla="+- 0 12904 12904"/>
                                <a:gd name="T15" fmla="*/ 12904 h 219"/>
                                <a:gd name="T16" fmla="+- 0 4619 4619"/>
                                <a:gd name="T17" fmla="*/ T16 w 2619"/>
                                <a:gd name="T18" fmla="+- 0 13123 12904"/>
                                <a:gd name="T19" fmla="*/ 13123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9"/>
                                  </a:moveTo>
                                  <a:lnTo>
                                    <a:pt x="2618" y="21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" name="Group 266"/>
                        <wpg:cNvGrpSpPr>
                          <a:grpSpLocks/>
                        </wpg:cNvGrpSpPr>
                        <wpg:grpSpPr bwMode="auto">
                          <a:xfrm>
                            <a:off x="4619" y="13123"/>
                            <a:ext cx="2619" cy="341"/>
                            <a:chOff x="4619" y="13123"/>
                            <a:chExt cx="2619" cy="341"/>
                          </a:xfrm>
                        </wpg:grpSpPr>
                        <wps:wsp>
                          <wps:cNvPr id="275" name="Freeform 267"/>
                          <wps:cNvSpPr>
                            <a:spLocks/>
                          </wps:cNvSpPr>
                          <wps:spPr bwMode="auto">
                            <a:xfrm>
                              <a:off x="4619" y="13123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3464 13123"/>
                                <a:gd name="T3" fmla="*/ 13464 h 341"/>
                                <a:gd name="T4" fmla="+- 0 7237 4619"/>
                                <a:gd name="T5" fmla="*/ T4 w 2619"/>
                                <a:gd name="T6" fmla="+- 0 13464 13123"/>
                                <a:gd name="T7" fmla="*/ 13464 h 341"/>
                                <a:gd name="T8" fmla="+- 0 7237 4619"/>
                                <a:gd name="T9" fmla="*/ T8 w 2619"/>
                                <a:gd name="T10" fmla="+- 0 13123 13123"/>
                                <a:gd name="T11" fmla="*/ 13123 h 341"/>
                                <a:gd name="T12" fmla="+- 0 4619 4619"/>
                                <a:gd name="T13" fmla="*/ T12 w 2619"/>
                                <a:gd name="T14" fmla="+- 0 13123 13123"/>
                                <a:gd name="T15" fmla="*/ 13123 h 341"/>
                                <a:gd name="T16" fmla="+- 0 4619 4619"/>
                                <a:gd name="T17" fmla="*/ T16 w 2619"/>
                                <a:gd name="T18" fmla="+- 0 13464 13123"/>
                                <a:gd name="T19" fmla="*/ 1346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1"/>
                                  </a:moveTo>
                                  <a:lnTo>
                                    <a:pt x="2618" y="34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" name="Group 264"/>
                        <wpg:cNvGrpSpPr>
                          <a:grpSpLocks/>
                        </wpg:cNvGrpSpPr>
                        <wpg:grpSpPr bwMode="auto">
                          <a:xfrm>
                            <a:off x="4619" y="13464"/>
                            <a:ext cx="2619" cy="231"/>
                            <a:chOff x="4619" y="13464"/>
                            <a:chExt cx="2619" cy="231"/>
                          </a:xfrm>
                        </wpg:grpSpPr>
                        <wps:wsp>
                          <wps:cNvPr id="277" name="Freeform 265"/>
                          <wps:cNvSpPr>
                            <a:spLocks/>
                          </wps:cNvSpPr>
                          <wps:spPr bwMode="auto">
                            <a:xfrm>
                              <a:off x="4619" y="13464"/>
                              <a:ext cx="2619" cy="23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3694 13464"/>
                                <a:gd name="T3" fmla="*/ 13694 h 231"/>
                                <a:gd name="T4" fmla="+- 0 7237 4619"/>
                                <a:gd name="T5" fmla="*/ T4 w 2619"/>
                                <a:gd name="T6" fmla="+- 0 13694 13464"/>
                                <a:gd name="T7" fmla="*/ 13694 h 231"/>
                                <a:gd name="T8" fmla="+- 0 7237 4619"/>
                                <a:gd name="T9" fmla="*/ T8 w 2619"/>
                                <a:gd name="T10" fmla="+- 0 13464 13464"/>
                                <a:gd name="T11" fmla="*/ 13464 h 231"/>
                                <a:gd name="T12" fmla="+- 0 4619 4619"/>
                                <a:gd name="T13" fmla="*/ T12 w 2619"/>
                                <a:gd name="T14" fmla="+- 0 13464 13464"/>
                                <a:gd name="T15" fmla="*/ 13464 h 231"/>
                                <a:gd name="T16" fmla="+- 0 4619 4619"/>
                                <a:gd name="T17" fmla="*/ T16 w 2619"/>
                                <a:gd name="T18" fmla="+- 0 13694 13464"/>
                                <a:gd name="T19" fmla="*/ 1369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31">
                                  <a:moveTo>
                                    <a:pt x="0" y="230"/>
                                  </a:moveTo>
                                  <a:lnTo>
                                    <a:pt x="2618" y="23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" name="Group 262"/>
                        <wpg:cNvGrpSpPr>
                          <a:grpSpLocks/>
                        </wpg:cNvGrpSpPr>
                        <wpg:grpSpPr bwMode="auto">
                          <a:xfrm>
                            <a:off x="4619" y="13694"/>
                            <a:ext cx="2619" cy="219"/>
                            <a:chOff x="4619" y="13694"/>
                            <a:chExt cx="2619" cy="219"/>
                          </a:xfrm>
                        </wpg:grpSpPr>
                        <wps:wsp>
                          <wps:cNvPr id="279" name="Freeform 263"/>
                          <wps:cNvSpPr>
                            <a:spLocks/>
                          </wps:cNvSpPr>
                          <wps:spPr bwMode="auto">
                            <a:xfrm>
                              <a:off x="4619" y="13694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3912 13694"/>
                                <a:gd name="T3" fmla="*/ 13912 h 219"/>
                                <a:gd name="T4" fmla="+- 0 7237 4619"/>
                                <a:gd name="T5" fmla="*/ T4 w 2619"/>
                                <a:gd name="T6" fmla="+- 0 13912 13694"/>
                                <a:gd name="T7" fmla="*/ 13912 h 219"/>
                                <a:gd name="T8" fmla="+- 0 7237 4619"/>
                                <a:gd name="T9" fmla="*/ T8 w 2619"/>
                                <a:gd name="T10" fmla="+- 0 13694 13694"/>
                                <a:gd name="T11" fmla="*/ 13694 h 219"/>
                                <a:gd name="T12" fmla="+- 0 4619 4619"/>
                                <a:gd name="T13" fmla="*/ T12 w 2619"/>
                                <a:gd name="T14" fmla="+- 0 13694 13694"/>
                                <a:gd name="T15" fmla="*/ 13694 h 219"/>
                                <a:gd name="T16" fmla="+- 0 4619 4619"/>
                                <a:gd name="T17" fmla="*/ T16 w 2619"/>
                                <a:gd name="T18" fmla="+- 0 13912 13694"/>
                                <a:gd name="T19" fmla="*/ 1391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8"/>
                                  </a:moveTo>
                                  <a:lnTo>
                                    <a:pt x="2618" y="21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" name="Group 260"/>
                        <wpg:cNvGrpSpPr>
                          <a:grpSpLocks/>
                        </wpg:cNvGrpSpPr>
                        <wpg:grpSpPr bwMode="auto">
                          <a:xfrm>
                            <a:off x="4619" y="13912"/>
                            <a:ext cx="2619" cy="341"/>
                            <a:chOff x="4619" y="13912"/>
                            <a:chExt cx="2619" cy="341"/>
                          </a:xfrm>
                        </wpg:grpSpPr>
                        <wps:wsp>
                          <wps:cNvPr id="281" name="Freeform 261"/>
                          <wps:cNvSpPr>
                            <a:spLocks/>
                          </wps:cNvSpPr>
                          <wps:spPr bwMode="auto">
                            <a:xfrm>
                              <a:off x="4619" y="13912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4253 13912"/>
                                <a:gd name="T3" fmla="*/ 14253 h 341"/>
                                <a:gd name="T4" fmla="+- 0 7237 4619"/>
                                <a:gd name="T5" fmla="*/ T4 w 2619"/>
                                <a:gd name="T6" fmla="+- 0 14253 13912"/>
                                <a:gd name="T7" fmla="*/ 14253 h 341"/>
                                <a:gd name="T8" fmla="+- 0 7237 4619"/>
                                <a:gd name="T9" fmla="*/ T8 w 2619"/>
                                <a:gd name="T10" fmla="+- 0 13912 13912"/>
                                <a:gd name="T11" fmla="*/ 13912 h 341"/>
                                <a:gd name="T12" fmla="+- 0 4619 4619"/>
                                <a:gd name="T13" fmla="*/ T12 w 2619"/>
                                <a:gd name="T14" fmla="+- 0 13912 13912"/>
                                <a:gd name="T15" fmla="*/ 13912 h 341"/>
                                <a:gd name="T16" fmla="+- 0 4619 4619"/>
                                <a:gd name="T17" fmla="*/ T16 w 2619"/>
                                <a:gd name="T18" fmla="+- 0 14253 13912"/>
                                <a:gd name="T19" fmla="*/ 14253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1"/>
                                  </a:moveTo>
                                  <a:lnTo>
                                    <a:pt x="2618" y="34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" name="Group 258"/>
                        <wpg:cNvGrpSpPr>
                          <a:grpSpLocks/>
                        </wpg:cNvGrpSpPr>
                        <wpg:grpSpPr bwMode="auto">
                          <a:xfrm>
                            <a:off x="4619" y="14253"/>
                            <a:ext cx="2619" cy="229"/>
                            <a:chOff x="4619" y="14253"/>
                            <a:chExt cx="2619" cy="229"/>
                          </a:xfrm>
                        </wpg:grpSpPr>
                        <wps:wsp>
                          <wps:cNvPr id="283" name="Freeform 259"/>
                          <wps:cNvSpPr>
                            <a:spLocks/>
                          </wps:cNvSpPr>
                          <wps:spPr bwMode="auto">
                            <a:xfrm>
                              <a:off x="4619" y="14253"/>
                              <a:ext cx="2619" cy="22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4482 14253"/>
                                <a:gd name="T3" fmla="*/ 14482 h 229"/>
                                <a:gd name="T4" fmla="+- 0 7237 4619"/>
                                <a:gd name="T5" fmla="*/ T4 w 2619"/>
                                <a:gd name="T6" fmla="+- 0 14482 14253"/>
                                <a:gd name="T7" fmla="*/ 14482 h 229"/>
                                <a:gd name="T8" fmla="+- 0 7237 4619"/>
                                <a:gd name="T9" fmla="*/ T8 w 2619"/>
                                <a:gd name="T10" fmla="+- 0 14253 14253"/>
                                <a:gd name="T11" fmla="*/ 14253 h 229"/>
                                <a:gd name="T12" fmla="+- 0 4619 4619"/>
                                <a:gd name="T13" fmla="*/ T12 w 2619"/>
                                <a:gd name="T14" fmla="+- 0 14253 14253"/>
                                <a:gd name="T15" fmla="*/ 14253 h 229"/>
                                <a:gd name="T16" fmla="+- 0 4619 4619"/>
                                <a:gd name="T17" fmla="*/ T16 w 2619"/>
                                <a:gd name="T18" fmla="+- 0 14482 14253"/>
                                <a:gd name="T19" fmla="*/ 14482 h 2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9">
                                  <a:moveTo>
                                    <a:pt x="0" y="229"/>
                                  </a:moveTo>
                                  <a:lnTo>
                                    <a:pt x="2618" y="22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" name="Group 256"/>
                        <wpg:cNvGrpSpPr>
                          <a:grpSpLocks/>
                        </wpg:cNvGrpSpPr>
                        <wpg:grpSpPr bwMode="auto">
                          <a:xfrm>
                            <a:off x="4619" y="14482"/>
                            <a:ext cx="2619" cy="221"/>
                            <a:chOff x="4619" y="14482"/>
                            <a:chExt cx="2619" cy="221"/>
                          </a:xfrm>
                        </wpg:grpSpPr>
                        <wps:wsp>
                          <wps:cNvPr id="285" name="Freeform 257"/>
                          <wps:cNvSpPr>
                            <a:spLocks/>
                          </wps:cNvSpPr>
                          <wps:spPr bwMode="auto">
                            <a:xfrm>
                              <a:off x="4619" y="14482"/>
                              <a:ext cx="2619" cy="22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4702 14482"/>
                                <a:gd name="T3" fmla="*/ 14702 h 221"/>
                                <a:gd name="T4" fmla="+- 0 7237 4619"/>
                                <a:gd name="T5" fmla="*/ T4 w 2619"/>
                                <a:gd name="T6" fmla="+- 0 14702 14482"/>
                                <a:gd name="T7" fmla="*/ 14702 h 221"/>
                                <a:gd name="T8" fmla="+- 0 7237 4619"/>
                                <a:gd name="T9" fmla="*/ T8 w 2619"/>
                                <a:gd name="T10" fmla="+- 0 14482 14482"/>
                                <a:gd name="T11" fmla="*/ 14482 h 221"/>
                                <a:gd name="T12" fmla="+- 0 4619 4619"/>
                                <a:gd name="T13" fmla="*/ T12 w 2619"/>
                                <a:gd name="T14" fmla="+- 0 14482 14482"/>
                                <a:gd name="T15" fmla="*/ 14482 h 221"/>
                                <a:gd name="T16" fmla="+- 0 4619 4619"/>
                                <a:gd name="T17" fmla="*/ T16 w 2619"/>
                                <a:gd name="T18" fmla="+- 0 14702 14482"/>
                                <a:gd name="T19" fmla="*/ 1470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1">
                                  <a:moveTo>
                                    <a:pt x="0" y="220"/>
                                  </a:moveTo>
                                  <a:lnTo>
                                    <a:pt x="2618" y="22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" name="Group 254"/>
                        <wpg:cNvGrpSpPr>
                          <a:grpSpLocks/>
                        </wpg:cNvGrpSpPr>
                        <wpg:grpSpPr bwMode="auto">
                          <a:xfrm>
                            <a:off x="4619" y="14702"/>
                            <a:ext cx="2619" cy="219"/>
                            <a:chOff x="4619" y="14702"/>
                            <a:chExt cx="2619" cy="219"/>
                          </a:xfrm>
                        </wpg:grpSpPr>
                        <wps:wsp>
                          <wps:cNvPr id="287" name="Freeform 255"/>
                          <wps:cNvSpPr>
                            <a:spLocks/>
                          </wps:cNvSpPr>
                          <wps:spPr bwMode="auto">
                            <a:xfrm>
                              <a:off x="4619" y="14702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4921 14702"/>
                                <a:gd name="T3" fmla="*/ 14921 h 219"/>
                                <a:gd name="T4" fmla="+- 0 7237 4619"/>
                                <a:gd name="T5" fmla="*/ T4 w 2619"/>
                                <a:gd name="T6" fmla="+- 0 14921 14702"/>
                                <a:gd name="T7" fmla="*/ 14921 h 219"/>
                                <a:gd name="T8" fmla="+- 0 7237 4619"/>
                                <a:gd name="T9" fmla="*/ T8 w 2619"/>
                                <a:gd name="T10" fmla="+- 0 14702 14702"/>
                                <a:gd name="T11" fmla="*/ 14702 h 219"/>
                                <a:gd name="T12" fmla="+- 0 4619 4619"/>
                                <a:gd name="T13" fmla="*/ T12 w 2619"/>
                                <a:gd name="T14" fmla="+- 0 14702 14702"/>
                                <a:gd name="T15" fmla="*/ 14702 h 219"/>
                                <a:gd name="T16" fmla="+- 0 4619 4619"/>
                                <a:gd name="T17" fmla="*/ T16 w 2619"/>
                                <a:gd name="T18" fmla="+- 0 14921 14702"/>
                                <a:gd name="T19" fmla="*/ 1492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9"/>
                                  </a:moveTo>
                                  <a:lnTo>
                                    <a:pt x="2618" y="21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" name="Group 252"/>
                        <wpg:cNvGrpSpPr>
                          <a:grpSpLocks/>
                        </wpg:cNvGrpSpPr>
                        <wpg:grpSpPr bwMode="auto">
                          <a:xfrm>
                            <a:off x="4619" y="14921"/>
                            <a:ext cx="2619" cy="341"/>
                            <a:chOff x="4619" y="14921"/>
                            <a:chExt cx="2619" cy="341"/>
                          </a:xfrm>
                        </wpg:grpSpPr>
                        <wps:wsp>
                          <wps:cNvPr id="289" name="Freeform 253"/>
                          <wps:cNvSpPr>
                            <a:spLocks/>
                          </wps:cNvSpPr>
                          <wps:spPr bwMode="auto">
                            <a:xfrm>
                              <a:off x="4619" y="14921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5262 14921"/>
                                <a:gd name="T3" fmla="*/ 15262 h 341"/>
                                <a:gd name="T4" fmla="+- 0 7237 4619"/>
                                <a:gd name="T5" fmla="*/ T4 w 2619"/>
                                <a:gd name="T6" fmla="+- 0 15262 14921"/>
                                <a:gd name="T7" fmla="*/ 15262 h 341"/>
                                <a:gd name="T8" fmla="+- 0 7237 4619"/>
                                <a:gd name="T9" fmla="*/ T8 w 2619"/>
                                <a:gd name="T10" fmla="+- 0 14921 14921"/>
                                <a:gd name="T11" fmla="*/ 14921 h 341"/>
                                <a:gd name="T12" fmla="+- 0 4619 4619"/>
                                <a:gd name="T13" fmla="*/ T12 w 2619"/>
                                <a:gd name="T14" fmla="+- 0 14921 14921"/>
                                <a:gd name="T15" fmla="*/ 14921 h 341"/>
                                <a:gd name="T16" fmla="+- 0 4619 4619"/>
                                <a:gd name="T17" fmla="*/ T16 w 2619"/>
                                <a:gd name="T18" fmla="+- 0 15262 14921"/>
                                <a:gd name="T19" fmla="*/ 1526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1"/>
                                  </a:moveTo>
                                  <a:lnTo>
                                    <a:pt x="2618" y="34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E3E28" id="Group 251" o:spid="_x0000_s1026" style="position:absolute;margin-left:230.95pt;margin-top:611.75pt;width:130.95pt;height:151.35pt;z-index:-46840;mso-position-horizontal-relative:page;mso-position-vertical-relative:page" coordorigin="4619,12235" coordsize="261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">
                <v:group id="Group 274" o:spid="_x0000_s1027" style="position:absolute;left:4619;top:12235;width:2619;height:231" coordorigin="4619,12235" coordsize="261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75" o:spid="_x0000_s1028" style="position:absolute;left:4619;top:12235;width:2619;height:231;visibility:visible;mso-wrap-style:square;v-text-anchor:top" coordsize="261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cbcQA&#10;AADcAAAADwAAAGRycy9kb3ducmV2LnhtbESPzWrDMBCE74G+g9hCb4lsH5ziRjGtm0DJLT8PsFhr&#10;y9RauZaSuH36KBDocZiZb5hVOdleXGj0nWMF6SIBQVw73XGr4HTczl9B+ICssXdMCn7JQ7l+mq2w&#10;0O7Ke7ocQisihH2BCkwIQyGlrw1Z9As3EEevcaPFEOXYSj3iNcJtL7MkyaXFjuOCwYEqQ/X34WwV&#10;/JidbJJ8az4+//Im6yvepCkr9fI8vb+BCDSF//Cj/aUVZPkS7m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oHG3EAAAA3AAAAA8AAAAAAAAAAAAAAAAAmAIAAGRycy9k&#10;b3ducmV2LnhtbFBLBQYAAAAABAAEAPUAAACJAwAAAAA=&#10;" path="m,230r2618,l2618,,,,,230xe" fillcolor="#f9be8f" stroked="f">
                    <v:path arrowok="t" o:connecttype="custom" o:connectlocs="0,12465;2618,12465;2618,12235;0,12235;0,12465" o:connectangles="0,0,0,0,0"/>
                  </v:shape>
                </v:group>
                <v:group id="Group 272" o:spid="_x0000_s1029" style="position:absolute;left:4619;top:12465;width:2619;height:219" coordorigin="4619,12465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gShs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Vgb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SBKGwwAAANwAAAAP&#10;AAAAAAAAAAAAAAAAAKoCAABkcnMvZG93bnJldi54bWxQSwUGAAAAAAQABAD6AAAAmgMAAAAA&#10;">
                  <v:shape id="Freeform 273" o:spid="_x0000_s1030" style="position:absolute;left:4619;top:12465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dtSsQA&#10;AADcAAAADwAAAGRycy9kb3ducmV2LnhtbESPT2sCMRTE7wW/Q3iCt5pVUNrVKGpr6cVD/XN/bJ6b&#10;xc3LkmTd9dubQqHHYWZ+wyzXva3FnXyoHCuYjDMQxIXTFZcKzqf96xuIEJE11o5JwYMCrFeDlyXm&#10;2nX8Q/djLEWCcMhRgYmxyaUMhSGLYewa4uRdnbcYk/Sl1B67BLe1nGbZXFqsOC0YbGhnqLgdW6vg&#10;8jnzpfs6fPi2Ne1+Wx2u3U4rNRr2mwWISH38D/+1v7WC6fwd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3bUrEAAAA3AAAAA8AAAAAAAAAAAAAAAAAmAIAAGRycy9k&#10;b3ducmV2LnhtbFBLBQYAAAAABAAEAPUAAACJAwAAAAA=&#10;" path="m,219r2618,l2618,,,,,219xe" fillcolor="#f9be8f" stroked="f">
                    <v:path arrowok="t" o:connecttype="custom" o:connectlocs="0,12684;2618,12684;2618,12465;0,12465;0,12684" o:connectangles="0,0,0,0,0"/>
                  </v:shape>
                </v:group>
                <v:group id="Group 270" o:spid="_x0000_s1031" style="position:absolute;left:4619;top:12684;width:2619;height:221" coordorigin="4619,12684" coordsize="261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shape id="Freeform 271" o:spid="_x0000_s1032" style="position:absolute;left:4619;top:12684;width:2619;height:221;visibility:visible;mso-wrap-style:square;v-text-anchor:top" coordsize="26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+cKMMA&#10;AADcAAAADwAAAGRycy9kb3ducmV2LnhtbESPwWrDMBBE74X8g9hAb41sH9LiRAlJSiCn0rqBXhdr&#10;YzuxVkZSY/nvq0Khx2Fm3jDrbTS9uJPznWUF+SIDQVxb3XGj4Px5fHoB4QOyxt4yKZjIw3Yze1hj&#10;qe3IH3SvQiMShH2JCtoQhlJKX7dk0C/sQJy8i3UGQ5KukdrhmOCml0WWLaXBjtNCiwMdWqpv1bdR&#10;cOXlRNE6fnu9nL/cHkcf3xulHudxtwIRKIb/8F/7pBUUzzn8nklHQG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+cKMMAAADcAAAADwAAAAAAAAAAAAAAAACYAgAAZHJzL2Rv&#10;d25yZXYueG1sUEsFBgAAAAAEAAQA9QAAAIgDAAAAAA==&#10;" path="m,220r2618,l2618,,,,,220xe" fillcolor="#f9be8f" stroked="f">
                    <v:path arrowok="t" o:connecttype="custom" o:connectlocs="0,12904;2618,12904;2618,12684;0,12684;0,12904" o:connectangles="0,0,0,0,0"/>
                  </v:shape>
                </v:group>
                <v:group id="Group 268" o:spid="_x0000_s1033" style="position:absolute;left:4619;top:12904;width:2619;height:219" coordorigin="4619,12904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3mzsc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Jkms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5s7HFAAAA3AAA&#10;AA8AAAAAAAAAAAAAAAAAqgIAAGRycy9kb3ducmV2LnhtbFBLBQYAAAAABAAEAPoAAACcAwAAAAA=&#10;">
                  <v:shape id="Freeform 269" o:spid="_x0000_s1034" style="position:absolute;left:4619;top:12904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bMfcQA&#10;AADcAAAADwAAAGRycy9kb3ducmV2LnhtbESPwW7CMBBE70j9B2srcQOnVLRVwCCgUPXCoWm5r+Il&#10;jhqvI9sh4e9rJKQeRzPzRrNcD7YRF/KhdqzgaZqBIC6drrlS8PN9mLyBCBFZY+OYFFwpwHr1MFpi&#10;rl3PX3QpYiUShEOOCkyMbS5lKA1ZDFPXEifv7LzFmKSvpPbYJ7ht5CzLXqTFmtOCwZZ2hsrforMK&#10;Tvu5r9zH8d13nekO2/p47ndaqfHjsFmAiDTE//C9/akVzF6f4X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GzH3EAAAA3AAAAA8AAAAAAAAAAAAAAAAAmAIAAGRycy9k&#10;b3ducmV2LnhtbFBLBQYAAAAABAAEAPUAAACJAwAAAAA=&#10;" path="m,219r2618,l2618,,,,,219xe" fillcolor="#f9be8f" stroked="f">
                    <v:path arrowok="t" o:connecttype="custom" o:connectlocs="0,13123;2618,13123;2618,12904;0,12904;0,13123" o:connectangles="0,0,0,0,0"/>
                  </v:shape>
                </v:group>
                <v:group id="Group 266" o:spid="_x0000_s1035" style="position:absolute;left:4619;top:13123;width:2619;height:341" coordorigin="4619,13123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fcjl7FAAAA3AAA&#10;AA8AAAAAAAAAAAAAAAAAqgIAAGRycy9kb3ducmV2LnhtbFBLBQYAAAAABAAEAPoAAACcAwAAAAA=&#10;">
                  <v:shape id="Freeform 267" o:spid="_x0000_s1036" style="position:absolute;left:4619;top:13123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X9pMUA&#10;AADcAAAADwAAAGRycy9kb3ducmV2LnhtbESPQWvCQBSE70L/w/IKvYRm00Btia5SClJPFWOg10f2&#10;mQ1m34bs1kR/fbcgeBxmvhlmuZ5sJ840+Naxgpc0A0FcO91yo6A6bJ7fQfiArLFzTAou5GG9epgt&#10;sdBu5D2dy9CIWMK+QAUmhL6Q0teGLPrU9cTRO7rBYohyaKQecIzltpN5ls2lxZbjgsGePg3Vp/LX&#10;Kgi7zc+3Tb4Sc9nWyfXqqwiclHp6nD4WIAJN4R6+0VutIH97hf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f2kxQAAANwAAAAPAAAAAAAAAAAAAAAAAJgCAABkcnMv&#10;ZG93bnJldi54bWxQSwUGAAAAAAQABAD1AAAAigMAAAAA&#10;" path="m,341r2618,l2618,,,,,341xe" fillcolor="#f9be8f" stroked="f">
                    <v:path arrowok="t" o:connecttype="custom" o:connectlocs="0,13464;2618,13464;2618,13123;0,13123;0,13464" o:connectangles="0,0,0,0,0"/>
                  </v:shape>
                </v:group>
                <v:group id="Group 264" o:spid="_x0000_s1037" style="position:absolute;left:4619;top:13464;width:2619;height:231" coordorigin="4619,13464" coordsize="261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EK1ss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vKb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oQrWyxgAAANwA&#10;AAAPAAAAAAAAAAAAAAAAAKoCAABkcnMvZG93bnJldi54bWxQSwUGAAAAAAQABAD6AAAAnQMAAAAA&#10;">
                  <v:shape id="Freeform 265" o:spid="_x0000_s1038" style="position:absolute;left:4619;top:13464;width:2619;height:231;visibility:visible;mso-wrap-style:square;v-text-anchor:top" coordsize="261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GKsMMA&#10;AADcAAAADwAAAGRycy9kb3ducmV2LnhtbESPzW7CMBCE75V4B2uRuBUnOYQqYBBQkKre+HmAVbyJ&#10;I+J1iF0IPH1dCanH0cx8o1msBtuKG/W+cawgnSYgiEunG64VnE/79w8QPiBrbB2Tggd5WC1Hbwss&#10;tLvzgW7HUIsIYV+gAhNCV0jpS0MW/dR1xNGrXG8xRNnXUvd4j3DbyixJcmmx4bhgsKOtofJy/LEK&#10;ruZbVkm+N5vPZ15l7ZZ3acpKTcbDeg4i0BD+w6/2l1aQzWbwdyYeAb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GKsMMAAADcAAAADwAAAAAAAAAAAAAAAACYAgAAZHJzL2Rv&#10;d25yZXYueG1sUEsFBgAAAAAEAAQA9QAAAIgDAAAAAA==&#10;" path="m,230r2618,l2618,,,,,230xe" fillcolor="#f9be8f" stroked="f">
                    <v:path arrowok="t" o:connecttype="custom" o:connectlocs="0,13694;2618,13694;2618,13464;0,13464;0,13694" o:connectangles="0,0,0,0,0"/>
                  </v:shape>
                </v:group>
                <v:group id="Group 262" o:spid="_x0000_s1039" style="position:absolute;left:4619;top:13694;width:2619;height:219" coordorigin="4619,13694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GEW8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aRhFvCAAAA3AAAAA8A&#10;AAAAAAAAAAAAAAAAqgIAAGRycy9kb3ducmV2LnhtbFBLBQYAAAAABAAEAPoAAACZAwAAAAA=&#10;">
                  <v:shape id="Freeform 263" o:spid="_x0000_s1040" style="position:absolute;left:4619;top:13694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77l8QA&#10;AADcAAAADwAAAGRycy9kb3ducmV2LnhtbESPwW7CMBBE70j9B2srcQOnSKVtwCCgUPXCoWm5r+Il&#10;jhqvI9sh4e9rJKQeRzPzRrNcD7YRF/KhdqzgaZqBIC6drrlS8PN9mLyCCBFZY+OYFFwpwHr1MFpi&#10;rl3PX3QpYiUShEOOCkyMbS5lKA1ZDFPXEifv7LzFmKSvpPbYJ7ht5CzL5tJizWnBYEs7Q+Vv0VkF&#10;p/2zr9zH8d13nekO2/p47ndaqfHjsFmAiDTE//C9/akVzF7e4H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u+5fEAAAA3AAAAA8AAAAAAAAAAAAAAAAAmAIAAGRycy9k&#10;b3ducmV2LnhtbFBLBQYAAAAABAAEAPUAAACJAwAAAAA=&#10;" path="m,218r2618,l2618,,,,,218xe" fillcolor="#f9be8f" stroked="f">
                    <v:path arrowok="t" o:connecttype="custom" o:connectlocs="0,13912;2618,13912;2618,13694;0,13694;0,13912" o:connectangles="0,0,0,0,0"/>
                  </v:shape>
                </v:group>
                <v:group id="Group 260" o:spid="_x0000_s1041" style="position:absolute;left:4619;top:13912;width:2619;height:341" coordorigin="4619,13912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TL4es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vx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0y+HrCAAAA3AAAAA8A&#10;AAAAAAAAAAAAAAAAqgIAAGRycy9kb3ducmV2LnhtbFBLBQYAAAAABAAEAPoAAACZAwAAAAA=&#10;">
                  <v:shape id="Freeform 261" o:spid="_x0000_s1042" style="position:absolute;left:4619;top:13912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uLgMMA&#10;AADcAAAADwAAAGRycy9kb3ducmV2LnhtbESPQYvCMBSE78L+h/AW9lK2qR5EukaRBdGToha8Pppn&#10;U2xeSpOt1V+/EQSPw8w3w8yXg21ET52vHSsYpxkI4tLpmisFxWn9PQPhA7LGxjEpuJOH5eJjNMdc&#10;uxsfqD+GSsQS9jkqMCG0uZS+NGTRp64ljt7FdRZDlF0ldYe3WG4bOcmyqbRYc1ww2NKvofJ6/LMK&#10;wn593tlkk5j7tkweD19E4KrU1+ew+gERaAjv8IveagWT2RieZ+IRkI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uLgMMAAADcAAAADwAAAAAAAAAAAAAAAACYAgAAZHJzL2Rv&#10;d25yZXYueG1sUEsFBgAAAAAEAAQA9QAAAIgDAAAAAA==&#10;" path="m,341r2618,l2618,,,,,341xe" fillcolor="#f9be8f" stroked="f">
                    <v:path arrowok="t" o:connecttype="custom" o:connectlocs="0,14253;2618,14253;2618,13912;0,13912;0,14253" o:connectangles="0,0,0,0,0"/>
                  </v:shape>
                </v:group>
                <v:group id="Group 258" o:spid="_x0000_s1043" style="position:absolute;left:4619;top:14253;width:2619;height:229" coordorigin="4619,14253" coordsize="2619,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    <v:shape id="Freeform 259" o:spid="_x0000_s1044" style="position:absolute;left:4619;top:14253;width:2619;height:229;visibility:visible;mso-wrap-style:square;v-text-anchor:top" coordsize="2619,2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CQAsQA&#10;AADcAAAADwAAAGRycy9kb3ducmV2LnhtbESPQWsCMRSE7wX/Q3iCt5pVochqlEUQCkVstx56fG6e&#10;m9XNS9hEXf+9KRR6HGbmG2a57m0rbtSFxrGCyTgDQVw53XCt4PC9fZ2DCBFZY+uYFDwowHo1eFli&#10;rt2dv+hWxlokCIccFZgYfS5lqAxZDGPniZN3cp3FmGRXS93hPcFtK6dZ9iYtNpwWDHraGKou5dUq&#10;KIz/9A9uJof9hy5/dsfidDa1UqNhXyxAROrjf/iv/a4VTOcz+D2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gkALEAAAA3AAAAA8AAAAAAAAAAAAAAAAAmAIAAGRycy9k&#10;b3ducmV2LnhtbFBLBQYAAAAABAAEAPUAAACJAwAAAAA=&#10;" path="m,229r2618,l2618,,,,,229xe" fillcolor="#f9be8f" stroked="f">
                    <v:path arrowok="t" o:connecttype="custom" o:connectlocs="0,14482;2618,14482;2618,14253;0,14253;0,14482" o:connectangles="0,0,0,0,0"/>
                  </v:shape>
                </v:group>
                <v:group id="Group 256" o:spid="_x0000_s1045" style="position:absolute;left:4619;top:14482;width:2619;height:221" coordorigin="4619,14482" coordsize="261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shape id="Freeform 257" o:spid="_x0000_s1046" style="position:absolute;left:4619;top:14482;width:2619;height:221;visibility:visible;mso-wrap-style:square;v-text-anchor:top" coordsize="26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qDMEA&#10;AADcAAAADwAAAGRycy9kb3ducmV2LnhtbESPQYvCMBSE78L+h/AWvGmqoEg1iu4ieJJdFbw+mmdb&#10;bV5KEm389xtB2OMwM98wi1U0jXiQ87VlBaNhBoK4sLrmUsHpuB3MQPiArLGxTAqe5GG1/OgtMNe2&#10;4196HEIpEoR9jgqqENpcSl9UZNAPbUucvIt1BkOSrpTaYZfgppHjLJtKgzWnhQpb+qqouB3uRsGV&#10;p0+K1vH++3I6uw12Pv6USvU/43oOIlAM/+F3e6cVjGcTeJ1JR0A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h6gzBAAAA3AAAAA8AAAAAAAAAAAAAAAAAmAIAAGRycy9kb3du&#10;cmV2LnhtbFBLBQYAAAAABAAEAPUAAACGAwAAAAA=&#10;" path="m,220r2618,l2618,,,,,220xe" fillcolor="#f9be8f" stroked="f">
                    <v:path arrowok="t" o:connecttype="custom" o:connectlocs="0,14702;2618,14702;2618,14482;0,14482;0,14702" o:connectangles="0,0,0,0,0"/>
                  </v:shape>
                </v:group>
                <v:group id="Group 254" o:spid="_x0000_s1047" style="position:absolute;left:4619;top:14702;width:2619;height:219" coordorigin="4619,14702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    <v:shape id="Freeform 255" o:spid="_x0000_s1048" style="position:absolute;left:4619;top:14702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i6WcMA&#10;AADcAAAADwAAAGRycy9kb3ducmV2LnhtbESPQWsCMRSE74L/ITyhN81WaJXVKK2t4sWD2t4fm+dm&#10;cfOyJFl3++9NQfA4zMw3zHLd21rcyIfKsYLXSQaCuHC64lLBz3k7noMIEVlj7ZgU/FGA9Wo4WGKu&#10;XcdHup1iKRKEQ44KTIxNLmUoDFkME9cQJ+/ivMWYpC+l9tgluK3lNMvepcWK04LBhjaGiuuptQp+&#10;v9986XaHL9+2pt1+VodLt9FKvYz6jwWISH18hh/tvVYwnc/g/0w6An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i6WcMAAADcAAAADwAAAAAAAAAAAAAAAACYAgAAZHJzL2Rv&#10;d25yZXYueG1sUEsFBgAAAAAEAAQA9QAAAIgDAAAAAA==&#10;" path="m,219r2618,l2618,,,,,219xe" fillcolor="#f9be8f" stroked="f">
                    <v:path arrowok="t" o:connecttype="custom" o:connectlocs="0,14921;2618,14921;2618,14702;0,14702;0,14921" o:connectangles="0,0,0,0,0"/>
                  </v:shape>
                </v:group>
                <v:group id="Group 252" o:spid="_x0000_s1049" style="position:absolute;left:4619;top:14921;width:2619;height:341" coordorigin="4619,14921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NE9HzCAAAA3AAAAA8A&#10;AAAAAAAAAAAAAAAAqgIAAGRycy9kb3ducmV2LnhtbFBLBQYAAAAABAAEAPoAAACZAwAAAAA=&#10;">
                  <v:shape id="Freeform 253" o:spid="_x0000_s1050" style="position:absolute;left:4619;top:14921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2HhsIA&#10;AADcAAAADwAAAGRycy9kb3ducmV2LnhtbESPQYvCMBSE74L/ITzBS9FUD6LVKCLIelJWBa+P5tkU&#10;m5fSZLX6642w4HGY+WaYxaq1lbhT40vHCkbDFARx7nTJhYLzaTuYgvABWWPlmBQ8ycNq2e0sMNPu&#10;wb90P4ZCxBL2GSowIdSZlD43ZNEPXU0cvatrLIYom0LqBh+x3FZynKYTabHkuGCwpo2h/Hb8swrC&#10;YXvZ2+QnMc9dnrxe/hyBm1L9XruegwjUhm/4n95pBePpDD5n4hGQy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7YeGwgAAANwAAAAPAAAAAAAAAAAAAAAAAJgCAABkcnMvZG93&#10;bnJldi54bWxQSwUGAAAAAAQABAD1AAAAhwMAAAAA&#10;" path="m,341r2618,l2618,,,,,341xe" fillcolor="#f9be8f" stroked="f">
                    <v:path arrowok="t" o:connecttype="custom" o:connectlocs="0,15262;2618,15262;2618,14921;0,14921;0,1526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664" behindDoc="1" locked="0" layoutInCell="1" allowOverlap="1" wp14:anchorId="0CD75414" wp14:editId="19E307FC">
                <wp:simplePos x="0" y="0"/>
                <wp:positionH relativeFrom="page">
                  <wp:posOffset>4732655</wp:posOffset>
                </wp:positionH>
                <wp:positionV relativeFrom="page">
                  <wp:posOffset>8229600</wp:posOffset>
                </wp:positionV>
                <wp:extent cx="1123315" cy="1002030"/>
                <wp:effectExtent l="0" t="0" r="1905" b="0"/>
                <wp:wrapNone/>
                <wp:docPr id="252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1002030"/>
                          <a:chOff x="7453" y="12960"/>
                          <a:chExt cx="1769" cy="1578"/>
                        </a:xfrm>
                      </wpg:grpSpPr>
                      <wpg:grpSp>
                        <wpg:cNvPr id="253" name="Group 249"/>
                        <wpg:cNvGrpSpPr>
                          <a:grpSpLocks/>
                        </wpg:cNvGrpSpPr>
                        <wpg:grpSpPr bwMode="auto">
                          <a:xfrm>
                            <a:off x="7453" y="12960"/>
                            <a:ext cx="1769" cy="348"/>
                            <a:chOff x="7453" y="12960"/>
                            <a:chExt cx="1769" cy="348"/>
                          </a:xfrm>
                        </wpg:grpSpPr>
                        <wps:wsp>
                          <wps:cNvPr id="254" name="Freeform 250"/>
                          <wps:cNvSpPr>
                            <a:spLocks/>
                          </wps:cNvSpPr>
                          <wps:spPr bwMode="auto">
                            <a:xfrm>
                              <a:off x="7453" y="12960"/>
                              <a:ext cx="1769" cy="348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13308 12960"/>
                                <a:gd name="T3" fmla="*/ 13308 h 348"/>
                                <a:gd name="T4" fmla="+- 0 9222 7453"/>
                                <a:gd name="T5" fmla="*/ T4 w 1769"/>
                                <a:gd name="T6" fmla="+- 0 13308 12960"/>
                                <a:gd name="T7" fmla="*/ 13308 h 348"/>
                                <a:gd name="T8" fmla="+- 0 9222 7453"/>
                                <a:gd name="T9" fmla="*/ T8 w 1769"/>
                                <a:gd name="T10" fmla="+- 0 12960 12960"/>
                                <a:gd name="T11" fmla="*/ 12960 h 348"/>
                                <a:gd name="T12" fmla="+- 0 7453 7453"/>
                                <a:gd name="T13" fmla="*/ T12 w 1769"/>
                                <a:gd name="T14" fmla="+- 0 12960 12960"/>
                                <a:gd name="T15" fmla="*/ 12960 h 348"/>
                                <a:gd name="T16" fmla="+- 0 7453 7453"/>
                                <a:gd name="T17" fmla="*/ T16 w 1769"/>
                                <a:gd name="T18" fmla="+- 0 13308 12960"/>
                                <a:gd name="T19" fmla="*/ 13308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48">
                                  <a:moveTo>
                                    <a:pt x="0" y="348"/>
                                  </a:moveTo>
                                  <a:lnTo>
                                    <a:pt x="1769" y="348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" name="Group 247"/>
                        <wpg:cNvGrpSpPr>
                          <a:grpSpLocks/>
                        </wpg:cNvGrpSpPr>
                        <wpg:grpSpPr bwMode="auto">
                          <a:xfrm>
                            <a:off x="7453" y="13308"/>
                            <a:ext cx="1769" cy="231"/>
                            <a:chOff x="7453" y="13308"/>
                            <a:chExt cx="1769" cy="231"/>
                          </a:xfrm>
                        </wpg:grpSpPr>
                        <wps:wsp>
                          <wps:cNvPr id="256" name="Freeform 248"/>
                          <wps:cNvSpPr>
                            <a:spLocks/>
                          </wps:cNvSpPr>
                          <wps:spPr bwMode="auto">
                            <a:xfrm>
                              <a:off x="7453" y="13308"/>
                              <a:ext cx="1769" cy="231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13538 13308"/>
                                <a:gd name="T3" fmla="*/ 13538 h 231"/>
                                <a:gd name="T4" fmla="+- 0 9222 7453"/>
                                <a:gd name="T5" fmla="*/ T4 w 1769"/>
                                <a:gd name="T6" fmla="+- 0 13538 13308"/>
                                <a:gd name="T7" fmla="*/ 13538 h 231"/>
                                <a:gd name="T8" fmla="+- 0 9222 7453"/>
                                <a:gd name="T9" fmla="*/ T8 w 1769"/>
                                <a:gd name="T10" fmla="+- 0 13308 13308"/>
                                <a:gd name="T11" fmla="*/ 13308 h 231"/>
                                <a:gd name="T12" fmla="+- 0 7453 7453"/>
                                <a:gd name="T13" fmla="*/ T12 w 1769"/>
                                <a:gd name="T14" fmla="+- 0 13308 13308"/>
                                <a:gd name="T15" fmla="*/ 13308 h 231"/>
                                <a:gd name="T16" fmla="+- 0 7453 7453"/>
                                <a:gd name="T17" fmla="*/ T16 w 1769"/>
                                <a:gd name="T18" fmla="+- 0 13538 13308"/>
                                <a:gd name="T19" fmla="*/ 1353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231">
                                  <a:moveTo>
                                    <a:pt x="0" y="230"/>
                                  </a:moveTo>
                                  <a:lnTo>
                                    <a:pt x="1769" y="23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" name="Group 245"/>
                        <wpg:cNvGrpSpPr>
                          <a:grpSpLocks/>
                        </wpg:cNvGrpSpPr>
                        <wpg:grpSpPr bwMode="auto">
                          <a:xfrm>
                            <a:off x="7453" y="13538"/>
                            <a:ext cx="1769" cy="221"/>
                            <a:chOff x="7453" y="13538"/>
                            <a:chExt cx="1769" cy="221"/>
                          </a:xfrm>
                        </wpg:grpSpPr>
                        <wps:wsp>
                          <wps:cNvPr id="258" name="Freeform 246"/>
                          <wps:cNvSpPr>
                            <a:spLocks/>
                          </wps:cNvSpPr>
                          <wps:spPr bwMode="auto">
                            <a:xfrm>
                              <a:off x="7453" y="13538"/>
                              <a:ext cx="1769" cy="221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13759 13538"/>
                                <a:gd name="T3" fmla="*/ 13759 h 221"/>
                                <a:gd name="T4" fmla="+- 0 9222 7453"/>
                                <a:gd name="T5" fmla="*/ T4 w 1769"/>
                                <a:gd name="T6" fmla="+- 0 13759 13538"/>
                                <a:gd name="T7" fmla="*/ 13759 h 221"/>
                                <a:gd name="T8" fmla="+- 0 9222 7453"/>
                                <a:gd name="T9" fmla="*/ T8 w 1769"/>
                                <a:gd name="T10" fmla="+- 0 13538 13538"/>
                                <a:gd name="T11" fmla="*/ 13538 h 221"/>
                                <a:gd name="T12" fmla="+- 0 7453 7453"/>
                                <a:gd name="T13" fmla="*/ T12 w 1769"/>
                                <a:gd name="T14" fmla="+- 0 13538 13538"/>
                                <a:gd name="T15" fmla="*/ 13538 h 221"/>
                                <a:gd name="T16" fmla="+- 0 7453 7453"/>
                                <a:gd name="T17" fmla="*/ T16 w 1769"/>
                                <a:gd name="T18" fmla="+- 0 13759 13538"/>
                                <a:gd name="T19" fmla="*/ 1375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221">
                                  <a:moveTo>
                                    <a:pt x="0" y="221"/>
                                  </a:moveTo>
                                  <a:lnTo>
                                    <a:pt x="1769" y="221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" name="Group 243"/>
                        <wpg:cNvGrpSpPr>
                          <a:grpSpLocks/>
                        </wpg:cNvGrpSpPr>
                        <wpg:grpSpPr bwMode="auto">
                          <a:xfrm>
                            <a:off x="7453" y="13759"/>
                            <a:ext cx="1769" cy="219"/>
                            <a:chOff x="7453" y="13759"/>
                            <a:chExt cx="1769" cy="219"/>
                          </a:xfrm>
                        </wpg:grpSpPr>
                        <wps:wsp>
                          <wps:cNvPr id="260" name="Freeform 244"/>
                          <wps:cNvSpPr>
                            <a:spLocks/>
                          </wps:cNvSpPr>
                          <wps:spPr bwMode="auto">
                            <a:xfrm>
                              <a:off x="7453" y="13759"/>
                              <a:ext cx="1769" cy="219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13977 13759"/>
                                <a:gd name="T3" fmla="*/ 13977 h 219"/>
                                <a:gd name="T4" fmla="+- 0 9222 7453"/>
                                <a:gd name="T5" fmla="*/ T4 w 1769"/>
                                <a:gd name="T6" fmla="+- 0 13977 13759"/>
                                <a:gd name="T7" fmla="*/ 13977 h 219"/>
                                <a:gd name="T8" fmla="+- 0 9222 7453"/>
                                <a:gd name="T9" fmla="*/ T8 w 1769"/>
                                <a:gd name="T10" fmla="+- 0 13759 13759"/>
                                <a:gd name="T11" fmla="*/ 13759 h 219"/>
                                <a:gd name="T12" fmla="+- 0 7453 7453"/>
                                <a:gd name="T13" fmla="*/ T12 w 1769"/>
                                <a:gd name="T14" fmla="+- 0 13759 13759"/>
                                <a:gd name="T15" fmla="*/ 13759 h 219"/>
                                <a:gd name="T16" fmla="+- 0 7453 7453"/>
                                <a:gd name="T17" fmla="*/ T16 w 1769"/>
                                <a:gd name="T18" fmla="+- 0 13977 13759"/>
                                <a:gd name="T19" fmla="*/ 13977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219">
                                  <a:moveTo>
                                    <a:pt x="0" y="218"/>
                                  </a:moveTo>
                                  <a:lnTo>
                                    <a:pt x="1769" y="218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" name="Group 241"/>
                        <wpg:cNvGrpSpPr>
                          <a:grpSpLocks/>
                        </wpg:cNvGrpSpPr>
                        <wpg:grpSpPr bwMode="auto">
                          <a:xfrm>
                            <a:off x="7453" y="13977"/>
                            <a:ext cx="1769" cy="221"/>
                            <a:chOff x="7453" y="13977"/>
                            <a:chExt cx="1769" cy="221"/>
                          </a:xfrm>
                        </wpg:grpSpPr>
                        <wps:wsp>
                          <wps:cNvPr id="262" name="Freeform 242"/>
                          <wps:cNvSpPr>
                            <a:spLocks/>
                          </wps:cNvSpPr>
                          <wps:spPr bwMode="auto">
                            <a:xfrm>
                              <a:off x="7453" y="13977"/>
                              <a:ext cx="1769" cy="221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14198 13977"/>
                                <a:gd name="T3" fmla="*/ 14198 h 221"/>
                                <a:gd name="T4" fmla="+- 0 9222 7453"/>
                                <a:gd name="T5" fmla="*/ T4 w 1769"/>
                                <a:gd name="T6" fmla="+- 0 14198 13977"/>
                                <a:gd name="T7" fmla="*/ 14198 h 221"/>
                                <a:gd name="T8" fmla="+- 0 9222 7453"/>
                                <a:gd name="T9" fmla="*/ T8 w 1769"/>
                                <a:gd name="T10" fmla="+- 0 13977 13977"/>
                                <a:gd name="T11" fmla="*/ 13977 h 221"/>
                                <a:gd name="T12" fmla="+- 0 7453 7453"/>
                                <a:gd name="T13" fmla="*/ T12 w 1769"/>
                                <a:gd name="T14" fmla="+- 0 13977 13977"/>
                                <a:gd name="T15" fmla="*/ 13977 h 221"/>
                                <a:gd name="T16" fmla="+- 0 7453 7453"/>
                                <a:gd name="T17" fmla="*/ T16 w 1769"/>
                                <a:gd name="T18" fmla="+- 0 14198 13977"/>
                                <a:gd name="T19" fmla="*/ 1419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221">
                                  <a:moveTo>
                                    <a:pt x="0" y="221"/>
                                  </a:moveTo>
                                  <a:lnTo>
                                    <a:pt x="1769" y="221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" name="Group 239"/>
                        <wpg:cNvGrpSpPr>
                          <a:grpSpLocks/>
                        </wpg:cNvGrpSpPr>
                        <wpg:grpSpPr bwMode="auto">
                          <a:xfrm>
                            <a:off x="7453" y="14198"/>
                            <a:ext cx="1769" cy="339"/>
                            <a:chOff x="7453" y="14198"/>
                            <a:chExt cx="1769" cy="339"/>
                          </a:xfrm>
                        </wpg:grpSpPr>
                        <wps:wsp>
                          <wps:cNvPr id="264" name="Freeform 240"/>
                          <wps:cNvSpPr>
                            <a:spLocks/>
                          </wps:cNvSpPr>
                          <wps:spPr bwMode="auto">
                            <a:xfrm>
                              <a:off x="7453" y="14198"/>
                              <a:ext cx="1769" cy="339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14537 14198"/>
                                <a:gd name="T3" fmla="*/ 14537 h 339"/>
                                <a:gd name="T4" fmla="+- 0 9222 7453"/>
                                <a:gd name="T5" fmla="*/ T4 w 1769"/>
                                <a:gd name="T6" fmla="+- 0 14537 14198"/>
                                <a:gd name="T7" fmla="*/ 14537 h 339"/>
                                <a:gd name="T8" fmla="+- 0 9222 7453"/>
                                <a:gd name="T9" fmla="*/ T8 w 1769"/>
                                <a:gd name="T10" fmla="+- 0 14198 14198"/>
                                <a:gd name="T11" fmla="*/ 14198 h 339"/>
                                <a:gd name="T12" fmla="+- 0 7453 7453"/>
                                <a:gd name="T13" fmla="*/ T12 w 1769"/>
                                <a:gd name="T14" fmla="+- 0 14198 14198"/>
                                <a:gd name="T15" fmla="*/ 14198 h 339"/>
                                <a:gd name="T16" fmla="+- 0 7453 7453"/>
                                <a:gd name="T17" fmla="*/ T16 w 1769"/>
                                <a:gd name="T18" fmla="+- 0 14537 14198"/>
                                <a:gd name="T19" fmla="*/ 1453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39">
                                  <a:moveTo>
                                    <a:pt x="0" y="339"/>
                                  </a:moveTo>
                                  <a:lnTo>
                                    <a:pt x="1769" y="339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37A747" id="Group 238" o:spid="_x0000_s1026" style="position:absolute;margin-left:372.65pt;margin-top:9in;width:88.45pt;height:78.9pt;z-index:-46816;mso-position-horizontal-relative:page;mso-position-vertical-relative:page" coordorigin="7453,12960" coordsize="1769,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">
                <v:group id="Group 249" o:spid="_x0000_s1027" style="position:absolute;left:7453;top:12960;width:1769;height:348" coordorigin="7453,12960" coordsize="1769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4BKSs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qfwf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4BKSsQAAADcAAAA&#10;DwAAAAAAAAAAAAAAAACqAgAAZHJzL2Rvd25yZXYueG1sUEsFBgAAAAAEAAQA+gAAAJsDAAAAAA==&#10;">
                  <v:shape id="Freeform 250" o:spid="_x0000_s1028" style="position:absolute;left:7453;top:12960;width:1769;height:348;visibility:visible;mso-wrap-style:square;v-text-anchor:top" coordsize="176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Aij8QA&#10;AADcAAAADwAAAGRycy9kb3ducmV2LnhtbESPQWsCMRSE74L/ITzBW82qrS2rUVRQxNKDtuD1sXnu&#10;rm5elk1c039vCgWPw8x8w8wWwVSipcaVlhUMBwkI4szqknMFP9+blw8QziNrrCyTgl9ysJh3OzNM&#10;tb3zgdqjz0WEsEtRQeF9nUrpsoIMuoGtiaN3to1BH2WTS93gPcJNJUdJMpEGS44LBda0Lii7Hm9G&#10;wWrvvmRgn9H283LTq/34PbQnpfq9sJyC8BT8M/zf3mkFo7dX+DsTj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cAIo/EAAAA3AAAAA8AAAAAAAAAAAAAAAAAmAIAAGRycy9k&#10;b3ducmV2LnhtbFBLBQYAAAAABAAEAPUAAACJAwAAAAA=&#10;" path="m,348r1769,l1769,,,,,348xe" fillcolor="#92d050" stroked="f">
                    <v:path arrowok="t" o:connecttype="custom" o:connectlocs="0,13308;1769,13308;1769,12960;0,12960;0,13308" o:connectangles="0,0,0,0,0"/>
                  </v:shape>
                </v:group>
                <v:group id="Group 247" o:spid="_x0000_s1029" style="position:absolute;left:7453;top:13308;width:1769;height:231" coordorigin="7453,13308" coordsize="176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shape id="Freeform 248" o:spid="_x0000_s1030" style="position:absolute;left:7453;top:13308;width:1769;height:231;visibility:visible;mso-wrap-style:square;v-text-anchor:top" coordsize="176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3ONMYA&#10;AADcAAAADwAAAGRycy9kb3ducmV2LnhtbESPS2vDMBCE74X8B7GB3ho5hibBjRJCgktpe8nj0ONi&#10;bWwTa2Uk+dH++qpQyHGYmW+Y9XY0jejJ+dqygvksAUFcWF1zqeByzp9WIHxA1thYJgXf5GG7mTys&#10;MdN24CP1p1CKCGGfoYIqhDaT0hcVGfQz2xJH72qdwRClK6V2OES4aWSaJAtpsOa4UGFL+4qK26kz&#10;Cj5fz9i9d8vxkC+t/6ovrrM/H0o9TsfdC4hAY7iH/9tvWkH6vIC/M/EI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3ONMYAAADcAAAADwAAAAAAAAAAAAAAAACYAgAAZHJz&#10;L2Rvd25yZXYueG1sUEsFBgAAAAAEAAQA9QAAAIsDAAAAAA==&#10;" path="m,230r1769,l1769,,,,,230xe" fillcolor="#92d050" stroked="f">
                    <v:path arrowok="t" o:connecttype="custom" o:connectlocs="0,13538;1769,13538;1769,13308;0,13308;0,13538" o:connectangles="0,0,0,0,0"/>
                  </v:shape>
                </v:group>
                <v:group id="Group 245" o:spid="_x0000_s1031" style="position:absolute;left:7453;top:13538;width:1769;height:221" coordorigin="7453,13538" coordsize="176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46" o:spid="_x0000_s1032" style="position:absolute;left:7453;top:13538;width:1769;height:221;visibility:visible;mso-wrap-style:square;v-text-anchor:top" coordsize="176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o3hb4A&#10;AADcAAAADwAAAGRycy9kb3ducmV2LnhtbERPy4rCMBTdD/gP4QruxlRFkWoUEYQZdz5wfW2uTWlz&#10;U5poq19vFoLLw3kv152txIMaXzhWMBomIIgzpwvOFZxPu985CB+QNVaOScGTPKxXvZ8lptq1fKDH&#10;MeQihrBPUYEJoU6l9Jkhi37oauLI3VxjMUTY5FI32MZwW8lxksykxYJjg8Gatoay8ni3Cl7Xiy11&#10;ddm3JU+2PNkdzua/U2rQ7zYLEIG68BV/3H9awXga18Yz8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86N4W+AAAA3AAAAA8AAAAAAAAAAAAAAAAAmAIAAGRycy9kb3ducmV2&#10;LnhtbFBLBQYAAAAABAAEAPUAAACDAwAAAAA=&#10;" path="m,221r1769,l1769,,,,,221xe" fillcolor="#92d050" stroked="f">
                    <v:path arrowok="t" o:connecttype="custom" o:connectlocs="0,13759;1769,13759;1769,13538;0,13538;0,13759" o:connectangles="0,0,0,0,0"/>
                  </v:shape>
                </v:group>
                <v:group id="Group 243" o:spid="_x0000_s1033" style="position:absolute;left:7453;top:13759;width:1769;height:219" coordorigin="7453,13759" coordsize="176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mh9o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4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JofaDFAAAA3AAA&#10;AA8AAAAAAAAAAAAAAAAAqgIAAGRycy9kb3ducmV2LnhtbFBLBQYAAAAABAAEAPoAAACcAwAAAAA=&#10;">
                  <v:shape id="Freeform 244" o:spid="_x0000_s1034" style="position:absolute;left:7453;top:13759;width:1769;height:219;visibility:visible;mso-wrap-style:square;v-text-anchor:top" coordsize="176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TUlsIA&#10;AADcAAAADwAAAGRycy9kb3ducmV2LnhtbERPz2vCMBS+D/wfwhO8zbQi3eiMZSiDgpetys5vzVtb&#10;27yUJLP1v18Ogx0/vt+7YjaDuJHznWUF6ToBQVxb3XGj4HJ+e3wG4QOyxsEyKbiTh2K/eNhhru3E&#10;H3SrQiNiCPscFbQhjLmUvm7JoF/bkThy39YZDBG6RmqHUww3g9wkSSYNdhwbWhzp0FLdVz9GwfZ8&#10;Ki8yvU5e9oP7Sp+O5fvnVanVcn59ARFoDv/iP3epFWyyOD+eiUdA7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5NSWwgAAANwAAAAPAAAAAAAAAAAAAAAAAJgCAABkcnMvZG93&#10;bnJldi54bWxQSwUGAAAAAAQABAD1AAAAhwMAAAAA&#10;" path="m,218r1769,l1769,,,,,218xe" fillcolor="#92d050" stroked="f">
                    <v:path arrowok="t" o:connecttype="custom" o:connectlocs="0,13977;1769,13977;1769,13759;0,13759;0,13977" o:connectangles="0,0,0,0,0"/>
                  </v:shape>
                </v:group>
                <v:group id="Group 241" o:spid="_x0000_s1035" style="position:absolute;left:7453;top:13977;width:1769;height:221" coordorigin="7453,13977" coordsize="176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shape id="Freeform 242" o:spid="_x0000_s1036" style="position:absolute;left:7453;top:13977;width:1769;height:221;visibility:visible;mso-wrap-style:square;v-text-anchor:top" coordsize="176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K0sMA&#10;AADcAAAADwAAAGRycy9kb3ducmV2LnhtbESPwWrDMBBE74X8g9hCb41cB0xwo4QQCLS5OTE5b62N&#10;ZWytjKXYTr++KhR6HGbmDbPZzbYTIw2+cazgbZmAIK6cbrhWUF6Or2sQPiBr7ByTggd52G0XTxvM&#10;tZu4oPEcahEh7HNUYELocyl9ZciiX7qeOHo3N1gMUQ611ANOEW47mSZJJi02HBcM9nQwVLXnu1Xw&#10;/XW1re6up6nl1YFXx6I0n7NSL8/z/h1EoDn8h//aH1pBmqXweyYeAb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L7K0sMAAADcAAAADwAAAAAAAAAAAAAAAACYAgAAZHJzL2Rv&#10;d25yZXYueG1sUEsFBgAAAAAEAAQA9QAAAIgDAAAAAA==&#10;" path="m,221r1769,l1769,,,,,221xe" fillcolor="#92d050" stroked="f">
                    <v:path arrowok="t" o:connecttype="custom" o:connectlocs="0,14198;1769,14198;1769,13977;0,13977;0,14198" o:connectangles="0,0,0,0,0"/>
                  </v:shape>
                </v:group>
                <v:group id="Group 239" o:spid="_x0000_s1037" style="position:absolute;left:7453;top:14198;width:1769;height:339" coordorigin="7453,14198" coordsize="176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40" o:spid="_x0000_s1038" style="position:absolute;left:7453;top:14198;width:1769;height:339;visibility:visible;mso-wrap-style:square;v-text-anchor:top" coordsize="176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6Kz8UA&#10;AADcAAAADwAAAGRycy9kb3ducmV2LnhtbESPQWvCQBSE70L/w/IKvekmaQklugYJWEopomkvvT2y&#10;zySYfZtmtzH9964geBxm5htmlU+mEyMNrrWsIF5EIIgrq1uuFXx/beevIJxH1thZJgX/5CBfP8xW&#10;mGl75gONpa9FgLDLUEHjfZ9J6aqGDLqF7YmDd7SDQR/kUEs94DnATSeTKEqlwZbDQoM9FQ1Vp/LP&#10;KNA/VDxj9PvxOW3tW3wsN+mu2Cv19DhtliA8Tf4evrXftYIkfYHrmXAE5P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vorPxQAAANwAAAAPAAAAAAAAAAAAAAAAAJgCAABkcnMv&#10;ZG93bnJldi54bWxQSwUGAAAAAAQABAD1AAAAigMAAAAA&#10;" path="m,339r1769,l1769,,,,,339xe" fillcolor="#92d050" stroked="f">
                    <v:path arrowok="t" o:connecttype="custom" o:connectlocs="0,14537;1769,14537;1769,14198;0,14198;0,14537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t>When</w:t>
      </w:r>
      <w:r>
        <w:rPr>
          <w:spacing w:val="-17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shorter-term</w:t>
      </w:r>
      <w:r>
        <w:rPr>
          <w:spacing w:val="-14"/>
        </w:rPr>
        <w:t xml:space="preserve"> </w:t>
      </w:r>
      <w:r>
        <w:rPr>
          <w:spacing w:val="-1"/>
        </w:rPr>
        <w:t>outcomes</w:t>
      </w:r>
      <w:r>
        <w:rPr>
          <w:spacing w:val="-18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achieved</w:t>
      </w:r>
      <w:r>
        <w:rPr>
          <w:spacing w:val="-16"/>
        </w:rPr>
        <w:t xml:space="preserve"> </w:t>
      </w:r>
      <w:r>
        <w:rPr>
          <w:spacing w:val="-1"/>
        </w:rPr>
        <w:t>over</w:t>
      </w:r>
      <w:r>
        <w:rPr>
          <w:spacing w:val="-14"/>
        </w:rPr>
        <w:t xml:space="preserve"> </w:t>
      </w:r>
      <w:r>
        <w:t>multiple</w:t>
      </w:r>
      <w:r>
        <w:rPr>
          <w:spacing w:val="-17"/>
        </w:rPr>
        <w:t xml:space="preserve"> </w:t>
      </w:r>
      <w:r>
        <w:rPr>
          <w:spacing w:val="-1"/>
        </w:rPr>
        <w:t>years,</w:t>
      </w:r>
      <w:r>
        <w:rPr>
          <w:spacing w:val="-17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best</w:t>
      </w:r>
      <w:r>
        <w:rPr>
          <w:spacing w:val="-16"/>
        </w:rPr>
        <w:t xml:space="preserve"> </w:t>
      </w:r>
      <w:r>
        <w:rPr>
          <w:spacing w:val="-1"/>
        </w:rPr>
        <w:t>available</w:t>
      </w:r>
      <w:r>
        <w:rPr>
          <w:spacing w:val="-17"/>
        </w:rPr>
        <w:t xml:space="preserve"> </w:t>
      </w:r>
      <w:r>
        <w:rPr>
          <w:spacing w:val="-1"/>
        </w:rPr>
        <w:t>science</w:t>
      </w:r>
      <w:r>
        <w:rPr>
          <w:spacing w:val="59"/>
          <w:w w:val="99"/>
        </w:rPr>
        <w:t xml:space="preserve"> </w:t>
      </w:r>
      <w:r>
        <w:t>indicates</w:t>
      </w:r>
      <w:r>
        <w:rPr>
          <w:spacing w:val="37"/>
        </w:rPr>
        <w:t xml:space="preserve"> </w:t>
      </w:r>
      <w:r>
        <w:rPr>
          <w:spacing w:val="-1"/>
        </w:rPr>
        <w:t>that</w:t>
      </w:r>
      <w:r>
        <w:rPr>
          <w:spacing w:val="38"/>
        </w:rPr>
        <w:t xml:space="preserve"> </w:t>
      </w:r>
      <w:r>
        <w:t>they</w:t>
      </w:r>
      <w:r>
        <w:rPr>
          <w:spacing w:val="37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rPr>
          <w:spacing w:val="-1"/>
        </w:rPr>
        <w:t>cumulatively</w:t>
      </w:r>
      <w:r>
        <w:rPr>
          <w:spacing w:val="36"/>
        </w:rPr>
        <w:t xml:space="preserve"> </w:t>
      </w:r>
      <w:r>
        <w:rPr>
          <w:spacing w:val="-1"/>
        </w:rPr>
        <w:t>contribute</w:t>
      </w:r>
      <w:r>
        <w:rPr>
          <w:spacing w:val="36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meeting</w:t>
      </w:r>
      <w:r>
        <w:rPr>
          <w:spacing w:val="36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longer</w:t>
      </w:r>
      <w:r>
        <w:rPr>
          <w:spacing w:val="39"/>
        </w:rPr>
        <w:t xml:space="preserve"> </w:t>
      </w:r>
      <w:r>
        <w:t>term</w:t>
      </w:r>
      <w:r>
        <w:rPr>
          <w:spacing w:val="38"/>
        </w:rPr>
        <w:t xml:space="preserve"> </w:t>
      </w:r>
      <w:r>
        <w:rPr>
          <w:spacing w:val="-1"/>
        </w:rPr>
        <w:t>objectives</w:t>
      </w:r>
      <w:r>
        <w:rPr>
          <w:spacing w:val="37"/>
        </w:rPr>
        <w:t xml:space="preserve"> </w:t>
      </w:r>
      <w:r>
        <w:t>and</w:t>
      </w:r>
      <w:r>
        <w:rPr>
          <w:spacing w:val="77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41"/>
        </w:rPr>
        <w:t xml:space="preserve"> </w:t>
      </w:r>
      <w:r>
        <w:t>in</w:t>
      </w:r>
      <w:r>
        <w:rPr>
          <w:spacing w:val="42"/>
        </w:rPr>
        <w:t xml:space="preserve"> </w:t>
      </w:r>
      <w:r>
        <w:t>the</w:t>
      </w:r>
      <w:r>
        <w:rPr>
          <w:spacing w:val="43"/>
        </w:rPr>
        <w:t xml:space="preserve"> </w:t>
      </w:r>
      <w:r>
        <w:t>environmental</w:t>
      </w:r>
      <w:r>
        <w:rPr>
          <w:spacing w:val="40"/>
        </w:rPr>
        <w:t xml:space="preserve"> </w:t>
      </w:r>
      <w:r>
        <w:t>watering</w:t>
      </w:r>
      <w:r>
        <w:rPr>
          <w:spacing w:val="42"/>
        </w:rPr>
        <w:t xml:space="preserve"> </w:t>
      </w:r>
      <w:r>
        <w:t>plan</w:t>
      </w:r>
      <w:r>
        <w:rPr>
          <w:spacing w:val="44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t>Basin-wide</w:t>
      </w:r>
      <w:r>
        <w:rPr>
          <w:spacing w:val="42"/>
        </w:rPr>
        <w:t xml:space="preserve"> </w:t>
      </w:r>
      <w:r>
        <w:rPr>
          <w:spacing w:val="-1"/>
        </w:rPr>
        <w:t>environmental</w:t>
      </w:r>
      <w:r>
        <w:rPr>
          <w:spacing w:val="42"/>
        </w:rPr>
        <w:t xml:space="preserve"> </w:t>
      </w:r>
      <w:r>
        <w:rPr>
          <w:spacing w:val="-1"/>
        </w:rPr>
        <w:t>watering</w:t>
      </w:r>
      <w:r>
        <w:rPr>
          <w:spacing w:val="60"/>
          <w:w w:val="99"/>
        </w:rPr>
        <w:t xml:space="preserve"> </w:t>
      </w:r>
      <w:r>
        <w:rPr>
          <w:w w:val="95"/>
        </w:rPr>
        <w:t>strategy</w:t>
      </w:r>
      <w:r>
        <w:rPr>
          <w:w w:val="95"/>
        </w:rPr>
        <w:tab/>
      </w:r>
      <w:r>
        <w:rPr>
          <w:spacing w:val="-2"/>
          <w:w w:val="95"/>
        </w:rPr>
        <w:t>(see</w:t>
      </w:r>
      <w:r>
        <w:rPr>
          <w:spacing w:val="-2"/>
          <w:w w:val="95"/>
        </w:rPr>
        <w:tab/>
      </w:r>
      <w:hyperlink w:anchor="_bookmark20" w:history="1">
        <w:r>
          <w:rPr>
            <w:spacing w:val="-1"/>
            <w:w w:val="95"/>
          </w:rPr>
          <w:t>Table</w:t>
        </w:r>
        <w:r>
          <w:rPr>
            <w:spacing w:val="-1"/>
            <w:w w:val="95"/>
          </w:rPr>
          <w:tab/>
        </w:r>
        <w:r>
          <w:rPr>
            <w:w w:val="95"/>
          </w:rPr>
          <w:t>1</w:t>
        </w:r>
      </w:hyperlink>
      <w:r>
        <w:rPr>
          <w:w w:val="95"/>
        </w:rPr>
        <w:t>).</w:t>
      </w:r>
      <w:r>
        <w:rPr>
          <w:w w:val="95"/>
        </w:rPr>
        <w:tab/>
      </w:r>
      <w:r>
        <w:rPr>
          <w:spacing w:val="-1"/>
          <w:w w:val="95"/>
        </w:rPr>
        <w:t>For</w:t>
      </w:r>
      <w:r>
        <w:rPr>
          <w:spacing w:val="-1"/>
          <w:w w:val="95"/>
        </w:rPr>
        <w:tab/>
      </w:r>
      <w:r>
        <w:rPr>
          <w:w w:val="95"/>
        </w:rPr>
        <w:t>further</w:t>
      </w:r>
      <w:r>
        <w:rPr>
          <w:w w:val="95"/>
        </w:rPr>
        <w:tab/>
      </w:r>
      <w:r>
        <w:rPr>
          <w:spacing w:val="-1"/>
          <w:w w:val="95"/>
        </w:rPr>
        <w:t>information</w:t>
      </w:r>
      <w:r>
        <w:rPr>
          <w:spacing w:val="-1"/>
          <w:w w:val="95"/>
        </w:rPr>
        <w:tab/>
        <w:t>please</w:t>
      </w:r>
      <w:r>
        <w:rPr>
          <w:spacing w:val="-1"/>
          <w:w w:val="95"/>
        </w:rPr>
        <w:tab/>
      </w:r>
      <w:r>
        <w:rPr>
          <w:w w:val="95"/>
        </w:rPr>
        <w:t>refer</w:t>
      </w:r>
      <w:r>
        <w:rPr>
          <w:w w:val="95"/>
        </w:rPr>
        <w:tab/>
      </w:r>
      <w:r>
        <w:t>to:</w:t>
      </w:r>
      <w:r>
        <w:rPr>
          <w:w w:val="99"/>
        </w:rPr>
        <w:t xml:space="preserve"> </w:t>
      </w:r>
      <w:hyperlink r:id="rId23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http://www.environment.gov.au/water/cewo/publications/environmental-water-outcomes-</w:t>
        </w:r>
      </w:hyperlink>
      <w:r>
        <w:rPr>
          <w:color w:val="0000FF"/>
          <w:w w:val="99"/>
        </w:rPr>
        <w:t xml:space="preserve"> </w:t>
      </w:r>
      <w:hyperlink r:id="rId24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framework</w:t>
        </w:r>
      </w:hyperlink>
    </w:p>
    <w:p w14:paraId="0CD75116" w14:textId="6438880C" w:rsidR="001418E5" w:rsidRDefault="00F34B3E">
      <w:pPr>
        <w:spacing w:before="122"/>
        <w:ind w:left="558" w:right="931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592" behindDoc="1" locked="0" layoutInCell="1" allowOverlap="1" wp14:anchorId="0CD75415" wp14:editId="11722D17">
                <wp:simplePos x="0" y="0"/>
                <wp:positionH relativeFrom="page">
                  <wp:posOffset>2933065</wp:posOffset>
                </wp:positionH>
                <wp:positionV relativeFrom="paragraph">
                  <wp:posOffset>2192655</wp:posOffset>
                </wp:positionV>
                <wp:extent cx="1663065" cy="2200910"/>
                <wp:effectExtent l="0" t="0" r="0" b="0"/>
                <wp:wrapNone/>
                <wp:docPr id="22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2200910"/>
                          <a:chOff x="4619" y="3453"/>
                          <a:chExt cx="2619" cy="3466"/>
                        </a:xfrm>
                      </wpg:grpSpPr>
                      <wpg:grpSp>
                        <wpg:cNvPr id="224" name="Group 236"/>
                        <wpg:cNvGrpSpPr>
                          <a:grpSpLocks/>
                        </wpg:cNvGrpSpPr>
                        <wpg:grpSpPr bwMode="auto">
                          <a:xfrm>
                            <a:off x="4619" y="3453"/>
                            <a:ext cx="2619" cy="231"/>
                            <a:chOff x="4619" y="3453"/>
                            <a:chExt cx="2619" cy="231"/>
                          </a:xfrm>
                        </wpg:grpSpPr>
                        <wps:wsp>
                          <wps:cNvPr id="225" name="Freeform 237"/>
                          <wps:cNvSpPr>
                            <a:spLocks/>
                          </wps:cNvSpPr>
                          <wps:spPr bwMode="auto">
                            <a:xfrm>
                              <a:off x="4619" y="3453"/>
                              <a:ext cx="2619" cy="23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3684 3453"/>
                                <a:gd name="T3" fmla="*/ 3684 h 231"/>
                                <a:gd name="T4" fmla="+- 0 7237 4619"/>
                                <a:gd name="T5" fmla="*/ T4 w 2619"/>
                                <a:gd name="T6" fmla="+- 0 3684 3453"/>
                                <a:gd name="T7" fmla="*/ 3684 h 231"/>
                                <a:gd name="T8" fmla="+- 0 7237 4619"/>
                                <a:gd name="T9" fmla="*/ T8 w 2619"/>
                                <a:gd name="T10" fmla="+- 0 3453 3453"/>
                                <a:gd name="T11" fmla="*/ 3453 h 231"/>
                                <a:gd name="T12" fmla="+- 0 4619 4619"/>
                                <a:gd name="T13" fmla="*/ T12 w 2619"/>
                                <a:gd name="T14" fmla="+- 0 3453 3453"/>
                                <a:gd name="T15" fmla="*/ 3453 h 231"/>
                                <a:gd name="T16" fmla="+- 0 4619 4619"/>
                                <a:gd name="T17" fmla="*/ T16 w 2619"/>
                                <a:gd name="T18" fmla="+- 0 3684 3453"/>
                                <a:gd name="T19" fmla="*/ 3684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31">
                                  <a:moveTo>
                                    <a:pt x="0" y="231"/>
                                  </a:moveTo>
                                  <a:lnTo>
                                    <a:pt x="2618" y="23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" name="Group 234"/>
                        <wpg:cNvGrpSpPr>
                          <a:grpSpLocks/>
                        </wpg:cNvGrpSpPr>
                        <wpg:grpSpPr bwMode="auto">
                          <a:xfrm>
                            <a:off x="4619" y="3684"/>
                            <a:ext cx="2619" cy="219"/>
                            <a:chOff x="4619" y="3684"/>
                            <a:chExt cx="2619" cy="219"/>
                          </a:xfrm>
                        </wpg:grpSpPr>
                        <wps:wsp>
                          <wps:cNvPr id="227" name="Freeform 235"/>
                          <wps:cNvSpPr>
                            <a:spLocks/>
                          </wps:cNvSpPr>
                          <wps:spPr bwMode="auto">
                            <a:xfrm>
                              <a:off x="4619" y="3684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3902 3684"/>
                                <a:gd name="T3" fmla="*/ 3902 h 219"/>
                                <a:gd name="T4" fmla="+- 0 7237 4619"/>
                                <a:gd name="T5" fmla="*/ T4 w 2619"/>
                                <a:gd name="T6" fmla="+- 0 3902 3684"/>
                                <a:gd name="T7" fmla="*/ 3902 h 219"/>
                                <a:gd name="T8" fmla="+- 0 7237 4619"/>
                                <a:gd name="T9" fmla="*/ T8 w 2619"/>
                                <a:gd name="T10" fmla="+- 0 3684 3684"/>
                                <a:gd name="T11" fmla="*/ 3684 h 219"/>
                                <a:gd name="T12" fmla="+- 0 4619 4619"/>
                                <a:gd name="T13" fmla="*/ T12 w 2619"/>
                                <a:gd name="T14" fmla="+- 0 3684 3684"/>
                                <a:gd name="T15" fmla="*/ 3684 h 219"/>
                                <a:gd name="T16" fmla="+- 0 4619 4619"/>
                                <a:gd name="T17" fmla="*/ T16 w 2619"/>
                                <a:gd name="T18" fmla="+- 0 3902 3684"/>
                                <a:gd name="T19" fmla="*/ 3902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8"/>
                                  </a:moveTo>
                                  <a:lnTo>
                                    <a:pt x="2618" y="21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" name="Group 232"/>
                        <wpg:cNvGrpSpPr>
                          <a:grpSpLocks/>
                        </wpg:cNvGrpSpPr>
                        <wpg:grpSpPr bwMode="auto">
                          <a:xfrm>
                            <a:off x="4619" y="3902"/>
                            <a:ext cx="2619" cy="221"/>
                            <a:chOff x="4619" y="3902"/>
                            <a:chExt cx="2619" cy="221"/>
                          </a:xfrm>
                        </wpg:grpSpPr>
                        <wps:wsp>
                          <wps:cNvPr id="229" name="Freeform 233"/>
                          <wps:cNvSpPr>
                            <a:spLocks/>
                          </wps:cNvSpPr>
                          <wps:spPr bwMode="auto">
                            <a:xfrm>
                              <a:off x="4619" y="3902"/>
                              <a:ext cx="2619" cy="22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4123 3902"/>
                                <a:gd name="T3" fmla="*/ 4123 h 221"/>
                                <a:gd name="T4" fmla="+- 0 7237 4619"/>
                                <a:gd name="T5" fmla="*/ T4 w 2619"/>
                                <a:gd name="T6" fmla="+- 0 4123 3902"/>
                                <a:gd name="T7" fmla="*/ 4123 h 221"/>
                                <a:gd name="T8" fmla="+- 0 7237 4619"/>
                                <a:gd name="T9" fmla="*/ T8 w 2619"/>
                                <a:gd name="T10" fmla="+- 0 3902 3902"/>
                                <a:gd name="T11" fmla="*/ 3902 h 221"/>
                                <a:gd name="T12" fmla="+- 0 4619 4619"/>
                                <a:gd name="T13" fmla="*/ T12 w 2619"/>
                                <a:gd name="T14" fmla="+- 0 3902 3902"/>
                                <a:gd name="T15" fmla="*/ 3902 h 221"/>
                                <a:gd name="T16" fmla="+- 0 4619 4619"/>
                                <a:gd name="T17" fmla="*/ T16 w 2619"/>
                                <a:gd name="T18" fmla="+- 0 4123 3902"/>
                                <a:gd name="T19" fmla="*/ 412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1">
                                  <a:moveTo>
                                    <a:pt x="0" y="221"/>
                                  </a:moveTo>
                                  <a:lnTo>
                                    <a:pt x="2618" y="22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" name="Group 230"/>
                        <wpg:cNvGrpSpPr>
                          <a:grpSpLocks/>
                        </wpg:cNvGrpSpPr>
                        <wpg:grpSpPr bwMode="auto">
                          <a:xfrm>
                            <a:off x="4619" y="4123"/>
                            <a:ext cx="2619" cy="219"/>
                            <a:chOff x="4619" y="4123"/>
                            <a:chExt cx="2619" cy="219"/>
                          </a:xfrm>
                        </wpg:grpSpPr>
                        <wps:wsp>
                          <wps:cNvPr id="231" name="Freeform 231"/>
                          <wps:cNvSpPr>
                            <a:spLocks/>
                          </wps:cNvSpPr>
                          <wps:spPr bwMode="auto">
                            <a:xfrm>
                              <a:off x="4619" y="4123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4341 4123"/>
                                <a:gd name="T3" fmla="*/ 4341 h 219"/>
                                <a:gd name="T4" fmla="+- 0 7237 4619"/>
                                <a:gd name="T5" fmla="*/ T4 w 2619"/>
                                <a:gd name="T6" fmla="+- 0 4341 4123"/>
                                <a:gd name="T7" fmla="*/ 4341 h 219"/>
                                <a:gd name="T8" fmla="+- 0 7237 4619"/>
                                <a:gd name="T9" fmla="*/ T8 w 2619"/>
                                <a:gd name="T10" fmla="+- 0 4123 4123"/>
                                <a:gd name="T11" fmla="*/ 4123 h 219"/>
                                <a:gd name="T12" fmla="+- 0 4619 4619"/>
                                <a:gd name="T13" fmla="*/ T12 w 2619"/>
                                <a:gd name="T14" fmla="+- 0 4123 4123"/>
                                <a:gd name="T15" fmla="*/ 4123 h 219"/>
                                <a:gd name="T16" fmla="+- 0 4619 4619"/>
                                <a:gd name="T17" fmla="*/ T16 w 2619"/>
                                <a:gd name="T18" fmla="+- 0 4341 4123"/>
                                <a:gd name="T19" fmla="*/ 434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8"/>
                                  </a:moveTo>
                                  <a:lnTo>
                                    <a:pt x="2618" y="21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" name="Group 228"/>
                        <wpg:cNvGrpSpPr>
                          <a:grpSpLocks/>
                        </wpg:cNvGrpSpPr>
                        <wpg:grpSpPr bwMode="auto">
                          <a:xfrm>
                            <a:off x="4619" y="4341"/>
                            <a:ext cx="2619" cy="221"/>
                            <a:chOff x="4619" y="4341"/>
                            <a:chExt cx="2619" cy="221"/>
                          </a:xfrm>
                        </wpg:grpSpPr>
                        <wps:wsp>
                          <wps:cNvPr id="233" name="Freeform 229"/>
                          <wps:cNvSpPr>
                            <a:spLocks/>
                          </wps:cNvSpPr>
                          <wps:spPr bwMode="auto">
                            <a:xfrm>
                              <a:off x="4619" y="4341"/>
                              <a:ext cx="2619" cy="22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4562 4341"/>
                                <a:gd name="T3" fmla="*/ 4562 h 221"/>
                                <a:gd name="T4" fmla="+- 0 7237 4619"/>
                                <a:gd name="T5" fmla="*/ T4 w 2619"/>
                                <a:gd name="T6" fmla="+- 0 4562 4341"/>
                                <a:gd name="T7" fmla="*/ 4562 h 221"/>
                                <a:gd name="T8" fmla="+- 0 7237 4619"/>
                                <a:gd name="T9" fmla="*/ T8 w 2619"/>
                                <a:gd name="T10" fmla="+- 0 4341 4341"/>
                                <a:gd name="T11" fmla="*/ 4341 h 221"/>
                                <a:gd name="T12" fmla="+- 0 4619 4619"/>
                                <a:gd name="T13" fmla="*/ T12 w 2619"/>
                                <a:gd name="T14" fmla="+- 0 4341 4341"/>
                                <a:gd name="T15" fmla="*/ 4341 h 221"/>
                                <a:gd name="T16" fmla="+- 0 4619 4619"/>
                                <a:gd name="T17" fmla="*/ T16 w 2619"/>
                                <a:gd name="T18" fmla="+- 0 4562 4341"/>
                                <a:gd name="T19" fmla="*/ 456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1">
                                  <a:moveTo>
                                    <a:pt x="0" y="221"/>
                                  </a:moveTo>
                                  <a:lnTo>
                                    <a:pt x="2618" y="22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" name="Group 226"/>
                        <wpg:cNvGrpSpPr>
                          <a:grpSpLocks/>
                        </wpg:cNvGrpSpPr>
                        <wpg:grpSpPr bwMode="auto">
                          <a:xfrm>
                            <a:off x="4619" y="4562"/>
                            <a:ext cx="2619" cy="221"/>
                            <a:chOff x="4619" y="4562"/>
                            <a:chExt cx="2619" cy="221"/>
                          </a:xfrm>
                        </wpg:grpSpPr>
                        <wps:wsp>
                          <wps:cNvPr id="235" name="Freeform 227"/>
                          <wps:cNvSpPr>
                            <a:spLocks/>
                          </wps:cNvSpPr>
                          <wps:spPr bwMode="auto">
                            <a:xfrm>
                              <a:off x="4619" y="4562"/>
                              <a:ext cx="2619" cy="22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4783 4562"/>
                                <a:gd name="T3" fmla="*/ 4783 h 221"/>
                                <a:gd name="T4" fmla="+- 0 7237 4619"/>
                                <a:gd name="T5" fmla="*/ T4 w 2619"/>
                                <a:gd name="T6" fmla="+- 0 4783 4562"/>
                                <a:gd name="T7" fmla="*/ 4783 h 221"/>
                                <a:gd name="T8" fmla="+- 0 7237 4619"/>
                                <a:gd name="T9" fmla="*/ T8 w 2619"/>
                                <a:gd name="T10" fmla="+- 0 4562 4562"/>
                                <a:gd name="T11" fmla="*/ 4562 h 221"/>
                                <a:gd name="T12" fmla="+- 0 4619 4619"/>
                                <a:gd name="T13" fmla="*/ T12 w 2619"/>
                                <a:gd name="T14" fmla="+- 0 4562 4562"/>
                                <a:gd name="T15" fmla="*/ 4562 h 221"/>
                                <a:gd name="T16" fmla="+- 0 4619 4619"/>
                                <a:gd name="T17" fmla="*/ T16 w 2619"/>
                                <a:gd name="T18" fmla="+- 0 4783 4562"/>
                                <a:gd name="T19" fmla="*/ 4783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1">
                                  <a:moveTo>
                                    <a:pt x="0" y="221"/>
                                  </a:moveTo>
                                  <a:lnTo>
                                    <a:pt x="2618" y="22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224"/>
                        <wpg:cNvGrpSpPr>
                          <a:grpSpLocks/>
                        </wpg:cNvGrpSpPr>
                        <wpg:grpSpPr bwMode="auto">
                          <a:xfrm>
                            <a:off x="4619" y="4783"/>
                            <a:ext cx="2619" cy="219"/>
                            <a:chOff x="4619" y="4783"/>
                            <a:chExt cx="2619" cy="219"/>
                          </a:xfrm>
                        </wpg:grpSpPr>
                        <wps:wsp>
                          <wps:cNvPr id="237" name="Freeform 225"/>
                          <wps:cNvSpPr>
                            <a:spLocks/>
                          </wps:cNvSpPr>
                          <wps:spPr bwMode="auto">
                            <a:xfrm>
                              <a:off x="4619" y="4783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5001 4783"/>
                                <a:gd name="T3" fmla="*/ 5001 h 219"/>
                                <a:gd name="T4" fmla="+- 0 7237 4619"/>
                                <a:gd name="T5" fmla="*/ T4 w 2619"/>
                                <a:gd name="T6" fmla="+- 0 5001 4783"/>
                                <a:gd name="T7" fmla="*/ 5001 h 219"/>
                                <a:gd name="T8" fmla="+- 0 7237 4619"/>
                                <a:gd name="T9" fmla="*/ T8 w 2619"/>
                                <a:gd name="T10" fmla="+- 0 4783 4783"/>
                                <a:gd name="T11" fmla="*/ 4783 h 219"/>
                                <a:gd name="T12" fmla="+- 0 4619 4619"/>
                                <a:gd name="T13" fmla="*/ T12 w 2619"/>
                                <a:gd name="T14" fmla="+- 0 4783 4783"/>
                                <a:gd name="T15" fmla="*/ 4783 h 219"/>
                                <a:gd name="T16" fmla="+- 0 4619 4619"/>
                                <a:gd name="T17" fmla="*/ T16 w 2619"/>
                                <a:gd name="T18" fmla="+- 0 5001 4783"/>
                                <a:gd name="T19" fmla="*/ 5001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8"/>
                                  </a:moveTo>
                                  <a:lnTo>
                                    <a:pt x="2618" y="21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" name="Group 222"/>
                        <wpg:cNvGrpSpPr>
                          <a:grpSpLocks/>
                        </wpg:cNvGrpSpPr>
                        <wpg:grpSpPr bwMode="auto">
                          <a:xfrm>
                            <a:off x="4619" y="5001"/>
                            <a:ext cx="2619" cy="341"/>
                            <a:chOff x="4619" y="5001"/>
                            <a:chExt cx="2619" cy="341"/>
                          </a:xfrm>
                        </wpg:grpSpPr>
                        <wps:wsp>
                          <wps:cNvPr id="239" name="Freeform 223"/>
                          <wps:cNvSpPr>
                            <a:spLocks/>
                          </wps:cNvSpPr>
                          <wps:spPr bwMode="auto">
                            <a:xfrm>
                              <a:off x="4619" y="5001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5342 5001"/>
                                <a:gd name="T3" fmla="*/ 5342 h 341"/>
                                <a:gd name="T4" fmla="+- 0 7237 4619"/>
                                <a:gd name="T5" fmla="*/ T4 w 2619"/>
                                <a:gd name="T6" fmla="+- 0 5342 5001"/>
                                <a:gd name="T7" fmla="*/ 5342 h 341"/>
                                <a:gd name="T8" fmla="+- 0 7237 4619"/>
                                <a:gd name="T9" fmla="*/ T8 w 2619"/>
                                <a:gd name="T10" fmla="+- 0 5001 5001"/>
                                <a:gd name="T11" fmla="*/ 5001 h 341"/>
                                <a:gd name="T12" fmla="+- 0 4619 4619"/>
                                <a:gd name="T13" fmla="*/ T12 w 2619"/>
                                <a:gd name="T14" fmla="+- 0 5001 5001"/>
                                <a:gd name="T15" fmla="*/ 5001 h 341"/>
                                <a:gd name="T16" fmla="+- 0 4619 4619"/>
                                <a:gd name="T17" fmla="*/ T16 w 2619"/>
                                <a:gd name="T18" fmla="+- 0 5342 5001"/>
                                <a:gd name="T19" fmla="*/ 5342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1"/>
                                  </a:moveTo>
                                  <a:lnTo>
                                    <a:pt x="2618" y="34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220"/>
                        <wpg:cNvGrpSpPr>
                          <a:grpSpLocks/>
                        </wpg:cNvGrpSpPr>
                        <wpg:grpSpPr bwMode="auto">
                          <a:xfrm>
                            <a:off x="4619" y="5342"/>
                            <a:ext cx="2619" cy="228"/>
                            <a:chOff x="4619" y="5342"/>
                            <a:chExt cx="2619" cy="228"/>
                          </a:xfrm>
                        </wpg:grpSpPr>
                        <wps:wsp>
                          <wps:cNvPr id="241" name="Freeform 221"/>
                          <wps:cNvSpPr>
                            <a:spLocks/>
                          </wps:cNvSpPr>
                          <wps:spPr bwMode="auto">
                            <a:xfrm>
                              <a:off x="4619" y="5342"/>
                              <a:ext cx="2619" cy="228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5570 5342"/>
                                <a:gd name="T3" fmla="*/ 5570 h 228"/>
                                <a:gd name="T4" fmla="+- 0 7237 4619"/>
                                <a:gd name="T5" fmla="*/ T4 w 2619"/>
                                <a:gd name="T6" fmla="+- 0 5570 5342"/>
                                <a:gd name="T7" fmla="*/ 5570 h 228"/>
                                <a:gd name="T8" fmla="+- 0 7237 4619"/>
                                <a:gd name="T9" fmla="*/ T8 w 2619"/>
                                <a:gd name="T10" fmla="+- 0 5342 5342"/>
                                <a:gd name="T11" fmla="*/ 5342 h 228"/>
                                <a:gd name="T12" fmla="+- 0 4619 4619"/>
                                <a:gd name="T13" fmla="*/ T12 w 2619"/>
                                <a:gd name="T14" fmla="+- 0 5342 5342"/>
                                <a:gd name="T15" fmla="*/ 5342 h 228"/>
                                <a:gd name="T16" fmla="+- 0 4619 4619"/>
                                <a:gd name="T17" fmla="*/ T16 w 2619"/>
                                <a:gd name="T18" fmla="+- 0 5570 5342"/>
                                <a:gd name="T19" fmla="*/ 557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8">
                                  <a:moveTo>
                                    <a:pt x="0" y="228"/>
                                  </a:moveTo>
                                  <a:lnTo>
                                    <a:pt x="2618" y="22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" name="Group 218"/>
                        <wpg:cNvGrpSpPr>
                          <a:grpSpLocks/>
                        </wpg:cNvGrpSpPr>
                        <wpg:grpSpPr bwMode="auto">
                          <a:xfrm>
                            <a:off x="4619" y="5570"/>
                            <a:ext cx="2619" cy="222"/>
                            <a:chOff x="4619" y="5570"/>
                            <a:chExt cx="2619" cy="222"/>
                          </a:xfrm>
                        </wpg:grpSpPr>
                        <wps:wsp>
                          <wps:cNvPr id="243" name="Freeform 219"/>
                          <wps:cNvSpPr>
                            <a:spLocks/>
                          </wps:cNvSpPr>
                          <wps:spPr bwMode="auto">
                            <a:xfrm>
                              <a:off x="4619" y="5570"/>
                              <a:ext cx="2619" cy="222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5791 5570"/>
                                <a:gd name="T3" fmla="*/ 5791 h 222"/>
                                <a:gd name="T4" fmla="+- 0 7237 4619"/>
                                <a:gd name="T5" fmla="*/ T4 w 2619"/>
                                <a:gd name="T6" fmla="+- 0 5791 5570"/>
                                <a:gd name="T7" fmla="*/ 5791 h 222"/>
                                <a:gd name="T8" fmla="+- 0 7237 4619"/>
                                <a:gd name="T9" fmla="*/ T8 w 2619"/>
                                <a:gd name="T10" fmla="+- 0 5570 5570"/>
                                <a:gd name="T11" fmla="*/ 5570 h 222"/>
                                <a:gd name="T12" fmla="+- 0 4619 4619"/>
                                <a:gd name="T13" fmla="*/ T12 w 2619"/>
                                <a:gd name="T14" fmla="+- 0 5570 5570"/>
                                <a:gd name="T15" fmla="*/ 5570 h 222"/>
                                <a:gd name="T16" fmla="+- 0 4619 4619"/>
                                <a:gd name="T17" fmla="*/ T16 w 2619"/>
                                <a:gd name="T18" fmla="+- 0 5791 5570"/>
                                <a:gd name="T19" fmla="*/ 5791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2">
                                  <a:moveTo>
                                    <a:pt x="0" y="221"/>
                                  </a:moveTo>
                                  <a:lnTo>
                                    <a:pt x="2618" y="22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" name="Group 216"/>
                        <wpg:cNvGrpSpPr>
                          <a:grpSpLocks/>
                        </wpg:cNvGrpSpPr>
                        <wpg:grpSpPr bwMode="auto">
                          <a:xfrm>
                            <a:off x="4619" y="5791"/>
                            <a:ext cx="2619" cy="219"/>
                            <a:chOff x="4619" y="5791"/>
                            <a:chExt cx="2619" cy="219"/>
                          </a:xfrm>
                        </wpg:grpSpPr>
                        <wps:wsp>
                          <wps:cNvPr id="245" name="Freeform 217"/>
                          <wps:cNvSpPr>
                            <a:spLocks/>
                          </wps:cNvSpPr>
                          <wps:spPr bwMode="auto">
                            <a:xfrm>
                              <a:off x="4619" y="5791"/>
                              <a:ext cx="2619" cy="21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6010 5791"/>
                                <a:gd name="T3" fmla="*/ 6010 h 219"/>
                                <a:gd name="T4" fmla="+- 0 7237 4619"/>
                                <a:gd name="T5" fmla="*/ T4 w 2619"/>
                                <a:gd name="T6" fmla="+- 0 6010 5791"/>
                                <a:gd name="T7" fmla="*/ 6010 h 219"/>
                                <a:gd name="T8" fmla="+- 0 7237 4619"/>
                                <a:gd name="T9" fmla="*/ T8 w 2619"/>
                                <a:gd name="T10" fmla="+- 0 5791 5791"/>
                                <a:gd name="T11" fmla="*/ 5791 h 219"/>
                                <a:gd name="T12" fmla="+- 0 4619 4619"/>
                                <a:gd name="T13" fmla="*/ T12 w 2619"/>
                                <a:gd name="T14" fmla="+- 0 5791 5791"/>
                                <a:gd name="T15" fmla="*/ 5791 h 219"/>
                                <a:gd name="T16" fmla="+- 0 4619 4619"/>
                                <a:gd name="T17" fmla="*/ T16 w 2619"/>
                                <a:gd name="T18" fmla="+- 0 6010 5791"/>
                                <a:gd name="T19" fmla="*/ 601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19">
                                  <a:moveTo>
                                    <a:pt x="0" y="219"/>
                                  </a:moveTo>
                                  <a:lnTo>
                                    <a:pt x="2618" y="21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" name="Group 214"/>
                        <wpg:cNvGrpSpPr>
                          <a:grpSpLocks/>
                        </wpg:cNvGrpSpPr>
                        <wpg:grpSpPr bwMode="auto">
                          <a:xfrm>
                            <a:off x="4619" y="6010"/>
                            <a:ext cx="2619" cy="341"/>
                            <a:chOff x="4619" y="6010"/>
                            <a:chExt cx="2619" cy="341"/>
                          </a:xfrm>
                        </wpg:grpSpPr>
                        <wps:wsp>
                          <wps:cNvPr id="247" name="Freeform 215"/>
                          <wps:cNvSpPr>
                            <a:spLocks/>
                          </wps:cNvSpPr>
                          <wps:spPr bwMode="auto">
                            <a:xfrm>
                              <a:off x="4619" y="6010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6351 6010"/>
                                <a:gd name="T3" fmla="*/ 6351 h 341"/>
                                <a:gd name="T4" fmla="+- 0 7237 4619"/>
                                <a:gd name="T5" fmla="*/ T4 w 2619"/>
                                <a:gd name="T6" fmla="+- 0 6351 6010"/>
                                <a:gd name="T7" fmla="*/ 6351 h 341"/>
                                <a:gd name="T8" fmla="+- 0 7237 4619"/>
                                <a:gd name="T9" fmla="*/ T8 w 2619"/>
                                <a:gd name="T10" fmla="+- 0 6010 6010"/>
                                <a:gd name="T11" fmla="*/ 6010 h 341"/>
                                <a:gd name="T12" fmla="+- 0 4619 4619"/>
                                <a:gd name="T13" fmla="*/ T12 w 2619"/>
                                <a:gd name="T14" fmla="+- 0 6010 6010"/>
                                <a:gd name="T15" fmla="*/ 6010 h 341"/>
                                <a:gd name="T16" fmla="+- 0 4619 4619"/>
                                <a:gd name="T17" fmla="*/ T16 w 2619"/>
                                <a:gd name="T18" fmla="+- 0 6351 6010"/>
                                <a:gd name="T19" fmla="*/ 6351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1"/>
                                  </a:moveTo>
                                  <a:lnTo>
                                    <a:pt x="2618" y="34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" name="Group 212"/>
                        <wpg:cNvGrpSpPr>
                          <a:grpSpLocks/>
                        </wpg:cNvGrpSpPr>
                        <wpg:grpSpPr bwMode="auto">
                          <a:xfrm>
                            <a:off x="4619" y="6351"/>
                            <a:ext cx="2619" cy="228"/>
                            <a:chOff x="4619" y="6351"/>
                            <a:chExt cx="2619" cy="228"/>
                          </a:xfrm>
                        </wpg:grpSpPr>
                        <wps:wsp>
                          <wps:cNvPr id="249" name="Freeform 213"/>
                          <wps:cNvSpPr>
                            <a:spLocks/>
                          </wps:cNvSpPr>
                          <wps:spPr bwMode="auto">
                            <a:xfrm>
                              <a:off x="4619" y="6351"/>
                              <a:ext cx="2619" cy="228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6579 6351"/>
                                <a:gd name="T3" fmla="*/ 6579 h 228"/>
                                <a:gd name="T4" fmla="+- 0 7237 4619"/>
                                <a:gd name="T5" fmla="*/ T4 w 2619"/>
                                <a:gd name="T6" fmla="+- 0 6579 6351"/>
                                <a:gd name="T7" fmla="*/ 6579 h 228"/>
                                <a:gd name="T8" fmla="+- 0 7237 4619"/>
                                <a:gd name="T9" fmla="*/ T8 w 2619"/>
                                <a:gd name="T10" fmla="+- 0 6351 6351"/>
                                <a:gd name="T11" fmla="*/ 6351 h 228"/>
                                <a:gd name="T12" fmla="+- 0 4619 4619"/>
                                <a:gd name="T13" fmla="*/ T12 w 2619"/>
                                <a:gd name="T14" fmla="+- 0 6351 6351"/>
                                <a:gd name="T15" fmla="*/ 6351 h 228"/>
                                <a:gd name="T16" fmla="+- 0 4619 4619"/>
                                <a:gd name="T17" fmla="*/ T16 w 2619"/>
                                <a:gd name="T18" fmla="+- 0 6579 6351"/>
                                <a:gd name="T19" fmla="*/ 6579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8">
                                  <a:moveTo>
                                    <a:pt x="0" y="228"/>
                                  </a:moveTo>
                                  <a:lnTo>
                                    <a:pt x="2618" y="22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" name="Group 210"/>
                        <wpg:cNvGrpSpPr>
                          <a:grpSpLocks/>
                        </wpg:cNvGrpSpPr>
                        <wpg:grpSpPr bwMode="auto">
                          <a:xfrm>
                            <a:off x="4619" y="6579"/>
                            <a:ext cx="2619" cy="341"/>
                            <a:chOff x="4619" y="6579"/>
                            <a:chExt cx="2619" cy="341"/>
                          </a:xfrm>
                        </wpg:grpSpPr>
                        <wps:wsp>
                          <wps:cNvPr id="251" name="Freeform 211"/>
                          <wps:cNvSpPr>
                            <a:spLocks/>
                          </wps:cNvSpPr>
                          <wps:spPr bwMode="auto">
                            <a:xfrm>
                              <a:off x="4619" y="6579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6919 6579"/>
                                <a:gd name="T3" fmla="*/ 6919 h 341"/>
                                <a:gd name="T4" fmla="+- 0 7237 4619"/>
                                <a:gd name="T5" fmla="*/ T4 w 2619"/>
                                <a:gd name="T6" fmla="+- 0 6919 6579"/>
                                <a:gd name="T7" fmla="*/ 6919 h 341"/>
                                <a:gd name="T8" fmla="+- 0 7237 4619"/>
                                <a:gd name="T9" fmla="*/ T8 w 2619"/>
                                <a:gd name="T10" fmla="+- 0 6579 6579"/>
                                <a:gd name="T11" fmla="*/ 6579 h 341"/>
                                <a:gd name="T12" fmla="+- 0 4619 4619"/>
                                <a:gd name="T13" fmla="*/ T12 w 2619"/>
                                <a:gd name="T14" fmla="+- 0 6579 6579"/>
                                <a:gd name="T15" fmla="*/ 6579 h 341"/>
                                <a:gd name="T16" fmla="+- 0 4619 4619"/>
                                <a:gd name="T17" fmla="*/ T16 w 2619"/>
                                <a:gd name="T18" fmla="+- 0 6919 6579"/>
                                <a:gd name="T19" fmla="*/ 691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0"/>
                                  </a:moveTo>
                                  <a:lnTo>
                                    <a:pt x="2618" y="34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52C6F8" id="Group 209" o:spid="_x0000_s1026" style="position:absolute;margin-left:230.95pt;margin-top:172.65pt;width:130.95pt;height:173.3pt;z-index:-46888;mso-position-horizontal-relative:page" coordorigin="4619,3453" coordsize="2619,34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">
                <v:group id="Group 236" o:spid="_x0000_s1027" style="position:absolute;left:4619;top:3453;width:2619;height:231" coordorigin="4619,3453" coordsize="261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shape id="Freeform 237" o:spid="_x0000_s1028" style="position:absolute;left:4619;top:3453;width:2619;height:231;visibility:visible;mso-wrap-style:square;v-text-anchor:top" coordsize="261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yeQcMA&#10;AADcAAAADwAAAGRycy9kb3ducmV2LnhtbESPzWrDMBCE74W+g9hCb41sQ01xopjETaDklp8HWKy1&#10;ZWKtXEtJ3D59FQj0OMzMN8yinGwvrjT6zrGCdJaAIK6d7rhVcDpu3z5A+ICssXdMCn7IQ7l8flpg&#10;od2N93Q9hFZECPsCFZgQhkJKXxuy6GduII5e40aLIcqxlXrEW4TbXmZJkkuLHccFgwNVhurz4WIV&#10;fJudbJJ8a9afv3mT9RVv0pSVen2ZVnMQgabwH360v7SCLHuH+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dyeQcMAAADcAAAADwAAAAAAAAAAAAAAAACYAgAAZHJzL2Rv&#10;d25yZXYueG1sUEsFBgAAAAAEAAQA9QAAAIgDAAAAAA==&#10;" path="m,231r2618,l2618,,,,,231xe" fillcolor="#f9be8f" stroked="f">
                    <v:path arrowok="t" o:connecttype="custom" o:connectlocs="0,3684;2618,3684;2618,3453;0,3453;0,3684" o:connectangles="0,0,0,0,0"/>
                  </v:shape>
                </v:group>
                <v:group id="Group 234" o:spid="_x0000_s1029" style="position:absolute;left:4619;top:3684;width:2619;height:219" coordorigin="4619,3684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35" o:spid="_x0000_s1030" style="position:absolute;left:4619;top:3684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7lY8QA&#10;AADcAAAADwAAAGRycy9kb3ducmV2LnhtbESPQWsCMRSE74L/ITyhN812QVu2RmmtihcP2vb+2Dw3&#10;SzcvS5J1t//eCEKPw8x8wyzXg23ElXyoHSt4nmUgiEuna64UfH/tpq8gQkTW2DgmBX8UYL0aj5ZY&#10;aNfzia7nWIkE4VCgAhNjW0gZSkMWw8y1xMm7OG8xJukrqT32CW4bmWfZQlqsOS0YbGljqPw9d1bB&#10;z3buK7c/fvquM93uoz5e+o1W6mkyvL+BiDTE//CjfdAK8vwF7mfSEZC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5WPEAAAA3AAAAA8AAAAAAAAAAAAAAAAAmAIAAGRycy9k&#10;b3ducmV2LnhtbFBLBQYAAAAABAAEAPUAAACJAwAAAAA=&#10;" path="m,218r2618,l2618,,,,,218xe" fillcolor="#f9be8f" stroked="f">
                    <v:path arrowok="t" o:connecttype="custom" o:connectlocs="0,3902;2618,3902;2618,3684;0,3684;0,3902" o:connectangles="0,0,0,0,0"/>
                  </v:shape>
                </v:group>
                <v:group id="Group 232" o:spid="_x0000_s1031" style="position:absolute;left:4619;top:3902;width:2619;height:221" coordorigin="4619,3902" coordsize="261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SKrRs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rA1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Uiq0bCAAAA3AAAAA8A&#10;AAAAAAAAAAAAAAAAqgIAAGRycy9kb3ducmV2LnhtbFBLBQYAAAAABAAEAPoAAACZAwAAAAA=&#10;">
                  <v:shape id="Freeform 233" o:spid="_x0000_s1032" style="position:absolute;left:4619;top:3902;width:2619;height:221;visibility:visible;mso-wrap-style:square;v-text-anchor:top" coordsize="26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q/M8IA&#10;AADcAAAADwAAAGRycy9kb3ducmV2LnhtbESPT2sCMRTE74LfITyhN826B2lXs9IqgqfSquD1sXn7&#10;p928LEl047dvCoUeh5n5DbPZRtOLOznfWVawXGQgiCurO24UXM6H+TMIH5A19pZJwYM8bMvpZIOF&#10;tiN/0v0UGpEg7AtU0IYwFFL6qiWDfmEH4uTV1hkMSbpGaodjgpte5lm2kgY7TgstDrRrqfo+3YyC&#10;L149KFrH7/v6cnVvOPr40Sj1NIuvaxCBYvgP/7WPWkGev8DvmXQEZ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yr8zwgAAANwAAAAPAAAAAAAAAAAAAAAAAJgCAABkcnMvZG93&#10;bnJldi54bWxQSwUGAAAAAAQABAD1AAAAhwMAAAAA&#10;" path="m,221r2618,l2618,,,,,221xe" fillcolor="#f9be8f" stroked="f">
                    <v:path arrowok="t" o:connecttype="custom" o:connectlocs="0,4123;2618,4123;2618,3902;0,3902;0,4123" o:connectangles="0,0,0,0,0"/>
                  </v:shape>
                </v:group>
                <v:group id="Group 230" o:spid="_x0000_s1033" style="position:absolute;left:4619;top:4123;width:2619;height:219" coordorigin="4619,4123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31" o:spid="_x0000_s1034" style="position:absolute;left:4619;top:4123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JOUcMA&#10;AADcAAAADwAAAGRycy9kb3ducmV2LnhtbESPQWsCMRSE74L/ITyhN81qqchqlKq1ePGgrffH5rlZ&#10;unlZkqy7/fdNQfA4zMw3zGrT21rcyYfKsYLpJANBXDhdcang++swXoAIEVlj7ZgU/FKAzXo4WGGu&#10;Xcdnul9iKRKEQ44KTIxNLmUoDFkME9cQJ+/mvMWYpC+l9tgluK3lLMvm0mLFacFgQztDxc+ltQqu&#10;H2++dJ+nvW9b0x621enW7bRSL6P+fQkiUh+f4Uf7qBXMXqfwfy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/JOUcMAAADcAAAADwAAAAAAAAAAAAAAAACYAgAAZHJzL2Rv&#10;d25yZXYueG1sUEsFBgAAAAAEAAQA9QAAAIgDAAAAAA==&#10;" path="m,218r2618,l2618,,,,,218xe" fillcolor="#f9be8f" stroked="f">
                    <v:path arrowok="t" o:connecttype="custom" o:connectlocs="0,4341;2618,4341;2618,4123;0,4123;0,4341" o:connectangles="0,0,0,0,0"/>
                  </v:shape>
                </v:group>
                <v:group id="Group 228" o:spid="_x0000_s1035" style="position:absolute;left:4619;top:4341;width:2619;height:221" coordorigin="4619,4341" coordsize="261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RMKcc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ckk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RMKccQAAADcAAAA&#10;DwAAAAAAAAAAAAAAAACqAgAAZHJzL2Rvd25yZXYueG1sUEsFBgAAAAAEAAQA+gAAAJsDAAAAAA==&#10;">
                  <v:shape id="Freeform 229" o:spid="_x0000_s1036" style="position:absolute;left:4619;top:4341;width:2619;height:221;visibility:visible;mso-wrap-style:square;v-text-anchor:top" coordsize="26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seBMMA&#10;AADcAAAADwAAAGRycy9kb3ducmV2LnhtbESPwWrDMBBE74X+g9hCb41cG0Jwo4S0JdBTSNNAr4u1&#10;sd1YKyMptvz3UaCQ4zAzb5jlOppODOR8a1nB6ywDQVxZ3XKt4PizfVmA8AFZY2eZFEzkYb16fFhi&#10;qe3I3zQcQi0ShH2JCpoQ+lJKXzVk0M9sT5y8k3UGQ5KultrhmOCmk3mWzaXBltNCgz19NFSdDxej&#10;4I/nE0XrePd5Ov66dxx93NdKPT/FzRuIQDHcw//tL60gLwq4nU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seBMMAAADcAAAADwAAAAAAAAAAAAAAAACYAgAAZHJzL2Rv&#10;d25yZXYueG1sUEsFBgAAAAAEAAQA9QAAAIgDAAAAAA==&#10;" path="m,221r2618,l2618,,,,,221xe" fillcolor="#f9be8f" stroked="f">
                    <v:path arrowok="t" o:connecttype="custom" o:connectlocs="0,4562;2618,4562;2618,4341;0,4341;0,4562" o:connectangles="0,0,0,0,0"/>
                  </v:shape>
                </v:group>
                <v:group id="Group 226" o:spid="_x0000_s1037" style="position:absolute;left:4619;top:4562;width:2619;height:221" coordorigin="4619,4562" coordsize="261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<v:shape id="Freeform 227" o:spid="_x0000_s1038" style="position:absolute;left:4619;top:4562;width:2619;height:221;visibility:visible;mso-wrap-style:square;v-text-anchor:top" coordsize="26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4j68IA&#10;AADcAAAADwAAAGRycy9kb3ducmV2LnhtbESPT2sCMRTE7wW/Q3iCt5qtpVLWjVItBU9ireD1sXn7&#10;RzcvS5K68dubgtDjMDO/YYpVNJ24kvOtZQUv0wwEcWl1y7WC48/X8zsIH5A1dpZJwY08rJajpwJz&#10;bQf+push1CJB2OeooAmhz6X0ZUMG/dT2xMmrrDMYknS11A6HBDednGXZXBpsOS002NOmofJy+DUK&#10;zjy/UbSOd5/V8eTWOPi4r5WajOPHAkSgGP7Dj/ZWK5i9vsHfmXQE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XiPrwgAAANwAAAAPAAAAAAAAAAAAAAAAAJgCAABkcnMvZG93&#10;bnJldi54bWxQSwUGAAAAAAQABAD1AAAAhwMAAAAA&#10;" path="m,221r2618,l2618,,,,,221xe" fillcolor="#f9be8f" stroked="f">
                    <v:path arrowok="t" o:connecttype="custom" o:connectlocs="0,4783;2618,4783;2618,4562;0,4562;0,4783" o:connectangles="0,0,0,0,0"/>
                  </v:shape>
                </v:group>
                <v:group id="Group 224" o:spid="_x0000_s1039" style="position:absolute;left:4619;top:4783;width:2619;height:219" coordorigin="4619,4783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25" o:spid="_x0000_s1040" style="position:absolute;left:4619;top:4783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dzvsQA&#10;AADcAAAADwAAAGRycy9kb3ducmV2LnhtbESPwW7CMBBE70j9B2srcQOnVLRVwCCgUPXCoWm5r+Il&#10;jhqvI9sh4e9rJKQeRzPzRrNcD7YRF/KhdqzgaZqBIC6drrlS8PN9mLyBCBFZY+OYFFwpwHr1MFpi&#10;rl3PX3QpYiUShEOOCkyMbS5lKA1ZDFPXEifv7LzFmKSvpPbYJ7ht5CzLXqTFmtOCwZZ2hsrforMK&#10;Tvu5r9zH8d13nekO2/p47ndaqfHjsFmAiDTE//C9/akVzJ5f4XY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Xc77EAAAA3AAAAA8AAAAAAAAAAAAAAAAAmAIAAGRycy9k&#10;b3ducmV2LnhtbFBLBQYAAAAABAAEAPUAAACJAwAAAAA=&#10;" path="m,218r2618,l2618,,,,,218xe" fillcolor="#f9be8f" stroked="f">
                    <v:path arrowok="t" o:connecttype="custom" o:connectlocs="0,5001;2618,5001;2618,4783;0,4783;0,5001" o:connectangles="0,0,0,0,0"/>
                  </v:shape>
                </v:group>
                <v:group id="Group 222" o:spid="_x0000_s1041" style="position:absolute;left:4619;top:5001;width:2619;height:341" coordorigin="4619,5001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s9m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g+z2bwwAAANwAAAAP&#10;AAAAAAAAAAAAAAAAAKoCAABkcnMvZG93bnJldi54bWxQSwUGAAAAAAQABAD6AAAAmgMAAAAA&#10;">
                  <v:shape id="Freeform 223" o:spid="_x0000_s1042" style="position:absolute;left:4619;top:5001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JOYcUA&#10;AADcAAAADwAAAGRycy9kb3ducmV2LnhtbESPQWvCQBSE70L/w/IKvYRm0xSkja5SClJPFWOg10f2&#10;mQ1m34bs1kR/fbcgeBxmvhlmuZ5sJ840+Naxgpc0A0FcO91yo6A6bJ7fQPiArLFzTAou5GG9epgt&#10;sdBu5D2dy9CIWMK+QAUmhL6Q0teGLPrU9cTRO7rBYohyaKQecIzltpN5ls2lxZbjgsGePg3Vp/LX&#10;Kgi7zc+3Tb4Sc9nWyfXqqwiclHp6nD4WIAJN4R6+0VutIH99h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Uk5hxQAAANwAAAAPAAAAAAAAAAAAAAAAAJgCAABkcnMv&#10;ZG93bnJldi54bWxQSwUGAAAAAAQABAD1AAAAigMAAAAA&#10;" path="m,341r2618,l2618,,,,,341xe" fillcolor="#f9be8f" stroked="f">
                    <v:path arrowok="t" o:connecttype="custom" o:connectlocs="0,5342;2618,5342;2618,5001;0,5001;0,5342" o:connectangles="0,0,0,0,0"/>
                  </v:shape>
                </v:group>
                <v:group id="Group 220" o:spid="_x0000_s1043" style="position:absolute;left:4619;top:5342;width:2619;height:228" coordorigin="4619,5342" coordsize="261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tC4M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aLQuDCAAAA3AAAAA8A&#10;AAAAAAAAAAAAAAAAqgIAAGRycy9kb3ducmV2LnhtbFBLBQYAAAAABAAEAPoAAACZAwAAAAA=&#10;">
                  <v:shape id="Freeform 221" o:spid="_x0000_s1044" style="position:absolute;left:4619;top:5342;width:2619;height:228;visibility:visible;mso-wrap-style:square;v-text-anchor:top" coordsize="261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1d8cUA&#10;AADcAAAADwAAAGRycy9kb3ducmV2LnhtbESPS4vCQBCE74L/YWjBm058oLvRUURc2MuCrxX21mba&#10;JJjpCZnRxH+/Iwgei6r6ipovG1OIO1Uut6xg0I9AECdW55wqOB6+eh8gnEfWWFgmBQ9ysFy0W3OM&#10;ta15R/e9T0WAsItRQeZ9GUvpkowMur4tiYN3sZVBH2SVSl1hHeCmkMMomkiDOYeFDEtaZ5Rc9zej&#10;4G96+qw34030kD8s8XTm7e9tpFS306xmIDw1/h1+tb+1guF4AM8z4QjIx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jV3xxQAAANwAAAAPAAAAAAAAAAAAAAAAAJgCAABkcnMv&#10;ZG93bnJldi54bWxQSwUGAAAAAAQABAD1AAAAigMAAAAA&#10;" path="m,228r2618,l2618,,,,,228xe" fillcolor="#f9be8f" stroked="f">
                    <v:path arrowok="t" o:connecttype="custom" o:connectlocs="0,5570;2618,5570;2618,5342;0,5342;0,5570" o:connectangles="0,0,0,0,0"/>
                  </v:shape>
                </v:group>
                <v:group id="Group 218" o:spid="_x0000_s1045" style="position:absolute;left:4619;top:5570;width:2619;height:222" coordorigin="4619,5570" coordsize="2619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19" o:spid="_x0000_s1046" style="position:absolute;left:4619;top:5570;width:2619;height:222;visibility:visible;mso-wrap-style:square;v-text-anchor:top" coordsize="2619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WIT8MA&#10;AADcAAAADwAAAGRycy9kb3ducmV2LnhtbESPQYvCMBSE78L+h/AWvGmqK1K6RhFhcS8iWg97fDTP&#10;tti8lCRr239vBMHjMDPfMKtNbxpxJ+drywpm0wQEcWF1zaWCS/4zSUH4gKyxsUwKBvKwWX+MVphp&#10;2/GJ7udQighhn6GCKoQ2k9IXFRn0U9sSR+9qncEQpSuldthFuGnkPEmW0mDNcaHClnYVFbfzv1Fw&#10;c13It3Qc9jyk7W5/6PLhr1Rq/Nlvv0EE6sM7/Gr/agXzxRc8z8QjIN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WIT8MAAADcAAAADwAAAAAAAAAAAAAAAACYAgAAZHJzL2Rv&#10;d25yZXYueG1sUEsFBgAAAAAEAAQA9QAAAIgDAAAAAA==&#10;" path="m,221r2618,l2618,,,,,221xe" fillcolor="#f9be8f" stroked="f">
                    <v:path arrowok="t" o:connecttype="custom" o:connectlocs="0,5791;2618,5791;2618,5570;0,5570;0,5791" o:connectangles="0,0,0,0,0"/>
                  </v:shape>
                </v:group>
                <v:group id="Group 216" o:spid="_x0000_s1047" style="position:absolute;left:4619;top:5791;width:2619;height:219" coordorigin="4619,5791" coordsize="2619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shape id="Freeform 217" o:spid="_x0000_s1048" style="position:absolute;left:4619;top:5791;width:2619;height:219;visibility:visible;mso-wrap-style:square;v-text-anchor:top" coordsize="2619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87L8QA&#10;AADcAAAADwAAAGRycy9kb3ducmV2LnhtbESPT2sCMRTE7wW/Q3iCt5pVtJTVKGpr6cVD/XN/bJ6b&#10;xc3LkmTd9dubQqHHYWZ+wyzXva3FnXyoHCuYjDMQxIXTFZcKzqf96zuIEJE11o5JwYMCrFeDlyXm&#10;2nX8Q/djLEWCcMhRgYmxyaUMhSGLYewa4uRdnbcYk/Sl1B67BLe1nGbZm7RYcVow2NDOUHE7tlbB&#10;5XPuS/d1+PBta9r9tjpcu51WajTsNwsQkfr4H/5rf2sF09kcfs+kIyB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POy/EAAAA3AAAAA8AAAAAAAAAAAAAAAAAmAIAAGRycy9k&#10;b3ducmV2LnhtbFBLBQYAAAAABAAEAPUAAACJAwAAAAA=&#10;" path="m,219r2618,l2618,,,,,219xe" fillcolor="#f9be8f" stroked="f">
                    <v:path arrowok="t" o:connecttype="custom" o:connectlocs="0,6010;2618,6010;2618,5791;0,5791;0,6010" o:connectangles="0,0,0,0,0"/>
                  </v:shape>
                </v:group>
                <v:group id="Group 214" o:spid="_x0000_s1049" style="position:absolute;left:4619;top:6010;width:2619;height:341" coordorigin="4619,6010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i5/D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Yufw/FAAAA3AAA&#10;AA8AAAAAAAAAAAAAAAAAqgIAAGRycy9kb3ducmV2LnhtbFBLBQYAAAAABAAEAPoAAACcAwAAAAA=&#10;">
                  <v:shape id="Freeform 215" o:spid="_x0000_s1050" style="position:absolute;left:4619;top:6010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cM9cUA&#10;AADcAAAADwAAAGRycy9kb3ducmV2LnhtbESPQWvCQBSE70L/w/IKvYRm01Bsia5SClJPFWOg10f2&#10;mQ1m34bs1kR/fbcgeBxmvhlmuZ5sJ840+Naxgpc0A0FcO91yo6A6bJ7fQfiArLFzTAou5GG9epgt&#10;sdBu5D2dy9CIWMK+QAUmhL6Q0teGLPrU9cTRO7rBYohyaKQecIzltpN5ls2lxZbjgsGePg3Vp/LX&#10;Kgi7zc+3Tb4Sc9nWyfXqqwiclHp6nD4WIAJN4R6+0VutIH99g/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hwz1xQAAANwAAAAPAAAAAAAAAAAAAAAAAJgCAABkcnMv&#10;ZG93bnJldi54bWxQSwUGAAAAAAQABAD1AAAAigMAAAAA&#10;" path="m,341r2618,l2618,,,,,341xe" fillcolor="#f9be8f" stroked="f">
                    <v:path arrowok="t" o:connecttype="custom" o:connectlocs="0,6351;2618,6351;2618,6010;0,6010;0,6351" o:connectangles="0,0,0,0,0"/>
                  </v:shape>
                </v:group>
                <v:group id="Group 212" o:spid="_x0000_s1051" style="position:absolute;left:4619;top:6351;width:2619;height:228" coordorigin="4619,6351" coordsize="261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13" o:spid="_x0000_s1052" style="position:absolute;left:4619;top:6351;width:2619;height:228;visibility:visible;mso-wrap-style:square;v-text-anchor:top" coordsize="261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tR98YA&#10;AADcAAAADwAAAGRycy9kb3ducmV2LnhtbESPQWvCQBSE74X+h+UJvTUbbagmdZVSFLwI1VbB2zP7&#10;moRm34bsapJ/7xYKHoeZ+YaZL3tTiyu1rrKsYBzFIIhzqysuFHx/rZ9nIJxH1lhbJgUDOVguHh/m&#10;mGnb8Y6ue1+IAGGXoYLS+yaT0uUlGXSRbYiD92Nbgz7ItpC6xS7ATS0ncfwqDVYcFkps6KOk/Hd/&#10;MQpO02ParZJVPMgtSzye+fNweVHqadS/v4Hw1Pt7+L+90QomSQp/Z8IR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tR98YAAADcAAAADwAAAAAAAAAAAAAAAACYAgAAZHJz&#10;L2Rvd25yZXYueG1sUEsFBgAAAAAEAAQA9QAAAIsDAAAAAA==&#10;" path="m,228r2618,l2618,,,,,228xe" fillcolor="#f9be8f" stroked="f">
                    <v:path arrowok="t" o:connecttype="custom" o:connectlocs="0,6579;2618,6579;2618,6351;0,6351;0,6579" o:connectangles="0,0,0,0,0"/>
                  </v:shape>
                </v:group>
                <v:group id="Group 210" o:spid="_x0000_s1053" style="position:absolute;left:4619;top:6579;width:2619;height:341" coordorigin="4619,6579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shape id="Freeform 211" o:spid="_x0000_s1054" style="position:absolute;left:4619;top:6579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unx8EA&#10;AADcAAAADwAAAGRycy9kb3ducmV2LnhtbESPQYvCMBSE74L/ITxhL0VTBUWqUUSQ9aSsCl4fzbMp&#10;Ni+liVr99UYQ9jjMfDPMfNnaStyp8aVjBcNBCoI4d7rkQsHpuOlPQfiArLFyTAqe5GG56HbmmGn3&#10;4D+6H0IhYgn7DBWYEOpMSp8bsugHriaO3sU1FkOUTSF1g49Ybis5StOJtFhyXDBY09pQfj3crIKw&#10;35x3NvlNzHObJ6+XP0XgqtRPr13NQARqw3/4S2+1gtF4CJ8z8QjIx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7p8fBAAAA3AAAAA8AAAAAAAAAAAAAAAAAmAIAAGRycy9kb3du&#10;cmV2LnhtbFBLBQYAAAAABAAEAPUAAACGAwAAAAA=&#10;" path="m,340r2618,l2618,,,,,340xe" fillcolor="#f9be8f" stroked="f">
                    <v:path arrowok="t" o:connecttype="custom" o:connectlocs="0,6919;2618,6919;2618,6579;0,6579;0,6919" o:connectangles="0,0,0,0,0"/>
                  </v:shape>
                </v:group>
                <w10:wrap anchorx="page"/>
              </v:group>
            </w:pict>
          </mc:Fallback>
        </mc:AlternateContent>
      </w:r>
      <w:bookmarkStart w:id="21" w:name="_bookmark20"/>
      <w:bookmarkEnd w:id="21"/>
      <w:r>
        <w:rPr>
          <w:rFonts w:ascii="Century Gothic"/>
          <w:b/>
          <w:spacing w:val="-1"/>
          <w:sz w:val="20"/>
        </w:rPr>
        <w:t>Table</w:t>
      </w:r>
      <w:r>
        <w:rPr>
          <w:rFonts w:ascii="Century Gothic"/>
          <w:b/>
          <w:spacing w:val="13"/>
          <w:sz w:val="20"/>
        </w:rPr>
        <w:t xml:space="preserve"> </w:t>
      </w:r>
      <w:r>
        <w:rPr>
          <w:rFonts w:ascii="Century Gothic"/>
          <w:b/>
          <w:spacing w:val="-1"/>
          <w:sz w:val="20"/>
        </w:rPr>
        <w:t>1:</w:t>
      </w:r>
      <w:r>
        <w:rPr>
          <w:rFonts w:ascii="Century Gothic"/>
          <w:b/>
          <w:spacing w:val="14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13"/>
          <w:sz w:val="20"/>
        </w:rPr>
        <w:t xml:space="preserve"> </w:t>
      </w:r>
      <w:r>
        <w:rPr>
          <w:rFonts w:ascii="Century Gothic"/>
          <w:sz w:val="20"/>
        </w:rPr>
        <w:t>Environmental</w:t>
      </w:r>
      <w:r>
        <w:rPr>
          <w:rFonts w:ascii="Century Gothic"/>
          <w:spacing w:val="14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10"/>
          <w:sz w:val="20"/>
        </w:rPr>
        <w:t xml:space="preserve"> </w:t>
      </w:r>
      <w:r>
        <w:rPr>
          <w:rFonts w:ascii="Century Gothic"/>
          <w:sz w:val="20"/>
        </w:rPr>
        <w:t>Outcomes</w:t>
      </w:r>
      <w:r>
        <w:rPr>
          <w:rFonts w:ascii="Century Gothic"/>
          <w:spacing w:val="15"/>
          <w:sz w:val="20"/>
        </w:rPr>
        <w:t xml:space="preserve"> </w:t>
      </w:r>
      <w:r>
        <w:rPr>
          <w:rFonts w:ascii="Century Gothic"/>
          <w:sz w:val="20"/>
        </w:rPr>
        <w:t>Framework:</w:t>
      </w:r>
      <w:r>
        <w:rPr>
          <w:rFonts w:ascii="Century Gothic"/>
          <w:spacing w:val="11"/>
          <w:sz w:val="20"/>
        </w:rPr>
        <w:t xml:space="preserve"> </w:t>
      </w:r>
      <w:r>
        <w:rPr>
          <w:rFonts w:ascii="Century Gothic"/>
          <w:spacing w:val="-1"/>
          <w:sz w:val="20"/>
        </w:rPr>
        <w:t>The</w:t>
      </w:r>
      <w:r>
        <w:rPr>
          <w:rFonts w:ascii="Century Gothic"/>
          <w:spacing w:val="15"/>
          <w:sz w:val="20"/>
        </w:rPr>
        <w:t xml:space="preserve"> </w:t>
      </w:r>
      <w:r>
        <w:rPr>
          <w:rFonts w:ascii="Century Gothic"/>
          <w:sz w:val="20"/>
        </w:rPr>
        <w:t>1</w:t>
      </w:r>
      <w:r>
        <w:rPr>
          <w:rFonts w:ascii="Century Gothic"/>
          <w:spacing w:val="11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14"/>
          <w:sz w:val="20"/>
        </w:rPr>
        <w:t xml:space="preserve"> </w:t>
      </w:r>
      <w:r>
        <w:rPr>
          <w:rFonts w:ascii="Century Gothic"/>
          <w:sz w:val="20"/>
        </w:rPr>
        <w:t>5</w:t>
      </w:r>
      <w:r>
        <w:rPr>
          <w:rFonts w:ascii="Century Gothic"/>
          <w:spacing w:val="15"/>
          <w:sz w:val="20"/>
        </w:rPr>
        <w:t xml:space="preserve"> </w:t>
      </w:r>
      <w:r>
        <w:rPr>
          <w:rFonts w:ascii="Century Gothic"/>
          <w:spacing w:val="-1"/>
          <w:sz w:val="20"/>
        </w:rPr>
        <w:t>year</w:t>
      </w:r>
      <w:r>
        <w:rPr>
          <w:rFonts w:ascii="Century Gothic"/>
          <w:spacing w:val="30"/>
          <w:w w:val="99"/>
          <w:sz w:val="20"/>
        </w:rPr>
        <w:t xml:space="preserve"> </w:t>
      </w:r>
      <w:r>
        <w:rPr>
          <w:rFonts w:ascii="Century Gothic"/>
          <w:sz w:val="20"/>
        </w:rPr>
        <w:t>expected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outcomes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from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Commonwealth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environmental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water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z w:val="20"/>
        </w:rPr>
        <w:t>and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spacing w:val="-1"/>
          <w:sz w:val="20"/>
        </w:rPr>
        <w:t>how</w:t>
      </w:r>
      <w:r>
        <w:rPr>
          <w:rFonts w:ascii="Century Gothic"/>
          <w:spacing w:val="-10"/>
          <w:sz w:val="20"/>
        </w:rPr>
        <w:t xml:space="preserve"> </w:t>
      </w:r>
      <w:r>
        <w:rPr>
          <w:rFonts w:ascii="Century Gothic"/>
          <w:sz w:val="20"/>
        </w:rPr>
        <w:t>they</w:t>
      </w:r>
      <w:r>
        <w:rPr>
          <w:rFonts w:ascii="Century Gothic"/>
          <w:spacing w:val="-13"/>
          <w:sz w:val="20"/>
        </w:rPr>
        <w:t xml:space="preserve"> </w:t>
      </w:r>
      <w:r>
        <w:rPr>
          <w:rFonts w:ascii="Century Gothic"/>
          <w:sz w:val="20"/>
        </w:rPr>
        <w:t>will</w:t>
      </w:r>
      <w:r>
        <w:rPr>
          <w:rFonts w:ascii="Century Gothic"/>
          <w:spacing w:val="-11"/>
          <w:sz w:val="20"/>
        </w:rPr>
        <w:t xml:space="preserve"> </w:t>
      </w:r>
      <w:r>
        <w:rPr>
          <w:rFonts w:ascii="Century Gothic"/>
          <w:spacing w:val="-1"/>
          <w:sz w:val="20"/>
        </w:rPr>
        <w:t>contribute</w:t>
      </w:r>
      <w:r>
        <w:rPr>
          <w:rFonts w:ascii="Century Gothic"/>
          <w:spacing w:val="-12"/>
          <w:sz w:val="20"/>
        </w:rPr>
        <w:t xml:space="preserve"> </w:t>
      </w:r>
      <w:r>
        <w:rPr>
          <w:rFonts w:ascii="Century Gothic"/>
          <w:sz w:val="20"/>
        </w:rPr>
        <w:t>to</w:t>
      </w:r>
      <w:r>
        <w:rPr>
          <w:rFonts w:ascii="Century Gothic"/>
          <w:spacing w:val="68"/>
          <w:w w:val="99"/>
          <w:sz w:val="20"/>
        </w:rPr>
        <w:t xml:space="preserve"> </w:t>
      </w:r>
      <w:r>
        <w:rPr>
          <w:rFonts w:ascii="Century Gothic"/>
          <w:spacing w:val="-1"/>
          <w:sz w:val="20"/>
        </w:rPr>
        <w:t>Basin</w:t>
      </w:r>
      <w:r>
        <w:rPr>
          <w:rFonts w:ascii="Century Gothic"/>
          <w:spacing w:val="8"/>
          <w:sz w:val="20"/>
        </w:rPr>
        <w:t xml:space="preserve"> </w:t>
      </w:r>
      <w:r>
        <w:rPr>
          <w:rFonts w:ascii="Century Gothic"/>
          <w:spacing w:val="-1"/>
          <w:sz w:val="20"/>
        </w:rPr>
        <w:t>outcomes</w:t>
      </w:r>
      <w:r>
        <w:rPr>
          <w:rFonts w:ascii="Century Gothic"/>
          <w:spacing w:val="6"/>
          <w:sz w:val="20"/>
        </w:rPr>
        <w:t xml:space="preserve"> </w:t>
      </w:r>
      <w:r>
        <w:rPr>
          <w:rFonts w:ascii="Century Gothic"/>
          <w:sz w:val="20"/>
        </w:rPr>
        <w:t>[</w:t>
      </w:r>
      <w:r>
        <w:rPr>
          <w:rFonts w:ascii="Century Gothic"/>
          <w:i/>
          <w:sz w:val="20"/>
        </w:rPr>
        <w:t>note</w:t>
      </w:r>
      <w:r>
        <w:rPr>
          <w:rFonts w:ascii="Century Gothic"/>
          <w:i/>
          <w:spacing w:val="8"/>
          <w:sz w:val="20"/>
        </w:rPr>
        <w:t xml:space="preserve"> </w:t>
      </w:r>
      <w:r>
        <w:rPr>
          <w:rFonts w:ascii="Century Gothic"/>
          <w:i/>
          <w:sz w:val="20"/>
        </w:rPr>
        <w:t>that</w:t>
      </w:r>
      <w:r>
        <w:rPr>
          <w:rFonts w:ascii="Century Gothic"/>
          <w:i/>
          <w:spacing w:val="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8"/>
          <w:sz w:val="20"/>
        </w:rPr>
        <w:t xml:space="preserve"> </w:t>
      </w:r>
      <w:r>
        <w:rPr>
          <w:rFonts w:ascii="Century Gothic"/>
          <w:i/>
          <w:sz w:val="20"/>
        </w:rPr>
        <w:t>expected</w:t>
      </w:r>
      <w:r>
        <w:rPr>
          <w:rFonts w:ascii="Century Gothic"/>
          <w:i/>
          <w:spacing w:val="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outcomes</w:t>
      </w:r>
      <w:r>
        <w:rPr>
          <w:rFonts w:ascii="Century Gothic"/>
          <w:i/>
          <w:spacing w:val="7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8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8"/>
          <w:sz w:val="20"/>
        </w:rPr>
        <w:t xml:space="preserve"> </w:t>
      </w:r>
      <w:r>
        <w:rPr>
          <w:rFonts w:ascii="Century Gothic"/>
          <w:i/>
          <w:sz w:val="20"/>
        </w:rPr>
        <w:t>Basin-wide</w:t>
      </w:r>
      <w:r>
        <w:rPr>
          <w:rFonts w:ascii="Century Gothic"/>
          <w:i/>
          <w:spacing w:val="7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1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watering</w:t>
      </w:r>
      <w:r>
        <w:rPr>
          <w:rFonts w:ascii="Century Gothic"/>
          <w:i/>
          <w:spacing w:val="78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strategy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will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be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achieved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through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z w:val="20"/>
        </w:rPr>
        <w:t>efforts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-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all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governments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in</w:t>
      </w:r>
      <w:r>
        <w:rPr>
          <w:rFonts w:ascii="Century Gothic"/>
          <w:i/>
          <w:spacing w:val="-6"/>
          <w:sz w:val="20"/>
        </w:rPr>
        <w:t xml:space="preserve"> </w:t>
      </w:r>
      <w:r>
        <w:rPr>
          <w:rFonts w:ascii="Century Gothic"/>
          <w:i/>
          <w:sz w:val="20"/>
        </w:rPr>
        <w:t>implementing</w:t>
      </w:r>
      <w:r>
        <w:rPr>
          <w:rFonts w:ascii="Century Gothic"/>
          <w:i/>
          <w:spacing w:val="-5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4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</w:t>
      </w:r>
      <w:r>
        <w:rPr>
          <w:rFonts w:ascii="Century Gothic"/>
          <w:i/>
          <w:spacing w:val="-3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Plan,</w:t>
      </w:r>
      <w:r>
        <w:rPr>
          <w:rFonts w:ascii="Century Gothic"/>
          <w:i/>
          <w:spacing w:val="58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 xml:space="preserve">and </w:t>
      </w:r>
      <w:r>
        <w:rPr>
          <w:rFonts w:ascii="Century Gothic"/>
          <w:i/>
          <w:spacing w:val="-1"/>
          <w:sz w:val="20"/>
        </w:rPr>
        <w:t>not</w:t>
      </w:r>
      <w:r>
        <w:rPr>
          <w:rFonts w:ascii="Century Gothic"/>
          <w:i/>
          <w:spacing w:val="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 xml:space="preserve">solely </w:t>
      </w:r>
      <w:r>
        <w:rPr>
          <w:rFonts w:ascii="Century Gothic"/>
          <w:i/>
          <w:sz w:val="20"/>
        </w:rPr>
        <w:t>through</w:t>
      </w:r>
      <w:r>
        <w:rPr>
          <w:rFonts w:ascii="Century Gothic"/>
          <w:i/>
          <w:spacing w:val="3"/>
          <w:sz w:val="20"/>
        </w:rPr>
        <w:t xml:space="preserve"> </w:t>
      </w:r>
      <w:r>
        <w:rPr>
          <w:rFonts w:ascii="Century Gothic"/>
          <w:i/>
          <w:sz w:val="20"/>
        </w:rPr>
        <w:t>Commonwealth environmental</w:t>
      </w:r>
      <w:r>
        <w:rPr>
          <w:rFonts w:ascii="Century Gothic"/>
          <w:i/>
          <w:spacing w:val="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water.</w:t>
      </w:r>
      <w:r>
        <w:rPr>
          <w:rFonts w:ascii="Century Gothic"/>
          <w:i/>
          <w:spacing w:val="2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 xml:space="preserve">The </w:t>
      </w:r>
      <w:r>
        <w:rPr>
          <w:rFonts w:ascii="Century Gothic"/>
          <w:i/>
          <w:sz w:val="20"/>
        </w:rPr>
        <w:t>monitoring</w:t>
      </w:r>
      <w:r>
        <w:rPr>
          <w:rFonts w:ascii="Century Gothic"/>
          <w:i/>
          <w:spacing w:val="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1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-1"/>
          <w:sz w:val="20"/>
        </w:rPr>
        <w:t xml:space="preserve"> </w:t>
      </w:r>
      <w:r>
        <w:rPr>
          <w:rFonts w:ascii="Century Gothic"/>
          <w:i/>
          <w:sz w:val="20"/>
        </w:rPr>
        <w:t>Basin-wide</w:t>
      </w:r>
      <w:r>
        <w:rPr>
          <w:rFonts w:ascii="Century Gothic"/>
          <w:i/>
          <w:spacing w:val="52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51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watering</w:t>
      </w:r>
      <w:r>
        <w:rPr>
          <w:rFonts w:ascii="Century Gothic"/>
          <w:i/>
          <w:spacing w:val="48"/>
          <w:sz w:val="20"/>
        </w:rPr>
        <w:t xml:space="preserve"> </w:t>
      </w:r>
      <w:r>
        <w:rPr>
          <w:rFonts w:ascii="Century Gothic"/>
          <w:i/>
          <w:sz w:val="20"/>
        </w:rPr>
        <w:t>strategy</w:t>
      </w:r>
      <w:r>
        <w:rPr>
          <w:rFonts w:ascii="Century Gothic"/>
          <w:i/>
          <w:spacing w:val="4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outcomes</w:t>
      </w:r>
      <w:r>
        <w:rPr>
          <w:rFonts w:ascii="Century Gothic"/>
          <w:i/>
          <w:spacing w:val="49"/>
          <w:sz w:val="20"/>
        </w:rPr>
        <w:t xml:space="preserve"> </w:t>
      </w:r>
      <w:r>
        <w:rPr>
          <w:rFonts w:ascii="Century Gothic"/>
          <w:i/>
          <w:spacing w:val="1"/>
          <w:sz w:val="20"/>
        </w:rPr>
        <w:t>is</w:t>
      </w:r>
      <w:r>
        <w:rPr>
          <w:rFonts w:ascii="Century Gothic"/>
          <w:i/>
          <w:spacing w:val="49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50"/>
          <w:sz w:val="20"/>
        </w:rPr>
        <w:t xml:space="preserve"> </w:t>
      </w:r>
      <w:r>
        <w:rPr>
          <w:rFonts w:ascii="Century Gothic"/>
          <w:i/>
          <w:sz w:val="20"/>
        </w:rPr>
        <w:t>responsibility</w:t>
      </w:r>
      <w:r>
        <w:rPr>
          <w:rFonts w:ascii="Century Gothic"/>
          <w:i/>
          <w:spacing w:val="48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of</w:t>
      </w:r>
      <w:r>
        <w:rPr>
          <w:rFonts w:ascii="Century Gothic"/>
          <w:i/>
          <w:spacing w:val="51"/>
          <w:sz w:val="20"/>
        </w:rPr>
        <w:t xml:space="preserve"> </w:t>
      </w:r>
      <w:r>
        <w:rPr>
          <w:rFonts w:ascii="Century Gothic"/>
          <w:i/>
          <w:sz w:val="20"/>
        </w:rPr>
        <w:t>the</w:t>
      </w:r>
      <w:r>
        <w:rPr>
          <w:rFonts w:ascii="Century Gothic"/>
          <w:i/>
          <w:spacing w:val="47"/>
          <w:sz w:val="20"/>
        </w:rPr>
        <w:t xml:space="preserve"> </w:t>
      </w:r>
      <w:r>
        <w:rPr>
          <w:rFonts w:ascii="Century Gothic"/>
          <w:i/>
          <w:sz w:val="20"/>
        </w:rPr>
        <w:t>Murray-Darling</w:t>
      </w:r>
      <w:r>
        <w:rPr>
          <w:rFonts w:ascii="Century Gothic"/>
          <w:i/>
          <w:spacing w:val="50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Basin</w:t>
      </w:r>
      <w:r>
        <w:rPr>
          <w:rFonts w:ascii="Century Gothic"/>
          <w:i/>
          <w:spacing w:val="58"/>
          <w:w w:val="99"/>
          <w:sz w:val="20"/>
        </w:rPr>
        <w:t xml:space="preserve"> </w:t>
      </w:r>
      <w:r>
        <w:rPr>
          <w:rFonts w:ascii="Century Gothic"/>
          <w:i/>
          <w:sz w:val="20"/>
        </w:rPr>
        <w:t>Authority</w:t>
      </w:r>
      <w:r>
        <w:rPr>
          <w:rFonts w:ascii="Century Gothic"/>
          <w:sz w:val="20"/>
        </w:rPr>
        <w:t>].</w:t>
      </w:r>
    </w:p>
    <w:p w14:paraId="0CD75117" w14:textId="77777777" w:rsidR="001418E5" w:rsidRDefault="001418E5">
      <w:pPr>
        <w:spacing w:before="9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8"/>
        <w:gridCol w:w="535"/>
        <w:gridCol w:w="1702"/>
        <w:gridCol w:w="2835"/>
        <w:gridCol w:w="1985"/>
        <w:gridCol w:w="2126"/>
      </w:tblGrid>
      <w:tr w:rsidR="001418E5" w14:paraId="0CD7511E" w14:textId="77777777">
        <w:trPr>
          <w:trHeight w:hRule="exact" w:val="799"/>
        </w:trPr>
        <w:tc>
          <w:tcPr>
            <w:tcW w:w="130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006FC0"/>
          </w:tcPr>
          <w:p w14:paraId="0CD75118" w14:textId="77777777" w:rsidR="001418E5" w:rsidRDefault="00F34B3E">
            <w:pPr>
              <w:pStyle w:val="TableParagraph"/>
              <w:spacing w:before="110"/>
              <w:ind w:left="102" w:right="4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color w:val="FFFFFF"/>
                <w:spacing w:val="-1"/>
                <w:sz w:val="18"/>
              </w:rPr>
              <w:t>Basin</w:t>
            </w:r>
            <w:r>
              <w:rPr>
                <w:rFonts w:ascii="Calibri"/>
                <w:b/>
                <w:color w:val="FFFFFF"/>
                <w:spacing w:val="-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Plan</w:t>
            </w:r>
            <w:r>
              <w:rPr>
                <w:rFonts w:ascii="Calibri"/>
                <w:b/>
                <w:color w:val="FFFFFF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color w:val="FFFFFF"/>
                <w:spacing w:val="-1"/>
                <w:sz w:val="18"/>
              </w:rPr>
              <w:t>Objectives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  <w:shd w:val="clear" w:color="auto" w:fill="79B1F7"/>
          </w:tcPr>
          <w:p w14:paraId="0CD75119" w14:textId="77777777" w:rsidR="001418E5" w:rsidRDefault="001418E5">
            <w:pPr>
              <w:pStyle w:val="TableParagraph"/>
              <w:spacing w:before="10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CD7511A" w14:textId="77777777" w:rsidR="001418E5" w:rsidRDefault="00F34B3E">
            <w:pPr>
              <w:pStyle w:val="TableParagraph"/>
              <w:ind w:left="51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Basin</w:t>
            </w:r>
            <w:r>
              <w:rPr>
                <w:rFonts w:ascii="Calibri"/>
                <w:b/>
                <w:spacing w:val="-8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Outcomes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  <w:shd w:val="clear" w:color="auto" w:fill="F9BE8F"/>
          </w:tcPr>
          <w:p w14:paraId="0CD7511B" w14:textId="77777777" w:rsidR="001418E5" w:rsidRDefault="00F34B3E">
            <w:pPr>
              <w:pStyle w:val="TableParagraph"/>
              <w:ind w:left="299" w:right="304" w:firstLine="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Basin-wide</w:t>
            </w:r>
            <w:r>
              <w:rPr>
                <w:rFonts w:ascii="Calibri" w:eastAsia="Calibri" w:hAnsi="Calibri" w:cs="Calibri"/>
                <w:b/>
                <w:bCs/>
                <w:spacing w:val="-1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Environmental</w:t>
            </w:r>
            <w:r>
              <w:rPr>
                <w:rFonts w:ascii="Calibri" w:eastAsia="Calibri" w:hAnsi="Calibri" w:cs="Calibri"/>
                <w:b/>
                <w:bCs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Watering</w:t>
            </w:r>
            <w:r>
              <w:rPr>
                <w:rFonts w:ascii="Calibri" w:eastAsia="Calibri" w:hAnsi="Calibri" w:cs="Calibri"/>
                <w:b/>
                <w:bCs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Strategy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–</w:t>
            </w:r>
            <w:r>
              <w:rPr>
                <w:rFonts w:ascii="Calibri" w:eastAsia="Calibri" w:hAnsi="Calibri" w:cs="Calibri"/>
                <w:b/>
                <w:bCs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Expected</w:t>
            </w:r>
            <w:r>
              <w:rPr>
                <w:rFonts w:ascii="Calibri" w:eastAsia="Calibri" w:hAnsi="Calibri" w:cs="Calibri"/>
                <w:b/>
                <w:bCs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b/>
                <w:bCs/>
                <w:spacing w:val="-1"/>
                <w:sz w:val="18"/>
                <w:szCs w:val="18"/>
              </w:rPr>
              <w:t>Outcomes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92D050"/>
          </w:tcPr>
          <w:p w14:paraId="0CD7511C" w14:textId="77777777" w:rsidR="001418E5" w:rsidRDefault="00F34B3E">
            <w:pPr>
              <w:pStyle w:val="TableParagraph"/>
              <w:spacing w:before="110"/>
              <w:ind w:left="606" w:right="394" w:hanging="2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5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year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Expected</w:t>
            </w:r>
            <w:r>
              <w:rPr>
                <w:rFonts w:ascii="Calibri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Outcomes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D5E2BB"/>
          </w:tcPr>
          <w:p w14:paraId="0CD7511D" w14:textId="77777777" w:rsidR="001418E5" w:rsidRDefault="00F34B3E">
            <w:pPr>
              <w:pStyle w:val="TableParagraph"/>
              <w:spacing w:before="110"/>
              <w:ind w:left="675" w:right="465" w:hanging="21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1</w:t>
            </w:r>
            <w:r>
              <w:rPr>
                <w:rFonts w:ascii="Calibri"/>
                <w:b/>
                <w:spacing w:val="-3"/>
                <w:sz w:val="18"/>
              </w:rPr>
              <w:t xml:space="preserve"> </w:t>
            </w:r>
            <w:r>
              <w:rPr>
                <w:rFonts w:ascii="Calibri"/>
                <w:b/>
                <w:sz w:val="18"/>
              </w:rPr>
              <w:t>year</w:t>
            </w:r>
            <w:r>
              <w:rPr>
                <w:rFonts w:ascii="Calibri"/>
                <w:b/>
                <w:spacing w:val="-4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Expected</w:t>
            </w:r>
            <w:r>
              <w:rPr>
                <w:rFonts w:ascii="Calibri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b/>
                <w:spacing w:val="-1"/>
                <w:sz w:val="18"/>
              </w:rPr>
              <w:t>Outcomes</w:t>
            </w:r>
          </w:p>
        </w:tc>
      </w:tr>
      <w:tr w:rsidR="001418E5" w14:paraId="0CD7513D" w14:textId="77777777">
        <w:trPr>
          <w:trHeight w:hRule="exact" w:val="586"/>
        </w:trPr>
        <w:tc>
          <w:tcPr>
            <w:tcW w:w="1308" w:type="dxa"/>
            <w:vMerge w:val="restart"/>
            <w:tcBorders>
              <w:top w:val="single" w:sz="8" w:space="0" w:color="000000"/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1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1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2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3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4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5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6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8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9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A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B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C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D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2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3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31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32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33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34" w14:textId="77777777" w:rsidR="001418E5" w:rsidRDefault="001418E5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CD75135" w14:textId="77777777" w:rsidR="001418E5" w:rsidRDefault="00F34B3E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pacing w:val="-1"/>
                <w:sz w:val="18"/>
              </w:rPr>
              <w:t>Biodiversity</w:t>
            </w:r>
          </w:p>
          <w:p w14:paraId="0CD75136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CD75137" w14:textId="77777777" w:rsidR="001418E5" w:rsidRDefault="00F34B3E">
            <w:pPr>
              <w:pStyle w:val="TableParagraph"/>
              <w:ind w:left="102" w:right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pacing w:val="-1"/>
                <w:sz w:val="18"/>
              </w:rPr>
              <w:t>(Basin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8"/>
              </w:rPr>
              <w:t>Plan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8"/>
              </w:rPr>
              <w:t>S.</w:t>
            </w:r>
            <w:r>
              <w:rPr>
                <w:rFonts w:ascii="Calibri"/>
                <w:color w:val="FFFFFF"/>
                <w:spacing w:val="28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8.05)</w:t>
            </w:r>
          </w:p>
        </w:tc>
        <w:tc>
          <w:tcPr>
            <w:tcW w:w="2237" w:type="dxa"/>
            <w:gridSpan w:val="2"/>
            <w:tcBorders>
              <w:top w:val="single" w:sz="8" w:space="0" w:color="000000"/>
              <w:left w:val="single" w:sz="5" w:space="0" w:color="000000"/>
              <w:bottom w:val="single" w:sz="31" w:space="0" w:color="79B1F7"/>
              <w:right w:val="single" w:sz="8" w:space="0" w:color="000000"/>
            </w:tcBorders>
            <w:shd w:val="clear" w:color="auto" w:fill="79B1F7"/>
          </w:tcPr>
          <w:p w14:paraId="0CD75138" w14:textId="77777777" w:rsidR="001418E5" w:rsidRDefault="00F34B3E">
            <w:pPr>
              <w:pStyle w:val="TableParagraph"/>
              <w:spacing w:before="115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Ecosystem</w:t>
            </w:r>
            <w:r>
              <w:rPr>
                <w:rFonts w:ascii="Calibri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single" w:sz="31" w:space="0" w:color="79B1F7"/>
              <w:right w:val="single" w:sz="5" w:space="0" w:color="000000"/>
            </w:tcBorders>
            <w:shd w:val="clear" w:color="auto" w:fill="F9BE8F"/>
          </w:tcPr>
          <w:p w14:paraId="0CD75139" w14:textId="77777777" w:rsidR="001418E5" w:rsidRDefault="001418E5"/>
        </w:tc>
        <w:tc>
          <w:tcPr>
            <w:tcW w:w="1985" w:type="dxa"/>
            <w:tcBorders>
              <w:top w:val="single" w:sz="8" w:space="0" w:color="000000"/>
              <w:left w:val="single" w:sz="5" w:space="0" w:color="000000"/>
              <w:bottom w:val="single" w:sz="31" w:space="0" w:color="79B1F7"/>
              <w:right w:val="single" w:sz="5" w:space="0" w:color="000000"/>
            </w:tcBorders>
            <w:shd w:val="clear" w:color="auto" w:fill="92D050"/>
          </w:tcPr>
          <w:p w14:paraId="0CD7513A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13B" w14:textId="77777777" w:rsidR="001418E5" w:rsidRDefault="00F34B3E">
            <w:pPr>
              <w:pStyle w:val="ListParagraph"/>
              <w:numPr>
                <w:ilvl w:val="0"/>
                <w:numId w:val="42"/>
              </w:numPr>
              <w:tabs>
                <w:tab w:val="left" w:pos="278"/>
              </w:tabs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Species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5" w:space="0" w:color="000000"/>
              <w:bottom w:val="single" w:sz="31" w:space="0" w:color="79B1F7"/>
              <w:right w:val="single" w:sz="5" w:space="0" w:color="000000"/>
            </w:tcBorders>
            <w:shd w:val="clear" w:color="auto" w:fill="D5E2BB"/>
          </w:tcPr>
          <w:p w14:paraId="0CD7513C" w14:textId="77777777" w:rsidR="001418E5" w:rsidRDefault="001418E5"/>
        </w:tc>
      </w:tr>
      <w:tr w:rsidR="001418E5" w14:paraId="0CD7515D" w14:textId="77777777">
        <w:trPr>
          <w:trHeight w:hRule="exact" w:val="3476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3E" w14:textId="77777777" w:rsidR="001418E5" w:rsidRDefault="001418E5"/>
        </w:tc>
        <w:tc>
          <w:tcPr>
            <w:tcW w:w="535" w:type="dxa"/>
            <w:vMerge w:val="restart"/>
            <w:tcBorders>
              <w:top w:val="single" w:sz="31" w:space="0" w:color="79B1F7"/>
              <w:left w:val="single" w:sz="5" w:space="0" w:color="000000"/>
              <w:right w:val="single" w:sz="35" w:space="0" w:color="79B1F7"/>
            </w:tcBorders>
            <w:shd w:val="clear" w:color="auto" w:fill="79B1F7"/>
            <w:textDirection w:val="btLr"/>
          </w:tcPr>
          <w:p w14:paraId="0CD7513F" w14:textId="77777777" w:rsidR="001418E5" w:rsidRDefault="00F34B3E">
            <w:pPr>
              <w:pStyle w:val="TableParagraph"/>
              <w:spacing w:before="101"/>
              <w:ind w:right="1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Species</w:t>
            </w:r>
            <w:r>
              <w:rPr>
                <w:rFonts w:ascii="Calibri"/>
                <w:spacing w:val="-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</w:tc>
        <w:tc>
          <w:tcPr>
            <w:tcW w:w="1702" w:type="dxa"/>
            <w:tcBorders>
              <w:top w:val="single" w:sz="31" w:space="0" w:color="79B1F7"/>
              <w:left w:val="single" w:sz="35" w:space="0" w:color="79B1F7"/>
              <w:bottom w:val="single" w:sz="5" w:space="0" w:color="000000"/>
              <w:right w:val="single" w:sz="8" w:space="0" w:color="000000"/>
            </w:tcBorders>
            <w:shd w:val="clear" w:color="auto" w:fill="91C5E7"/>
          </w:tcPr>
          <w:p w14:paraId="0CD7514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1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2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3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4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5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6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CD75147" w14:textId="77777777" w:rsidR="001418E5" w:rsidRDefault="00F34B3E">
            <w:pPr>
              <w:pStyle w:val="TableParagraph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Vegetation</w:t>
            </w:r>
          </w:p>
        </w:tc>
        <w:tc>
          <w:tcPr>
            <w:tcW w:w="2835" w:type="dxa"/>
            <w:tcBorders>
              <w:top w:val="single" w:sz="31" w:space="0" w:color="79B1F7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48" w14:textId="77777777" w:rsidR="001418E5" w:rsidRDefault="00F34B3E">
            <w:pPr>
              <w:pStyle w:val="ListParagraph"/>
              <w:numPr>
                <w:ilvl w:val="0"/>
                <w:numId w:val="41"/>
              </w:numPr>
              <w:tabs>
                <w:tab w:val="left" w:pos="273"/>
              </w:tabs>
              <w:spacing w:line="195" w:lineRule="exact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Maintenance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current</w:t>
            </w:r>
          </w:p>
          <w:p w14:paraId="0CD75149" w14:textId="77777777" w:rsidR="001418E5" w:rsidRDefault="00F34B3E">
            <w:pPr>
              <w:pStyle w:val="TableParagraph"/>
              <w:spacing w:before="1"/>
              <w:ind w:left="272" w:right="11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extent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gum,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black</w:t>
            </w:r>
            <w:r>
              <w:rPr>
                <w:rFonts w:ascii="Calibri"/>
                <w:spacing w:val="29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box,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coolibah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forest and</w:t>
            </w:r>
            <w:r>
              <w:rPr>
                <w:rFonts w:ascii="Calibri"/>
                <w:spacing w:val="2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woodlands;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existing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large</w:t>
            </w:r>
            <w:r>
              <w:rPr>
                <w:rFonts w:ascii="Calibri"/>
                <w:spacing w:val="21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communities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lignum;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1"/>
                <w:sz w:val="18"/>
              </w:rPr>
              <w:t xml:space="preserve"> non-</w:t>
            </w:r>
            <w:r>
              <w:rPr>
                <w:rFonts w:ascii="Calibri"/>
                <w:spacing w:val="3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woody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communities near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or</w:t>
            </w:r>
            <w:r>
              <w:rPr>
                <w:rFonts w:ascii="Calibri"/>
                <w:spacing w:val="-1"/>
                <w:sz w:val="18"/>
              </w:rPr>
              <w:t xml:space="preserve"> in</w:t>
            </w:r>
            <w:r>
              <w:rPr>
                <w:rFonts w:ascii="Calibri"/>
                <w:spacing w:val="2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wetlands,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streams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low-</w:t>
            </w:r>
            <w:r>
              <w:rPr>
                <w:rFonts w:ascii="Calibri"/>
                <w:spacing w:val="2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lying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floodplains</w:t>
            </w:r>
          </w:p>
          <w:p w14:paraId="0CD7514A" w14:textId="77777777" w:rsidR="001418E5" w:rsidRDefault="00F34B3E">
            <w:pPr>
              <w:pStyle w:val="ListParagraph"/>
              <w:numPr>
                <w:ilvl w:val="0"/>
                <w:numId w:val="41"/>
              </w:numPr>
              <w:tabs>
                <w:tab w:val="left" w:pos="273"/>
              </w:tabs>
              <w:spacing w:before="121"/>
              <w:ind w:right="134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Maintain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current condition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lowland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floodplain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forests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3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woodlands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red gum,</w:t>
            </w:r>
            <w:r>
              <w:rPr>
                <w:rFonts w:ascii="Calibri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black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box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coolibah</w:t>
            </w:r>
          </w:p>
          <w:p w14:paraId="0CD7514B" w14:textId="77777777" w:rsidR="001418E5" w:rsidRDefault="00F34B3E">
            <w:pPr>
              <w:pStyle w:val="ListParagraph"/>
              <w:numPr>
                <w:ilvl w:val="0"/>
                <w:numId w:val="41"/>
              </w:numPr>
              <w:tabs>
                <w:tab w:val="left" w:pos="273"/>
              </w:tabs>
              <w:spacing w:before="121"/>
              <w:ind w:right="212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condition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southern</w:t>
            </w:r>
            <w:r>
              <w:rPr>
                <w:rFonts w:ascii="Calibri"/>
                <w:spacing w:val="3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river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red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gum</w:t>
            </w:r>
          </w:p>
        </w:tc>
        <w:tc>
          <w:tcPr>
            <w:tcW w:w="1985" w:type="dxa"/>
            <w:tcBorders>
              <w:top w:val="single" w:sz="31" w:space="0" w:color="79B1F7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4C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D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4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5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51" w14:textId="77777777" w:rsidR="001418E5" w:rsidRDefault="001418E5">
            <w:pPr>
              <w:pStyle w:val="TableParagraph"/>
              <w:spacing w:before="2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CD75152" w14:textId="77777777" w:rsidR="001418E5" w:rsidRDefault="00F34B3E">
            <w:pPr>
              <w:pStyle w:val="ListParagraph"/>
              <w:numPr>
                <w:ilvl w:val="0"/>
                <w:numId w:val="40"/>
              </w:numPr>
              <w:tabs>
                <w:tab w:val="left" w:pos="319"/>
              </w:tabs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Vegetation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  <w:p w14:paraId="0CD75153" w14:textId="77777777" w:rsidR="001418E5" w:rsidRDefault="00F34B3E">
            <w:pPr>
              <w:pStyle w:val="ListParagraph"/>
              <w:numPr>
                <w:ilvl w:val="0"/>
                <w:numId w:val="40"/>
              </w:numPr>
              <w:tabs>
                <w:tab w:val="left" w:pos="319"/>
              </w:tabs>
              <w:spacing w:before="118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Growth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survival</w:t>
            </w:r>
          </w:p>
        </w:tc>
        <w:tc>
          <w:tcPr>
            <w:tcW w:w="2126" w:type="dxa"/>
            <w:tcBorders>
              <w:top w:val="single" w:sz="31" w:space="0" w:color="79B1F7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54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55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56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5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58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0CD75159" w14:textId="77777777" w:rsidR="001418E5" w:rsidRDefault="00F34B3E">
            <w:pPr>
              <w:pStyle w:val="ListParagraph"/>
              <w:numPr>
                <w:ilvl w:val="0"/>
                <w:numId w:val="39"/>
              </w:numPr>
              <w:tabs>
                <w:tab w:val="left" w:pos="232"/>
              </w:tabs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Reproduction</w:t>
            </w:r>
          </w:p>
          <w:p w14:paraId="0CD7515A" w14:textId="77777777" w:rsidR="001418E5" w:rsidRDefault="00F34B3E">
            <w:pPr>
              <w:pStyle w:val="ListParagraph"/>
              <w:numPr>
                <w:ilvl w:val="0"/>
                <w:numId w:val="39"/>
              </w:numPr>
              <w:tabs>
                <w:tab w:val="left" w:pos="232"/>
              </w:tabs>
              <w:spacing w:before="1"/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Condition</w:t>
            </w:r>
          </w:p>
          <w:p w14:paraId="0CD7515B" w14:textId="77777777" w:rsidR="001418E5" w:rsidRDefault="00F34B3E">
            <w:pPr>
              <w:pStyle w:val="ListParagraph"/>
              <w:numPr>
                <w:ilvl w:val="0"/>
                <w:numId w:val="39"/>
              </w:numPr>
              <w:tabs>
                <w:tab w:val="left" w:pos="232"/>
              </w:tabs>
              <w:spacing w:before="118"/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Germination</w:t>
            </w:r>
          </w:p>
          <w:p w14:paraId="0CD7515C" w14:textId="77777777" w:rsidR="001418E5" w:rsidRDefault="00F34B3E">
            <w:pPr>
              <w:pStyle w:val="ListParagraph"/>
              <w:numPr>
                <w:ilvl w:val="0"/>
                <w:numId w:val="39"/>
              </w:numPr>
              <w:tabs>
                <w:tab w:val="left" w:pos="232"/>
              </w:tabs>
              <w:spacing w:before="1"/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Dispersal</w:t>
            </w:r>
          </w:p>
        </w:tc>
      </w:tr>
      <w:tr w:rsidR="001418E5" w14:paraId="0CD75164" w14:textId="77777777">
        <w:trPr>
          <w:trHeight w:hRule="exact" w:val="578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5E" w14:textId="77777777" w:rsidR="001418E5" w:rsidRDefault="001418E5"/>
        </w:tc>
        <w:tc>
          <w:tcPr>
            <w:tcW w:w="535" w:type="dxa"/>
            <w:vMerge/>
            <w:tcBorders>
              <w:left w:val="single" w:sz="5" w:space="0" w:color="000000"/>
              <w:right w:val="single" w:sz="35" w:space="0" w:color="79B1F7"/>
            </w:tcBorders>
            <w:shd w:val="clear" w:color="auto" w:fill="79B1F7"/>
            <w:textDirection w:val="btLr"/>
          </w:tcPr>
          <w:p w14:paraId="0CD7515F" w14:textId="77777777" w:rsidR="001418E5" w:rsidRDefault="001418E5"/>
        </w:tc>
        <w:tc>
          <w:tcPr>
            <w:tcW w:w="1702" w:type="dxa"/>
            <w:tcBorders>
              <w:top w:val="single" w:sz="5" w:space="0" w:color="000000"/>
              <w:left w:val="single" w:sz="35" w:space="0" w:color="79B1F7"/>
              <w:bottom w:val="single" w:sz="5" w:space="0" w:color="000000"/>
              <w:right w:val="single" w:sz="8" w:space="0" w:color="000000"/>
            </w:tcBorders>
            <w:shd w:val="clear" w:color="auto" w:fill="91C5E7"/>
          </w:tcPr>
          <w:p w14:paraId="0CD75160" w14:textId="77777777" w:rsidR="001418E5" w:rsidRDefault="00F34B3E">
            <w:pPr>
              <w:pStyle w:val="TableParagraph"/>
              <w:spacing w:before="113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Macroinvertebrates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61" w14:textId="77777777" w:rsidR="001418E5" w:rsidRDefault="001418E5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62" w14:textId="77777777" w:rsidR="001418E5" w:rsidRDefault="00F34B3E">
            <w:pPr>
              <w:pStyle w:val="ListParagraph"/>
              <w:numPr>
                <w:ilvl w:val="0"/>
                <w:numId w:val="38"/>
              </w:numPr>
              <w:tabs>
                <w:tab w:val="left" w:pos="278"/>
              </w:tabs>
              <w:ind w:right="309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Macroinvertebrate</w:t>
            </w:r>
            <w:r>
              <w:rPr>
                <w:rFonts w:ascii="Calibri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63" w14:textId="77777777" w:rsidR="001418E5" w:rsidRDefault="001418E5"/>
        </w:tc>
      </w:tr>
      <w:tr w:rsidR="001418E5" w14:paraId="0CD7517A" w14:textId="77777777">
        <w:trPr>
          <w:trHeight w:hRule="exact" w:val="2403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65" w14:textId="77777777" w:rsidR="001418E5" w:rsidRDefault="001418E5"/>
        </w:tc>
        <w:tc>
          <w:tcPr>
            <w:tcW w:w="535" w:type="dxa"/>
            <w:vMerge/>
            <w:tcBorders>
              <w:left w:val="single" w:sz="5" w:space="0" w:color="000000"/>
              <w:right w:val="single" w:sz="35" w:space="0" w:color="79B1F7"/>
            </w:tcBorders>
            <w:shd w:val="clear" w:color="auto" w:fill="79B1F7"/>
            <w:textDirection w:val="btLr"/>
          </w:tcPr>
          <w:p w14:paraId="0CD75166" w14:textId="77777777" w:rsidR="001418E5" w:rsidRDefault="001418E5"/>
        </w:tc>
        <w:tc>
          <w:tcPr>
            <w:tcW w:w="1702" w:type="dxa"/>
            <w:tcBorders>
              <w:top w:val="single" w:sz="5" w:space="0" w:color="000000"/>
              <w:left w:val="single" w:sz="35" w:space="0" w:color="79B1F7"/>
              <w:bottom w:val="single" w:sz="5" w:space="0" w:color="000000"/>
              <w:right w:val="single" w:sz="8" w:space="0" w:color="000000"/>
            </w:tcBorders>
            <w:shd w:val="clear" w:color="auto" w:fill="91C5E7"/>
          </w:tcPr>
          <w:p w14:paraId="0CD7516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68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69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6A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6B" w14:textId="77777777" w:rsidR="001418E5" w:rsidRDefault="00F34B3E">
            <w:pPr>
              <w:pStyle w:val="TableParagraph"/>
              <w:spacing w:before="142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Fish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6C" w14:textId="77777777" w:rsidR="001418E5" w:rsidRDefault="00F34B3E">
            <w:pPr>
              <w:pStyle w:val="ListParagraph"/>
              <w:numPr>
                <w:ilvl w:val="0"/>
                <w:numId w:val="37"/>
              </w:numPr>
              <w:tabs>
                <w:tab w:val="left" w:pos="273"/>
              </w:tabs>
              <w:ind w:right="213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distribution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key</w:t>
            </w:r>
            <w:r>
              <w:rPr>
                <w:rFonts w:ascii="Calibri"/>
                <w:spacing w:val="3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short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long-lived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fish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species</w:t>
            </w:r>
            <w:r>
              <w:rPr>
                <w:rFonts w:ascii="Calibri"/>
                <w:spacing w:val="4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across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Basin</w:t>
            </w:r>
          </w:p>
          <w:p w14:paraId="0CD7516D" w14:textId="77777777" w:rsidR="001418E5" w:rsidRDefault="00F34B3E">
            <w:pPr>
              <w:pStyle w:val="ListParagraph"/>
              <w:numPr>
                <w:ilvl w:val="0"/>
                <w:numId w:val="37"/>
              </w:numPr>
              <w:tabs>
                <w:tab w:val="left" w:pos="273"/>
              </w:tabs>
              <w:spacing w:before="118"/>
              <w:ind w:right="305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breeding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success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3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short-lived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species,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long-lived</w:t>
            </w:r>
            <w:r>
              <w:rPr>
                <w:rFonts w:ascii="Calibri"/>
                <w:spacing w:val="3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species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mulloway</w:t>
            </w:r>
          </w:p>
          <w:p w14:paraId="0CD7516E" w14:textId="77777777" w:rsidR="001418E5" w:rsidRDefault="00F34B3E">
            <w:pPr>
              <w:pStyle w:val="ListParagraph"/>
              <w:numPr>
                <w:ilvl w:val="0"/>
                <w:numId w:val="37"/>
              </w:numPr>
              <w:tabs>
                <w:tab w:val="left" w:pos="273"/>
              </w:tabs>
              <w:spacing w:before="121"/>
              <w:ind w:right="204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populations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short-</w:t>
            </w:r>
            <w:r>
              <w:rPr>
                <w:rFonts w:ascii="Calibri"/>
                <w:spacing w:val="3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lived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species,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long-lived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species,</w:t>
            </w:r>
            <w:r>
              <w:rPr>
                <w:rFonts w:ascii="Calibri"/>
                <w:spacing w:val="39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Murray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cod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golden perch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6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7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71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23"/>
                <w:szCs w:val="23"/>
              </w:rPr>
            </w:pPr>
          </w:p>
          <w:p w14:paraId="0CD75172" w14:textId="77777777" w:rsidR="001418E5" w:rsidRDefault="00F34B3E">
            <w:pPr>
              <w:pStyle w:val="ListParagraph"/>
              <w:numPr>
                <w:ilvl w:val="0"/>
                <w:numId w:val="36"/>
              </w:numPr>
              <w:tabs>
                <w:tab w:val="left" w:pos="278"/>
              </w:tabs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Fish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  <w:p w14:paraId="0CD75173" w14:textId="77777777" w:rsidR="001418E5" w:rsidRDefault="00F34B3E">
            <w:pPr>
              <w:pStyle w:val="ListParagraph"/>
              <w:numPr>
                <w:ilvl w:val="0"/>
                <w:numId w:val="36"/>
              </w:numPr>
              <w:tabs>
                <w:tab w:val="left" w:pos="278"/>
              </w:tabs>
              <w:spacing w:before="121"/>
              <w:ind w:right="330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Larval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juvenile</w:t>
            </w:r>
            <w:r>
              <w:rPr>
                <w:rFonts w:ascii="Calibri"/>
                <w:spacing w:val="26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recruitment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74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75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76" w14:textId="77777777" w:rsidR="001418E5" w:rsidRDefault="001418E5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CD75177" w14:textId="77777777" w:rsidR="001418E5" w:rsidRDefault="00F34B3E">
            <w:pPr>
              <w:pStyle w:val="ListParagraph"/>
              <w:numPr>
                <w:ilvl w:val="0"/>
                <w:numId w:val="35"/>
              </w:numPr>
              <w:tabs>
                <w:tab w:val="left" w:pos="232"/>
              </w:tabs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Condition</w:t>
            </w:r>
          </w:p>
          <w:p w14:paraId="0CD75178" w14:textId="77777777" w:rsidR="001418E5" w:rsidRDefault="00F34B3E">
            <w:pPr>
              <w:pStyle w:val="ListParagraph"/>
              <w:numPr>
                <w:ilvl w:val="0"/>
                <w:numId w:val="35"/>
              </w:numPr>
              <w:tabs>
                <w:tab w:val="left" w:pos="232"/>
              </w:tabs>
              <w:spacing w:before="121"/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z w:val="18"/>
              </w:rPr>
              <w:t>Larval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abundance</w:t>
            </w:r>
          </w:p>
          <w:p w14:paraId="0CD75179" w14:textId="77777777" w:rsidR="001418E5" w:rsidRDefault="00F34B3E">
            <w:pPr>
              <w:pStyle w:val="ListParagraph"/>
              <w:numPr>
                <w:ilvl w:val="0"/>
                <w:numId w:val="35"/>
              </w:numPr>
              <w:tabs>
                <w:tab w:val="left" w:pos="232"/>
              </w:tabs>
              <w:spacing w:before="1"/>
              <w:ind w:hanging="129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Reproduction</w:t>
            </w:r>
          </w:p>
        </w:tc>
      </w:tr>
      <w:tr w:rsidR="001418E5" w14:paraId="0CD75194" w14:textId="77777777">
        <w:trPr>
          <w:trHeight w:hRule="exact" w:val="3036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7B" w14:textId="77777777" w:rsidR="001418E5" w:rsidRDefault="001418E5"/>
        </w:tc>
        <w:tc>
          <w:tcPr>
            <w:tcW w:w="535" w:type="dxa"/>
            <w:vMerge/>
            <w:tcBorders>
              <w:left w:val="single" w:sz="5" w:space="0" w:color="000000"/>
              <w:right w:val="single" w:sz="35" w:space="0" w:color="79B1F7"/>
            </w:tcBorders>
            <w:shd w:val="clear" w:color="auto" w:fill="79B1F7"/>
            <w:textDirection w:val="btLr"/>
          </w:tcPr>
          <w:p w14:paraId="0CD7517C" w14:textId="77777777" w:rsidR="001418E5" w:rsidRDefault="001418E5"/>
        </w:tc>
        <w:tc>
          <w:tcPr>
            <w:tcW w:w="1702" w:type="dxa"/>
            <w:tcBorders>
              <w:top w:val="single" w:sz="5" w:space="0" w:color="000000"/>
              <w:left w:val="single" w:sz="35" w:space="0" w:color="79B1F7"/>
              <w:bottom w:val="single" w:sz="5" w:space="0" w:color="000000"/>
              <w:right w:val="single" w:sz="8" w:space="0" w:color="000000"/>
            </w:tcBorders>
            <w:shd w:val="clear" w:color="auto" w:fill="91C5E7"/>
          </w:tcPr>
          <w:p w14:paraId="0CD7517D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7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7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1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2" w14:textId="77777777" w:rsidR="001418E5" w:rsidRDefault="001418E5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183" w14:textId="77777777" w:rsidR="001418E5" w:rsidRDefault="00F34B3E">
            <w:pPr>
              <w:pStyle w:val="TableParagraph"/>
              <w:ind w:left="63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Waterbirds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84" w14:textId="77777777" w:rsidR="001418E5" w:rsidRDefault="00F34B3E">
            <w:pPr>
              <w:pStyle w:val="ListParagraph"/>
              <w:numPr>
                <w:ilvl w:val="0"/>
                <w:numId w:val="34"/>
              </w:numPr>
              <w:tabs>
                <w:tab w:val="left" w:pos="273"/>
              </w:tabs>
              <w:ind w:right="510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Maintained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current species</w:t>
            </w:r>
            <w:r>
              <w:rPr>
                <w:rFonts w:ascii="Calibri"/>
                <w:spacing w:val="3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all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current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Basin</w:t>
            </w:r>
            <w:r>
              <w:rPr>
                <w:rFonts w:ascii="Calibri"/>
                <w:spacing w:val="3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waterbirds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current</w:t>
            </w:r>
            <w:r>
              <w:rPr>
                <w:rFonts w:ascii="Calibri"/>
                <w:spacing w:val="28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migratory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shorebirds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the</w:t>
            </w:r>
            <w:r>
              <w:rPr>
                <w:rFonts w:ascii="Calibri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Coorong</w:t>
            </w:r>
          </w:p>
          <w:p w14:paraId="0CD75185" w14:textId="77777777" w:rsidR="001418E5" w:rsidRDefault="00F34B3E">
            <w:pPr>
              <w:pStyle w:val="ListParagraph"/>
              <w:numPr>
                <w:ilvl w:val="0"/>
                <w:numId w:val="34"/>
              </w:numPr>
              <w:tabs>
                <w:tab w:val="left" w:pos="273"/>
              </w:tabs>
              <w:spacing w:before="121"/>
              <w:ind w:right="137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Increased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abundance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with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a</w:t>
            </w:r>
            <w:r>
              <w:rPr>
                <w:rFonts w:ascii="Calibri" w:eastAsia="Calibri" w:hAnsi="Calibri" w:cs="Calibri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20–</w:t>
            </w:r>
            <w:r>
              <w:rPr>
                <w:rFonts w:ascii="Calibri" w:eastAsia="Calibri" w:hAnsi="Calibri" w:cs="Calibri"/>
                <w:spacing w:val="29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25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per</w:t>
            </w:r>
            <w:r>
              <w:rPr>
                <w:rFonts w:ascii="Calibri" w:eastAsia="Calibri" w:hAnsi="Calibri" w:cs="Calibri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cent increase</w:t>
            </w:r>
            <w:r>
              <w:rPr>
                <w:rFonts w:ascii="Calibri" w:eastAsia="Calibri" w:hAnsi="Calibri" w:cs="Calibri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in</w:t>
            </w:r>
            <w:r>
              <w:rPr>
                <w:rFonts w:ascii="Calibri" w:eastAsia="Calibri" w:hAnsi="Calibri" w:cs="Calibri"/>
                <w:spacing w:val="30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waterbirds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pacing w:val="-1"/>
                <w:sz w:val="18"/>
                <w:szCs w:val="18"/>
              </w:rPr>
              <w:t>by</w:t>
            </w:r>
            <w:r>
              <w:rPr>
                <w:rFonts w:ascii="Calibri" w:eastAsia="Calibri" w:hAnsi="Calibri" w:cs="Calibri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alibri" w:eastAsia="Calibri" w:hAnsi="Calibri" w:cs="Calibri"/>
                <w:sz w:val="18"/>
                <w:szCs w:val="18"/>
              </w:rPr>
              <w:t>2024</w:t>
            </w:r>
          </w:p>
          <w:p w14:paraId="0CD75186" w14:textId="77777777" w:rsidR="001418E5" w:rsidRDefault="00F34B3E">
            <w:pPr>
              <w:pStyle w:val="ListParagraph"/>
              <w:numPr>
                <w:ilvl w:val="0"/>
                <w:numId w:val="34"/>
              </w:numPr>
              <w:tabs>
                <w:tab w:val="left" w:pos="273"/>
              </w:tabs>
              <w:spacing w:before="121"/>
              <w:ind w:right="189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breeding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events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3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colonial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nesting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waterbird</w:t>
            </w:r>
            <w:r>
              <w:rPr>
                <w:rFonts w:ascii="Calibri"/>
                <w:spacing w:val="3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species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1"/>
                <w:sz w:val="18"/>
              </w:rPr>
              <w:t>an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increase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nests</w:t>
            </w:r>
            <w:r>
              <w:rPr>
                <w:rFonts w:ascii="Calibri"/>
                <w:spacing w:val="3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broods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for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other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waterbirds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8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8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9" w14:textId="77777777" w:rsidR="001418E5" w:rsidRDefault="001418E5">
            <w:pPr>
              <w:pStyle w:val="TableParagraph"/>
              <w:spacing w:before="12"/>
              <w:rPr>
                <w:rFonts w:ascii="Century Gothic" w:eastAsia="Century Gothic" w:hAnsi="Century Gothic" w:cs="Century Gothic"/>
              </w:rPr>
            </w:pPr>
          </w:p>
          <w:p w14:paraId="0CD7518A" w14:textId="77777777" w:rsidR="001418E5" w:rsidRDefault="00F34B3E">
            <w:pPr>
              <w:pStyle w:val="ListParagraph"/>
              <w:numPr>
                <w:ilvl w:val="0"/>
                <w:numId w:val="33"/>
              </w:numPr>
              <w:tabs>
                <w:tab w:val="left" w:pos="278"/>
              </w:tabs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Waterbird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  <w:p w14:paraId="0CD7518B" w14:textId="77777777" w:rsidR="001418E5" w:rsidRDefault="00F34B3E">
            <w:pPr>
              <w:pStyle w:val="ListParagraph"/>
              <w:numPr>
                <w:ilvl w:val="0"/>
                <w:numId w:val="33"/>
              </w:numPr>
              <w:tabs>
                <w:tab w:val="left" w:pos="278"/>
              </w:tabs>
              <w:spacing w:before="118"/>
              <w:ind w:right="105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Waterbird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population</w:t>
            </w:r>
            <w:r>
              <w:rPr>
                <w:rFonts w:ascii="Calibri"/>
                <w:spacing w:val="2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condition</w:t>
            </w:r>
            <w:r>
              <w:rPr>
                <w:rFonts w:ascii="Calibri"/>
                <w:spacing w:val="2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(Abundance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2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Population</w:t>
            </w:r>
          </w:p>
          <w:p w14:paraId="0CD7518C" w14:textId="77777777" w:rsidR="001418E5" w:rsidRDefault="00F34B3E">
            <w:pPr>
              <w:pStyle w:val="TableParagraph"/>
              <w:spacing w:before="1"/>
              <w:ind w:left="277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structure)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8D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8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90" w14:textId="77777777" w:rsidR="001418E5" w:rsidRDefault="001418E5">
            <w:pPr>
              <w:pStyle w:val="TableParagraph"/>
              <w:spacing w:before="6"/>
              <w:rPr>
                <w:rFonts w:ascii="Century Gothic" w:eastAsia="Century Gothic" w:hAnsi="Century Gothic" w:cs="Century Gothic"/>
                <w:sz w:val="26"/>
                <w:szCs w:val="26"/>
              </w:rPr>
            </w:pPr>
          </w:p>
          <w:p w14:paraId="0CD75191" w14:textId="77777777" w:rsidR="001418E5" w:rsidRDefault="00F34B3E">
            <w:pPr>
              <w:pStyle w:val="ListParagraph"/>
              <w:numPr>
                <w:ilvl w:val="0"/>
                <w:numId w:val="32"/>
              </w:numPr>
              <w:tabs>
                <w:tab w:val="left" w:pos="278"/>
              </w:tabs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Survival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condition</w:t>
            </w:r>
          </w:p>
          <w:p w14:paraId="0CD75192" w14:textId="77777777" w:rsidR="001418E5" w:rsidRDefault="00F34B3E">
            <w:pPr>
              <w:pStyle w:val="ListParagraph"/>
              <w:numPr>
                <w:ilvl w:val="0"/>
                <w:numId w:val="32"/>
              </w:numPr>
              <w:tabs>
                <w:tab w:val="left" w:pos="278"/>
              </w:tabs>
              <w:spacing w:before="121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Chicks</w:t>
            </w:r>
          </w:p>
          <w:p w14:paraId="0CD75193" w14:textId="77777777" w:rsidR="001418E5" w:rsidRDefault="00F34B3E">
            <w:pPr>
              <w:pStyle w:val="ListParagraph"/>
              <w:numPr>
                <w:ilvl w:val="0"/>
                <w:numId w:val="32"/>
              </w:numPr>
              <w:tabs>
                <w:tab w:val="left" w:pos="278"/>
              </w:tabs>
              <w:spacing w:before="118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Fledglings</w:t>
            </w:r>
          </w:p>
        </w:tc>
      </w:tr>
      <w:tr w:rsidR="001418E5" w14:paraId="0CD7519B" w14:textId="77777777">
        <w:trPr>
          <w:trHeight w:hRule="exact" w:val="576"/>
        </w:trPr>
        <w:tc>
          <w:tcPr>
            <w:tcW w:w="1308" w:type="dxa"/>
            <w:vMerge/>
            <w:tcBorders>
              <w:left w:val="single" w:sz="5" w:space="0" w:color="000000"/>
              <w:bottom w:val="single" w:sz="31" w:space="0" w:color="79B1F7"/>
              <w:right w:val="single" w:sz="5" w:space="0" w:color="000000"/>
            </w:tcBorders>
            <w:shd w:val="clear" w:color="auto" w:fill="006FC0"/>
          </w:tcPr>
          <w:p w14:paraId="0CD75195" w14:textId="77777777" w:rsidR="001418E5" w:rsidRDefault="001418E5"/>
        </w:tc>
        <w:tc>
          <w:tcPr>
            <w:tcW w:w="535" w:type="dxa"/>
            <w:vMerge/>
            <w:tcBorders>
              <w:left w:val="single" w:sz="5" w:space="0" w:color="000000"/>
              <w:bottom w:val="single" w:sz="31" w:space="0" w:color="79B1F7"/>
              <w:right w:val="single" w:sz="35" w:space="0" w:color="79B1F7"/>
            </w:tcBorders>
            <w:shd w:val="clear" w:color="auto" w:fill="79B1F7"/>
            <w:textDirection w:val="btLr"/>
          </w:tcPr>
          <w:p w14:paraId="0CD75196" w14:textId="77777777" w:rsidR="001418E5" w:rsidRDefault="001418E5"/>
        </w:tc>
        <w:tc>
          <w:tcPr>
            <w:tcW w:w="1702" w:type="dxa"/>
            <w:tcBorders>
              <w:top w:val="single" w:sz="5" w:space="0" w:color="000000"/>
              <w:left w:val="single" w:sz="35" w:space="0" w:color="79B1F7"/>
              <w:bottom w:val="single" w:sz="31" w:space="0" w:color="79B1F7"/>
              <w:right w:val="single" w:sz="8" w:space="0" w:color="000000"/>
            </w:tcBorders>
            <w:shd w:val="clear" w:color="auto" w:fill="91C5E7"/>
          </w:tcPr>
          <w:p w14:paraId="0CD75197" w14:textId="77777777" w:rsidR="001418E5" w:rsidRDefault="00F34B3E">
            <w:pPr>
              <w:pStyle w:val="TableParagraph"/>
              <w:ind w:left="63" w:right="34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Other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vertebrate</w:t>
            </w:r>
            <w:r>
              <w:rPr>
                <w:rFonts w:ascii="Calibri"/>
                <w:spacing w:val="30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diversity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8" w:space="0" w:color="000000"/>
              <w:bottom w:val="single" w:sz="31" w:space="0" w:color="79B1F7"/>
              <w:right w:val="single" w:sz="5" w:space="0" w:color="000000"/>
            </w:tcBorders>
            <w:shd w:val="clear" w:color="auto" w:fill="F9BE8F"/>
          </w:tcPr>
          <w:p w14:paraId="0CD75198" w14:textId="77777777" w:rsidR="001418E5" w:rsidRDefault="001418E5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31" w:space="0" w:color="79B1F7"/>
              <w:right w:val="single" w:sz="5" w:space="0" w:color="000000"/>
            </w:tcBorders>
            <w:shd w:val="clear" w:color="auto" w:fill="92D050"/>
          </w:tcPr>
          <w:p w14:paraId="0CD75199" w14:textId="77777777" w:rsidR="001418E5" w:rsidRDefault="00F34B3E">
            <w:pPr>
              <w:pStyle w:val="ListParagraph"/>
              <w:numPr>
                <w:ilvl w:val="0"/>
                <w:numId w:val="31"/>
              </w:numPr>
              <w:tabs>
                <w:tab w:val="left" w:pos="319"/>
              </w:tabs>
              <w:spacing w:before="106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Adult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abundance</w:t>
            </w:r>
          </w:p>
        </w:tc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31" w:space="0" w:color="79B1F7"/>
              <w:right w:val="single" w:sz="5" w:space="0" w:color="000000"/>
            </w:tcBorders>
            <w:shd w:val="clear" w:color="auto" w:fill="D5E2BB"/>
          </w:tcPr>
          <w:p w14:paraId="0CD7519A" w14:textId="77777777" w:rsidR="001418E5" w:rsidRDefault="00F34B3E">
            <w:pPr>
              <w:pStyle w:val="ListParagraph"/>
              <w:numPr>
                <w:ilvl w:val="0"/>
                <w:numId w:val="30"/>
              </w:numPr>
              <w:tabs>
                <w:tab w:val="left" w:pos="278"/>
              </w:tabs>
              <w:spacing w:before="106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Young</w:t>
            </w:r>
          </w:p>
        </w:tc>
      </w:tr>
    </w:tbl>
    <w:p w14:paraId="0CD7519C" w14:textId="77777777" w:rsidR="001418E5" w:rsidRDefault="001418E5">
      <w:pPr>
        <w:rPr>
          <w:rFonts w:ascii="Calibri" w:eastAsia="Calibri" w:hAnsi="Calibri" w:cs="Calibri"/>
          <w:sz w:val="18"/>
          <w:szCs w:val="18"/>
        </w:rPr>
        <w:sectPr w:rsidR="001418E5">
          <w:pgSz w:w="11910" w:h="16840"/>
          <w:pgMar w:top="800" w:right="340" w:bottom="860" w:left="860" w:header="0" w:footer="672" w:gutter="0"/>
          <w:cols w:space="720"/>
        </w:sectPr>
      </w:pPr>
    </w:p>
    <w:p w14:paraId="0CD7519D" w14:textId="22D9E2CB" w:rsidR="001418E5" w:rsidRDefault="00F34B3E">
      <w:pPr>
        <w:spacing w:before="11"/>
        <w:rPr>
          <w:rFonts w:ascii="Century Gothic" w:eastAsia="Century Gothic" w:hAnsi="Century Gothic" w:cs="Century Gothic"/>
          <w:sz w:val="5"/>
          <w:szCs w:val="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69688" behindDoc="1" locked="0" layoutInCell="1" allowOverlap="1" wp14:anchorId="0CD75416" wp14:editId="227FFB56">
                <wp:simplePos x="0" y="0"/>
                <wp:positionH relativeFrom="page">
                  <wp:posOffset>681355</wp:posOffset>
                </wp:positionH>
                <wp:positionV relativeFrom="page">
                  <wp:posOffset>2470785</wp:posOffset>
                </wp:positionV>
                <wp:extent cx="694055" cy="774700"/>
                <wp:effectExtent l="0" t="3810" r="0" b="2540"/>
                <wp:wrapNone/>
                <wp:docPr id="21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774700"/>
                          <a:chOff x="1073" y="3891"/>
                          <a:chExt cx="1093" cy="1220"/>
                        </a:xfrm>
                      </wpg:grpSpPr>
                      <wpg:grpSp>
                        <wpg:cNvPr id="213" name="Group 207"/>
                        <wpg:cNvGrpSpPr>
                          <a:grpSpLocks/>
                        </wpg:cNvGrpSpPr>
                        <wpg:grpSpPr bwMode="auto">
                          <a:xfrm>
                            <a:off x="1073" y="3891"/>
                            <a:ext cx="1093" cy="221"/>
                            <a:chOff x="1073" y="3891"/>
                            <a:chExt cx="1093" cy="221"/>
                          </a:xfrm>
                        </wpg:grpSpPr>
                        <wps:wsp>
                          <wps:cNvPr id="214" name="Freeform 208"/>
                          <wps:cNvSpPr>
                            <a:spLocks/>
                          </wps:cNvSpPr>
                          <wps:spPr bwMode="auto">
                            <a:xfrm>
                              <a:off x="1073" y="3891"/>
                              <a:ext cx="1093" cy="221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4112 3891"/>
                                <a:gd name="T3" fmla="*/ 4112 h 221"/>
                                <a:gd name="T4" fmla="+- 0 2165 1073"/>
                                <a:gd name="T5" fmla="*/ T4 w 1093"/>
                                <a:gd name="T6" fmla="+- 0 4112 3891"/>
                                <a:gd name="T7" fmla="*/ 4112 h 221"/>
                                <a:gd name="T8" fmla="+- 0 2165 1073"/>
                                <a:gd name="T9" fmla="*/ T8 w 1093"/>
                                <a:gd name="T10" fmla="+- 0 3891 3891"/>
                                <a:gd name="T11" fmla="*/ 3891 h 221"/>
                                <a:gd name="T12" fmla="+- 0 1073 1073"/>
                                <a:gd name="T13" fmla="*/ T12 w 1093"/>
                                <a:gd name="T14" fmla="+- 0 3891 3891"/>
                                <a:gd name="T15" fmla="*/ 3891 h 221"/>
                                <a:gd name="T16" fmla="+- 0 1073 1073"/>
                                <a:gd name="T17" fmla="*/ T16 w 1093"/>
                                <a:gd name="T18" fmla="+- 0 4112 3891"/>
                                <a:gd name="T19" fmla="*/ 4112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21">
                                  <a:moveTo>
                                    <a:pt x="0" y="221"/>
                                  </a:moveTo>
                                  <a:lnTo>
                                    <a:pt x="1092" y="221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5"/>
                        <wpg:cNvGrpSpPr>
                          <a:grpSpLocks/>
                        </wpg:cNvGrpSpPr>
                        <wpg:grpSpPr bwMode="auto">
                          <a:xfrm>
                            <a:off x="1073" y="4112"/>
                            <a:ext cx="1093" cy="219"/>
                            <a:chOff x="1073" y="4112"/>
                            <a:chExt cx="1093" cy="219"/>
                          </a:xfrm>
                        </wpg:grpSpPr>
                        <wps:wsp>
                          <wps:cNvPr id="216" name="Freeform 206"/>
                          <wps:cNvSpPr>
                            <a:spLocks/>
                          </wps:cNvSpPr>
                          <wps:spPr bwMode="auto">
                            <a:xfrm>
                              <a:off x="1073" y="4112"/>
                              <a:ext cx="1093" cy="219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4330 4112"/>
                                <a:gd name="T3" fmla="*/ 4330 h 219"/>
                                <a:gd name="T4" fmla="+- 0 2165 1073"/>
                                <a:gd name="T5" fmla="*/ T4 w 1093"/>
                                <a:gd name="T6" fmla="+- 0 4330 4112"/>
                                <a:gd name="T7" fmla="*/ 4330 h 219"/>
                                <a:gd name="T8" fmla="+- 0 2165 1073"/>
                                <a:gd name="T9" fmla="*/ T8 w 1093"/>
                                <a:gd name="T10" fmla="+- 0 4112 4112"/>
                                <a:gd name="T11" fmla="*/ 4112 h 219"/>
                                <a:gd name="T12" fmla="+- 0 1073 1073"/>
                                <a:gd name="T13" fmla="*/ T12 w 1093"/>
                                <a:gd name="T14" fmla="+- 0 4112 4112"/>
                                <a:gd name="T15" fmla="*/ 4112 h 219"/>
                                <a:gd name="T16" fmla="+- 0 1073 1073"/>
                                <a:gd name="T17" fmla="*/ T16 w 1093"/>
                                <a:gd name="T18" fmla="+- 0 4330 4112"/>
                                <a:gd name="T19" fmla="*/ 433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19">
                                  <a:moveTo>
                                    <a:pt x="0" y="218"/>
                                  </a:moveTo>
                                  <a:lnTo>
                                    <a:pt x="1092" y="218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3"/>
                        <wpg:cNvGrpSpPr>
                          <a:grpSpLocks/>
                        </wpg:cNvGrpSpPr>
                        <wpg:grpSpPr bwMode="auto">
                          <a:xfrm>
                            <a:off x="1073" y="4330"/>
                            <a:ext cx="1093" cy="221"/>
                            <a:chOff x="1073" y="4330"/>
                            <a:chExt cx="1093" cy="221"/>
                          </a:xfrm>
                        </wpg:grpSpPr>
                        <wps:wsp>
                          <wps:cNvPr id="218" name="Freeform 204"/>
                          <wps:cNvSpPr>
                            <a:spLocks/>
                          </wps:cNvSpPr>
                          <wps:spPr bwMode="auto">
                            <a:xfrm>
                              <a:off x="1073" y="4330"/>
                              <a:ext cx="1093" cy="221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4551 4330"/>
                                <a:gd name="T3" fmla="*/ 4551 h 221"/>
                                <a:gd name="T4" fmla="+- 0 2165 1073"/>
                                <a:gd name="T5" fmla="*/ T4 w 1093"/>
                                <a:gd name="T6" fmla="+- 0 4551 4330"/>
                                <a:gd name="T7" fmla="*/ 4551 h 221"/>
                                <a:gd name="T8" fmla="+- 0 2165 1073"/>
                                <a:gd name="T9" fmla="*/ T8 w 1093"/>
                                <a:gd name="T10" fmla="+- 0 4330 4330"/>
                                <a:gd name="T11" fmla="*/ 4330 h 221"/>
                                <a:gd name="T12" fmla="+- 0 1073 1073"/>
                                <a:gd name="T13" fmla="*/ T12 w 1093"/>
                                <a:gd name="T14" fmla="+- 0 4330 4330"/>
                                <a:gd name="T15" fmla="*/ 4330 h 221"/>
                                <a:gd name="T16" fmla="+- 0 1073 1073"/>
                                <a:gd name="T17" fmla="*/ T16 w 1093"/>
                                <a:gd name="T18" fmla="+- 0 4551 4330"/>
                                <a:gd name="T19" fmla="*/ 4551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21">
                                  <a:moveTo>
                                    <a:pt x="0" y="221"/>
                                  </a:moveTo>
                                  <a:lnTo>
                                    <a:pt x="1092" y="221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201"/>
                        <wpg:cNvGrpSpPr>
                          <a:grpSpLocks/>
                        </wpg:cNvGrpSpPr>
                        <wpg:grpSpPr bwMode="auto">
                          <a:xfrm>
                            <a:off x="1073" y="4551"/>
                            <a:ext cx="1093" cy="219"/>
                            <a:chOff x="1073" y="4551"/>
                            <a:chExt cx="1093" cy="219"/>
                          </a:xfrm>
                        </wpg:grpSpPr>
                        <wps:wsp>
                          <wps:cNvPr id="220" name="Freeform 202"/>
                          <wps:cNvSpPr>
                            <a:spLocks/>
                          </wps:cNvSpPr>
                          <wps:spPr bwMode="auto">
                            <a:xfrm>
                              <a:off x="1073" y="4551"/>
                              <a:ext cx="1093" cy="219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4769 4551"/>
                                <a:gd name="T3" fmla="*/ 4769 h 219"/>
                                <a:gd name="T4" fmla="+- 0 2165 1073"/>
                                <a:gd name="T5" fmla="*/ T4 w 1093"/>
                                <a:gd name="T6" fmla="+- 0 4769 4551"/>
                                <a:gd name="T7" fmla="*/ 4769 h 219"/>
                                <a:gd name="T8" fmla="+- 0 2165 1073"/>
                                <a:gd name="T9" fmla="*/ T8 w 1093"/>
                                <a:gd name="T10" fmla="+- 0 4551 4551"/>
                                <a:gd name="T11" fmla="*/ 4551 h 219"/>
                                <a:gd name="T12" fmla="+- 0 1073 1073"/>
                                <a:gd name="T13" fmla="*/ T12 w 1093"/>
                                <a:gd name="T14" fmla="+- 0 4551 4551"/>
                                <a:gd name="T15" fmla="*/ 4551 h 219"/>
                                <a:gd name="T16" fmla="+- 0 1073 1073"/>
                                <a:gd name="T17" fmla="*/ T16 w 1093"/>
                                <a:gd name="T18" fmla="+- 0 4769 4551"/>
                                <a:gd name="T19" fmla="*/ 476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19">
                                  <a:moveTo>
                                    <a:pt x="0" y="218"/>
                                  </a:moveTo>
                                  <a:lnTo>
                                    <a:pt x="1092" y="218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9"/>
                        <wpg:cNvGrpSpPr>
                          <a:grpSpLocks/>
                        </wpg:cNvGrpSpPr>
                        <wpg:grpSpPr bwMode="auto">
                          <a:xfrm>
                            <a:off x="1073" y="4769"/>
                            <a:ext cx="1093" cy="342"/>
                            <a:chOff x="1073" y="4769"/>
                            <a:chExt cx="1093" cy="342"/>
                          </a:xfrm>
                        </wpg:grpSpPr>
                        <wps:wsp>
                          <wps:cNvPr id="222" name="Freeform 200"/>
                          <wps:cNvSpPr>
                            <a:spLocks/>
                          </wps:cNvSpPr>
                          <wps:spPr bwMode="auto">
                            <a:xfrm>
                              <a:off x="1073" y="4769"/>
                              <a:ext cx="1093" cy="342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5111 4769"/>
                                <a:gd name="T3" fmla="*/ 5111 h 342"/>
                                <a:gd name="T4" fmla="+- 0 2165 1073"/>
                                <a:gd name="T5" fmla="*/ T4 w 1093"/>
                                <a:gd name="T6" fmla="+- 0 5111 4769"/>
                                <a:gd name="T7" fmla="*/ 5111 h 342"/>
                                <a:gd name="T8" fmla="+- 0 2165 1073"/>
                                <a:gd name="T9" fmla="*/ T8 w 1093"/>
                                <a:gd name="T10" fmla="+- 0 4769 4769"/>
                                <a:gd name="T11" fmla="*/ 4769 h 342"/>
                                <a:gd name="T12" fmla="+- 0 1073 1073"/>
                                <a:gd name="T13" fmla="*/ T12 w 1093"/>
                                <a:gd name="T14" fmla="+- 0 4769 4769"/>
                                <a:gd name="T15" fmla="*/ 4769 h 342"/>
                                <a:gd name="T16" fmla="+- 0 1073 1073"/>
                                <a:gd name="T17" fmla="*/ T16 w 1093"/>
                                <a:gd name="T18" fmla="+- 0 5111 4769"/>
                                <a:gd name="T19" fmla="*/ 5111 h 3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342">
                                  <a:moveTo>
                                    <a:pt x="0" y="342"/>
                                  </a:moveTo>
                                  <a:lnTo>
                                    <a:pt x="1092" y="342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5CF6CD" id="Group 198" o:spid="_x0000_s1026" style="position:absolute;margin-left:53.65pt;margin-top:194.55pt;width:54.65pt;height:61pt;z-index:-46792;mso-position-horizontal-relative:page;mso-position-vertical-relative:page" coordorigin="1073,3891" coordsize="1093,1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">
                <v:group id="Group 207" o:spid="_x0000_s1027" style="position:absolute;left:1073;top:3891;width:1093;height:221" coordorigin="1073,3891" coordsize="109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erzisQAAADcAAAA&#10;DwAAAAAAAAAAAAAAAACqAgAAZHJzL2Rvd25yZXYueG1sUEsFBgAAAAAEAAQA+gAAAJsDAAAAAA==&#10;">
                  <v:shape id="Freeform 208" o:spid="_x0000_s1028" style="position:absolute;left:1073;top:3891;width:1093;height:221;visibility:visible;mso-wrap-style:square;v-text-anchor:top" coordsize="10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UMTMQA&#10;AADcAAAADwAAAGRycy9kb3ducmV2LnhtbESPQWsCMRSE7wX/Q3hCbzVRSivrZqXYKvVQsLbeH5vn&#10;7tLNy7KJbvz3RhB6HGbmGyZfRtuKM/W+caxhOlEgiEtnGq40/P6sn+YgfEA22DomDRfysCxGDzlm&#10;xg38Ted9qESCsM9QQx1Cl0npy5os+onriJN3dL3FkGRfSdPjkOC2lTOlXqTFhtNCjR2tair/9ieb&#10;KK87+ho28/fucNrG3Ydar1Q8aP04jm8LEIFi+A/f259Gw2z6DLcz6QjI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lDEzEAAAA3AAAAA8AAAAAAAAAAAAAAAAAmAIAAGRycy9k&#10;b3ducmV2LnhtbFBLBQYAAAAABAAEAPUAAACJAwAAAAA=&#10;" path="m,221r1092,l1092,,,,,221xe" fillcolor="#006fc0" stroked="f">
                    <v:path arrowok="t" o:connecttype="custom" o:connectlocs="0,4112;1092,4112;1092,3891;0,3891;0,4112" o:connectangles="0,0,0,0,0"/>
                  </v:shape>
                </v:group>
                <v:group id="Group 205" o:spid="_x0000_s1029" style="position:absolute;left:1073;top:4112;width:1093;height:219" coordorigin="1073,4112" coordsize="10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U/OZc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yR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T85lxgAAANwA&#10;AAAPAAAAAAAAAAAAAAAAAKoCAABkcnMvZG93bnJldi54bWxQSwUGAAAAAAQABAD6AAAAnQMAAAAA&#10;">
                  <v:shape id="Freeform 206" o:spid="_x0000_s1030" style="position:absolute;left:1073;top:4112;width:1093;height:219;visibility:visible;mso-wrap-style:square;v-text-anchor:top" coordsize="10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KOYsMA&#10;AADcAAAADwAAAGRycy9kb3ducmV2LnhtbESP3YrCMBSE7xf2HcJZ8E7TihSpRpEFWVEE/x7g0Bzb&#10;YnJSmrTWtzcLC3s5zMw3zHI9WCN6an3tWEE6SUAQF07XXCq4XbfjOQgfkDUax6TgRR7Wq8+PJeba&#10;PflM/SWUIkLY56igCqHJpfRFRRb9xDXE0bu71mKIsi2lbvEZ4dbIaZJk0mLNcaHChr4rKh6XzirY&#10;H7H5Oe7S7n7tu2z22BhzOmyVGn0NmwWIQEP4D/+1d1rBNM3g90w8AnL1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KOYsMAAADcAAAADwAAAAAAAAAAAAAAAACYAgAAZHJzL2Rv&#10;d25yZXYueG1sUEsFBgAAAAAEAAQA9QAAAIgDAAAAAA==&#10;" path="m,218r1092,l1092,,,,,218xe" fillcolor="#006fc0" stroked="f">
                    <v:path arrowok="t" o:connecttype="custom" o:connectlocs="0,4330;1092,4330;1092,4112;0,4112;0,4330" o:connectangles="0,0,0,0,0"/>
                  </v:shape>
                </v:group>
                <v:group id="Group 203" o:spid="_x0000_s1031" style="position:absolute;left:1073;top:4330;width:1093;height:221" coordorigin="1073,4330" coordsize="109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04" o:spid="_x0000_s1032" style="position:absolute;left:1073;top:4330;width:1093;height:221;visibility:visible;mso-wrap-style:square;v-text-anchor:top" coordsize="10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gGScQA&#10;AADcAAAADwAAAGRycy9kb3ducmV2LnhtbESPwW7CMAyG75P2DpEncRsJHAB1BDSxMbEDEmPjbjVe&#10;W61xqibQ8PbzAYmj9fv/7G+5zr5VF+pjE9jCZGxAEZfBNVxZ+PnePi9AxYTssA1MFq4UYb16fFhi&#10;4cLAX3Q5pkoJhGOBFuqUukLrWNbkMY5DRyzZb+g9Jhn7SrseB4H7Vk+NmWmPDcuFGjva1FT+Hc9e&#10;KPMD7YePxVt3On/mw7vZbkw+WTt6yq8voBLldF++tXfOwnQi34qMiIBe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oBknEAAAA3AAAAA8AAAAAAAAAAAAAAAAAmAIAAGRycy9k&#10;b3ducmV2LnhtbFBLBQYAAAAABAAEAPUAAACJAwAAAAA=&#10;" path="m,221r1092,l1092,,,,,221xe" fillcolor="#006fc0" stroked="f">
                    <v:path arrowok="t" o:connecttype="custom" o:connectlocs="0,4551;1092,4551;1092,4330;0,4330;0,4551" o:connectangles="0,0,0,0,0"/>
                  </v:shape>
                </v:group>
                <v:group id="Group 201" o:spid="_x0000_s1033" style="position:absolute;left:1073;top:4551;width:1093;height:219" coordorigin="1073,4551" coordsize="10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LEYMQAAADc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ALEYMQAAADcAAAA&#10;DwAAAAAAAAAAAAAAAACqAgAAZHJzL2Rvd25yZXYueG1sUEsFBgAAAAAEAAQA+gAAAJsDAAAAAA==&#10;">
                  <v:shape id="Freeform 202" o:spid="_x0000_s1034" style="position:absolute;left:1073;top:4551;width:1093;height:219;visibility:visible;mso-wrap-style:square;v-text-anchor:top" coordsize="10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t5MMAA&#10;AADcAAAADwAAAGRycy9kb3ducmV2LnhtbERPy4rCMBTdC/5DuMLsxtQyyFBNRQRRFGFG/YBLc/vA&#10;5KY0ae38/WQhuDyc93ozWiMG6nzjWMFinoAgLpxuuFJwv+0/v0H4gKzROCYFf+Rhk08na8y0e/Iv&#10;DddQiRjCPkMFdQhtJqUvarLo564ljlzpOoshwq6SusNnDLdGpkmylBYbjg01trSrqXhce6vgdMH2&#10;cDku+vI29Muvx9aYn/NeqY/ZuF2BCDSGt/jlPmoFaRrnxzPxCMj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t5MMAAAADcAAAADwAAAAAAAAAAAAAAAACYAgAAZHJzL2Rvd25y&#10;ZXYueG1sUEsFBgAAAAAEAAQA9QAAAIUDAAAAAA==&#10;" path="m,218r1092,l1092,,,,,218xe" fillcolor="#006fc0" stroked="f">
                    <v:path arrowok="t" o:connecttype="custom" o:connectlocs="0,4769;1092,4769;1092,4551;0,4551;0,4769" o:connectangles="0,0,0,0,0"/>
                  </v:shape>
                </v:group>
                <v:group id="Group 199" o:spid="_x0000_s1035" style="position:absolute;left:1073;top:4769;width:1093;height:342" coordorigin="1073,4769" coordsize="1093,3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gC28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hh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0GALbxgAAANwA&#10;AAAPAAAAAAAAAAAAAAAAAKoCAABkcnMvZG93bnJldi54bWxQSwUGAAAAAAQABAD6AAAAnQMAAAAA&#10;">
                  <v:shape id="Freeform 200" o:spid="_x0000_s1036" style="position:absolute;left:1073;top:4769;width:1093;height:342;visibility:visible;mso-wrap-style:square;v-text-anchor:top" coordsize="1093,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CansMA&#10;AADcAAAADwAAAGRycy9kb3ducmV2LnhtbESP0YrCMBRE3xf8h3AF39bUIGWpRhFBEBZkt+sHXJtr&#10;W2xuShK169dvFgQfh5k5wyzXg+3EjXxoHWuYTTMQxJUzLdcajj+79w8QISIb7ByThl8KsF6N3pZY&#10;GHfnb7qVsRYJwqFADU2MfSFlqBqyGKauJ07e2XmLMUlfS+PxnuC2kyrLcmmx5bTQYE/bhqpLebUa&#10;8jbH8/zxeZiVdUlb1/mvqzppPRkPmwWISEN8hZ/tvdGglIL/M+kI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CansMAAADcAAAADwAAAAAAAAAAAAAAAACYAgAAZHJzL2Rv&#10;d25yZXYueG1sUEsFBgAAAAAEAAQA9QAAAIgDAAAAAA==&#10;" path="m,342r1092,l1092,,,,,342xe" fillcolor="#006fc0" stroked="f">
                    <v:path arrowok="t" o:connecttype="custom" o:connectlocs="0,5111;1092,5111;1092,4769;0,4769;0,5111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712" behindDoc="1" locked="0" layoutInCell="1" allowOverlap="1" wp14:anchorId="0CD75417" wp14:editId="6B7696C9">
                <wp:simplePos x="0" y="0"/>
                <wp:positionH relativeFrom="page">
                  <wp:posOffset>2933065</wp:posOffset>
                </wp:positionH>
                <wp:positionV relativeFrom="page">
                  <wp:posOffset>547370</wp:posOffset>
                </wp:positionV>
                <wp:extent cx="1663065" cy="1806575"/>
                <wp:effectExtent l="0" t="4445" r="0" b="0"/>
                <wp:wrapNone/>
                <wp:docPr id="191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3065" cy="1806575"/>
                          <a:chOff x="4619" y="862"/>
                          <a:chExt cx="2619" cy="2845"/>
                        </a:xfrm>
                      </wpg:grpSpPr>
                      <wpg:grpSp>
                        <wpg:cNvPr id="192" name="Group 196"/>
                        <wpg:cNvGrpSpPr>
                          <a:grpSpLocks/>
                        </wpg:cNvGrpSpPr>
                        <wpg:grpSpPr bwMode="auto">
                          <a:xfrm>
                            <a:off x="4619" y="862"/>
                            <a:ext cx="2619" cy="228"/>
                            <a:chOff x="4619" y="862"/>
                            <a:chExt cx="2619" cy="228"/>
                          </a:xfrm>
                        </wpg:grpSpPr>
                        <wps:wsp>
                          <wps:cNvPr id="193" name="Freeform 197"/>
                          <wps:cNvSpPr>
                            <a:spLocks/>
                          </wps:cNvSpPr>
                          <wps:spPr bwMode="auto">
                            <a:xfrm>
                              <a:off x="4619" y="862"/>
                              <a:ext cx="2619" cy="228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090 862"/>
                                <a:gd name="T3" fmla="*/ 1090 h 228"/>
                                <a:gd name="T4" fmla="+- 0 7237 4619"/>
                                <a:gd name="T5" fmla="*/ T4 w 2619"/>
                                <a:gd name="T6" fmla="+- 0 1090 862"/>
                                <a:gd name="T7" fmla="*/ 1090 h 228"/>
                                <a:gd name="T8" fmla="+- 0 7237 4619"/>
                                <a:gd name="T9" fmla="*/ T8 w 2619"/>
                                <a:gd name="T10" fmla="+- 0 862 862"/>
                                <a:gd name="T11" fmla="*/ 862 h 228"/>
                                <a:gd name="T12" fmla="+- 0 4619 4619"/>
                                <a:gd name="T13" fmla="*/ T12 w 2619"/>
                                <a:gd name="T14" fmla="+- 0 862 862"/>
                                <a:gd name="T15" fmla="*/ 862 h 228"/>
                                <a:gd name="T16" fmla="+- 0 4619 4619"/>
                                <a:gd name="T17" fmla="*/ T16 w 2619"/>
                                <a:gd name="T18" fmla="+- 0 1090 862"/>
                                <a:gd name="T19" fmla="*/ 10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8">
                                  <a:moveTo>
                                    <a:pt x="0" y="228"/>
                                  </a:moveTo>
                                  <a:lnTo>
                                    <a:pt x="2618" y="22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" name="Group 194"/>
                        <wpg:cNvGrpSpPr>
                          <a:grpSpLocks/>
                        </wpg:cNvGrpSpPr>
                        <wpg:grpSpPr bwMode="auto">
                          <a:xfrm>
                            <a:off x="4619" y="1090"/>
                            <a:ext cx="2619" cy="341"/>
                            <a:chOff x="4619" y="1090"/>
                            <a:chExt cx="2619" cy="341"/>
                          </a:xfrm>
                        </wpg:grpSpPr>
                        <wps:wsp>
                          <wps:cNvPr id="195" name="Freeform 195"/>
                          <wps:cNvSpPr>
                            <a:spLocks/>
                          </wps:cNvSpPr>
                          <wps:spPr bwMode="auto">
                            <a:xfrm>
                              <a:off x="4619" y="1090"/>
                              <a:ext cx="2619" cy="34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430 1090"/>
                                <a:gd name="T3" fmla="*/ 1430 h 341"/>
                                <a:gd name="T4" fmla="+- 0 7237 4619"/>
                                <a:gd name="T5" fmla="*/ T4 w 2619"/>
                                <a:gd name="T6" fmla="+- 0 1430 1090"/>
                                <a:gd name="T7" fmla="*/ 1430 h 341"/>
                                <a:gd name="T8" fmla="+- 0 7237 4619"/>
                                <a:gd name="T9" fmla="*/ T8 w 2619"/>
                                <a:gd name="T10" fmla="+- 0 1090 1090"/>
                                <a:gd name="T11" fmla="*/ 1090 h 341"/>
                                <a:gd name="T12" fmla="+- 0 4619 4619"/>
                                <a:gd name="T13" fmla="*/ T12 w 2619"/>
                                <a:gd name="T14" fmla="+- 0 1090 1090"/>
                                <a:gd name="T15" fmla="*/ 1090 h 341"/>
                                <a:gd name="T16" fmla="+- 0 4619 4619"/>
                                <a:gd name="T17" fmla="*/ T16 w 2619"/>
                                <a:gd name="T18" fmla="+- 0 1430 1090"/>
                                <a:gd name="T19" fmla="*/ 143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1">
                                  <a:moveTo>
                                    <a:pt x="0" y="340"/>
                                  </a:moveTo>
                                  <a:lnTo>
                                    <a:pt x="2618" y="34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" name="Group 192"/>
                        <wpg:cNvGrpSpPr>
                          <a:grpSpLocks/>
                        </wpg:cNvGrpSpPr>
                        <wpg:grpSpPr bwMode="auto">
                          <a:xfrm>
                            <a:off x="4619" y="1430"/>
                            <a:ext cx="2619" cy="349"/>
                            <a:chOff x="4619" y="1430"/>
                            <a:chExt cx="2619" cy="349"/>
                          </a:xfrm>
                        </wpg:grpSpPr>
                        <wps:wsp>
                          <wps:cNvPr id="197" name="Freeform 193"/>
                          <wps:cNvSpPr>
                            <a:spLocks/>
                          </wps:cNvSpPr>
                          <wps:spPr bwMode="auto">
                            <a:xfrm>
                              <a:off x="4619" y="1430"/>
                              <a:ext cx="2619" cy="34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1779 1430"/>
                                <a:gd name="T3" fmla="*/ 1779 h 349"/>
                                <a:gd name="T4" fmla="+- 0 7237 4619"/>
                                <a:gd name="T5" fmla="*/ T4 w 2619"/>
                                <a:gd name="T6" fmla="+- 0 1779 1430"/>
                                <a:gd name="T7" fmla="*/ 1779 h 349"/>
                                <a:gd name="T8" fmla="+- 0 7237 4619"/>
                                <a:gd name="T9" fmla="*/ T8 w 2619"/>
                                <a:gd name="T10" fmla="+- 0 1430 1430"/>
                                <a:gd name="T11" fmla="*/ 1430 h 349"/>
                                <a:gd name="T12" fmla="+- 0 4619 4619"/>
                                <a:gd name="T13" fmla="*/ T12 w 2619"/>
                                <a:gd name="T14" fmla="+- 0 1430 1430"/>
                                <a:gd name="T15" fmla="*/ 1430 h 349"/>
                                <a:gd name="T16" fmla="+- 0 4619 4619"/>
                                <a:gd name="T17" fmla="*/ T16 w 2619"/>
                                <a:gd name="T18" fmla="+- 0 1779 1430"/>
                                <a:gd name="T19" fmla="*/ 1779 h 34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49">
                                  <a:moveTo>
                                    <a:pt x="0" y="349"/>
                                  </a:moveTo>
                                  <a:lnTo>
                                    <a:pt x="2618" y="34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" name="Group 190"/>
                        <wpg:cNvGrpSpPr>
                          <a:grpSpLocks/>
                        </wpg:cNvGrpSpPr>
                        <wpg:grpSpPr bwMode="auto">
                          <a:xfrm>
                            <a:off x="4619" y="1779"/>
                            <a:ext cx="2619" cy="231"/>
                            <a:chOff x="4619" y="1779"/>
                            <a:chExt cx="2619" cy="231"/>
                          </a:xfrm>
                        </wpg:grpSpPr>
                        <wps:wsp>
                          <wps:cNvPr id="199" name="Freeform 191"/>
                          <wps:cNvSpPr>
                            <a:spLocks/>
                          </wps:cNvSpPr>
                          <wps:spPr bwMode="auto">
                            <a:xfrm>
                              <a:off x="4619" y="1779"/>
                              <a:ext cx="2619" cy="23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2009 1779"/>
                                <a:gd name="T3" fmla="*/ 2009 h 231"/>
                                <a:gd name="T4" fmla="+- 0 7237 4619"/>
                                <a:gd name="T5" fmla="*/ T4 w 2619"/>
                                <a:gd name="T6" fmla="+- 0 2009 1779"/>
                                <a:gd name="T7" fmla="*/ 2009 h 231"/>
                                <a:gd name="T8" fmla="+- 0 7237 4619"/>
                                <a:gd name="T9" fmla="*/ T8 w 2619"/>
                                <a:gd name="T10" fmla="+- 0 1779 1779"/>
                                <a:gd name="T11" fmla="*/ 1779 h 231"/>
                                <a:gd name="T12" fmla="+- 0 4619 4619"/>
                                <a:gd name="T13" fmla="*/ T12 w 2619"/>
                                <a:gd name="T14" fmla="+- 0 1779 1779"/>
                                <a:gd name="T15" fmla="*/ 1779 h 231"/>
                                <a:gd name="T16" fmla="+- 0 4619 4619"/>
                                <a:gd name="T17" fmla="*/ T16 w 2619"/>
                                <a:gd name="T18" fmla="+- 0 2009 1779"/>
                                <a:gd name="T19" fmla="*/ 2009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31">
                                  <a:moveTo>
                                    <a:pt x="0" y="230"/>
                                  </a:moveTo>
                                  <a:lnTo>
                                    <a:pt x="2618" y="23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" name="Group 188"/>
                        <wpg:cNvGrpSpPr>
                          <a:grpSpLocks/>
                        </wpg:cNvGrpSpPr>
                        <wpg:grpSpPr bwMode="auto">
                          <a:xfrm>
                            <a:off x="4619" y="2009"/>
                            <a:ext cx="2619" cy="339"/>
                            <a:chOff x="4619" y="2009"/>
                            <a:chExt cx="2619" cy="339"/>
                          </a:xfrm>
                        </wpg:grpSpPr>
                        <wps:wsp>
                          <wps:cNvPr id="201" name="Freeform 189"/>
                          <wps:cNvSpPr>
                            <a:spLocks/>
                          </wps:cNvSpPr>
                          <wps:spPr bwMode="auto">
                            <a:xfrm>
                              <a:off x="4619" y="2009"/>
                              <a:ext cx="2619" cy="33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2348 2009"/>
                                <a:gd name="T3" fmla="*/ 2348 h 339"/>
                                <a:gd name="T4" fmla="+- 0 7237 4619"/>
                                <a:gd name="T5" fmla="*/ T4 w 2619"/>
                                <a:gd name="T6" fmla="+- 0 2348 2009"/>
                                <a:gd name="T7" fmla="*/ 2348 h 339"/>
                                <a:gd name="T8" fmla="+- 0 7237 4619"/>
                                <a:gd name="T9" fmla="*/ T8 w 2619"/>
                                <a:gd name="T10" fmla="+- 0 2009 2009"/>
                                <a:gd name="T11" fmla="*/ 2009 h 339"/>
                                <a:gd name="T12" fmla="+- 0 4619 4619"/>
                                <a:gd name="T13" fmla="*/ T12 w 2619"/>
                                <a:gd name="T14" fmla="+- 0 2009 2009"/>
                                <a:gd name="T15" fmla="*/ 2009 h 339"/>
                                <a:gd name="T16" fmla="+- 0 4619 4619"/>
                                <a:gd name="T17" fmla="*/ T16 w 2619"/>
                                <a:gd name="T18" fmla="+- 0 2348 2009"/>
                                <a:gd name="T19" fmla="*/ 2348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39">
                                  <a:moveTo>
                                    <a:pt x="0" y="339"/>
                                  </a:moveTo>
                                  <a:lnTo>
                                    <a:pt x="2618" y="339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" name="Group 186"/>
                        <wpg:cNvGrpSpPr>
                          <a:grpSpLocks/>
                        </wpg:cNvGrpSpPr>
                        <wpg:grpSpPr bwMode="auto">
                          <a:xfrm>
                            <a:off x="4619" y="2348"/>
                            <a:ext cx="2619" cy="231"/>
                            <a:chOff x="4619" y="2348"/>
                            <a:chExt cx="2619" cy="231"/>
                          </a:xfrm>
                        </wpg:grpSpPr>
                        <wps:wsp>
                          <wps:cNvPr id="203" name="Freeform 187"/>
                          <wps:cNvSpPr>
                            <a:spLocks/>
                          </wps:cNvSpPr>
                          <wps:spPr bwMode="auto">
                            <a:xfrm>
                              <a:off x="4619" y="2348"/>
                              <a:ext cx="2619" cy="23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2578 2348"/>
                                <a:gd name="T3" fmla="*/ 2578 h 231"/>
                                <a:gd name="T4" fmla="+- 0 7237 4619"/>
                                <a:gd name="T5" fmla="*/ T4 w 2619"/>
                                <a:gd name="T6" fmla="+- 0 2578 2348"/>
                                <a:gd name="T7" fmla="*/ 2578 h 231"/>
                                <a:gd name="T8" fmla="+- 0 7237 4619"/>
                                <a:gd name="T9" fmla="*/ T8 w 2619"/>
                                <a:gd name="T10" fmla="+- 0 2348 2348"/>
                                <a:gd name="T11" fmla="*/ 2348 h 231"/>
                                <a:gd name="T12" fmla="+- 0 4619 4619"/>
                                <a:gd name="T13" fmla="*/ T12 w 2619"/>
                                <a:gd name="T14" fmla="+- 0 2348 2348"/>
                                <a:gd name="T15" fmla="*/ 2348 h 231"/>
                                <a:gd name="T16" fmla="+- 0 4619 4619"/>
                                <a:gd name="T17" fmla="*/ T16 w 2619"/>
                                <a:gd name="T18" fmla="+- 0 2578 2348"/>
                                <a:gd name="T19" fmla="*/ 257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31">
                                  <a:moveTo>
                                    <a:pt x="0" y="230"/>
                                  </a:moveTo>
                                  <a:lnTo>
                                    <a:pt x="2618" y="230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" name="Group 184"/>
                        <wpg:cNvGrpSpPr>
                          <a:grpSpLocks/>
                        </wpg:cNvGrpSpPr>
                        <wpg:grpSpPr bwMode="auto">
                          <a:xfrm>
                            <a:off x="4619" y="2578"/>
                            <a:ext cx="2619" cy="221"/>
                            <a:chOff x="4619" y="2578"/>
                            <a:chExt cx="2619" cy="221"/>
                          </a:xfrm>
                        </wpg:grpSpPr>
                        <wps:wsp>
                          <wps:cNvPr id="205" name="Freeform 185"/>
                          <wps:cNvSpPr>
                            <a:spLocks/>
                          </wps:cNvSpPr>
                          <wps:spPr bwMode="auto">
                            <a:xfrm>
                              <a:off x="4619" y="2578"/>
                              <a:ext cx="2619" cy="22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2799 2578"/>
                                <a:gd name="T3" fmla="*/ 2799 h 221"/>
                                <a:gd name="T4" fmla="+- 0 7237 4619"/>
                                <a:gd name="T5" fmla="*/ T4 w 2619"/>
                                <a:gd name="T6" fmla="+- 0 2799 2578"/>
                                <a:gd name="T7" fmla="*/ 2799 h 221"/>
                                <a:gd name="T8" fmla="+- 0 7237 4619"/>
                                <a:gd name="T9" fmla="*/ T8 w 2619"/>
                                <a:gd name="T10" fmla="+- 0 2578 2578"/>
                                <a:gd name="T11" fmla="*/ 2578 h 221"/>
                                <a:gd name="T12" fmla="+- 0 4619 4619"/>
                                <a:gd name="T13" fmla="*/ T12 w 2619"/>
                                <a:gd name="T14" fmla="+- 0 2578 2578"/>
                                <a:gd name="T15" fmla="*/ 2578 h 221"/>
                                <a:gd name="T16" fmla="+- 0 4619 4619"/>
                                <a:gd name="T17" fmla="*/ T16 w 2619"/>
                                <a:gd name="T18" fmla="+- 0 2799 2578"/>
                                <a:gd name="T19" fmla="*/ 2799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21">
                                  <a:moveTo>
                                    <a:pt x="0" y="221"/>
                                  </a:moveTo>
                                  <a:lnTo>
                                    <a:pt x="2618" y="22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" name="Group 182"/>
                        <wpg:cNvGrpSpPr>
                          <a:grpSpLocks/>
                        </wpg:cNvGrpSpPr>
                        <wpg:grpSpPr bwMode="auto">
                          <a:xfrm>
                            <a:off x="4619" y="2799"/>
                            <a:ext cx="2619" cy="339"/>
                            <a:chOff x="4619" y="2799"/>
                            <a:chExt cx="2619" cy="339"/>
                          </a:xfrm>
                        </wpg:grpSpPr>
                        <wps:wsp>
                          <wps:cNvPr id="207" name="Freeform 183"/>
                          <wps:cNvSpPr>
                            <a:spLocks/>
                          </wps:cNvSpPr>
                          <wps:spPr bwMode="auto">
                            <a:xfrm>
                              <a:off x="4619" y="2799"/>
                              <a:ext cx="2619" cy="33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3137 2799"/>
                                <a:gd name="T3" fmla="*/ 3137 h 339"/>
                                <a:gd name="T4" fmla="+- 0 7237 4619"/>
                                <a:gd name="T5" fmla="*/ T4 w 2619"/>
                                <a:gd name="T6" fmla="+- 0 3137 2799"/>
                                <a:gd name="T7" fmla="*/ 3137 h 339"/>
                                <a:gd name="T8" fmla="+- 0 7237 4619"/>
                                <a:gd name="T9" fmla="*/ T8 w 2619"/>
                                <a:gd name="T10" fmla="+- 0 2799 2799"/>
                                <a:gd name="T11" fmla="*/ 2799 h 339"/>
                                <a:gd name="T12" fmla="+- 0 4619 4619"/>
                                <a:gd name="T13" fmla="*/ T12 w 2619"/>
                                <a:gd name="T14" fmla="+- 0 2799 2799"/>
                                <a:gd name="T15" fmla="*/ 2799 h 339"/>
                                <a:gd name="T16" fmla="+- 0 4619 4619"/>
                                <a:gd name="T17" fmla="*/ T16 w 2619"/>
                                <a:gd name="T18" fmla="+- 0 3137 2799"/>
                                <a:gd name="T19" fmla="*/ 3137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39">
                                  <a:moveTo>
                                    <a:pt x="0" y="338"/>
                                  </a:moveTo>
                                  <a:lnTo>
                                    <a:pt x="2618" y="33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" name="Group 180"/>
                        <wpg:cNvGrpSpPr>
                          <a:grpSpLocks/>
                        </wpg:cNvGrpSpPr>
                        <wpg:grpSpPr bwMode="auto">
                          <a:xfrm>
                            <a:off x="4619" y="3137"/>
                            <a:ext cx="2619" cy="231"/>
                            <a:chOff x="4619" y="3137"/>
                            <a:chExt cx="2619" cy="231"/>
                          </a:xfrm>
                        </wpg:grpSpPr>
                        <wps:wsp>
                          <wps:cNvPr id="209" name="Freeform 181"/>
                          <wps:cNvSpPr>
                            <a:spLocks/>
                          </wps:cNvSpPr>
                          <wps:spPr bwMode="auto">
                            <a:xfrm>
                              <a:off x="4619" y="3137"/>
                              <a:ext cx="2619" cy="231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3368 3137"/>
                                <a:gd name="T3" fmla="*/ 3368 h 231"/>
                                <a:gd name="T4" fmla="+- 0 7237 4619"/>
                                <a:gd name="T5" fmla="*/ T4 w 2619"/>
                                <a:gd name="T6" fmla="+- 0 3368 3137"/>
                                <a:gd name="T7" fmla="*/ 3368 h 231"/>
                                <a:gd name="T8" fmla="+- 0 7237 4619"/>
                                <a:gd name="T9" fmla="*/ T8 w 2619"/>
                                <a:gd name="T10" fmla="+- 0 3137 3137"/>
                                <a:gd name="T11" fmla="*/ 3137 h 231"/>
                                <a:gd name="T12" fmla="+- 0 4619 4619"/>
                                <a:gd name="T13" fmla="*/ T12 w 2619"/>
                                <a:gd name="T14" fmla="+- 0 3137 3137"/>
                                <a:gd name="T15" fmla="*/ 3137 h 231"/>
                                <a:gd name="T16" fmla="+- 0 4619 4619"/>
                                <a:gd name="T17" fmla="*/ T16 w 2619"/>
                                <a:gd name="T18" fmla="+- 0 3368 3137"/>
                                <a:gd name="T19" fmla="*/ 3368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231">
                                  <a:moveTo>
                                    <a:pt x="0" y="231"/>
                                  </a:moveTo>
                                  <a:lnTo>
                                    <a:pt x="2618" y="231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" name="Group 178"/>
                        <wpg:cNvGrpSpPr>
                          <a:grpSpLocks/>
                        </wpg:cNvGrpSpPr>
                        <wpg:grpSpPr bwMode="auto">
                          <a:xfrm>
                            <a:off x="4619" y="3368"/>
                            <a:ext cx="2619" cy="339"/>
                            <a:chOff x="4619" y="3368"/>
                            <a:chExt cx="2619" cy="339"/>
                          </a:xfrm>
                        </wpg:grpSpPr>
                        <wps:wsp>
                          <wps:cNvPr id="211" name="Freeform 179"/>
                          <wps:cNvSpPr>
                            <a:spLocks/>
                          </wps:cNvSpPr>
                          <wps:spPr bwMode="auto">
                            <a:xfrm>
                              <a:off x="4619" y="3368"/>
                              <a:ext cx="2619" cy="339"/>
                            </a:xfrm>
                            <a:custGeom>
                              <a:avLst/>
                              <a:gdLst>
                                <a:gd name="T0" fmla="+- 0 4619 4619"/>
                                <a:gd name="T1" fmla="*/ T0 w 2619"/>
                                <a:gd name="T2" fmla="+- 0 3706 3368"/>
                                <a:gd name="T3" fmla="*/ 3706 h 339"/>
                                <a:gd name="T4" fmla="+- 0 7237 4619"/>
                                <a:gd name="T5" fmla="*/ T4 w 2619"/>
                                <a:gd name="T6" fmla="+- 0 3706 3368"/>
                                <a:gd name="T7" fmla="*/ 3706 h 339"/>
                                <a:gd name="T8" fmla="+- 0 7237 4619"/>
                                <a:gd name="T9" fmla="*/ T8 w 2619"/>
                                <a:gd name="T10" fmla="+- 0 3368 3368"/>
                                <a:gd name="T11" fmla="*/ 3368 h 339"/>
                                <a:gd name="T12" fmla="+- 0 4619 4619"/>
                                <a:gd name="T13" fmla="*/ T12 w 2619"/>
                                <a:gd name="T14" fmla="+- 0 3368 3368"/>
                                <a:gd name="T15" fmla="*/ 3368 h 339"/>
                                <a:gd name="T16" fmla="+- 0 4619 4619"/>
                                <a:gd name="T17" fmla="*/ T16 w 2619"/>
                                <a:gd name="T18" fmla="+- 0 3706 3368"/>
                                <a:gd name="T19" fmla="*/ 3706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19" h="339">
                                  <a:moveTo>
                                    <a:pt x="0" y="338"/>
                                  </a:moveTo>
                                  <a:lnTo>
                                    <a:pt x="2618" y="338"/>
                                  </a:lnTo>
                                  <a:lnTo>
                                    <a:pt x="26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BE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4E03BB" id="Group 177" o:spid="_x0000_s1026" style="position:absolute;margin-left:230.95pt;margin-top:43.1pt;width:130.95pt;height:142.25pt;z-index:-46768;mso-position-horizontal-relative:page;mso-position-vertical-relative:page" coordorigin="4619,862" coordsize="2619,2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">
                <v:group id="Group 196" o:spid="_x0000_s1027" style="position:absolute;left:4619;top:862;width:2619;height:228" coordorigin="4619,862" coordsize="2619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97" o:spid="_x0000_s1028" style="position:absolute;left:4619;top:862;width:2619;height:228;visibility:visible;mso-wrap-style:square;v-text-anchor:top" coordsize="2619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YrJsEA&#10;AADcAAAADwAAAGRycy9kb3ducmV2LnhtbERPS4vCMBC+L/gfwgh7W9NVWbUaRcQFL4Jv8DY2s22x&#10;mZQm2vrvjbDgbT6+50xmjSnEnSqXW1bw3YlAECdW55wqOOx/v4YgnEfWWFgmBQ9yMJu2PiYYa1vz&#10;lu47n4oQwi5GBZn3ZSylSzIy6Dq2JA7cn60M+gCrVOoK6xBuCtmNoh9pMOfQkGFJi4yS6+5mFJwH&#10;p1G97C+jh1yzxNOFN8dbT6nPdjMfg/DU+Lf4373SYf6oB69nwgVy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WKybBAAAA3AAAAA8AAAAAAAAAAAAAAAAAmAIAAGRycy9kb3du&#10;cmV2LnhtbFBLBQYAAAAABAAEAPUAAACGAwAAAAA=&#10;" path="m,228r2618,l2618,,,,,228xe" fillcolor="#f9be8f" stroked="f">
                    <v:path arrowok="t" o:connecttype="custom" o:connectlocs="0,1090;2618,1090;2618,862;0,862;0,1090" o:connectangles="0,0,0,0,0"/>
                  </v:shape>
                </v:group>
                <v:group id="Group 194" o:spid="_x0000_s1029" style="position:absolute;left:4619;top:1090;width:2619;height:341" coordorigin="4619,1090" coordsize="261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<v:shape id="Freeform 195" o:spid="_x0000_s1030" style="position:absolute;left:4619;top:1090;width:2619;height:341;visibility:visible;mso-wrap-style:square;v-text-anchor:top" coordsize="261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x6IsUA&#10;AADcAAAADwAAAGRycy9kb3ducmV2LnhtbESPQWvDMAyF74P+B6PCLmFxNuhYszqhDMp62mgW6FXE&#10;ahwayyH22rS/fi4MepN473t6WpWT7cWJRt85VvCcZiCIG6c7bhXUP5unNxA+IGvsHZOCC3koi9nD&#10;CnPtzryjUxVaEUPY56jAhDDkUvrGkEWfuoE4agc3WgxxHVupRzzHcNvLlyx7lRY7jhcMDvRhqDlW&#10;v1ZB+N7sv2zymZjLtkmuV19H4KjU43xav4MINIW7+Z/e6lh/uYDbM3ECW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HoixQAAANwAAAAPAAAAAAAAAAAAAAAAAJgCAABkcnMv&#10;ZG93bnJldi54bWxQSwUGAAAAAAQABAD1AAAAigMAAAAA&#10;" path="m,340r2618,l2618,,,,,340xe" fillcolor="#f9be8f" stroked="f">
                    <v:path arrowok="t" o:connecttype="custom" o:connectlocs="0,1430;2618,1430;2618,1090;0,1090;0,1430" o:connectangles="0,0,0,0,0"/>
                  </v:shape>
                </v:group>
                <v:group id="Group 192" o:spid="_x0000_s1031" style="position:absolute;left:4619;top:1430;width:2619;height:349" coordorigin="4619,1430" coordsize="2619,3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shape id="Freeform 193" o:spid="_x0000_s1032" style="position:absolute;left:4619;top:1430;width:2619;height:349;visibility:visible;mso-wrap-style:square;v-text-anchor:top" coordsize="2619,3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2GPMMA&#10;AADcAAAADwAAAGRycy9kb3ducmV2LnhtbERPS2vCQBC+F/wPywi9FN20BR/RVYogzaFFjXofspOH&#10;ZmdDdtX037tCwdt8fM+ZLztTiyu1rrKs4H0YgSDOrK64UHDYrwcTEM4ja6wtk4I/crBc9F7mGGt7&#10;4x1dU1+IEMIuRgWl900spctKMuiGtiEOXG5bgz7AtpC6xVsIN7X8iKKRNFhxaCixoVVJ2Tm9GAVp&#10;Pk6Tzc+nHh2T79NbHhUX97tV6rXffc1AeOr8U/zvTnSYPx3D45lw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2GPMMAAADcAAAADwAAAAAAAAAAAAAAAACYAgAAZHJzL2Rv&#10;d25yZXYueG1sUEsFBgAAAAAEAAQA9QAAAIgDAAAAAA==&#10;" path="m,349r2618,l2618,,,,,349xe" fillcolor="#f9be8f" stroked="f">
                    <v:path arrowok="t" o:connecttype="custom" o:connectlocs="0,1779;2618,1779;2618,1430;0,1430;0,1779" o:connectangles="0,0,0,0,0"/>
                  </v:shape>
                </v:group>
                <v:group id="Group 190" o:spid="_x0000_s1033" style="position:absolute;left:4619;top:1779;width:2619;height:231" coordorigin="4619,1779" coordsize="261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1" o:spid="_x0000_s1034" style="position:absolute;left:4619;top:1779;width:2619;height:231;visibility:visible;mso-wrap-style:square;v-text-anchor:top" coordsize="261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s838AA&#10;AADcAAAADwAAAGRycy9kb3ducmV2LnhtbERPzYrCMBC+C/sOYYS9aVoPRbtG8WcF8abuAwzNtCk2&#10;k24Ttfr0ZmHB23x8vzNf9rYRN+p87VhBOk5AEBdO11wp+DnvRlMQPiBrbByTggd5WC4+BnPMtbvz&#10;kW6nUIkYwj5HBSaENpfSF4Ys+rFriSNXus5iiLCrpO7wHsNtIydJkkmLNccGgy1tDBWX09Uq+DUH&#10;WSbZzqy3z6ycNBv+TlNW6nPYr75ABOrDW/zv3us4fzaDv2fiB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s838AAAADcAAAADwAAAAAAAAAAAAAAAACYAgAAZHJzL2Rvd25y&#10;ZXYueG1sUEsFBgAAAAAEAAQA9QAAAIUDAAAAAA==&#10;" path="m,230r2618,l2618,,,,,230xe" fillcolor="#f9be8f" stroked="f">
                    <v:path arrowok="t" o:connecttype="custom" o:connectlocs="0,2009;2618,2009;2618,1779;0,1779;0,2009" o:connectangles="0,0,0,0,0"/>
                  </v:shape>
                </v:group>
                <v:group id="Group 188" o:spid="_x0000_s1035" style="position:absolute;left:4619;top:2009;width:2619;height:339" coordorigin="4619,2009" coordsize="261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Dh+yDFAAAA3AAA&#10;AA8AAAAAAAAAAAAAAAAAqgIAAGRycy9kb3ducmV2LnhtbFBLBQYAAAAABAAEAPoAAACcAwAAAAA=&#10;">
                  <v:shape id="Freeform 189" o:spid="_x0000_s1036" style="position:absolute;left:4619;top:2009;width:2619;height:339;visibility:visible;mso-wrap-style:square;v-text-anchor:top" coordsize="261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mQusUA&#10;AADcAAAADwAAAGRycy9kb3ducmV2LnhtbESPT2sCMRTE7wW/Q3iF3mp2pZS6GqUogr1U/ANeH5u3&#10;2dXNy5LEdfvtm4LQ4zAzv2Hmy8G2oicfGscK8nEGgrh0umGj4HTcvH6ACBFZY+uYFPxQgOVi9DTH&#10;Qrs776k/RCMShEOBCuoYu0LKUNZkMYxdR5y8ynmLMUlvpPZ4T3DbykmWvUuLDaeFGjta1VReDzer&#10;wEx3K78/2/X3m4mXrlr3X1XeK/XyPHzOQEQa4n/40d5qBZMsh78z6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iZC6xQAAANwAAAAPAAAAAAAAAAAAAAAAAJgCAABkcnMv&#10;ZG93bnJldi54bWxQSwUGAAAAAAQABAD1AAAAigMAAAAA&#10;" path="m,339r2618,l2618,,,,,339xe" fillcolor="#f9be8f" stroked="f">
                    <v:path arrowok="t" o:connecttype="custom" o:connectlocs="0,2348;2618,2348;2618,2009;0,2009;0,2348" o:connectangles="0,0,0,0,0"/>
                  </v:shape>
                </v:group>
                <v:group id="Group 186" o:spid="_x0000_s1037" style="position:absolute;left:4619;top:2348;width:2619;height:231" coordorigin="4619,2348" coordsize="261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f8DMxgAAANwA&#10;AAAPAAAAAAAAAAAAAAAAAKoCAABkcnMvZG93bnJldi54bWxQSwUGAAAAAAQABAD6AAAAnQMAAAAA&#10;">
                  <v:shape id="Freeform 187" o:spid="_x0000_s1038" style="position:absolute;left:4619;top:2348;width:2619;height:231;visibility:visible;mso-wrap-style:square;v-text-anchor:top" coordsize="261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z/zsMA&#10;AADcAAAADwAAAGRycy9kb3ducmV2LnhtbESPzWrDMBCE74W8g9hAb7VkF0xxooT8NBB6a9oHWKy1&#10;ZWKtHEtN3D59VCj0OMzMN8xyPbleXGkMnWcNeaZAENfedNxq+Pw4PL2ACBHZYO+ZNHxTgPVq9rDE&#10;yvgbv9P1FFuRIBwq1GBjHCopQ23JYcj8QJy8xo8OY5JjK82ItwR3vSyUKqXDjtOCxYF2lurz6ctp&#10;uNg32ajyYLf7n7Ip+h2/5jlr/TifNgsQkab4H/5rH42GQj3D75l0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z/zsMAAADcAAAADwAAAAAAAAAAAAAAAACYAgAAZHJzL2Rv&#10;d25yZXYueG1sUEsFBgAAAAAEAAQA9QAAAIgDAAAAAA==&#10;" path="m,230r2618,l2618,,,,,230xe" fillcolor="#f9be8f" stroked="f">
                    <v:path arrowok="t" o:connecttype="custom" o:connectlocs="0,2578;2618,2578;2618,2348;0,2348;0,2578" o:connectangles="0,0,0,0,0"/>
                  </v:shape>
                </v:group>
                <v:group id="Group 184" o:spid="_x0000_s1039" style="position:absolute;left:4619;top:2578;width:2619;height:221" coordorigin="4619,2578" coordsize="2619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185" o:spid="_x0000_s1040" style="position:absolute;left:4619;top:2578;width:2619;height:221;visibility:visible;mso-wrap-style:square;v-text-anchor:top" coordsize="2619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LpVsEA&#10;AADcAAAADwAAAGRycy9kb3ducmV2LnhtbESPT4vCMBTE78J+h/AWvGm6giLVKLqysKfFf+D10Tzb&#10;avNSkmjjt98IgsdhZn7DzJfRNOJOzteWFXwNMxDEhdU1lwqOh5/BFIQPyBoby6TgQR6Wi4/eHHNt&#10;O97RfR9KkSDsc1RQhdDmUvqiIoN+aFvi5J2tMxiSdKXUDrsEN40cZdlEGqw5LVTY0ndFxXV/Mwou&#10;PHlQtI7/Nufjya2x83FbKtX/jKsZiEAxvMOv9q9WMMrG8DyTj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Qy6VbBAAAA3AAAAA8AAAAAAAAAAAAAAAAAmAIAAGRycy9kb3du&#10;cmV2LnhtbFBLBQYAAAAABAAEAPUAAACGAwAAAAA=&#10;" path="m,221r2618,l2618,,,,,221xe" fillcolor="#f9be8f" stroked="f">
                    <v:path arrowok="t" o:connecttype="custom" o:connectlocs="0,2799;2618,2799;2618,2578;0,2578;0,2799" o:connectangles="0,0,0,0,0"/>
                  </v:shape>
                </v:group>
                <v:group id="Group 182" o:spid="_x0000_s1041" style="position:absolute;left:4619;top:2799;width:2619;height:339" coordorigin="4619,2799" coordsize="261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wRMbPxgAAANwA&#10;AAAPAAAAAAAAAAAAAAAAAKoCAABkcnMvZG93bnJldi54bWxQSwUGAAAAAAQABAD6AAAAnQMAAAAA&#10;">
                  <v:shape id="Freeform 183" o:spid="_x0000_s1042" style="position:absolute;left:4619;top:2799;width:2619;height:339;visibility:visible;mso-wrap-style:square;v-text-anchor:top" coordsize="261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ytVcUA&#10;AADcAAAADwAAAGRycy9kb3ducmV2LnhtbESPT2sCMRTE7wW/Q3iCt5pVpK2rUUQp2EuLf8DrY/M2&#10;u7p5WZJ0Xb99Uyj0OMzMb5jlureN6MiH2rGCyTgDQVw4XbNRcD69P7+BCBFZY+OYFDwowHo1eFpi&#10;rt2dD9QdoxEJwiFHBVWMbS5lKCqyGMauJU5e6bzFmKQ3Unu8J7ht5DTLXqTFmtNChS1tKypux2+r&#10;wMy/tv5wsbvPmYnXttx1H+WkU2o07DcLEJH6+B/+a++1gmn2Cr9n0h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LK1VxQAAANwAAAAPAAAAAAAAAAAAAAAAAJgCAABkcnMv&#10;ZG93bnJldi54bWxQSwUGAAAAAAQABAD1AAAAigMAAAAA&#10;" path="m,338r2618,l2618,,,,,338xe" fillcolor="#f9be8f" stroked="f">
                    <v:path arrowok="t" o:connecttype="custom" o:connectlocs="0,3137;2618,3137;2618,2799;0,2799;0,3137" o:connectangles="0,0,0,0,0"/>
                  </v:shape>
                </v:group>
                <v:group id="Group 180" o:spid="_x0000_s1043" style="position:absolute;left:4619;top:3137;width:2619;height:231" coordorigin="4619,3137" coordsize="2619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181" o:spid="_x0000_s1044" style="position:absolute;left:4619;top:3137;width:2619;height:231;visibility:visible;mso-wrap-style:square;v-text-anchor:top" coordsize="2619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TIJMMA&#10;AADcAAAADwAAAGRycy9kb3ducmV2LnhtbESPwW7CMBBE75X4B2uRuBU7OUQ0xaAWioR6g/YDVvEm&#10;jhqvQ+xC4OtrJKQeRzPzRrNcj64TZxpC61lDNlcgiCtvWm40fH/tnhcgQkQ22HkmDVcKsF5NnpZY&#10;Gn/hA52PsREJwqFEDTbGvpQyVJYchrnviZNX+8FhTHJopBnwkuCuk7lShXTYclqw2NPGUvVz/HUa&#10;TvZT1qrY2fftrajzbsMfWcZaz6bj2yuISGP8Dz/ae6MhVy9wP5OO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TIJMMAAADcAAAADwAAAAAAAAAAAAAAAACYAgAAZHJzL2Rv&#10;d25yZXYueG1sUEsFBgAAAAAEAAQA9QAAAIgDAAAAAA==&#10;" path="m,231r2618,l2618,,,,,231xe" fillcolor="#f9be8f" stroked="f">
                    <v:path arrowok="t" o:connecttype="custom" o:connectlocs="0,3368;2618,3368;2618,3137;0,3137;0,3368" o:connectangles="0,0,0,0,0"/>
                  </v:shape>
                </v:group>
                <v:group id="Group 178" o:spid="_x0000_s1045" style="position:absolute;left:4619;top:3368;width:2619;height:339" coordorigin="4619,3368" coordsize="261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179" o:spid="_x0000_s1046" style="position:absolute;left:4619;top:3368;width:2619;height:339;visibility:visible;mso-wrap-style:square;v-text-anchor:top" coordsize="261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AGZ8QA&#10;AADcAAAADwAAAGRycy9kb3ducmV2LnhtbESPQWvCQBSE7wX/w/IK3uomIlJTVymK0F4sRqHXR/Zl&#10;kzb7NuxuY/rvXaHQ4zAz3zDr7Wg7MZAPrWMF+SwDQVw53bJRcDkfnp5BhIissXNMCn4pwHYzeVhj&#10;od2VTzSU0YgE4VCggibGvpAyVA1ZDDPXEyevdt5iTNIbqT1eE9x2cp5lS2mx5bTQYE+7hqrv8scq&#10;MKuPnT992v1xYeJXX++H9zoflJo+jq8vICKN8T/8137TCuZ5Dvcz6QjIz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QBmfEAAAA3AAAAA8AAAAAAAAAAAAAAAAAmAIAAGRycy9k&#10;b3ducmV2LnhtbFBLBQYAAAAABAAEAPUAAACJAwAAAAA=&#10;" path="m,338r2618,l2618,,,,,338xe" fillcolor="#f9be8f" stroked="f">
                    <v:path arrowok="t" o:connecttype="custom" o:connectlocs="0,3706;2618,3706;2618,3368;0,3368;0,3706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736" behindDoc="1" locked="0" layoutInCell="1" allowOverlap="1" wp14:anchorId="0CD75418" wp14:editId="71D82D31">
                <wp:simplePos x="0" y="0"/>
                <wp:positionH relativeFrom="page">
                  <wp:posOffset>5993765</wp:posOffset>
                </wp:positionH>
                <wp:positionV relativeFrom="page">
                  <wp:posOffset>1199515</wp:posOffset>
                </wp:positionV>
                <wp:extent cx="1211580" cy="501650"/>
                <wp:effectExtent l="2540" t="0" r="0" b="3810"/>
                <wp:wrapNone/>
                <wp:docPr id="184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501650"/>
                          <a:chOff x="9439" y="1889"/>
                          <a:chExt cx="1908" cy="790"/>
                        </a:xfrm>
                      </wpg:grpSpPr>
                      <wpg:grpSp>
                        <wpg:cNvPr id="185" name="Group 175"/>
                        <wpg:cNvGrpSpPr>
                          <a:grpSpLocks/>
                        </wpg:cNvGrpSpPr>
                        <wpg:grpSpPr bwMode="auto">
                          <a:xfrm>
                            <a:off x="9439" y="1889"/>
                            <a:ext cx="1908" cy="231"/>
                            <a:chOff x="9439" y="1889"/>
                            <a:chExt cx="1908" cy="231"/>
                          </a:xfrm>
                        </wpg:grpSpPr>
                        <wps:wsp>
                          <wps:cNvPr id="186" name="Freeform 176"/>
                          <wps:cNvSpPr>
                            <a:spLocks/>
                          </wps:cNvSpPr>
                          <wps:spPr bwMode="auto">
                            <a:xfrm>
                              <a:off x="9439" y="1889"/>
                              <a:ext cx="1908" cy="23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2120 1889"/>
                                <a:gd name="T3" fmla="*/ 2120 h 231"/>
                                <a:gd name="T4" fmla="+- 0 11347 9439"/>
                                <a:gd name="T5" fmla="*/ T4 w 1908"/>
                                <a:gd name="T6" fmla="+- 0 2120 1889"/>
                                <a:gd name="T7" fmla="*/ 2120 h 231"/>
                                <a:gd name="T8" fmla="+- 0 11347 9439"/>
                                <a:gd name="T9" fmla="*/ T8 w 1908"/>
                                <a:gd name="T10" fmla="+- 0 1889 1889"/>
                                <a:gd name="T11" fmla="*/ 1889 h 231"/>
                                <a:gd name="T12" fmla="+- 0 9439 9439"/>
                                <a:gd name="T13" fmla="*/ T12 w 1908"/>
                                <a:gd name="T14" fmla="+- 0 1889 1889"/>
                                <a:gd name="T15" fmla="*/ 1889 h 231"/>
                                <a:gd name="T16" fmla="+- 0 9439 9439"/>
                                <a:gd name="T17" fmla="*/ T16 w 1908"/>
                                <a:gd name="T18" fmla="+- 0 2120 1889"/>
                                <a:gd name="T19" fmla="*/ 2120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31">
                                  <a:moveTo>
                                    <a:pt x="0" y="231"/>
                                  </a:moveTo>
                                  <a:lnTo>
                                    <a:pt x="1908" y="23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" name="Group 173"/>
                        <wpg:cNvGrpSpPr>
                          <a:grpSpLocks/>
                        </wpg:cNvGrpSpPr>
                        <wpg:grpSpPr bwMode="auto">
                          <a:xfrm>
                            <a:off x="9439" y="2120"/>
                            <a:ext cx="1908" cy="219"/>
                            <a:chOff x="9439" y="2120"/>
                            <a:chExt cx="1908" cy="219"/>
                          </a:xfrm>
                        </wpg:grpSpPr>
                        <wps:wsp>
                          <wps:cNvPr id="188" name="Freeform 174"/>
                          <wps:cNvSpPr>
                            <a:spLocks/>
                          </wps:cNvSpPr>
                          <wps:spPr bwMode="auto">
                            <a:xfrm>
                              <a:off x="9439" y="2120"/>
                              <a:ext cx="1908" cy="219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2338 2120"/>
                                <a:gd name="T3" fmla="*/ 2338 h 219"/>
                                <a:gd name="T4" fmla="+- 0 11347 9439"/>
                                <a:gd name="T5" fmla="*/ T4 w 1908"/>
                                <a:gd name="T6" fmla="+- 0 2338 2120"/>
                                <a:gd name="T7" fmla="*/ 2338 h 219"/>
                                <a:gd name="T8" fmla="+- 0 11347 9439"/>
                                <a:gd name="T9" fmla="*/ T8 w 1908"/>
                                <a:gd name="T10" fmla="+- 0 2120 2120"/>
                                <a:gd name="T11" fmla="*/ 2120 h 219"/>
                                <a:gd name="T12" fmla="+- 0 9439 9439"/>
                                <a:gd name="T13" fmla="*/ T12 w 1908"/>
                                <a:gd name="T14" fmla="+- 0 2120 2120"/>
                                <a:gd name="T15" fmla="*/ 2120 h 219"/>
                                <a:gd name="T16" fmla="+- 0 9439 9439"/>
                                <a:gd name="T17" fmla="*/ T16 w 1908"/>
                                <a:gd name="T18" fmla="+- 0 2338 2120"/>
                                <a:gd name="T19" fmla="*/ 2338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19">
                                  <a:moveTo>
                                    <a:pt x="0" y="218"/>
                                  </a:moveTo>
                                  <a:lnTo>
                                    <a:pt x="1908" y="218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" name="Group 171"/>
                        <wpg:cNvGrpSpPr>
                          <a:grpSpLocks/>
                        </wpg:cNvGrpSpPr>
                        <wpg:grpSpPr bwMode="auto">
                          <a:xfrm>
                            <a:off x="9439" y="2338"/>
                            <a:ext cx="1908" cy="341"/>
                            <a:chOff x="9439" y="2338"/>
                            <a:chExt cx="1908" cy="341"/>
                          </a:xfrm>
                        </wpg:grpSpPr>
                        <wps:wsp>
                          <wps:cNvPr id="190" name="Freeform 172"/>
                          <wps:cNvSpPr>
                            <a:spLocks/>
                          </wps:cNvSpPr>
                          <wps:spPr bwMode="auto">
                            <a:xfrm>
                              <a:off x="9439" y="2338"/>
                              <a:ext cx="1908" cy="34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2679 2338"/>
                                <a:gd name="T3" fmla="*/ 2679 h 341"/>
                                <a:gd name="T4" fmla="+- 0 11347 9439"/>
                                <a:gd name="T5" fmla="*/ T4 w 1908"/>
                                <a:gd name="T6" fmla="+- 0 2679 2338"/>
                                <a:gd name="T7" fmla="*/ 2679 h 341"/>
                                <a:gd name="T8" fmla="+- 0 11347 9439"/>
                                <a:gd name="T9" fmla="*/ T8 w 1908"/>
                                <a:gd name="T10" fmla="+- 0 2338 2338"/>
                                <a:gd name="T11" fmla="*/ 2338 h 341"/>
                                <a:gd name="T12" fmla="+- 0 9439 9439"/>
                                <a:gd name="T13" fmla="*/ T12 w 1908"/>
                                <a:gd name="T14" fmla="+- 0 2338 2338"/>
                                <a:gd name="T15" fmla="*/ 2338 h 341"/>
                                <a:gd name="T16" fmla="+- 0 9439 9439"/>
                                <a:gd name="T17" fmla="*/ T16 w 1908"/>
                                <a:gd name="T18" fmla="+- 0 2679 2338"/>
                                <a:gd name="T19" fmla="*/ 267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341">
                                  <a:moveTo>
                                    <a:pt x="0" y="341"/>
                                  </a:moveTo>
                                  <a:lnTo>
                                    <a:pt x="1908" y="34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9006F1" id="Group 170" o:spid="_x0000_s1026" style="position:absolute;margin-left:471.95pt;margin-top:94.45pt;width:95.4pt;height:39.5pt;z-index:-46744;mso-position-horizontal-relative:page;mso-position-vertical-relative:page" coordorigin="9439,1889" coordsize="1908,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">
                <v:group id="Group 175" o:spid="_x0000_s1027" style="position:absolute;left:9439;top:1889;width:1908;height:231" coordorigin="9439,1889" coordsize="190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mA6nsQAAADcAAAA&#10;DwAAAAAAAAAAAAAAAACqAgAAZHJzL2Rvd25yZXYueG1sUEsFBgAAAAAEAAQA+gAAAJsDAAAAAA==&#10;">
                  <v:shape id="Freeform 176" o:spid="_x0000_s1028" style="position:absolute;left:9439;top:1889;width:1908;height:231;visibility:visible;mso-wrap-style:square;v-text-anchor:top" coordsize="190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IlcEA&#10;AADcAAAADwAAAGRycy9kb3ducmV2LnhtbERP24rCMBB9F/yHMIIvoqm7UKQaRQRBWFlZ7QeMzdgU&#10;m0lpUq1/v1kQ9m0O5zqrTW9r8aDWV44VzGcJCOLC6YpLBfllP12A8AFZY+2YFLzIw2Y9HKww0+7J&#10;P/Q4h1LEEPYZKjAhNJmUvjBk0c9cQxy5m2sthgjbUuoWnzHc1vIjSVJpseLYYLChnaHifu6sgu1X&#10;l992r/lp39FxYvgz/06vd6XGo367BBGoD//it/ug4/xFCn/PxAvk+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OyJXBAAAA3AAAAA8AAAAAAAAAAAAAAAAAmAIAAGRycy9kb3du&#10;cmV2LnhtbFBLBQYAAAAABAAEAPUAAACGAwAAAAA=&#10;" path="m,231r1908,l1908,,,,,231xe" fillcolor="#d5e2bb" stroked="f">
                    <v:path arrowok="t" o:connecttype="custom" o:connectlocs="0,2120;1908,2120;1908,1889;0,1889;0,2120" o:connectangles="0,0,0,0,0"/>
                  </v:shape>
                </v:group>
                <v:group id="Group 173" o:spid="_x0000_s1029" style="position:absolute;left:9439;top:2120;width:1908;height:219" coordorigin="9439,2120" coordsize="1908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Freeform 174" o:spid="_x0000_s1030" style="position:absolute;left:9439;top:2120;width:1908;height:219;visibility:visible;mso-wrap-style:square;v-text-anchor:top" coordsize="190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ObvscA&#10;AADcAAAADwAAAGRycy9kb3ducmV2LnhtbESPQUvDQBCF70L/wzIFb3bTIqHEbosIBdGD2Bb1OM1O&#10;k9DsbLq7Jqm/3jkI3mZ4b977ZrUZXat6CrHxbGA+y0ARl942XBk47Ld3S1AxIVtsPZOBK0XYrCc3&#10;KyysH/id+l2qlIRwLNBAnVJXaB3LmhzGme+IRTv54DDJGiptAw4S7lq9yLJcO2xYGmrs6Kmm8rz7&#10;dgY+fu73X9dhcX6bdyEPl9f8+Nm/GHM7HR8fQCUa07/57/rZCv5SaOUZmUCv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yDm77HAAAA3AAAAA8AAAAAAAAAAAAAAAAAmAIAAGRy&#10;cy9kb3ducmV2LnhtbFBLBQYAAAAABAAEAPUAAACMAwAAAAA=&#10;" path="m,218r1908,l1908,,,,,218xe" fillcolor="#d5e2bb" stroked="f">
                    <v:path arrowok="t" o:connecttype="custom" o:connectlocs="0,2338;1908,2338;1908,2120;0,2120;0,2338" o:connectangles="0,0,0,0,0"/>
                  </v:shape>
                </v:group>
                <v:group id="Group 171" o:spid="_x0000_s1031" style="position:absolute;left:9439;top:2338;width:1908;height:341" coordorigin="9439,2338" coordsize="1908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72" o:spid="_x0000_s1032" style="position:absolute;left:9439;top:2338;width:1908;height:341;visibility:visible;mso-wrap-style:square;v-text-anchor:top" coordsize="190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oiysYA&#10;AADcAAAADwAAAGRycy9kb3ducmV2LnhtbESPT2vCQBDF7wW/wzKCt7pRMZjUVbRQKHiof3rxNmSn&#10;SWh2NmRXE79951DwNsN7895v1tvBNepOXag9G5hNE1DEhbc1lwa+Lx+vK1AhIltsPJOBBwXYbkYv&#10;a8yt7/lE93MslYRwyNFAFWObax2KihyGqW+JRfvxncMoa1dq22Ev4a7R8yRJtcOapaHClt4rKn7P&#10;N2eAsyF9HG5ZkR19up/3i+XX7no1ZjIedm+gIg3xaf6//rSCnwm+PCMT6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oiysYAAADcAAAADwAAAAAAAAAAAAAAAACYAgAAZHJz&#10;L2Rvd25yZXYueG1sUEsFBgAAAAAEAAQA9QAAAIsDAAAAAA==&#10;" path="m,341r1908,l1908,,,,,341xe" fillcolor="#d5e2bb" stroked="f">
                    <v:path arrowok="t" o:connecttype="custom" o:connectlocs="0,2679;1908,2679;1908,2338;0,2338;0,267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8"/>
        <w:gridCol w:w="1118"/>
        <w:gridCol w:w="1120"/>
        <w:gridCol w:w="2835"/>
        <w:gridCol w:w="1985"/>
        <w:gridCol w:w="108"/>
        <w:gridCol w:w="1908"/>
        <w:gridCol w:w="110"/>
      </w:tblGrid>
      <w:tr w:rsidR="001418E5" w14:paraId="0CD751C1" w14:textId="77777777">
        <w:trPr>
          <w:trHeight w:hRule="exact" w:val="2854"/>
        </w:trPr>
        <w:tc>
          <w:tcPr>
            <w:tcW w:w="1308" w:type="dxa"/>
            <w:vMerge w:val="restart"/>
            <w:tcBorders>
              <w:top w:val="single" w:sz="5" w:space="0" w:color="006FC0"/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9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9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1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2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3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4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5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6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8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9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A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B" w14:textId="77777777" w:rsidR="001418E5" w:rsidRDefault="00F34B3E">
            <w:pPr>
              <w:pStyle w:val="TableParagraph"/>
              <w:spacing w:before="158"/>
              <w:ind w:left="102" w:right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pacing w:val="-1"/>
                <w:sz w:val="18"/>
              </w:rPr>
              <w:t>Ecosystem</w:t>
            </w:r>
            <w:r>
              <w:rPr>
                <w:rFonts w:ascii="Calibri"/>
                <w:color w:val="FFFFFF"/>
                <w:spacing w:val="26"/>
                <w:w w:val="99"/>
                <w:sz w:val="1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8"/>
              </w:rPr>
              <w:t>Function</w:t>
            </w:r>
          </w:p>
          <w:p w14:paraId="0CD751AC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CD751AD" w14:textId="77777777" w:rsidR="001418E5" w:rsidRDefault="00F34B3E">
            <w:pPr>
              <w:pStyle w:val="TableParagraph"/>
              <w:ind w:left="102" w:right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pacing w:val="-1"/>
                <w:sz w:val="18"/>
              </w:rPr>
              <w:t>(Basin</w:t>
            </w:r>
            <w:r>
              <w:rPr>
                <w:rFonts w:ascii="Calibri"/>
                <w:color w:val="FFFFFF"/>
                <w:spacing w:val="-3"/>
                <w:sz w:val="1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8"/>
              </w:rPr>
              <w:t>Plan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8"/>
              </w:rPr>
              <w:t>S.</w:t>
            </w:r>
            <w:r>
              <w:rPr>
                <w:rFonts w:ascii="Calibri"/>
                <w:color w:val="FFFFFF"/>
                <w:spacing w:val="28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8.06)</w:t>
            </w:r>
          </w:p>
        </w:tc>
        <w:tc>
          <w:tcPr>
            <w:tcW w:w="223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A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A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1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2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3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4" w14:textId="77777777" w:rsidR="001418E5" w:rsidRDefault="001418E5">
            <w:pPr>
              <w:pStyle w:val="TableParagraph"/>
              <w:spacing w:before="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5" w14:textId="77777777" w:rsidR="001418E5" w:rsidRDefault="00F34B3E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Connectivity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B6" w14:textId="77777777" w:rsidR="001418E5" w:rsidRDefault="00F34B3E">
            <w:pPr>
              <w:pStyle w:val="ListParagraph"/>
              <w:numPr>
                <w:ilvl w:val="0"/>
                <w:numId w:val="29"/>
              </w:numPr>
              <w:tabs>
                <w:tab w:val="left" w:pos="278"/>
              </w:tabs>
              <w:ind w:right="220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Maintained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base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flows </w:t>
            </w:r>
            <w:r>
              <w:rPr>
                <w:rFonts w:ascii="Calibri"/>
                <w:sz w:val="18"/>
              </w:rPr>
              <w:t>-</w:t>
            </w:r>
            <w:r>
              <w:rPr>
                <w:rFonts w:ascii="Calibri"/>
                <w:spacing w:val="-1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least</w:t>
            </w:r>
            <w:r>
              <w:rPr>
                <w:rFonts w:ascii="Calibri"/>
                <w:spacing w:val="25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60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cent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natural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levels</w:t>
            </w:r>
          </w:p>
          <w:p w14:paraId="0CD751B7" w14:textId="77777777" w:rsidR="001418E5" w:rsidRDefault="00F34B3E">
            <w:pPr>
              <w:pStyle w:val="ListParagraph"/>
              <w:numPr>
                <w:ilvl w:val="0"/>
                <w:numId w:val="29"/>
              </w:numPr>
              <w:tabs>
                <w:tab w:val="left" w:pos="278"/>
              </w:tabs>
              <w:spacing w:before="121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overall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flow</w:t>
            </w:r>
          </w:p>
          <w:p w14:paraId="0CD751B8" w14:textId="77777777" w:rsidR="001418E5" w:rsidRDefault="00F34B3E">
            <w:pPr>
              <w:pStyle w:val="ListParagraph"/>
              <w:numPr>
                <w:ilvl w:val="0"/>
                <w:numId w:val="29"/>
              </w:numPr>
              <w:tabs>
                <w:tab w:val="left" w:pos="278"/>
              </w:tabs>
              <w:spacing w:before="118"/>
              <w:ind w:right="158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Maintained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connectivity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areas</w:t>
            </w:r>
            <w:r>
              <w:rPr>
                <w:rFonts w:ascii="Calibri"/>
                <w:spacing w:val="3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where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it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is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relatively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unaffected</w:t>
            </w:r>
          </w:p>
          <w:p w14:paraId="0CD751B9" w14:textId="77777777" w:rsidR="001418E5" w:rsidRDefault="00F34B3E">
            <w:pPr>
              <w:pStyle w:val="ListParagraph"/>
              <w:numPr>
                <w:ilvl w:val="0"/>
                <w:numId w:val="29"/>
              </w:numPr>
              <w:tabs>
                <w:tab w:val="left" w:pos="278"/>
              </w:tabs>
              <w:spacing w:before="118"/>
              <w:ind w:right="273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connectivity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3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bank-full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and/or low floodplain</w:t>
            </w:r>
            <w:r>
              <w:rPr>
                <w:rFonts w:ascii="Calibri"/>
                <w:spacing w:val="3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flows</w:t>
            </w:r>
          </w:p>
          <w:p w14:paraId="0CD751BA" w14:textId="77777777" w:rsidR="001418E5" w:rsidRDefault="00F34B3E">
            <w:pPr>
              <w:pStyle w:val="ListParagraph"/>
              <w:numPr>
                <w:ilvl w:val="0"/>
                <w:numId w:val="29"/>
              </w:numPr>
              <w:tabs>
                <w:tab w:val="left" w:pos="278"/>
              </w:tabs>
              <w:spacing w:before="118"/>
              <w:ind w:right="178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Maintain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the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Lower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Lakes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above</w:t>
            </w:r>
            <w:r>
              <w:rPr>
                <w:rFonts w:ascii="Calibri"/>
                <w:spacing w:val="29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sea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level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BB" w14:textId="77777777" w:rsidR="001418E5" w:rsidRDefault="001418E5"/>
        </w:tc>
        <w:tc>
          <w:tcPr>
            <w:tcW w:w="21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BC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D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E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B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C0" w14:textId="77777777" w:rsidR="001418E5" w:rsidRDefault="00F34B3E">
            <w:pPr>
              <w:pStyle w:val="ListParagraph"/>
              <w:numPr>
                <w:ilvl w:val="0"/>
                <w:numId w:val="28"/>
              </w:numPr>
              <w:tabs>
                <w:tab w:val="left" w:pos="278"/>
              </w:tabs>
              <w:spacing w:before="143"/>
              <w:ind w:right="241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Hydrological</w:t>
            </w:r>
            <w:r>
              <w:rPr>
                <w:rFonts w:ascii="Calibri"/>
                <w:spacing w:val="28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connectivity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including</w:t>
            </w:r>
            <w:r>
              <w:rPr>
                <w:rFonts w:ascii="Calibri"/>
                <w:spacing w:val="27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end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of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system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flows</w:t>
            </w:r>
          </w:p>
        </w:tc>
      </w:tr>
      <w:tr w:rsidR="001418E5" w14:paraId="0CD751C7" w14:textId="77777777">
        <w:trPr>
          <w:trHeight w:hRule="exact" w:val="581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C2" w14:textId="77777777" w:rsidR="001418E5" w:rsidRDefault="001418E5"/>
        </w:tc>
        <w:tc>
          <w:tcPr>
            <w:tcW w:w="223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C3" w14:textId="77777777" w:rsidR="001418E5" w:rsidRDefault="001418E5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C4" w14:textId="77777777" w:rsidR="001418E5" w:rsidRDefault="00F34B3E">
            <w:pPr>
              <w:pStyle w:val="ListParagraph"/>
              <w:numPr>
                <w:ilvl w:val="0"/>
                <w:numId w:val="27"/>
              </w:numPr>
              <w:tabs>
                <w:tab w:val="left" w:pos="278"/>
              </w:tabs>
              <w:ind w:right="203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Improved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movement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with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more</w:t>
            </w:r>
            <w:r>
              <w:rPr>
                <w:rFonts w:ascii="Calibri"/>
                <w:spacing w:val="33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native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fish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using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fish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passages</w:t>
            </w:r>
          </w:p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C5" w14:textId="77777777" w:rsidR="001418E5" w:rsidRDefault="001418E5"/>
        </w:tc>
        <w:tc>
          <w:tcPr>
            <w:tcW w:w="21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C6" w14:textId="77777777" w:rsidR="001418E5" w:rsidRDefault="00F34B3E">
            <w:pPr>
              <w:pStyle w:val="ListParagraph"/>
              <w:numPr>
                <w:ilvl w:val="0"/>
                <w:numId w:val="26"/>
              </w:numPr>
              <w:tabs>
                <w:tab w:val="left" w:pos="278"/>
              </w:tabs>
              <w:ind w:right="415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Biotic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 xml:space="preserve">dispersal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21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movement</w:t>
            </w:r>
          </w:p>
        </w:tc>
      </w:tr>
      <w:tr w:rsidR="001418E5" w14:paraId="0CD751CD" w14:textId="77777777">
        <w:trPr>
          <w:trHeight w:hRule="exact" w:val="358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C8" w14:textId="77777777" w:rsidR="001418E5" w:rsidRDefault="001418E5"/>
        </w:tc>
        <w:tc>
          <w:tcPr>
            <w:tcW w:w="223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C9" w14:textId="77777777" w:rsidR="001418E5" w:rsidRDefault="001418E5"/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CA" w14:textId="77777777" w:rsidR="001418E5" w:rsidRDefault="001418E5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CB" w14:textId="77777777" w:rsidR="001418E5" w:rsidRDefault="001418E5"/>
        </w:tc>
        <w:tc>
          <w:tcPr>
            <w:tcW w:w="21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CC" w14:textId="77777777" w:rsidR="001418E5" w:rsidRDefault="00F34B3E">
            <w:pPr>
              <w:pStyle w:val="ListParagraph"/>
              <w:numPr>
                <w:ilvl w:val="0"/>
                <w:numId w:val="25"/>
              </w:numPr>
              <w:tabs>
                <w:tab w:val="left" w:pos="278"/>
              </w:tabs>
              <w:spacing w:line="227" w:lineRule="exact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Sediment</w:t>
            </w:r>
            <w:r>
              <w:rPr>
                <w:rFonts w:ascii="Calibri"/>
                <w:spacing w:val="-7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transport</w:t>
            </w:r>
          </w:p>
        </w:tc>
      </w:tr>
      <w:tr w:rsidR="001418E5" w14:paraId="0CD751D9" w14:textId="77777777">
        <w:trPr>
          <w:trHeight w:hRule="exact" w:val="1498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CE" w14:textId="77777777" w:rsidR="001418E5" w:rsidRDefault="001418E5"/>
        </w:tc>
        <w:tc>
          <w:tcPr>
            <w:tcW w:w="223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C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D0" w14:textId="77777777" w:rsidR="001418E5" w:rsidRDefault="001418E5">
            <w:pPr>
              <w:pStyle w:val="TableParagraph"/>
              <w:spacing w:before="12"/>
              <w:rPr>
                <w:rFonts w:ascii="Century Gothic" w:eastAsia="Century Gothic" w:hAnsi="Century Gothic" w:cs="Century Gothic"/>
                <w:sz w:val="14"/>
                <w:szCs w:val="14"/>
              </w:rPr>
            </w:pPr>
          </w:p>
          <w:p w14:paraId="0CD751D1" w14:textId="77777777" w:rsidR="001418E5" w:rsidRDefault="00F34B3E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Process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D2" w14:textId="77777777" w:rsidR="001418E5" w:rsidRDefault="001418E5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D3" w14:textId="77777777" w:rsidR="001418E5" w:rsidRDefault="001418E5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5E2BB"/>
          </w:tcPr>
          <w:p w14:paraId="0CD751D4" w14:textId="77777777" w:rsidR="001418E5" w:rsidRDefault="001418E5"/>
        </w:tc>
        <w:tc>
          <w:tcPr>
            <w:tcW w:w="19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5E2BB"/>
          </w:tcPr>
          <w:p w14:paraId="0CD751D5" w14:textId="77777777" w:rsidR="001418E5" w:rsidRDefault="00F34B3E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ind w:right="6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Primary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productivity</w:t>
            </w:r>
            <w:r>
              <w:rPr>
                <w:rFonts w:ascii="Calibri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27"/>
                <w:w w:val="99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(of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aquatic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ecosystems)</w:t>
            </w:r>
          </w:p>
          <w:p w14:paraId="0CD751D6" w14:textId="77777777" w:rsidR="001418E5" w:rsidRDefault="00F34B3E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spacing w:before="118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Decomposition</w:t>
            </w:r>
          </w:p>
          <w:p w14:paraId="0CD751D7" w14:textId="77777777" w:rsidR="001418E5" w:rsidRDefault="00F34B3E">
            <w:pPr>
              <w:pStyle w:val="ListParagraph"/>
              <w:numPr>
                <w:ilvl w:val="0"/>
                <w:numId w:val="24"/>
              </w:numPr>
              <w:tabs>
                <w:tab w:val="left" w:pos="176"/>
              </w:tabs>
              <w:spacing w:before="121"/>
              <w:ind w:right="247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Nutrient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-3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carbon</w:t>
            </w:r>
            <w:r>
              <w:rPr>
                <w:rFonts w:ascii="Calibri"/>
                <w:spacing w:val="2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cycling</w:t>
            </w:r>
          </w:p>
        </w:tc>
        <w:tc>
          <w:tcPr>
            <w:tcW w:w="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D8" w14:textId="77777777" w:rsidR="001418E5" w:rsidRDefault="001418E5"/>
        </w:tc>
      </w:tr>
      <w:tr w:rsidR="001418E5" w14:paraId="0CD751EB" w14:textId="77777777">
        <w:trPr>
          <w:trHeight w:hRule="exact" w:val="1627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DA" w14:textId="77777777" w:rsidR="001418E5" w:rsidRDefault="001418E5"/>
        </w:tc>
        <w:tc>
          <w:tcPr>
            <w:tcW w:w="111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DB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DC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DD" w14:textId="77777777" w:rsidR="001418E5" w:rsidRDefault="001418E5">
            <w:pPr>
              <w:pStyle w:val="TableParagraph"/>
              <w:spacing w:before="2"/>
              <w:rPr>
                <w:rFonts w:ascii="Century Gothic" w:eastAsia="Century Gothic" w:hAnsi="Century Gothic" w:cs="Century Gothic"/>
              </w:rPr>
            </w:pPr>
          </w:p>
          <w:p w14:paraId="0CD751DE" w14:textId="77777777" w:rsidR="001418E5" w:rsidRDefault="00F34B3E">
            <w:pPr>
              <w:pStyle w:val="TableParagraph"/>
              <w:ind w:left="102" w:right="504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Water</w:t>
            </w:r>
            <w:r>
              <w:rPr>
                <w:rFonts w:ascii="Calibri"/>
                <w:spacing w:val="24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quality</w:t>
            </w:r>
          </w:p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D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E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E1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CD751E2" w14:textId="77777777" w:rsidR="001418E5" w:rsidRDefault="00F34B3E">
            <w:pPr>
              <w:pStyle w:val="TableParagraph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Chemical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E3" w14:textId="77777777" w:rsidR="001418E5" w:rsidRDefault="001418E5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E4" w14:textId="77777777" w:rsidR="001418E5" w:rsidRDefault="001418E5"/>
        </w:tc>
        <w:tc>
          <w:tcPr>
            <w:tcW w:w="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D5E2BB"/>
          </w:tcPr>
          <w:p w14:paraId="0CD751E5" w14:textId="77777777" w:rsidR="001418E5" w:rsidRDefault="001418E5"/>
        </w:tc>
        <w:tc>
          <w:tcPr>
            <w:tcW w:w="1908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  <w:shd w:val="clear" w:color="auto" w:fill="D5E2BB"/>
          </w:tcPr>
          <w:p w14:paraId="0CD751E6" w14:textId="77777777" w:rsidR="001418E5" w:rsidRDefault="00F34B3E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</w:tabs>
              <w:spacing w:line="227" w:lineRule="exact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Salinity</w:t>
            </w:r>
          </w:p>
          <w:p w14:paraId="0CD751E7" w14:textId="77777777" w:rsidR="001418E5" w:rsidRDefault="00F34B3E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</w:tabs>
              <w:spacing w:before="121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Dissolved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oxygen</w:t>
            </w:r>
          </w:p>
          <w:p w14:paraId="0CD751E8" w14:textId="77777777" w:rsidR="001418E5" w:rsidRDefault="00F34B3E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</w:tabs>
              <w:spacing w:before="118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pH</w:t>
            </w:r>
          </w:p>
          <w:p w14:paraId="0CD751E9" w14:textId="77777777" w:rsidR="001418E5" w:rsidRDefault="00F34B3E">
            <w:pPr>
              <w:pStyle w:val="ListParagraph"/>
              <w:numPr>
                <w:ilvl w:val="0"/>
                <w:numId w:val="23"/>
              </w:numPr>
              <w:tabs>
                <w:tab w:val="left" w:pos="176"/>
              </w:tabs>
              <w:spacing w:before="121"/>
              <w:ind w:right="457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Dissolved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organic</w:t>
            </w:r>
            <w:r>
              <w:rPr>
                <w:rFonts w:ascii="Calibri"/>
                <w:spacing w:val="30"/>
                <w:w w:val="9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carbon</w:t>
            </w:r>
          </w:p>
        </w:tc>
        <w:tc>
          <w:tcPr>
            <w:tcW w:w="11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EA" w14:textId="77777777" w:rsidR="001418E5" w:rsidRDefault="001418E5"/>
        </w:tc>
      </w:tr>
      <w:tr w:rsidR="001418E5" w14:paraId="0CD751F2" w14:textId="77777777">
        <w:trPr>
          <w:trHeight w:hRule="exact" w:val="370"/>
        </w:trPr>
        <w:tc>
          <w:tcPr>
            <w:tcW w:w="13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EC" w14:textId="77777777" w:rsidR="001418E5" w:rsidRDefault="001418E5"/>
        </w:tc>
        <w:tc>
          <w:tcPr>
            <w:tcW w:w="111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ED" w14:textId="77777777" w:rsidR="001418E5" w:rsidRDefault="001418E5"/>
        </w:tc>
        <w:tc>
          <w:tcPr>
            <w:tcW w:w="1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EE" w14:textId="77777777" w:rsidR="001418E5" w:rsidRDefault="00F34B3E">
            <w:pPr>
              <w:pStyle w:val="TableParagraph"/>
              <w:spacing w:before="7"/>
              <w:ind w:left="100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Biological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1EF" w14:textId="77777777" w:rsidR="001418E5" w:rsidRDefault="001418E5"/>
        </w:tc>
        <w:tc>
          <w:tcPr>
            <w:tcW w:w="1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F0" w14:textId="77777777" w:rsidR="001418E5" w:rsidRDefault="001418E5"/>
        </w:tc>
        <w:tc>
          <w:tcPr>
            <w:tcW w:w="212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F1" w14:textId="77777777" w:rsidR="001418E5" w:rsidRDefault="00F34B3E">
            <w:pPr>
              <w:pStyle w:val="ListParagraph"/>
              <w:numPr>
                <w:ilvl w:val="0"/>
                <w:numId w:val="22"/>
              </w:numPr>
              <w:tabs>
                <w:tab w:val="left" w:pos="278"/>
              </w:tabs>
              <w:spacing w:before="3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Algal</w:t>
            </w:r>
            <w:r>
              <w:rPr>
                <w:rFonts w:ascii="Calibri"/>
                <w:spacing w:val="-5"/>
                <w:sz w:val="18"/>
              </w:rPr>
              <w:t xml:space="preserve"> </w:t>
            </w:r>
            <w:r>
              <w:rPr>
                <w:rFonts w:ascii="Calibri"/>
                <w:sz w:val="18"/>
              </w:rPr>
              <w:t>blooms</w:t>
            </w:r>
          </w:p>
        </w:tc>
      </w:tr>
      <w:tr w:rsidR="001418E5" w14:paraId="0CD75200" w14:textId="77777777">
        <w:trPr>
          <w:trHeight w:hRule="exact" w:val="371"/>
        </w:trPr>
        <w:tc>
          <w:tcPr>
            <w:tcW w:w="130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1F3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</w:p>
          <w:p w14:paraId="0CD751F4" w14:textId="77777777" w:rsidR="001418E5" w:rsidRDefault="00F34B3E">
            <w:pPr>
              <w:pStyle w:val="TableParagraph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pacing w:val="-1"/>
                <w:sz w:val="18"/>
              </w:rPr>
              <w:t>Resilience</w:t>
            </w:r>
          </w:p>
          <w:p w14:paraId="0CD751F5" w14:textId="77777777" w:rsidR="001418E5" w:rsidRDefault="001418E5">
            <w:pPr>
              <w:pStyle w:val="TableParagraph"/>
              <w:spacing w:before="11"/>
              <w:rPr>
                <w:rFonts w:ascii="Century Gothic" w:eastAsia="Century Gothic" w:hAnsi="Century Gothic" w:cs="Century Gothic"/>
                <w:sz w:val="17"/>
                <w:szCs w:val="17"/>
              </w:rPr>
            </w:pPr>
          </w:p>
          <w:p w14:paraId="0CD751F6" w14:textId="77777777" w:rsidR="001418E5" w:rsidRDefault="00F34B3E">
            <w:pPr>
              <w:pStyle w:val="TableParagraph"/>
              <w:ind w:left="102" w:right="22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color w:val="FFFFFF"/>
                <w:spacing w:val="-1"/>
                <w:sz w:val="18"/>
              </w:rPr>
              <w:t>(Basin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Plan</w:t>
            </w:r>
            <w:r>
              <w:rPr>
                <w:rFonts w:ascii="Calibri"/>
                <w:color w:val="FFFFFF"/>
                <w:spacing w:val="-2"/>
                <w:sz w:val="18"/>
              </w:rPr>
              <w:t xml:space="preserve"> </w:t>
            </w:r>
            <w:r>
              <w:rPr>
                <w:rFonts w:ascii="Calibri"/>
                <w:color w:val="FFFFFF"/>
                <w:spacing w:val="-1"/>
                <w:sz w:val="18"/>
              </w:rPr>
              <w:t>S.</w:t>
            </w:r>
            <w:r>
              <w:rPr>
                <w:rFonts w:ascii="Calibri"/>
                <w:color w:val="FFFFFF"/>
                <w:spacing w:val="25"/>
                <w:sz w:val="18"/>
              </w:rPr>
              <w:t xml:space="preserve"> </w:t>
            </w:r>
            <w:r>
              <w:rPr>
                <w:rFonts w:ascii="Calibri"/>
                <w:color w:val="FFFFFF"/>
                <w:sz w:val="18"/>
              </w:rPr>
              <w:t>8.07)</w:t>
            </w:r>
          </w:p>
        </w:tc>
        <w:tc>
          <w:tcPr>
            <w:tcW w:w="2237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79B1F7"/>
          </w:tcPr>
          <w:p w14:paraId="0CD751F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1F8" w14:textId="77777777" w:rsidR="001418E5" w:rsidRDefault="00F34B3E">
            <w:pPr>
              <w:pStyle w:val="TableParagraph"/>
              <w:spacing w:before="142"/>
              <w:ind w:left="102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Ecosystem</w:t>
            </w:r>
            <w:r>
              <w:rPr>
                <w:rFonts w:ascii="Calibri"/>
                <w:spacing w:val="-10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resilience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F9BE8F"/>
              <w:right w:val="single" w:sz="5" w:space="0" w:color="000000"/>
            </w:tcBorders>
            <w:shd w:val="clear" w:color="auto" w:fill="F9BE8F"/>
          </w:tcPr>
          <w:p w14:paraId="0CD751F9" w14:textId="77777777" w:rsidR="001418E5" w:rsidRDefault="001418E5"/>
        </w:tc>
        <w:tc>
          <w:tcPr>
            <w:tcW w:w="198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0CD751FA" w14:textId="77777777" w:rsidR="001418E5" w:rsidRDefault="00F34B3E">
            <w:pPr>
              <w:pStyle w:val="ListParagraph"/>
              <w:numPr>
                <w:ilvl w:val="0"/>
                <w:numId w:val="21"/>
              </w:numPr>
              <w:tabs>
                <w:tab w:val="left" w:pos="278"/>
              </w:tabs>
              <w:spacing w:before="19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Population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condition</w:t>
            </w:r>
          </w:p>
          <w:p w14:paraId="0CD751FB" w14:textId="77777777" w:rsidR="001418E5" w:rsidRDefault="00F34B3E">
            <w:pPr>
              <w:pStyle w:val="ListParagraph"/>
              <w:numPr>
                <w:ilvl w:val="0"/>
                <w:numId w:val="20"/>
              </w:numPr>
              <w:tabs>
                <w:tab w:val="left" w:pos="278"/>
              </w:tabs>
              <w:spacing w:before="118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individual</w:t>
            </w:r>
            <w:r>
              <w:rPr>
                <w:rFonts w:ascii="Calibri"/>
                <w:spacing w:val="-4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refuges</w:t>
            </w:r>
          </w:p>
          <w:p w14:paraId="0CD751FC" w14:textId="77777777" w:rsidR="001418E5" w:rsidRDefault="00F34B3E">
            <w:pPr>
              <w:pStyle w:val="ListParagraph"/>
              <w:numPr>
                <w:ilvl w:val="0"/>
                <w:numId w:val="20"/>
              </w:numPr>
              <w:tabs>
                <w:tab w:val="left" w:pos="278"/>
              </w:tabs>
              <w:spacing w:before="121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landscape</w:t>
            </w:r>
            <w:r>
              <w:rPr>
                <w:rFonts w:ascii="Calibri"/>
                <w:spacing w:val="-6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refuges</w:t>
            </w:r>
          </w:p>
          <w:p w14:paraId="0CD751FD" w14:textId="77777777" w:rsidR="001418E5" w:rsidRDefault="00F34B3E">
            <w:pPr>
              <w:pStyle w:val="ListParagraph"/>
              <w:numPr>
                <w:ilvl w:val="0"/>
                <w:numId w:val="20"/>
              </w:numPr>
              <w:tabs>
                <w:tab w:val="left" w:pos="278"/>
              </w:tabs>
              <w:spacing w:before="118"/>
              <w:ind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ecosystem</w:t>
            </w:r>
            <w:r>
              <w:rPr>
                <w:rFonts w:ascii="Calibri"/>
                <w:spacing w:val="-1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recovery</w:t>
            </w:r>
          </w:p>
        </w:tc>
        <w:tc>
          <w:tcPr>
            <w:tcW w:w="212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D5E2BB"/>
          </w:tcPr>
          <w:p w14:paraId="0CD751FE" w14:textId="77777777" w:rsidR="001418E5" w:rsidRDefault="00F34B3E">
            <w:pPr>
              <w:pStyle w:val="ListParagraph"/>
              <w:numPr>
                <w:ilvl w:val="0"/>
                <w:numId w:val="19"/>
              </w:numPr>
              <w:tabs>
                <w:tab w:val="left" w:pos="278"/>
              </w:tabs>
              <w:spacing w:before="24"/>
              <w:ind w:right="204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 xml:space="preserve">Individual survival </w:t>
            </w:r>
            <w:r>
              <w:rPr>
                <w:rFonts w:ascii="Calibri"/>
                <w:sz w:val="18"/>
              </w:rPr>
              <w:t>and</w:t>
            </w:r>
            <w:r>
              <w:rPr>
                <w:rFonts w:ascii="Calibri"/>
                <w:spacing w:val="2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condition</w:t>
            </w:r>
            <w:r>
              <w:rPr>
                <w:rFonts w:ascii="Calibri"/>
                <w:spacing w:val="-2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(Individual</w:t>
            </w:r>
            <w:r>
              <w:rPr>
                <w:rFonts w:ascii="Calibri"/>
                <w:spacing w:val="25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refuges)</w:t>
            </w:r>
          </w:p>
          <w:p w14:paraId="0CD751FF" w14:textId="77777777" w:rsidR="001418E5" w:rsidRDefault="00F34B3E">
            <w:pPr>
              <w:pStyle w:val="ListParagraph"/>
              <w:numPr>
                <w:ilvl w:val="0"/>
                <w:numId w:val="19"/>
              </w:numPr>
              <w:tabs>
                <w:tab w:val="left" w:pos="278"/>
              </w:tabs>
              <w:spacing w:before="121"/>
              <w:ind w:right="172" w:hanging="175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/>
                <w:spacing w:val="-1"/>
                <w:sz w:val="18"/>
              </w:rPr>
              <w:t>Individual condition</w:t>
            </w:r>
            <w:r>
              <w:rPr>
                <w:rFonts w:ascii="Calibri"/>
                <w:spacing w:val="2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(Ecosystem</w:t>
            </w:r>
            <w:r>
              <w:rPr>
                <w:rFonts w:ascii="Calibri"/>
                <w:spacing w:val="-9"/>
                <w:sz w:val="18"/>
              </w:rPr>
              <w:t xml:space="preserve"> </w:t>
            </w:r>
            <w:r>
              <w:rPr>
                <w:rFonts w:ascii="Calibri"/>
                <w:spacing w:val="-1"/>
                <w:sz w:val="18"/>
              </w:rPr>
              <w:t>resistance)</w:t>
            </w:r>
          </w:p>
        </w:tc>
      </w:tr>
      <w:tr w:rsidR="001418E5" w14:paraId="0CD75206" w14:textId="77777777">
        <w:trPr>
          <w:trHeight w:hRule="exact" w:val="349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201" w14:textId="77777777" w:rsidR="001418E5" w:rsidRDefault="001418E5"/>
        </w:tc>
        <w:tc>
          <w:tcPr>
            <w:tcW w:w="223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79B1F7"/>
          </w:tcPr>
          <w:p w14:paraId="0CD75202" w14:textId="77777777" w:rsidR="001418E5" w:rsidRDefault="001418E5"/>
        </w:tc>
        <w:tc>
          <w:tcPr>
            <w:tcW w:w="2835" w:type="dxa"/>
            <w:tcBorders>
              <w:top w:val="single" w:sz="5" w:space="0" w:color="F9BE8F"/>
              <w:left w:val="single" w:sz="5" w:space="0" w:color="000000"/>
              <w:bottom w:val="single" w:sz="5" w:space="0" w:color="F9BE8F"/>
              <w:right w:val="single" w:sz="5" w:space="0" w:color="000000"/>
            </w:tcBorders>
            <w:shd w:val="clear" w:color="auto" w:fill="F9BE8F"/>
          </w:tcPr>
          <w:p w14:paraId="0CD75203" w14:textId="77777777" w:rsidR="001418E5" w:rsidRDefault="001418E5"/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0CD75204" w14:textId="77777777" w:rsidR="001418E5" w:rsidRDefault="001418E5"/>
        </w:tc>
        <w:tc>
          <w:tcPr>
            <w:tcW w:w="212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5E2BB"/>
          </w:tcPr>
          <w:p w14:paraId="0CD75205" w14:textId="77777777" w:rsidR="001418E5" w:rsidRDefault="001418E5"/>
        </w:tc>
      </w:tr>
      <w:tr w:rsidR="001418E5" w14:paraId="0CD7520C" w14:textId="77777777">
        <w:trPr>
          <w:trHeight w:hRule="exact" w:val="350"/>
        </w:trPr>
        <w:tc>
          <w:tcPr>
            <w:tcW w:w="1308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006FC0"/>
          </w:tcPr>
          <w:p w14:paraId="0CD75207" w14:textId="77777777" w:rsidR="001418E5" w:rsidRDefault="001418E5"/>
        </w:tc>
        <w:tc>
          <w:tcPr>
            <w:tcW w:w="223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79B1F7"/>
          </w:tcPr>
          <w:p w14:paraId="0CD75208" w14:textId="77777777" w:rsidR="001418E5" w:rsidRDefault="001418E5"/>
        </w:tc>
        <w:tc>
          <w:tcPr>
            <w:tcW w:w="2835" w:type="dxa"/>
            <w:tcBorders>
              <w:top w:val="single" w:sz="5" w:space="0" w:color="F9BE8F"/>
              <w:left w:val="single" w:sz="5" w:space="0" w:color="000000"/>
              <w:bottom w:val="single" w:sz="5" w:space="0" w:color="F9BE8F"/>
              <w:right w:val="single" w:sz="5" w:space="0" w:color="000000"/>
            </w:tcBorders>
            <w:shd w:val="clear" w:color="auto" w:fill="F9BE8F"/>
          </w:tcPr>
          <w:p w14:paraId="0CD75209" w14:textId="77777777" w:rsidR="001418E5" w:rsidRDefault="001418E5"/>
        </w:tc>
        <w:tc>
          <w:tcPr>
            <w:tcW w:w="198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D050"/>
          </w:tcPr>
          <w:p w14:paraId="0CD7520A" w14:textId="77777777" w:rsidR="001418E5" w:rsidRDefault="001418E5"/>
        </w:tc>
        <w:tc>
          <w:tcPr>
            <w:tcW w:w="212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D5E2BB"/>
          </w:tcPr>
          <w:p w14:paraId="0CD7520B" w14:textId="77777777" w:rsidR="001418E5" w:rsidRDefault="001418E5"/>
        </w:tc>
      </w:tr>
      <w:tr w:rsidR="001418E5" w14:paraId="0CD75212" w14:textId="77777777">
        <w:trPr>
          <w:trHeight w:hRule="exact" w:val="350"/>
        </w:trPr>
        <w:tc>
          <w:tcPr>
            <w:tcW w:w="1308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6FC0"/>
          </w:tcPr>
          <w:p w14:paraId="0CD7520D" w14:textId="77777777" w:rsidR="001418E5" w:rsidRDefault="001418E5"/>
        </w:tc>
        <w:tc>
          <w:tcPr>
            <w:tcW w:w="223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79B1F7"/>
          </w:tcPr>
          <w:p w14:paraId="0CD7520E" w14:textId="77777777" w:rsidR="001418E5" w:rsidRDefault="001418E5"/>
        </w:tc>
        <w:tc>
          <w:tcPr>
            <w:tcW w:w="2835" w:type="dxa"/>
            <w:tcBorders>
              <w:top w:val="single" w:sz="5" w:space="0" w:color="F9BE8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9BE8F"/>
          </w:tcPr>
          <w:p w14:paraId="0CD7520F" w14:textId="77777777" w:rsidR="001418E5" w:rsidRDefault="001418E5"/>
        </w:tc>
        <w:tc>
          <w:tcPr>
            <w:tcW w:w="198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14:paraId="0CD75210" w14:textId="77777777" w:rsidR="001418E5" w:rsidRDefault="001418E5"/>
        </w:tc>
        <w:tc>
          <w:tcPr>
            <w:tcW w:w="212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5E2BB"/>
          </w:tcPr>
          <w:p w14:paraId="0CD75211" w14:textId="77777777" w:rsidR="001418E5" w:rsidRDefault="001418E5"/>
        </w:tc>
      </w:tr>
    </w:tbl>
    <w:p w14:paraId="0CD75213" w14:textId="77777777" w:rsidR="001418E5" w:rsidRDefault="001418E5">
      <w:pPr>
        <w:spacing w:before="5"/>
        <w:rPr>
          <w:rFonts w:ascii="Century Gothic" w:eastAsia="Century Gothic" w:hAnsi="Century Gothic" w:cs="Century Gothic"/>
          <w:sz w:val="25"/>
          <w:szCs w:val="25"/>
        </w:rPr>
      </w:pPr>
    </w:p>
    <w:p w14:paraId="0CD75214" w14:textId="3AB4625F" w:rsidR="001418E5" w:rsidRDefault="00F34B3E">
      <w:pPr>
        <w:numPr>
          <w:ilvl w:val="2"/>
          <w:numId w:val="45"/>
        </w:numPr>
        <w:tabs>
          <w:tab w:val="left" w:pos="1978"/>
        </w:tabs>
        <w:spacing w:before="55"/>
        <w:ind w:left="1977" w:hanging="706"/>
        <w:rPr>
          <w:rFonts w:ascii="Century Gothic" w:eastAsia="Century Gothic" w:hAnsi="Century Gothic" w:cs="Century Gothic"/>
          <w:sz w:val="24"/>
          <w:szCs w:val="24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760" behindDoc="1" locked="0" layoutInCell="1" allowOverlap="1" wp14:anchorId="0CD75419" wp14:editId="0D4F6A79">
                <wp:simplePos x="0" y="0"/>
                <wp:positionH relativeFrom="page">
                  <wp:posOffset>681355</wp:posOffset>
                </wp:positionH>
                <wp:positionV relativeFrom="paragraph">
                  <wp:posOffset>-970280</wp:posOffset>
                </wp:positionV>
                <wp:extent cx="694055" cy="634365"/>
                <wp:effectExtent l="0" t="0" r="0" b="0"/>
                <wp:wrapNone/>
                <wp:docPr id="175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4055" cy="634365"/>
                          <a:chOff x="1073" y="-1528"/>
                          <a:chExt cx="1093" cy="999"/>
                        </a:xfrm>
                      </wpg:grpSpPr>
                      <wpg:grpSp>
                        <wpg:cNvPr id="176" name="Group 168"/>
                        <wpg:cNvGrpSpPr>
                          <a:grpSpLocks/>
                        </wpg:cNvGrpSpPr>
                        <wpg:grpSpPr bwMode="auto">
                          <a:xfrm>
                            <a:off x="1073" y="-1528"/>
                            <a:ext cx="1093" cy="219"/>
                            <a:chOff x="1073" y="-1528"/>
                            <a:chExt cx="1093" cy="219"/>
                          </a:xfrm>
                        </wpg:grpSpPr>
                        <wps:wsp>
                          <wps:cNvPr id="177" name="Freeform 169"/>
                          <wps:cNvSpPr>
                            <a:spLocks/>
                          </wps:cNvSpPr>
                          <wps:spPr bwMode="auto">
                            <a:xfrm>
                              <a:off x="1073" y="-1528"/>
                              <a:ext cx="1093" cy="219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-1309 -1528"/>
                                <a:gd name="T3" fmla="*/ -1309 h 219"/>
                                <a:gd name="T4" fmla="+- 0 2165 1073"/>
                                <a:gd name="T5" fmla="*/ T4 w 1093"/>
                                <a:gd name="T6" fmla="+- 0 -1309 -1528"/>
                                <a:gd name="T7" fmla="*/ -1309 h 219"/>
                                <a:gd name="T8" fmla="+- 0 2165 1073"/>
                                <a:gd name="T9" fmla="*/ T8 w 1093"/>
                                <a:gd name="T10" fmla="+- 0 -1528 -1528"/>
                                <a:gd name="T11" fmla="*/ -1528 h 219"/>
                                <a:gd name="T12" fmla="+- 0 1073 1073"/>
                                <a:gd name="T13" fmla="*/ T12 w 1093"/>
                                <a:gd name="T14" fmla="+- 0 -1528 -1528"/>
                                <a:gd name="T15" fmla="*/ -1528 h 219"/>
                                <a:gd name="T16" fmla="+- 0 1073 1073"/>
                                <a:gd name="T17" fmla="*/ T16 w 1093"/>
                                <a:gd name="T18" fmla="+- 0 -1309 -1528"/>
                                <a:gd name="T19" fmla="*/ -130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19">
                                  <a:moveTo>
                                    <a:pt x="0" y="219"/>
                                  </a:moveTo>
                                  <a:lnTo>
                                    <a:pt x="1092" y="219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" name="Group 166"/>
                        <wpg:cNvGrpSpPr>
                          <a:grpSpLocks/>
                        </wpg:cNvGrpSpPr>
                        <wpg:grpSpPr bwMode="auto">
                          <a:xfrm>
                            <a:off x="1073" y="-1309"/>
                            <a:ext cx="1093" cy="221"/>
                            <a:chOff x="1073" y="-1309"/>
                            <a:chExt cx="1093" cy="221"/>
                          </a:xfrm>
                        </wpg:grpSpPr>
                        <wps:wsp>
                          <wps:cNvPr id="179" name="Freeform 167"/>
                          <wps:cNvSpPr>
                            <a:spLocks/>
                          </wps:cNvSpPr>
                          <wps:spPr bwMode="auto">
                            <a:xfrm>
                              <a:off x="1073" y="-1309"/>
                              <a:ext cx="1093" cy="221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-1088 -1309"/>
                                <a:gd name="T3" fmla="*/ -1088 h 221"/>
                                <a:gd name="T4" fmla="+- 0 2165 1073"/>
                                <a:gd name="T5" fmla="*/ T4 w 1093"/>
                                <a:gd name="T6" fmla="+- 0 -1088 -1309"/>
                                <a:gd name="T7" fmla="*/ -1088 h 221"/>
                                <a:gd name="T8" fmla="+- 0 2165 1073"/>
                                <a:gd name="T9" fmla="*/ T8 w 1093"/>
                                <a:gd name="T10" fmla="+- 0 -1309 -1309"/>
                                <a:gd name="T11" fmla="*/ -1309 h 221"/>
                                <a:gd name="T12" fmla="+- 0 1073 1073"/>
                                <a:gd name="T13" fmla="*/ T12 w 1093"/>
                                <a:gd name="T14" fmla="+- 0 -1309 -1309"/>
                                <a:gd name="T15" fmla="*/ -1309 h 221"/>
                                <a:gd name="T16" fmla="+- 0 1073 1073"/>
                                <a:gd name="T17" fmla="*/ T16 w 1093"/>
                                <a:gd name="T18" fmla="+- 0 -1088 -1309"/>
                                <a:gd name="T19" fmla="*/ -1088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21">
                                  <a:moveTo>
                                    <a:pt x="0" y="221"/>
                                  </a:moveTo>
                                  <a:lnTo>
                                    <a:pt x="1092" y="221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" name="Group 164"/>
                        <wpg:cNvGrpSpPr>
                          <a:grpSpLocks/>
                        </wpg:cNvGrpSpPr>
                        <wpg:grpSpPr bwMode="auto">
                          <a:xfrm>
                            <a:off x="1073" y="-1088"/>
                            <a:ext cx="1093" cy="219"/>
                            <a:chOff x="1073" y="-1088"/>
                            <a:chExt cx="1093" cy="219"/>
                          </a:xfrm>
                        </wpg:grpSpPr>
                        <wps:wsp>
                          <wps:cNvPr id="181" name="Freeform 165"/>
                          <wps:cNvSpPr>
                            <a:spLocks/>
                          </wps:cNvSpPr>
                          <wps:spPr bwMode="auto">
                            <a:xfrm>
                              <a:off x="1073" y="-1088"/>
                              <a:ext cx="1093" cy="219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-870 -1088"/>
                                <a:gd name="T3" fmla="*/ -870 h 219"/>
                                <a:gd name="T4" fmla="+- 0 2165 1073"/>
                                <a:gd name="T5" fmla="*/ T4 w 1093"/>
                                <a:gd name="T6" fmla="+- 0 -870 -1088"/>
                                <a:gd name="T7" fmla="*/ -870 h 219"/>
                                <a:gd name="T8" fmla="+- 0 2165 1073"/>
                                <a:gd name="T9" fmla="*/ T8 w 1093"/>
                                <a:gd name="T10" fmla="+- 0 -1088 -1088"/>
                                <a:gd name="T11" fmla="*/ -1088 h 219"/>
                                <a:gd name="T12" fmla="+- 0 1073 1073"/>
                                <a:gd name="T13" fmla="*/ T12 w 1093"/>
                                <a:gd name="T14" fmla="+- 0 -1088 -1088"/>
                                <a:gd name="T15" fmla="*/ -1088 h 219"/>
                                <a:gd name="T16" fmla="+- 0 1073 1073"/>
                                <a:gd name="T17" fmla="*/ T16 w 1093"/>
                                <a:gd name="T18" fmla="+- 0 -870 -1088"/>
                                <a:gd name="T19" fmla="*/ -870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219">
                                  <a:moveTo>
                                    <a:pt x="0" y="218"/>
                                  </a:moveTo>
                                  <a:lnTo>
                                    <a:pt x="1092" y="218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" name="Group 162"/>
                        <wpg:cNvGrpSpPr>
                          <a:grpSpLocks/>
                        </wpg:cNvGrpSpPr>
                        <wpg:grpSpPr bwMode="auto">
                          <a:xfrm>
                            <a:off x="1073" y="-870"/>
                            <a:ext cx="1093" cy="341"/>
                            <a:chOff x="1073" y="-870"/>
                            <a:chExt cx="1093" cy="341"/>
                          </a:xfrm>
                        </wpg:grpSpPr>
                        <wps:wsp>
                          <wps:cNvPr id="183" name="Freeform 163"/>
                          <wps:cNvSpPr>
                            <a:spLocks/>
                          </wps:cNvSpPr>
                          <wps:spPr bwMode="auto">
                            <a:xfrm>
                              <a:off x="1073" y="-870"/>
                              <a:ext cx="1093" cy="341"/>
                            </a:xfrm>
                            <a:custGeom>
                              <a:avLst/>
                              <a:gdLst>
                                <a:gd name="T0" fmla="+- 0 1073 1073"/>
                                <a:gd name="T1" fmla="*/ T0 w 1093"/>
                                <a:gd name="T2" fmla="+- 0 -529 -870"/>
                                <a:gd name="T3" fmla="*/ -529 h 341"/>
                                <a:gd name="T4" fmla="+- 0 2165 1073"/>
                                <a:gd name="T5" fmla="*/ T4 w 1093"/>
                                <a:gd name="T6" fmla="+- 0 -529 -870"/>
                                <a:gd name="T7" fmla="*/ -529 h 341"/>
                                <a:gd name="T8" fmla="+- 0 2165 1073"/>
                                <a:gd name="T9" fmla="*/ T8 w 1093"/>
                                <a:gd name="T10" fmla="+- 0 -870 -870"/>
                                <a:gd name="T11" fmla="*/ -870 h 341"/>
                                <a:gd name="T12" fmla="+- 0 1073 1073"/>
                                <a:gd name="T13" fmla="*/ T12 w 1093"/>
                                <a:gd name="T14" fmla="+- 0 -870 -870"/>
                                <a:gd name="T15" fmla="*/ -870 h 341"/>
                                <a:gd name="T16" fmla="+- 0 1073 1073"/>
                                <a:gd name="T17" fmla="*/ T16 w 1093"/>
                                <a:gd name="T18" fmla="+- 0 -529 -870"/>
                                <a:gd name="T19" fmla="*/ -52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93" h="341">
                                  <a:moveTo>
                                    <a:pt x="0" y="341"/>
                                  </a:moveTo>
                                  <a:lnTo>
                                    <a:pt x="1092" y="341"/>
                                  </a:lnTo>
                                  <a:lnTo>
                                    <a:pt x="10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F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B56562" id="Group 161" o:spid="_x0000_s1026" style="position:absolute;margin-left:53.65pt;margin-top:-76.4pt;width:54.65pt;height:49.95pt;z-index:-46720;mso-position-horizontal-relative:page" coordorigin="1073,-1528" coordsize="1093,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">
                <v:group id="Group 168" o:spid="_x0000_s1027" style="position:absolute;left:1073;top:-1528;width:1093;height:219" coordorigin="1073,-1528" coordsize="10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69" o:spid="_x0000_s1028" style="position:absolute;left:1073;top:-1528;width:1093;height:219;visibility:visible;mso-wrap-style:square;v-text-anchor:top" coordsize="10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SvJcAA&#10;AADcAAAADwAAAGRycy9kb3ducmV2LnhtbERP24rCMBB9X/Afwgi+ramLqFSjiCArLoK3DxiasS0m&#10;k9Kktf79RhB8m8O5zmLVWSNaqn3pWMFomIAgzpwuOVdwvWy/ZyB8QNZoHJOCJ3lYLXtfC0y1e/CJ&#10;2nPIRQxhn6KCIoQqldJnBVn0Q1cRR+7maoshwjqXusZHDLdG/iTJRFosOTYUWNGmoOx+bqyC/QGr&#10;38Nu1NwubTMZ39fGHP+2Sg363XoOIlAXPuK3e6fj/OkUXs/EC+Ty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QSvJcAAAADcAAAADwAAAAAAAAAAAAAAAACYAgAAZHJzL2Rvd25y&#10;ZXYueG1sUEsFBgAAAAAEAAQA9QAAAIUDAAAAAA==&#10;" path="m,219r1092,l1092,,,,,219xe" fillcolor="#006fc0" stroked="f">
                    <v:path arrowok="t" o:connecttype="custom" o:connectlocs="0,-1309;1092,-1309;1092,-1528;0,-1528;0,-1309" o:connectangles="0,0,0,0,0"/>
                  </v:shape>
                </v:group>
                <v:group id="Group 166" o:spid="_x0000_s1029" style="position:absolute;left:1073;top:-1309;width:1093;height:221" coordorigin="1073,-1309" coordsize="1093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TlJ8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d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tOUnxgAAANwA&#10;AAAPAAAAAAAAAAAAAAAAAKoCAABkcnMvZG93bnJldi54bWxQSwUGAAAAAAQABAD6AAAAnQMAAAAA&#10;">
                  <v:shape id="Freeform 167" o:spid="_x0000_s1030" style="position:absolute;left:1073;top:-1309;width:1093;height:221;visibility:visible;mso-wrap-style:square;v-text-anchor:top" coordsize="1093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4nDsQA&#10;AADcAAAADwAAAGRycy9kb3ducmV2LnhtbESPT2sCMRDF74LfIYzgTRN78M9qlKK11ENBbb0Pm3F3&#10;6WaybKKbfvtGKHib4b33mzerTbS1uFPrK8caJmMFgjh3puJCw/fXfjQH4QOywdoxafglD5t1v7fC&#10;zLiOT3Q/h0IkCPsMNZQhNJmUPi/Joh+7hjhpV9daDGltC2la7BLc1vJFqam0WHG6UGJD25Lyn/PN&#10;JsrsSJ/d+3zXXG6HeHxT+62KF62Hg/i6BBEohqf5P/1hUv3ZAh7PpAn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eJw7EAAAA3AAAAA8AAAAAAAAAAAAAAAAAmAIAAGRycy9k&#10;b3ducmV2LnhtbFBLBQYAAAAABAAEAPUAAACJAwAAAAA=&#10;" path="m,221r1092,l1092,,,,,221xe" fillcolor="#006fc0" stroked="f">
                    <v:path arrowok="t" o:connecttype="custom" o:connectlocs="0,-1088;1092,-1088;1092,-1309;0,-1309;0,-1088" o:connectangles="0,0,0,0,0"/>
                  </v:shape>
                </v:group>
                <v:group id="Group 164" o:spid="_x0000_s1031" style="position:absolute;left:1073;top:-1088;width:1093;height:219" coordorigin="1073,-1088" coordsize="1093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65" o:spid="_x0000_s1032" style="position:absolute;left:1073;top:-1088;width:1093;height:219;visibility:visible;mso-wrap-style:square;v-text-anchor:top" coordsize="1093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Ti7cAA&#10;AADcAAAADwAAAGRycy9kb3ducmV2LnhtbERP24rCMBB9F/yHMIJvmnYRkWoUEUTZRfD2AUMztsVk&#10;Upq0dv9+syD4NodzndWmt0Z01PjKsYJ0moAgzp2uuFBwv+0nCxA+IGs0jknBL3nYrIeDFWbavfhC&#10;3TUUIoawz1BBGUKdSenzkiz6qauJI/dwjcUQYVNI3eArhlsjv5JkLi1WHBtKrGlXUv68tlbB9wnr&#10;w+mYto9b185nz60x55+9UuNRv12CCNSHj/jtPuo4f5HC/zPxArn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HTi7cAAAADcAAAADwAAAAAAAAAAAAAAAACYAgAAZHJzL2Rvd25y&#10;ZXYueG1sUEsFBgAAAAAEAAQA9QAAAIUDAAAAAA==&#10;" path="m,218r1092,l1092,,,,,218xe" fillcolor="#006fc0" stroked="f">
                    <v:path arrowok="t" o:connecttype="custom" o:connectlocs="0,-870;1092,-870;1092,-1088;0,-1088;0,-870" o:connectangles="0,0,0,0,0"/>
                  </v:shape>
                </v:group>
                <v:group id="Group 162" o:spid="_x0000_s1033" style="position:absolute;left:1073;top:-870;width:1093;height:341" coordorigin="1073,-870" coordsize="1093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mJourCAAAA3AAAAA8A&#10;AAAAAAAAAAAAAAAAqgIAAGRycy9kb3ducmV2LnhtbFBLBQYAAAAABAAEAPoAAACZAwAAAAA=&#10;">
                  <v:shape id="Freeform 163" o:spid="_x0000_s1034" style="position:absolute;left:1073;top:-870;width:1093;height:341;visibility:visible;mso-wrap-style:square;v-text-anchor:top" coordsize="1093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0/MAA&#10;AADcAAAADwAAAGRycy9kb3ducmV2LnhtbERPTYvCMBC9C/sfwix403R3RaUaRQRXb2q77HloxqbY&#10;TEoTtf57Iwje5vE+Z77sbC2u1PrKsYKvYQKCuHC64lLBX74ZTEH4gKyxdkwK7uRhufjozTHV7sZH&#10;umahFDGEfYoKTAhNKqUvDFn0Q9cQR+7kWoshwraUusVbDLe1/E6SsbRYcWww2NDaUHHOLlbBqBlh&#10;fg6T1Ta/r2VW7H/dwfwr1f/sVjMQgbrwFr/cOx3nT3/g+Uy8QC4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aX0/MAAAADcAAAADwAAAAAAAAAAAAAAAACYAgAAZHJzL2Rvd25y&#10;ZXYueG1sUEsFBgAAAAAEAAQA9QAAAIUDAAAAAA==&#10;" path="m,341r1092,l1092,,,,,341xe" fillcolor="#006fc0" stroked="f">
                    <v:path arrowok="t" o:connecttype="custom" o:connectlocs="0,-529;1092,-529;1092,-870;0,-870;0,-529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784" behindDoc="1" locked="0" layoutInCell="1" allowOverlap="1" wp14:anchorId="0CD7541A" wp14:editId="2D5BB58A">
                <wp:simplePos x="0" y="0"/>
                <wp:positionH relativeFrom="page">
                  <wp:posOffset>4732655</wp:posOffset>
                </wp:positionH>
                <wp:positionV relativeFrom="paragraph">
                  <wp:posOffset>-1087120</wp:posOffset>
                </wp:positionV>
                <wp:extent cx="1123315" cy="868680"/>
                <wp:effectExtent l="0" t="4445" r="1905" b="3175"/>
                <wp:wrapNone/>
                <wp:docPr id="16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315" cy="868680"/>
                          <a:chOff x="7453" y="-1712"/>
                          <a:chExt cx="1769" cy="1368"/>
                        </a:xfrm>
                      </wpg:grpSpPr>
                      <wpg:grpSp>
                        <wpg:cNvPr id="167" name="Group 159"/>
                        <wpg:cNvGrpSpPr>
                          <a:grpSpLocks/>
                        </wpg:cNvGrpSpPr>
                        <wpg:grpSpPr bwMode="auto">
                          <a:xfrm>
                            <a:off x="7453" y="-1712"/>
                            <a:ext cx="1769" cy="348"/>
                            <a:chOff x="7453" y="-1712"/>
                            <a:chExt cx="1769" cy="348"/>
                          </a:xfrm>
                        </wpg:grpSpPr>
                        <wps:wsp>
                          <wps:cNvPr id="168" name="Freeform 160"/>
                          <wps:cNvSpPr>
                            <a:spLocks/>
                          </wps:cNvSpPr>
                          <wps:spPr bwMode="auto">
                            <a:xfrm>
                              <a:off x="7453" y="-1712"/>
                              <a:ext cx="1769" cy="348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-1364 -1712"/>
                                <a:gd name="T3" fmla="*/ -1364 h 348"/>
                                <a:gd name="T4" fmla="+- 0 9222 7453"/>
                                <a:gd name="T5" fmla="*/ T4 w 1769"/>
                                <a:gd name="T6" fmla="+- 0 -1364 -1712"/>
                                <a:gd name="T7" fmla="*/ -1364 h 348"/>
                                <a:gd name="T8" fmla="+- 0 9222 7453"/>
                                <a:gd name="T9" fmla="*/ T8 w 1769"/>
                                <a:gd name="T10" fmla="+- 0 -1712 -1712"/>
                                <a:gd name="T11" fmla="*/ -1712 h 348"/>
                                <a:gd name="T12" fmla="+- 0 7453 7453"/>
                                <a:gd name="T13" fmla="*/ T12 w 1769"/>
                                <a:gd name="T14" fmla="+- 0 -1712 -1712"/>
                                <a:gd name="T15" fmla="*/ -1712 h 348"/>
                                <a:gd name="T16" fmla="+- 0 7453 7453"/>
                                <a:gd name="T17" fmla="*/ T16 w 1769"/>
                                <a:gd name="T18" fmla="+- 0 -1364 -1712"/>
                                <a:gd name="T19" fmla="*/ -1364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48">
                                  <a:moveTo>
                                    <a:pt x="0" y="348"/>
                                  </a:moveTo>
                                  <a:lnTo>
                                    <a:pt x="1769" y="348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" name="Group 157"/>
                        <wpg:cNvGrpSpPr>
                          <a:grpSpLocks/>
                        </wpg:cNvGrpSpPr>
                        <wpg:grpSpPr bwMode="auto">
                          <a:xfrm>
                            <a:off x="7453" y="-1364"/>
                            <a:ext cx="1769" cy="341"/>
                            <a:chOff x="7453" y="-1364"/>
                            <a:chExt cx="1769" cy="341"/>
                          </a:xfrm>
                        </wpg:grpSpPr>
                        <wps:wsp>
                          <wps:cNvPr id="170" name="Freeform 158"/>
                          <wps:cNvSpPr>
                            <a:spLocks/>
                          </wps:cNvSpPr>
                          <wps:spPr bwMode="auto">
                            <a:xfrm>
                              <a:off x="7453" y="-1364"/>
                              <a:ext cx="1769" cy="341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-1024 -1364"/>
                                <a:gd name="T3" fmla="*/ -1024 h 341"/>
                                <a:gd name="T4" fmla="+- 0 9222 7453"/>
                                <a:gd name="T5" fmla="*/ T4 w 1769"/>
                                <a:gd name="T6" fmla="+- 0 -1024 -1364"/>
                                <a:gd name="T7" fmla="*/ -1024 h 341"/>
                                <a:gd name="T8" fmla="+- 0 9222 7453"/>
                                <a:gd name="T9" fmla="*/ T8 w 1769"/>
                                <a:gd name="T10" fmla="+- 0 -1364 -1364"/>
                                <a:gd name="T11" fmla="*/ -1364 h 341"/>
                                <a:gd name="T12" fmla="+- 0 7453 7453"/>
                                <a:gd name="T13" fmla="*/ T12 w 1769"/>
                                <a:gd name="T14" fmla="+- 0 -1364 -1364"/>
                                <a:gd name="T15" fmla="*/ -1364 h 341"/>
                                <a:gd name="T16" fmla="+- 0 7453 7453"/>
                                <a:gd name="T17" fmla="*/ T16 w 1769"/>
                                <a:gd name="T18" fmla="+- 0 -1024 -1364"/>
                                <a:gd name="T19" fmla="*/ -102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41">
                                  <a:moveTo>
                                    <a:pt x="0" y="340"/>
                                  </a:moveTo>
                                  <a:lnTo>
                                    <a:pt x="1769" y="340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" name="Group 155"/>
                        <wpg:cNvGrpSpPr>
                          <a:grpSpLocks/>
                        </wpg:cNvGrpSpPr>
                        <wpg:grpSpPr bwMode="auto">
                          <a:xfrm>
                            <a:off x="7453" y="-1024"/>
                            <a:ext cx="1769" cy="339"/>
                            <a:chOff x="7453" y="-1024"/>
                            <a:chExt cx="1769" cy="339"/>
                          </a:xfrm>
                        </wpg:grpSpPr>
                        <wps:wsp>
                          <wps:cNvPr id="172" name="Freeform 156"/>
                          <wps:cNvSpPr>
                            <a:spLocks/>
                          </wps:cNvSpPr>
                          <wps:spPr bwMode="auto">
                            <a:xfrm>
                              <a:off x="7453" y="-1024"/>
                              <a:ext cx="1769" cy="339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-685 -1024"/>
                                <a:gd name="T3" fmla="*/ -685 h 339"/>
                                <a:gd name="T4" fmla="+- 0 9222 7453"/>
                                <a:gd name="T5" fmla="*/ T4 w 1769"/>
                                <a:gd name="T6" fmla="+- 0 -685 -1024"/>
                                <a:gd name="T7" fmla="*/ -685 h 339"/>
                                <a:gd name="T8" fmla="+- 0 9222 7453"/>
                                <a:gd name="T9" fmla="*/ T8 w 1769"/>
                                <a:gd name="T10" fmla="+- 0 -1024 -1024"/>
                                <a:gd name="T11" fmla="*/ -1024 h 339"/>
                                <a:gd name="T12" fmla="+- 0 7453 7453"/>
                                <a:gd name="T13" fmla="*/ T12 w 1769"/>
                                <a:gd name="T14" fmla="+- 0 -1024 -1024"/>
                                <a:gd name="T15" fmla="*/ -1024 h 339"/>
                                <a:gd name="T16" fmla="+- 0 7453 7453"/>
                                <a:gd name="T17" fmla="*/ T16 w 1769"/>
                                <a:gd name="T18" fmla="+- 0 -685 -1024"/>
                                <a:gd name="T19" fmla="*/ -685 h 3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39">
                                  <a:moveTo>
                                    <a:pt x="0" y="339"/>
                                  </a:moveTo>
                                  <a:lnTo>
                                    <a:pt x="1769" y="339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" name="Group 153"/>
                        <wpg:cNvGrpSpPr>
                          <a:grpSpLocks/>
                        </wpg:cNvGrpSpPr>
                        <wpg:grpSpPr bwMode="auto">
                          <a:xfrm>
                            <a:off x="7453" y="-685"/>
                            <a:ext cx="1769" cy="341"/>
                            <a:chOff x="7453" y="-685"/>
                            <a:chExt cx="1769" cy="341"/>
                          </a:xfrm>
                        </wpg:grpSpPr>
                        <wps:wsp>
                          <wps:cNvPr id="174" name="Freeform 154"/>
                          <wps:cNvSpPr>
                            <a:spLocks/>
                          </wps:cNvSpPr>
                          <wps:spPr bwMode="auto">
                            <a:xfrm>
                              <a:off x="7453" y="-685"/>
                              <a:ext cx="1769" cy="341"/>
                            </a:xfrm>
                            <a:custGeom>
                              <a:avLst/>
                              <a:gdLst>
                                <a:gd name="T0" fmla="+- 0 7453 7453"/>
                                <a:gd name="T1" fmla="*/ T0 w 1769"/>
                                <a:gd name="T2" fmla="+- 0 -344 -685"/>
                                <a:gd name="T3" fmla="*/ -344 h 341"/>
                                <a:gd name="T4" fmla="+- 0 9222 7453"/>
                                <a:gd name="T5" fmla="*/ T4 w 1769"/>
                                <a:gd name="T6" fmla="+- 0 -344 -685"/>
                                <a:gd name="T7" fmla="*/ -344 h 341"/>
                                <a:gd name="T8" fmla="+- 0 9222 7453"/>
                                <a:gd name="T9" fmla="*/ T8 w 1769"/>
                                <a:gd name="T10" fmla="+- 0 -685 -685"/>
                                <a:gd name="T11" fmla="*/ -685 h 341"/>
                                <a:gd name="T12" fmla="+- 0 7453 7453"/>
                                <a:gd name="T13" fmla="*/ T12 w 1769"/>
                                <a:gd name="T14" fmla="+- 0 -685 -685"/>
                                <a:gd name="T15" fmla="*/ -685 h 341"/>
                                <a:gd name="T16" fmla="+- 0 7453 7453"/>
                                <a:gd name="T17" fmla="*/ T16 w 1769"/>
                                <a:gd name="T18" fmla="+- 0 -344 -685"/>
                                <a:gd name="T19" fmla="*/ -344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9" h="341">
                                  <a:moveTo>
                                    <a:pt x="0" y="341"/>
                                  </a:moveTo>
                                  <a:lnTo>
                                    <a:pt x="1769" y="341"/>
                                  </a:lnTo>
                                  <a:lnTo>
                                    <a:pt x="17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D0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02229D" id="Group 152" o:spid="_x0000_s1026" style="position:absolute;margin-left:372.65pt;margin-top:-85.6pt;width:88.45pt;height:68.4pt;z-index:-46696;mso-position-horizontal-relative:page" coordorigin="7453,-1712" coordsize="1769,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">
                <v:group id="Group 159" o:spid="_x0000_s1027" style="position:absolute;left:7453;top:-1712;width:1769;height:348" coordorigin="7453,-1712" coordsize="1769,3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0" o:spid="_x0000_s1028" style="position:absolute;left:7453;top:-1712;width:1769;height:348;visibility:visible;mso-wrap-style:square;v-text-anchor:top" coordsize="1769,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SDS8QA&#10;AADcAAAADwAAAGRycy9kb3ducmV2LnhtbESPQWvCQBCF7wX/wzKCt7pRwUp0FRVaiqUHtdDrkB2T&#10;tNnZkF3j9t93DoK3Gd6b975ZbZJrVE9dqD0bmIwzUMSFtzWXBr7Or88LUCEiW2w8k4E/CrBZD55W&#10;mFt/4yP1p1gqCeGQo4EqxjbXOhQVOQxj3xKLdvGdwyhrV2rb4U3CXaOnWTbXDmuWhgpb2ldU/J6u&#10;zsDuED514ljQ28fP1e4Os5fUfxszGqbtElSkFB/m+/W7Ffy50MozMoFe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Eg0vEAAAA3AAAAA8AAAAAAAAAAAAAAAAAmAIAAGRycy9k&#10;b3ducmV2LnhtbFBLBQYAAAAABAAEAPUAAACJAwAAAAA=&#10;" path="m,348r1769,l1769,,,,,348xe" fillcolor="#92d050" stroked="f">
                    <v:path arrowok="t" o:connecttype="custom" o:connectlocs="0,-1364;1769,-1364;1769,-1712;0,-1712;0,-1364" o:connectangles="0,0,0,0,0"/>
                  </v:shape>
                </v:group>
                <v:group id="Group 157" o:spid="_x0000_s1029" style="position:absolute;left:7453;top:-1364;width:1769;height:341" coordorigin="7453,-1364" coordsize="176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<v:shape id="Freeform 158" o:spid="_x0000_s1030" style="position:absolute;left:7453;top:-1364;width:1769;height:341;visibility:visible;mso-wrap-style:square;v-text-anchor:top" coordsize="176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vMNsUA&#10;AADcAAAADwAAAGRycy9kb3ducmV2LnhtbESPQWvCQBCF7wX/wzJCb3VjLVWiq5RCwZPQNBdvQ3ZM&#10;VrOzIbvGtL++cxC8zfDevPfNZjf6Vg3URxfYwHyWgSKugnVcGyh/vl5WoGJCttgGJgO/FGG3nTxt&#10;MLfhxt80FKlWEsIxRwNNSl2udawa8hhnoSMW7RR6j0nWvta2x5uE+1a/Ztm79uhYGhrs6LOh6lJc&#10;vYFLcTzQwv2VbnFeHffl22FYVldjnqfjxxpUojE9zPfrvRX8peDLMzKB3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C8w2xQAAANwAAAAPAAAAAAAAAAAAAAAAAJgCAABkcnMv&#10;ZG93bnJldi54bWxQSwUGAAAAAAQABAD1AAAAigMAAAAA&#10;" path="m,340r1769,l1769,,,,,340xe" fillcolor="#92d050" stroked="f">
                    <v:path arrowok="t" o:connecttype="custom" o:connectlocs="0,-1024;1769,-1024;1769,-1364;0,-1364;0,-1024" o:connectangles="0,0,0,0,0"/>
                  </v:shape>
                </v:group>
                <v:group id="Group 155" o:spid="_x0000_s1031" style="position:absolute;left:7453;top:-1024;width:1769;height:339" coordorigin="7453,-1024" coordsize="1769,33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Freeform 156" o:spid="_x0000_s1032" style="position:absolute;left:7453;top:-1024;width:1769;height:339;visibility:visible;mso-wrap-style:square;v-text-anchor:top" coordsize="1769,3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AgcIA&#10;AADcAAAADwAAAGRycy9kb3ducmV2LnhtbERPTYvCMBC9C/6HMII3m6qg0jWKFBSRZdG6l70NzdiW&#10;bSa1iVr//WZB8DaP9znLdWdqcafWVZYVjKMYBHFudcWFgu/zdrQA4TyyxtoyKXiSg/Wq31tiou2D&#10;T3TPfCFCCLsEFZTeN4mULi/JoItsQxy4i20N+gDbQuoWHyHc1HISxzNpsOLQUGJDaUn5b3YzCvQP&#10;pVOMr4fPbmt340u2mX2lR6WGg27zAcJT59/il3uvw/z5BP6fCRfI1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50CBwgAAANwAAAAPAAAAAAAAAAAAAAAAAJgCAABkcnMvZG93&#10;bnJldi54bWxQSwUGAAAAAAQABAD1AAAAhwMAAAAA&#10;" path="m,339r1769,l1769,,,,,339xe" fillcolor="#92d050" stroked="f">
                    <v:path arrowok="t" o:connecttype="custom" o:connectlocs="0,-685;1769,-685;1769,-1024;0,-1024;0,-685" o:connectangles="0,0,0,0,0"/>
                  </v:shape>
                </v:group>
                <v:group id="Group 153" o:spid="_x0000_s1033" style="position:absolute;left:7453;top:-685;width:1769;height:341" coordorigin="7453,-685" coordsize="1769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xB3Vs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H9N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4xB3VsQAAADcAAAA&#10;DwAAAAAAAAAAAAAAAACqAgAAZHJzL2Rvd25yZXYueG1sUEsFBgAAAAAEAAQA+gAAAJsDAAAAAA==&#10;">
                  <v:shape id="Freeform 154" o:spid="_x0000_s1034" style="position:absolute;left:7453;top:-685;width:1769;height:341;visibility:visible;mso-wrap-style:square;v-text-anchor:top" coordsize="1769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DKNcIA&#10;AADcAAAADwAAAGRycy9kb3ducmV2LnhtbERPS4vCMBC+L/gfwgh7W1MfqFSjLAuCJ2FrL96GZmyj&#10;zaQ0sXb99WZB8DYf33PW297WoqPWG8cKxqMEBHHhtOFSQX7cfS1B+ICssXZMCv7Iw3Yz+Fhjqt2d&#10;f6nLQiliCPsUFVQhNKmUvqjIoh+5hjhyZ9daDBG2pdQt3mO4reUkSebSouHYUGFDPxUV1+xmFVyz&#10;04Gm5pGb6WV52uezQ7cobkp9DvvvFYhAfXiLX+69jvMXM/h/Jl4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MMo1wgAAANwAAAAPAAAAAAAAAAAAAAAAAJgCAABkcnMvZG93&#10;bnJldi54bWxQSwUGAAAAAAQABAD1AAAAhwMAAAAA&#10;" path="m,341r1769,l1769,,,,,341xe" fillcolor="#92d050" stroked="f">
                    <v:path arrowok="t" o:connecttype="custom" o:connectlocs="0,-344;1769,-344;1769,-685;0,-685;0,-344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808" behindDoc="1" locked="0" layoutInCell="1" allowOverlap="1" wp14:anchorId="0CD7541B" wp14:editId="62F270ED">
                <wp:simplePos x="0" y="0"/>
                <wp:positionH relativeFrom="page">
                  <wp:posOffset>5993765</wp:posOffset>
                </wp:positionH>
                <wp:positionV relativeFrom="paragraph">
                  <wp:posOffset>-1084580</wp:posOffset>
                </wp:positionV>
                <wp:extent cx="1211580" cy="862965"/>
                <wp:effectExtent l="2540" t="0" r="0" b="0"/>
                <wp:wrapNone/>
                <wp:docPr id="155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1580" cy="862965"/>
                          <a:chOff x="9439" y="-1708"/>
                          <a:chExt cx="1908" cy="1359"/>
                        </a:xfrm>
                      </wpg:grpSpPr>
                      <wpg:grpSp>
                        <wpg:cNvPr id="156" name="Group 150"/>
                        <wpg:cNvGrpSpPr>
                          <a:grpSpLocks/>
                        </wpg:cNvGrpSpPr>
                        <wpg:grpSpPr bwMode="auto">
                          <a:xfrm>
                            <a:off x="9439" y="-1708"/>
                            <a:ext cx="1908" cy="231"/>
                            <a:chOff x="9439" y="-1708"/>
                            <a:chExt cx="1908" cy="231"/>
                          </a:xfrm>
                        </wpg:grpSpPr>
                        <wps:wsp>
                          <wps:cNvPr id="157" name="Freeform 151"/>
                          <wps:cNvSpPr>
                            <a:spLocks/>
                          </wps:cNvSpPr>
                          <wps:spPr bwMode="auto">
                            <a:xfrm>
                              <a:off x="9439" y="-1708"/>
                              <a:ext cx="1908" cy="23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-1477 -1708"/>
                                <a:gd name="T3" fmla="*/ -1477 h 231"/>
                                <a:gd name="T4" fmla="+- 0 11347 9439"/>
                                <a:gd name="T5" fmla="*/ T4 w 1908"/>
                                <a:gd name="T6" fmla="+- 0 -1477 -1708"/>
                                <a:gd name="T7" fmla="*/ -1477 h 231"/>
                                <a:gd name="T8" fmla="+- 0 11347 9439"/>
                                <a:gd name="T9" fmla="*/ T8 w 1908"/>
                                <a:gd name="T10" fmla="+- 0 -1708 -1708"/>
                                <a:gd name="T11" fmla="*/ -1708 h 231"/>
                                <a:gd name="T12" fmla="+- 0 9439 9439"/>
                                <a:gd name="T13" fmla="*/ T12 w 1908"/>
                                <a:gd name="T14" fmla="+- 0 -1708 -1708"/>
                                <a:gd name="T15" fmla="*/ -1708 h 231"/>
                                <a:gd name="T16" fmla="+- 0 9439 9439"/>
                                <a:gd name="T17" fmla="*/ T16 w 1908"/>
                                <a:gd name="T18" fmla="+- 0 -1477 -1708"/>
                                <a:gd name="T19" fmla="*/ -1477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31">
                                  <a:moveTo>
                                    <a:pt x="0" y="231"/>
                                  </a:moveTo>
                                  <a:lnTo>
                                    <a:pt x="1908" y="23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148"/>
                        <wpg:cNvGrpSpPr>
                          <a:grpSpLocks/>
                        </wpg:cNvGrpSpPr>
                        <wpg:grpSpPr bwMode="auto">
                          <a:xfrm>
                            <a:off x="9439" y="-1477"/>
                            <a:ext cx="1908" cy="219"/>
                            <a:chOff x="9439" y="-1477"/>
                            <a:chExt cx="1908" cy="219"/>
                          </a:xfrm>
                        </wpg:grpSpPr>
                        <wps:wsp>
                          <wps:cNvPr id="159" name="Freeform 149"/>
                          <wps:cNvSpPr>
                            <a:spLocks/>
                          </wps:cNvSpPr>
                          <wps:spPr bwMode="auto">
                            <a:xfrm>
                              <a:off x="9439" y="-1477"/>
                              <a:ext cx="1908" cy="219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-1259 -1477"/>
                                <a:gd name="T3" fmla="*/ -1259 h 219"/>
                                <a:gd name="T4" fmla="+- 0 11347 9439"/>
                                <a:gd name="T5" fmla="*/ T4 w 1908"/>
                                <a:gd name="T6" fmla="+- 0 -1259 -1477"/>
                                <a:gd name="T7" fmla="*/ -1259 h 219"/>
                                <a:gd name="T8" fmla="+- 0 11347 9439"/>
                                <a:gd name="T9" fmla="*/ T8 w 1908"/>
                                <a:gd name="T10" fmla="+- 0 -1477 -1477"/>
                                <a:gd name="T11" fmla="*/ -1477 h 219"/>
                                <a:gd name="T12" fmla="+- 0 9439 9439"/>
                                <a:gd name="T13" fmla="*/ T12 w 1908"/>
                                <a:gd name="T14" fmla="+- 0 -1477 -1477"/>
                                <a:gd name="T15" fmla="*/ -1477 h 219"/>
                                <a:gd name="T16" fmla="+- 0 9439 9439"/>
                                <a:gd name="T17" fmla="*/ T16 w 1908"/>
                                <a:gd name="T18" fmla="+- 0 -1259 -1477"/>
                                <a:gd name="T19" fmla="*/ -1259 h 2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19">
                                  <a:moveTo>
                                    <a:pt x="0" y="218"/>
                                  </a:moveTo>
                                  <a:lnTo>
                                    <a:pt x="1908" y="218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" name="Group 146"/>
                        <wpg:cNvGrpSpPr>
                          <a:grpSpLocks/>
                        </wpg:cNvGrpSpPr>
                        <wpg:grpSpPr bwMode="auto">
                          <a:xfrm>
                            <a:off x="9439" y="-1259"/>
                            <a:ext cx="1908" cy="341"/>
                            <a:chOff x="9439" y="-1259"/>
                            <a:chExt cx="1908" cy="341"/>
                          </a:xfrm>
                        </wpg:grpSpPr>
                        <wps:wsp>
                          <wps:cNvPr id="161" name="Freeform 147"/>
                          <wps:cNvSpPr>
                            <a:spLocks/>
                          </wps:cNvSpPr>
                          <wps:spPr bwMode="auto">
                            <a:xfrm>
                              <a:off x="9439" y="-1259"/>
                              <a:ext cx="1908" cy="34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-918 -1259"/>
                                <a:gd name="T3" fmla="*/ -918 h 341"/>
                                <a:gd name="T4" fmla="+- 0 11347 9439"/>
                                <a:gd name="T5" fmla="*/ T4 w 1908"/>
                                <a:gd name="T6" fmla="+- 0 -918 -1259"/>
                                <a:gd name="T7" fmla="*/ -918 h 341"/>
                                <a:gd name="T8" fmla="+- 0 11347 9439"/>
                                <a:gd name="T9" fmla="*/ T8 w 1908"/>
                                <a:gd name="T10" fmla="+- 0 -1259 -1259"/>
                                <a:gd name="T11" fmla="*/ -1259 h 341"/>
                                <a:gd name="T12" fmla="+- 0 9439 9439"/>
                                <a:gd name="T13" fmla="*/ T12 w 1908"/>
                                <a:gd name="T14" fmla="+- 0 -1259 -1259"/>
                                <a:gd name="T15" fmla="*/ -1259 h 341"/>
                                <a:gd name="T16" fmla="+- 0 9439 9439"/>
                                <a:gd name="T17" fmla="*/ T16 w 1908"/>
                                <a:gd name="T18" fmla="+- 0 -918 -1259"/>
                                <a:gd name="T19" fmla="*/ -918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341">
                                  <a:moveTo>
                                    <a:pt x="0" y="341"/>
                                  </a:moveTo>
                                  <a:lnTo>
                                    <a:pt x="1908" y="34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" name="Group 144"/>
                        <wpg:cNvGrpSpPr>
                          <a:grpSpLocks/>
                        </wpg:cNvGrpSpPr>
                        <wpg:grpSpPr bwMode="auto">
                          <a:xfrm>
                            <a:off x="9439" y="-918"/>
                            <a:ext cx="1908" cy="228"/>
                            <a:chOff x="9439" y="-918"/>
                            <a:chExt cx="1908" cy="228"/>
                          </a:xfrm>
                        </wpg:grpSpPr>
                        <wps:wsp>
                          <wps:cNvPr id="163" name="Freeform 145"/>
                          <wps:cNvSpPr>
                            <a:spLocks/>
                          </wps:cNvSpPr>
                          <wps:spPr bwMode="auto">
                            <a:xfrm>
                              <a:off x="9439" y="-918"/>
                              <a:ext cx="1908" cy="228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-690 -918"/>
                                <a:gd name="T3" fmla="*/ -690 h 228"/>
                                <a:gd name="T4" fmla="+- 0 11347 9439"/>
                                <a:gd name="T5" fmla="*/ T4 w 1908"/>
                                <a:gd name="T6" fmla="+- 0 -690 -918"/>
                                <a:gd name="T7" fmla="*/ -690 h 228"/>
                                <a:gd name="T8" fmla="+- 0 11347 9439"/>
                                <a:gd name="T9" fmla="*/ T8 w 1908"/>
                                <a:gd name="T10" fmla="+- 0 -918 -918"/>
                                <a:gd name="T11" fmla="*/ -918 h 228"/>
                                <a:gd name="T12" fmla="+- 0 9439 9439"/>
                                <a:gd name="T13" fmla="*/ T12 w 1908"/>
                                <a:gd name="T14" fmla="+- 0 -918 -918"/>
                                <a:gd name="T15" fmla="*/ -918 h 228"/>
                                <a:gd name="T16" fmla="+- 0 9439 9439"/>
                                <a:gd name="T17" fmla="*/ T16 w 1908"/>
                                <a:gd name="T18" fmla="+- 0 -690 -918"/>
                                <a:gd name="T19" fmla="*/ -690 h 2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228">
                                  <a:moveTo>
                                    <a:pt x="0" y="228"/>
                                  </a:moveTo>
                                  <a:lnTo>
                                    <a:pt x="1908" y="228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" name="Group 142"/>
                        <wpg:cNvGrpSpPr>
                          <a:grpSpLocks/>
                        </wpg:cNvGrpSpPr>
                        <wpg:grpSpPr bwMode="auto">
                          <a:xfrm>
                            <a:off x="9439" y="-690"/>
                            <a:ext cx="1908" cy="341"/>
                            <a:chOff x="9439" y="-690"/>
                            <a:chExt cx="1908" cy="341"/>
                          </a:xfrm>
                        </wpg:grpSpPr>
                        <wps:wsp>
                          <wps:cNvPr id="165" name="Freeform 143"/>
                          <wps:cNvSpPr>
                            <a:spLocks/>
                          </wps:cNvSpPr>
                          <wps:spPr bwMode="auto">
                            <a:xfrm>
                              <a:off x="9439" y="-690"/>
                              <a:ext cx="1908" cy="341"/>
                            </a:xfrm>
                            <a:custGeom>
                              <a:avLst/>
                              <a:gdLst>
                                <a:gd name="T0" fmla="+- 0 9439 9439"/>
                                <a:gd name="T1" fmla="*/ T0 w 1908"/>
                                <a:gd name="T2" fmla="+- 0 -349 -690"/>
                                <a:gd name="T3" fmla="*/ -349 h 341"/>
                                <a:gd name="T4" fmla="+- 0 11347 9439"/>
                                <a:gd name="T5" fmla="*/ T4 w 1908"/>
                                <a:gd name="T6" fmla="+- 0 -349 -690"/>
                                <a:gd name="T7" fmla="*/ -349 h 341"/>
                                <a:gd name="T8" fmla="+- 0 11347 9439"/>
                                <a:gd name="T9" fmla="*/ T8 w 1908"/>
                                <a:gd name="T10" fmla="+- 0 -690 -690"/>
                                <a:gd name="T11" fmla="*/ -690 h 341"/>
                                <a:gd name="T12" fmla="+- 0 9439 9439"/>
                                <a:gd name="T13" fmla="*/ T12 w 1908"/>
                                <a:gd name="T14" fmla="+- 0 -690 -690"/>
                                <a:gd name="T15" fmla="*/ -690 h 341"/>
                                <a:gd name="T16" fmla="+- 0 9439 9439"/>
                                <a:gd name="T17" fmla="*/ T16 w 1908"/>
                                <a:gd name="T18" fmla="+- 0 -349 -690"/>
                                <a:gd name="T19" fmla="*/ -349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08" h="341">
                                  <a:moveTo>
                                    <a:pt x="0" y="341"/>
                                  </a:moveTo>
                                  <a:lnTo>
                                    <a:pt x="1908" y="341"/>
                                  </a:lnTo>
                                  <a:lnTo>
                                    <a:pt x="19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5E2B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8FD41" id="Group 141" o:spid="_x0000_s1026" style="position:absolute;margin-left:471.95pt;margin-top:-85.4pt;width:95.4pt;height:67.95pt;z-index:-46672;mso-position-horizontal-relative:page" coordorigin="9439,-1708" coordsize="1908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">
                <v:group id="Group 150" o:spid="_x0000_s1027" style="position:absolute;left:9439;top:-1708;width:1908;height:231" coordorigin="9439,-1708" coordsize="1908,2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151" o:spid="_x0000_s1028" style="position:absolute;left:9439;top:-1708;width:1908;height:231;visibility:visible;mso-wrap-style:square;v-text-anchor:top" coordsize="1908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JBScMA&#10;AADcAAAADwAAAGRycy9kb3ducmV2LnhtbERP3WrCMBS+H/gO4Qi7GZq6MZWuUUQQBpOJ2gc4a06b&#10;YnNSmlTr2y/CYHfn4/s92XqwjbhS52vHCmbTBARx4XTNlYL8vJssQfiArLFxTAru5GG9Gj1lmGp3&#10;4yNdT6ESMYR9igpMCG0qpS8MWfRT1xJHrnSdxRBhV0nd4S2G20a+JslcWqw5NhhsaWuouJx6q2Dz&#10;1efl9j477Hravxh+y7/nPxelnsfD5gNEoCH8i//cnzrOf1/A45l4gV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JBScMAAADcAAAADwAAAAAAAAAAAAAAAACYAgAAZHJzL2Rv&#10;d25yZXYueG1sUEsFBgAAAAAEAAQA9QAAAIgDAAAAAA==&#10;" path="m,231r1908,l1908,,,,,231xe" fillcolor="#d5e2bb" stroked="f">
                    <v:path arrowok="t" o:connecttype="custom" o:connectlocs="0,-1477;1908,-1477;1908,-1708;0,-1708;0,-1477" o:connectangles="0,0,0,0,0"/>
                  </v:shape>
                </v:group>
                <v:group id="Group 148" o:spid="_x0000_s1029" style="position:absolute;left:9439;top:-1477;width:1908;height:219" coordorigin="9439,-1477" coordsize="1908,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149" o:spid="_x0000_s1030" style="position:absolute;left:9439;top:-1477;width:1908;height:219;visibility:visible;mso-wrap-style:square;v-text-anchor:top" coordsize="1908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SYsUA&#10;AADcAAAADwAAAGRycy9kb3ducmV2LnhtbERPTWvCQBC9F/wPywi91Y1ig42uIkJB2kOpiu1xmh2T&#10;YHY23d0msb++KxS8zeN9zmLVm1q05HxlWcF4lIAgzq2uuFBw2D8/zED4gKyxtkwKLuRhtRzcLTDT&#10;tuN3anehEDGEfYYKyhCaTEqfl2TQj2xDHLmTdQZDhK6Q2mEXw00tJ0mSSoMVx4YSG9qUlJ93P0bB&#10;8Xe6/7x0k/PbuHGp+35Nvz7aF6Xuh/16DiJQH27if/dWx/mPT3B9Jl4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xJixQAAANwAAAAPAAAAAAAAAAAAAAAAAJgCAABkcnMv&#10;ZG93bnJldi54bWxQSwUGAAAAAAQABAD1AAAAigMAAAAA&#10;" path="m,218r1908,l1908,,,,,218xe" fillcolor="#d5e2bb" stroked="f">
                    <v:path arrowok="t" o:connecttype="custom" o:connectlocs="0,-1259;1908,-1259;1908,-1477;0,-1477;0,-1259" o:connectangles="0,0,0,0,0"/>
                  </v:shape>
                </v:group>
                <v:group id="Group 146" o:spid="_x0000_s1031" style="position:absolute;left:9439;top:-1259;width:1908;height:341" coordorigin="9439,-1259" coordsize="1908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Freeform 147" o:spid="_x0000_s1032" style="position:absolute;left:9439;top:-1259;width:1908;height:341;visibility:visible;mso-wrap-style:square;v-text-anchor:top" coordsize="190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P3dsMA&#10;AADcAAAADwAAAGRycy9kb3ducmV2LnhtbERPS2vCQBC+C/0PyxR6000shiZ1DbZQKPRQTXvxNmTH&#10;JJidDdnNw3/fFQre5uN7zjafTStG6l1jWUG8ikAQl1Y3XCn4/flYvoBwHllja5kUXMlBvntYbDHT&#10;duIjjYWvRAhhl6GC2vsuk9KVNRl0K9sRB+5se4M+wL6SuscphJtWrqMokQYbDg01dvReU3kpBqOA&#10;0zm5fg1pmR5s8raenjff+9NJqafHef8KwtPs7+J/96cO85MYbs+EC+Tu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P3dsMAAADcAAAADwAAAAAAAAAAAAAAAACYAgAAZHJzL2Rv&#10;d25yZXYueG1sUEsFBgAAAAAEAAQA9QAAAIgDAAAAAA==&#10;" path="m,341r1908,l1908,,,,,341xe" fillcolor="#d5e2bb" stroked="f">
                    <v:path arrowok="t" o:connecttype="custom" o:connectlocs="0,-918;1908,-918;1908,-1259;0,-1259;0,-918" o:connectangles="0,0,0,0,0"/>
                  </v:shape>
                </v:group>
                <v:group id="Group 144" o:spid="_x0000_s1033" style="position:absolute;left:9439;top:-918;width:1908;height:228" coordorigin="9439,-918" coordsize="1908,2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YVEEM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OYP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mFRBDCAAAA3AAAAA8A&#10;AAAAAAAAAAAAAAAAqgIAAGRycy9kb3ducmV2LnhtbFBLBQYAAAAABAAEAPoAAACZAwAAAAA=&#10;">
                  <v:shape id="Freeform 145" o:spid="_x0000_s1034" style="position:absolute;left:9439;top:-918;width:1908;height:228;visibility:visible;mso-wrap-style:square;v-text-anchor:top" coordsize="1908,2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CxrMMA&#10;AADcAAAADwAAAGRycy9kb3ducmV2LnhtbERPTWvCQBC9F/wPywje6sYGgqSuUi3BXlqIFrwO2TEJ&#10;zc6G3TWJ/fXdQqG3ebzP2ewm04mBnG8tK1gtExDEldUt1wo+z8XjGoQPyBo7y6TgTh5229nDBnNt&#10;Ry5pOIVaxBD2OSpoQuhzKX3VkEG/tD1x5K7WGQwRulpqh2MMN518SpJMGmw5NjTY06Gh6ut0Mwpe&#10;P9ZdedmPRfp9vbhhdXTvVe2UWsynl2cQgabwL/5zv+k4P0vh95l4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uCxrMMAAADcAAAADwAAAAAAAAAAAAAAAACYAgAAZHJzL2Rv&#10;d25yZXYueG1sUEsFBgAAAAAEAAQA9QAAAIgDAAAAAA==&#10;" path="m,228r1908,l1908,,,,,228xe" fillcolor="#d5e2bb" stroked="f">
                    <v:path arrowok="t" o:connecttype="custom" o:connectlocs="0,-690;1908,-690;1908,-918;0,-918;0,-690" o:connectangles="0,0,0,0,0"/>
                  </v:shape>
                </v:group>
                <v:group id="Group 142" o:spid="_x0000_s1035" style="position:absolute;left:9439;top:-690;width:1908;height:341" coordorigin="9439,-690" coordsize="1908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43" o:spid="_x0000_s1036" style="position:absolute;left:9439;top:-690;width:1908;height:341;visibility:visible;mso-wrap-style:square;v-text-anchor:top" coordsize="1908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jxdcIA&#10;AADcAAAADwAAAGRycy9kb3ducmV2LnhtbERPS4vCMBC+L/gfwgje1lTFYqtRdGFB8OD6uHgbmrEt&#10;NpPSRFv/vRGEvc3H95zFqjOVeFDjSssKRsMIBHFmdcm5gvPp93sGwnlkjZVlUvAkB6tl72uBqbYt&#10;H+hx9LkIIexSVFB4X6dSuqwgg25oa+LAXW1j0AfY5FI32IZwU8lxFMXSYMmhocCafgrKbse7UcBJ&#10;Fz939yRL/my8GbeT6X59uSg16HfrOQhPnf8Xf9xbHebHU3g/Ey6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WPF1wgAAANwAAAAPAAAAAAAAAAAAAAAAAJgCAABkcnMvZG93&#10;bnJldi54bWxQSwUGAAAAAAQABAD1AAAAhwMAAAAA&#10;" path="m,341r1908,l1908,,,,,341xe" fillcolor="#d5e2bb" stroked="f">
                    <v:path arrowok="t" o:connecttype="custom" o:connectlocs="0,-349;1908,-349;1908,-690;0,-690;0,-349" o:connectangles="0,0,0,0,0"/>
                  </v:shape>
                </v:group>
                <w10:wrap anchorx="page"/>
              </v:group>
            </w:pict>
          </mc:Fallback>
        </mc:AlternateContent>
      </w:r>
      <w:bookmarkStart w:id="22" w:name="_bookmark21"/>
      <w:bookmarkEnd w:id="22"/>
      <w:r>
        <w:rPr>
          <w:rFonts w:ascii="Century Gothic"/>
          <w:b/>
          <w:color w:val="5F4879"/>
          <w:sz w:val="24"/>
        </w:rPr>
        <w:t>Annual</w:t>
      </w:r>
      <w:r>
        <w:rPr>
          <w:rFonts w:ascii="Century Gothic"/>
          <w:b/>
          <w:color w:val="5F4879"/>
          <w:spacing w:val="-12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environmental</w:t>
      </w:r>
      <w:r>
        <w:rPr>
          <w:rFonts w:ascii="Century Gothic"/>
          <w:b/>
          <w:color w:val="5F4879"/>
          <w:spacing w:val="-10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water</w:t>
      </w:r>
      <w:r>
        <w:rPr>
          <w:rFonts w:ascii="Century Gothic"/>
          <w:b/>
          <w:color w:val="5F4879"/>
          <w:spacing w:val="-11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demands</w:t>
      </w:r>
    </w:p>
    <w:p w14:paraId="0CD75215" w14:textId="77777777" w:rsidR="001418E5" w:rsidRDefault="00F34B3E">
      <w:pPr>
        <w:pStyle w:val="BodyText"/>
        <w:spacing w:before="106"/>
        <w:ind w:left="558" w:right="932"/>
      </w:pPr>
      <w:r>
        <w:rPr>
          <w:spacing w:val="-1"/>
        </w:rPr>
        <w:t>Prior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start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each</w:t>
      </w:r>
      <w:r>
        <w:rPr>
          <w:spacing w:val="-13"/>
        </w:rPr>
        <w:t xml:space="preserve"> </w:t>
      </w:r>
      <w:r>
        <w:t>new</w:t>
      </w:r>
      <w:r>
        <w:rPr>
          <w:spacing w:val="-13"/>
        </w:rPr>
        <w:t xml:space="preserve"> </w:t>
      </w:r>
      <w:r>
        <w:t>water</w:t>
      </w:r>
      <w:r>
        <w:rPr>
          <w:spacing w:val="-13"/>
        </w:rPr>
        <w:t xml:space="preserve"> </w:t>
      </w:r>
      <w:r>
        <w:rPr>
          <w:spacing w:val="-1"/>
        </w:rPr>
        <w:t>year,</w:t>
      </w:r>
      <w:r>
        <w:rPr>
          <w:spacing w:val="-12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t>MDBA</w:t>
      </w:r>
      <w:r>
        <w:rPr>
          <w:spacing w:val="-18"/>
        </w:rPr>
        <w:t xml:space="preserve"> </w:t>
      </w:r>
      <w:r>
        <w:rPr>
          <w:spacing w:val="-1"/>
        </w:rPr>
        <w:t>must</w:t>
      </w:r>
      <w:r>
        <w:rPr>
          <w:spacing w:val="-11"/>
        </w:rPr>
        <w:t xml:space="preserve"> </w:t>
      </w:r>
      <w:r>
        <w:rPr>
          <w:spacing w:val="-1"/>
        </w:rPr>
        <w:t>publish</w:t>
      </w:r>
      <w:r>
        <w:rPr>
          <w:spacing w:val="-12"/>
        </w:rPr>
        <w:t xml:space="preserve"> </w:t>
      </w:r>
      <w:r>
        <w:rPr>
          <w:spacing w:val="-1"/>
        </w:rPr>
        <w:t>Basin</w:t>
      </w:r>
      <w:r>
        <w:rPr>
          <w:spacing w:val="-14"/>
        </w:rPr>
        <w:t xml:space="preserve"> </w:t>
      </w:r>
      <w:r>
        <w:rPr>
          <w:spacing w:val="-1"/>
        </w:rPr>
        <w:t>annual</w:t>
      </w:r>
      <w:r>
        <w:rPr>
          <w:spacing w:val="-11"/>
        </w:rPr>
        <w:t xml:space="preserve"> </w:t>
      </w:r>
      <w:r>
        <w:t>environmental</w:t>
      </w:r>
      <w:r>
        <w:rPr>
          <w:spacing w:val="67"/>
          <w:w w:val="99"/>
        </w:rPr>
        <w:t xml:space="preserve"> </w:t>
      </w:r>
      <w:r>
        <w:t>watering</w:t>
      </w:r>
      <w:r>
        <w:rPr>
          <w:spacing w:val="-22"/>
        </w:rPr>
        <w:t xml:space="preserve"> </w:t>
      </w:r>
      <w:r>
        <w:rPr>
          <w:spacing w:val="-1"/>
        </w:rPr>
        <w:t>priorities.</w:t>
      </w:r>
      <w:r>
        <w:rPr>
          <w:spacing w:val="-20"/>
        </w:rPr>
        <w:t xml:space="preserve"> </w:t>
      </w:r>
      <w:r>
        <w:rPr>
          <w:spacing w:val="-2"/>
        </w:rPr>
        <w:t>All</w:t>
      </w:r>
      <w:r>
        <w:rPr>
          <w:spacing w:val="-21"/>
        </w:rPr>
        <w:t xml:space="preserve"> </w:t>
      </w:r>
      <w:r>
        <w:t>environmental</w:t>
      </w:r>
      <w:r>
        <w:rPr>
          <w:spacing w:val="-21"/>
        </w:rPr>
        <w:t xml:space="preserve"> </w:t>
      </w:r>
      <w:r>
        <w:t>watering</w:t>
      </w:r>
      <w:r>
        <w:rPr>
          <w:spacing w:val="-22"/>
        </w:rPr>
        <w:t xml:space="preserve"> </w:t>
      </w:r>
      <w:r>
        <w:rPr>
          <w:spacing w:val="-1"/>
        </w:rPr>
        <w:t>must</w:t>
      </w:r>
      <w:r>
        <w:rPr>
          <w:spacing w:val="-2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undertaken</w:t>
      </w:r>
      <w:r>
        <w:rPr>
          <w:spacing w:val="-21"/>
        </w:rPr>
        <w:t xml:space="preserve"> </w:t>
      </w:r>
      <w:r>
        <w:rPr>
          <w:spacing w:val="-1"/>
        </w:rPr>
        <w:t>having</w:t>
      </w:r>
      <w:r>
        <w:rPr>
          <w:spacing w:val="-22"/>
        </w:rPr>
        <w:t xml:space="preserve"> </w:t>
      </w:r>
      <w:r>
        <w:t>regard</w:t>
      </w:r>
      <w:r>
        <w:rPr>
          <w:spacing w:val="-22"/>
        </w:rPr>
        <w:t xml:space="preserve"> </w:t>
      </w:r>
      <w:r>
        <w:t>to</w:t>
      </w:r>
      <w:r>
        <w:rPr>
          <w:spacing w:val="-23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t>priorities.</w:t>
      </w:r>
    </w:p>
    <w:p w14:paraId="0CD75216" w14:textId="77777777" w:rsidR="001418E5" w:rsidRDefault="00F34B3E">
      <w:pPr>
        <w:pStyle w:val="BodyText"/>
        <w:ind w:left="558" w:right="932"/>
      </w:pPr>
      <w:r>
        <w:rPr>
          <w:spacing w:val="-1"/>
        </w:rPr>
        <w:t>These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6"/>
        </w:rPr>
        <w:t xml:space="preserve"> </w:t>
      </w:r>
      <w:r>
        <w:t>developed</w:t>
      </w:r>
      <w:r>
        <w:rPr>
          <w:spacing w:val="-9"/>
        </w:rPr>
        <w:t xml:space="preserve"> </w:t>
      </w:r>
      <w: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7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11"/>
        </w:rPr>
        <w:t xml:space="preserve"> </w:t>
      </w:r>
      <w:r>
        <w:t>priorities</w:t>
      </w:r>
      <w:r>
        <w:rPr>
          <w:spacing w:val="-8"/>
        </w:rPr>
        <w:t xml:space="preserve"> </w:t>
      </w:r>
      <w:r>
        <w:t>developed</w:t>
      </w:r>
      <w:r>
        <w:rPr>
          <w:spacing w:val="34"/>
          <w:w w:val="99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5"/>
        </w:rPr>
        <w:t xml:space="preserve"> </w:t>
      </w:r>
      <w:r>
        <w:t>States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t>catchment.</w:t>
      </w:r>
    </w:p>
    <w:p w14:paraId="0CD75217" w14:textId="77777777" w:rsidR="001418E5" w:rsidRDefault="00F34B3E">
      <w:pPr>
        <w:pStyle w:val="BodyText"/>
        <w:ind w:left="678" w:right="934" w:hanging="80"/>
        <w:jc w:val="right"/>
      </w:pPr>
      <w:r>
        <w:rPr>
          <w:spacing w:val="-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Office</w:t>
      </w:r>
      <w:r>
        <w:rPr>
          <w:spacing w:val="-6"/>
        </w:rPr>
        <w:t xml:space="preserve"> </w:t>
      </w:r>
      <w:r>
        <w:t>has</w:t>
      </w:r>
      <w:r>
        <w:rPr>
          <w:spacing w:val="-6"/>
        </w:rPr>
        <w:t xml:space="preserve"> </w:t>
      </w:r>
      <w:r>
        <w:t>also</w:t>
      </w:r>
      <w:r>
        <w:rPr>
          <w:spacing w:val="-6"/>
        </w:rPr>
        <w:t xml:space="preserve"> </w:t>
      </w:r>
      <w:r>
        <w:t>been</w:t>
      </w:r>
      <w:r>
        <w:rPr>
          <w:spacing w:val="-3"/>
        </w:rPr>
        <w:t xml:space="preserve"> </w:t>
      </w:r>
      <w:r>
        <w:rPr>
          <w:spacing w:val="-1"/>
        </w:rPr>
        <w:t>consulted</w:t>
      </w:r>
      <w:r>
        <w:rPr>
          <w:spacing w:val="-7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development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priorities</w:t>
      </w:r>
      <w:r>
        <w:rPr>
          <w:spacing w:val="-6"/>
        </w:rPr>
        <w:t xml:space="preserve"> </w:t>
      </w:r>
      <w:r>
        <w:rPr>
          <w:spacing w:val="-1"/>
        </w:rPr>
        <w:t xml:space="preserve">for </w:t>
      </w:r>
      <w:r>
        <w:t>2017</w:t>
      </w:r>
      <w:r>
        <w:rPr>
          <w:rFonts w:cs="Century Gothic"/>
        </w:rPr>
        <w:t>–</w:t>
      </w:r>
      <w:r>
        <w:t>18.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6"/>
        </w:rPr>
        <w:t xml:space="preserve"> </w:t>
      </w:r>
      <w:r>
        <w:t>an</w:t>
      </w:r>
      <w:r>
        <w:rPr>
          <w:spacing w:val="95"/>
          <w:w w:val="99"/>
        </w:rPr>
        <w:t xml:space="preserve"> </w:t>
      </w:r>
      <w:r>
        <w:rPr>
          <w:rFonts w:cs="Century Gothic"/>
        </w:rPr>
        <w:t>iterative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process,</w:t>
      </w:r>
      <w:r>
        <w:rPr>
          <w:rFonts w:cs="Century Gothic"/>
          <w:spacing w:val="-11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Office’s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development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5"/>
        </w:rPr>
        <w:t xml:space="preserve"> </w:t>
      </w:r>
      <w:r>
        <w:t>portfolio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plans</w:t>
      </w:r>
      <w:r>
        <w:rPr>
          <w:spacing w:val="-11"/>
        </w:rPr>
        <w:t xml:space="preserve"> </w:t>
      </w:r>
      <w:r>
        <w:rPr>
          <w:spacing w:val="-1"/>
        </w:rPr>
        <w:t>for</w:t>
      </w:r>
      <w:r>
        <w:rPr>
          <w:spacing w:val="24"/>
          <w:w w:val="99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in</w:t>
      </w:r>
      <w:r>
        <w:rPr>
          <w:spacing w:val="-8"/>
        </w:rPr>
        <w:t xml:space="preserve"> </w:t>
      </w:r>
      <w:r>
        <w:t>2017</w:t>
      </w:r>
      <w:r>
        <w:rPr>
          <w:rFonts w:cs="Century Gothic"/>
        </w:rPr>
        <w:t>–</w:t>
      </w:r>
      <w:r>
        <w:t>18</w:t>
      </w:r>
      <w:r>
        <w:rPr>
          <w:spacing w:val="-8"/>
        </w:rPr>
        <w:t xml:space="preserve"> </w:t>
      </w:r>
      <w:r>
        <w:t>has</w:t>
      </w:r>
      <w:r>
        <w:rPr>
          <w:spacing w:val="-9"/>
        </w:rPr>
        <w:t xml:space="preserve"> </w:t>
      </w:r>
      <w:r>
        <w:rPr>
          <w:spacing w:val="-1"/>
        </w:rPr>
        <w:t>informed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development</w:t>
      </w:r>
      <w:r>
        <w:rPr>
          <w:spacing w:val="-7"/>
        </w:rPr>
        <w:t xml:space="preserve"> </w:t>
      </w:r>
      <w:r>
        <w:t>of,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been</w:t>
      </w:r>
    </w:p>
    <w:p w14:paraId="0CD75218" w14:textId="77777777" w:rsidR="001418E5" w:rsidRDefault="00F34B3E">
      <w:pPr>
        <w:pStyle w:val="BodyText"/>
        <w:spacing w:before="2"/>
        <w:ind w:left="0" w:right="931"/>
        <w:jc w:val="right"/>
      </w:pPr>
      <w:r>
        <w:rPr>
          <w:spacing w:val="-1"/>
        </w:rPr>
        <w:t>informed</w:t>
      </w:r>
      <w:r>
        <w:rPr>
          <w:spacing w:val="-9"/>
        </w:rPr>
        <w:t xml:space="preserve"> </w:t>
      </w:r>
      <w:r>
        <w:t>by,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priorities.</w:t>
      </w:r>
    </w:p>
    <w:p w14:paraId="0CD75219" w14:textId="77777777" w:rsidR="001418E5" w:rsidRDefault="00F34B3E">
      <w:pPr>
        <w:pStyle w:val="BodyText"/>
        <w:ind w:left="558" w:right="931"/>
      </w:pPr>
      <w:r>
        <w:rPr>
          <w:spacing w:val="-1"/>
        </w:rPr>
        <w:t>The</w:t>
      </w:r>
      <w:r>
        <w:t xml:space="preserve">  </w:t>
      </w:r>
      <w:r>
        <w:rPr>
          <w:spacing w:val="17"/>
        </w:rPr>
        <w:t xml:space="preserve"> </w:t>
      </w:r>
      <w:r>
        <w:rPr>
          <w:spacing w:val="-1"/>
        </w:rPr>
        <w:t>Basin</w:t>
      </w:r>
      <w:r>
        <w:t xml:space="preserve">  </w:t>
      </w:r>
      <w:r>
        <w:rPr>
          <w:spacing w:val="19"/>
        </w:rPr>
        <w:t xml:space="preserve"> </w:t>
      </w:r>
      <w:r>
        <w:rPr>
          <w:spacing w:val="-1"/>
        </w:rPr>
        <w:t>annual</w:t>
      </w:r>
      <w:r>
        <w:t xml:space="preserve">  </w:t>
      </w:r>
      <w:r>
        <w:rPr>
          <w:spacing w:val="19"/>
        </w:rPr>
        <w:t xml:space="preserve"> </w:t>
      </w:r>
      <w:r>
        <w:t xml:space="preserve">environmental  </w:t>
      </w:r>
      <w:r>
        <w:rPr>
          <w:spacing w:val="16"/>
        </w:rPr>
        <w:t xml:space="preserve"> </w:t>
      </w:r>
      <w:r>
        <w:t xml:space="preserve">watering  </w:t>
      </w:r>
      <w:r>
        <w:rPr>
          <w:spacing w:val="19"/>
        </w:rPr>
        <w:t xml:space="preserve"> </w:t>
      </w:r>
      <w:r>
        <w:rPr>
          <w:spacing w:val="-1"/>
        </w:rPr>
        <w:t>priorities</w:t>
      </w:r>
      <w:r>
        <w:t xml:space="preserve">  </w:t>
      </w:r>
      <w:r>
        <w:rPr>
          <w:spacing w:val="18"/>
        </w:rPr>
        <w:t xml:space="preserve"> </w:t>
      </w:r>
      <w:r>
        <w:rPr>
          <w:spacing w:val="-1"/>
        </w:rPr>
        <w:t>for</w:t>
      </w:r>
      <w:r>
        <w:t xml:space="preserve">  </w:t>
      </w:r>
      <w:r>
        <w:rPr>
          <w:spacing w:val="25"/>
        </w:rPr>
        <w:t xml:space="preserve"> </w:t>
      </w:r>
      <w:r>
        <w:t>2017</w:t>
      </w:r>
      <w:r>
        <w:rPr>
          <w:rFonts w:cs="Century Gothic"/>
        </w:rPr>
        <w:t>–</w:t>
      </w:r>
      <w:r>
        <w:t xml:space="preserve">18  </w:t>
      </w:r>
      <w:r>
        <w:rPr>
          <w:spacing w:val="18"/>
        </w:rPr>
        <w:t xml:space="preserve"> </w:t>
      </w:r>
      <w:r>
        <w:t xml:space="preserve">are  </w:t>
      </w:r>
      <w:r>
        <w:rPr>
          <w:spacing w:val="18"/>
        </w:rPr>
        <w:t xml:space="preserve"> </w:t>
      </w:r>
      <w:r>
        <w:t xml:space="preserve">available  </w:t>
      </w:r>
      <w:r>
        <w:rPr>
          <w:spacing w:val="18"/>
        </w:rPr>
        <w:t xml:space="preserve"> </w:t>
      </w:r>
      <w:r>
        <w:rPr>
          <w:spacing w:val="-1"/>
        </w:rPr>
        <w:t>from: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25">
        <w:r>
          <w:rPr>
            <w:color w:val="0000FF"/>
            <w:u w:val="single" w:color="0000FF"/>
          </w:rPr>
          <w:t>http://www.mdba.gov.au/managing-water/environmental-water/basin-annual-</w:t>
        </w:r>
      </w:hyperlink>
      <w:r>
        <w:rPr>
          <w:color w:val="0000FF"/>
          <w:w w:val="99"/>
        </w:rPr>
        <w:t xml:space="preserve"> </w:t>
      </w:r>
      <w:hyperlink r:id="rId26">
        <w:r>
          <w:rPr>
            <w:color w:val="0000FF"/>
            <w:w w:val="99"/>
          </w:rPr>
          <w:t xml:space="preserve"> </w:t>
        </w:r>
        <w:r>
          <w:rPr>
            <w:color w:val="0000FF"/>
            <w:u w:val="single" w:color="0000FF"/>
          </w:rPr>
          <w:t>environmental-watering-priorities</w:t>
        </w:r>
      </w:hyperlink>
    </w:p>
    <w:p w14:paraId="0CD7521A" w14:textId="77777777" w:rsidR="001418E5" w:rsidRDefault="00F34B3E">
      <w:pPr>
        <w:pStyle w:val="BodyText"/>
        <w:ind w:left="558" w:right="932"/>
      </w:pPr>
      <w:r>
        <w:t>Commonwealth</w:t>
      </w:r>
      <w:r>
        <w:rPr>
          <w:spacing w:val="34"/>
        </w:rPr>
        <w:t xml:space="preserve"> </w:t>
      </w:r>
      <w:r>
        <w:rPr>
          <w:spacing w:val="-1"/>
        </w:rPr>
        <w:t>environmental</w:t>
      </w:r>
      <w:r>
        <w:rPr>
          <w:spacing w:val="31"/>
        </w:rPr>
        <w:t xml:space="preserve"> </w:t>
      </w:r>
      <w:r>
        <w:t>watering</w:t>
      </w:r>
      <w:r>
        <w:rPr>
          <w:spacing w:val="33"/>
        </w:rPr>
        <w:t xml:space="preserve"> </w:t>
      </w:r>
      <w:r>
        <w:rPr>
          <w:spacing w:val="-1"/>
        </w:rPr>
        <w:t>actions</w:t>
      </w:r>
      <w:r>
        <w:rPr>
          <w:spacing w:val="33"/>
        </w:rPr>
        <w:t xml:space="preserve"> </w:t>
      </w:r>
      <w:r>
        <w:t>will</w:t>
      </w:r>
      <w:r>
        <w:rPr>
          <w:spacing w:val="33"/>
        </w:rPr>
        <w:t xml:space="preserve"> </w:t>
      </w:r>
      <w:r>
        <w:rPr>
          <w:spacing w:val="-1"/>
        </w:rPr>
        <w:t>seek</w:t>
      </w:r>
      <w:r>
        <w:rPr>
          <w:spacing w:val="31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rPr>
          <w:spacing w:val="-1"/>
        </w:rPr>
        <w:t>contribute</w:t>
      </w:r>
      <w:r>
        <w:rPr>
          <w:spacing w:val="28"/>
        </w:rPr>
        <w:t xml:space="preserve"> </w:t>
      </w:r>
      <w:r>
        <w:t>to</w:t>
      </w:r>
      <w:r>
        <w:rPr>
          <w:spacing w:val="32"/>
        </w:rPr>
        <w:t xml:space="preserve"> </w:t>
      </w:r>
      <w:r>
        <w:t>the</w:t>
      </w:r>
      <w:r>
        <w:rPr>
          <w:spacing w:val="30"/>
        </w:rPr>
        <w:t xml:space="preserve"> </w:t>
      </w:r>
      <w:r>
        <w:rPr>
          <w:spacing w:val="-1"/>
        </w:rPr>
        <w:t>Basin</w:t>
      </w:r>
      <w:r>
        <w:rPr>
          <w:spacing w:val="34"/>
        </w:rPr>
        <w:t xml:space="preserve"> </w:t>
      </w:r>
      <w:r>
        <w:rPr>
          <w:spacing w:val="-1"/>
        </w:rPr>
        <w:t>annual</w:t>
      </w:r>
      <w:r>
        <w:rPr>
          <w:spacing w:val="77"/>
          <w:w w:val="9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t>priorities,</w:t>
      </w:r>
      <w:r>
        <w:rPr>
          <w:spacing w:val="-11"/>
        </w:rPr>
        <w:t xml:space="preserve"> </w:t>
      </w:r>
      <w:r>
        <w:rPr>
          <w:spacing w:val="-1"/>
        </w:rPr>
        <w:t>subject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conditions</w:t>
      </w:r>
      <w:r>
        <w:rPr>
          <w:spacing w:val="-9"/>
        </w:rPr>
        <w:t xml:space="preserve"> </w:t>
      </w:r>
      <w:r>
        <w:rPr>
          <w:spacing w:val="-1"/>
        </w:rPr>
        <w:t>as</w:t>
      </w:r>
      <w:r>
        <w:rPr>
          <w:spacing w:val="-8"/>
        </w:rPr>
        <w:t xml:space="preserve"> </w:t>
      </w:r>
      <w:r>
        <w:t>they</w:t>
      </w:r>
      <w:r>
        <w:rPr>
          <w:spacing w:val="-9"/>
        </w:rPr>
        <w:t xml:space="preserve"> </w:t>
      </w:r>
      <w:r>
        <w:rPr>
          <w:spacing w:val="-1"/>
        </w:rPr>
        <w:t>unfold</w:t>
      </w:r>
      <w:r>
        <w:rPr>
          <w:spacing w:val="-9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year.</w:t>
      </w:r>
    </w:p>
    <w:p w14:paraId="0CD7521B" w14:textId="77777777" w:rsidR="001418E5" w:rsidRDefault="001418E5">
      <w:pPr>
        <w:sectPr w:rsidR="001418E5">
          <w:pgSz w:w="11910" w:h="16840"/>
          <w:pgMar w:top="760" w:right="340" w:bottom="860" w:left="860" w:header="0" w:footer="672" w:gutter="0"/>
          <w:cols w:space="720"/>
        </w:sectPr>
      </w:pPr>
    </w:p>
    <w:p w14:paraId="0CD7521C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line="480" w:lineRule="exact"/>
        <w:jc w:val="both"/>
        <w:rPr>
          <w:rFonts w:ascii="Calibri" w:eastAsia="Calibri" w:hAnsi="Calibri" w:cs="Calibri"/>
          <w:sz w:val="40"/>
          <w:szCs w:val="40"/>
        </w:rPr>
      </w:pPr>
      <w:bookmarkStart w:id="23" w:name="_bookmark22"/>
      <w:bookmarkEnd w:id="23"/>
      <w:r>
        <w:rPr>
          <w:rFonts w:ascii="Calibri"/>
          <w:b/>
          <w:color w:val="5F4879"/>
          <w:sz w:val="40"/>
        </w:rPr>
        <w:lastRenderedPageBreak/>
        <w:t>How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much</w:t>
      </w:r>
      <w:r>
        <w:rPr>
          <w:rFonts w:ascii="Calibri"/>
          <w:b/>
          <w:color w:val="5F4879"/>
          <w:spacing w:val="2"/>
          <w:sz w:val="40"/>
        </w:rPr>
        <w:t xml:space="preserve"> </w:t>
      </w:r>
      <w:r>
        <w:rPr>
          <w:rFonts w:ascii="Calibri"/>
          <w:b/>
          <w:color w:val="5F4879"/>
          <w:spacing w:val="-2"/>
          <w:sz w:val="40"/>
        </w:rPr>
        <w:t>water</w:t>
      </w:r>
      <w:r>
        <w:rPr>
          <w:rFonts w:ascii="Calibri"/>
          <w:b/>
          <w:color w:val="5F4879"/>
          <w:spacing w:val="-1"/>
          <w:sz w:val="40"/>
        </w:rPr>
        <w:t xml:space="preserve"> </w:t>
      </w:r>
      <w:r>
        <w:rPr>
          <w:rFonts w:ascii="Calibri"/>
          <w:b/>
          <w:color w:val="5F4879"/>
          <w:sz w:val="40"/>
        </w:rPr>
        <w:t xml:space="preserve">is </w:t>
      </w:r>
      <w:r>
        <w:rPr>
          <w:rFonts w:ascii="Calibri"/>
          <w:b/>
          <w:color w:val="5F4879"/>
          <w:spacing w:val="-1"/>
          <w:sz w:val="40"/>
        </w:rPr>
        <w:t>available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z w:val="40"/>
        </w:rPr>
        <w:t xml:space="preserve">to </w:t>
      </w:r>
      <w:r>
        <w:rPr>
          <w:rFonts w:ascii="Calibri"/>
          <w:b/>
          <w:color w:val="5F4879"/>
          <w:spacing w:val="-1"/>
          <w:sz w:val="40"/>
        </w:rPr>
        <w:t>manage?</w:t>
      </w:r>
    </w:p>
    <w:p w14:paraId="0CD7521D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4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24" w:name="_bookmark23"/>
      <w:bookmarkEnd w:id="24"/>
      <w:r>
        <w:rPr>
          <w:rFonts w:ascii="Century Gothic"/>
          <w:b/>
          <w:color w:val="5F4879"/>
          <w:sz w:val="24"/>
        </w:rPr>
        <w:t>Commonwealth</w:t>
      </w:r>
      <w:r>
        <w:rPr>
          <w:rFonts w:ascii="Century Gothic"/>
          <w:b/>
          <w:color w:val="5F4879"/>
          <w:spacing w:val="-16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environmental</w:t>
      </w:r>
      <w:r>
        <w:rPr>
          <w:rFonts w:ascii="Century Gothic"/>
          <w:b/>
          <w:color w:val="5F4879"/>
          <w:spacing w:val="-14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water</w:t>
      </w:r>
      <w:r>
        <w:rPr>
          <w:rFonts w:ascii="Century Gothic"/>
          <w:b/>
          <w:color w:val="5F4879"/>
          <w:spacing w:val="-15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holdings</w:t>
      </w:r>
    </w:p>
    <w:p w14:paraId="0CD7521E" w14:textId="77777777" w:rsidR="001418E5" w:rsidRDefault="00F34B3E">
      <w:pPr>
        <w:pStyle w:val="BodyText"/>
        <w:spacing w:before="108" w:line="274" w:lineRule="auto"/>
        <w:ind w:right="112"/>
        <w:jc w:val="both"/>
      </w:pPr>
      <w:r>
        <w:rPr>
          <w:spacing w:val="-1"/>
        </w:rPr>
        <w:t>The</w:t>
      </w:r>
      <w:r>
        <w:rPr>
          <w:spacing w:val="20"/>
        </w:rPr>
        <w:t xml:space="preserve"> </w:t>
      </w:r>
      <w:r>
        <w:t>total</w:t>
      </w:r>
      <w:r>
        <w:rPr>
          <w:spacing w:val="20"/>
        </w:rPr>
        <w:t xml:space="preserve"> </w:t>
      </w:r>
      <w:r>
        <w:rPr>
          <w:spacing w:val="-1"/>
        </w:rPr>
        <w:t>volume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1"/>
        </w:rPr>
        <w:t xml:space="preserve"> </w:t>
      </w:r>
      <w:r>
        <w:t>Commonwealth</w:t>
      </w:r>
      <w:r>
        <w:rPr>
          <w:spacing w:val="21"/>
        </w:rPr>
        <w:t xml:space="preserve"> </w:t>
      </w:r>
      <w:r>
        <w:t>environmental</w:t>
      </w:r>
      <w:r>
        <w:rPr>
          <w:spacing w:val="18"/>
        </w:rPr>
        <w:t xml:space="preserve"> </w:t>
      </w:r>
      <w:r>
        <w:t>water</w:t>
      </w:r>
      <w:r>
        <w:rPr>
          <w:spacing w:val="26"/>
        </w:rPr>
        <w:t xml:space="preserve"> </w:t>
      </w:r>
      <w:r>
        <w:t>holdings</w:t>
      </w:r>
      <w:r>
        <w:rPr>
          <w:spacing w:val="20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rPr>
          <w:spacing w:val="1"/>
        </w:rPr>
        <w:t>at</w:t>
      </w:r>
      <w:r>
        <w:rPr>
          <w:spacing w:val="22"/>
        </w:rPr>
        <w:t xml:space="preserve"> </w:t>
      </w:r>
      <w:r>
        <w:rPr>
          <w:spacing w:val="-1"/>
        </w:rPr>
        <w:t>31</w:t>
      </w:r>
      <w:r>
        <w:rPr>
          <w:spacing w:val="20"/>
        </w:rPr>
        <w:t xml:space="preserve"> </w:t>
      </w:r>
      <w:r>
        <w:t>March</w:t>
      </w:r>
      <w:r>
        <w:rPr>
          <w:spacing w:val="20"/>
        </w:rPr>
        <w:t xml:space="preserve"> </w:t>
      </w:r>
      <w:r>
        <w:t>2017</w:t>
      </w:r>
      <w:r>
        <w:rPr>
          <w:spacing w:val="21"/>
        </w:rPr>
        <w:t xml:space="preserve"> </w:t>
      </w:r>
      <w:r>
        <w:t>was</w:t>
      </w:r>
      <w:r>
        <w:rPr>
          <w:spacing w:val="32"/>
          <w:w w:val="99"/>
        </w:rPr>
        <w:t xml:space="preserve"> </w:t>
      </w:r>
      <w:r>
        <w:rPr>
          <w:spacing w:val="-1"/>
        </w:rPr>
        <w:t>2,507</w:t>
      </w:r>
      <w:r>
        <w:rPr>
          <w:spacing w:val="-4"/>
        </w:rPr>
        <w:t xml:space="preserve"> </w:t>
      </w:r>
      <w:r>
        <w:t>GL,</w:t>
      </w:r>
      <w:r>
        <w:rPr>
          <w:spacing w:val="-8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has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long-term</w:t>
      </w:r>
      <w:r>
        <w:rPr>
          <w:spacing w:val="-6"/>
        </w:rPr>
        <w:t xml:space="preserve"> </w:t>
      </w:r>
      <w:r>
        <w:rPr>
          <w:spacing w:val="-1"/>
        </w:rPr>
        <w:t>average</w:t>
      </w:r>
      <w:r>
        <w:rPr>
          <w:spacing w:val="-6"/>
        </w:rPr>
        <w:t xml:space="preserve"> </w:t>
      </w:r>
      <w:r>
        <w:rPr>
          <w:spacing w:val="-1"/>
        </w:rPr>
        <w:t>annual</w:t>
      </w:r>
      <w:r>
        <w:rPr>
          <w:spacing w:val="-6"/>
        </w:rPr>
        <w:t xml:space="preserve"> </w:t>
      </w:r>
      <w:r>
        <w:t>yield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1,741</w:t>
      </w:r>
      <w:r>
        <w:rPr>
          <w:spacing w:val="-3"/>
        </w:rPr>
        <w:t xml:space="preserve"> </w:t>
      </w:r>
      <w:r>
        <w:rPr>
          <w:spacing w:val="1"/>
        </w:rPr>
        <w:t>GL.</w:t>
      </w:r>
    </w:p>
    <w:p w14:paraId="0CD7521F" w14:textId="77777777" w:rsidR="001418E5" w:rsidRDefault="00F34B3E">
      <w:pPr>
        <w:pStyle w:val="BodyText"/>
        <w:spacing w:before="123"/>
        <w:ind w:right="112"/>
        <w:jc w:val="both"/>
      </w:pPr>
      <w:r>
        <w:rPr>
          <w:spacing w:val="-1"/>
        </w:rPr>
        <w:t>The</w:t>
      </w:r>
      <w:r>
        <w:rPr>
          <w:spacing w:val="27"/>
        </w:rPr>
        <w:t xml:space="preserve"> </w:t>
      </w:r>
      <w:r>
        <w:t>holdings</w:t>
      </w:r>
      <w:r>
        <w:rPr>
          <w:spacing w:val="30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rPr>
          <w:spacing w:val="-1"/>
        </w:rPr>
        <w:t>continue</w:t>
      </w:r>
      <w:r>
        <w:rPr>
          <w:spacing w:val="31"/>
        </w:rPr>
        <w:t xml:space="preserve"> </w:t>
      </w:r>
      <w:r>
        <w:t>to</w:t>
      </w:r>
      <w:r>
        <w:rPr>
          <w:spacing w:val="27"/>
        </w:rPr>
        <w:t xml:space="preserve"> </w:t>
      </w:r>
      <w:r>
        <w:t>grow,</w:t>
      </w:r>
      <w:r>
        <w:rPr>
          <w:spacing w:val="26"/>
        </w:rPr>
        <w:t xml:space="preserve"> </w:t>
      </w:r>
      <w:r>
        <w:t>with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8"/>
        </w:rPr>
        <w:t xml:space="preserve"> </w:t>
      </w:r>
      <w:r>
        <w:t>final</w:t>
      </w:r>
      <w:r>
        <w:rPr>
          <w:spacing w:val="27"/>
        </w:rPr>
        <w:t xml:space="preserve"> </w:t>
      </w:r>
      <w:r>
        <w:rPr>
          <w:spacing w:val="-1"/>
        </w:rPr>
        <w:t>volume</w:t>
      </w:r>
      <w:r>
        <w:rPr>
          <w:spacing w:val="30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the</w:t>
      </w:r>
      <w:r>
        <w:rPr>
          <w:spacing w:val="27"/>
        </w:rPr>
        <w:t xml:space="preserve"> </w:t>
      </w:r>
      <w:r>
        <w:t>holdings</w:t>
      </w:r>
      <w:r>
        <w:rPr>
          <w:spacing w:val="35"/>
        </w:rPr>
        <w:t xml:space="preserve"> </w:t>
      </w:r>
      <w:r>
        <w:t>dependent</w:t>
      </w:r>
      <w:r>
        <w:rPr>
          <w:spacing w:val="29"/>
        </w:rPr>
        <w:t xml:space="preserve"> </w:t>
      </w:r>
      <w:r>
        <w:rPr>
          <w:spacing w:val="-1"/>
        </w:rPr>
        <w:t>on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52"/>
          <w:w w:val="99"/>
        </w:rPr>
        <w:t xml:space="preserve"> </w:t>
      </w:r>
      <w:r>
        <w:t>implementation</w:t>
      </w:r>
      <w:r>
        <w:rPr>
          <w:spacing w:val="16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Basin</w:t>
      </w:r>
      <w:r>
        <w:rPr>
          <w:rFonts w:cs="Century Gothic"/>
          <w:spacing w:val="15"/>
        </w:rPr>
        <w:t xml:space="preserve"> </w:t>
      </w:r>
      <w:r>
        <w:rPr>
          <w:rFonts w:cs="Century Gothic"/>
        </w:rPr>
        <w:t>Plan’s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sustainable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diversion</w:t>
      </w:r>
      <w:r>
        <w:rPr>
          <w:rFonts w:cs="Century Gothic"/>
          <w:spacing w:val="14"/>
        </w:rPr>
        <w:t xml:space="preserve"> </w:t>
      </w:r>
      <w:r>
        <w:rPr>
          <w:rFonts w:cs="Century Gothic"/>
        </w:rPr>
        <w:t>limit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adjustment</w:t>
      </w:r>
      <w:r>
        <w:rPr>
          <w:rFonts w:cs="Century Gothic"/>
          <w:spacing w:val="16"/>
        </w:rPr>
        <w:t xml:space="preserve"> </w:t>
      </w:r>
      <w:r>
        <w:rPr>
          <w:rFonts w:cs="Century Gothic"/>
        </w:rPr>
        <w:t>mechanism</w:t>
      </w:r>
      <w:r>
        <w:rPr>
          <w:rFonts w:cs="Century Gothic"/>
          <w:spacing w:val="2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Northern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Review.</w:t>
      </w:r>
    </w:p>
    <w:p w14:paraId="0CD75220" w14:textId="77777777" w:rsidR="001418E5" w:rsidRDefault="00F34B3E">
      <w:pPr>
        <w:pStyle w:val="BodyText"/>
        <w:ind w:right="115"/>
        <w:jc w:val="both"/>
      </w:pPr>
      <w:r>
        <w:rPr>
          <w:spacing w:val="-1"/>
        </w:rPr>
        <w:t>The volume</w:t>
      </w:r>
      <w:r>
        <w:t xml:space="preserve"> </w:t>
      </w:r>
      <w:r>
        <w:rPr>
          <w:spacing w:val="-1"/>
        </w:rPr>
        <w:t xml:space="preserve">of </w:t>
      </w:r>
      <w:r>
        <w:t>Commonwealth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-2"/>
        </w:rPr>
        <w:t xml:space="preserve"> </w:t>
      </w:r>
      <w:r>
        <w:t xml:space="preserve">water </w:t>
      </w:r>
      <w:r>
        <w:rPr>
          <w:spacing w:val="-1"/>
        </w:rPr>
        <w:t>available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rPr>
          <w:spacing w:val="-1"/>
        </w:rPr>
        <w:t>include</w:t>
      </w:r>
      <w:r>
        <w:rPr>
          <w:spacing w:val="1"/>
        </w:rPr>
        <w:t xml:space="preserve"> </w:t>
      </w:r>
      <w:r>
        <w:t xml:space="preserve">both </w:t>
      </w:r>
      <w:r>
        <w:rPr>
          <w:spacing w:val="-1"/>
        </w:rPr>
        <w:t>carryover</w:t>
      </w:r>
      <w:r>
        <w:rPr>
          <w:spacing w:val="1"/>
        </w:rPr>
        <w:t xml:space="preserve"> </w:t>
      </w:r>
      <w:r>
        <w:rPr>
          <w:spacing w:val="-1"/>
        </w:rPr>
        <w:t>from</w:t>
      </w:r>
      <w:r>
        <w:rPr>
          <w:spacing w:val="85"/>
          <w:w w:val="99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2016</w:t>
      </w:r>
      <w:r>
        <w:rPr>
          <w:rFonts w:cs="Century Gothic"/>
          <w:spacing w:val="-1"/>
        </w:rPr>
        <w:t>–</w:t>
      </w:r>
      <w:r>
        <w:rPr>
          <w:spacing w:val="-1"/>
        </w:rPr>
        <w:t>17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rPr>
          <w:spacing w:val="-1"/>
        </w:rPr>
        <w:t>year</w:t>
      </w:r>
      <w:r>
        <w:rPr>
          <w:spacing w:val="11"/>
        </w:rPr>
        <w:t xml:space="preserve"> </w:t>
      </w:r>
      <w:r>
        <w:t>and</w:t>
      </w:r>
      <w:r>
        <w:rPr>
          <w:spacing w:val="11"/>
        </w:rPr>
        <w:t xml:space="preserve"> </w:t>
      </w:r>
      <w:r>
        <w:rPr>
          <w:spacing w:val="-1"/>
        </w:rPr>
        <w:t>new</w:t>
      </w:r>
      <w:r>
        <w:rPr>
          <w:spacing w:val="12"/>
        </w:rPr>
        <w:t xml:space="preserve"> </w:t>
      </w:r>
      <w:r>
        <w:rPr>
          <w:spacing w:val="-1"/>
        </w:rPr>
        <w:t>allocations.</w:t>
      </w:r>
      <w:r>
        <w:rPr>
          <w:spacing w:val="13"/>
        </w:rPr>
        <w:t xml:space="preserve"> </w:t>
      </w:r>
      <w:r>
        <w:rPr>
          <w:spacing w:val="-1"/>
        </w:rPr>
        <w:t>Allocations</w:t>
      </w:r>
      <w:r>
        <w:rPr>
          <w:spacing w:val="11"/>
        </w:rPr>
        <w:t xml:space="preserve"> </w:t>
      </w:r>
      <w:r>
        <w:rPr>
          <w:spacing w:val="-1"/>
        </w:rPr>
        <w:t>against</w:t>
      </w:r>
      <w:r>
        <w:rPr>
          <w:spacing w:val="13"/>
        </w:rPr>
        <w:t xml:space="preserve"> </w:t>
      </w:r>
      <w:r>
        <w:rPr>
          <w:spacing w:val="-1"/>
        </w:rPr>
        <w:t>Commonwealth</w:t>
      </w:r>
      <w:r>
        <w:rPr>
          <w:spacing w:val="9"/>
        </w:rPr>
        <w:t xml:space="preserve"> </w:t>
      </w:r>
      <w:r>
        <w:t>water</w:t>
      </w:r>
      <w:r>
        <w:rPr>
          <w:spacing w:val="85"/>
          <w:w w:val="99"/>
        </w:rPr>
        <w:t xml:space="preserve"> </w:t>
      </w:r>
      <w:r>
        <w:t>entitlements</w:t>
      </w:r>
      <w:r>
        <w:rPr>
          <w:spacing w:val="7"/>
        </w:rPr>
        <w:t xml:space="preserve"> </w:t>
      </w:r>
      <w:r>
        <w:t>are</w:t>
      </w:r>
      <w:r>
        <w:rPr>
          <w:spacing w:val="8"/>
        </w:rPr>
        <w:t xml:space="preserve"> </w:t>
      </w:r>
      <w:r>
        <w:t>determined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state</w:t>
      </w:r>
      <w:r>
        <w:rPr>
          <w:spacing w:val="9"/>
        </w:rPr>
        <w:t xml:space="preserve"> </w:t>
      </w:r>
      <w:r>
        <w:t>government</w:t>
      </w:r>
      <w:r>
        <w:rPr>
          <w:spacing w:val="9"/>
        </w:rPr>
        <w:t xml:space="preserve"> </w:t>
      </w:r>
      <w:r>
        <w:t>and</w:t>
      </w:r>
      <w:r>
        <w:rPr>
          <w:spacing w:val="5"/>
        </w:rPr>
        <w:t xml:space="preserve"> </w:t>
      </w:r>
      <w:r>
        <w:t>will</w:t>
      </w:r>
      <w:r>
        <w:rPr>
          <w:spacing w:val="8"/>
        </w:rPr>
        <w:t xml:space="preserve"> </w:t>
      </w:r>
      <w:r>
        <w:rPr>
          <w:spacing w:val="-1"/>
        </w:rPr>
        <w:t>vary</w:t>
      </w:r>
      <w:r>
        <w:rPr>
          <w:spacing w:val="7"/>
        </w:rPr>
        <w:t xml:space="preserve"> </w:t>
      </w:r>
      <w:r>
        <w:t>depending</w:t>
      </w:r>
      <w:r>
        <w:rPr>
          <w:spacing w:val="8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inflows.</w:t>
      </w:r>
      <w:r>
        <w:rPr>
          <w:spacing w:val="5"/>
        </w:rPr>
        <w:t xml:space="preserve"> </w:t>
      </w:r>
      <w:r>
        <w:t>For</w:t>
      </w:r>
      <w:r>
        <w:rPr>
          <w:spacing w:val="8"/>
        </w:rPr>
        <w:t xml:space="preserve"> </w:t>
      </w:r>
      <w:r>
        <w:t>the</w:t>
      </w:r>
      <w:r>
        <w:rPr>
          <w:spacing w:val="26"/>
          <w:w w:val="99"/>
        </w:rPr>
        <w:t xml:space="preserve"> </w:t>
      </w:r>
      <w:r>
        <w:t>latest</w:t>
      </w:r>
      <w:r>
        <w:rPr>
          <w:spacing w:val="53"/>
        </w:rPr>
        <w:t xml:space="preserve"> </w:t>
      </w:r>
      <w:r>
        <w:rPr>
          <w:spacing w:val="-1"/>
        </w:rPr>
        <w:t>information</w:t>
      </w:r>
      <w:r>
        <w:rPr>
          <w:spacing w:val="52"/>
        </w:rPr>
        <w:t xml:space="preserve"> </w:t>
      </w:r>
      <w:r>
        <w:rPr>
          <w:spacing w:val="-1"/>
        </w:rPr>
        <w:t>on</w:t>
      </w:r>
      <w:r>
        <w:rPr>
          <w:spacing w:val="52"/>
        </w:rPr>
        <w:t xml:space="preserve"> </w:t>
      </w:r>
      <w:r>
        <w:t>the</w:t>
      </w:r>
      <w:r>
        <w:rPr>
          <w:spacing w:val="52"/>
        </w:rPr>
        <w:t xml:space="preserve"> </w:t>
      </w:r>
      <w:r>
        <w:rPr>
          <w:spacing w:val="-1"/>
        </w:rPr>
        <w:t>volumes</w:t>
      </w:r>
      <w:r>
        <w:rPr>
          <w:spacing w:val="54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>Commonwealth</w:t>
      </w:r>
      <w:r>
        <w:rPr>
          <w:spacing w:val="52"/>
        </w:rPr>
        <w:t xml:space="preserve"> </w:t>
      </w:r>
      <w:r>
        <w:t>environmental</w:t>
      </w:r>
      <w:r>
        <w:rPr>
          <w:spacing w:val="50"/>
        </w:rPr>
        <w:t xml:space="preserve"> </w:t>
      </w:r>
      <w:r>
        <w:t>water</w:t>
      </w:r>
      <w:r>
        <w:rPr>
          <w:spacing w:val="52"/>
        </w:rPr>
        <w:t xml:space="preserve"> </w:t>
      </w:r>
      <w:r>
        <w:rPr>
          <w:spacing w:val="-1"/>
        </w:rPr>
        <w:t>carryover</w:t>
      </w:r>
      <w:r>
        <w:rPr>
          <w:spacing w:val="53"/>
        </w:rPr>
        <w:t xml:space="preserve"> </w:t>
      </w:r>
      <w:r>
        <w:t>and</w:t>
      </w:r>
      <w:r>
        <w:rPr>
          <w:spacing w:val="66"/>
          <w:w w:val="99"/>
        </w:rPr>
        <w:t xml:space="preserve"> </w:t>
      </w:r>
      <w:r>
        <w:rPr>
          <w:spacing w:val="-1"/>
        </w:rPr>
        <w:t>allocations,</w:t>
      </w:r>
      <w:r>
        <w:rPr>
          <w:spacing w:val="-29"/>
        </w:rPr>
        <w:t xml:space="preserve"> </w:t>
      </w:r>
      <w:r>
        <w:rPr>
          <w:spacing w:val="-1"/>
        </w:rPr>
        <w:t>see</w:t>
      </w:r>
      <w:r>
        <w:rPr>
          <w:spacing w:val="-28"/>
        </w:rPr>
        <w:t xml:space="preserve"> </w:t>
      </w:r>
      <w:hyperlink r:id="rId27">
        <w:r>
          <w:rPr>
            <w:color w:val="0000FF"/>
            <w:u w:val="single" w:color="0000FF"/>
          </w:rPr>
          <w:t>www.environment.gov.au/water/cewo</w:t>
        </w:r>
        <w:r>
          <w:t>.</w:t>
        </w:r>
      </w:hyperlink>
    </w:p>
    <w:p w14:paraId="0CD75221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25" w:name="_bookmark24"/>
      <w:bookmarkEnd w:id="25"/>
      <w:r>
        <w:rPr>
          <w:rFonts w:ascii="Century Gothic"/>
          <w:b/>
          <w:color w:val="5F4879"/>
          <w:sz w:val="24"/>
        </w:rPr>
        <w:t>Complementary</w:t>
      </w:r>
      <w:r>
        <w:rPr>
          <w:rFonts w:ascii="Century Gothic"/>
          <w:b/>
          <w:color w:val="5F4879"/>
          <w:spacing w:val="-15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water</w:t>
      </w:r>
      <w:r>
        <w:rPr>
          <w:rFonts w:ascii="Century Gothic"/>
          <w:b/>
          <w:color w:val="5F4879"/>
          <w:spacing w:val="-14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resources</w:t>
      </w:r>
    </w:p>
    <w:p w14:paraId="0CD75222" w14:textId="77777777" w:rsidR="001418E5" w:rsidRDefault="00F34B3E">
      <w:pPr>
        <w:pStyle w:val="BodyText"/>
        <w:spacing w:before="108"/>
        <w:ind w:right="113"/>
        <w:jc w:val="both"/>
      </w:pPr>
      <w:r>
        <w:t>Commonwealth</w:t>
      </w:r>
      <w:r>
        <w:rPr>
          <w:spacing w:val="3"/>
        </w:rPr>
        <w:t xml:space="preserve"> </w:t>
      </w:r>
      <w:r>
        <w:t>environmental</w:t>
      </w:r>
      <w:r>
        <w:rPr>
          <w:spacing w:val="5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not</w:t>
      </w:r>
      <w:r>
        <w:rPr>
          <w:spacing w:val="6"/>
        </w:rPr>
        <w:t xml:space="preserve"> </w:t>
      </w:r>
      <w:r>
        <w:t>managed</w:t>
      </w:r>
      <w:r>
        <w:rPr>
          <w:spacing w:val="4"/>
        </w:rPr>
        <w:t xml:space="preserve"> </w:t>
      </w:r>
      <w:r>
        <w:t>in</w:t>
      </w:r>
      <w:r>
        <w:rPr>
          <w:spacing w:val="3"/>
        </w:rPr>
        <w:t xml:space="preserve"> </w:t>
      </w:r>
      <w:r>
        <w:rPr>
          <w:spacing w:val="-1"/>
        </w:rPr>
        <w:t>isolation.</w:t>
      </w:r>
      <w:r>
        <w:rPr>
          <w:spacing w:val="1"/>
        </w:rPr>
        <w:t xml:space="preserve"> </w:t>
      </w:r>
      <w:r>
        <w:t>When</w:t>
      </w:r>
      <w:r>
        <w:rPr>
          <w:spacing w:val="5"/>
        </w:rPr>
        <w:t xml:space="preserve"> </w:t>
      </w:r>
      <w:r>
        <w:rPr>
          <w:spacing w:val="-1"/>
        </w:rPr>
        <w:t>considering</w:t>
      </w:r>
      <w:r>
        <w:rPr>
          <w:spacing w:val="4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18"/>
        </w:rPr>
        <w:t xml:space="preserve"> </w:t>
      </w:r>
      <w:r>
        <w:rPr>
          <w:spacing w:val="-1"/>
        </w:rPr>
        <w:t>resource</w:t>
      </w:r>
      <w:r>
        <w:rPr>
          <w:spacing w:val="-17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meet</w:t>
      </w:r>
      <w:r>
        <w:rPr>
          <w:spacing w:val="-16"/>
        </w:rPr>
        <w:t xml:space="preserve"> </w:t>
      </w:r>
      <w:r>
        <w:t>environmental</w:t>
      </w:r>
      <w:r>
        <w:rPr>
          <w:spacing w:val="-17"/>
        </w:rPr>
        <w:t xml:space="preserve"> </w:t>
      </w:r>
      <w:r>
        <w:t>demands,</w:t>
      </w:r>
      <w:r>
        <w:rPr>
          <w:spacing w:val="-20"/>
        </w:rPr>
        <w:t xml:space="preserve"> </w:t>
      </w:r>
      <w:r>
        <w:t>it</w:t>
      </w:r>
      <w:r>
        <w:rPr>
          <w:spacing w:val="-16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rPr>
          <w:spacing w:val="-1"/>
        </w:rPr>
        <w:t>necessary</w:t>
      </w:r>
      <w:r>
        <w:rPr>
          <w:spacing w:val="-19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rPr>
          <w:spacing w:val="-1"/>
        </w:rPr>
        <w:t>also</w:t>
      </w:r>
      <w:r>
        <w:rPr>
          <w:spacing w:val="-19"/>
        </w:rPr>
        <w:t xml:space="preserve"> </w:t>
      </w:r>
      <w:r>
        <w:t>factor</w:t>
      </w:r>
      <w:r>
        <w:rPr>
          <w:spacing w:val="-18"/>
        </w:rPr>
        <w:t xml:space="preserve"> </w:t>
      </w:r>
      <w:r>
        <w:t>in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1"/>
        </w:rPr>
        <w:t>resources</w:t>
      </w:r>
      <w:r>
        <w:rPr>
          <w:spacing w:val="77"/>
          <w:w w:val="99"/>
        </w:rPr>
        <w:t xml:space="preserve"> </w:t>
      </w:r>
      <w:r>
        <w:t>managed</w:t>
      </w:r>
      <w:r>
        <w:rPr>
          <w:spacing w:val="-4"/>
        </w:rPr>
        <w:t xml:space="preserve"> </w:t>
      </w:r>
      <w:r>
        <w:t>by</w:t>
      </w:r>
      <w:r>
        <w:rPr>
          <w:spacing w:val="-6"/>
        </w:rPr>
        <w:t xml:space="preserve"> </w:t>
      </w:r>
      <w:r>
        <w:t>other</w:t>
      </w:r>
      <w:r>
        <w:rPr>
          <w:spacing w:val="-4"/>
        </w:rPr>
        <w:t xml:space="preserve"> </w:t>
      </w:r>
      <w:r>
        <w:rPr>
          <w:spacing w:val="-1"/>
        </w:rPr>
        <w:t>entities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 xml:space="preserve">available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contribute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4"/>
        </w:rPr>
        <w:t xml:space="preserve"> </w:t>
      </w:r>
      <w:r>
        <w:t>outcomes.</w:t>
      </w:r>
      <w:r>
        <w:rPr>
          <w:spacing w:val="-4"/>
        </w:rPr>
        <w:t xml:space="preserve"> </w:t>
      </w:r>
      <w:r>
        <w:rPr>
          <w:spacing w:val="-1"/>
        </w:rPr>
        <w:t>Relevant</w:t>
      </w:r>
      <w:r>
        <w:rPr>
          <w:spacing w:val="91"/>
          <w:w w:val="99"/>
        </w:rPr>
        <w:t xml:space="preserve"> </w:t>
      </w:r>
      <w:r>
        <w:rPr>
          <w:spacing w:val="-1"/>
        </w:rPr>
        <w:t>resources</w:t>
      </w:r>
      <w:r>
        <w:rPr>
          <w:spacing w:val="-10"/>
        </w:rPr>
        <w:t xml:space="preserve"> </w:t>
      </w:r>
      <w:r>
        <w:rPr>
          <w:spacing w:val="-1"/>
        </w:rPr>
        <w:t>include</w:t>
      </w:r>
      <w:r>
        <w:rPr>
          <w:spacing w:val="-10"/>
        </w:rPr>
        <w:t xml:space="preserve"> </w:t>
      </w:r>
      <w:r>
        <w:t>held</w:t>
      </w:r>
      <w:r>
        <w:rPr>
          <w:spacing w:val="-11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water,</w:t>
      </w:r>
      <w:r>
        <w:rPr>
          <w:spacing w:val="-12"/>
        </w:rPr>
        <w:t xml:space="preserve"> </w:t>
      </w:r>
      <w:r>
        <w:t>planned</w:t>
      </w:r>
      <w:r>
        <w:rPr>
          <w:spacing w:val="-11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water,</w:t>
      </w:r>
      <w:r>
        <w:rPr>
          <w:spacing w:val="-12"/>
        </w:rPr>
        <w:t xml:space="preserve"> </w:t>
      </w:r>
      <w:r>
        <w:t>conveyance</w:t>
      </w:r>
      <w:r>
        <w:rPr>
          <w:spacing w:val="-11"/>
        </w:rPr>
        <w:t xml:space="preserve"> </w:t>
      </w:r>
      <w:r>
        <w:t>water</w:t>
      </w:r>
      <w:r>
        <w:rPr>
          <w:spacing w:val="44"/>
          <w:w w:val="99"/>
        </w:rPr>
        <w:t xml:space="preserve"> </w:t>
      </w:r>
      <w:r>
        <w:t>and</w:t>
      </w:r>
      <w:r>
        <w:rPr>
          <w:spacing w:val="47"/>
        </w:rPr>
        <w:t xml:space="preserve"> </w:t>
      </w:r>
      <w:r>
        <w:rPr>
          <w:spacing w:val="-1"/>
        </w:rPr>
        <w:t>consumptive</w:t>
      </w:r>
      <w:r>
        <w:rPr>
          <w:spacing w:val="48"/>
        </w:rPr>
        <w:t xml:space="preserve"> </w:t>
      </w:r>
      <w:r>
        <w:t>water.</w:t>
      </w:r>
      <w:r>
        <w:rPr>
          <w:spacing w:val="51"/>
        </w:rPr>
        <w:t xml:space="preserve"> </w:t>
      </w:r>
      <w:r>
        <w:rPr>
          <w:spacing w:val="-1"/>
        </w:rPr>
        <w:t>For</w:t>
      </w:r>
      <w:r>
        <w:rPr>
          <w:spacing w:val="49"/>
        </w:rPr>
        <w:t xml:space="preserve"> </w:t>
      </w:r>
      <w:r>
        <w:t>this</w:t>
      </w:r>
      <w:r>
        <w:rPr>
          <w:spacing w:val="47"/>
        </w:rPr>
        <w:t xml:space="preserve"> </w:t>
      </w:r>
      <w:r>
        <w:t>reason,</w:t>
      </w:r>
      <w:r>
        <w:rPr>
          <w:spacing w:val="46"/>
        </w:rPr>
        <w:t xml:space="preserve"> </w:t>
      </w:r>
      <w:r>
        <w:t>portfolio</w:t>
      </w:r>
      <w:r>
        <w:rPr>
          <w:spacing w:val="47"/>
        </w:rPr>
        <w:t xml:space="preserve"> </w:t>
      </w:r>
      <w:r>
        <w:t>management</w:t>
      </w:r>
      <w:r>
        <w:rPr>
          <w:spacing w:val="50"/>
        </w:rPr>
        <w:t xml:space="preserve"> </w:t>
      </w:r>
      <w:r>
        <w:rPr>
          <w:spacing w:val="-1"/>
        </w:rPr>
        <w:t>planning</w:t>
      </w:r>
      <w:r>
        <w:rPr>
          <w:spacing w:val="47"/>
        </w:rPr>
        <w:t xml:space="preserve"> </w:t>
      </w:r>
      <w:r>
        <w:t>is</w:t>
      </w:r>
      <w:r>
        <w:rPr>
          <w:spacing w:val="47"/>
        </w:rPr>
        <w:t xml:space="preserve"> </w:t>
      </w:r>
      <w:r>
        <w:t>undertaken</w:t>
      </w:r>
      <w:r>
        <w:rPr>
          <w:spacing w:val="49"/>
        </w:rPr>
        <w:t xml:space="preserve"> </w:t>
      </w:r>
      <w:r>
        <w:t>in</w:t>
      </w:r>
      <w:r>
        <w:rPr>
          <w:spacing w:val="48"/>
          <w:w w:val="99"/>
        </w:rPr>
        <w:t xml:space="preserve"> </w:t>
      </w:r>
      <w:r>
        <w:rPr>
          <w:spacing w:val="-1"/>
        </w:rPr>
        <w:t>conjunction</w:t>
      </w:r>
      <w:r>
        <w:rPr>
          <w:spacing w:val="-9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holders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operators.</w:t>
      </w:r>
    </w:p>
    <w:p w14:paraId="0CD75223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7"/>
        <w:jc w:val="both"/>
        <w:rPr>
          <w:rFonts w:ascii="Calibri" w:eastAsia="Calibri" w:hAnsi="Calibri" w:cs="Calibri"/>
          <w:sz w:val="40"/>
          <w:szCs w:val="40"/>
        </w:rPr>
      </w:pPr>
      <w:bookmarkStart w:id="26" w:name="_bookmark25"/>
      <w:bookmarkEnd w:id="26"/>
      <w:r>
        <w:rPr>
          <w:rFonts w:ascii="Calibri"/>
          <w:b/>
          <w:color w:val="5F4879"/>
          <w:sz w:val="40"/>
        </w:rPr>
        <w:t>How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z w:val="40"/>
        </w:rPr>
        <w:t>do</w:t>
      </w:r>
      <w:r>
        <w:rPr>
          <w:rFonts w:ascii="Calibri"/>
          <w:b/>
          <w:color w:val="5F4879"/>
          <w:spacing w:val="-2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we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plan?</w:t>
      </w:r>
    </w:p>
    <w:p w14:paraId="0CD75224" w14:textId="77777777" w:rsidR="001418E5" w:rsidRDefault="00F34B3E">
      <w:pPr>
        <w:pStyle w:val="BodyText"/>
        <w:spacing w:before="123"/>
        <w:ind w:right="110"/>
        <w:jc w:val="both"/>
      </w:pPr>
      <w:r>
        <w:t>Commonwealth</w:t>
      </w:r>
      <w:r>
        <w:rPr>
          <w:spacing w:val="-12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2"/>
        </w:rPr>
        <w:t xml:space="preserve"> </w:t>
      </w:r>
      <w:r>
        <w:rPr>
          <w:spacing w:val="-1"/>
        </w:rPr>
        <w:t>planning</w:t>
      </w:r>
      <w:r>
        <w:rPr>
          <w:spacing w:val="-11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primarily</w:t>
      </w:r>
      <w:r>
        <w:rPr>
          <w:spacing w:val="-13"/>
        </w:rPr>
        <w:t xml:space="preserve"> </w:t>
      </w:r>
      <w:r>
        <w:rPr>
          <w:spacing w:val="-1"/>
        </w:rPr>
        <w:t>driven</w:t>
      </w:r>
      <w:r>
        <w:rPr>
          <w:spacing w:val="-11"/>
        </w:rPr>
        <w:t xml:space="preserve"> </w:t>
      </w:r>
      <w:r>
        <w:t>by</w:t>
      </w:r>
      <w:r>
        <w:rPr>
          <w:spacing w:val="-12"/>
        </w:rPr>
        <w:t xml:space="preserve"> </w:t>
      </w:r>
      <w:r>
        <w:t>supply</w:t>
      </w:r>
      <w:r>
        <w:rPr>
          <w:rFonts w:cs="Century Gothic"/>
        </w:rPr>
        <w:t>—</w:t>
      </w:r>
      <w:r>
        <w:t>how</w:t>
      </w:r>
      <w:r>
        <w:rPr>
          <w:spacing w:val="-9"/>
        </w:rPr>
        <w:t xml:space="preserve"> </w:t>
      </w:r>
      <w:r>
        <w:rPr>
          <w:spacing w:val="-1"/>
        </w:rPr>
        <w:t>much</w:t>
      </w:r>
      <w:r>
        <w:rPr>
          <w:spacing w:val="-12"/>
        </w:rPr>
        <w:t xml:space="preserve"> </w:t>
      </w:r>
      <w:r>
        <w:t>water</w:t>
      </w:r>
      <w:r>
        <w:rPr>
          <w:spacing w:val="-11"/>
        </w:rPr>
        <w:t xml:space="preserve"> </w:t>
      </w:r>
      <w:r>
        <w:t>is</w:t>
      </w:r>
      <w:r>
        <w:rPr>
          <w:spacing w:val="52"/>
          <w:w w:val="99"/>
        </w:rPr>
        <w:t xml:space="preserve"> </w:t>
      </w:r>
      <w:r>
        <w:t>available</w:t>
      </w:r>
      <w:r>
        <w:rPr>
          <w:rFonts w:cs="Century Gothic"/>
        </w:rPr>
        <w:t>—</w:t>
      </w:r>
      <w:r>
        <w:t>and</w:t>
      </w:r>
      <w:r>
        <w:rPr>
          <w:spacing w:val="18"/>
        </w:rPr>
        <w:t xml:space="preserve"> </w:t>
      </w:r>
      <w:r>
        <w:t>demand</w:t>
      </w:r>
      <w:r>
        <w:rPr>
          <w:rFonts w:cs="Century Gothic"/>
        </w:rPr>
        <w:t>—what</w:t>
      </w:r>
      <w:r>
        <w:rPr>
          <w:rFonts w:cs="Century Gothic"/>
          <w:spacing w:val="18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15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19"/>
        </w:rPr>
        <w:t xml:space="preserve"> </w:t>
      </w:r>
      <w:r>
        <w:rPr>
          <w:rFonts w:cs="Century Gothic"/>
          <w:spacing w:val="-1"/>
        </w:rPr>
        <w:t>environment’s</w:t>
      </w:r>
      <w:r>
        <w:rPr>
          <w:rFonts w:cs="Century Gothic"/>
          <w:spacing w:val="18"/>
        </w:rPr>
        <w:t xml:space="preserve"> </w:t>
      </w:r>
      <w:r>
        <w:rPr>
          <w:rFonts w:cs="Century Gothic"/>
        </w:rPr>
        <w:t>needs.</w:t>
      </w:r>
      <w:r>
        <w:rPr>
          <w:rFonts w:cs="Century Gothic"/>
          <w:spacing w:val="19"/>
        </w:rPr>
        <w:t xml:space="preserve"> </w:t>
      </w:r>
      <w:r>
        <w:rPr>
          <w:spacing w:val="-1"/>
        </w:rPr>
        <w:t>Supply</w:t>
      </w:r>
      <w:r>
        <w:rPr>
          <w:spacing w:val="17"/>
        </w:rPr>
        <w:t xml:space="preserve"> </w:t>
      </w:r>
      <w:r>
        <w:rPr>
          <w:spacing w:val="1"/>
        </w:rPr>
        <w:t>and</w:t>
      </w:r>
      <w:r>
        <w:rPr>
          <w:spacing w:val="19"/>
        </w:rPr>
        <w:t xml:space="preserve"> </w:t>
      </w:r>
      <w:r>
        <w:t>demand</w:t>
      </w:r>
      <w:r>
        <w:rPr>
          <w:spacing w:val="20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rPr>
          <w:spacing w:val="-1"/>
        </w:rPr>
        <w:t>vary</w:t>
      </w:r>
      <w:r>
        <w:rPr>
          <w:spacing w:val="42"/>
          <w:w w:val="99"/>
        </w:rPr>
        <w:t xml:space="preserve"> </w:t>
      </w:r>
      <w:r>
        <w:rPr>
          <w:spacing w:val="-1"/>
        </w:rPr>
        <w:t>significantly</w:t>
      </w:r>
      <w:r>
        <w:rPr>
          <w:spacing w:val="-11"/>
        </w:rPr>
        <w:t xml:space="preserve"> </w:t>
      </w:r>
      <w:r>
        <w:rPr>
          <w:spacing w:val="-1"/>
        </w:rPr>
        <w:t>across</w:t>
      </w:r>
      <w:r>
        <w:rPr>
          <w:spacing w:val="-9"/>
        </w:rPr>
        <w:t xml:space="preserve"> </w:t>
      </w:r>
      <w:r>
        <w:rPr>
          <w:spacing w:val="-1"/>
        </w:rPr>
        <w:t>years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across</w:t>
      </w:r>
      <w:r>
        <w:rPr>
          <w:spacing w:val="-11"/>
        </w:rPr>
        <w:t xml:space="preserve"> </w:t>
      </w:r>
      <w:r>
        <w:t>catchments.</w:t>
      </w:r>
    </w:p>
    <w:p w14:paraId="0CD75225" w14:textId="77777777" w:rsidR="001418E5" w:rsidRDefault="00F34B3E">
      <w:pPr>
        <w:pStyle w:val="BodyText"/>
        <w:spacing w:before="122"/>
        <w:ind w:right="110"/>
        <w:jc w:val="both"/>
      </w:pPr>
      <w:r>
        <w:t>Environmental</w:t>
      </w:r>
      <w:r>
        <w:rPr>
          <w:spacing w:val="53"/>
        </w:rPr>
        <w:t xml:space="preserve"> </w:t>
      </w:r>
      <w:r>
        <w:t xml:space="preserve">water  </w:t>
      </w:r>
      <w:r>
        <w:rPr>
          <w:spacing w:val="-1"/>
        </w:rPr>
        <w:t>demands</w:t>
      </w:r>
      <w:r>
        <w:rPr>
          <w:spacing w:val="4"/>
        </w:rPr>
        <w:t xml:space="preserve"> </w:t>
      </w:r>
      <w:r>
        <w:t xml:space="preserve">are  </w:t>
      </w:r>
      <w:r>
        <w:rPr>
          <w:spacing w:val="-1"/>
        </w:rPr>
        <w:t>influenced</w:t>
      </w:r>
      <w:r>
        <w:rPr>
          <w:spacing w:val="1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rPr>
          <w:spacing w:val="-1"/>
        </w:rPr>
        <w:t>previous</w:t>
      </w:r>
      <w:r>
        <w:t xml:space="preserve">  rainfall</w:t>
      </w:r>
      <w:r>
        <w:rPr>
          <w:spacing w:val="1"/>
        </w:rPr>
        <w:t xml:space="preserve"> </w:t>
      </w:r>
      <w:r>
        <w:t>and  flows,</w:t>
      </w:r>
      <w:r>
        <w:rPr>
          <w:spacing w:val="53"/>
        </w:rPr>
        <w:t xml:space="preserve"> </w:t>
      </w:r>
      <w:r>
        <w:t>and</w:t>
      </w:r>
      <w:r>
        <w:rPr>
          <w:spacing w:val="55"/>
        </w:rPr>
        <w:t xml:space="preserve"> </w:t>
      </w:r>
      <w:r>
        <w:t>by</w:t>
      </w:r>
      <w:r>
        <w:rPr>
          <w:spacing w:val="54"/>
        </w:rPr>
        <w:t xml:space="preserve"> </w:t>
      </w:r>
      <w:r>
        <w:t>the</w:t>
      </w:r>
      <w:r>
        <w:rPr>
          <w:spacing w:val="48"/>
          <w:w w:val="99"/>
        </w:rPr>
        <w:t xml:space="preserve"> </w:t>
      </w:r>
      <w:r>
        <w:t>condition</w:t>
      </w:r>
      <w:r>
        <w:rPr>
          <w:spacing w:val="9"/>
        </w:rPr>
        <w:t xml:space="preserve"> </w:t>
      </w:r>
      <w:r>
        <w:rPr>
          <w:spacing w:val="-1"/>
        </w:rPr>
        <w:t>of</w:t>
      </w:r>
      <w:r>
        <w:rPr>
          <w:spacing w:val="9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t>targeted</w:t>
      </w:r>
      <w:r>
        <w:rPr>
          <w:spacing w:val="10"/>
        </w:rPr>
        <w:t xml:space="preserve"> </w:t>
      </w:r>
      <w:r>
        <w:t>environmental</w:t>
      </w:r>
      <w:r>
        <w:rPr>
          <w:spacing w:val="10"/>
        </w:rPr>
        <w:t xml:space="preserve"> </w:t>
      </w:r>
      <w:r>
        <w:t>assets.</w:t>
      </w:r>
      <w:r>
        <w:rPr>
          <w:spacing w:val="8"/>
        </w:rPr>
        <w:t xml:space="preserve"> </w:t>
      </w:r>
      <w:r>
        <w:rPr>
          <w:spacing w:val="-1"/>
        </w:rPr>
        <w:t>For</w:t>
      </w:r>
      <w:r>
        <w:rPr>
          <w:spacing w:val="9"/>
        </w:rPr>
        <w:t xml:space="preserve"> </w:t>
      </w:r>
      <w:r>
        <w:t>example,</w:t>
      </w:r>
      <w:r>
        <w:rPr>
          <w:spacing w:val="6"/>
        </w:rPr>
        <w:t xml:space="preserve"> </w:t>
      </w:r>
      <w:r>
        <w:t>under</w:t>
      </w:r>
      <w:r>
        <w:rPr>
          <w:spacing w:val="10"/>
        </w:rPr>
        <w:t xml:space="preserve"> </w:t>
      </w:r>
      <w:r>
        <w:t>dry</w:t>
      </w:r>
      <w:r>
        <w:rPr>
          <w:spacing w:val="13"/>
        </w:rPr>
        <w:t xml:space="preserve"> </w:t>
      </w:r>
      <w:r>
        <w:rPr>
          <w:spacing w:val="-1"/>
        </w:rPr>
        <w:t>conditions,</w:t>
      </w:r>
      <w:r>
        <w:rPr>
          <w:spacing w:val="8"/>
        </w:rPr>
        <w:t xml:space="preserve"> </w:t>
      </w:r>
      <w:r>
        <w:rPr>
          <w:spacing w:val="-1"/>
        </w:rPr>
        <w:t>floodplain</w:t>
      </w:r>
      <w:r>
        <w:rPr>
          <w:spacing w:val="52"/>
          <w:w w:val="99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rPr>
          <w:spacing w:val="-1"/>
        </w:rPr>
        <w:t>have</w:t>
      </w:r>
      <w:r>
        <w:rPr>
          <w:spacing w:val="3"/>
        </w:rPr>
        <w:t xml:space="preserve"> </w:t>
      </w:r>
      <w:r>
        <w:t>received</w:t>
      </w:r>
      <w:r>
        <w:rPr>
          <w:spacing w:val="2"/>
        </w:rPr>
        <w:t xml:space="preserve"> </w:t>
      </w:r>
      <w:r>
        <w:t>water</w:t>
      </w:r>
      <w:r>
        <w:rPr>
          <w:spacing w:val="2"/>
        </w:rPr>
        <w:t xml:space="preserve"> </w:t>
      </w:r>
      <w:r>
        <w:rPr>
          <w:spacing w:val="-1"/>
        </w:rPr>
        <w:t>over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past</w:t>
      </w:r>
      <w:r>
        <w:rPr>
          <w:spacing w:val="3"/>
        </w:rPr>
        <w:t xml:space="preserve"> </w:t>
      </w:r>
      <w:r>
        <w:rPr>
          <w:spacing w:val="-1"/>
        </w:rPr>
        <w:t>couple</w:t>
      </w:r>
      <w:r>
        <w:rPr>
          <w:spacing w:val="2"/>
        </w:rPr>
        <w:t xml:space="preserve"> </w:t>
      </w:r>
      <w:r>
        <w:t>of</w:t>
      </w:r>
      <w:r>
        <w:rPr>
          <w:spacing w:val="4"/>
        </w:rPr>
        <w:t xml:space="preserve"> </w:t>
      </w:r>
      <w:r>
        <w:rPr>
          <w:spacing w:val="-1"/>
        </w:rPr>
        <w:t>years</w:t>
      </w:r>
      <w:r>
        <w:rPr>
          <w:spacing w:val="4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are</w:t>
      </w:r>
      <w:r>
        <w:rPr>
          <w:spacing w:val="4"/>
        </w:rPr>
        <w:t xml:space="preserve"> </w:t>
      </w:r>
      <w:r>
        <w:t>in</w:t>
      </w:r>
      <w:r>
        <w:rPr>
          <w:spacing w:val="5"/>
        </w:rPr>
        <w:t xml:space="preserve"> </w:t>
      </w:r>
      <w:r>
        <w:rPr>
          <w:spacing w:val="-1"/>
        </w:rPr>
        <w:t>good</w:t>
      </w:r>
      <w:r>
        <w:rPr>
          <w:spacing w:val="4"/>
        </w:rPr>
        <w:t xml:space="preserve"> </w:t>
      </w:r>
      <w:r>
        <w:t>condition</w:t>
      </w:r>
      <w:r>
        <w:rPr>
          <w:spacing w:val="3"/>
        </w:rPr>
        <w:t xml:space="preserve"> </w:t>
      </w:r>
      <w:r>
        <w:t>may</w:t>
      </w:r>
      <w:r>
        <w:rPr>
          <w:spacing w:val="49"/>
          <w:w w:val="99"/>
        </w:rPr>
        <w:t xml:space="preserve"> </w:t>
      </w:r>
      <w:r>
        <w:rPr>
          <w:spacing w:val="-1"/>
        </w:rPr>
        <w:t>require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rPr>
          <w:spacing w:val="-1"/>
        </w:rPr>
        <w:t>drying</w:t>
      </w:r>
      <w:r>
        <w:rPr>
          <w:spacing w:val="-15"/>
        </w:rPr>
        <w:t xml:space="preserve"> </w:t>
      </w:r>
      <w:r>
        <w:t>period</w:t>
      </w:r>
      <w:r>
        <w:rPr>
          <w:rFonts w:cs="Century Gothic"/>
        </w:rPr>
        <w:t>—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this</w:t>
      </w:r>
      <w:r>
        <w:rPr>
          <w:spacing w:val="-16"/>
        </w:rPr>
        <w:t xml:space="preserve"> </w:t>
      </w:r>
      <w:r>
        <w:rPr>
          <w:spacing w:val="-1"/>
        </w:rPr>
        <w:t>case,</w:t>
      </w:r>
      <w:r>
        <w:rPr>
          <w:spacing w:val="-17"/>
        </w:rPr>
        <w:t xml:space="preserve"> </w:t>
      </w:r>
      <w:r>
        <w:t>their</w:t>
      </w:r>
      <w:r>
        <w:rPr>
          <w:spacing w:val="-16"/>
        </w:rPr>
        <w:t xml:space="preserve"> </w:t>
      </w:r>
      <w:r>
        <w:rPr>
          <w:spacing w:val="-1"/>
        </w:rPr>
        <w:t>demands</w:t>
      </w:r>
      <w:r>
        <w:rPr>
          <w:spacing w:val="-15"/>
        </w:rPr>
        <w:t xml:space="preserve"> </w:t>
      </w:r>
      <w:r>
        <w:t>are</w:t>
      </w:r>
      <w:r>
        <w:rPr>
          <w:spacing w:val="-15"/>
        </w:rPr>
        <w:t xml:space="preserve"> </w:t>
      </w:r>
      <w:r>
        <w:t>low.</w:t>
      </w:r>
      <w:r>
        <w:rPr>
          <w:spacing w:val="-13"/>
        </w:rPr>
        <w:t xml:space="preserve"> </w:t>
      </w:r>
      <w:r>
        <w:rPr>
          <w:spacing w:val="1"/>
        </w:rPr>
        <w:t>In</w:t>
      </w:r>
      <w:r>
        <w:rPr>
          <w:spacing w:val="-15"/>
        </w:rPr>
        <w:t xml:space="preserve"> </w:t>
      </w:r>
      <w:r>
        <w:rPr>
          <w:spacing w:val="-1"/>
        </w:rPr>
        <w:t>contrast,</w:t>
      </w:r>
      <w:r>
        <w:rPr>
          <w:spacing w:val="-18"/>
        </w:rPr>
        <w:t xml:space="preserve"> </w:t>
      </w:r>
      <w:r>
        <w:rPr>
          <w:spacing w:val="-1"/>
        </w:rPr>
        <w:t>some</w:t>
      </w:r>
      <w:r>
        <w:rPr>
          <w:spacing w:val="-14"/>
        </w:rPr>
        <w:t xml:space="preserve"> </w:t>
      </w:r>
      <w:r>
        <w:t>low-lying</w:t>
      </w:r>
      <w:r>
        <w:rPr>
          <w:spacing w:val="-16"/>
        </w:rPr>
        <w:t xml:space="preserve"> </w:t>
      </w:r>
      <w:r>
        <w:rPr>
          <w:spacing w:val="-1"/>
        </w:rPr>
        <w:t>wetlands</w:t>
      </w:r>
      <w:r>
        <w:rPr>
          <w:spacing w:val="89"/>
          <w:w w:val="99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rivers</w:t>
      </w:r>
      <w:r>
        <w:rPr>
          <w:spacing w:val="-14"/>
        </w:rPr>
        <w:t xml:space="preserve"> </w:t>
      </w:r>
      <w:r>
        <w:rPr>
          <w:spacing w:val="-1"/>
        </w:rPr>
        <w:t>would</w:t>
      </w:r>
      <w:r>
        <w:rPr>
          <w:spacing w:val="-14"/>
        </w:rPr>
        <w:t xml:space="preserve"> </w:t>
      </w:r>
      <w:r>
        <w:t>have</w:t>
      </w:r>
      <w:r>
        <w:rPr>
          <w:spacing w:val="-14"/>
        </w:rPr>
        <w:t xml:space="preserve"> </w:t>
      </w:r>
      <w:r>
        <w:t>naturally</w:t>
      </w:r>
      <w:r>
        <w:rPr>
          <w:spacing w:val="-15"/>
        </w:rPr>
        <w:t xml:space="preserve"> </w:t>
      </w:r>
      <w:r>
        <w:rPr>
          <w:spacing w:val="-1"/>
        </w:rPr>
        <w:t>received</w:t>
      </w:r>
      <w:r>
        <w:rPr>
          <w:spacing w:val="-15"/>
        </w:rPr>
        <w:t xml:space="preserve"> </w:t>
      </w:r>
      <w:r>
        <w:t>water</w:t>
      </w:r>
      <w:r>
        <w:rPr>
          <w:spacing w:val="-14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rPr>
          <w:spacing w:val="-1"/>
        </w:rPr>
        <w:t>but</w:t>
      </w:r>
      <w:r>
        <w:rPr>
          <w:spacing w:val="-13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rPr>
          <w:spacing w:val="-1"/>
        </w:rPr>
        <w:t>very</w:t>
      </w:r>
      <w:r>
        <w:rPr>
          <w:spacing w:val="-15"/>
        </w:rPr>
        <w:t xml:space="preserve"> </w:t>
      </w:r>
      <w:r>
        <w:t>driest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3"/>
        </w:rPr>
        <w:t xml:space="preserve"> </w:t>
      </w:r>
      <w:r>
        <w:t>years</w:t>
      </w:r>
      <w:r>
        <w:rPr>
          <w:spacing w:val="-9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will</w:t>
      </w:r>
      <w:r>
        <w:rPr>
          <w:spacing w:val="-14"/>
        </w:rPr>
        <w:t xml:space="preserve"> </w:t>
      </w:r>
      <w:r>
        <w:rPr>
          <w:spacing w:val="-1"/>
        </w:rPr>
        <w:t>continue</w:t>
      </w:r>
      <w:r>
        <w:rPr>
          <w:spacing w:val="65"/>
          <w:w w:val="99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rPr>
          <w:spacing w:val="-1"/>
        </w:rPr>
        <w:t>have</w:t>
      </w:r>
      <w:r>
        <w:rPr>
          <w:spacing w:val="11"/>
        </w:rPr>
        <w:t xml:space="preserve"> </w:t>
      </w:r>
      <w:r>
        <w:t>high</w:t>
      </w:r>
      <w:r>
        <w:rPr>
          <w:spacing w:val="10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rPr>
          <w:spacing w:val="-1"/>
        </w:rPr>
        <w:t>demands.</w:t>
      </w:r>
      <w:r>
        <w:rPr>
          <w:spacing w:val="12"/>
        </w:rPr>
        <w:t xml:space="preserve"> </w:t>
      </w:r>
      <w:r>
        <w:t>There</w:t>
      </w:r>
      <w:r>
        <w:rPr>
          <w:spacing w:val="12"/>
        </w:rPr>
        <w:t xml:space="preserve"> </w:t>
      </w:r>
      <w:r>
        <w:t>may</w:t>
      </w:r>
      <w:r>
        <w:rPr>
          <w:spacing w:val="10"/>
        </w:rPr>
        <w:t xml:space="preserve"> </w:t>
      </w:r>
      <w:r>
        <w:rPr>
          <w:spacing w:val="-1"/>
        </w:rPr>
        <w:t>also</w:t>
      </w:r>
      <w:r>
        <w:rPr>
          <w:spacing w:val="10"/>
        </w:rPr>
        <w:t xml:space="preserve"> </w:t>
      </w:r>
      <w:r>
        <w:t>be</w:t>
      </w:r>
      <w:r>
        <w:rPr>
          <w:spacing w:val="14"/>
        </w:rPr>
        <w:t xml:space="preserve"> </w:t>
      </w:r>
      <w:r>
        <w:rPr>
          <w:spacing w:val="-1"/>
        </w:rPr>
        <w:t>wetlands</w:t>
      </w:r>
      <w:r>
        <w:rPr>
          <w:spacing w:val="11"/>
        </w:rPr>
        <w:t xml:space="preserve"> </w:t>
      </w:r>
      <w:r>
        <w:rPr>
          <w:spacing w:val="-1"/>
        </w:rPr>
        <w:t>in</w:t>
      </w:r>
      <w:r>
        <w:rPr>
          <w:spacing w:val="11"/>
        </w:rPr>
        <w:t xml:space="preserve"> </w:t>
      </w:r>
      <w:r>
        <w:rPr>
          <w:spacing w:val="-1"/>
        </w:rPr>
        <w:t>poor</w:t>
      </w:r>
      <w:r>
        <w:rPr>
          <w:spacing w:val="11"/>
        </w:rPr>
        <w:t xml:space="preserve"> </w:t>
      </w:r>
      <w:r>
        <w:t>ecological</w:t>
      </w:r>
      <w:r>
        <w:rPr>
          <w:spacing w:val="12"/>
        </w:rPr>
        <w:t xml:space="preserve"> </w:t>
      </w:r>
      <w:r>
        <w:rPr>
          <w:spacing w:val="-1"/>
        </w:rPr>
        <w:t>health</w:t>
      </w:r>
      <w:r>
        <w:rPr>
          <w:spacing w:val="9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65"/>
          <w:w w:val="99"/>
        </w:rPr>
        <w:t xml:space="preserve"> </w:t>
      </w:r>
      <w:r>
        <w:rPr>
          <w:rFonts w:cs="Century Gothic"/>
        </w:rPr>
        <w:t>‘normal’</w:t>
      </w:r>
      <w:r>
        <w:rPr>
          <w:rFonts w:cs="Century Gothic"/>
          <w:spacing w:val="-9"/>
        </w:rPr>
        <w:t xml:space="preserve"> </w:t>
      </w:r>
      <w:r>
        <w:rPr>
          <w:rFonts w:cs="Century Gothic"/>
        </w:rPr>
        <w:t>wetting</w:t>
      </w:r>
      <w:r>
        <w:t>-drying</w:t>
      </w:r>
      <w:r>
        <w:rPr>
          <w:spacing w:val="-9"/>
        </w:rPr>
        <w:t xml:space="preserve"> </w:t>
      </w:r>
      <w:r>
        <w:rPr>
          <w:spacing w:val="-1"/>
        </w:rPr>
        <w:t>cycle</w:t>
      </w:r>
      <w:r>
        <w:rPr>
          <w:spacing w:val="-8"/>
        </w:rPr>
        <w:t xml:space="preserve"> </w:t>
      </w:r>
      <w:r>
        <w:t>may</w:t>
      </w:r>
      <w:r>
        <w:rPr>
          <w:spacing w:val="-8"/>
        </w:rPr>
        <w:t xml:space="preserve"> </w:t>
      </w:r>
      <w:r>
        <w:rPr>
          <w:spacing w:val="-1"/>
        </w:rPr>
        <w:t>have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manipulated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assist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restoration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recovery</w:t>
      </w:r>
      <w:r>
        <w:rPr>
          <w:spacing w:val="37"/>
          <w:w w:val="99"/>
        </w:rPr>
        <w:t xml:space="preserve"> </w:t>
      </w:r>
      <w:r>
        <w:rPr>
          <w:spacing w:val="-1"/>
        </w:rPr>
        <w:t>(that</w:t>
      </w:r>
      <w:r>
        <w:rPr>
          <w:spacing w:val="22"/>
        </w:rPr>
        <w:t xml:space="preserve"> </w:t>
      </w:r>
      <w:r>
        <w:rPr>
          <w:spacing w:val="-1"/>
        </w:rPr>
        <w:t>is,</w:t>
      </w:r>
      <w:r>
        <w:rPr>
          <w:spacing w:val="19"/>
        </w:rPr>
        <w:t xml:space="preserve"> </w:t>
      </w:r>
      <w:r>
        <w:rPr>
          <w:spacing w:val="-1"/>
        </w:rPr>
        <w:t>provide</w:t>
      </w:r>
      <w:r>
        <w:rPr>
          <w:spacing w:val="21"/>
        </w:rPr>
        <w:t xml:space="preserve"> </w:t>
      </w:r>
      <w:r>
        <w:t>flows</w:t>
      </w:r>
      <w:r>
        <w:rPr>
          <w:spacing w:val="21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rPr>
          <w:spacing w:val="-1"/>
        </w:rPr>
        <w:t>assets</w:t>
      </w:r>
      <w:r>
        <w:rPr>
          <w:spacing w:val="20"/>
        </w:rPr>
        <w:t xml:space="preserve"> </w:t>
      </w:r>
      <w:r>
        <w:t>at</w:t>
      </w:r>
      <w:r>
        <w:rPr>
          <w:spacing w:val="23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higher</w:t>
      </w:r>
      <w:r>
        <w:rPr>
          <w:spacing w:val="22"/>
        </w:rPr>
        <w:t xml:space="preserve"> </w:t>
      </w:r>
      <w:r>
        <w:rPr>
          <w:spacing w:val="-1"/>
        </w:rPr>
        <w:t>frequency</w:t>
      </w:r>
      <w:r>
        <w:rPr>
          <w:spacing w:val="19"/>
        </w:rPr>
        <w:t xml:space="preserve"> </w:t>
      </w:r>
      <w:r>
        <w:t>to</w:t>
      </w:r>
      <w:r>
        <w:rPr>
          <w:spacing w:val="21"/>
        </w:rPr>
        <w:t xml:space="preserve"> </w:t>
      </w:r>
      <w:r>
        <w:t>restore</w:t>
      </w:r>
      <w:r>
        <w:rPr>
          <w:spacing w:val="21"/>
        </w:rPr>
        <w:t xml:space="preserve"> </w:t>
      </w:r>
      <w:r>
        <w:t>health,</w:t>
      </w:r>
      <w:r>
        <w:rPr>
          <w:spacing w:val="19"/>
        </w:rPr>
        <w:t xml:space="preserve"> </w:t>
      </w:r>
      <w:r>
        <w:t>than</w:t>
      </w:r>
      <w:r>
        <w:rPr>
          <w:spacing w:val="22"/>
        </w:rPr>
        <w:t xml:space="preserve"> </w:t>
      </w:r>
      <w:r>
        <w:t>what</w:t>
      </w:r>
      <w:r>
        <w:rPr>
          <w:spacing w:val="20"/>
        </w:rPr>
        <w:t xml:space="preserve"> </w:t>
      </w:r>
      <w:r>
        <w:rPr>
          <w:spacing w:val="-1"/>
        </w:rPr>
        <w:t>would</w:t>
      </w:r>
      <w:r>
        <w:rPr>
          <w:spacing w:val="22"/>
        </w:rPr>
        <w:t xml:space="preserve"> </w:t>
      </w:r>
      <w:r>
        <w:t>be</w:t>
      </w:r>
      <w:r>
        <w:rPr>
          <w:spacing w:val="73"/>
          <w:w w:val="99"/>
        </w:rPr>
        <w:t xml:space="preserve"> </w:t>
      </w:r>
      <w:r>
        <w:rPr>
          <w:spacing w:val="-1"/>
        </w:rPr>
        <w:t>required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rPr>
          <w:spacing w:val="-1"/>
        </w:rPr>
        <w:t>simply</w:t>
      </w:r>
      <w:r>
        <w:rPr>
          <w:spacing w:val="-10"/>
        </w:rPr>
        <w:t xml:space="preserve"> </w:t>
      </w:r>
      <w:r>
        <w:t>maintain</w:t>
      </w:r>
      <w:r>
        <w:rPr>
          <w:spacing w:val="-9"/>
        </w:rPr>
        <w:t xml:space="preserve"> </w:t>
      </w:r>
      <w:r>
        <w:rPr>
          <w:spacing w:val="-1"/>
        </w:rPr>
        <w:t>health).</w:t>
      </w:r>
    </w:p>
    <w:p w14:paraId="0CD75226" w14:textId="77777777" w:rsidR="001418E5" w:rsidRDefault="00F34B3E">
      <w:pPr>
        <w:pStyle w:val="BodyText"/>
        <w:ind w:right="118"/>
        <w:jc w:val="both"/>
      </w:pPr>
      <w:r>
        <w:rPr>
          <w:spacing w:val="-1"/>
        </w:rPr>
        <w:t>Similarly,</w:t>
      </w:r>
      <w:r>
        <w:rPr>
          <w:spacing w:val="7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t>water</w:t>
      </w:r>
      <w:r>
        <w:rPr>
          <w:spacing w:val="10"/>
        </w:rPr>
        <w:t xml:space="preserve"> </w:t>
      </w:r>
      <w:r>
        <w:rPr>
          <w:spacing w:val="-1"/>
        </w:rPr>
        <w:t>available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meet</w:t>
      </w:r>
      <w:r>
        <w:rPr>
          <w:spacing w:val="12"/>
        </w:rPr>
        <w:t xml:space="preserve"> </w:t>
      </w:r>
      <w:r>
        <w:rPr>
          <w:spacing w:val="-1"/>
        </w:rPr>
        <w:t>environmental</w:t>
      </w:r>
      <w:r>
        <w:rPr>
          <w:spacing w:val="10"/>
        </w:rPr>
        <w:t xml:space="preserve"> </w:t>
      </w:r>
      <w:r>
        <w:rPr>
          <w:spacing w:val="-1"/>
        </w:rPr>
        <w:t>demands</w:t>
      </w:r>
      <w:r>
        <w:rPr>
          <w:spacing w:val="10"/>
        </w:rPr>
        <w:t xml:space="preserve"> </w:t>
      </w:r>
      <w:r>
        <w:t>changes</w:t>
      </w:r>
      <w:r>
        <w:rPr>
          <w:spacing w:val="10"/>
        </w:rPr>
        <w:t xml:space="preserve"> </w:t>
      </w:r>
      <w:r>
        <w:rPr>
          <w:spacing w:val="-1"/>
        </w:rPr>
        <w:t>in</w:t>
      </w:r>
      <w:r>
        <w:rPr>
          <w:spacing w:val="10"/>
        </w:rPr>
        <w:t xml:space="preserve"> </w:t>
      </w:r>
      <w:r>
        <w:rPr>
          <w:spacing w:val="-1"/>
        </w:rPr>
        <w:t>response</w:t>
      </w:r>
      <w:r>
        <w:rPr>
          <w:spacing w:val="10"/>
        </w:rPr>
        <w:t xml:space="preserve"> </w:t>
      </w:r>
      <w:r>
        <w:t>to</w:t>
      </w:r>
      <w:r>
        <w:rPr>
          <w:spacing w:val="9"/>
        </w:rPr>
        <w:t xml:space="preserve"> </w:t>
      </w:r>
      <w:r>
        <w:t>rainfall</w:t>
      </w:r>
      <w:r>
        <w:rPr>
          <w:spacing w:val="83"/>
          <w:w w:val="99"/>
        </w:rPr>
        <w:t xml:space="preserve"> </w:t>
      </w:r>
      <w:r>
        <w:t>and</w:t>
      </w:r>
      <w:r>
        <w:rPr>
          <w:spacing w:val="18"/>
        </w:rPr>
        <w:t xml:space="preserve"> </w:t>
      </w:r>
      <w:r>
        <w:t>inflows.</w:t>
      </w:r>
      <w:r>
        <w:rPr>
          <w:spacing w:val="17"/>
        </w:rPr>
        <w:t xml:space="preserve"> </w:t>
      </w:r>
      <w:r>
        <w:rPr>
          <w:spacing w:val="1"/>
        </w:rPr>
        <w:t>It</w:t>
      </w:r>
      <w:r>
        <w:rPr>
          <w:spacing w:val="20"/>
        </w:rPr>
        <w:t xml:space="preserve"> </w:t>
      </w:r>
      <w:r>
        <w:t>can</w:t>
      </w:r>
      <w:r>
        <w:rPr>
          <w:spacing w:val="19"/>
        </w:rPr>
        <w:t xml:space="preserve"> </w:t>
      </w:r>
      <w:r>
        <w:rPr>
          <w:spacing w:val="-1"/>
        </w:rPr>
        <w:t>also</w:t>
      </w:r>
      <w:r>
        <w:rPr>
          <w:spacing w:val="19"/>
        </w:rPr>
        <w:t xml:space="preserve"> </w:t>
      </w:r>
      <w:r>
        <w:t>be</w:t>
      </w:r>
      <w:r>
        <w:rPr>
          <w:spacing w:val="19"/>
        </w:rPr>
        <w:t xml:space="preserve"> </w:t>
      </w:r>
      <w:r>
        <w:rPr>
          <w:spacing w:val="-1"/>
        </w:rPr>
        <w:t>influenced</w:t>
      </w:r>
      <w:r>
        <w:rPr>
          <w:spacing w:val="24"/>
        </w:rPr>
        <w:t xml:space="preserve"> </w:t>
      </w:r>
      <w:r>
        <w:rPr>
          <w:spacing w:val="-1"/>
        </w:rPr>
        <w:t>operational</w:t>
      </w:r>
      <w:r>
        <w:rPr>
          <w:spacing w:val="19"/>
        </w:rPr>
        <w:t xml:space="preserve"> </w:t>
      </w:r>
      <w:r>
        <w:t>factors</w:t>
      </w:r>
      <w:r>
        <w:rPr>
          <w:spacing w:val="18"/>
        </w:rPr>
        <w:t xml:space="preserve"> </w:t>
      </w:r>
      <w:r>
        <w:t>that</w:t>
      </w:r>
      <w:r>
        <w:rPr>
          <w:spacing w:val="20"/>
        </w:rPr>
        <w:t xml:space="preserve"> </w:t>
      </w:r>
      <w:r>
        <w:t>may</w:t>
      </w:r>
      <w:r>
        <w:rPr>
          <w:spacing w:val="18"/>
        </w:rPr>
        <w:t xml:space="preserve"> </w:t>
      </w:r>
      <w:r>
        <w:t>limit</w:t>
      </w:r>
      <w:r>
        <w:rPr>
          <w:spacing w:val="18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ability</w:t>
      </w:r>
      <w:r>
        <w:rPr>
          <w:spacing w:val="17"/>
        </w:rPr>
        <w:t xml:space="preserve"> </w:t>
      </w:r>
      <w:r>
        <w:t>to</w:t>
      </w:r>
      <w:r>
        <w:rPr>
          <w:spacing w:val="18"/>
        </w:rPr>
        <w:t xml:space="preserve"> </w:t>
      </w:r>
      <w:r>
        <w:rPr>
          <w:spacing w:val="-1"/>
        </w:rPr>
        <w:t>deliver</w:t>
      </w:r>
      <w:r>
        <w:rPr>
          <w:spacing w:val="73"/>
          <w:w w:val="99"/>
        </w:rPr>
        <w:t xml:space="preserve"> </w:t>
      </w:r>
      <w:r>
        <w:t>water.</w:t>
      </w:r>
    </w:p>
    <w:p w14:paraId="0CD75227" w14:textId="77777777" w:rsidR="001418E5" w:rsidRDefault="00F34B3E">
      <w:pPr>
        <w:pStyle w:val="BodyText"/>
        <w:spacing w:before="118"/>
        <w:ind w:right="113"/>
        <w:jc w:val="both"/>
      </w:pPr>
      <w:r>
        <w:rPr>
          <w:spacing w:val="-1"/>
        </w:rPr>
        <w:t>The</w:t>
      </w:r>
      <w:r>
        <w:rPr>
          <w:spacing w:val="38"/>
        </w:rPr>
        <w:t xml:space="preserve"> </w:t>
      </w:r>
      <w:r>
        <w:t>Commonwealth</w:t>
      </w:r>
      <w:r>
        <w:rPr>
          <w:spacing w:val="38"/>
        </w:rPr>
        <w:t xml:space="preserve"> </w:t>
      </w:r>
      <w:r>
        <w:rPr>
          <w:spacing w:val="-1"/>
        </w:rPr>
        <w:t>Environmental</w:t>
      </w:r>
      <w:r>
        <w:rPr>
          <w:spacing w:val="38"/>
        </w:rPr>
        <w:t xml:space="preserve"> </w:t>
      </w:r>
      <w:r>
        <w:t>Water</w:t>
      </w:r>
      <w:r>
        <w:rPr>
          <w:spacing w:val="39"/>
        </w:rPr>
        <w:t xml:space="preserve"> </w:t>
      </w:r>
      <w:r>
        <w:rPr>
          <w:spacing w:val="-1"/>
        </w:rPr>
        <w:t>Portfolio</w:t>
      </w:r>
      <w:r>
        <w:rPr>
          <w:spacing w:val="37"/>
        </w:rPr>
        <w:t xml:space="preserve"> </w:t>
      </w:r>
      <w:r>
        <w:t>Management</w:t>
      </w:r>
      <w:r>
        <w:rPr>
          <w:spacing w:val="39"/>
        </w:rPr>
        <w:t xml:space="preserve"> </w:t>
      </w:r>
      <w:r>
        <w:t>Framework</w:t>
      </w:r>
      <w:r>
        <w:rPr>
          <w:spacing w:val="38"/>
        </w:rPr>
        <w:t xml:space="preserve"> </w:t>
      </w:r>
      <w:r>
        <w:t>has</w:t>
      </w:r>
      <w:r>
        <w:rPr>
          <w:spacing w:val="38"/>
        </w:rPr>
        <w:t xml:space="preserve"> </w:t>
      </w:r>
      <w:r>
        <w:t>been</w:t>
      </w:r>
      <w:r>
        <w:rPr>
          <w:spacing w:val="56"/>
          <w:w w:val="99"/>
        </w:rPr>
        <w:t xml:space="preserve"> </w:t>
      </w:r>
      <w:r>
        <w:rPr>
          <w:spacing w:val="-1"/>
        </w:rPr>
        <w:t>developed</w:t>
      </w:r>
      <w:r>
        <w:rPr>
          <w:spacing w:val="10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support</w:t>
      </w:r>
      <w:r>
        <w:rPr>
          <w:spacing w:val="13"/>
        </w:rPr>
        <w:t xml:space="preserve"> </w:t>
      </w:r>
      <w:r>
        <w:rPr>
          <w:spacing w:val="-1"/>
        </w:rPr>
        <w:t>decisions</w:t>
      </w:r>
      <w:r>
        <w:rPr>
          <w:spacing w:val="11"/>
        </w:rPr>
        <w:t xml:space="preserve"> </w:t>
      </w:r>
      <w:r>
        <w:rPr>
          <w:spacing w:val="-1"/>
        </w:rPr>
        <w:t>on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best</w:t>
      </w:r>
      <w:r>
        <w:rPr>
          <w:spacing w:val="12"/>
        </w:rPr>
        <w:t xml:space="preserve"> </w:t>
      </w:r>
      <w:r>
        <w:t>mix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rPr>
          <w:spacing w:val="-1"/>
        </w:rPr>
        <w:t>delivery,</w:t>
      </w:r>
      <w:r>
        <w:rPr>
          <w:spacing w:val="8"/>
        </w:rPr>
        <w:t xml:space="preserve"> </w:t>
      </w:r>
      <w:r>
        <w:rPr>
          <w:spacing w:val="-1"/>
        </w:rPr>
        <w:t>carryover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t>trade</w:t>
      </w:r>
      <w:r>
        <w:rPr>
          <w:spacing w:val="11"/>
        </w:rPr>
        <w:t xml:space="preserve"> </w:t>
      </w:r>
      <w:r>
        <w:rPr>
          <w:spacing w:val="2"/>
        </w:rPr>
        <w:t>under</w:t>
      </w:r>
      <w:r>
        <w:rPr>
          <w:spacing w:val="90"/>
          <w:w w:val="99"/>
        </w:rPr>
        <w:t xml:space="preserve"> </w:t>
      </w:r>
      <w:r>
        <w:t>different</w:t>
      </w:r>
      <w:r>
        <w:rPr>
          <w:spacing w:val="-7"/>
        </w:rPr>
        <w:t xml:space="preserve"> </w:t>
      </w:r>
      <w:r>
        <w:t>levels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rPr>
          <w:spacing w:val="-1"/>
        </w:rPr>
        <w:t>supply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demand.</w:t>
      </w:r>
      <w:r>
        <w:rPr>
          <w:spacing w:val="-11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considering</w:t>
      </w:r>
      <w:r>
        <w:rPr>
          <w:spacing w:val="-9"/>
        </w:rPr>
        <w:t xml:space="preserve"> </w:t>
      </w:r>
      <w:r>
        <w:t>both</w:t>
      </w:r>
      <w:r>
        <w:rPr>
          <w:spacing w:val="-8"/>
        </w:rPr>
        <w:t xml:space="preserve"> </w:t>
      </w:r>
      <w:r>
        <w:rPr>
          <w:spacing w:val="-1"/>
        </w:rPr>
        <w:t>supply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demand,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framework</w:t>
      </w:r>
      <w:r>
        <w:rPr>
          <w:spacing w:val="35"/>
          <w:w w:val="99"/>
        </w:rPr>
        <w:t xml:space="preserve"> </w:t>
      </w:r>
      <w:r>
        <w:t>identifies</w:t>
      </w:r>
      <w:r>
        <w:rPr>
          <w:spacing w:val="-14"/>
        </w:rPr>
        <w:t xml:space="preserve"> </w:t>
      </w:r>
      <w:r>
        <w:rPr>
          <w:spacing w:val="-1"/>
        </w:rPr>
        <w:t>four</w:t>
      </w:r>
      <w:r>
        <w:rPr>
          <w:spacing w:val="-13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rPr>
          <w:spacing w:val="-1"/>
        </w:rPr>
        <w:t>purposes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managing</w:t>
      </w:r>
      <w:r>
        <w:rPr>
          <w:spacing w:val="-12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portfolio</w:t>
      </w:r>
      <w:r>
        <w:rPr>
          <w:spacing w:val="-10"/>
        </w:rPr>
        <w:t xml:space="preserve"> </w:t>
      </w:r>
      <w:r>
        <w:rPr>
          <w:spacing w:val="-1"/>
        </w:rPr>
        <w:t>(Figure</w:t>
      </w:r>
      <w:r>
        <w:rPr>
          <w:spacing w:val="-13"/>
        </w:rPr>
        <w:t xml:space="preserve"> </w:t>
      </w:r>
      <w:r>
        <w:rPr>
          <w:spacing w:val="1"/>
        </w:rPr>
        <w:t>1)</w:t>
      </w:r>
      <w:r>
        <w:rPr>
          <w:spacing w:val="-14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outcomes</w:t>
      </w:r>
      <w:r>
        <w:rPr>
          <w:spacing w:val="-13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are</w:t>
      </w:r>
      <w:r>
        <w:rPr>
          <w:spacing w:val="47"/>
          <w:w w:val="99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scope</w:t>
      </w:r>
      <w:r>
        <w:rPr>
          <w:spacing w:val="-5"/>
        </w:rPr>
        <w:t xml:space="preserve"> </w:t>
      </w:r>
      <w:r>
        <w:rPr>
          <w:spacing w:val="-1"/>
        </w:rPr>
        <w:t>under</w:t>
      </w:r>
      <w:r>
        <w:rPr>
          <w:spacing w:val="-4"/>
        </w:rPr>
        <w:t xml:space="preserve"> </w:t>
      </w:r>
      <w:r>
        <w:t>each</w:t>
      </w:r>
      <w:r>
        <w:rPr>
          <w:spacing w:val="-5"/>
        </w:rPr>
        <w:t xml:space="preserve"> </w:t>
      </w:r>
      <w:r>
        <w:rPr>
          <w:spacing w:val="-1"/>
        </w:rPr>
        <w:t>purpose</w:t>
      </w:r>
      <w:r>
        <w:rPr>
          <w:spacing w:val="-5"/>
        </w:rPr>
        <w:t xml:space="preserve"> </w:t>
      </w:r>
      <w:r>
        <w:rPr>
          <w:spacing w:val="-1"/>
        </w:rPr>
        <w:t>(see Table</w:t>
      </w:r>
      <w:r>
        <w:rPr>
          <w:spacing w:val="-7"/>
        </w:rPr>
        <w:t xml:space="preserve"> </w:t>
      </w:r>
      <w:r>
        <w:t>2).</w:t>
      </w:r>
    </w:p>
    <w:p w14:paraId="0CD75228" w14:textId="77777777" w:rsidR="001418E5" w:rsidRDefault="00F34B3E">
      <w:pPr>
        <w:pStyle w:val="BodyText"/>
        <w:spacing w:before="122"/>
        <w:ind w:right="119"/>
        <w:jc w:val="both"/>
      </w:pPr>
      <w:r>
        <w:rPr>
          <w:spacing w:val="-1"/>
        </w:rPr>
        <w:t>The</w:t>
      </w:r>
      <w:r>
        <w:rPr>
          <w:spacing w:val="16"/>
        </w:rPr>
        <w:t xml:space="preserve"> </w:t>
      </w:r>
      <w:r>
        <w:t>framework</w:t>
      </w:r>
      <w:r>
        <w:rPr>
          <w:spacing w:val="18"/>
        </w:rPr>
        <w:t xml:space="preserve"> </w:t>
      </w:r>
      <w:r>
        <w:t>then</w:t>
      </w:r>
      <w:r>
        <w:rPr>
          <w:spacing w:val="18"/>
        </w:rPr>
        <w:t xml:space="preserve"> </w:t>
      </w:r>
      <w:r>
        <w:t>also</w:t>
      </w:r>
      <w:r>
        <w:rPr>
          <w:spacing w:val="17"/>
        </w:rPr>
        <w:t xml:space="preserve"> </w:t>
      </w:r>
      <w:r>
        <w:t>identifies</w:t>
      </w:r>
      <w:r>
        <w:rPr>
          <w:spacing w:val="17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rPr>
          <w:spacing w:val="-1"/>
        </w:rPr>
        <w:t>broad</w:t>
      </w:r>
      <w:r>
        <w:rPr>
          <w:spacing w:val="17"/>
        </w:rPr>
        <w:t xml:space="preserve"> </w:t>
      </w:r>
      <w:r>
        <w:t>mix</w:t>
      </w:r>
      <w:r>
        <w:rPr>
          <w:spacing w:val="18"/>
        </w:rPr>
        <w:t xml:space="preserve"> </w:t>
      </w:r>
      <w:r>
        <w:t>portfolio</w:t>
      </w:r>
      <w:r>
        <w:rPr>
          <w:spacing w:val="15"/>
        </w:rPr>
        <w:t xml:space="preserve"> </w:t>
      </w:r>
      <w:r>
        <w:t>management</w:t>
      </w:r>
      <w:r>
        <w:rPr>
          <w:spacing w:val="19"/>
        </w:rPr>
        <w:t xml:space="preserve"> </w:t>
      </w:r>
      <w:r>
        <w:t>strategies</w:t>
      </w:r>
      <w:r>
        <w:rPr>
          <w:spacing w:val="17"/>
        </w:rPr>
        <w:t xml:space="preserve"> </w:t>
      </w:r>
      <w:r>
        <w:rPr>
          <w:spacing w:val="-1"/>
        </w:rPr>
        <w:t>under</w:t>
      </w:r>
      <w:r>
        <w:rPr>
          <w:spacing w:val="18"/>
        </w:rPr>
        <w:t xml:space="preserve"> </w:t>
      </w:r>
      <w:r>
        <w:t>the</w:t>
      </w:r>
      <w:r>
        <w:rPr>
          <w:spacing w:val="32"/>
          <w:w w:val="99"/>
        </w:rPr>
        <w:t xml:space="preserve"> </w:t>
      </w:r>
      <w:r>
        <w:t>different</w:t>
      </w:r>
      <w:r>
        <w:rPr>
          <w:spacing w:val="-4"/>
        </w:rPr>
        <w:t xml:space="preserve"> </w:t>
      </w:r>
      <w:r>
        <w:t>levels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rPr>
          <w:spacing w:val="-1"/>
        </w:rPr>
        <w:t>supply</w:t>
      </w:r>
      <w:r>
        <w:rPr>
          <w:spacing w:val="-5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demand</w:t>
      </w:r>
      <w:r>
        <w:rPr>
          <w:spacing w:val="-1"/>
        </w:rPr>
        <w:t xml:space="preserve"> (see</w:t>
      </w:r>
      <w:r>
        <w:rPr>
          <w:spacing w:val="-7"/>
        </w:rPr>
        <w:t xml:space="preserve"> </w:t>
      </w:r>
      <w:r>
        <w:t>Figure</w:t>
      </w:r>
      <w:r>
        <w:rPr>
          <w:spacing w:val="-4"/>
        </w:rPr>
        <w:t xml:space="preserve"> </w:t>
      </w:r>
      <w:r>
        <w:rPr>
          <w:spacing w:val="-1"/>
        </w:rPr>
        <w:t>2).</w:t>
      </w:r>
    </w:p>
    <w:p w14:paraId="0CD75229" w14:textId="77777777" w:rsidR="001418E5" w:rsidRDefault="001418E5">
      <w:pPr>
        <w:jc w:val="both"/>
        <w:sectPr w:rsidR="001418E5">
          <w:footerReference w:type="default" r:id="rId28"/>
          <w:pgSz w:w="11910" w:h="16840"/>
          <w:pgMar w:top="840" w:right="1160" w:bottom="860" w:left="1300" w:header="0" w:footer="672" w:gutter="0"/>
          <w:cols w:space="720"/>
        </w:sectPr>
      </w:pPr>
    </w:p>
    <w:p w14:paraId="0CD7522A" w14:textId="77777777" w:rsidR="001418E5" w:rsidRDefault="001418E5">
      <w:pPr>
        <w:rPr>
          <w:rFonts w:ascii="Century Gothic" w:eastAsia="Century Gothic" w:hAnsi="Century Gothic" w:cs="Century Gothic"/>
          <w:sz w:val="6"/>
          <w:szCs w:val="6"/>
        </w:rPr>
      </w:pPr>
    </w:p>
    <w:p w14:paraId="0CD7522B" w14:textId="77777777" w:rsidR="001418E5" w:rsidRDefault="00F34B3E">
      <w:pPr>
        <w:spacing w:line="200" w:lineRule="atLeast"/>
        <w:ind w:left="44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1C" wp14:editId="0CD7541D">
            <wp:extent cx="5621297" cy="3841051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97" cy="3841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22C" w14:textId="77777777" w:rsidR="001418E5" w:rsidRDefault="00F34B3E">
      <w:pPr>
        <w:pStyle w:val="BodyText"/>
        <w:spacing w:before="53" w:line="242" w:lineRule="exact"/>
        <w:ind w:left="418" w:right="2268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</w:rPr>
        <w:t>1</w:t>
      </w:r>
      <w:r>
        <w:t>: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demand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rPr>
          <w:spacing w:val="-1"/>
        </w:rPr>
        <w:t>influence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purpose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61"/>
          <w:w w:val="99"/>
        </w:rPr>
        <w:t xml:space="preserve"> </w:t>
      </w:r>
      <w:r>
        <w:t>Commonwealth</w:t>
      </w:r>
      <w:r>
        <w:rPr>
          <w:spacing w:val="-16"/>
        </w:rPr>
        <w:t xml:space="preserve"> </w:t>
      </w:r>
      <w:r>
        <w:t>environmental</w:t>
      </w:r>
      <w:r>
        <w:rPr>
          <w:spacing w:val="-18"/>
        </w:rPr>
        <w:t xml:space="preserve"> </w:t>
      </w:r>
      <w:r>
        <w:t>water</w:t>
      </w:r>
      <w:r>
        <w:rPr>
          <w:spacing w:val="-17"/>
        </w:rPr>
        <w:t xml:space="preserve"> </w:t>
      </w:r>
      <w:r>
        <w:rPr>
          <w:spacing w:val="-1"/>
        </w:rPr>
        <w:t>management</w:t>
      </w:r>
    </w:p>
    <w:p w14:paraId="0CD7522D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22E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22F" w14:textId="77777777" w:rsidR="001418E5" w:rsidRDefault="001418E5">
      <w:pPr>
        <w:spacing w:before="12"/>
        <w:rPr>
          <w:rFonts w:ascii="Century Gothic" w:eastAsia="Century Gothic" w:hAnsi="Century Gothic" w:cs="Century Gothic"/>
          <w:sz w:val="26"/>
          <w:szCs w:val="26"/>
        </w:rPr>
      </w:pPr>
    </w:p>
    <w:p w14:paraId="0CD75230" w14:textId="77777777" w:rsidR="001418E5" w:rsidRDefault="00F34B3E">
      <w:pPr>
        <w:pStyle w:val="BodyText"/>
        <w:spacing w:before="0"/>
        <w:ind w:left="418"/>
        <w:rPr>
          <w:rFonts w:cs="Century Gothic"/>
        </w:rPr>
      </w:pPr>
      <w:r>
        <w:rPr>
          <w:rFonts w:cs="Century Gothic"/>
          <w:b/>
          <w:bCs/>
          <w:spacing w:val="-1"/>
        </w:rPr>
        <w:t>Table</w:t>
      </w:r>
      <w:r>
        <w:rPr>
          <w:rFonts w:cs="Century Gothic"/>
          <w:b/>
          <w:bCs/>
          <w:spacing w:val="-9"/>
        </w:rPr>
        <w:t xml:space="preserve"> </w:t>
      </w:r>
      <w:r>
        <w:rPr>
          <w:rFonts w:cs="Century Gothic"/>
          <w:b/>
          <w:bCs/>
        </w:rPr>
        <w:t>2:</w:t>
      </w:r>
      <w:r>
        <w:rPr>
          <w:rFonts w:cs="Century Gothic"/>
          <w:b/>
          <w:bCs/>
          <w:spacing w:val="-10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outcomes</w:t>
      </w:r>
      <w:r>
        <w:rPr>
          <w:spacing w:val="-7"/>
        </w:rPr>
        <w:t xml:space="preserve"> </w:t>
      </w:r>
      <w:r>
        <w:rPr>
          <w:rFonts w:cs="Century Gothic"/>
        </w:rPr>
        <w:t>in</w:t>
      </w:r>
      <w:r>
        <w:rPr>
          <w:rFonts w:cs="Century Gothic"/>
          <w:spacing w:val="-8"/>
        </w:rPr>
        <w:t xml:space="preserve"> </w:t>
      </w:r>
      <w:r>
        <w:rPr>
          <w:rFonts w:cs="Century Gothic"/>
        </w:rPr>
        <w:t>scope</w:t>
      </w:r>
      <w:r>
        <w:rPr>
          <w:rFonts w:cs="Century Gothic"/>
          <w:spacing w:val="-8"/>
        </w:rPr>
        <w:t xml:space="preserve"> </w:t>
      </w:r>
      <w:r>
        <w:rPr>
          <w:rFonts w:cs="Century Gothic"/>
          <w:spacing w:val="-1"/>
        </w:rPr>
        <w:t>under</w:t>
      </w:r>
      <w:r>
        <w:rPr>
          <w:rFonts w:cs="Century Gothic"/>
          <w:spacing w:val="-5"/>
        </w:rPr>
        <w:t xml:space="preserve"> </w:t>
      </w:r>
      <w:r>
        <w:rPr>
          <w:rFonts w:cs="Century Gothic"/>
        </w:rPr>
        <w:t>different</w:t>
      </w:r>
      <w:r>
        <w:rPr>
          <w:rFonts w:cs="Century Gothic"/>
          <w:spacing w:val="-7"/>
        </w:rPr>
        <w:t xml:space="preserve"> </w:t>
      </w:r>
      <w:r>
        <w:rPr>
          <w:rFonts w:cs="Century Gothic"/>
          <w:spacing w:val="-1"/>
        </w:rPr>
        <w:t>‘purposes’</w:t>
      </w:r>
    </w:p>
    <w:p w14:paraId="0CD75231" w14:textId="77777777" w:rsidR="001418E5" w:rsidRDefault="001418E5">
      <w:pPr>
        <w:spacing w:before="8"/>
        <w:rPr>
          <w:rFonts w:ascii="Century Gothic" w:eastAsia="Century Gothic" w:hAnsi="Century Gothic" w:cs="Century Gothic"/>
          <w:sz w:val="17"/>
          <w:szCs w:val="17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60"/>
        <w:gridCol w:w="2125"/>
        <w:gridCol w:w="2127"/>
        <w:gridCol w:w="2129"/>
        <w:gridCol w:w="2125"/>
      </w:tblGrid>
      <w:tr w:rsidR="001418E5" w14:paraId="0CD75237" w14:textId="77777777">
        <w:trPr>
          <w:trHeight w:hRule="exact" w:val="1308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2" w14:textId="77777777" w:rsidR="001418E5" w:rsidRDefault="001418E5"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3" w14:textId="77777777" w:rsidR="001418E5" w:rsidRDefault="00F34B3E">
            <w:pPr>
              <w:pStyle w:val="TableParagraph"/>
              <w:ind w:left="99" w:right="29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933634"/>
                <w:spacing w:val="-1"/>
                <w:sz w:val="16"/>
              </w:rPr>
              <w:t>Avoid</w:t>
            </w:r>
            <w:r>
              <w:rPr>
                <w:rFonts w:ascii="Century Gothic"/>
                <w:b/>
                <w:color w:val="933634"/>
                <w:sz w:val="16"/>
              </w:rPr>
              <w:t xml:space="preserve"> </w:t>
            </w:r>
            <w:r>
              <w:rPr>
                <w:rFonts w:ascii="Century Gothic"/>
                <w:b/>
                <w:color w:val="933634"/>
                <w:spacing w:val="-1"/>
                <w:sz w:val="16"/>
              </w:rPr>
              <w:t>damage:</w:t>
            </w:r>
            <w:r>
              <w:rPr>
                <w:rFonts w:ascii="Century Gothic"/>
                <w:b/>
                <w:color w:val="933634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Avoid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damage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environmental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assets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4" w14:textId="77777777" w:rsidR="001418E5" w:rsidRDefault="00F34B3E">
            <w:pPr>
              <w:pStyle w:val="TableParagraph"/>
              <w:ind w:left="102" w:right="17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E26C09"/>
                <w:spacing w:val="-1"/>
                <w:sz w:val="16"/>
              </w:rPr>
              <w:t>Protect:</w:t>
            </w:r>
            <w:r>
              <w:rPr>
                <w:rFonts w:ascii="Century Gothic"/>
                <w:b/>
                <w:color w:val="E26C09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Ensure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ecological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capacity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for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recovery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5" w14:textId="77777777" w:rsidR="001418E5" w:rsidRDefault="00F34B3E">
            <w:pPr>
              <w:pStyle w:val="TableParagraph"/>
              <w:ind w:left="102" w:right="27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76923B"/>
                <w:spacing w:val="-1"/>
                <w:sz w:val="16"/>
              </w:rPr>
              <w:t>Maintain:</w:t>
            </w:r>
            <w:r>
              <w:rPr>
                <w:rFonts w:ascii="Century Gothic"/>
                <w:b/>
                <w:color w:val="76923B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Maintain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ecological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health and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resilience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6" w14:textId="77777777" w:rsidR="001418E5" w:rsidRDefault="00F34B3E">
            <w:pPr>
              <w:pStyle w:val="TableParagraph"/>
              <w:ind w:left="99" w:right="182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color w:val="365F91"/>
                <w:spacing w:val="-1"/>
                <w:sz w:val="16"/>
              </w:rPr>
              <w:t>Improve:</w:t>
            </w:r>
            <w:r>
              <w:rPr>
                <w:rFonts w:ascii="Century Gothic"/>
                <w:b/>
                <w:color w:val="365F91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Improve the</w:t>
            </w:r>
            <w:r>
              <w:rPr>
                <w:rFonts w:ascii="Century Gothic"/>
                <w:spacing w:val="30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health 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resilience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aquatic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ecosystems </w:t>
            </w:r>
            <w:r>
              <w:rPr>
                <w:rFonts w:ascii="Century Gothic"/>
                <w:sz w:val="16"/>
              </w:rPr>
              <w:t>/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build</w:t>
            </w:r>
            <w:r>
              <w:rPr>
                <w:rFonts w:ascii="Century Gothic"/>
                <w:spacing w:val="-1"/>
                <w:sz w:val="16"/>
              </w:rPr>
              <w:t xml:space="preserve"> future capacity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to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support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ecological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health 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resilience</w:t>
            </w:r>
          </w:p>
        </w:tc>
      </w:tr>
      <w:tr w:rsidR="001418E5" w14:paraId="0CD75245" w14:textId="77777777">
        <w:trPr>
          <w:trHeight w:hRule="exact" w:val="2725"/>
        </w:trPr>
        <w:tc>
          <w:tcPr>
            <w:tcW w:w="15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8" w14:textId="77777777" w:rsidR="001418E5" w:rsidRDefault="00F34B3E">
            <w:pPr>
              <w:pStyle w:val="TableParagraph"/>
              <w:ind w:left="99" w:right="32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pacing w:val="-1"/>
                <w:sz w:val="16"/>
              </w:rPr>
              <w:t>Broad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environmental</w:t>
            </w:r>
            <w:r>
              <w:rPr>
                <w:rFonts w:ascii="Century Gothic"/>
                <w:b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outcomes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in</w:t>
            </w:r>
            <w:r>
              <w:rPr>
                <w:rFonts w:ascii="Century Gothic"/>
                <w:b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scope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9" w14:textId="77777777" w:rsidR="001418E5" w:rsidRDefault="00F34B3E">
            <w:pPr>
              <w:pStyle w:val="ListParagraph"/>
              <w:numPr>
                <w:ilvl w:val="0"/>
                <w:numId w:val="18"/>
              </w:numPr>
              <w:tabs>
                <w:tab w:val="left" w:pos="280"/>
              </w:tabs>
              <w:ind w:right="17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Avoid critical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loss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species,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communities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ecosystems</w:t>
            </w:r>
          </w:p>
          <w:p w14:paraId="0CD7523A" w14:textId="77777777" w:rsidR="001418E5" w:rsidRDefault="00F34B3E">
            <w:pPr>
              <w:pStyle w:val="ListParagraph"/>
              <w:numPr>
                <w:ilvl w:val="0"/>
                <w:numId w:val="18"/>
              </w:numPr>
              <w:tabs>
                <w:tab w:val="left" w:pos="280"/>
              </w:tabs>
              <w:spacing w:before="1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Maintain key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refuges</w:t>
            </w:r>
          </w:p>
          <w:p w14:paraId="0CD7523B" w14:textId="77777777" w:rsidR="001418E5" w:rsidRDefault="00F34B3E">
            <w:pPr>
              <w:pStyle w:val="ListParagraph"/>
              <w:numPr>
                <w:ilvl w:val="0"/>
                <w:numId w:val="18"/>
              </w:numPr>
              <w:tabs>
                <w:tab w:val="left" w:pos="280"/>
              </w:tabs>
              <w:spacing w:before="121"/>
              <w:ind w:right="28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Avoid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irretrievable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damage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or</w:t>
            </w:r>
            <w:r>
              <w:rPr>
                <w:rFonts w:ascii="Century Gothic"/>
                <w:spacing w:val="2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catastrophic</w:t>
            </w:r>
            <w:r>
              <w:rPr>
                <w:rFonts w:ascii="Century Gothic"/>
                <w:spacing w:val="-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events</w:t>
            </w:r>
          </w:p>
        </w:tc>
        <w:tc>
          <w:tcPr>
            <w:tcW w:w="21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C" w14:textId="77777777" w:rsidR="001418E5" w:rsidRDefault="00F34B3E">
            <w:pPr>
              <w:pStyle w:val="ListParagraph"/>
              <w:numPr>
                <w:ilvl w:val="0"/>
                <w:numId w:val="17"/>
              </w:numPr>
              <w:tabs>
                <w:tab w:val="left" w:pos="283"/>
              </w:tabs>
              <w:ind w:right="32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Support the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survival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viability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threatened species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communities</w:t>
            </w:r>
          </w:p>
          <w:p w14:paraId="0CD7523D" w14:textId="77777777" w:rsidR="001418E5" w:rsidRDefault="00F34B3E">
            <w:pPr>
              <w:pStyle w:val="ListParagraph"/>
              <w:numPr>
                <w:ilvl w:val="0"/>
                <w:numId w:val="17"/>
              </w:numPr>
              <w:tabs>
                <w:tab w:val="left" w:pos="283"/>
              </w:tabs>
              <w:spacing w:before="1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Maintain refuges</w:t>
            </w:r>
          </w:p>
          <w:p w14:paraId="0CD7523E" w14:textId="77777777" w:rsidR="001418E5" w:rsidRDefault="00F34B3E">
            <w:pPr>
              <w:pStyle w:val="ListParagraph"/>
              <w:numPr>
                <w:ilvl w:val="0"/>
                <w:numId w:val="17"/>
              </w:numPr>
              <w:tabs>
                <w:tab w:val="left" w:pos="283"/>
              </w:tabs>
              <w:spacing w:before="121"/>
              <w:ind w:right="21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Support key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ecosystem functions.</w:t>
            </w:r>
          </w:p>
        </w:tc>
        <w:tc>
          <w:tcPr>
            <w:tcW w:w="21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3F" w14:textId="77777777" w:rsidR="001418E5" w:rsidRDefault="00F34B3E">
            <w:pPr>
              <w:pStyle w:val="ListParagraph"/>
              <w:numPr>
                <w:ilvl w:val="0"/>
                <w:numId w:val="16"/>
              </w:numPr>
              <w:tabs>
                <w:tab w:val="left" w:pos="283"/>
              </w:tabs>
              <w:ind w:right="18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Enable growth,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reproduction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small-scale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recruitment 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diverse </w:t>
            </w:r>
            <w:r>
              <w:rPr>
                <w:rFonts w:ascii="Century Gothic"/>
                <w:spacing w:val="-2"/>
                <w:sz w:val="16"/>
              </w:rPr>
              <w:t>range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flora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fauna</w:t>
            </w:r>
          </w:p>
          <w:p w14:paraId="0CD75240" w14:textId="77777777" w:rsidR="001418E5" w:rsidRDefault="00F34B3E">
            <w:pPr>
              <w:pStyle w:val="ListParagraph"/>
              <w:numPr>
                <w:ilvl w:val="0"/>
                <w:numId w:val="16"/>
              </w:numPr>
              <w:tabs>
                <w:tab w:val="left" w:pos="283"/>
              </w:tabs>
              <w:spacing w:before="119"/>
              <w:ind w:right="44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Promote low-lying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floodplain-river</w:t>
            </w:r>
            <w:r>
              <w:rPr>
                <w:rFonts w:ascii="Century Gothic"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connectivity</w:t>
            </w:r>
          </w:p>
          <w:p w14:paraId="0CD75241" w14:textId="77777777" w:rsidR="001418E5" w:rsidRDefault="00F34B3E">
            <w:pPr>
              <w:pStyle w:val="ListParagraph"/>
              <w:numPr>
                <w:ilvl w:val="0"/>
                <w:numId w:val="16"/>
              </w:numPr>
              <w:tabs>
                <w:tab w:val="left" w:pos="283"/>
              </w:tabs>
              <w:spacing w:before="118"/>
              <w:ind w:right="18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Support medium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flow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 floodplain</w:t>
            </w:r>
            <w:r>
              <w:rPr>
                <w:rFonts w:ascii="Century Gothic"/>
                <w:spacing w:val="29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functional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processes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42" w14:textId="77777777" w:rsidR="001418E5" w:rsidRDefault="00F34B3E">
            <w:pPr>
              <w:pStyle w:val="ListParagraph"/>
              <w:numPr>
                <w:ilvl w:val="0"/>
                <w:numId w:val="15"/>
              </w:numPr>
              <w:tabs>
                <w:tab w:val="left" w:pos="281"/>
              </w:tabs>
              <w:ind w:right="18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Enable growth,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reproduction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large-scale</w:t>
            </w:r>
            <w:r>
              <w:rPr>
                <w:rFonts w:ascii="Century Gothic"/>
                <w:spacing w:val="26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recruitment for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</w:t>
            </w:r>
            <w:r>
              <w:rPr>
                <w:rFonts w:ascii="Century Gothic"/>
                <w:spacing w:val="2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diverse </w:t>
            </w:r>
            <w:r>
              <w:rPr>
                <w:rFonts w:ascii="Century Gothic"/>
                <w:spacing w:val="-2"/>
                <w:sz w:val="16"/>
              </w:rPr>
              <w:t>range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flora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fauna</w:t>
            </w:r>
          </w:p>
          <w:p w14:paraId="0CD75243" w14:textId="77777777" w:rsidR="001418E5" w:rsidRDefault="00F34B3E">
            <w:pPr>
              <w:pStyle w:val="ListParagraph"/>
              <w:numPr>
                <w:ilvl w:val="0"/>
                <w:numId w:val="15"/>
              </w:numPr>
              <w:tabs>
                <w:tab w:val="left" w:pos="281"/>
              </w:tabs>
              <w:spacing w:before="119"/>
              <w:ind w:right="14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 xml:space="preserve">Promote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sustain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higher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floodplain-river</w:t>
            </w:r>
            <w:r>
              <w:rPr>
                <w:rFonts w:ascii="Century Gothic"/>
                <w:spacing w:val="2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connectivity</w:t>
            </w:r>
          </w:p>
          <w:p w14:paraId="0CD75244" w14:textId="77777777" w:rsidR="001418E5" w:rsidRDefault="00F34B3E">
            <w:pPr>
              <w:pStyle w:val="ListParagraph"/>
              <w:numPr>
                <w:ilvl w:val="0"/>
                <w:numId w:val="15"/>
              </w:numPr>
              <w:tabs>
                <w:tab w:val="left" w:pos="281"/>
              </w:tabs>
              <w:spacing w:before="118"/>
              <w:ind w:right="118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Support high</w:t>
            </w:r>
            <w:r>
              <w:rPr>
                <w:rFonts w:ascii="Century Gothic"/>
                <w:spacing w:val="-2"/>
                <w:sz w:val="16"/>
              </w:rPr>
              <w:t xml:space="preserve"> flow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river</w:t>
            </w:r>
            <w:r>
              <w:rPr>
                <w:rFonts w:ascii="Century Gothic"/>
                <w:spacing w:val="25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floodplain</w:t>
            </w:r>
            <w:r>
              <w:rPr>
                <w:rFonts w:ascii="Century Gothic"/>
                <w:spacing w:val="2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functional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processes</w:t>
            </w:r>
          </w:p>
        </w:tc>
      </w:tr>
      <w:tr w:rsidR="001418E5" w14:paraId="0CD75249" w14:textId="77777777">
        <w:trPr>
          <w:trHeight w:hRule="exact" w:val="206"/>
        </w:trPr>
        <w:tc>
          <w:tcPr>
            <w:tcW w:w="15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CD75246" w14:textId="77777777" w:rsidR="001418E5" w:rsidRDefault="00F34B3E">
            <w:pPr>
              <w:pStyle w:val="TableParagraph"/>
              <w:ind w:left="99" w:right="49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b/>
                <w:sz w:val="16"/>
              </w:rPr>
              <w:t>&lt;1</w:t>
            </w:r>
            <w:r>
              <w:rPr>
                <w:rFonts w:ascii="Century Gothic"/>
                <w:b/>
                <w:spacing w:val="1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year</w:t>
            </w:r>
            <w:r>
              <w:rPr>
                <w:rFonts w:ascii="Century Gothic"/>
                <w:b/>
                <w:spacing w:val="22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expected</w:t>
            </w:r>
            <w:r>
              <w:rPr>
                <w:rFonts w:ascii="Century Gothic"/>
                <w:b/>
                <w:spacing w:val="20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6"/>
              </w:rPr>
              <w:t>outcomes</w:t>
            </w:r>
            <w:r>
              <w:rPr>
                <w:rFonts w:ascii="Century Gothic"/>
                <w:b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b/>
                <w:sz w:val="16"/>
              </w:rPr>
              <w:t>in</w:t>
            </w:r>
            <w:r>
              <w:rPr>
                <w:rFonts w:ascii="Century Gothic"/>
                <w:b/>
                <w:spacing w:val="28"/>
                <w:sz w:val="16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6"/>
              </w:rPr>
              <w:t>scope</w:t>
            </w:r>
          </w:p>
        </w:tc>
        <w:tc>
          <w:tcPr>
            <w:tcW w:w="63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47" w14:textId="77777777" w:rsidR="001418E5" w:rsidRDefault="00F34B3E">
            <w:pPr>
              <w:pStyle w:val="TableParagraph"/>
              <w:spacing w:line="195" w:lineRule="exact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Vegetation condition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48" w14:textId="77777777" w:rsidR="001418E5" w:rsidRDefault="001418E5"/>
        </w:tc>
      </w:tr>
      <w:tr w:rsidR="001418E5" w14:paraId="0CD7524D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4A" w14:textId="77777777" w:rsidR="001418E5" w:rsidRDefault="001418E5"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4B" w14:textId="77777777" w:rsidR="001418E5" w:rsidRDefault="001418E5"/>
        </w:tc>
        <w:tc>
          <w:tcPr>
            <w:tcW w:w="6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4C" w14:textId="77777777" w:rsidR="001418E5" w:rsidRDefault="00F34B3E">
            <w:pPr>
              <w:pStyle w:val="TableParagraph"/>
              <w:spacing w:line="195" w:lineRule="exact"/>
              <w:ind w:left="1165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Vegetation reproduction,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germination and dispersal</w:t>
            </w:r>
          </w:p>
        </w:tc>
      </w:tr>
      <w:tr w:rsidR="001418E5" w14:paraId="0CD75250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4E" w14:textId="77777777" w:rsidR="001418E5" w:rsidRDefault="001418E5"/>
        </w:tc>
        <w:tc>
          <w:tcPr>
            <w:tcW w:w="8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4F" w14:textId="77777777" w:rsidR="001418E5" w:rsidRDefault="00F34B3E">
            <w:pPr>
              <w:pStyle w:val="TableParagraph"/>
              <w:spacing w:line="195" w:lineRule="exact"/>
              <w:ind w:right="1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Fish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condition</w:t>
            </w:r>
          </w:p>
        </w:tc>
      </w:tr>
      <w:tr w:rsidR="001418E5" w14:paraId="0CD75254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51" w14:textId="77777777" w:rsidR="001418E5" w:rsidRDefault="001418E5"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52" w14:textId="77777777" w:rsidR="001418E5" w:rsidRDefault="001418E5"/>
        </w:tc>
        <w:tc>
          <w:tcPr>
            <w:tcW w:w="6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53" w14:textId="77777777" w:rsidR="001418E5" w:rsidRDefault="00F34B3E">
            <w:pPr>
              <w:pStyle w:val="TableParagraph"/>
              <w:spacing w:line="195" w:lineRule="exact"/>
              <w:ind w:left="161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Fish larval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 xml:space="preserve">abundance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-1"/>
                <w:sz w:val="16"/>
              </w:rPr>
              <w:t xml:space="preserve"> reproduction</w:t>
            </w:r>
          </w:p>
        </w:tc>
      </w:tr>
      <w:tr w:rsidR="001418E5" w14:paraId="0CD75258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55" w14:textId="77777777" w:rsidR="001418E5" w:rsidRDefault="001418E5"/>
        </w:tc>
        <w:tc>
          <w:tcPr>
            <w:tcW w:w="63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56" w14:textId="77777777" w:rsidR="001418E5" w:rsidRDefault="00F34B3E">
            <w:pPr>
              <w:pStyle w:val="TableParagraph"/>
              <w:spacing w:line="195" w:lineRule="exact"/>
              <w:ind w:left="1924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Waterbird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survival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condition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57" w14:textId="77777777" w:rsidR="001418E5" w:rsidRDefault="001418E5"/>
        </w:tc>
      </w:tr>
      <w:tr w:rsidR="001418E5" w14:paraId="0CD7525C" w14:textId="77777777">
        <w:trPr>
          <w:trHeight w:hRule="exact" w:val="205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59" w14:textId="77777777" w:rsidR="001418E5" w:rsidRDefault="001418E5"/>
        </w:tc>
        <w:tc>
          <w:tcPr>
            <w:tcW w:w="42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5A" w14:textId="77777777" w:rsidR="001418E5" w:rsidRDefault="001418E5"/>
        </w:tc>
        <w:tc>
          <w:tcPr>
            <w:tcW w:w="4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5B" w14:textId="77777777" w:rsidR="001418E5" w:rsidRDefault="00F34B3E">
            <w:pPr>
              <w:pStyle w:val="TableParagraph"/>
              <w:spacing w:line="193" w:lineRule="exact"/>
              <w:ind w:left="903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Waterbird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 xml:space="preserve">chicks </w:t>
            </w:r>
            <w:r>
              <w:rPr>
                <w:rFonts w:ascii="Century Gothic"/>
                <w:spacing w:val="-1"/>
                <w:sz w:val="16"/>
              </w:rPr>
              <w:t>and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fledglings</w:t>
            </w:r>
          </w:p>
        </w:tc>
      </w:tr>
      <w:tr w:rsidR="001418E5" w14:paraId="0CD75260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5D" w14:textId="77777777" w:rsidR="001418E5" w:rsidRDefault="001418E5"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5E" w14:textId="77777777" w:rsidR="001418E5" w:rsidRDefault="001418E5"/>
        </w:tc>
        <w:tc>
          <w:tcPr>
            <w:tcW w:w="6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5F" w14:textId="77777777" w:rsidR="001418E5" w:rsidRDefault="00F34B3E">
            <w:pPr>
              <w:pStyle w:val="TableParagraph"/>
              <w:spacing w:line="194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Other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vertebrate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young</w:t>
            </w:r>
          </w:p>
        </w:tc>
      </w:tr>
      <w:tr w:rsidR="001418E5" w14:paraId="0CD75264" w14:textId="77777777">
        <w:trPr>
          <w:trHeight w:hRule="exact" w:val="403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61" w14:textId="77777777" w:rsidR="001418E5" w:rsidRDefault="001418E5"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62" w14:textId="77777777" w:rsidR="001418E5" w:rsidRDefault="001418E5"/>
        </w:tc>
        <w:tc>
          <w:tcPr>
            <w:tcW w:w="6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63" w14:textId="77777777" w:rsidR="001418E5" w:rsidRDefault="00F34B3E">
            <w:pPr>
              <w:pStyle w:val="TableParagraph"/>
              <w:tabs>
                <w:tab w:val="left" w:pos="4986"/>
              </w:tabs>
              <w:ind w:left="733" w:right="731" w:firstLine="30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Hydrological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connectivity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including</w:t>
            </w:r>
            <w:r>
              <w:rPr>
                <w:rFonts w:ascii="Century Gothic"/>
                <w:spacing w:val="-4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end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of</w:t>
            </w:r>
            <w:r>
              <w:rPr>
                <w:rFonts w:ascii="Century Gothic"/>
                <w:spacing w:val="-2"/>
                <w:sz w:val="16"/>
              </w:rPr>
              <w:t xml:space="preserve"> system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flows</w:t>
            </w:r>
            <w:r>
              <w:rPr>
                <w:rFonts w:ascii="Century Gothic"/>
                <w:spacing w:val="37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w w:val="95"/>
                <w:sz w:val="16"/>
              </w:rPr>
              <w:t>(Longitudinal)</w:t>
            </w:r>
            <w:r>
              <w:rPr>
                <w:rFonts w:ascii="Century Gothic"/>
                <w:spacing w:val="-1"/>
                <w:w w:val="95"/>
                <w:sz w:val="16"/>
              </w:rPr>
              <w:tab/>
            </w:r>
            <w:r>
              <w:rPr>
                <w:rFonts w:ascii="Century Gothic"/>
                <w:spacing w:val="-1"/>
                <w:sz w:val="16"/>
              </w:rPr>
              <w:t>(Lateral)</w:t>
            </w:r>
          </w:p>
        </w:tc>
      </w:tr>
      <w:tr w:rsidR="001418E5" w14:paraId="0CD75268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65" w14:textId="77777777" w:rsidR="001418E5" w:rsidRDefault="001418E5"/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66" w14:textId="77777777" w:rsidR="001418E5" w:rsidRDefault="001418E5"/>
        </w:tc>
        <w:tc>
          <w:tcPr>
            <w:tcW w:w="6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67" w14:textId="77777777" w:rsidR="001418E5" w:rsidRDefault="00F34B3E">
            <w:pPr>
              <w:pStyle w:val="TableParagraph"/>
              <w:spacing w:line="195" w:lineRule="exact"/>
              <w:ind w:left="1989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Biotic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dispersal</w:t>
            </w:r>
            <w:r>
              <w:rPr>
                <w:rFonts w:ascii="Century Gothic"/>
                <w:sz w:val="16"/>
              </w:rPr>
              <w:t xml:space="preserve"> and</w:t>
            </w:r>
            <w:r>
              <w:rPr>
                <w:rFonts w:ascii="Century Gothic"/>
                <w:spacing w:val="-1"/>
                <w:sz w:val="16"/>
              </w:rPr>
              <w:t xml:space="preserve"> movement</w:t>
            </w:r>
          </w:p>
        </w:tc>
      </w:tr>
      <w:tr w:rsidR="001418E5" w14:paraId="0CD7526B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69" w14:textId="77777777" w:rsidR="001418E5" w:rsidRDefault="001418E5"/>
        </w:tc>
        <w:tc>
          <w:tcPr>
            <w:tcW w:w="8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6A" w14:textId="77777777" w:rsidR="001418E5" w:rsidRDefault="00F34B3E">
            <w:pPr>
              <w:pStyle w:val="TableParagraph"/>
              <w:spacing w:line="195" w:lineRule="exact"/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Sediment transport</w:t>
            </w:r>
          </w:p>
        </w:tc>
      </w:tr>
      <w:tr w:rsidR="001418E5" w14:paraId="0CD7526E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6C" w14:textId="77777777" w:rsidR="001418E5" w:rsidRDefault="001418E5"/>
        </w:tc>
        <w:tc>
          <w:tcPr>
            <w:tcW w:w="8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6D" w14:textId="77777777" w:rsidR="001418E5" w:rsidRDefault="00F34B3E">
            <w:pPr>
              <w:pStyle w:val="TableParagraph"/>
              <w:spacing w:line="195" w:lineRule="exact"/>
              <w:ind w:left="172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Primary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productivity;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decomposition;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nutrient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z w:val="16"/>
              </w:rPr>
              <w:t>and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carbon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cycling</w:t>
            </w:r>
          </w:p>
        </w:tc>
      </w:tr>
      <w:tr w:rsidR="001418E5" w14:paraId="0CD75272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6F" w14:textId="77777777" w:rsidR="001418E5" w:rsidRDefault="001418E5"/>
        </w:tc>
        <w:tc>
          <w:tcPr>
            <w:tcW w:w="425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70" w14:textId="77777777" w:rsidR="001418E5" w:rsidRDefault="00F34B3E">
            <w:pPr>
              <w:pStyle w:val="TableParagraph"/>
              <w:spacing w:line="195" w:lineRule="exact"/>
              <w:ind w:left="366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Individual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survival</w:t>
            </w:r>
            <w:r>
              <w:rPr>
                <w:rFonts w:ascii="Century Gothic"/>
                <w:sz w:val="16"/>
              </w:rPr>
              <w:t xml:space="preserve"> and</w:t>
            </w:r>
            <w:r>
              <w:rPr>
                <w:rFonts w:ascii="Century Gothic"/>
                <w:spacing w:val="-1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condition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(inc</w:t>
            </w:r>
            <w:r>
              <w:rPr>
                <w:rFonts w:ascii="Century Gothic"/>
                <w:spacing w:val="-2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refuges)</w:t>
            </w:r>
          </w:p>
        </w:tc>
        <w:tc>
          <w:tcPr>
            <w:tcW w:w="425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71" w14:textId="77777777" w:rsidR="001418E5" w:rsidRDefault="001418E5"/>
        </w:tc>
      </w:tr>
      <w:tr w:rsidR="001418E5" w14:paraId="0CD75276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14:paraId="0CD75273" w14:textId="77777777" w:rsidR="001418E5" w:rsidRDefault="001418E5"/>
        </w:tc>
        <w:tc>
          <w:tcPr>
            <w:tcW w:w="638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74" w14:textId="77777777" w:rsidR="001418E5" w:rsidRDefault="00F34B3E">
            <w:pPr>
              <w:pStyle w:val="TableParagraph"/>
              <w:spacing w:line="195" w:lineRule="exact"/>
              <w:ind w:left="1511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Individual</w:t>
            </w:r>
            <w:r>
              <w:rPr>
                <w:rFonts w:ascii="Century Gothic"/>
                <w:spacing w:val="2"/>
                <w:sz w:val="16"/>
              </w:rPr>
              <w:t xml:space="preserve"> </w:t>
            </w:r>
            <w:r>
              <w:rPr>
                <w:rFonts w:ascii="Century Gothic"/>
                <w:spacing w:val="-2"/>
                <w:sz w:val="16"/>
              </w:rPr>
              <w:t>condition</w:t>
            </w:r>
            <w:r>
              <w:rPr>
                <w:rFonts w:ascii="Century Gothic"/>
                <w:spacing w:val="-1"/>
                <w:sz w:val="16"/>
              </w:rPr>
              <w:t xml:space="preserve"> (ecosystem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resistance)</w:t>
            </w:r>
          </w:p>
        </w:tc>
        <w:tc>
          <w:tcPr>
            <w:tcW w:w="21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75" w14:textId="77777777" w:rsidR="001418E5" w:rsidRDefault="001418E5"/>
        </w:tc>
      </w:tr>
      <w:tr w:rsidR="001418E5" w14:paraId="0CD75279" w14:textId="77777777">
        <w:trPr>
          <w:trHeight w:hRule="exact" w:val="206"/>
        </w:trPr>
        <w:tc>
          <w:tcPr>
            <w:tcW w:w="15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277" w14:textId="77777777" w:rsidR="001418E5" w:rsidRDefault="001418E5"/>
        </w:tc>
        <w:tc>
          <w:tcPr>
            <w:tcW w:w="8505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1F1F1"/>
          </w:tcPr>
          <w:p w14:paraId="0CD75278" w14:textId="77777777" w:rsidR="001418E5" w:rsidRDefault="00F34B3E">
            <w:pPr>
              <w:pStyle w:val="TableParagraph"/>
              <w:spacing w:line="194" w:lineRule="exact"/>
              <w:ind w:left="1550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/>
                <w:spacing w:val="-1"/>
                <w:sz w:val="16"/>
              </w:rPr>
              <w:t>Salinity;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dissolved</w:t>
            </w:r>
            <w:r>
              <w:rPr>
                <w:rFonts w:ascii="Century Gothic"/>
                <w:spacing w:val="1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oxygen;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pH;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dissolved organic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carbon;</w:t>
            </w:r>
            <w:r>
              <w:rPr>
                <w:rFonts w:ascii="Century Gothic"/>
                <w:spacing w:val="-3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algal</w:t>
            </w:r>
            <w:r>
              <w:rPr>
                <w:rFonts w:ascii="Century Gothic"/>
                <w:sz w:val="16"/>
              </w:rPr>
              <w:t xml:space="preserve"> </w:t>
            </w:r>
            <w:r>
              <w:rPr>
                <w:rFonts w:ascii="Century Gothic"/>
                <w:spacing w:val="-1"/>
                <w:sz w:val="16"/>
              </w:rPr>
              <w:t>blooms</w:t>
            </w:r>
          </w:p>
        </w:tc>
      </w:tr>
    </w:tbl>
    <w:p w14:paraId="0CD7527A" w14:textId="77777777" w:rsidR="001418E5" w:rsidRDefault="001418E5">
      <w:pPr>
        <w:spacing w:line="194" w:lineRule="exact"/>
        <w:rPr>
          <w:rFonts w:ascii="Century Gothic" w:eastAsia="Century Gothic" w:hAnsi="Century Gothic" w:cs="Century Gothic"/>
          <w:sz w:val="16"/>
          <w:szCs w:val="16"/>
        </w:rPr>
        <w:sectPr w:rsidR="001418E5">
          <w:footerReference w:type="default" r:id="rId30"/>
          <w:pgSz w:w="11910" w:h="16840"/>
          <w:pgMar w:top="760" w:right="620" w:bottom="860" w:left="1000" w:header="0" w:footer="672" w:gutter="0"/>
          <w:cols w:space="720"/>
        </w:sectPr>
      </w:pPr>
    </w:p>
    <w:p w14:paraId="0CD7527B" w14:textId="324FF10C" w:rsidR="001418E5" w:rsidRDefault="00F34B3E">
      <w:pPr>
        <w:spacing w:before="91"/>
        <w:ind w:right="11"/>
        <w:jc w:val="center"/>
        <w:rPr>
          <w:rFonts w:ascii="Calibri" w:eastAsia="Calibri" w:hAnsi="Calibri" w:cs="Calibri"/>
          <w:sz w:val="16"/>
          <w:szCs w:val="16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503269832" behindDoc="1" locked="0" layoutInCell="1" allowOverlap="1" wp14:anchorId="0CD7541E" wp14:editId="2954B928">
                <wp:simplePos x="0" y="0"/>
                <wp:positionH relativeFrom="page">
                  <wp:posOffset>537210</wp:posOffset>
                </wp:positionH>
                <wp:positionV relativeFrom="paragraph">
                  <wp:posOffset>52070</wp:posOffset>
                </wp:positionV>
                <wp:extent cx="10017125" cy="5705475"/>
                <wp:effectExtent l="3810" t="4445" r="8890" b="5080"/>
                <wp:wrapNone/>
                <wp:docPr id="50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17125" cy="5705475"/>
                          <a:chOff x="846" y="82"/>
                          <a:chExt cx="15775" cy="8985"/>
                        </a:xfrm>
                      </wpg:grpSpPr>
                      <wpg:grpSp>
                        <wpg:cNvPr id="51" name="Group 139"/>
                        <wpg:cNvGrpSpPr>
                          <a:grpSpLocks/>
                        </wpg:cNvGrpSpPr>
                        <wpg:grpSpPr bwMode="auto">
                          <a:xfrm>
                            <a:off x="862" y="92"/>
                            <a:ext cx="15742" cy="428"/>
                            <a:chOff x="862" y="92"/>
                            <a:chExt cx="15742" cy="428"/>
                          </a:xfrm>
                        </wpg:grpSpPr>
                        <wps:wsp>
                          <wps:cNvPr id="52" name="Freeform 140"/>
                          <wps:cNvSpPr>
                            <a:spLocks/>
                          </wps:cNvSpPr>
                          <wps:spPr bwMode="auto">
                            <a:xfrm>
                              <a:off x="862" y="92"/>
                              <a:ext cx="15742" cy="428"/>
                            </a:xfrm>
                            <a:custGeom>
                              <a:avLst/>
                              <a:gdLst>
                                <a:gd name="T0" fmla="+- 0 862 862"/>
                                <a:gd name="T1" fmla="*/ T0 w 15742"/>
                                <a:gd name="T2" fmla="+- 0 519 92"/>
                                <a:gd name="T3" fmla="*/ 519 h 428"/>
                                <a:gd name="T4" fmla="+- 0 16603 862"/>
                                <a:gd name="T5" fmla="*/ T4 w 15742"/>
                                <a:gd name="T6" fmla="+- 0 519 92"/>
                                <a:gd name="T7" fmla="*/ 519 h 428"/>
                                <a:gd name="T8" fmla="+- 0 16603 862"/>
                                <a:gd name="T9" fmla="*/ T8 w 15742"/>
                                <a:gd name="T10" fmla="+- 0 92 92"/>
                                <a:gd name="T11" fmla="*/ 92 h 428"/>
                                <a:gd name="T12" fmla="+- 0 862 862"/>
                                <a:gd name="T13" fmla="*/ T12 w 15742"/>
                                <a:gd name="T14" fmla="+- 0 92 92"/>
                                <a:gd name="T15" fmla="*/ 92 h 428"/>
                                <a:gd name="T16" fmla="+- 0 862 862"/>
                                <a:gd name="T17" fmla="*/ T16 w 15742"/>
                                <a:gd name="T18" fmla="+- 0 519 92"/>
                                <a:gd name="T19" fmla="*/ 519 h 42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42" h="428">
                                  <a:moveTo>
                                    <a:pt x="0" y="427"/>
                                  </a:moveTo>
                                  <a:lnTo>
                                    <a:pt x="15741" y="427"/>
                                  </a:lnTo>
                                  <a:lnTo>
                                    <a:pt x="157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137"/>
                        <wpg:cNvGrpSpPr>
                          <a:grpSpLocks/>
                        </wpg:cNvGrpSpPr>
                        <wpg:grpSpPr bwMode="auto">
                          <a:xfrm>
                            <a:off x="965" y="92"/>
                            <a:ext cx="15536" cy="317"/>
                            <a:chOff x="965" y="92"/>
                            <a:chExt cx="15536" cy="317"/>
                          </a:xfrm>
                        </wpg:grpSpPr>
                        <wps:wsp>
                          <wps:cNvPr id="54" name="Freeform 138"/>
                          <wps:cNvSpPr>
                            <a:spLocks/>
                          </wps:cNvSpPr>
                          <wps:spPr bwMode="auto">
                            <a:xfrm>
                              <a:off x="965" y="92"/>
                              <a:ext cx="15536" cy="317"/>
                            </a:xfrm>
                            <a:custGeom>
                              <a:avLst/>
                              <a:gdLst>
                                <a:gd name="T0" fmla="+- 0 965 965"/>
                                <a:gd name="T1" fmla="*/ T0 w 15536"/>
                                <a:gd name="T2" fmla="+- 0 409 92"/>
                                <a:gd name="T3" fmla="*/ 409 h 317"/>
                                <a:gd name="T4" fmla="+- 0 16500 965"/>
                                <a:gd name="T5" fmla="*/ T4 w 15536"/>
                                <a:gd name="T6" fmla="+- 0 409 92"/>
                                <a:gd name="T7" fmla="*/ 409 h 317"/>
                                <a:gd name="T8" fmla="+- 0 16500 965"/>
                                <a:gd name="T9" fmla="*/ T8 w 15536"/>
                                <a:gd name="T10" fmla="+- 0 92 92"/>
                                <a:gd name="T11" fmla="*/ 92 h 317"/>
                                <a:gd name="T12" fmla="+- 0 965 965"/>
                                <a:gd name="T13" fmla="*/ T12 w 15536"/>
                                <a:gd name="T14" fmla="+- 0 92 92"/>
                                <a:gd name="T15" fmla="*/ 92 h 317"/>
                                <a:gd name="T16" fmla="+- 0 965 965"/>
                                <a:gd name="T17" fmla="*/ T16 w 15536"/>
                                <a:gd name="T18" fmla="+- 0 409 92"/>
                                <a:gd name="T19" fmla="*/ 409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536" h="317">
                                  <a:moveTo>
                                    <a:pt x="0" y="317"/>
                                  </a:moveTo>
                                  <a:lnTo>
                                    <a:pt x="15535" y="317"/>
                                  </a:lnTo>
                                  <a:lnTo>
                                    <a:pt x="155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2BAA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35"/>
                        <wpg:cNvGrpSpPr>
                          <a:grpSpLocks/>
                        </wpg:cNvGrpSpPr>
                        <wpg:grpSpPr bwMode="auto">
                          <a:xfrm>
                            <a:off x="852" y="87"/>
                            <a:ext cx="15764" cy="2"/>
                            <a:chOff x="852" y="87"/>
                            <a:chExt cx="15764" cy="2"/>
                          </a:xfrm>
                        </wpg:grpSpPr>
                        <wps:wsp>
                          <wps:cNvPr id="56" name="Freeform 136"/>
                          <wps:cNvSpPr>
                            <a:spLocks/>
                          </wps:cNvSpPr>
                          <wps:spPr bwMode="auto">
                            <a:xfrm>
                              <a:off x="852" y="87"/>
                              <a:ext cx="1576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764"/>
                                <a:gd name="T2" fmla="+- 0 16615 852"/>
                                <a:gd name="T3" fmla="*/ T2 w 15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4">
                                  <a:moveTo>
                                    <a:pt x="0" y="0"/>
                                  </a:moveTo>
                                  <a:lnTo>
                                    <a:pt x="157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133"/>
                        <wpg:cNvGrpSpPr>
                          <a:grpSpLocks/>
                        </wpg:cNvGrpSpPr>
                        <wpg:grpSpPr bwMode="auto">
                          <a:xfrm>
                            <a:off x="857" y="92"/>
                            <a:ext cx="2" cy="8964"/>
                            <a:chOff x="857" y="92"/>
                            <a:chExt cx="2" cy="8964"/>
                          </a:xfrm>
                        </wpg:grpSpPr>
                        <wps:wsp>
                          <wps:cNvPr id="58" name="Freeform 134"/>
                          <wps:cNvSpPr>
                            <a:spLocks/>
                          </wps:cNvSpPr>
                          <wps:spPr bwMode="auto">
                            <a:xfrm>
                              <a:off x="857" y="92"/>
                              <a:ext cx="2" cy="8964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92 h 8964"/>
                                <a:gd name="T2" fmla="+- 0 9056 92"/>
                                <a:gd name="T3" fmla="*/ 9056 h 8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4">
                                  <a:moveTo>
                                    <a:pt x="0" y="0"/>
                                  </a:moveTo>
                                  <a:lnTo>
                                    <a:pt x="0" y="89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31"/>
                        <wpg:cNvGrpSpPr>
                          <a:grpSpLocks/>
                        </wpg:cNvGrpSpPr>
                        <wpg:grpSpPr bwMode="auto">
                          <a:xfrm>
                            <a:off x="16610" y="92"/>
                            <a:ext cx="2" cy="8964"/>
                            <a:chOff x="16610" y="92"/>
                            <a:chExt cx="2" cy="8964"/>
                          </a:xfrm>
                        </wpg:grpSpPr>
                        <wps:wsp>
                          <wps:cNvPr id="60" name="Freeform 132"/>
                          <wps:cNvSpPr>
                            <a:spLocks/>
                          </wps:cNvSpPr>
                          <wps:spPr bwMode="auto">
                            <a:xfrm>
                              <a:off x="16610" y="92"/>
                              <a:ext cx="2" cy="8964"/>
                            </a:xfrm>
                            <a:custGeom>
                              <a:avLst/>
                              <a:gdLst>
                                <a:gd name="T0" fmla="+- 0 92 92"/>
                                <a:gd name="T1" fmla="*/ 92 h 8964"/>
                                <a:gd name="T2" fmla="+- 0 9056 92"/>
                                <a:gd name="T3" fmla="*/ 9056 h 896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964">
                                  <a:moveTo>
                                    <a:pt x="0" y="0"/>
                                  </a:moveTo>
                                  <a:lnTo>
                                    <a:pt x="0" y="896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29"/>
                        <wpg:cNvGrpSpPr>
                          <a:grpSpLocks/>
                        </wpg:cNvGrpSpPr>
                        <wpg:grpSpPr bwMode="auto">
                          <a:xfrm>
                            <a:off x="852" y="524"/>
                            <a:ext cx="15764" cy="2"/>
                            <a:chOff x="852" y="524"/>
                            <a:chExt cx="15764" cy="2"/>
                          </a:xfrm>
                        </wpg:grpSpPr>
                        <wps:wsp>
                          <wps:cNvPr id="62" name="Freeform 130"/>
                          <wps:cNvSpPr>
                            <a:spLocks/>
                          </wps:cNvSpPr>
                          <wps:spPr bwMode="auto">
                            <a:xfrm>
                              <a:off x="852" y="524"/>
                              <a:ext cx="1576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764"/>
                                <a:gd name="T2" fmla="+- 0 16615 852"/>
                                <a:gd name="T3" fmla="*/ T2 w 15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4">
                                  <a:moveTo>
                                    <a:pt x="0" y="0"/>
                                  </a:moveTo>
                                  <a:lnTo>
                                    <a:pt x="157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127"/>
                        <wpg:cNvGrpSpPr>
                          <a:grpSpLocks/>
                        </wpg:cNvGrpSpPr>
                        <wpg:grpSpPr bwMode="auto">
                          <a:xfrm>
                            <a:off x="2288" y="529"/>
                            <a:ext cx="2" cy="8527"/>
                            <a:chOff x="2288" y="529"/>
                            <a:chExt cx="2" cy="8527"/>
                          </a:xfrm>
                        </wpg:grpSpPr>
                        <wps:wsp>
                          <wps:cNvPr id="64" name="Freeform 128"/>
                          <wps:cNvSpPr>
                            <a:spLocks/>
                          </wps:cNvSpPr>
                          <wps:spPr bwMode="auto">
                            <a:xfrm>
                              <a:off x="2288" y="529"/>
                              <a:ext cx="2" cy="8527"/>
                            </a:xfrm>
                            <a:custGeom>
                              <a:avLst/>
                              <a:gdLst>
                                <a:gd name="T0" fmla="+- 0 529 529"/>
                                <a:gd name="T1" fmla="*/ 529 h 8527"/>
                                <a:gd name="T2" fmla="+- 0 9056 529"/>
                                <a:gd name="T3" fmla="*/ 9056 h 852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527">
                                  <a:moveTo>
                                    <a:pt x="0" y="0"/>
                                  </a:moveTo>
                                  <a:lnTo>
                                    <a:pt x="0" y="852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125"/>
                        <wpg:cNvGrpSpPr>
                          <a:grpSpLocks/>
                        </wpg:cNvGrpSpPr>
                        <wpg:grpSpPr bwMode="auto">
                          <a:xfrm>
                            <a:off x="2292" y="1614"/>
                            <a:ext cx="2857" cy="3032"/>
                            <a:chOff x="2292" y="1614"/>
                            <a:chExt cx="2857" cy="3032"/>
                          </a:xfrm>
                        </wpg:grpSpPr>
                        <wps:wsp>
                          <wps:cNvPr id="66" name="Freeform 126"/>
                          <wps:cNvSpPr>
                            <a:spLocks/>
                          </wps:cNvSpPr>
                          <wps:spPr bwMode="auto">
                            <a:xfrm>
                              <a:off x="2292" y="1614"/>
                              <a:ext cx="2857" cy="303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2857"/>
                                <a:gd name="T2" fmla="+- 0 4646 1614"/>
                                <a:gd name="T3" fmla="*/ 4646 h 3032"/>
                                <a:gd name="T4" fmla="+- 0 5149 2292"/>
                                <a:gd name="T5" fmla="*/ T4 w 2857"/>
                                <a:gd name="T6" fmla="+- 0 4646 1614"/>
                                <a:gd name="T7" fmla="*/ 4646 h 3032"/>
                                <a:gd name="T8" fmla="+- 0 5149 2292"/>
                                <a:gd name="T9" fmla="*/ T8 w 2857"/>
                                <a:gd name="T10" fmla="+- 0 1614 1614"/>
                                <a:gd name="T11" fmla="*/ 1614 h 3032"/>
                                <a:gd name="T12" fmla="+- 0 2292 2292"/>
                                <a:gd name="T13" fmla="*/ T12 w 2857"/>
                                <a:gd name="T14" fmla="+- 0 1614 1614"/>
                                <a:gd name="T15" fmla="*/ 1614 h 3032"/>
                                <a:gd name="T16" fmla="+- 0 2292 2292"/>
                                <a:gd name="T17" fmla="*/ T16 w 2857"/>
                                <a:gd name="T18" fmla="+- 0 4646 1614"/>
                                <a:gd name="T19" fmla="*/ 4646 h 30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7" h="3032">
                                  <a:moveTo>
                                    <a:pt x="0" y="3032"/>
                                  </a:moveTo>
                                  <a:lnTo>
                                    <a:pt x="2857" y="3032"/>
                                  </a:lnTo>
                                  <a:lnTo>
                                    <a:pt x="2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C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123"/>
                        <wpg:cNvGrpSpPr>
                          <a:grpSpLocks/>
                        </wpg:cNvGrpSpPr>
                        <wpg:grpSpPr bwMode="auto">
                          <a:xfrm>
                            <a:off x="2393" y="1614"/>
                            <a:ext cx="2648" cy="315"/>
                            <a:chOff x="2393" y="1614"/>
                            <a:chExt cx="2648" cy="315"/>
                          </a:xfrm>
                        </wpg:grpSpPr>
                        <wps:wsp>
                          <wps:cNvPr id="68" name="Freeform 124"/>
                          <wps:cNvSpPr>
                            <a:spLocks/>
                          </wps:cNvSpPr>
                          <wps:spPr bwMode="auto">
                            <a:xfrm>
                              <a:off x="2393" y="1614"/>
                              <a:ext cx="2648" cy="315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648"/>
                                <a:gd name="T2" fmla="+- 0 1929 1614"/>
                                <a:gd name="T3" fmla="*/ 1929 h 315"/>
                                <a:gd name="T4" fmla="+- 0 5041 2393"/>
                                <a:gd name="T5" fmla="*/ T4 w 2648"/>
                                <a:gd name="T6" fmla="+- 0 1929 1614"/>
                                <a:gd name="T7" fmla="*/ 1929 h 315"/>
                                <a:gd name="T8" fmla="+- 0 5041 2393"/>
                                <a:gd name="T9" fmla="*/ T8 w 2648"/>
                                <a:gd name="T10" fmla="+- 0 1614 1614"/>
                                <a:gd name="T11" fmla="*/ 1614 h 315"/>
                                <a:gd name="T12" fmla="+- 0 2393 2393"/>
                                <a:gd name="T13" fmla="*/ T12 w 2648"/>
                                <a:gd name="T14" fmla="+- 0 1614 1614"/>
                                <a:gd name="T15" fmla="*/ 1614 h 315"/>
                                <a:gd name="T16" fmla="+- 0 2393 2393"/>
                                <a:gd name="T17" fmla="*/ T16 w 2648"/>
                                <a:gd name="T18" fmla="+- 0 1929 1614"/>
                                <a:gd name="T19" fmla="*/ 192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15">
                                  <a:moveTo>
                                    <a:pt x="0" y="315"/>
                                  </a:moveTo>
                                  <a:lnTo>
                                    <a:pt x="2648" y="315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C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121"/>
                        <wpg:cNvGrpSpPr>
                          <a:grpSpLocks/>
                        </wpg:cNvGrpSpPr>
                        <wpg:grpSpPr bwMode="auto">
                          <a:xfrm>
                            <a:off x="2393" y="1929"/>
                            <a:ext cx="2648" cy="324"/>
                            <a:chOff x="2393" y="1929"/>
                            <a:chExt cx="2648" cy="324"/>
                          </a:xfrm>
                        </wpg:grpSpPr>
                        <wps:wsp>
                          <wps:cNvPr id="70" name="Freeform 122"/>
                          <wps:cNvSpPr>
                            <a:spLocks/>
                          </wps:cNvSpPr>
                          <wps:spPr bwMode="auto">
                            <a:xfrm>
                              <a:off x="2393" y="1929"/>
                              <a:ext cx="2648" cy="324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648"/>
                                <a:gd name="T2" fmla="+- 0 2253 1929"/>
                                <a:gd name="T3" fmla="*/ 2253 h 324"/>
                                <a:gd name="T4" fmla="+- 0 5041 2393"/>
                                <a:gd name="T5" fmla="*/ T4 w 2648"/>
                                <a:gd name="T6" fmla="+- 0 2253 1929"/>
                                <a:gd name="T7" fmla="*/ 2253 h 324"/>
                                <a:gd name="T8" fmla="+- 0 5041 2393"/>
                                <a:gd name="T9" fmla="*/ T8 w 2648"/>
                                <a:gd name="T10" fmla="+- 0 1929 1929"/>
                                <a:gd name="T11" fmla="*/ 1929 h 324"/>
                                <a:gd name="T12" fmla="+- 0 2393 2393"/>
                                <a:gd name="T13" fmla="*/ T12 w 2648"/>
                                <a:gd name="T14" fmla="+- 0 1929 1929"/>
                                <a:gd name="T15" fmla="*/ 1929 h 324"/>
                                <a:gd name="T16" fmla="+- 0 2393 2393"/>
                                <a:gd name="T17" fmla="*/ T16 w 2648"/>
                                <a:gd name="T18" fmla="+- 0 2253 1929"/>
                                <a:gd name="T19" fmla="*/ 2253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24">
                                  <a:moveTo>
                                    <a:pt x="0" y="324"/>
                                  </a:moveTo>
                                  <a:lnTo>
                                    <a:pt x="2648" y="324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C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119"/>
                        <wpg:cNvGrpSpPr>
                          <a:grpSpLocks/>
                        </wpg:cNvGrpSpPr>
                        <wpg:grpSpPr bwMode="auto">
                          <a:xfrm>
                            <a:off x="5149" y="1614"/>
                            <a:ext cx="2864" cy="1520"/>
                            <a:chOff x="5149" y="1614"/>
                            <a:chExt cx="2864" cy="1520"/>
                          </a:xfrm>
                        </wpg:grpSpPr>
                        <wps:wsp>
                          <wps:cNvPr id="72" name="Freeform 120"/>
                          <wps:cNvSpPr>
                            <a:spLocks/>
                          </wps:cNvSpPr>
                          <wps:spPr bwMode="auto">
                            <a:xfrm>
                              <a:off x="5149" y="1614"/>
                              <a:ext cx="2864" cy="1520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2864"/>
                                <a:gd name="T2" fmla="+- 0 3134 1614"/>
                                <a:gd name="T3" fmla="*/ 3134 h 1520"/>
                                <a:gd name="T4" fmla="+- 0 8013 5149"/>
                                <a:gd name="T5" fmla="*/ T4 w 2864"/>
                                <a:gd name="T6" fmla="+- 0 3134 1614"/>
                                <a:gd name="T7" fmla="*/ 3134 h 1520"/>
                                <a:gd name="T8" fmla="+- 0 8013 5149"/>
                                <a:gd name="T9" fmla="*/ T8 w 2864"/>
                                <a:gd name="T10" fmla="+- 0 1614 1614"/>
                                <a:gd name="T11" fmla="*/ 1614 h 1520"/>
                                <a:gd name="T12" fmla="+- 0 5149 5149"/>
                                <a:gd name="T13" fmla="*/ T12 w 2864"/>
                                <a:gd name="T14" fmla="+- 0 1614 1614"/>
                                <a:gd name="T15" fmla="*/ 1614 h 1520"/>
                                <a:gd name="T16" fmla="+- 0 5149 5149"/>
                                <a:gd name="T17" fmla="*/ T16 w 2864"/>
                                <a:gd name="T18" fmla="+- 0 3134 1614"/>
                                <a:gd name="T19" fmla="*/ 3134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4" h="1520">
                                  <a:moveTo>
                                    <a:pt x="0" y="1520"/>
                                  </a:moveTo>
                                  <a:lnTo>
                                    <a:pt x="2864" y="1520"/>
                                  </a:lnTo>
                                  <a:lnTo>
                                    <a:pt x="2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C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117"/>
                        <wpg:cNvGrpSpPr>
                          <a:grpSpLocks/>
                        </wpg:cNvGrpSpPr>
                        <wpg:grpSpPr bwMode="auto">
                          <a:xfrm>
                            <a:off x="5257" y="1614"/>
                            <a:ext cx="2648" cy="315"/>
                            <a:chOff x="5257" y="1614"/>
                            <a:chExt cx="2648" cy="315"/>
                          </a:xfrm>
                        </wpg:grpSpPr>
                        <wps:wsp>
                          <wps:cNvPr id="74" name="Freeform 118"/>
                          <wps:cNvSpPr>
                            <a:spLocks/>
                          </wps:cNvSpPr>
                          <wps:spPr bwMode="auto">
                            <a:xfrm>
                              <a:off x="5257" y="1614"/>
                              <a:ext cx="2648" cy="315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648"/>
                                <a:gd name="T2" fmla="+- 0 1929 1614"/>
                                <a:gd name="T3" fmla="*/ 1929 h 315"/>
                                <a:gd name="T4" fmla="+- 0 7904 5257"/>
                                <a:gd name="T5" fmla="*/ T4 w 2648"/>
                                <a:gd name="T6" fmla="+- 0 1929 1614"/>
                                <a:gd name="T7" fmla="*/ 1929 h 315"/>
                                <a:gd name="T8" fmla="+- 0 7904 5257"/>
                                <a:gd name="T9" fmla="*/ T8 w 2648"/>
                                <a:gd name="T10" fmla="+- 0 1614 1614"/>
                                <a:gd name="T11" fmla="*/ 1614 h 315"/>
                                <a:gd name="T12" fmla="+- 0 5257 5257"/>
                                <a:gd name="T13" fmla="*/ T12 w 2648"/>
                                <a:gd name="T14" fmla="+- 0 1614 1614"/>
                                <a:gd name="T15" fmla="*/ 1614 h 315"/>
                                <a:gd name="T16" fmla="+- 0 5257 5257"/>
                                <a:gd name="T17" fmla="*/ T16 w 2648"/>
                                <a:gd name="T18" fmla="+- 0 1929 1614"/>
                                <a:gd name="T19" fmla="*/ 192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15">
                                  <a:moveTo>
                                    <a:pt x="0" y="315"/>
                                  </a:moveTo>
                                  <a:lnTo>
                                    <a:pt x="2647" y="315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9C7C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" name="Group 115"/>
                        <wpg:cNvGrpSpPr>
                          <a:grpSpLocks/>
                        </wpg:cNvGrpSpPr>
                        <wpg:grpSpPr bwMode="auto">
                          <a:xfrm>
                            <a:off x="8013" y="1614"/>
                            <a:ext cx="2866" cy="1520"/>
                            <a:chOff x="8013" y="1614"/>
                            <a:chExt cx="2866" cy="1520"/>
                          </a:xfrm>
                        </wpg:grpSpPr>
                        <wps:wsp>
                          <wps:cNvPr id="76" name="Freeform 116"/>
                          <wps:cNvSpPr>
                            <a:spLocks/>
                          </wps:cNvSpPr>
                          <wps:spPr bwMode="auto">
                            <a:xfrm>
                              <a:off x="8013" y="1614"/>
                              <a:ext cx="2866" cy="1520"/>
                            </a:xfrm>
                            <a:custGeom>
                              <a:avLst/>
                              <a:gdLst>
                                <a:gd name="T0" fmla="+- 0 8013 8013"/>
                                <a:gd name="T1" fmla="*/ T0 w 2866"/>
                                <a:gd name="T2" fmla="+- 0 3134 1614"/>
                                <a:gd name="T3" fmla="*/ 3134 h 1520"/>
                                <a:gd name="T4" fmla="+- 0 10878 8013"/>
                                <a:gd name="T5" fmla="*/ T4 w 2866"/>
                                <a:gd name="T6" fmla="+- 0 3134 1614"/>
                                <a:gd name="T7" fmla="*/ 3134 h 1520"/>
                                <a:gd name="T8" fmla="+- 0 10878 8013"/>
                                <a:gd name="T9" fmla="*/ T8 w 2866"/>
                                <a:gd name="T10" fmla="+- 0 1614 1614"/>
                                <a:gd name="T11" fmla="*/ 1614 h 1520"/>
                                <a:gd name="T12" fmla="+- 0 8013 8013"/>
                                <a:gd name="T13" fmla="*/ T12 w 2866"/>
                                <a:gd name="T14" fmla="+- 0 1614 1614"/>
                                <a:gd name="T15" fmla="*/ 1614 h 1520"/>
                                <a:gd name="T16" fmla="+- 0 8013 8013"/>
                                <a:gd name="T17" fmla="*/ T16 w 2866"/>
                                <a:gd name="T18" fmla="+- 0 3134 1614"/>
                                <a:gd name="T19" fmla="*/ 3134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6" h="1520">
                                  <a:moveTo>
                                    <a:pt x="0" y="1520"/>
                                  </a:moveTo>
                                  <a:lnTo>
                                    <a:pt x="2865" y="1520"/>
                                  </a:lnTo>
                                  <a:lnTo>
                                    <a:pt x="2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" name="Group 113"/>
                        <wpg:cNvGrpSpPr>
                          <a:grpSpLocks/>
                        </wpg:cNvGrpSpPr>
                        <wpg:grpSpPr bwMode="auto">
                          <a:xfrm>
                            <a:off x="8121" y="1614"/>
                            <a:ext cx="2650" cy="315"/>
                            <a:chOff x="8121" y="1614"/>
                            <a:chExt cx="2650" cy="315"/>
                          </a:xfrm>
                        </wpg:grpSpPr>
                        <wps:wsp>
                          <wps:cNvPr id="78" name="Freeform 114"/>
                          <wps:cNvSpPr>
                            <a:spLocks/>
                          </wps:cNvSpPr>
                          <wps:spPr bwMode="auto">
                            <a:xfrm>
                              <a:off x="8121" y="1614"/>
                              <a:ext cx="2650" cy="315"/>
                            </a:xfrm>
                            <a:custGeom>
                              <a:avLst/>
                              <a:gdLst>
                                <a:gd name="T0" fmla="+- 0 8121 8121"/>
                                <a:gd name="T1" fmla="*/ T0 w 2650"/>
                                <a:gd name="T2" fmla="+- 0 1929 1614"/>
                                <a:gd name="T3" fmla="*/ 1929 h 315"/>
                                <a:gd name="T4" fmla="+- 0 10770 8121"/>
                                <a:gd name="T5" fmla="*/ T4 w 2650"/>
                                <a:gd name="T6" fmla="+- 0 1929 1614"/>
                                <a:gd name="T7" fmla="*/ 1929 h 315"/>
                                <a:gd name="T8" fmla="+- 0 10770 8121"/>
                                <a:gd name="T9" fmla="*/ T8 w 2650"/>
                                <a:gd name="T10" fmla="+- 0 1614 1614"/>
                                <a:gd name="T11" fmla="*/ 1614 h 315"/>
                                <a:gd name="T12" fmla="+- 0 8121 8121"/>
                                <a:gd name="T13" fmla="*/ T12 w 2650"/>
                                <a:gd name="T14" fmla="+- 0 1614 1614"/>
                                <a:gd name="T15" fmla="*/ 1614 h 315"/>
                                <a:gd name="T16" fmla="+- 0 8121 8121"/>
                                <a:gd name="T17" fmla="*/ T16 w 2650"/>
                                <a:gd name="T18" fmla="+- 0 1929 1614"/>
                                <a:gd name="T19" fmla="*/ 192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5">
                                  <a:moveTo>
                                    <a:pt x="0" y="315"/>
                                  </a:moveTo>
                                  <a:lnTo>
                                    <a:pt x="2649" y="315"/>
                                  </a:lnTo>
                                  <a:lnTo>
                                    <a:pt x="2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111"/>
                        <wpg:cNvGrpSpPr>
                          <a:grpSpLocks/>
                        </wpg:cNvGrpSpPr>
                        <wpg:grpSpPr bwMode="auto">
                          <a:xfrm>
                            <a:off x="10878" y="1614"/>
                            <a:ext cx="2866" cy="1520"/>
                            <a:chOff x="10878" y="1614"/>
                            <a:chExt cx="2866" cy="1520"/>
                          </a:xfrm>
                        </wpg:grpSpPr>
                        <wps:wsp>
                          <wps:cNvPr id="80" name="Freeform 112"/>
                          <wps:cNvSpPr>
                            <a:spLocks/>
                          </wps:cNvSpPr>
                          <wps:spPr bwMode="auto">
                            <a:xfrm>
                              <a:off x="10878" y="1614"/>
                              <a:ext cx="2866" cy="1520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2866"/>
                                <a:gd name="T2" fmla="+- 0 3134 1614"/>
                                <a:gd name="T3" fmla="*/ 3134 h 1520"/>
                                <a:gd name="T4" fmla="+- 0 13744 10878"/>
                                <a:gd name="T5" fmla="*/ T4 w 2866"/>
                                <a:gd name="T6" fmla="+- 0 3134 1614"/>
                                <a:gd name="T7" fmla="*/ 3134 h 1520"/>
                                <a:gd name="T8" fmla="+- 0 13744 10878"/>
                                <a:gd name="T9" fmla="*/ T8 w 2866"/>
                                <a:gd name="T10" fmla="+- 0 1614 1614"/>
                                <a:gd name="T11" fmla="*/ 1614 h 1520"/>
                                <a:gd name="T12" fmla="+- 0 10878 10878"/>
                                <a:gd name="T13" fmla="*/ T12 w 2866"/>
                                <a:gd name="T14" fmla="+- 0 1614 1614"/>
                                <a:gd name="T15" fmla="*/ 1614 h 1520"/>
                                <a:gd name="T16" fmla="+- 0 10878 10878"/>
                                <a:gd name="T17" fmla="*/ T16 w 2866"/>
                                <a:gd name="T18" fmla="+- 0 3134 1614"/>
                                <a:gd name="T19" fmla="*/ 3134 h 1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6" h="1520">
                                  <a:moveTo>
                                    <a:pt x="0" y="1520"/>
                                  </a:moveTo>
                                  <a:lnTo>
                                    <a:pt x="2866" y="1520"/>
                                  </a:lnTo>
                                  <a:lnTo>
                                    <a:pt x="2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109"/>
                        <wpg:cNvGrpSpPr>
                          <a:grpSpLocks/>
                        </wpg:cNvGrpSpPr>
                        <wpg:grpSpPr bwMode="auto">
                          <a:xfrm>
                            <a:off x="10986" y="1614"/>
                            <a:ext cx="2650" cy="315"/>
                            <a:chOff x="10986" y="1614"/>
                            <a:chExt cx="2650" cy="315"/>
                          </a:xfrm>
                        </wpg:grpSpPr>
                        <wps:wsp>
                          <wps:cNvPr id="82" name="Freeform 110"/>
                          <wps:cNvSpPr>
                            <a:spLocks/>
                          </wps:cNvSpPr>
                          <wps:spPr bwMode="auto">
                            <a:xfrm>
                              <a:off x="10986" y="1614"/>
                              <a:ext cx="2650" cy="315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T0 w 2650"/>
                                <a:gd name="T2" fmla="+- 0 1929 1614"/>
                                <a:gd name="T3" fmla="*/ 1929 h 315"/>
                                <a:gd name="T4" fmla="+- 0 13636 10986"/>
                                <a:gd name="T5" fmla="*/ T4 w 2650"/>
                                <a:gd name="T6" fmla="+- 0 1929 1614"/>
                                <a:gd name="T7" fmla="*/ 1929 h 315"/>
                                <a:gd name="T8" fmla="+- 0 13636 10986"/>
                                <a:gd name="T9" fmla="*/ T8 w 2650"/>
                                <a:gd name="T10" fmla="+- 0 1614 1614"/>
                                <a:gd name="T11" fmla="*/ 1614 h 315"/>
                                <a:gd name="T12" fmla="+- 0 10986 10986"/>
                                <a:gd name="T13" fmla="*/ T12 w 2650"/>
                                <a:gd name="T14" fmla="+- 0 1614 1614"/>
                                <a:gd name="T15" fmla="*/ 1614 h 315"/>
                                <a:gd name="T16" fmla="+- 0 10986 10986"/>
                                <a:gd name="T17" fmla="*/ T16 w 2650"/>
                                <a:gd name="T18" fmla="+- 0 1929 1614"/>
                                <a:gd name="T19" fmla="*/ 192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5">
                                  <a:moveTo>
                                    <a:pt x="0" y="315"/>
                                  </a:moveTo>
                                  <a:lnTo>
                                    <a:pt x="2650" y="315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107"/>
                        <wpg:cNvGrpSpPr>
                          <a:grpSpLocks/>
                        </wpg:cNvGrpSpPr>
                        <wpg:grpSpPr bwMode="auto">
                          <a:xfrm>
                            <a:off x="13744" y="1614"/>
                            <a:ext cx="2859" cy="7442"/>
                            <a:chOff x="13744" y="1614"/>
                            <a:chExt cx="2859" cy="7442"/>
                          </a:xfrm>
                        </wpg:grpSpPr>
                        <wps:wsp>
                          <wps:cNvPr id="84" name="Freeform 108"/>
                          <wps:cNvSpPr>
                            <a:spLocks/>
                          </wps:cNvSpPr>
                          <wps:spPr bwMode="auto">
                            <a:xfrm>
                              <a:off x="13744" y="1614"/>
                              <a:ext cx="2859" cy="7442"/>
                            </a:xfrm>
                            <a:custGeom>
                              <a:avLst/>
                              <a:gdLst>
                                <a:gd name="T0" fmla="+- 0 13744 13744"/>
                                <a:gd name="T1" fmla="*/ T0 w 2859"/>
                                <a:gd name="T2" fmla="+- 0 9056 1614"/>
                                <a:gd name="T3" fmla="*/ 9056 h 7442"/>
                                <a:gd name="T4" fmla="+- 0 16603 13744"/>
                                <a:gd name="T5" fmla="*/ T4 w 2859"/>
                                <a:gd name="T6" fmla="+- 0 9056 1614"/>
                                <a:gd name="T7" fmla="*/ 9056 h 7442"/>
                                <a:gd name="T8" fmla="+- 0 16603 13744"/>
                                <a:gd name="T9" fmla="*/ T8 w 2859"/>
                                <a:gd name="T10" fmla="+- 0 1614 1614"/>
                                <a:gd name="T11" fmla="*/ 1614 h 7442"/>
                                <a:gd name="T12" fmla="+- 0 13744 13744"/>
                                <a:gd name="T13" fmla="*/ T12 w 2859"/>
                                <a:gd name="T14" fmla="+- 0 1614 1614"/>
                                <a:gd name="T15" fmla="*/ 1614 h 7442"/>
                                <a:gd name="T16" fmla="+- 0 13744 13744"/>
                                <a:gd name="T17" fmla="*/ T16 w 2859"/>
                                <a:gd name="T18" fmla="+- 0 9056 1614"/>
                                <a:gd name="T19" fmla="*/ 9056 h 744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9" h="7442">
                                  <a:moveTo>
                                    <a:pt x="0" y="7442"/>
                                  </a:moveTo>
                                  <a:lnTo>
                                    <a:pt x="2859" y="7442"/>
                                  </a:lnTo>
                                  <a:lnTo>
                                    <a:pt x="28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4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105"/>
                        <wpg:cNvGrpSpPr>
                          <a:grpSpLocks/>
                        </wpg:cNvGrpSpPr>
                        <wpg:grpSpPr bwMode="auto">
                          <a:xfrm>
                            <a:off x="13852" y="1614"/>
                            <a:ext cx="2648" cy="324"/>
                            <a:chOff x="13852" y="1614"/>
                            <a:chExt cx="2648" cy="324"/>
                          </a:xfrm>
                        </wpg:grpSpPr>
                        <wps:wsp>
                          <wps:cNvPr id="86" name="Freeform 106"/>
                          <wps:cNvSpPr>
                            <a:spLocks/>
                          </wps:cNvSpPr>
                          <wps:spPr bwMode="auto">
                            <a:xfrm>
                              <a:off x="13852" y="1614"/>
                              <a:ext cx="2648" cy="324"/>
                            </a:xfrm>
                            <a:custGeom>
                              <a:avLst/>
                              <a:gdLst>
                                <a:gd name="T0" fmla="+- 0 13852 13852"/>
                                <a:gd name="T1" fmla="*/ T0 w 2648"/>
                                <a:gd name="T2" fmla="+- 0 1938 1614"/>
                                <a:gd name="T3" fmla="*/ 1938 h 324"/>
                                <a:gd name="T4" fmla="+- 0 16500 13852"/>
                                <a:gd name="T5" fmla="*/ T4 w 2648"/>
                                <a:gd name="T6" fmla="+- 0 1938 1614"/>
                                <a:gd name="T7" fmla="*/ 1938 h 324"/>
                                <a:gd name="T8" fmla="+- 0 16500 13852"/>
                                <a:gd name="T9" fmla="*/ T8 w 2648"/>
                                <a:gd name="T10" fmla="+- 0 1614 1614"/>
                                <a:gd name="T11" fmla="*/ 1614 h 324"/>
                                <a:gd name="T12" fmla="+- 0 13852 13852"/>
                                <a:gd name="T13" fmla="*/ T12 w 2648"/>
                                <a:gd name="T14" fmla="+- 0 1614 1614"/>
                                <a:gd name="T15" fmla="*/ 1614 h 324"/>
                                <a:gd name="T16" fmla="+- 0 13852 13852"/>
                                <a:gd name="T17" fmla="*/ T16 w 2648"/>
                                <a:gd name="T18" fmla="+- 0 1938 1614"/>
                                <a:gd name="T19" fmla="*/ 1938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24">
                                  <a:moveTo>
                                    <a:pt x="0" y="324"/>
                                  </a:moveTo>
                                  <a:lnTo>
                                    <a:pt x="2648" y="324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103"/>
                        <wpg:cNvGrpSpPr>
                          <a:grpSpLocks/>
                        </wpg:cNvGrpSpPr>
                        <wpg:grpSpPr bwMode="auto">
                          <a:xfrm>
                            <a:off x="13852" y="1938"/>
                            <a:ext cx="2648" cy="322"/>
                            <a:chOff x="13852" y="1938"/>
                            <a:chExt cx="2648" cy="322"/>
                          </a:xfrm>
                        </wpg:grpSpPr>
                        <wps:wsp>
                          <wps:cNvPr id="88" name="Freeform 104"/>
                          <wps:cNvSpPr>
                            <a:spLocks/>
                          </wps:cNvSpPr>
                          <wps:spPr bwMode="auto">
                            <a:xfrm>
                              <a:off x="13852" y="1938"/>
                              <a:ext cx="2648" cy="322"/>
                            </a:xfrm>
                            <a:custGeom>
                              <a:avLst/>
                              <a:gdLst>
                                <a:gd name="T0" fmla="+- 0 13852 13852"/>
                                <a:gd name="T1" fmla="*/ T0 w 2648"/>
                                <a:gd name="T2" fmla="+- 0 2260 1938"/>
                                <a:gd name="T3" fmla="*/ 2260 h 322"/>
                                <a:gd name="T4" fmla="+- 0 16500 13852"/>
                                <a:gd name="T5" fmla="*/ T4 w 2648"/>
                                <a:gd name="T6" fmla="+- 0 2260 1938"/>
                                <a:gd name="T7" fmla="*/ 2260 h 322"/>
                                <a:gd name="T8" fmla="+- 0 16500 13852"/>
                                <a:gd name="T9" fmla="*/ T8 w 2648"/>
                                <a:gd name="T10" fmla="+- 0 1938 1938"/>
                                <a:gd name="T11" fmla="*/ 1938 h 322"/>
                                <a:gd name="T12" fmla="+- 0 13852 13852"/>
                                <a:gd name="T13" fmla="*/ T12 w 2648"/>
                                <a:gd name="T14" fmla="+- 0 1938 1938"/>
                                <a:gd name="T15" fmla="*/ 1938 h 322"/>
                                <a:gd name="T16" fmla="+- 0 13852 13852"/>
                                <a:gd name="T17" fmla="*/ T16 w 2648"/>
                                <a:gd name="T18" fmla="+- 0 2260 1938"/>
                                <a:gd name="T19" fmla="*/ 2260 h 3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22">
                                  <a:moveTo>
                                    <a:pt x="0" y="322"/>
                                  </a:moveTo>
                                  <a:lnTo>
                                    <a:pt x="2648" y="322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101"/>
                        <wpg:cNvGrpSpPr>
                          <a:grpSpLocks/>
                        </wpg:cNvGrpSpPr>
                        <wpg:grpSpPr bwMode="auto">
                          <a:xfrm>
                            <a:off x="13852" y="2260"/>
                            <a:ext cx="2648" cy="324"/>
                            <a:chOff x="13852" y="2260"/>
                            <a:chExt cx="2648" cy="324"/>
                          </a:xfrm>
                        </wpg:grpSpPr>
                        <wps:wsp>
                          <wps:cNvPr id="90" name="Freeform 102"/>
                          <wps:cNvSpPr>
                            <a:spLocks/>
                          </wps:cNvSpPr>
                          <wps:spPr bwMode="auto">
                            <a:xfrm>
                              <a:off x="13852" y="2260"/>
                              <a:ext cx="2648" cy="324"/>
                            </a:xfrm>
                            <a:custGeom>
                              <a:avLst/>
                              <a:gdLst>
                                <a:gd name="T0" fmla="+- 0 13852 13852"/>
                                <a:gd name="T1" fmla="*/ T0 w 2648"/>
                                <a:gd name="T2" fmla="+- 0 2584 2260"/>
                                <a:gd name="T3" fmla="*/ 2584 h 324"/>
                                <a:gd name="T4" fmla="+- 0 16500 13852"/>
                                <a:gd name="T5" fmla="*/ T4 w 2648"/>
                                <a:gd name="T6" fmla="+- 0 2584 2260"/>
                                <a:gd name="T7" fmla="*/ 2584 h 324"/>
                                <a:gd name="T8" fmla="+- 0 16500 13852"/>
                                <a:gd name="T9" fmla="*/ T8 w 2648"/>
                                <a:gd name="T10" fmla="+- 0 2260 2260"/>
                                <a:gd name="T11" fmla="*/ 2260 h 324"/>
                                <a:gd name="T12" fmla="+- 0 13852 13852"/>
                                <a:gd name="T13" fmla="*/ T12 w 2648"/>
                                <a:gd name="T14" fmla="+- 0 2260 2260"/>
                                <a:gd name="T15" fmla="*/ 2260 h 324"/>
                                <a:gd name="T16" fmla="+- 0 13852 13852"/>
                                <a:gd name="T17" fmla="*/ T16 w 2648"/>
                                <a:gd name="T18" fmla="+- 0 2584 2260"/>
                                <a:gd name="T19" fmla="*/ 2584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24">
                                  <a:moveTo>
                                    <a:pt x="0" y="324"/>
                                  </a:moveTo>
                                  <a:lnTo>
                                    <a:pt x="2648" y="324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" name="Group 99"/>
                        <wpg:cNvGrpSpPr>
                          <a:grpSpLocks/>
                        </wpg:cNvGrpSpPr>
                        <wpg:grpSpPr bwMode="auto">
                          <a:xfrm>
                            <a:off x="13852" y="2584"/>
                            <a:ext cx="2648" cy="325"/>
                            <a:chOff x="13852" y="2584"/>
                            <a:chExt cx="2648" cy="325"/>
                          </a:xfrm>
                        </wpg:grpSpPr>
                        <wps:wsp>
                          <wps:cNvPr id="92" name="Freeform 100"/>
                          <wps:cNvSpPr>
                            <a:spLocks/>
                          </wps:cNvSpPr>
                          <wps:spPr bwMode="auto">
                            <a:xfrm>
                              <a:off x="13852" y="2584"/>
                              <a:ext cx="2648" cy="325"/>
                            </a:xfrm>
                            <a:custGeom>
                              <a:avLst/>
                              <a:gdLst>
                                <a:gd name="T0" fmla="+- 0 13852 13852"/>
                                <a:gd name="T1" fmla="*/ T0 w 2648"/>
                                <a:gd name="T2" fmla="+- 0 2908 2584"/>
                                <a:gd name="T3" fmla="*/ 2908 h 325"/>
                                <a:gd name="T4" fmla="+- 0 16500 13852"/>
                                <a:gd name="T5" fmla="*/ T4 w 2648"/>
                                <a:gd name="T6" fmla="+- 0 2908 2584"/>
                                <a:gd name="T7" fmla="*/ 2908 h 325"/>
                                <a:gd name="T8" fmla="+- 0 16500 13852"/>
                                <a:gd name="T9" fmla="*/ T8 w 2648"/>
                                <a:gd name="T10" fmla="+- 0 2584 2584"/>
                                <a:gd name="T11" fmla="*/ 2584 h 325"/>
                                <a:gd name="T12" fmla="+- 0 13852 13852"/>
                                <a:gd name="T13" fmla="*/ T12 w 2648"/>
                                <a:gd name="T14" fmla="+- 0 2584 2584"/>
                                <a:gd name="T15" fmla="*/ 2584 h 325"/>
                                <a:gd name="T16" fmla="+- 0 13852 13852"/>
                                <a:gd name="T17" fmla="*/ T16 w 2648"/>
                                <a:gd name="T18" fmla="+- 0 2908 2584"/>
                                <a:gd name="T19" fmla="*/ 2908 h 3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25">
                                  <a:moveTo>
                                    <a:pt x="0" y="324"/>
                                  </a:moveTo>
                                  <a:lnTo>
                                    <a:pt x="2648" y="324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" name="Group 97"/>
                        <wpg:cNvGrpSpPr>
                          <a:grpSpLocks/>
                        </wpg:cNvGrpSpPr>
                        <wpg:grpSpPr bwMode="auto">
                          <a:xfrm>
                            <a:off x="13852" y="2908"/>
                            <a:ext cx="2648" cy="324"/>
                            <a:chOff x="13852" y="2908"/>
                            <a:chExt cx="2648" cy="324"/>
                          </a:xfrm>
                        </wpg:grpSpPr>
                        <wps:wsp>
                          <wps:cNvPr id="94" name="Freeform 98"/>
                          <wps:cNvSpPr>
                            <a:spLocks/>
                          </wps:cNvSpPr>
                          <wps:spPr bwMode="auto">
                            <a:xfrm>
                              <a:off x="13852" y="2908"/>
                              <a:ext cx="2648" cy="324"/>
                            </a:xfrm>
                            <a:custGeom>
                              <a:avLst/>
                              <a:gdLst>
                                <a:gd name="T0" fmla="+- 0 13852 13852"/>
                                <a:gd name="T1" fmla="*/ T0 w 2648"/>
                                <a:gd name="T2" fmla="+- 0 3232 2908"/>
                                <a:gd name="T3" fmla="*/ 3232 h 324"/>
                                <a:gd name="T4" fmla="+- 0 16500 13852"/>
                                <a:gd name="T5" fmla="*/ T4 w 2648"/>
                                <a:gd name="T6" fmla="+- 0 3232 2908"/>
                                <a:gd name="T7" fmla="*/ 3232 h 324"/>
                                <a:gd name="T8" fmla="+- 0 16500 13852"/>
                                <a:gd name="T9" fmla="*/ T8 w 2648"/>
                                <a:gd name="T10" fmla="+- 0 2908 2908"/>
                                <a:gd name="T11" fmla="*/ 2908 h 324"/>
                                <a:gd name="T12" fmla="+- 0 13852 13852"/>
                                <a:gd name="T13" fmla="*/ T12 w 2648"/>
                                <a:gd name="T14" fmla="+- 0 2908 2908"/>
                                <a:gd name="T15" fmla="*/ 2908 h 324"/>
                                <a:gd name="T16" fmla="+- 0 13852 13852"/>
                                <a:gd name="T17" fmla="*/ T16 w 2648"/>
                                <a:gd name="T18" fmla="+- 0 3232 2908"/>
                                <a:gd name="T19" fmla="*/ 3232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24">
                                  <a:moveTo>
                                    <a:pt x="0" y="324"/>
                                  </a:moveTo>
                                  <a:lnTo>
                                    <a:pt x="2648" y="324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" name="Group 95"/>
                        <wpg:cNvGrpSpPr>
                          <a:grpSpLocks/>
                        </wpg:cNvGrpSpPr>
                        <wpg:grpSpPr bwMode="auto">
                          <a:xfrm>
                            <a:off x="852" y="1607"/>
                            <a:ext cx="15764" cy="2"/>
                            <a:chOff x="852" y="1607"/>
                            <a:chExt cx="15764" cy="2"/>
                          </a:xfrm>
                        </wpg:grpSpPr>
                        <wps:wsp>
                          <wps:cNvPr id="96" name="Freeform 96"/>
                          <wps:cNvSpPr>
                            <a:spLocks/>
                          </wps:cNvSpPr>
                          <wps:spPr bwMode="auto">
                            <a:xfrm>
                              <a:off x="852" y="1607"/>
                              <a:ext cx="1576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764"/>
                                <a:gd name="T2" fmla="+- 0 16615 852"/>
                                <a:gd name="T3" fmla="*/ T2 w 15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4">
                                  <a:moveTo>
                                    <a:pt x="0" y="0"/>
                                  </a:moveTo>
                                  <a:lnTo>
                                    <a:pt x="157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" name="Group 93"/>
                        <wpg:cNvGrpSpPr>
                          <a:grpSpLocks/>
                        </wpg:cNvGrpSpPr>
                        <wpg:grpSpPr bwMode="auto">
                          <a:xfrm>
                            <a:off x="5149" y="3144"/>
                            <a:ext cx="2864" cy="1503"/>
                            <a:chOff x="5149" y="3144"/>
                            <a:chExt cx="2864" cy="1503"/>
                          </a:xfrm>
                        </wpg:grpSpPr>
                        <wps:wsp>
                          <wps:cNvPr id="98" name="Freeform 94"/>
                          <wps:cNvSpPr>
                            <a:spLocks/>
                          </wps:cNvSpPr>
                          <wps:spPr bwMode="auto">
                            <a:xfrm>
                              <a:off x="5149" y="3144"/>
                              <a:ext cx="2864" cy="1503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2864"/>
                                <a:gd name="T2" fmla="+- 0 4646 3144"/>
                                <a:gd name="T3" fmla="*/ 4646 h 1503"/>
                                <a:gd name="T4" fmla="+- 0 8013 5149"/>
                                <a:gd name="T5" fmla="*/ T4 w 2864"/>
                                <a:gd name="T6" fmla="+- 0 4646 3144"/>
                                <a:gd name="T7" fmla="*/ 4646 h 1503"/>
                                <a:gd name="T8" fmla="+- 0 8013 5149"/>
                                <a:gd name="T9" fmla="*/ T8 w 2864"/>
                                <a:gd name="T10" fmla="+- 0 3144 3144"/>
                                <a:gd name="T11" fmla="*/ 3144 h 1503"/>
                                <a:gd name="T12" fmla="+- 0 5149 5149"/>
                                <a:gd name="T13" fmla="*/ T12 w 2864"/>
                                <a:gd name="T14" fmla="+- 0 3144 3144"/>
                                <a:gd name="T15" fmla="*/ 3144 h 1503"/>
                                <a:gd name="T16" fmla="+- 0 5149 5149"/>
                                <a:gd name="T17" fmla="*/ T16 w 2864"/>
                                <a:gd name="T18" fmla="+- 0 4646 3144"/>
                                <a:gd name="T19" fmla="*/ 4646 h 1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4" h="1503">
                                  <a:moveTo>
                                    <a:pt x="0" y="1502"/>
                                  </a:moveTo>
                                  <a:lnTo>
                                    <a:pt x="2864" y="1502"/>
                                  </a:lnTo>
                                  <a:lnTo>
                                    <a:pt x="2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" name="Group 91"/>
                        <wpg:cNvGrpSpPr>
                          <a:grpSpLocks/>
                        </wpg:cNvGrpSpPr>
                        <wpg:grpSpPr bwMode="auto">
                          <a:xfrm>
                            <a:off x="5257" y="3144"/>
                            <a:ext cx="2648" cy="315"/>
                            <a:chOff x="5257" y="3144"/>
                            <a:chExt cx="2648" cy="315"/>
                          </a:xfrm>
                        </wpg:grpSpPr>
                        <wps:wsp>
                          <wps:cNvPr id="100" name="Freeform 92"/>
                          <wps:cNvSpPr>
                            <a:spLocks/>
                          </wps:cNvSpPr>
                          <wps:spPr bwMode="auto">
                            <a:xfrm>
                              <a:off x="5257" y="3144"/>
                              <a:ext cx="2648" cy="315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648"/>
                                <a:gd name="T2" fmla="+- 0 3458 3144"/>
                                <a:gd name="T3" fmla="*/ 3458 h 315"/>
                                <a:gd name="T4" fmla="+- 0 7904 5257"/>
                                <a:gd name="T5" fmla="*/ T4 w 2648"/>
                                <a:gd name="T6" fmla="+- 0 3458 3144"/>
                                <a:gd name="T7" fmla="*/ 3458 h 315"/>
                                <a:gd name="T8" fmla="+- 0 7904 5257"/>
                                <a:gd name="T9" fmla="*/ T8 w 2648"/>
                                <a:gd name="T10" fmla="+- 0 3144 3144"/>
                                <a:gd name="T11" fmla="*/ 3144 h 315"/>
                                <a:gd name="T12" fmla="+- 0 5257 5257"/>
                                <a:gd name="T13" fmla="*/ T12 w 2648"/>
                                <a:gd name="T14" fmla="+- 0 3144 3144"/>
                                <a:gd name="T15" fmla="*/ 3144 h 315"/>
                                <a:gd name="T16" fmla="+- 0 5257 5257"/>
                                <a:gd name="T17" fmla="*/ T16 w 2648"/>
                                <a:gd name="T18" fmla="+- 0 3458 3144"/>
                                <a:gd name="T19" fmla="*/ 345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15">
                                  <a:moveTo>
                                    <a:pt x="0" y="314"/>
                                  </a:moveTo>
                                  <a:lnTo>
                                    <a:pt x="2647" y="314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89"/>
                        <wpg:cNvGrpSpPr>
                          <a:grpSpLocks/>
                        </wpg:cNvGrpSpPr>
                        <wpg:grpSpPr bwMode="auto">
                          <a:xfrm>
                            <a:off x="5257" y="3458"/>
                            <a:ext cx="2648" cy="317"/>
                            <a:chOff x="5257" y="3458"/>
                            <a:chExt cx="2648" cy="317"/>
                          </a:xfrm>
                        </wpg:grpSpPr>
                        <wps:wsp>
                          <wps:cNvPr id="102" name="Freeform 90"/>
                          <wps:cNvSpPr>
                            <a:spLocks/>
                          </wps:cNvSpPr>
                          <wps:spPr bwMode="auto">
                            <a:xfrm>
                              <a:off x="5257" y="3458"/>
                              <a:ext cx="2648" cy="317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648"/>
                                <a:gd name="T2" fmla="+- 0 3775 3458"/>
                                <a:gd name="T3" fmla="*/ 3775 h 317"/>
                                <a:gd name="T4" fmla="+- 0 7904 5257"/>
                                <a:gd name="T5" fmla="*/ T4 w 2648"/>
                                <a:gd name="T6" fmla="+- 0 3775 3458"/>
                                <a:gd name="T7" fmla="*/ 3775 h 317"/>
                                <a:gd name="T8" fmla="+- 0 7904 5257"/>
                                <a:gd name="T9" fmla="*/ T8 w 2648"/>
                                <a:gd name="T10" fmla="+- 0 3458 3458"/>
                                <a:gd name="T11" fmla="*/ 3458 h 317"/>
                                <a:gd name="T12" fmla="+- 0 5257 5257"/>
                                <a:gd name="T13" fmla="*/ T12 w 2648"/>
                                <a:gd name="T14" fmla="+- 0 3458 3458"/>
                                <a:gd name="T15" fmla="*/ 3458 h 317"/>
                                <a:gd name="T16" fmla="+- 0 5257 5257"/>
                                <a:gd name="T17" fmla="*/ T16 w 2648"/>
                                <a:gd name="T18" fmla="+- 0 3775 3458"/>
                                <a:gd name="T19" fmla="*/ 377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17">
                                  <a:moveTo>
                                    <a:pt x="0" y="317"/>
                                  </a:moveTo>
                                  <a:lnTo>
                                    <a:pt x="2647" y="317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" name="Group 87"/>
                        <wpg:cNvGrpSpPr>
                          <a:grpSpLocks/>
                        </wpg:cNvGrpSpPr>
                        <wpg:grpSpPr bwMode="auto">
                          <a:xfrm>
                            <a:off x="8013" y="3144"/>
                            <a:ext cx="2866" cy="1503"/>
                            <a:chOff x="8013" y="3144"/>
                            <a:chExt cx="2866" cy="1503"/>
                          </a:xfrm>
                        </wpg:grpSpPr>
                        <wps:wsp>
                          <wps:cNvPr id="104" name="Freeform 88"/>
                          <wps:cNvSpPr>
                            <a:spLocks/>
                          </wps:cNvSpPr>
                          <wps:spPr bwMode="auto">
                            <a:xfrm>
                              <a:off x="8013" y="3144"/>
                              <a:ext cx="2866" cy="1503"/>
                            </a:xfrm>
                            <a:custGeom>
                              <a:avLst/>
                              <a:gdLst>
                                <a:gd name="T0" fmla="+- 0 8013 8013"/>
                                <a:gd name="T1" fmla="*/ T0 w 2866"/>
                                <a:gd name="T2" fmla="+- 0 4646 3144"/>
                                <a:gd name="T3" fmla="*/ 4646 h 1503"/>
                                <a:gd name="T4" fmla="+- 0 10878 8013"/>
                                <a:gd name="T5" fmla="*/ T4 w 2866"/>
                                <a:gd name="T6" fmla="+- 0 4646 3144"/>
                                <a:gd name="T7" fmla="*/ 4646 h 1503"/>
                                <a:gd name="T8" fmla="+- 0 10878 8013"/>
                                <a:gd name="T9" fmla="*/ T8 w 2866"/>
                                <a:gd name="T10" fmla="+- 0 3144 3144"/>
                                <a:gd name="T11" fmla="*/ 3144 h 1503"/>
                                <a:gd name="T12" fmla="+- 0 8013 8013"/>
                                <a:gd name="T13" fmla="*/ T12 w 2866"/>
                                <a:gd name="T14" fmla="+- 0 3144 3144"/>
                                <a:gd name="T15" fmla="*/ 3144 h 1503"/>
                                <a:gd name="T16" fmla="+- 0 8013 8013"/>
                                <a:gd name="T17" fmla="*/ T16 w 2866"/>
                                <a:gd name="T18" fmla="+- 0 4646 3144"/>
                                <a:gd name="T19" fmla="*/ 4646 h 1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6" h="1503">
                                  <a:moveTo>
                                    <a:pt x="0" y="1502"/>
                                  </a:moveTo>
                                  <a:lnTo>
                                    <a:pt x="2865" y="1502"/>
                                  </a:lnTo>
                                  <a:lnTo>
                                    <a:pt x="2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" name="Group 85"/>
                        <wpg:cNvGrpSpPr>
                          <a:grpSpLocks/>
                        </wpg:cNvGrpSpPr>
                        <wpg:grpSpPr bwMode="auto">
                          <a:xfrm>
                            <a:off x="8121" y="3144"/>
                            <a:ext cx="2650" cy="315"/>
                            <a:chOff x="8121" y="3144"/>
                            <a:chExt cx="2650" cy="315"/>
                          </a:xfrm>
                        </wpg:grpSpPr>
                        <wps:wsp>
                          <wps:cNvPr id="106" name="Freeform 86"/>
                          <wps:cNvSpPr>
                            <a:spLocks/>
                          </wps:cNvSpPr>
                          <wps:spPr bwMode="auto">
                            <a:xfrm>
                              <a:off x="8121" y="3144"/>
                              <a:ext cx="2650" cy="315"/>
                            </a:xfrm>
                            <a:custGeom>
                              <a:avLst/>
                              <a:gdLst>
                                <a:gd name="T0" fmla="+- 0 8121 8121"/>
                                <a:gd name="T1" fmla="*/ T0 w 2650"/>
                                <a:gd name="T2" fmla="+- 0 3458 3144"/>
                                <a:gd name="T3" fmla="*/ 3458 h 315"/>
                                <a:gd name="T4" fmla="+- 0 10770 8121"/>
                                <a:gd name="T5" fmla="*/ T4 w 2650"/>
                                <a:gd name="T6" fmla="+- 0 3458 3144"/>
                                <a:gd name="T7" fmla="*/ 3458 h 315"/>
                                <a:gd name="T8" fmla="+- 0 10770 8121"/>
                                <a:gd name="T9" fmla="*/ T8 w 2650"/>
                                <a:gd name="T10" fmla="+- 0 3144 3144"/>
                                <a:gd name="T11" fmla="*/ 3144 h 315"/>
                                <a:gd name="T12" fmla="+- 0 8121 8121"/>
                                <a:gd name="T13" fmla="*/ T12 w 2650"/>
                                <a:gd name="T14" fmla="+- 0 3144 3144"/>
                                <a:gd name="T15" fmla="*/ 3144 h 315"/>
                                <a:gd name="T16" fmla="+- 0 8121 8121"/>
                                <a:gd name="T17" fmla="*/ T16 w 2650"/>
                                <a:gd name="T18" fmla="+- 0 3458 3144"/>
                                <a:gd name="T19" fmla="*/ 345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5">
                                  <a:moveTo>
                                    <a:pt x="0" y="314"/>
                                  </a:moveTo>
                                  <a:lnTo>
                                    <a:pt x="2649" y="314"/>
                                  </a:lnTo>
                                  <a:lnTo>
                                    <a:pt x="2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" name="Group 83"/>
                        <wpg:cNvGrpSpPr>
                          <a:grpSpLocks/>
                        </wpg:cNvGrpSpPr>
                        <wpg:grpSpPr bwMode="auto">
                          <a:xfrm>
                            <a:off x="10878" y="3144"/>
                            <a:ext cx="2866" cy="5080"/>
                            <a:chOff x="10878" y="3144"/>
                            <a:chExt cx="2866" cy="5080"/>
                          </a:xfrm>
                        </wpg:grpSpPr>
                        <wps:wsp>
                          <wps:cNvPr id="108" name="Freeform 84"/>
                          <wps:cNvSpPr>
                            <a:spLocks/>
                          </wps:cNvSpPr>
                          <wps:spPr bwMode="auto">
                            <a:xfrm>
                              <a:off x="10878" y="3144"/>
                              <a:ext cx="2866" cy="5080"/>
                            </a:xfrm>
                            <a:custGeom>
                              <a:avLst/>
                              <a:gdLst>
                                <a:gd name="T0" fmla="+- 0 10878 10878"/>
                                <a:gd name="T1" fmla="*/ T0 w 2866"/>
                                <a:gd name="T2" fmla="+- 0 8223 3144"/>
                                <a:gd name="T3" fmla="*/ 8223 h 5080"/>
                                <a:gd name="T4" fmla="+- 0 13744 10878"/>
                                <a:gd name="T5" fmla="*/ T4 w 2866"/>
                                <a:gd name="T6" fmla="+- 0 8223 3144"/>
                                <a:gd name="T7" fmla="*/ 8223 h 5080"/>
                                <a:gd name="T8" fmla="+- 0 13744 10878"/>
                                <a:gd name="T9" fmla="*/ T8 w 2866"/>
                                <a:gd name="T10" fmla="+- 0 3144 3144"/>
                                <a:gd name="T11" fmla="*/ 3144 h 5080"/>
                                <a:gd name="T12" fmla="+- 0 10878 10878"/>
                                <a:gd name="T13" fmla="*/ T12 w 2866"/>
                                <a:gd name="T14" fmla="+- 0 3144 3144"/>
                                <a:gd name="T15" fmla="*/ 3144 h 5080"/>
                                <a:gd name="T16" fmla="+- 0 10878 10878"/>
                                <a:gd name="T17" fmla="*/ T16 w 2866"/>
                                <a:gd name="T18" fmla="+- 0 8223 3144"/>
                                <a:gd name="T19" fmla="*/ 8223 h 5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6" h="5080">
                                  <a:moveTo>
                                    <a:pt x="0" y="5079"/>
                                  </a:moveTo>
                                  <a:lnTo>
                                    <a:pt x="2866" y="5079"/>
                                  </a:lnTo>
                                  <a:lnTo>
                                    <a:pt x="28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" name="Group 81"/>
                        <wpg:cNvGrpSpPr>
                          <a:grpSpLocks/>
                        </wpg:cNvGrpSpPr>
                        <wpg:grpSpPr bwMode="auto">
                          <a:xfrm>
                            <a:off x="10986" y="3144"/>
                            <a:ext cx="2650" cy="315"/>
                            <a:chOff x="10986" y="3144"/>
                            <a:chExt cx="2650" cy="315"/>
                          </a:xfrm>
                        </wpg:grpSpPr>
                        <wps:wsp>
                          <wps:cNvPr id="110" name="Freeform 82"/>
                          <wps:cNvSpPr>
                            <a:spLocks/>
                          </wps:cNvSpPr>
                          <wps:spPr bwMode="auto">
                            <a:xfrm>
                              <a:off x="10986" y="3144"/>
                              <a:ext cx="2650" cy="315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T0 w 2650"/>
                                <a:gd name="T2" fmla="+- 0 3458 3144"/>
                                <a:gd name="T3" fmla="*/ 3458 h 315"/>
                                <a:gd name="T4" fmla="+- 0 13636 10986"/>
                                <a:gd name="T5" fmla="*/ T4 w 2650"/>
                                <a:gd name="T6" fmla="+- 0 3458 3144"/>
                                <a:gd name="T7" fmla="*/ 3458 h 315"/>
                                <a:gd name="T8" fmla="+- 0 13636 10986"/>
                                <a:gd name="T9" fmla="*/ T8 w 2650"/>
                                <a:gd name="T10" fmla="+- 0 3144 3144"/>
                                <a:gd name="T11" fmla="*/ 3144 h 315"/>
                                <a:gd name="T12" fmla="+- 0 10986 10986"/>
                                <a:gd name="T13" fmla="*/ T12 w 2650"/>
                                <a:gd name="T14" fmla="+- 0 3144 3144"/>
                                <a:gd name="T15" fmla="*/ 3144 h 315"/>
                                <a:gd name="T16" fmla="+- 0 10986 10986"/>
                                <a:gd name="T17" fmla="*/ T16 w 2650"/>
                                <a:gd name="T18" fmla="+- 0 3458 3144"/>
                                <a:gd name="T19" fmla="*/ 3458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5">
                                  <a:moveTo>
                                    <a:pt x="0" y="314"/>
                                  </a:moveTo>
                                  <a:lnTo>
                                    <a:pt x="2650" y="314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79"/>
                        <wpg:cNvGrpSpPr>
                          <a:grpSpLocks/>
                        </wpg:cNvGrpSpPr>
                        <wpg:grpSpPr bwMode="auto">
                          <a:xfrm>
                            <a:off x="10986" y="3458"/>
                            <a:ext cx="2650" cy="317"/>
                            <a:chOff x="10986" y="3458"/>
                            <a:chExt cx="2650" cy="317"/>
                          </a:xfrm>
                        </wpg:grpSpPr>
                        <wps:wsp>
                          <wps:cNvPr id="112" name="Freeform 80"/>
                          <wps:cNvSpPr>
                            <a:spLocks/>
                          </wps:cNvSpPr>
                          <wps:spPr bwMode="auto">
                            <a:xfrm>
                              <a:off x="10986" y="3458"/>
                              <a:ext cx="2650" cy="317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T0 w 2650"/>
                                <a:gd name="T2" fmla="+- 0 3775 3458"/>
                                <a:gd name="T3" fmla="*/ 3775 h 317"/>
                                <a:gd name="T4" fmla="+- 0 13636 10986"/>
                                <a:gd name="T5" fmla="*/ T4 w 2650"/>
                                <a:gd name="T6" fmla="+- 0 3775 3458"/>
                                <a:gd name="T7" fmla="*/ 3775 h 317"/>
                                <a:gd name="T8" fmla="+- 0 13636 10986"/>
                                <a:gd name="T9" fmla="*/ T8 w 2650"/>
                                <a:gd name="T10" fmla="+- 0 3458 3458"/>
                                <a:gd name="T11" fmla="*/ 3458 h 317"/>
                                <a:gd name="T12" fmla="+- 0 10986 10986"/>
                                <a:gd name="T13" fmla="*/ T12 w 2650"/>
                                <a:gd name="T14" fmla="+- 0 3458 3458"/>
                                <a:gd name="T15" fmla="*/ 3458 h 317"/>
                                <a:gd name="T16" fmla="+- 0 10986 10986"/>
                                <a:gd name="T17" fmla="*/ T16 w 2650"/>
                                <a:gd name="T18" fmla="+- 0 3775 3458"/>
                                <a:gd name="T19" fmla="*/ 3775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7">
                                  <a:moveTo>
                                    <a:pt x="0" y="317"/>
                                  </a:moveTo>
                                  <a:lnTo>
                                    <a:pt x="2650" y="317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" name="Group 77"/>
                        <wpg:cNvGrpSpPr>
                          <a:grpSpLocks/>
                        </wpg:cNvGrpSpPr>
                        <wpg:grpSpPr bwMode="auto">
                          <a:xfrm>
                            <a:off x="10986" y="3775"/>
                            <a:ext cx="2650" cy="315"/>
                            <a:chOff x="10986" y="3775"/>
                            <a:chExt cx="2650" cy="315"/>
                          </a:xfrm>
                        </wpg:grpSpPr>
                        <wps:wsp>
                          <wps:cNvPr id="114" name="Freeform 78"/>
                          <wps:cNvSpPr>
                            <a:spLocks/>
                          </wps:cNvSpPr>
                          <wps:spPr bwMode="auto">
                            <a:xfrm>
                              <a:off x="10986" y="3775"/>
                              <a:ext cx="2650" cy="315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T0 w 2650"/>
                                <a:gd name="T2" fmla="+- 0 4089 3775"/>
                                <a:gd name="T3" fmla="*/ 4089 h 315"/>
                                <a:gd name="T4" fmla="+- 0 13636 10986"/>
                                <a:gd name="T5" fmla="*/ T4 w 2650"/>
                                <a:gd name="T6" fmla="+- 0 4089 3775"/>
                                <a:gd name="T7" fmla="*/ 4089 h 315"/>
                                <a:gd name="T8" fmla="+- 0 13636 10986"/>
                                <a:gd name="T9" fmla="*/ T8 w 2650"/>
                                <a:gd name="T10" fmla="+- 0 3775 3775"/>
                                <a:gd name="T11" fmla="*/ 3775 h 315"/>
                                <a:gd name="T12" fmla="+- 0 10986 10986"/>
                                <a:gd name="T13" fmla="*/ T12 w 2650"/>
                                <a:gd name="T14" fmla="+- 0 3775 3775"/>
                                <a:gd name="T15" fmla="*/ 3775 h 315"/>
                                <a:gd name="T16" fmla="+- 0 10986 10986"/>
                                <a:gd name="T17" fmla="*/ T16 w 2650"/>
                                <a:gd name="T18" fmla="+- 0 4089 3775"/>
                                <a:gd name="T19" fmla="*/ 4089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5">
                                  <a:moveTo>
                                    <a:pt x="0" y="314"/>
                                  </a:moveTo>
                                  <a:lnTo>
                                    <a:pt x="2650" y="314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" name="Group 75"/>
                        <wpg:cNvGrpSpPr>
                          <a:grpSpLocks/>
                        </wpg:cNvGrpSpPr>
                        <wpg:grpSpPr bwMode="auto">
                          <a:xfrm>
                            <a:off x="10986" y="4089"/>
                            <a:ext cx="2650" cy="317"/>
                            <a:chOff x="10986" y="4089"/>
                            <a:chExt cx="2650" cy="317"/>
                          </a:xfrm>
                        </wpg:grpSpPr>
                        <wps:wsp>
                          <wps:cNvPr id="116" name="Freeform 76"/>
                          <wps:cNvSpPr>
                            <a:spLocks/>
                          </wps:cNvSpPr>
                          <wps:spPr bwMode="auto">
                            <a:xfrm>
                              <a:off x="10986" y="4089"/>
                              <a:ext cx="2650" cy="317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T0 w 2650"/>
                                <a:gd name="T2" fmla="+- 0 4406 4089"/>
                                <a:gd name="T3" fmla="*/ 4406 h 317"/>
                                <a:gd name="T4" fmla="+- 0 13636 10986"/>
                                <a:gd name="T5" fmla="*/ T4 w 2650"/>
                                <a:gd name="T6" fmla="+- 0 4406 4089"/>
                                <a:gd name="T7" fmla="*/ 4406 h 317"/>
                                <a:gd name="T8" fmla="+- 0 13636 10986"/>
                                <a:gd name="T9" fmla="*/ T8 w 2650"/>
                                <a:gd name="T10" fmla="+- 0 4089 4089"/>
                                <a:gd name="T11" fmla="*/ 4089 h 317"/>
                                <a:gd name="T12" fmla="+- 0 10986 10986"/>
                                <a:gd name="T13" fmla="*/ T12 w 2650"/>
                                <a:gd name="T14" fmla="+- 0 4089 4089"/>
                                <a:gd name="T15" fmla="*/ 4089 h 317"/>
                                <a:gd name="T16" fmla="+- 0 10986 10986"/>
                                <a:gd name="T17" fmla="*/ T16 w 2650"/>
                                <a:gd name="T18" fmla="+- 0 4406 4089"/>
                                <a:gd name="T19" fmla="*/ 4406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7">
                                  <a:moveTo>
                                    <a:pt x="0" y="317"/>
                                  </a:moveTo>
                                  <a:lnTo>
                                    <a:pt x="2650" y="317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7" name="Group 73"/>
                        <wpg:cNvGrpSpPr>
                          <a:grpSpLocks/>
                        </wpg:cNvGrpSpPr>
                        <wpg:grpSpPr bwMode="auto">
                          <a:xfrm>
                            <a:off x="10986" y="4406"/>
                            <a:ext cx="2650" cy="324"/>
                            <a:chOff x="10986" y="4406"/>
                            <a:chExt cx="2650" cy="324"/>
                          </a:xfrm>
                        </wpg:grpSpPr>
                        <wps:wsp>
                          <wps:cNvPr id="118" name="Freeform 74"/>
                          <wps:cNvSpPr>
                            <a:spLocks/>
                          </wps:cNvSpPr>
                          <wps:spPr bwMode="auto">
                            <a:xfrm>
                              <a:off x="10986" y="4406"/>
                              <a:ext cx="2650" cy="324"/>
                            </a:xfrm>
                            <a:custGeom>
                              <a:avLst/>
                              <a:gdLst>
                                <a:gd name="T0" fmla="+- 0 10986 10986"/>
                                <a:gd name="T1" fmla="*/ T0 w 2650"/>
                                <a:gd name="T2" fmla="+- 0 4730 4406"/>
                                <a:gd name="T3" fmla="*/ 4730 h 324"/>
                                <a:gd name="T4" fmla="+- 0 13636 10986"/>
                                <a:gd name="T5" fmla="*/ T4 w 2650"/>
                                <a:gd name="T6" fmla="+- 0 4730 4406"/>
                                <a:gd name="T7" fmla="*/ 4730 h 324"/>
                                <a:gd name="T8" fmla="+- 0 13636 10986"/>
                                <a:gd name="T9" fmla="*/ T8 w 2650"/>
                                <a:gd name="T10" fmla="+- 0 4406 4406"/>
                                <a:gd name="T11" fmla="*/ 4406 h 324"/>
                                <a:gd name="T12" fmla="+- 0 10986 10986"/>
                                <a:gd name="T13" fmla="*/ T12 w 2650"/>
                                <a:gd name="T14" fmla="+- 0 4406 4406"/>
                                <a:gd name="T15" fmla="*/ 4406 h 324"/>
                                <a:gd name="T16" fmla="+- 0 10986 10986"/>
                                <a:gd name="T17" fmla="*/ T16 w 2650"/>
                                <a:gd name="T18" fmla="+- 0 4730 4406"/>
                                <a:gd name="T19" fmla="*/ 4730 h 3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24">
                                  <a:moveTo>
                                    <a:pt x="0" y="324"/>
                                  </a:moveTo>
                                  <a:lnTo>
                                    <a:pt x="2650" y="324"/>
                                  </a:lnTo>
                                  <a:lnTo>
                                    <a:pt x="26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71"/>
                        <wpg:cNvGrpSpPr>
                          <a:grpSpLocks/>
                        </wpg:cNvGrpSpPr>
                        <wpg:grpSpPr bwMode="auto">
                          <a:xfrm>
                            <a:off x="5151" y="3139"/>
                            <a:ext cx="5730" cy="2"/>
                            <a:chOff x="5151" y="3139"/>
                            <a:chExt cx="5730" cy="2"/>
                          </a:xfrm>
                        </wpg:grpSpPr>
                        <wps:wsp>
                          <wps:cNvPr id="120" name="Freeform 72"/>
                          <wps:cNvSpPr>
                            <a:spLocks/>
                          </wps:cNvSpPr>
                          <wps:spPr bwMode="auto">
                            <a:xfrm>
                              <a:off x="5151" y="3139"/>
                              <a:ext cx="5730" cy="2"/>
                            </a:xfrm>
                            <a:custGeom>
                              <a:avLst/>
                              <a:gdLst>
                                <a:gd name="T0" fmla="+- 0 5151 5151"/>
                                <a:gd name="T1" fmla="*/ T0 w 5730"/>
                                <a:gd name="T2" fmla="+- 0 10881 5151"/>
                                <a:gd name="T3" fmla="*/ T2 w 5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30">
                                  <a:moveTo>
                                    <a:pt x="0" y="0"/>
                                  </a:moveTo>
                                  <a:lnTo>
                                    <a:pt x="57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CE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9"/>
                        <wpg:cNvGrpSpPr>
                          <a:grpSpLocks/>
                        </wpg:cNvGrpSpPr>
                        <wpg:grpSpPr bwMode="auto">
                          <a:xfrm>
                            <a:off x="10881" y="3139"/>
                            <a:ext cx="2866" cy="2"/>
                            <a:chOff x="10881" y="3139"/>
                            <a:chExt cx="2866" cy="2"/>
                          </a:xfrm>
                        </wpg:grpSpPr>
                        <wps:wsp>
                          <wps:cNvPr id="122" name="Freeform 70"/>
                          <wps:cNvSpPr>
                            <a:spLocks/>
                          </wps:cNvSpPr>
                          <wps:spPr bwMode="auto">
                            <a:xfrm>
                              <a:off x="10881" y="3139"/>
                              <a:ext cx="2866" cy="2"/>
                            </a:xfrm>
                            <a:custGeom>
                              <a:avLst/>
                              <a:gdLst>
                                <a:gd name="T0" fmla="+- 0 10881 10881"/>
                                <a:gd name="T1" fmla="*/ T0 w 2866"/>
                                <a:gd name="T2" fmla="+- 0 13747 10881"/>
                                <a:gd name="T3" fmla="*/ T2 w 2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6">
                                  <a:moveTo>
                                    <a:pt x="0" y="0"/>
                                  </a:moveTo>
                                  <a:lnTo>
                                    <a:pt x="2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EDFD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67"/>
                        <wpg:cNvGrpSpPr>
                          <a:grpSpLocks/>
                        </wpg:cNvGrpSpPr>
                        <wpg:grpSpPr bwMode="auto">
                          <a:xfrm>
                            <a:off x="2292" y="4655"/>
                            <a:ext cx="2857" cy="1868"/>
                            <a:chOff x="2292" y="4655"/>
                            <a:chExt cx="2857" cy="1868"/>
                          </a:xfrm>
                        </wpg:grpSpPr>
                        <wps:wsp>
                          <wps:cNvPr id="124" name="Freeform 68"/>
                          <wps:cNvSpPr>
                            <a:spLocks/>
                          </wps:cNvSpPr>
                          <wps:spPr bwMode="auto">
                            <a:xfrm>
                              <a:off x="2292" y="4655"/>
                              <a:ext cx="2857" cy="1868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2857"/>
                                <a:gd name="T2" fmla="+- 0 6523 4655"/>
                                <a:gd name="T3" fmla="*/ 6523 h 1868"/>
                                <a:gd name="T4" fmla="+- 0 5149 2292"/>
                                <a:gd name="T5" fmla="*/ T4 w 2857"/>
                                <a:gd name="T6" fmla="+- 0 6523 4655"/>
                                <a:gd name="T7" fmla="*/ 6523 h 1868"/>
                                <a:gd name="T8" fmla="+- 0 5149 2292"/>
                                <a:gd name="T9" fmla="*/ T8 w 2857"/>
                                <a:gd name="T10" fmla="+- 0 4655 4655"/>
                                <a:gd name="T11" fmla="*/ 4655 h 1868"/>
                                <a:gd name="T12" fmla="+- 0 2292 2292"/>
                                <a:gd name="T13" fmla="*/ T12 w 2857"/>
                                <a:gd name="T14" fmla="+- 0 4655 4655"/>
                                <a:gd name="T15" fmla="*/ 4655 h 1868"/>
                                <a:gd name="T16" fmla="+- 0 2292 2292"/>
                                <a:gd name="T17" fmla="*/ T16 w 2857"/>
                                <a:gd name="T18" fmla="+- 0 6523 4655"/>
                                <a:gd name="T19" fmla="*/ 6523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57" h="1868">
                                  <a:moveTo>
                                    <a:pt x="0" y="1868"/>
                                  </a:moveTo>
                                  <a:lnTo>
                                    <a:pt x="2857" y="1868"/>
                                  </a:lnTo>
                                  <a:lnTo>
                                    <a:pt x="28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5" name="Group 65"/>
                        <wpg:cNvGrpSpPr>
                          <a:grpSpLocks/>
                        </wpg:cNvGrpSpPr>
                        <wpg:grpSpPr bwMode="auto">
                          <a:xfrm>
                            <a:off x="2393" y="4656"/>
                            <a:ext cx="2648" cy="315"/>
                            <a:chOff x="2393" y="4656"/>
                            <a:chExt cx="2648" cy="315"/>
                          </a:xfrm>
                        </wpg:grpSpPr>
                        <wps:wsp>
                          <wps:cNvPr id="126" name="Freeform 66"/>
                          <wps:cNvSpPr>
                            <a:spLocks/>
                          </wps:cNvSpPr>
                          <wps:spPr bwMode="auto">
                            <a:xfrm>
                              <a:off x="2393" y="4656"/>
                              <a:ext cx="2648" cy="315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2648"/>
                                <a:gd name="T2" fmla="+- 0 4970 4656"/>
                                <a:gd name="T3" fmla="*/ 4970 h 315"/>
                                <a:gd name="T4" fmla="+- 0 5041 2393"/>
                                <a:gd name="T5" fmla="*/ T4 w 2648"/>
                                <a:gd name="T6" fmla="+- 0 4970 4656"/>
                                <a:gd name="T7" fmla="*/ 4970 h 315"/>
                                <a:gd name="T8" fmla="+- 0 5041 2393"/>
                                <a:gd name="T9" fmla="*/ T8 w 2648"/>
                                <a:gd name="T10" fmla="+- 0 4656 4656"/>
                                <a:gd name="T11" fmla="*/ 4656 h 315"/>
                                <a:gd name="T12" fmla="+- 0 2393 2393"/>
                                <a:gd name="T13" fmla="*/ T12 w 2648"/>
                                <a:gd name="T14" fmla="+- 0 4656 4656"/>
                                <a:gd name="T15" fmla="*/ 4656 h 315"/>
                                <a:gd name="T16" fmla="+- 0 2393 2393"/>
                                <a:gd name="T17" fmla="*/ T16 w 2648"/>
                                <a:gd name="T18" fmla="+- 0 4970 4656"/>
                                <a:gd name="T19" fmla="*/ 49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15">
                                  <a:moveTo>
                                    <a:pt x="0" y="314"/>
                                  </a:moveTo>
                                  <a:lnTo>
                                    <a:pt x="2648" y="314"/>
                                  </a:lnTo>
                                  <a:lnTo>
                                    <a:pt x="26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" name="Group 63"/>
                        <wpg:cNvGrpSpPr>
                          <a:grpSpLocks/>
                        </wpg:cNvGrpSpPr>
                        <wpg:grpSpPr bwMode="auto">
                          <a:xfrm>
                            <a:off x="5149" y="4655"/>
                            <a:ext cx="2864" cy="1868"/>
                            <a:chOff x="5149" y="4655"/>
                            <a:chExt cx="2864" cy="1868"/>
                          </a:xfrm>
                        </wpg:grpSpPr>
                        <wps:wsp>
                          <wps:cNvPr id="128" name="Freeform 64"/>
                          <wps:cNvSpPr>
                            <a:spLocks/>
                          </wps:cNvSpPr>
                          <wps:spPr bwMode="auto">
                            <a:xfrm>
                              <a:off x="5149" y="4655"/>
                              <a:ext cx="2864" cy="1868"/>
                            </a:xfrm>
                            <a:custGeom>
                              <a:avLst/>
                              <a:gdLst>
                                <a:gd name="T0" fmla="+- 0 5149 5149"/>
                                <a:gd name="T1" fmla="*/ T0 w 2864"/>
                                <a:gd name="T2" fmla="+- 0 6523 4655"/>
                                <a:gd name="T3" fmla="*/ 6523 h 1868"/>
                                <a:gd name="T4" fmla="+- 0 8013 5149"/>
                                <a:gd name="T5" fmla="*/ T4 w 2864"/>
                                <a:gd name="T6" fmla="+- 0 6523 4655"/>
                                <a:gd name="T7" fmla="*/ 6523 h 1868"/>
                                <a:gd name="T8" fmla="+- 0 8013 5149"/>
                                <a:gd name="T9" fmla="*/ T8 w 2864"/>
                                <a:gd name="T10" fmla="+- 0 4655 4655"/>
                                <a:gd name="T11" fmla="*/ 4655 h 1868"/>
                                <a:gd name="T12" fmla="+- 0 5149 5149"/>
                                <a:gd name="T13" fmla="*/ T12 w 2864"/>
                                <a:gd name="T14" fmla="+- 0 4655 4655"/>
                                <a:gd name="T15" fmla="*/ 4655 h 1868"/>
                                <a:gd name="T16" fmla="+- 0 5149 5149"/>
                                <a:gd name="T17" fmla="*/ T16 w 2864"/>
                                <a:gd name="T18" fmla="+- 0 6523 4655"/>
                                <a:gd name="T19" fmla="*/ 6523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4" h="1868">
                                  <a:moveTo>
                                    <a:pt x="0" y="1868"/>
                                  </a:moveTo>
                                  <a:lnTo>
                                    <a:pt x="2864" y="1868"/>
                                  </a:lnTo>
                                  <a:lnTo>
                                    <a:pt x="2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" name="Group 61"/>
                        <wpg:cNvGrpSpPr>
                          <a:grpSpLocks/>
                        </wpg:cNvGrpSpPr>
                        <wpg:grpSpPr bwMode="auto">
                          <a:xfrm>
                            <a:off x="5257" y="4656"/>
                            <a:ext cx="2648" cy="315"/>
                            <a:chOff x="5257" y="4656"/>
                            <a:chExt cx="2648" cy="315"/>
                          </a:xfrm>
                        </wpg:grpSpPr>
                        <wps:wsp>
                          <wps:cNvPr id="130" name="Freeform 62"/>
                          <wps:cNvSpPr>
                            <a:spLocks/>
                          </wps:cNvSpPr>
                          <wps:spPr bwMode="auto">
                            <a:xfrm>
                              <a:off x="5257" y="4656"/>
                              <a:ext cx="2648" cy="315"/>
                            </a:xfrm>
                            <a:custGeom>
                              <a:avLst/>
                              <a:gdLst>
                                <a:gd name="T0" fmla="+- 0 5257 5257"/>
                                <a:gd name="T1" fmla="*/ T0 w 2648"/>
                                <a:gd name="T2" fmla="+- 0 4970 4656"/>
                                <a:gd name="T3" fmla="*/ 4970 h 315"/>
                                <a:gd name="T4" fmla="+- 0 7904 5257"/>
                                <a:gd name="T5" fmla="*/ T4 w 2648"/>
                                <a:gd name="T6" fmla="+- 0 4970 4656"/>
                                <a:gd name="T7" fmla="*/ 4970 h 315"/>
                                <a:gd name="T8" fmla="+- 0 7904 5257"/>
                                <a:gd name="T9" fmla="*/ T8 w 2648"/>
                                <a:gd name="T10" fmla="+- 0 4656 4656"/>
                                <a:gd name="T11" fmla="*/ 4656 h 315"/>
                                <a:gd name="T12" fmla="+- 0 5257 5257"/>
                                <a:gd name="T13" fmla="*/ T12 w 2648"/>
                                <a:gd name="T14" fmla="+- 0 4656 4656"/>
                                <a:gd name="T15" fmla="*/ 4656 h 315"/>
                                <a:gd name="T16" fmla="+- 0 5257 5257"/>
                                <a:gd name="T17" fmla="*/ T16 w 2648"/>
                                <a:gd name="T18" fmla="+- 0 4970 4656"/>
                                <a:gd name="T19" fmla="*/ 49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48" h="315">
                                  <a:moveTo>
                                    <a:pt x="0" y="314"/>
                                  </a:moveTo>
                                  <a:lnTo>
                                    <a:pt x="2647" y="314"/>
                                  </a:lnTo>
                                  <a:lnTo>
                                    <a:pt x="26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CE9D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59"/>
                        <wpg:cNvGrpSpPr>
                          <a:grpSpLocks/>
                        </wpg:cNvGrpSpPr>
                        <wpg:grpSpPr bwMode="auto">
                          <a:xfrm>
                            <a:off x="8013" y="4655"/>
                            <a:ext cx="2866" cy="1868"/>
                            <a:chOff x="8013" y="4655"/>
                            <a:chExt cx="2866" cy="1868"/>
                          </a:xfrm>
                        </wpg:grpSpPr>
                        <wps:wsp>
                          <wps:cNvPr id="132" name="Freeform 60"/>
                          <wps:cNvSpPr>
                            <a:spLocks/>
                          </wps:cNvSpPr>
                          <wps:spPr bwMode="auto">
                            <a:xfrm>
                              <a:off x="8013" y="4655"/>
                              <a:ext cx="2866" cy="1868"/>
                            </a:xfrm>
                            <a:custGeom>
                              <a:avLst/>
                              <a:gdLst>
                                <a:gd name="T0" fmla="+- 0 8013 8013"/>
                                <a:gd name="T1" fmla="*/ T0 w 2866"/>
                                <a:gd name="T2" fmla="+- 0 6523 4655"/>
                                <a:gd name="T3" fmla="*/ 6523 h 1868"/>
                                <a:gd name="T4" fmla="+- 0 10878 8013"/>
                                <a:gd name="T5" fmla="*/ T4 w 2866"/>
                                <a:gd name="T6" fmla="+- 0 6523 4655"/>
                                <a:gd name="T7" fmla="*/ 6523 h 1868"/>
                                <a:gd name="T8" fmla="+- 0 10878 8013"/>
                                <a:gd name="T9" fmla="*/ T8 w 2866"/>
                                <a:gd name="T10" fmla="+- 0 4655 4655"/>
                                <a:gd name="T11" fmla="*/ 4655 h 1868"/>
                                <a:gd name="T12" fmla="+- 0 8013 8013"/>
                                <a:gd name="T13" fmla="*/ T12 w 2866"/>
                                <a:gd name="T14" fmla="+- 0 4655 4655"/>
                                <a:gd name="T15" fmla="*/ 4655 h 1868"/>
                                <a:gd name="T16" fmla="+- 0 8013 8013"/>
                                <a:gd name="T17" fmla="*/ T16 w 2866"/>
                                <a:gd name="T18" fmla="+- 0 6523 4655"/>
                                <a:gd name="T19" fmla="*/ 6523 h 18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66" h="1868">
                                  <a:moveTo>
                                    <a:pt x="0" y="1868"/>
                                  </a:moveTo>
                                  <a:lnTo>
                                    <a:pt x="2865" y="1868"/>
                                  </a:lnTo>
                                  <a:lnTo>
                                    <a:pt x="28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" name="Group 57"/>
                        <wpg:cNvGrpSpPr>
                          <a:grpSpLocks/>
                        </wpg:cNvGrpSpPr>
                        <wpg:grpSpPr bwMode="auto">
                          <a:xfrm>
                            <a:off x="8121" y="4656"/>
                            <a:ext cx="2650" cy="315"/>
                            <a:chOff x="8121" y="4656"/>
                            <a:chExt cx="2650" cy="315"/>
                          </a:xfrm>
                        </wpg:grpSpPr>
                        <wps:wsp>
                          <wps:cNvPr id="134" name="Freeform 58"/>
                          <wps:cNvSpPr>
                            <a:spLocks/>
                          </wps:cNvSpPr>
                          <wps:spPr bwMode="auto">
                            <a:xfrm>
                              <a:off x="8121" y="4656"/>
                              <a:ext cx="2650" cy="315"/>
                            </a:xfrm>
                            <a:custGeom>
                              <a:avLst/>
                              <a:gdLst>
                                <a:gd name="T0" fmla="+- 0 8121 8121"/>
                                <a:gd name="T1" fmla="*/ T0 w 2650"/>
                                <a:gd name="T2" fmla="+- 0 4970 4656"/>
                                <a:gd name="T3" fmla="*/ 4970 h 315"/>
                                <a:gd name="T4" fmla="+- 0 10770 8121"/>
                                <a:gd name="T5" fmla="*/ T4 w 2650"/>
                                <a:gd name="T6" fmla="+- 0 4970 4656"/>
                                <a:gd name="T7" fmla="*/ 4970 h 315"/>
                                <a:gd name="T8" fmla="+- 0 10770 8121"/>
                                <a:gd name="T9" fmla="*/ T8 w 2650"/>
                                <a:gd name="T10" fmla="+- 0 4656 4656"/>
                                <a:gd name="T11" fmla="*/ 4656 h 315"/>
                                <a:gd name="T12" fmla="+- 0 8121 8121"/>
                                <a:gd name="T13" fmla="*/ T12 w 2650"/>
                                <a:gd name="T14" fmla="+- 0 4656 4656"/>
                                <a:gd name="T15" fmla="*/ 4656 h 315"/>
                                <a:gd name="T16" fmla="+- 0 8121 8121"/>
                                <a:gd name="T17" fmla="*/ T16 w 2650"/>
                                <a:gd name="T18" fmla="+- 0 4970 4656"/>
                                <a:gd name="T19" fmla="*/ 4970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50" h="315">
                                  <a:moveTo>
                                    <a:pt x="0" y="314"/>
                                  </a:moveTo>
                                  <a:lnTo>
                                    <a:pt x="2649" y="314"/>
                                  </a:lnTo>
                                  <a:lnTo>
                                    <a:pt x="264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DFD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" name="Group 55"/>
                        <wpg:cNvGrpSpPr>
                          <a:grpSpLocks/>
                        </wpg:cNvGrpSpPr>
                        <wpg:grpSpPr bwMode="auto">
                          <a:xfrm>
                            <a:off x="2292" y="4651"/>
                            <a:ext cx="5723" cy="2"/>
                            <a:chOff x="2292" y="4651"/>
                            <a:chExt cx="5723" cy="2"/>
                          </a:xfrm>
                        </wpg:grpSpPr>
                        <wps:wsp>
                          <wps:cNvPr id="136" name="Freeform 56"/>
                          <wps:cNvSpPr>
                            <a:spLocks/>
                          </wps:cNvSpPr>
                          <wps:spPr bwMode="auto">
                            <a:xfrm>
                              <a:off x="2292" y="4651"/>
                              <a:ext cx="5723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5723"/>
                                <a:gd name="T2" fmla="+- 0 8015 2292"/>
                                <a:gd name="T3" fmla="*/ T2 w 57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723">
                                  <a:moveTo>
                                    <a:pt x="0" y="0"/>
                                  </a:moveTo>
                                  <a:lnTo>
                                    <a:pt x="572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CE9D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" name="Group 53"/>
                        <wpg:cNvGrpSpPr>
                          <a:grpSpLocks/>
                        </wpg:cNvGrpSpPr>
                        <wpg:grpSpPr bwMode="auto">
                          <a:xfrm>
                            <a:off x="8015" y="4651"/>
                            <a:ext cx="2866" cy="2"/>
                            <a:chOff x="8015" y="4651"/>
                            <a:chExt cx="2866" cy="2"/>
                          </a:xfrm>
                        </wpg:grpSpPr>
                        <wps:wsp>
                          <wps:cNvPr id="138" name="Freeform 54"/>
                          <wps:cNvSpPr>
                            <a:spLocks/>
                          </wps:cNvSpPr>
                          <wps:spPr bwMode="auto">
                            <a:xfrm>
                              <a:off x="8015" y="4651"/>
                              <a:ext cx="2866" cy="2"/>
                            </a:xfrm>
                            <a:custGeom>
                              <a:avLst/>
                              <a:gdLst>
                                <a:gd name="T0" fmla="+- 0 8015 8015"/>
                                <a:gd name="T1" fmla="*/ T0 w 2866"/>
                                <a:gd name="T2" fmla="+- 0 10881 8015"/>
                                <a:gd name="T3" fmla="*/ T2 w 286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6">
                                  <a:moveTo>
                                    <a:pt x="0" y="0"/>
                                  </a:moveTo>
                                  <a:lnTo>
                                    <a:pt x="286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EDFD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" name="Group 51"/>
                        <wpg:cNvGrpSpPr>
                          <a:grpSpLocks/>
                        </wpg:cNvGrpSpPr>
                        <wpg:grpSpPr bwMode="auto">
                          <a:xfrm>
                            <a:off x="2292" y="6533"/>
                            <a:ext cx="8586" cy="1691"/>
                            <a:chOff x="2292" y="6533"/>
                            <a:chExt cx="8586" cy="1691"/>
                          </a:xfrm>
                        </wpg:grpSpPr>
                        <wps:wsp>
                          <wps:cNvPr id="140" name="Freeform 52"/>
                          <wps:cNvSpPr>
                            <a:spLocks/>
                          </wps:cNvSpPr>
                          <wps:spPr bwMode="auto">
                            <a:xfrm>
                              <a:off x="2292" y="6533"/>
                              <a:ext cx="8586" cy="1691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8586"/>
                                <a:gd name="T2" fmla="+- 0 8223 6533"/>
                                <a:gd name="T3" fmla="*/ 8223 h 1691"/>
                                <a:gd name="T4" fmla="+- 0 10878 2292"/>
                                <a:gd name="T5" fmla="*/ T4 w 8586"/>
                                <a:gd name="T6" fmla="+- 0 8223 6533"/>
                                <a:gd name="T7" fmla="*/ 8223 h 1691"/>
                                <a:gd name="T8" fmla="+- 0 10878 2292"/>
                                <a:gd name="T9" fmla="*/ T8 w 8586"/>
                                <a:gd name="T10" fmla="+- 0 6533 6533"/>
                                <a:gd name="T11" fmla="*/ 6533 h 1691"/>
                                <a:gd name="T12" fmla="+- 0 2292 2292"/>
                                <a:gd name="T13" fmla="*/ T12 w 8586"/>
                                <a:gd name="T14" fmla="+- 0 6533 6533"/>
                                <a:gd name="T15" fmla="*/ 6533 h 1691"/>
                                <a:gd name="T16" fmla="+- 0 2292 2292"/>
                                <a:gd name="T17" fmla="*/ T16 w 8586"/>
                                <a:gd name="T18" fmla="+- 0 8223 6533"/>
                                <a:gd name="T19" fmla="*/ 8223 h 16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586" h="1691">
                                  <a:moveTo>
                                    <a:pt x="0" y="1690"/>
                                  </a:moveTo>
                                  <a:lnTo>
                                    <a:pt x="8586" y="1690"/>
                                  </a:lnTo>
                                  <a:lnTo>
                                    <a:pt x="85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49"/>
                        <wpg:cNvGrpSpPr>
                          <a:grpSpLocks/>
                        </wpg:cNvGrpSpPr>
                        <wpg:grpSpPr bwMode="auto">
                          <a:xfrm>
                            <a:off x="2393" y="6533"/>
                            <a:ext cx="8377" cy="317"/>
                            <a:chOff x="2393" y="6533"/>
                            <a:chExt cx="8377" cy="317"/>
                          </a:xfrm>
                        </wpg:grpSpPr>
                        <wps:wsp>
                          <wps:cNvPr id="142" name="Freeform 50"/>
                          <wps:cNvSpPr>
                            <a:spLocks/>
                          </wps:cNvSpPr>
                          <wps:spPr bwMode="auto">
                            <a:xfrm>
                              <a:off x="2393" y="6533"/>
                              <a:ext cx="8377" cy="317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8377"/>
                                <a:gd name="T2" fmla="+- 0 6850 6533"/>
                                <a:gd name="T3" fmla="*/ 6850 h 317"/>
                                <a:gd name="T4" fmla="+- 0 10770 2393"/>
                                <a:gd name="T5" fmla="*/ T4 w 8377"/>
                                <a:gd name="T6" fmla="+- 0 6850 6533"/>
                                <a:gd name="T7" fmla="*/ 6850 h 317"/>
                                <a:gd name="T8" fmla="+- 0 10770 2393"/>
                                <a:gd name="T9" fmla="*/ T8 w 8377"/>
                                <a:gd name="T10" fmla="+- 0 6533 6533"/>
                                <a:gd name="T11" fmla="*/ 6533 h 317"/>
                                <a:gd name="T12" fmla="+- 0 2393 2393"/>
                                <a:gd name="T13" fmla="*/ T12 w 8377"/>
                                <a:gd name="T14" fmla="+- 0 6533 6533"/>
                                <a:gd name="T15" fmla="*/ 6533 h 317"/>
                                <a:gd name="T16" fmla="+- 0 2393 2393"/>
                                <a:gd name="T17" fmla="*/ T16 w 8377"/>
                                <a:gd name="T18" fmla="+- 0 6850 6533"/>
                                <a:gd name="T19" fmla="*/ 6850 h 3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77" h="317">
                                  <a:moveTo>
                                    <a:pt x="0" y="317"/>
                                  </a:moveTo>
                                  <a:lnTo>
                                    <a:pt x="8377" y="317"/>
                                  </a:lnTo>
                                  <a:lnTo>
                                    <a:pt x="8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47"/>
                        <wpg:cNvGrpSpPr>
                          <a:grpSpLocks/>
                        </wpg:cNvGrpSpPr>
                        <wpg:grpSpPr bwMode="auto">
                          <a:xfrm>
                            <a:off x="2393" y="6850"/>
                            <a:ext cx="8377" cy="315"/>
                            <a:chOff x="2393" y="6850"/>
                            <a:chExt cx="8377" cy="315"/>
                          </a:xfrm>
                        </wpg:grpSpPr>
                        <wps:wsp>
                          <wps:cNvPr id="144" name="Freeform 48"/>
                          <wps:cNvSpPr>
                            <a:spLocks/>
                          </wps:cNvSpPr>
                          <wps:spPr bwMode="auto">
                            <a:xfrm>
                              <a:off x="2393" y="6850"/>
                              <a:ext cx="8377" cy="315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8377"/>
                                <a:gd name="T2" fmla="+- 0 7164 6850"/>
                                <a:gd name="T3" fmla="*/ 7164 h 315"/>
                                <a:gd name="T4" fmla="+- 0 10770 2393"/>
                                <a:gd name="T5" fmla="*/ T4 w 8377"/>
                                <a:gd name="T6" fmla="+- 0 7164 6850"/>
                                <a:gd name="T7" fmla="*/ 7164 h 315"/>
                                <a:gd name="T8" fmla="+- 0 10770 2393"/>
                                <a:gd name="T9" fmla="*/ T8 w 8377"/>
                                <a:gd name="T10" fmla="+- 0 6850 6850"/>
                                <a:gd name="T11" fmla="*/ 6850 h 315"/>
                                <a:gd name="T12" fmla="+- 0 2393 2393"/>
                                <a:gd name="T13" fmla="*/ T12 w 8377"/>
                                <a:gd name="T14" fmla="+- 0 6850 6850"/>
                                <a:gd name="T15" fmla="*/ 6850 h 315"/>
                                <a:gd name="T16" fmla="+- 0 2393 2393"/>
                                <a:gd name="T17" fmla="*/ T16 w 8377"/>
                                <a:gd name="T18" fmla="+- 0 7164 6850"/>
                                <a:gd name="T19" fmla="*/ 7164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377" h="315">
                                  <a:moveTo>
                                    <a:pt x="0" y="314"/>
                                  </a:moveTo>
                                  <a:lnTo>
                                    <a:pt x="8377" y="314"/>
                                  </a:lnTo>
                                  <a:lnTo>
                                    <a:pt x="83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45"/>
                        <wpg:cNvGrpSpPr>
                          <a:grpSpLocks/>
                        </wpg:cNvGrpSpPr>
                        <wpg:grpSpPr bwMode="auto">
                          <a:xfrm>
                            <a:off x="2292" y="6528"/>
                            <a:ext cx="8589" cy="2"/>
                            <a:chOff x="2292" y="6528"/>
                            <a:chExt cx="8589" cy="2"/>
                          </a:xfrm>
                        </wpg:grpSpPr>
                        <wps:wsp>
                          <wps:cNvPr id="146" name="Freeform 46"/>
                          <wps:cNvSpPr>
                            <a:spLocks/>
                          </wps:cNvSpPr>
                          <wps:spPr bwMode="auto">
                            <a:xfrm>
                              <a:off x="2292" y="6528"/>
                              <a:ext cx="8589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8589"/>
                                <a:gd name="T2" fmla="+- 0 10881 2292"/>
                                <a:gd name="T3" fmla="*/ T2 w 85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589">
                                  <a:moveTo>
                                    <a:pt x="0" y="0"/>
                                  </a:moveTo>
                                  <a:lnTo>
                                    <a:pt x="85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FD5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43"/>
                        <wpg:cNvGrpSpPr>
                          <a:grpSpLocks/>
                        </wpg:cNvGrpSpPr>
                        <wpg:grpSpPr bwMode="auto">
                          <a:xfrm>
                            <a:off x="2292" y="8233"/>
                            <a:ext cx="11452" cy="824"/>
                            <a:chOff x="2292" y="8233"/>
                            <a:chExt cx="11452" cy="824"/>
                          </a:xfrm>
                        </wpg:grpSpPr>
                        <wps:wsp>
                          <wps:cNvPr id="148" name="Freeform 44"/>
                          <wps:cNvSpPr>
                            <a:spLocks/>
                          </wps:cNvSpPr>
                          <wps:spPr bwMode="auto">
                            <a:xfrm>
                              <a:off x="2292" y="8233"/>
                              <a:ext cx="11452" cy="824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11452"/>
                                <a:gd name="T2" fmla="+- 0 9056 8233"/>
                                <a:gd name="T3" fmla="*/ 9056 h 824"/>
                                <a:gd name="T4" fmla="+- 0 13744 2292"/>
                                <a:gd name="T5" fmla="*/ T4 w 11452"/>
                                <a:gd name="T6" fmla="+- 0 9056 8233"/>
                                <a:gd name="T7" fmla="*/ 9056 h 824"/>
                                <a:gd name="T8" fmla="+- 0 13744 2292"/>
                                <a:gd name="T9" fmla="*/ T8 w 11452"/>
                                <a:gd name="T10" fmla="+- 0 8233 8233"/>
                                <a:gd name="T11" fmla="*/ 8233 h 824"/>
                                <a:gd name="T12" fmla="+- 0 2292 2292"/>
                                <a:gd name="T13" fmla="*/ T12 w 11452"/>
                                <a:gd name="T14" fmla="+- 0 8233 8233"/>
                                <a:gd name="T15" fmla="*/ 8233 h 824"/>
                                <a:gd name="T16" fmla="+- 0 2292 2292"/>
                                <a:gd name="T17" fmla="*/ T16 w 11452"/>
                                <a:gd name="T18" fmla="+- 0 9056 8233"/>
                                <a:gd name="T19" fmla="*/ 9056 h 8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52" h="824">
                                  <a:moveTo>
                                    <a:pt x="0" y="823"/>
                                  </a:moveTo>
                                  <a:lnTo>
                                    <a:pt x="11452" y="823"/>
                                  </a:lnTo>
                                  <a:lnTo>
                                    <a:pt x="1145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9" name="Group 41"/>
                        <wpg:cNvGrpSpPr>
                          <a:grpSpLocks/>
                        </wpg:cNvGrpSpPr>
                        <wpg:grpSpPr bwMode="auto">
                          <a:xfrm>
                            <a:off x="2393" y="8233"/>
                            <a:ext cx="11243" cy="315"/>
                            <a:chOff x="2393" y="8233"/>
                            <a:chExt cx="11243" cy="315"/>
                          </a:xfrm>
                        </wpg:grpSpPr>
                        <wps:wsp>
                          <wps:cNvPr id="150" name="Freeform 42"/>
                          <wps:cNvSpPr>
                            <a:spLocks/>
                          </wps:cNvSpPr>
                          <wps:spPr bwMode="auto">
                            <a:xfrm>
                              <a:off x="2393" y="8233"/>
                              <a:ext cx="11243" cy="315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11243"/>
                                <a:gd name="T2" fmla="+- 0 8547 8233"/>
                                <a:gd name="T3" fmla="*/ 8547 h 315"/>
                                <a:gd name="T4" fmla="+- 0 13636 2393"/>
                                <a:gd name="T5" fmla="*/ T4 w 11243"/>
                                <a:gd name="T6" fmla="+- 0 8547 8233"/>
                                <a:gd name="T7" fmla="*/ 8547 h 315"/>
                                <a:gd name="T8" fmla="+- 0 13636 2393"/>
                                <a:gd name="T9" fmla="*/ T8 w 11243"/>
                                <a:gd name="T10" fmla="+- 0 8233 8233"/>
                                <a:gd name="T11" fmla="*/ 8233 h 315"/>
                                <a:gd name="T12" fmla="+- 0 2393 2393"/>
                                <a:gd name="T13" fmla="*/ T12 w 11243"/>
                                <a:gd name="T14" fmla="+- 0 8233 8233"/>
                                <a:gd name="T15" fmla="*/ 8233 h 315"/>
                                <a:gd name="T16" fmla="+- 0 2393 2393"/>
                                <a:gd name="T17" fmla="*/ T16 w 11243"/>
                                <a:gd name="T18" fmla="+- 0 8547 8233"/>
                                <a:gd name="T19" fmla="*/ 8547 h 31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243" h="315">
                                  <a:moveTo>
                                    <a:pt x="0" y="314"/>
                                  </a:moveTo>
                                  <a:lnTo>
                                    <a:pt x="11243" y="314"/>
                                  </a:lnTo>
                                  <a:lnTo>
                                    <a:pt x="1124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D5E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" name="Group 39"/>
                        <wpg:cNvGrpSpPr>
                          <a:grpSpLocks/>
                        </wpg:cNvGrpSpPr>
                        <wpg:grpSpPr bwMode="auto">
                          <a:xfrm>
                            <a:off x="2292" y="8228"/>
                            <a:ext cx="11455" cy="2"/>
                            <a:chOff x="2292" y="8228"/>
                            <a:chExt cx="11455" cy="2"/>
                          </a:xfrm>
                        </wpg:grpSpPr>
                        <wps:wsp>
                          <wps:cNvPr id="152" name="Freeform 40"/>
                          <wps:cNvSpPr>
                            <a:spLocks/>
                          </wps:cNvSpPr>
                          <wps:spPr bwMode="auto">
                            <a:xfrm>
                              <a:off x="2292" y="8228"/>
                              <a:ext cx="11455" cy="2"/>
                            </a:xfrm>
                            <a:custGeom>
                              <a:avLst/>
                              <a:gdLst>
                                <a:gd name="T0" fmla="+- 0 2292 2292"/>
                                <a:gd name="T1" fmla="*/ T0 w 11455"/>
                                <a:gd name="T2" fmla="+- 0 13747 2292"/>
                                <a:gd name="T3" fmla="*/ T2 w 11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55">
                                  <a:moveTo>
                                    <a:pt x="0" y="0"/>
                                  </a:moveTo>
                                  <a:lnTo>
                                    <a:pt x="114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CFD5E7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" name="Group 37"/>
                        <wpg:cNvGrpSpPr>
                          <a:grpSpLocks/>
                        </wpg:cNvGrpSpPr>
                        <wpg:grpSpPr bwMode="auto">
                          <a:xfrm>
                            <a:off x="852" y="9061"/>
                            <a:ext cx="15764" cy="2"/>
                            <a:chOff x="852" y="9061"/>
                            <a:chExt cx="15764" cy="2"/>
                          </a:xfrm>
                        </wpg:grpSpPr>
                        <wps:wsp>
                          <wps:cNvPr id="154" name="Freeform 38"/>
                          <wps:cNvSpPr>
                            <a:spLocks/>
                          </wps:cNvSpPr>
                          <wps:spPr bwMode="auto">
                            <a:xfrm>
                              <a:off x="852" y="9061"/>
                              <a:ext cx="15764" cy="2"/>
                            </a:xfrm>
                            <a:custGeom>
                              <a:avLst/>
                              <a:gdLst>
                                <a:gd name="T0" fmla="+- 0 852 852"/>
                                <a:gd name="T1" fmla="*/ T0 w 15764"/>
                                <a:gd name="T2" fmla="+- 0 16615 852"/>
                                <a:gd name="T3" fmla="*/ T2 w 157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64">
                                  <a:moveTo>
                                    <a:pt x="0" y="0"/>
                                  </a:moveTo>
                                  <a:lnTo>
                                    <a:pt x="1576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22BFD" id="Group 36" o:spid="_x0000_s1026" style="position:absolute;margin-left:42.3pt;margin-top:4.1pt;width:788.75pt;height:449.25pt;z-index:-46648;mso-position-horizontal-relative:page" coordorigin="846,82" coordsize="15775,8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">
                <v:group id="Group 139" o:spid="_x0000_s1027" style="position:absolute;left:862;top:92;width:15742;height:428" coordorigin="862,92" coordsize="15742,4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140" o:spid="_x0000_s1028" style="position:absolute;left:862;top:92;width:15742;height:428;visibility:visible;mso-wrap-style:square;v-text-anchor:top" coordsize="15742,4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nn5cMA&#10;AADbAAAADwAAAGRycy9kb3ducmV2LnhtbESPQWvCQBSE74L/YXmCF9FNBYvEbEQEIXhQGi30+Mi+&#10;JqHZt0l2q/Hfu0Khx2FmvmGS7WAacaPe1ZYVvC0iEMSF1TWXCq6Xw3wNwnlkjY1lUvAgB9t0PEow&#10;1vbOH3TLfSkChF2MCirv21hKV1Rk0C1sSxy8b9sb9EH2pdQ93gPcNHIZRe/SYM1hocKW9hUVP/mv&#10;UbDz3Vnrzy9jOkKcHU+P8pzlSk0nw24DwtPg/8N/7UwrWC3h9SX8AJ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nn5cMAAADbAAAADwAAAAAAAAAAAAAAAACYAgAAZHJzL2Rv&#10;d25yZXYueG1sUEsFBgAAAAAEAAQA9QAAAIgDAAAAAA==&#10;" path="m,427r15741,l15741,,,,,427xe" fillcolor="#92baa9" stroked="f">
                    <v:path arrowok="t" o:connecttype="custom" o:connectlocs="0,519;15741,519;15741,92;0,92;0,519" o:connectangles="0,0,0,0,0"/>
                  </v:shape>
                </v:group>
                <v:group id="Group 137" o:spid="_x0000_s1029" style="position:absolute;left:965;top:92;width:15536;height:317" coordorigin="965,92" coordsize="15536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138" o:spid="_x0000_s1030" style="position:absolute;left:965;top:92;width:15536;height:317;visibility:visible;mso-wrap-style:square;v-text-anchor:top" coordsize="15536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D7l8QA&#10;AADbAAAADwAAAGRycy9kb3ducmV2LnhtbESP3WrCQBSE74W+w3IEb6RuKtWW1FVK/cE707QPcJo9&#10;TYK7Z0N2jalP7wpCL4eZ+YZZrHprREetrx0reJokIIgLp2suFXx/bR9fQfiArNE4JgV/5GG1fBgs&#10;MNXuzJ/U5aEUEcI+RQVVCE0qpS8qsugnriGO3q9rLYYo21LqFs8Rbo2cJslcWqw5LlTY0EdFxTE/&#10;WQWXze7FmjwhOz6sL5n5yaibZ0qNhv37G4hAffgP39t7rWD2DLcv8QfI5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g+5fEAAAA2wAAAA8AAAAAAAAAAAAAAAAAmAIAAGRycy9k&#10;b3ducmV2LnhtbFBLBQYAAAAABAAEAPUAAACJAwAAAAA=&#10;" path="m,317r15535,l15535,,,,,317xe" fillcolor="#92baa9" stroked="f">
                    <v:path arrowok="t" o:connecttype="custom" o:connectlocs="0,409;15535,409;15535,92;0,92;0,409" o:connectangles="0,0,0,0,0"/>
                  </v:shape>
                </v:group>
                <v:group id="Group 135" o:spid="_x0000_s1031" style="position:absolute;left:852;top:87;width:15764;height:2" coordorigin="852,87" coordsize="15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36" o:spid="_x0000_s1032" style="position:absolute;left:852;top:87;width:15764;height:2;visibility:visible;mso-wrap-style:square;v-text-anchor:top" coordsize="15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3d7cQA&#10;AADbAAAADwAAAGRycy9kb3ducmV2LnhtbESPT4vCMBTE7wt+h/AW9rJoqqhoNYorLBT35B/Q46N5&#10;tmWbl9Jkbfz2RljwOMzMb5jlOpha3Kh1lWUFw0ECgji3uuJCwen43Z+BcB5ZY22ZFNzJwXrVe1ti&#10;qm3He7odfCEihF2KCkrvm1RKl5dk0A1sQxy9q20N+ijbQuoWuwg3tRwlyVQarDgulNjQtqT89/Bn&#10;FDTzn22XZfXnKFyG+WQ3DuZ+/lLq4z1sFiA8Bf8K/7czrWAyheeX+AP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N3e3EAAAA2wAAAA8AAAAAAAAAAAAAAAAAmAIAAGRycy9k&#10;b3ducmV2LnhtbFBLBQYAAAAABAAEAPUAAACJAwAAAAA=&#10;" path="m,l15763,e" filled="f" strokeweight=".58pt">
                    <v:path arrowok="t" o:connecttype="custom" o:connectlocs="0,0;15763,0" o:connectangles="0,0"/>
                  </v:shape>
                </v:group>
                <v:group id="Group 133" o:spid="_x0000_s1033" style="position:absolute;left:857;top:92;width:2;height:8964" coordorigin="857,92" coordsize="2,8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134" o:spid="_x0000_s1034" style="position:absolute;left:857;top:92;width:2;height:8964;visibility:visible;mso-wrap-style:square;v-text-anchor:top" coordsize="2,8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A9JsIA&#10;AADbAAAADwAAAGRycy9kb3ducmV2LnhtbERPz2vCMBS+D/wfwhN2GTN1zjFrU5GJMIY7WD3s+Gie&#10;bbF5KUnW1v/eHAY7fny/s81oWtGT841lBfNZAoK4tLrhSsH5tH9+B+EDssbWMim4kYdNPnnIMNV2&#10;4CP1RahEDGGfooI6hC6V0pc1GfQz2xFH7mKdwRChq6R2OMRw08qXJHmTBhuODTV29FFTeS1+jYLC&#10;/Tx9I64Wu30wl8Nr0hZfh7lSj9NxuwYRaAz/4j/3p1awjGPjl/gDZH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4D0mwgAAANsAAAAPAAAAAAAAAAAAAAAAAJgCAABkcnMvZG93&#10;bnJldi54bWxQSwUGAAAAAAQABAD1AAAAhwMAAAAA&#10;" path="m,l,8964e" filled="f" strokeweight=".58pt">
                    <v:path arrowok="t" o:connecttype="custom" o:connectlocs="0,92;0,9056" o:connectangles="0,0"/>
                  </v:shape>
                </v:group>
                <v:group id="Group 131" o:spid="_x0000_s1035" style="position:absolute;left:16610;top:92;width:2;height:8964" coordorigin="16610,92" coordsize="2,89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132" o:spid="_x0000_s1036" style="position:absolute;left:16610;top:92;width:2;height:8964;visibility:visible;mso-wrap-style:square;v-text-anchor:top" coordsize="2,8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r7ncIA&#10;AADbAAAADwAAAGRycy9kb3ducmV2LnhtbERPy2rCQBTdC/7DcIVuxEysEtrUUUolUIpdNHXR5SVz&#10;86CZO2FmNOnfO4uCy8N57w6T6cWVnO8sK1gnKQjiyuqOGwXn72L1BMIHZI29ZVLwRx4O+/lsh7m2&#10;I3/RtQyNiCHsc1TQhjDkUvqqJYM+sQNx5GrrDIYIXSO1wzGGm14+pmkmDXYcG1oc6K2l6re8GAWl&#10;+1l+Ij5vjkUw9Wmb9uXHaa3Uw2J6fQERaAp38b/7XSvI4vr4Jf4Au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+vudwgAAANsAAAAPAAAAAAAAAAAAAAAAAJgCAABkcnMvZG93&#10;bnJldi54bWxQSwUGAAAAAAQABAD1AAAAhwMAAAAA&#10;" path="m,l,8964e" filled="f" strokeweight=".58pt">
                    <v:path arrowok="t" o:connecttype="custom" o:connectlocs="0,92;0,9056" o:connectangles="0,0"/>
                  </v:shape>
                </v:group>
                <v:group id="Group 129" o:spid="_x0000_s1037" style="position:absolute;left:852;top:524;width:15764;height:2" coordorigin="852,524" coordsize="15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30" o:spid="_x0000_s1038" style="position:absolute;left:852;top:524;width:15764;height:2;visibility:visible;mso-wrap-style:square;v-text-anchor:top" coordsize="15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RU8UA&#10;AADbAAAADwAAAGRycy9kb3ducmV2LnhtbESPQWvCQBSE70L/w/IKXkQ3Ca1odA2tUAj2VFtoj4/s&#10;axKafRuyq1n/vSsIPQ4z8w2zLYLpxJkG11pWkC4SEMSV1S3XCr4+3+YrEM4ja+wsk4ILOSh2D5Mt&#10;5tqO/EHno69FhLDLUUHjfZ9L6aqGDLqF7Ymj92sHgz7KoZZ6wDHCTSezJFlKgy3HhQZ72jdU/R1P&#10;RkG/ft+PZdnNsvCTVs+Hp2Au369KTR/DywaEp+D/w/d2qRUsM7h9iT9A7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2hFTxQAAANsAAAAPAAAAAAAAAAAAAAAAAJgCAABkcnMv&#10;ZG93bnJldi54bWxQSwUGAAAAAAQABAD1AAAAigMAAAAA&#10;" path="m,l15763,e" filled="f" strokeweight=".58pt">
                    <v:path arrowok="t" o:connecttype="custom" o:connectlocs="0,0;15763,0" o:connectangles="0,0"/>
                  </v:shape>
                </v:group>
                <v:group id="Group 127" o:spid="_x0000_s1039" style="position:absolute;left:2288;top:529;width:2;height:8527" coordorigin="2288,529" coordsize="2,85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128" o:spid="_x0000_s1040" style="position:absolute;left:2288;top:529;width:2;height:8527;visibility:visible;mso-wrap-style:square;v-text-anchor:top" coordsize="2,8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5p38QA&#10;AADbAAAADwAAAGRycy9kb3ducmV2LnhtbESPQWvCQBSE74X+h+UVeqsbpYhEV9FCwYuoUURvz+wz&#10;CWbfxt01pv++KxR6HGbmG2Yy60wtWnK+sqyg30tAEOdWV1wo2O++P0YgfEDWWFsmBT/kYTZ9fZlg&#10;qu2Dt9RmoRARwj5FBWUITSqlz0sy6Hu2IY7exTqDIUpXSO3wEeGmloMkGUqDFceFEhv6Kim/ZncT&#10;KfvdfH3bXs9ukW2Ot3ZwuJ9WRqn3t24+BhGoC//hv/ZSKxh+wvNL/AF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ead/EAAAA2wAAAA8AAAAAAAAAAAAAAAAAmAIAAGRycy9k&#10;b3ducmV2LnhtbFBLBQYAAAAABAAEAPUAAACJAwAAAAA=&#10;" path="m,l,8527e" filled="f" strokeweight=".58pt">
                    <v:path arrowok="t" o:connecttype="custom" o:connectlocs="0,529;0,9056" o:connectangles="0,0"/>
                  </v:shape>
                </v:group>
                <v:group id="Group 125" o:spid="_x0000_s1041" style="position:absolute;left:2292;top:1614;width:2857;height:3032" coordorigin="2292,1614" coordsize="2857,30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126" o:spid="_x0000_s1042" style="position:absolute;left:2292;top:1614;width:2857;height:3032;visibility:visible;mso-wrap-style:square;v-text-anchor:top" coordsize="2857,30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EK6sQA&#10;AADbAAAADwAAAGRycy9kb3ducmV2LnhtbESPQWvCQBSE7wX/w/IEb3VjwdBGVxGpkEAvTT3o7Zl9&#10;JsHs25Bdk9hf3y0Uehxm5htmvR1NI3rqXG1ZwWIegSAurK65VHD8Ojy/gnAeWWNjmRQ8yMF2M3la&#10;Y6LtwJ/U574UAcIuQQWV920ipSsqMujmtiUO3tV2Bn2QXSl1h0OAm0a+RFEsDdYcFipsaV9Rccvv&#10;RkE2MH0fLu2Z+WN5yq707t7So1Kz6bhbgfA0+v/wXzvVCuIYfr+E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CurEAAAA2wAAAA8AAAAAAAAAAAAAAAAAmAIAAGRycy9k&#10;b3ducmV2LnhtbFBLBQYAAAAABAAEAPUAAACJAwAAAAA=&#10;" path="m,3032r2857,l2857,,,,,3032xe" fillcolor="#e9c7c1" stroked="f">
                    <v:path arrowok="t" o:connecttype="custom" o:connectlocs="0,4646;2857,4646;2857,1614;0,1614;0,4646" o:connectangles="0,0,0,0,0"/>
                  </v:shape>
                </v:group>
                <v:group id="Group 123" o:spid="_x0000_s1043" style="position:absolute;left:2393;top:1614;width:2648;height:315" coordorigin="2393,1614" coordsize="2648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<v:shape id="Freeform 124" o:spid="_x0000_s1044" style="position:absolute;left:2393;top:1614;width:2648;height:315;visibility:visible;mso-wrap-style:square;v-text-anchor:top" coordsize="264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3aMAA&#10;AADbAAAADwAAAGRycy9kb3ducmV2LnhtbERPz2vCMBS+D/wfwhN2W9MNEamNIgNBDwVX9f5o3pqy&#10;5qU2WVv315vDwOPH9zvfTrYVA/W+cazgPUlBEFdON1wruJz3bysQPiBrbB2Tgjt52G5mLzlm2o38&#10;RUMZahFD2GeowITQZVL6ypBFn7iOOHLfrrcYIuxrqXscY7ht5UeaLqXFhmODwY4+DVU/5a9VcFhc&#10;eVeiaVen4lhg9Vfc+VYo9TqfdmsQgabwFP+7D1rBMo6NX+IPkJ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D3aMAAAADbAAAADwAAAAAAAAAAAAAAAACYAgAAZHJzL2Rvd25y&#10;ZXYueG1sUEsFBgAAAAAEAAQA9QAAAIUDAAAAAA==&#10;" path="m,315r2648,l2648,,,,,315xe" fillcolor="#e9c7c1" stroked="f">
                    <v:path arrowok="t" o:connecttype="custom" o:connectlocs="0,1929;2648,1929;2648,1614;0,1614;0,1929" o:connectangles="0,0,0,0,0"/>
                  </v:shape>
                </v:group>
                <v:group id="Group 121" o:spid="_x0000_s1045" style="position:absolute;left:2393;top:1929;width:2648;height:324" coordorigin="2393,1929" coordsize="2648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122" o:spid="_x0000_s1046" style="position:absolute;left:2393;top:1929;width:2648;height:324;visibility:visible;mso-wrap-style:square;v-text-anchor:top" coordsize="264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KdA8AA&#10;AADbAAAADwAAAGRycy9kb3ducmV2LnhtbERPz2vCMBS+C/4P4Qm7iKZ62KQaRXSDwbys6v3ZPNti&#10;8lKSrNb99eYw2PHj+73a9NaIjnxoHCuYTTMQxKXTDVcKTsePyQJEiMgajWNS8KAAm/VwsMJcuzt/&#10;U1fESqQQDjkqqGNscylDWZPFMHUtceKuzluMCfpKao/3FG6NnGfZq7TYcGqosaVdTeWt+LEKDi4U&#10;ZvveGfnlzzfaXx7z3/FOqZdRv12CiNTHf/Gf+1MreEvr05f0A+T6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KdA8AAAADbAAAADwAAAAAAAAAAAAAAAACYAgAAZHJzL2Rvd25y&#10;ZXYueG1sUEsFBgAAAAAEAAQA9QAAAIUDAAAAAA==&#10;" path="m,324r2648,l2648,,,,,324xe" fillcolor="#e9c7c1" stroked="f">
                    <v:path arrowok="t" o:connecttype="custom" o:connectlocs="0,2253;2648,2253;2648,1929;0,1929;0,2253" o:connectangles="0,0,0,0,0"/>
                  </v:shape>
                </v:group>
                <v:group id="Group 119" o:spid="_x0000_s1047" style="position:absolute;left:5149;top:1614;width:2864;height:1520" coordorigin="5149,1614" coordsize="2864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120" o:spid="_x0000_s1048" style="position:absolute;left:5149;top:1614;width:2864;height:1520;visibility:visible;mso-wrap-style:square;v-text-anchor:top" coordsize="2864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n+sMMA&#10;AADbAAAADwAAAGRycy9kb3ducmV2LnhtbESPT2sCMRTE70K/Q3gFb5qtB5WtUcpSoafin9LQ2yN5&#10;7i7dvCyb6K7f3giCx2FmfsOsNoNrxIW6UHtW8DbNQBAbb2suFfwct5MliBCRLTaeScGVAmzWL6MV&#10;5tb3vKfLIZYiQTjkqKCKsc2lDKYih2HqW+LknXznMCbZldJ22Ce4a+Qsy+bSYc1pocKWiorM/+Hs&#10;FPSm8L+NPmV/Wutd+VmwwW+t1Ph1+HgHEWmIz/Cj/WUVLGZw/5J+gF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n+sMMAAADbAAAADwAAAAAAAAAAAAAAAACYAgAAZHJzL2Rv&#10;d25yZXYueG1sUEsFBgAAAAAEAAQA9QAAAIgDAAAAAA==&#10;" path="m,1520r2864,l2864,,,,,1520xe" fillcolor="#e9c7c1" stroked="f">
                    <v:path arrowok="t" o:connecttype="custom" o:connectlocs="0,3134;2864,3134;2864,1614;0,1614;0,3134" o:connectangles="0,0,0,0,0"/>
                  </v:shape>
                </v:group>
                <v:group id="Group 117" o:spid="_x0000_s1049" style="position:absolute;left:5257;top:1614;width:2648;height:315" coordorigin="5257,1614" coordsize="2648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118" o:spid="_x0000_s1050" style="position:absolute;left:5257;top:1614;width:2648;height:315;visibility:visible;mso-wrap-style:square;v-text-anchor:top" coordsize="264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RrsMMA&#10;AADbAAAADwAAAGRycy9kb3ducmV2LnhtbESPQWvCQBSE7wX/w/KE3pqNIm1IXUUEIT0E2qj3R/Y1&#10;G8y+jdltjP313UKhx2FmvmHW28l2YqTBt44VLJIUBHHtdMuNgtPx8JSB8AFZY+eYFNzJw3Yze1hj&#10;rt2NP2isQiMihH2OCkwIfS6lrw1Z9InriaP36QaLIcqhkXrAW4TbTi7T9FlabDkuGOxpb6i+VF9W&#10;QbE6865C02Xv5VuJ9Xd552up1ON82r2CCDSF//Bfu9AKXlbw+yX+AL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RrsMMAAADbAAAADwAAAAAAAAAAAAAAAACYAgAAZHJzL2Rv&#10;d25yZXYueG1sUEsFBgAAAAAEAAQA9QAAAIgDAAAAAA==&#10;" path="m,315r2647,l2647,,,,,315xe" fillcolor="#e9c7c1" stroked="f">
                    <v:path arrowok="t" o:connecttype="custom" o:connectlocs="0,1929;2647,1929;2647,1614;0,1614;0,1929" o:connectangles="0,0,0,0,0"/>
                  </v:shape>
                </v:group>
                <v:group id="Group 115" o:spid="_x0000_s1051" style="position:absolute;left:8013;top:1614;width:2866;height:1520" coordorigin="8013,1614" coordsize="2866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<v:shape id="Freeform 116" o:spid="_x0000_s1052" style="position:absolute;left:8013;top:1614;width:2866;height:1520;visibility:visible;mso-wrap-style:square;v-text-anchor:top" coordsize="2866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FWx8MA&#10;AADbAAAADwAAAGRycy9kb3ducmV2LnhtbESPzWrDMBCE74W8g9hCb42cHtziRAmhoZBACq2TB1is&#10;jW0irYyk+KdPHxUKPQ4z8w2z2ozWiJ58aB0rWMwzEMSV0y3XCs6nj+c3ECEiazSOScFEATbr2cMK&#10;C+0G/qa+jLVIEA4FKmhi7AopQ9WQxTB3HXHyLs5bjEn6WmqPQ4JbI1+yLJcWW04LDXb03lB1LW9W&#10;wS14c5jswhgv7ReOnz/HMu6Uenoct0sQkcb4H/5r77WC1xx+v6QfIN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FWx8MAAADbAAAADwAAAAAAAAAAAAAAAACYAgAAZHJzL2Rv&#10;d25yZXYueG1sUEsFBgAAAAAEAAQA9QAAAIgDAAAAAA==&#10;" path="m,1520r2865,l2865,,,,,1520xe" fillcolor="#fce9d9" stroked="f">
                    <v:path arrowok="t" o:connecttype="custom" o:connectlocs="0,3134;2865,3134;2865,1614;0,1614;0,3134" o:connectangles="0,0,0,0,0"/>
                  </v:shape>
                </v:group>
                <v:group id="Group 113" o:spid="_x0000_s1053" style="position:absolute;left:8121;top:1614;width:2650;height:315" coordorigin="8121,1614" coordsize="26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114" o:spid="_x0000_s1054" style="position:absolute;left:8121;top:1614;width:2650;height:315;visibility:visible;mso-wrap-style:square;v-text-anchor:top" coordsize="26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D8K8AA&#10;AADbAAAADwAAAGRycy9kb3ducmV2LnhtbERP22rCQBB9L/gPywi+1Y1Kq0ZXkULAggVvHzBkxySa&#10;nQ2ZrUn/vvtQ6OPh3Nfb3tXqSa1Ung1Mxgko4tzbigsD10v2ugAlAdli7ZkM/JDAdjN4WWNqfccn&#10;ep5DoWIIS4oGyhCaVGvJS3IoY98QR+7mW4chwrbQtsUuhrtaT5PkXTusODaU2NBHSfnj/O0MZLK8&#10;X95mn3ORQ7Zrjl8eu8PemNGw361ABerDv/jPvbcG5nFs/BJ/gN78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nD8K8AAAADbAAAADwAAAAAAAAAAAAAAAACYAgAAZHJzL2Rvd25y&#10;ZXYueG1sUEsFBgAAAAAEAAQA9QAAAIUDAAAAAA==&#10;" path="m,315r2649,l2649,,,,,315xe" fillcolor="#fce9d9" stroked="f">
                    <v:path arrowok="t" o:connecttype="custom" o:connectlocs="0,1929;2649,1929;2649,1614;0,1614;0,1929" o:connectangles="0,0,0,0,0"/>
                  </v:shape>
                </v:group>
                <v:group id="Group 111" o:spid="_x0000_s1055" style="position:absolute;left:10878;top:1614;width:2866;height:1520" coordorigin="10878,1614" coordsize="2866,15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112" o:spid="_x0000_s1056" style="position:absolute;left:10878;top:1614;width:2866;height:1520;visibility:visible;mso-wrap-style:square;v-text-anchor:top" coordsize="2866,1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bD70A&#10;AADbAAAADwAAAGRycy9kb3ducmV2LnhtbERPzYrCMBC+C75DGMGbpnoQqUYRRVBwQbv7AEMztsVk&#10;UpKo1affHASPH9//ct1ZIx7kQ+NYwWScgSAunW64UvD3ux/NQYSIrNE4JgUvCrBe9XtLzLV78oUe&#10;RaxECuGQo4I6xjaXMpQ1WQxj1xIn7uq8xZigr6T2+Ezh1shpls2kxYZTQ40tbWsqb8XdKrgHb44v&#10;OzHGS3vG7ud9KuJOqeGg2yxAROriV/xxH7SCeVqfvqQfIFf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aEbD70AAADbAAAADwAAAAAAAAAAAAAAAACYAgAAZHJzL2Rvd25yZXYu&#10;eG1sUEsFBgAAAAAEAAQA9QAAAIIDAAAAAA==&#10;" path="m,1520r2866,l2866,,,,,1520xe" fillcolor="#fce9d9" stroked="f">
                    <v:path arrowok="t" o:connecttype="custom" o:connectlocs="0,3134;2866,3134;2866,1614;0,1614;0,3134" o:connectangles="0,0,0,0,0"/>
                  </v:shape>
                </v:group>
                <v:group id="Group 109" o:spid="_x0000_s1057" style="position:absolute;left:10986;top:1614;width:2650;height:315" coordorigin="10986,1614" coordsize="26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110" o:spid="_x0000_s1058" style="position:absolute;left:10986;top:1614;width:2650;height:315;visibility:visible;mso-wrap-style:square;v-text-anchor:top" coordsize="26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275sQA&#10;AADbAAAADwAAAGRycy9kb3ducmV2LnhtbESP3WrCQBSE7wu+w3KE3tWNFqtNXUWEgIIFf/oAh+xp&#10;Es2eDTlbk769KxR6OczMN8xi1bta3aiVyrOB8SgBRZx7W3Fh4OucvcxBSUC2WHsmA78ksFoOnhaY&#10;Wt/xkW6nUKgIYUnRQBlCk2oteUkOZeQb4uh9+9ZhiLIttG2xi3BX60mSvGmHFceFEhvalJRfTz/O&#10;QCbvl/P0dTcT2Wfr5vDpsdtvjXke9usPUIH68B/+a2+tgfkEHl/iD9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Nu+bEAAAA2wAAAA8AAAAAAAAAAAAAAAAAmAIAAGRycy9k&#10;b3ducmV2LnhtbFBLBQYAAAAABAAEAPUAAACJAwAAAAA=&#10;" path="m,315r2650,l2650,,,,,315xe" fillcolor="#fce9d9" stroked="f">
                    <v:path arrowok="t" o:connecttype="custom" o:connectlocs="0,1929;2650,1929;2650,1614;0,1614;0,1929" o:connectangles="0,0,0,0,0"/>
                  </v:shape>
                </v:group>
                <v:group id="Group 107" o:spid="_x0000_s1059" style="position:absolute;left:13744;top:1614;width:2859;height:7442" coordorigin="13744,1614" coordsize="2859,74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108" o:spid="_x0000_s1060" style="position:absolute;left:13744;top:1614;width:2859;height:7442;visibility:visible;mso-wrap-style:square;v-text-anchor:top" coordsize="2859,74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UecQA&#10;AADbAAAADwAAAGRycy9kb3ducmV2LnhtbESPT2sCMRTE70K/Q3iF3tysUmXZGqUVCh560NVDj4/N&#10;2z+6eVmSVLd+eiMIHoeZ+Q2zWA2mE2dyvrWsYJKkIIhLq1uuFRz23+MMhA/IGjvLpOCfPKyWL6MF&#10;5tpeeEfnItQiQtjnqKAJoc+l9GVDBn1ie+LoVdYZDFG6WmqHlwg3nZym6VwabDkuNNjTuqHyVPyZ&#10;SMnSY1E5Owmzr+2138lq8/sjlXp7HT4/QAQawjP8aG+0guwd7l/iD5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VFHnEAAAA2wAAAA8AAAAAAAAAAAAAAAAAmAIAAGRycy9k&#10;b3ducmV2LnhtbFBLBQYAAAAABAAEAPUAAACJAwAAAAA=&#10;" path="m,7442r2859,l2859,,,,,7442xe" fillcolor="#cedfd7" stroked="f">
                    <v:path arrowok="t" o:connecttype="custom" o:connectlocs="0,9056;2859,9056;2859,1614;0,1614;0,9056" o:connectangles="0,0,0,0,0"/>
                  </v:shape>
                </v:group>
                <v:group id="Group 105" o:spid="_x0000_s1061" style="position:absolute;left:13852;top:1614;width:2648;height:324" coordorigin="13852,1614" coordsize="2648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106" o:spid="_x0000_s1062" style="position:absolute;left:13852;top:1614;width:2648;height:324;visibility:visible;mso-wrap-style:square;v-text-anchor:top" coordsize="264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KlUMQA&#10;AADbAAAADwAAAGRycy9kb3ducmV2LnhtbESPQWvCQBSE7wX/w/IEb3WjiA2pq6ilorcac+jxNfua&#10;RLNvY3bV+O/dQsHjMDPfMLNFZ2pxpdZVlhWMhhEI4tzqigsF2eHzNQbhPLLG2jIpuJODxbz3MsNE&#10;2xvv6Zr6QgQIuwQVlN43iZQuL8mgG9qGOHi/tjXog2wLqVu8Bbip5TiKptJgxWGhxIbWJeWn9GIU&#10;+Ox8/Dpn6dvP7mP1vZpMqjre3JUa9LvlOwhPnX+G/9tbrSCewt+X8APk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SpVDEAAAA2wAAAA8AAAAAAAAAAAAAAAAAmAIAAGRycy9k&#10;b3ducmV2LnhtbFBLBQYAAAAABAAEAPUAAACJAwAAAAA=&#10;" path="m,324r2648,l2648,,,,,324xe" fillcolor="#cedfd7" stroked="f">
                    <v:path arrowok="t" o:connecttype="custom" o:connectlocs="0,1938;2648,1938;2648,1614;0,1614;0,1938" o:connectangles="0,0,0,0,0"/>
                  </v:shape>
                </v:group>
                <v:group id="Group 103" o:spid="_x0000_s1063" style="position:absolute;left:13852;top:1938;width:2648;height:322" coordorigin="13852,1938" coordsize="2648,3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104" o:spid="_x0000_s1064" style="position:absolute;left:13852;top:1938;width:2648;height:322;visibility:visible;mso-wrap-style:square;v-text-anchor:top" coordsize="2648,3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Rrg8EA&#10;AADbAAAADwAAAGRycy9kb3ducmV2LnhtbERPTWvCQBC9F/oflhF6qxuFlhhdRWoLFi+NlYK3ITtm&#10;g9nZkN1q/Pedg9Dj430vVoNv1YX62AQ2MBlnoIirYBuuDRy+P55zUDEhW2wDk4EbRVgtHx8WWNhw&#10;5ZIu+1QrCeFYoAGXUldoHStHHuM4dMTCnULvMQnsa217vEq4b/U0y161x4alwWFHb46q8/7XS0nu&#10;uvj1Yjezn932fCs/s2N5eDfmaTSs56ASDelffHdvrYFcxsoX+QF6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6Ua4PBAAAA2wAAAA8AAAAAAAAAAAAAAAAAmAIAAGRycy9kb3du&#10;cmV2LnhtbFBLBQYAAAAABAAEAPUAAACGAwAAAAA=&#10;" path="m,322r2648,l2648,,,,,322xe" fillcolor="#cedfd7" stroked="f">
                    <v:path arrowok="t" o:connecttype="custom" o:connectlocs="0,2260;2648,2260;2648,1938;0,1938;0,2260" o:connectangles="0,0,0,0,0"/>
                  </v:shape>
                </v:group>
                <v:group id="Group 101" o:spid="_x0000_s1065" style="position:absolute;left:13852;top:2260;width:2648;height:324" coordorigin="13852,2260" coordsize="2648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102" o:spid="_x0000_s1066" style="position:absolute;left:13852;top:2260;width:2648;height:324;visibility:visible;mso-wrap-style:square;v-text-anchor:top" coordsize="264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4OYsEA&#10;AADbAAAADwAAAGRycy9kb3ducmV2LnhtbERPu27CMBTdK/UfrIvEVhwQ4hEwCFpRwVZCBsZLfElC&#10;4+sQuxD+Hg9IHY/Oe75sTSVu1LjSsoJ+LwJBnFldcq4gPWw+JiCcR9ZYWSYFD3KwXLy/zTHW9s57&#10;uiU+FyGEXYwKCu/rWEqXFWTQ9WxNHLizbQz6AJtc6gbvIdxUchBFI2mw5NBQYE2fBWW/yZ9R4NPr&#10;5eeaJuPT7mt9XA+HZTX5fijV7bSrGQhPrf8Xv9xbrWAa1ocv4QfIx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0uDmLBAAAA2wAAAA8AAAAAAAAAAAAAAAAAmAIAAGRycy9kb3du&#10;cmV2LnhtbFBLBQYAAAAABAAEAPUAAACGAwAAAAA=&#10;" path="m,324r2648,l2648,,,,,324xe" fillcolor="#cedfd7" stroked="f">
                    <v:path arrowok="t" o:connecttype="custom" o:connectlocs="0,2584;2648,2584;2648,2260;0,2260;0,2584" o:connectangles="0,0,0,0,0"/>
                  </v:shape>
                </v:group>
                <v:group id="Group 99" o:spid="_x0000_s1067" style="position:absolute;left:13852;top:2584;width:2648;height:325" coordorigin="13852,2584" coordsize="2648,3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6Jk28UAAADbAAAADwAAAGRycy9kb3ducmV2LnhtbESPT2vCQBTE7wW/w/KE&#10;3ppNlJYas4pILT2EQlUQb4/sMwlm34bsNn++fbdQ6HGYmd8w2XY0jeipc7VlBUkUgyAurK65VHA+&#10;HZ5eQTiPrLGxTAomcrDdzB4yTLUd+Iv6oy9FgLBLUUHlfZtK6YqKDLrItsTBu9nOoA+yK6XucAhw&#10;08hFHL9IgzWHhQpb2ldU3I/fRsH7gMNumbz1+f22n66n589LnpBSj/NxtwbhafT/4b/2h1awS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+iZNvFAAAA2wAA&#10;AA8AAAAAAAAAAAAAAAAAqgIAAGRycy9kb3ducmV2LnhtbFBLBQYAAAAABAAEAPoAAACcAwAAAAA=&#10;">
                  <v:shape id="Freeform 100" o:spid="_x0000_s1068" style="position:absolute;left:13852;top:2584;width:2648;height:325;visibility:visible;mso-wrap-style:square;v-text-anchor:top" coordsize="2648,3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DQlsMA&#10;AADbAAAADwAAAGRycy9kb3ducmV2LnhtbESPzWrDMBCE74W+g9hAb40cF0LqRg7BYDCUHvJDzltr&#10;axlbK2Mptvv2VaHQ4zAz3zD7w2J7MdHoW8cKNusEBHHtdMuNguulfN6B8AFZY++YFHyTh0P++LDH&#10;TLuZTzSdQyMihH2GCkwIQyalrw1Z9Gs3EEfvy40WQ5RjI/WIc4TbXqZJspUWW44LBgcqDNXd+W4V&#10;FO9dWt4cHT+vL8Ud6+rDLK1W6mm1HN9ABFrCf/ivXWkFryn8fok/QO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6DQlsMAAADbAAAADwAAAAAAAAAAAAAAAACYAgAAZHJzL2Rv&#10;d25yZXYueG1sUEsFBgAAAAAEAAQA9QAAAIgDAAAAAA==&#10;" path="m,324r2648,l2648,,,,,324xe" fillcolor="#cedfd7" stroked="f">
                    <v:path arrowok="t" o:connecttype="custom" o:connectlocs="0,2908;2648,2908;2648,2584;0,2584;0,2908" o:connectangles="0,0,0,0,0"/>
                  </v:shape>
                </v:group>
                <v:group id="Group 97" o:spid="_x0000_s1069" style="position:absolute;left:13852;top:2908;width:2648;height:324" coordorigin="13852,2908" coordsize="2648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8" o:spid="_x0000_s1070" style="position:absolute;left:13852;top:2908;width:2648;height:324;visibility:visible;mso-wrap-style:square;v-text-anchor:top" coordsize="2648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UIYcUA&#10;AADbAAAADwAAAGRycy9kb3ducmV2LnhtbESPwW7CMBBE75X4B2uReisOKGohxSCgooIbDTn0uI23&#10;SSBeh9hA+HuMVKnH0cy80UznnanFhVpXWVYwHEQgiHOrKy4UZPv1yxiE88gaa8uk4EYO5rPe0xQT&#10;ba/8RZfUFyJA2CWooPS+SaR0eUkG3cA2xMH7ta1BH2RbSN3iNcBNLUdR9CoNVhwWSmxoVVJ+TM9G&#10;gc9Oh90pS99+th/L72UcV/X486bUc79bvIPw1Pn/8F97oxVMYnh8C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FQhhxQAAANsAAAAPAAAAAAAAAAAAAAAAAJgCAABkcnMv&#10;ZG93bnJldi54bWxQSwUGAAAAAAQABAD1AAAAigMAAAAA&#10;" path="m,324r2648,l2648,,,,,324xe" fillcolor="#cedfd7" stroked="f">
                    <v:path arrowok="t" o:connecttype="custom" o:connectlocs="0,3232;2648,3232;2648,2908;0,2908;0,3232" o:connectangles="0,0,0,0,0"/>
                  </v:shape>
                </v:group>
                <v:group id="Group 95" o:spid="_x0000_s1071" style="position:absolute;left:852;top:1607;width:15764;height:2" coordorigin="852,1607" coordsize="15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6" o:spid="_x0000_s1072" style="position:absolute;left:852;top:1607;width:15764;height:2;visibility:visible;mso-wrap-style:square;v-text-anchor:top" coordsize="15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Rnd8QA&#10;AADbAAAADwAAAGRycy9kb3ducmV2LnhtbESPQWvCQBSE7wX/w/IEL6VuFCs1uooKQmhPaqEeH9ln&#10;Esy+DdnVrP++Kwgeh5n5hlmsgqnFjVpXWVYwGiYgiHOrKy4U/B53H18gnEfWWFsmBXdysFr23haY&#10;atvxnm4HX4gIYZeigtL7JpXS5SUZdEPbEEfvbFuDPsq2kLrFLsJNLcdJMpUGK44LJTa0LSm/HK5G&#10;QTP72XZZVr+Pw2mUf35Pgrn/bZQa9MN6DsJT8K/ws51pBbMpPL7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0Z3fEAAAA2wAAAA8AAAAAAAAAAAAAAAAAmAIAAGRycy9k&#10;b3ducmV2LnhtbFBLBQYAAAAABAAEAPUAAACJAwAAAAA=&#10;" path="m,l15763,e" filled="f" strokeweight=".58pt">
                    <v:path arrowok="t" o:connecttype="custom" o:connectlocs="0,0;15763,0" o:connectangles="0,0"/>
                  </v:shape>
                </v:group>
                <v:group id="Group 93" o:spid="_x0000_s1073" style="position:absolute;left:5149;top:3144;width:2864;height:1503" coordorigin="5149,3144" coordsize="2864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94" o:spid="_x0000_s1074" style="position:absolute;left:5149;top:3144;width:2864;height:1503;visibility:visible;mso-wrap-style:square;v-text-anchor:top" coordsize="2864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T+/MMA&#10;AADbAAAADwAAAGRycy9kb3ducmV2LnhtbERPPW/CMBDdkfofrKvUDex0oBAwUVupFRVdoBUwnuIj&#10;CY3PUWyS8O/xUInx6X0vs8HWoqPWV441JBMFgjh3puJCw+/Px3gGwgdkg7Vj0nAlD9nqYbTE1Lie&#10;t9TtQiFiCPsUNZQhNKmUPi/Jop+4hjhyJ9daDBG2hTQt9jHc1vJZqam0WHFsKLGh95Lyv93Fauj6&#10;Q31OptuXt6P6/Np3/WamvjdaPz0OrwsQgYZwF/+710bDPI6NX+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T+/MMAAADbAAAADwAAAAAAAAAAAAAAAACYAgAAZHJzL2Rv&#10;d25yZXYueG1sUEsFBgAAAAAEAAQA9QAAAIgDAAAAAA==&#10;" path="m,1502r2864,l2864,,,,,1502xe" fillcolor="#fce9d9" stroked="f">
                    <v:path arrowok="t" o:connecttype="custom" o:connectlocs="0,4646;2864,4646;2864,3144;0,3144;0,4646" o:connectangles="0,0,0,0,0"/>
                  </v:shape>
                </v:group>
                <v:group id="Group 91" o:spid="_x0000_s1075" style="position:absolute;left:5257;top:3144;width:2648;height:315" coordorigin="5257,3144" coordsize="2648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shape id="Freeform 92" o:spid="_x0000_s1076" style="position:absolute;left:5257;top:3144;width:2648;height:315;visibility:visible;mso-wrap-style:square;v-text-anchor:top" coordsize="264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9ikMQA&#10;AADcAAAADwAAAGRycy9kb3ducmV2LnhtbESPT2vDMAzF74V+B6PCbq3dHNY1q1vKYGyXUfqHnkWs&#10;JGaxHGK3zb79dBjsJvGe3vtpsxtDp+40JB/ZwnJhQBFX0XluLFzO7/MXUCkjO+wik4UfSrDbTicb&#10;LF188JHup9woCeFUooU2577UOlUtBUyL2BOLVschYJZ1aLQb8CHhodOFMc86oGdpaLGnt5aq79Mt&#10;WFhdjS/87Zo/6mM4f60LXV+6g7VPs3H/CirTmP/Nf9efTvCN4MszMo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vYpDEAAAA3AAAAA8AAAAAAAAAAAAAAAAAmAIAAGRycy9k&#10;b3ducmV2LnhtbFBLBQYAAAAABAAEAPUAAACJAwAAAAA=&#10;" path="m,314r2647,l2647,,,,,314xe" fillcolor="#fce9d9" stroked="f">
                    <v:path arrowok="t" o:connecttype="custom" o:connectlocs="0,3458;2647,3458;2647,3144;0,3144;0,3458" o:connectangles="0,0,0,0,0"/>
                  </v:shape>
                </v:group>
                <v:group id="Group 89" o:spid="_x0000_s1077" style="position:absolute;left:5257;top:3458;width:2648;height:317" coordorigin="5257,3458" coordsize="2648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0" o:spid="_x0000_s1078" style="position:absolute;left:5257;top:3458;width:2648;height:317;visibility:visible;mso-wrap-style:square;v-text-anchor:top" coordsize="2648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S75MIA&#10;AADcAAAADwAAAGRycy9kb3ducmV2LnhtbERPS4vCMBC+L/gfwgheZE30INo1igg+wJNPdm9DM7bF&#10;ZlKaaLv/fiMIe5uP7zmzRWtL8aTaF441DAcKBHHqTMGZhvNp/TkB4QOywdIxafglD4t552OGiXEN&#10;H+h5DJmIIewT1JCHUCVS+jQni37gKuLI3VxtMURYZ9LU2MRwW8qRUmNpseDYkGNFq5zS+/FhNTQ/&#10;/buSh+nqssm+9/vxcLOVt6vWvW67/AIRqA3/4rd7Z+J8NYLXM/EC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1LvkwgAAANwAAAAPAAAAAAAAAAAAAAAAAJgCAABkcnMvZG93&#10;bnJldi54bWxQSwUGAAAAAAQABAD1AAAAhwMAAAAA&#10;" path="m,317r2647,l2647,,,,,317xe" fillcolor="#fce9d9" stroked="f">
                    <v:path arrowok="t" o:connecttype="custom" o:connectlocs="0,3775;2647,3775;2647,3458;0,3458;0,3775" o:connectangles="0,0,0,0,0"/>
                  </v:shape>
                </v:group>
                <v:group id="Group 87" o:spid="_x0000_s1079" style="position:absolute;left:8013;top:3144;width:2866;height:1503" coordorigin="8013,3144" coordsize="2866,15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88" o:spid="_x0000_s1080" style="position:absolute;left:8013;top:3144;width:2866;height:1503;visibility:visible;mso-wrap-style:square;v-text-anchor:top" coordsize="2866,1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mRmMUA&#10;AADcAAAADwAAAGRycy9kb3ducmV2LnhtbERPS0vDQBC+F/wPywhepN1VQpG02yC+2lI9mApeh+yY&#10;RLOzMbs2aX99tyD0Nh/fc+bZYBuxo87XjjXcTBQI4sKZmksNH9vn8R0IH5ANNo5Jw548ZIuL0RxT&#10;43p+p10eShFD2KeooQqhTaX0RUUW/cS1xJH7cp3FEGFXStNhH8NtI2+VmkqLNceGClt6qKj4yf+s&#10;hrX/3qLa9G/XpXpdvvjPx+Tp96D11eVwPwMRaAhn8b97ZeJ8lcDpmXiBX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ZGYxQAAANwAAAAPAAAAAAAAAAAAAAAAAJgCAABkcnMv&#10;ZG93bnJldi54bWxQSwUGAAAAAAQABAD1AAAAigMAAAAA&#10;" path="m,1502r2865,l2865,,,,,1502xe" fillcolor="#fce9d9" stroked="f">
                    <v:path arrowok="t" o:connecttype="custom" o:connectlocs="0,4646;2865,4646;2865,3144;0,3144;0,4646" o:connectangles="0,0,0,0,0"/>
                  </v:shape>
                </v:group>
                <v:group id="Group 85" o:spid="_x0000_s1081" style="position:absolute;left:8121;top:3144;width:2650;height:315" coordorigin="8121,3144" coordsize="26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7M5xMMAAADcAAAADwAAAGRycy9kb3ducmV2LnhtbERPTWuDQBC9B/oflgn0&#10;lqy2GILJRiS0pQcpxARKb4M7UYk7K+5Wzb/vFgq9zeN9zj6bTSdGGlxrWUG8jkAQV1a3XCu4nF9X&#10;WxDOI2vsLJOCOznIDg+LPabaTnyisfS1CCHsUlTQeN+nUrqqIYNubXviwF3tYNAHONRSDziFcNPJ&#10;pyjaSIMth4YGezo2VN3Kb6PgbcIpf45fxuJ2Pd6/zsnHZxGTUo/LOd+B8DT7f/Gf+12H+VE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bsznEwwAAANwAAAAP&#10;AAAAAAAAAAAAAAAAAKoCAABkcnMvZG93bnJldi54bWxQSwUGAAAAAAQABAD6AAAAmgMAAAAA&#10;">
                  <v:shape id="Freeform 86" o:spid="_x0000_s1082" style="position:absolute;left:8121;top:3144;width:2650;height:315;visibility:visible;mso-wrap-style:square;v-text-anchor:top" coordsize="26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ZeiMIA&#10;AADcAAAADwAAAGRycy9kb3ducmV2LnhtbERP22rCQBB9L/gPywh9040WbRtdRYSABYU29gOG7Jik&#10;zc6GzGrSv3cLhb7N4VxnvR1co27USe3ZwGyagCIuvK25NPB5ziYvoCQgW2w8k4EfEthuRg9rTK3v&#10;+YNueShVDGFJ0UAVQptqLUVFDmXqW+LIXXznMETYldp22Mdw1+h5kiy1w5pjQ4Ut7SsqvvOrM5DJ&#10;69d58fT2LHLMdu37yWN/PBjzOB52K1CBhvAv/nMfbJyfLOH3mXiB3t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ll6IwgAAANwAAAAPAAAAAAAAAAAAAAAAAJgCAABkcnMvZG93&#10;bnJldi54bWxQSwUGAAAAAAQABAD1AAAAhwMAAAAA&#10;" path="m,314r2649,l2649,,,,,314xe" fillcolor="#fce9d9" stroked="f">
                    <v:path arrowok="t" o:connecttype="custom" o:connectlocs="0,3458;2649,3458;2649,3144;0,3144;0,3458" o:connectangles="0,0,0,0,0"/>
                  </v:shape>
                </v:group>
                <v:group id="Group 83" o:spid="_x0000_s1083" style="position:absolute;left:10878;top:3144;width:2866;height:5080" coordorigin="10878,3144" coordsize="2866,50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84" o:spid="_x0000_s1084" style="position:absolute;left:10878;top:3144;width:2866;height:5080;visibility:visible;mso-wrap-style:square;v-text-anchor:top" coordsize="2866,5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LvFsYA&#10;AADcAAAADwAAAGRycy9kb3ducmV2LnhtbESPzW4CMQyE75V4h8hIvZWEilZoISCERIFDf/h5ALMx&#10;uwsbZ7VJYfv29aFSb7ZmPPN5Ou98rW7UxiqwheHAgCLOg6u4sHA8rJ7GoGJCdlgHJgs/FGE+6z1M&#10;MXPhzju67VOhJIRjhhbKlJpM65iX5DEOQkMs2jm0HpOsbaFdi3cJ97V+NuZVe6xYGkpsaFlSft1/&#10;ewtvn6dtMtXlOFq+nN6/cvNxWK/I2sd+t5iAStSlf/Pf9cYJvhFaeUYm0L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LvFsYAAADcAAAADwAAAAAAAAAAAAAAAACYAgAAZHJz&#10;L2Rvd25yZXYueG1sUEsFBgAAAAAEAAQA9QAAAIsDAAAAAA==&#10;" path="m,5079r2866,l2866,,,,,5079xe" fillcolor="#cedfd7" stroked="f">
                    <v:path arrowok="t" o:connecttype="custom" o:connectlocs="0,8223;2866,8223;2866,3144;0,3144;0,8223" o:connectangles="0,0,0,0,0"/>
                  </v:shape>
                </v:group>
                <v:group id="Group 81" o:spid="_x0000_s1085" style="position:absolute;left:10986;top:3144;width:2650;height:315" coordorigin="10986,3144" coordsize="26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v4zwcQAAADcAAAADwAAAGRycy9kb3ducmV2LnhtbERPS2vCQBC+F/wPywi9&#10;1U2UlhpdJYRaegiFqiDehuyYBLOzIbvN4993C4Xe5uN7znY/mkb01LnasoJ4EYEgLqyuuVRwPh2e&#10;XkE4j6yxsUwKJnKw380etphoO/AX9UdfihDCLkEFlfdtIqUrKjLoFrYlDtzNdgZ9gF0pdYdDCDeN&#10;XEbRizRYc2iosKWsouJ+/DYK3gcc0lX81uf3WzZdT8+flzwmpR7nY7oB4Wn0/+I/94cO86M1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v4zwcQAAADcAAAA&#10;DwAAAAAAAAAAAAAAAACqAgAAZHJzL2Rvd25yZXYueG1sUEsFBgAAAAAEAAQA+gAAAJsDAAAAAA==&#10;">
                  <v:shape id="Freeform 82" o:spid="_x0000_s1086" style="position:absolute;left:10986;top:3144;width:2650;height:315;visibility:visible;mso-wrap-style:square;v-text-anchor:top" coordsize="26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5j/u8UA&#10;AADcAAAADwAAAGRycy9kb3ducmV2LnhtbESPQWvCQBCF74X+h2UK3upGDyqpq6ggqHiwqdDrmB2z&#10;odnZkF01/fedg9DbDO/Ne9/Ml71v1J26WAc2MBpmoIjLYGuuDJy/tu8zUDEhW2wCk4FfirBcvL7M&#10;MbfhwZ90L1KlJIRjjgZcSm2udSwdeYzD0BKLdg2dxyRrV2nb4UPCfaPHWTbRHmuWBoctbRyVP8XN&#10;G4jfhzVV58nK7Y/X9jSNl3UxuxgzeOtXH6AS9enf/LzeWcEfCb48IxPo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P+7xQAAANwAAAAPAAAAAAAAAAAAAAAAAJgCAABkcnMv&#10;ZG93bnJldi54bWxQSwUGAAAAAAQABAD1AAAAigMAAAAA&#10;" path="m,314r2650,l2650,,,,,314xe" fillcolor="#cedfd7" stroked="f">
                    <v:path arrowok="t" o:connecttype="custom" o:connectlocs="0,3458;2650,3458;2650,3144;0,3144;0,3458" o:connectangles="0,0,0,0,0"/>
                  </v:shape>
                </v:group>
                <v:group id="Group 79" o:spid="_x0000_s1087" style="position:absolute;left:10986;top:3458;width:2650;height:317" coordorigin="10986,3458" coordsize="265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80" o:spid="_x0000_s1088" style="position:absolute;left:10986;top:3458;width:2650;height:317;visibility:visible;mso-wrap-style:square;v-text-anchor:top" coordsize="265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AJpMIA&#10;AADcAAAADwAAAGRycy9kb3ducmV2LnhtbERPTWvCQBC9C/0PyxS86UalpUY3oRQKigeJFvQ4ZMck&#10;NjsbsmsS/31XKHibx/ucdTqYWnTUusqygtk0AkGcW11xoeDn+D35AOE8ssbaMim4k4M0eRmtMda2&#10;54y6gy9ECGEXo4LS+yaW0uUlGXRT2xAH7mJbgz7AtpC6xT6Em1rOo+hdGqw4NJTY0FdJ+e/hZhRk&#10;9yWfzb7I6t3lbXt1ZtEsh5NS49fhcwXC0+Cf4n/3Rof5szk8ngkXyO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8AmkwgAAANwAAAAPAAAAAAAAAAAAAAAAAJgCAABkcnMvZG93&#10;bnJldi54bWxQSwUGAAAAAAQABAD1AAAAhwMAAAAA&#10;" path="m,317r2650,l2650,,,,,317xe" fillcolor="#cedfd7" stroked="f">
                    <v:path arrowok="t" o:connecttype="custom" o:connectlocs="0,3775;2650,3775;2650,3458;0,3458;0,3775" o:connectangles="0,0,0,0,0"/>
                  </v:shape>
                </v:group>
                <v:group id="Group 77" o:spid="_x0000_s1089" style="position:absolute;left:10986;top:3775;width:2650;height:315" coordorigin="10986,3775" coordsize="26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78" o:spid="_x0000_s1090" style="position:absolute;left:10986;top:3775;width:2650;height:315;visibility:visible;mso-wrap-style:square;v-text-anchor:top" coordsize="26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P5uMEA&#10;AADcAAAADwAAAGRycy9kb3ducmV2LnhtbERPTYvCMBC9C/sfwix409RlUalG0QVhFQ/aFfY6NmNT&#10;bCaliVr/vREEb/N4nzOdt7YSV2p86VjBoJ+AIM6dLrlQcPhb9cYgfEDWWDkmBXfyMJ99dKaYanfj&#10;PV2zUIgYwj5FBSaEOpXS54Ys+r6riSN3co3FEGFTSN3gLYbbSn4lyVBaLDk2GKzpx1B+zi5Wgf/f&#10;LKk4DBdmvT3Vu5E/LrPxUanuZ7uYgAjUhrf45f7Vcf7gG57PxAvk7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j+bjBAAAA3AAAAA8AAAAAAAAAAAAAAAAAmAIAAGRycy9kb3du&#10;cmV2LnhtbFBLBQYAAAAABAAEAPUAAACGAwAAAAA=&#10;" path="m,314r2650,l2650,,,,,314xe" fillcolor="#cedfd7" stroked="f">
                    <v:path arrowok="t" o:connecttype="custom" o:connectlocs="0,4089;2650,4089;2650,3775;0,3775;0,4089" o:connectangles="0,0,0,0,0"/>
                  </v:shape>
                </v:group>
                <v:group id="Group 75" o:spid="_x0000_s1091" style="position:absolute;left:10986;top:4089;width:2650;height:317" coordorigin="10986,4089" coordsize="2650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mqvGc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C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3mqvGcEAAADcAAAADwAA&#10;AAAAAAAAAAAAAACqAgAAZHJzL2Rvd25yZXYueG1sUEsFBgAAAAAEAAQA+gAAAJgDAAAAAA==&#10;">
                  <v:shape id="Freeform 76" o:spid="_x0000_s1092" style="position:absolute;left:10986;top:4089;width:2650;height:317;visibility:visible;mso-wrap-style:square;v-text-anchor:top" coordsize="2650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Pp8IA&#10;AADcAAAADwAAAGRycy9kb3ducmV2LnhtbERPTWvCQBC9F/wPywi91U0qikY3QQoFi4cSK+hxyI5J&#10;NDsbstsY/31XEHqbx/ucdTaYRvTUudqygngSgSAurK65VHD4+XxbgHAeWWNjmRTcyUGWjl7WmGh7&#10;45z6vS9FCGGXoILK+zaR0hUVGXQT2xIH7mw7gz7ArpS6w1sIN418j6K5NFhzaKiwpY+Kiuv+1yjI&#10;70s+me8yb3bn2dfFmWm7HI5KvY6HzQqEp8H/i5/urQ7z4zk8ngkXy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yw+nwgAAANwAAAAPAAAAAAAAAAAAAAAAAJgCAABkcnMvZG93&#10;bnJldi54bWxQSwUGAAAAAAQABAD1AAAAhwMAAAAA&#10;" path="m,317r2650,l2650,,,,,317xe" fillcolor="#cedfd7" stroked="f">
                    <v:path arrowok="t" o:connecttype="custom" o:connectlocs="0,4406;2650,4406;2650,4089;0,4089;0,4406" o:connectangles="0,0,0,0,0"/>
                  </v:shape>
                </v:group>
                <v:group id="Group 73" o:spid="_x0000_s1093" style="position:absolute;left:10986;top:4406;width:2650;height:324" coordorigin="10986,4406" coordsize="2650,3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74" o:spid="_x0000_s1094" style="position:absolute;left:10986;top:4406;width:2650;height:324;visibility:visible;mso-wrap-style:square;v-text-anchor:top" coordsize="2650,3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w7m8MA&#10;AADcAAAADwAAAGRycy9kb3ducmV2LnhtbESPzYrCQBCE7wu+w9CCt83ERSRGR1kEIcJe/HmAJtMm&#10;YTM9YWbU+PbbhwVv3VR11deb3eh69aAQO88G5lkOirj2tuPGwPVy+CxAxYRssfdMBl4UYbedfGyw&#10;tP7JJ3qcU6MkhGOJBtqUhlLrWLfkMGZ+IBbt5oPDJGtotA34lHDX6688X2qHHUtDiwPtW6p/z3dn&#10;oCrGZsmL2yKcCvy595VfvY6VMbPp+L0GlWhMb/P/dWUFfy608oxM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ow7m8MAAADcAAAADwAAAAAAAAAAAAAAAACYAgAAZHJzL2Rv&#10;d25yZXYueG1sUEsFBgAAAAAEAAQA9QAAAIgDAAAAAA==&#10;" path="m,324r2650,l2650,,,,,324xe" fillcolor="#cedfd7" stroked="f">
                    <v:path arrowok="t" o:connecttype="custom" o:connectlocs="0,4730;2650,4730;2650,4406;0,4406;0,4730" o:connectangles="0,0,0,0,0"/>
                  </v:shape>
                </v:group>
                <v:group id="Group 71" o:spid="_x0000_s1095" style="position:absolute;left:5151;top:3139;width:5730;height:2" coordorigin="5151,3139" coordsize="573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72" o:spid="_x0000_s1096" style="position:absolute;left:5151;top:3139;width:5730;height:2;visibility:visible;mso-wrap-style:square;v-text-anchor:top" coordsize="573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VspcUA&#10;AADcAAAADwAAAGRycy9kb3ducmV2LnhtbESPQU8CMRCF7yb+h2ZMvEkXDoasFEIIqAkHI3jhNtkO&#10;24XttLQV1n/vHEy8zeS9ee+b2WLwvbpSyl1gA+NRBYq4Cbbj1sDXfvM0BZULssU+MBn4oQyL+f3d&#10;DGsbbvxJ111plYRwrtGAKyXWWufGkcc8CpFYtGNIHousqdU24U3Cfa8nVfWsPXYsDQ4jrRw15923&#10;NzCN4/XhlCrbxsvbqzt9bJerbmvM48OwfAFVaCj/5r/rdyv4E8GXZ2QCP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5WylxQAAANwAAAAPAAAAAAAAAAAAAAAAAJgCAABkcnMv&#10;ZG93bnJldi54bWxQSwUGAAAAAAQABAD1AAAAigMAAAAA&#10;" path="m,l5730,e" filled="f" strokecolor="#fce9d9" strokeweight=".58pt">
                    <v:path arrowok="t" o:connecttype="custom" o:connectlocs="0,0;5730,0" o:connectangles="0,0"/>
                  </v:shape>
                </v:group>
                <v:group id="Group 69" o:spid="_x0000_s1097" style="position:absolute;left:10881;top:3139;width:2866;height:2" coordorigin="10881,3139" coordsize="2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70" o:spid="_x0000_s1098" style="position:absolute;left:10881;top:3139;width:2866;height:2;visibility:visible;mso-wrap-style:square;v-text-anchor:top" coordsize="2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7SdsIA&#10;AADcAAAADwAAAGRycy9kb3ducmV2LnhtbERPS4vCMBC+L/gfwgh709QqItUoxQd4EEV3xevQjG13&#10;m0lpslr/vRGEvc3H95zZojWVuFHjSssKBv0IBHFmdcm5gu+vTW8CwnlkjZVlUvAgB4t552OGibZ3&#10;PtLt5HMRQtglqKDwvk6kdFlBBl3f1sSBu9rGoA+wyaVu8B7CTSXjKBpLgyWHhgJrWhaU/Z7+jIKf&#10;w3lH6+Flx6vROD2k+8rkw41Sn902nYLw1Pp/8du91WF+HMPr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ntJ2wgAAANwAAAAPAAAAAAAAAAAAAAAAAJgCAABkcnMvZG93&#10;bnJldi54bWxQSwUGAAAAAAQABAD1AAAAhwMAAAAA&#10;" path="m,l2866,e" filled="f" strokecolor="#cedfd7" strokeweight=".58pt">
                    <v:path arrowok="t" o:connecttype="custom" o:connectlocs="0,0;2866,0" o:connectangles="0,0"/>
                  </v:shape>
                </v:group>
                <v:group id="Group 67" o:spid="_x0000_s1099" style="position:absolute;left:2292;top:4655;width:2857;height:1868" coordorigin="2292,4655" coordsize="2857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<v:shape id="Freeform 68" o:spid="_x0000_s1100" style="position:absolute;left:2292;top:4655;width:2857;height:1868;visibility:visible;mso-wrap-style:square;v-text-anchor:top" coordsize="2857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RFnsMA&#10;AADcAAAADwAAAGRycy9kb3ducmV2LnhtbERPPWvDMBDdA/0P4gpZQiMnMWlxI5vQUDB0ctKh42Fd&#10;bFPrZCzFVv99VCh0u8f7vEMRTC8mGl1nWcFmnYAgrq3uuFHweXl/egHhPLLG3jIp+CEHRf6wOGCm&#10;7cwVTWffiBjCLkMFrfdDJqWrWzLo1nYgjtzVjgZ9hGMj9YhzDDe93CbJXhrsODa0ONBbS/X3+WYU&#10;VF9D+KhO1115XM1hE9Lb89STUsvHcHwF4Sn4f/Gfu9Rx/jaF32fiBTK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RFnsMAAADcAAAADwAAAAAAAAAAAAAAAACYAgAAZHJzL2Rv&#10;d25yZXYueG1sUEsFBgAAAAAEAAQA9QAAAIgDAAAAAA==&#10;" path="m,1868r2857,l2857,,,,,1868xe" fillcolor="#fce9d9" stroked="f">
                    <v:path arrowok="t" o:connecttype="custom" o:connectlocs="0,6523;2857,6523;2857,4655;0,4655;0,6523" o:connectangles="0,0,0,0,0"/>
                  </v:shape>
                </v:group>
                <v:group id="Group 65" o:spid="_x0000_s1101" style="position:absolute;left:2393;top:4656;width:2648;height:315" coordorigin="2393,4656" coordsize="2648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6" o:spid="_x0000_s1102" style="position:absolute;left:2393;top:4656;width:2648;height:315;visibility:visible;mso-wrap-style:square;v-text-anchor:top" coordsize="264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8DH8IA&#10;AADcAAAADwAAAGRycy9kb3ducmV2LnhtbERPTWuDQBC9B/oflin0lqzxYBubjYRCaS8lGCXnwR11&#10;qTsr7prYf98NFHqbx/ucfbHYQVxp8saxgu0mAUHcOG24U1BX7+sXED4gaxwck4If8lAcHlZ7zLW7&#10;cUnXc+hEDGGfo4I+hDGX0jc9WfQbNxJHrnWTxRDh1Ek94S2G20GmSZJJi4ZjQ48jvfXUfJ9nq+D5&#10;kpjUzJfw0Za2+tqlsq2Hk1JPj8vxFUSgJfyL/9yfOs5PM7g/Ey+Qh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fwMfwgAAANwAAAAPAAAAAAAAAAAAAAAAAJgCAABkcnMvZG93&#10;bnJldi54bWxQSwUGAAAAAAQABAD1AAAAhwMAAAAA&#10;" path="m,314r2648,l2648,,,,,314xe" fillcolor="#fce9d9" stroked="f">
                    <v:path arrowok="t" o:connecttype="custom" o:connectlocs="0,4970;2648,4970;2648,4656;0,4656;0,4970" o:connectangles="0,0,0,0,0"/>
                  </v:shape>
                </v:group>
                <v:group id="Group 63" o:spid="_x0000_s1103" style="position:absolute;left:5149;top:4655;width:2864;height:1868" coordorigin="5149,4655" coordsize="2864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5heSM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6Bu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+YXkjCAAAA3AAAAA8A&#10;AAAAAAAAAAAAAAAAqgIAAGRycy9kb3ducmV2LnhtbFBLBQYAAAAABAAEAPoAAACZAwAAAAA=&#10;">
                  <v:shape id="Freeform 64" o:spid="_x0000_s1104" style="position:absolute;left:5149;top:4655;width:2864;height:1868;visibility:visible;mso-wrap-style:square;v-text-anchor:top" coordsize="2864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tXG8MA&#10;AADcAAAADwAAAGRycy9kb3ducmV2LnhtbESPT2/CMAzF75P2HSIjcRspHBAqBMT+Sdy2FtSz1Xht&#10;R+NUSYDu288HJG623vN7P292o+vVlULsPBuYzzJQxLW3HTcGTsfPlxWomJAt9p7JwB9F2G2fnzaY&#10;W3/jgq5lapSEcMzRQJvSkGsd65YcxpkfiEX78cFhkjU02ga8Sbjr9SLLltphx9LQ4kBvLdXn8uIM&#10;8Ef4fa9CVhav1deyqLrmsgrfxkwn434NKtGYHub79cEK/kJo5RmZQG/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tXG8MAAADcAAAADwAAAAAAAAAAAAAAAACYAgAAZHJzL2Rv&#10;d25yZXYueG1sUEsFBgAAAAAEAAQA9QAAAIgDAAAAAA==&#10;" path="m,1868r2864,l2864,,,,,1868xe" fillcolor="#fce9d9" stroked="f">
                    <v:path arrowok="t" o:connecttype="custom" o:connectlocs="0,6523;2864,6523;2864,4655;0,4655;0,6523" o:connectangles="0,0,0,0,0"/>
                  </v:shape>
                </v:group>
                <v:group id="Group 61" o:spid="_x0000_s1105" style="position:absolute;left:5257;top:4656;width:2648;height:315" coordorigin="5257,4656" coordsize="2648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62" o:spid="_x0000_s1106" style="position:absolute;left:5257;top:4656;width:2648;height:315;visibility:visible;mso-wrap-style:square;v-text-anchor:top" coordsize="2648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OoLcQA&#10;AADcAAAADwAAAGRycy9kb3ducmV2LnhtbESPT2vCQBDF7wW/wzIFb3XTCK2mriKFopdS/IPnITtJ&#10;lmZnQ3bV+O2dg+Bthvfmvd8sVoNv1YX66AIbeJ9koIjLYB3XBo6Hn7cZqJiQLbaBycCNIqyWo5cF&#10;FjZceUeXfaqVhHAs0ECTUldoHcuGPMZJ6IhFq0LvMcna19r2eJVw3+o8yz60R8fS0GBH3w2V//uz&#10;N/B5ylzuzqe0qXb+8DvPdXVs/4wZvw7rL1CJhvQ0P663VvCngi/PyAR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DqC3EAAAA3AAAAA8AAAAAAAAAAAAAAAAAmAIAAGRycy9k&#10;b3ducmV2LnhtbFBLBQYAAAAABAAEAPUAAACJAwAAAAA=&#10;" path="m,314r2647,l2647,,,,,314xe" fillcolor="#fce9d9" stroked="f">
                    <v:path arrowok="t" o:connecttype="custom" o:connectlocs="0,4970;2647,4970;2647,4656;0,4656;0,4970" o:connectangles="0,0,0,0,0"/>
                  </v:shape>
                </v:group>
                <v:group id="Group 59" o:spid="_x0000_s1107" style="position:absolute;left:8013;top:4655;width:2866;height:1868" coordorigin="8013,4655" coordsize="2866,18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60" o:spid="_x0000_s1108" style="position:absolute;left:8013;top:4655;width:2866;height:1868;visibility:visible;mso-wrap-style:square;v-text-anchor:top" coordsize="2866,18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9GtMIA&#10;AADcAAAADwAAAGRycy9kb3ducmV2LnhtbERP22oCMRB9L/QfwhT6VrNVKXU1ilSEFqTWyweMm3F3&#10;cTMTNqmufn1TKPRtDuc6k1nnGnWmNtTCBp57GSjiQmzNpYH9bvn0CipEZIuNMBm4UoDZ9P5ugrmV&#10;C2/ovI2lSiEccjRQxehzrUNRkcPQE0+cuKO0DmOCbalti5cU7hrdz7IX7bDm1FChp7eKitP22xnI&#10;htF/CS3c4eM2X336haybkRjz+NDNx6AidfFf/Od+t2n+oA+/z6QL9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L0a0wgAAANwAAAAPAAAAAAAAAAAAAAAAAJgCAABkcnMvZG93&#10;bnJldi54bWxQSwUGAAAAAAQABAD1AAAAhwMAAAAA&#10;" path="m,1868r2865,l2865,,,,,1868xe" fillcolor="#cedfd7" stroked="f">
                    <v:path arrowok="t" o:connecttype="custom" o:connectlocs="0,6523;2865,6523;2865,4655;0,4655;0,6523" o:connectangles="0,0,0,0,0"/>
                  </v:shape>
                </v:group>
                <v:group id="Group 57" o:spid="_x0000_s1109" style="position:absolute;left:8121;top:4656;width:2650;height:315" coordorigin="8121,4656" coordsize="2650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1es6WwwAAANwAAAAP&#10;AAAAAAAAAAAAAAAAAKoCAABkcnMvZG93bnJldi54bWxQSwUGAAAAAAQABAD6AAAAmgMAAAAA&#10;">
                  <v:shape id="Freeform 58" o:spid="_x0000_s1110" style="position:absolute;left:8121;top:4656;width:2650;height:315;visibility:visible;mso-wrap-style:square;v-text-anchor:top" coordsize="2650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al2MMA&#10;AADcAAAADwAAAGRycy9kb3ducmV2LnhtbERPTWvCQBC9C/0PyxS86ca22JBmFS0UWvHQpkKvk+yY&#10;DWZnQ3bV9N+7guBtHu9z8uVgW3Gi3jeOFcymCQjiyumGawW7349JCsIHZI2tY1LwTx6Wi4dRjpl2&#10;Z/6hUxFqEUPYZ6jAhNBlUvrKkEU/dR1x5Pautxgi7GupezzHcNvKpySZS4sNxwaDHb0bqg7F0Srw&#10;f5s11bv5ynxt9933qy/XRVoqNX4cVm8gAg3hLr65P3Wc//wC12fiBXJx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al2MMAAADcAAAADwAAAAAAAAAAAAAAAACYAgAAZHJzL2Rv&#10;d25yZXYueG1sUEsFBgAAAAAEAAQA9QAAAIgDAAAAAA==&#10;" path="m,314r2649,l2649,,,,,314xe" fillcolor="#cedfd7" stroked="f">
                    <v:path arrowok="t" o:connecttype="custom" o:connectlocs="0,4970;2649,4970;2649,4656;0,4656;0,4970" o:connectangles="0,0,0,0,0"/>
                  </v:shape>
                </v:group>
                <v:group id="Group 55" o:spid="_x0000_s1111" style="position:absolute;left:2292;top:4651;width:5723;height:2" coordorigin="2292,4651" coordsize="57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d/zec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MUS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V3/N5wwAAANwAAAAP&#10;AAAAAAAAAAAAAAAAAKoCAABkcnMvZG93bnJldi54bWxQSwUGAAAAAAQABAD6AAAAmgMAAAAA&#10;">
                  <v:shape id="Freeform 56" o:spid="_x0000_s1112" style="position:absolute;left:2292;top:4651;width:5723;height:2;visibility:visible;mso-wrap-style:square;v-text-anchor:top" coordsize="57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208IA&#10;AADcAAAADwAAAGRycy9kb3ducmV2LnhtbERPTWsCMRC9F/ofwhS81awVpF2NokJBhD1Uq+ht2Iyb&#10;4GaybKKu/74RhN7m8T5nMutcLa7UButZwaCfgSAuvbZcKfjdfr9/gggRWWPtmRTcKcBs+voywVz7&#10;G//QdRMrkUI45KjAxNjkUobSkMPQ9w1x4k6+dRgTbCupW7ylcFfLjywbSYeWU4PBhpaGyvPm4hT4&#10;RXE8HfeZWTd2V/j9oRhe7JdSvbduPgYRqYv/4qd7pdP84Qgez6QL5PQ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DzbTwgAAANwAAAAPAAAAAAAAAAAAAAAAAJgCAABkcnMvZG93&#10;bnJldi54bWxQSwUGAAAAAAQABAD1AAAAhwMAAAAA&#10;" path="m,l5723,e" filled="f" strokecolor="#fce9d9" strokeweight=".58pt">
                    <v:path arrowok="t" o:connecttype="custom" o:connectlocs="0,0;5723,0" o:connectangles="0,0"/>
                  </v:shape>
                </v:group>
                <v:group id="Group 53" o:spid="_x0000_s1113" style="position:absolute;left:8015;top:4651;width:2866;height:2" coordorigin="8015,4651" coordsize="286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<v:shape id="Freeform 54" o:spid="_x0000_s1114" style="position:absolute;left:8015;top:4651;width:2866;height:2;visibility:visible;mso-wrap-style:square;v-text-anchor:top" coordsize="28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9zQcYA&#10;AADcAAAADwAAAGRycy9kb3ducmV2LnhtbESPT2vCQBDF74V+h2WE3nRjI1Kiq4S2Qg9SqX/wOmTH&#10;JJqdDdmtxm/fOQi9zfDevPeb+bJ3jbpSF2rPBsajBBRx4W3NpYH9bjV8AxUissXGMxm4U4Dl4vlp&#10;jpn1N/6h6zaWSkI4ZGigirHNtA5FRQ7DyLfEop185zDK2pXadniTcNfo1ySZaoc1S0OFLb1XVFy2&#10;v87AeXNY02d6XPPHZJpv8u/GlenKmJdBn89ARerjv/lx/WUFPxVaeUYm0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9zQcYAAADcAAAADwAAAAAAAAAAAAAAAACYAgAAZHJz&#10;L2Rvd25yZXYueG1sUEsFBgAAAAAEAAQA9QAAAIsDAAAAAA==&#10;" path="m,l2866,e" filled="f" strokecolor="#cedfd7" strokeweight=".58pt">
                    <v:path arrowok="t" o:connecttype="custom" o:connectlocs="0,0;2866,0" o:connectangles="0,0"/>
                  </v:shape>
                </v:group>
                <v:group id="Group 51" o:spid="_x0000_s1115" style="position:absolute;left:2292;top:6533;width:8586;height:1691" coordorigin="2292,6533" coordsize="8586,16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52" o:spid="_x0000_s1116" style="position:absolute;left:2292;top:6533;width:8586;height:1691;visibility:visible;mso-wrap-style:square;v-text-anchor:top" coordsize="8586,16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s+OccA&#10;AADcAAAADwAAAGRycy9kb3ducmV2LnhtbESPQWsCMRCF7wX/Qxiht5qtFClbo7SipSgFq/bgbdhM&#10;N0s3kzWJuv33nUOhtxnem/e+mc5736oLxdQENnA/KkARV8E2XBs47Fd3j6BSRrbYBiYDP5RgPhvc&#10;TLG04cofdNnlWkkIpxINuJy7UutUOfKYRqEjFu0rRI9Z1lhrG/Eq4b7V46KYaI8NS4PDjhaOqu/d&#10;2RtI1eG8en+Jr9vNceM+l8dT4/drY26H/fMTqEx9/jf/Xb9ZwX8QfHlGJtC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rPjnHAAAA3AAAAA8AAAAAAAAAAAAAAAAAmAIAAGRy&#10;cy9kb3ducmV2LnhtbFBLBQYAAAAABAAEAPUAAACMAwAAAAA=&#10;" path="m,1690r8586,l8586,,,,,1690xe" fillcolor="#cfd5e7" stroked="f">
                    <v:path arrowok="t" o:connecttype="custom" o:connectlocs="0,8223;8586,8223;8586,6533;0,6533;0,8223" o:connectangles="0,0,0,0,0"/>
                  </v:shape>
                </v:group>
                <v:group id="Group 49" o:spid="_x0000_s1117" style="position:absolute;left:2393;top:6533;width:8377;height:317" coordorigin="2393,6533" coordsize="8377,3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uKGB8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uKGB8QAAADcAAAA&#10;DwAAAAAAAAAAAAAAAACqAgAAZHJzL2Rvd25yZXYueG1sUEsFBgAAAAAEAAQA+gAAAJsDAAAAAA==&#10;">
                  <v:shape id="Freeform 50" o:spid="_x0000_s1118" style="position:absolute;left:2393;top:6533;width:8377;height:317;visibility:visible;mso-wrap-style:square;v-text-anchor:top" coordsize="8377,3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j8fcAA&#10;AADcAAAADwAAAGRycy9kb3ducmV2LnhtbERPTWsCMRC9C/6HMII3zVZUZDVKKbTaY3cFr0My3V2a&#10;TLabqKu/vhEK3ubxPmez650VF+pC41nByzQDQay9abhScCzfJysQISIbtJ5JwY0C7LbDwQZz46/8&#10;RZciViKFcMhRQR1jm0sZdE0Ow9S3xIn79p3DmGBXSdPhNYU7K2dZtpQOG04NNbb0VpP+Kc5OgT19&#10;ktxnxbnEDzycFntt779aqfGof12DiNTHp/jffTBp/nwGj2fSBXL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5j8fcAAAADcAAAADwAAAAAAAAAAAAAAAACYAgAAZHJzL2Rvd25y&#10;ZXYueG1sUEsFBgAAAAAEAAQA9QAAAIUDAAAAAA==&#10;" path="m,317r8377,l8377,,,,,317xe" fillcolor="#cfd5e7" stroked="f">
                    <v:path arrowok="t" o:connecttype="custom" o:connectlocs="0,6850;8377,6850;8377,6533;0,6533;0,6850" o:connectangles="0,0,0,0,0"/>
                  </v:shape>
                </v:group>
                <v:group id="Group 47" o:spid="_x0000_s1119" style="position:absolute;left:2393;top:6850;width:8377;height:315" coordorigin="2393,6850" coordsize="8377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48" o:spid="_x0000_s1120" style="position:absolute;left:2393;top:6850;width:8377;height:315;visibility:visible;mso-wrap-style:square;v-text-anchor:top" coordsize="8377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0yW8MA&#10;AADcAAAADwAAAGRycy9kb3ducmV2LnhtbERPTWvCQBC9F/wPywheim4qUiS6ikgF7aU0Cl6H7JgN&#10;yc7G7EZjf323UPA2j/c5y3Vva3Gj1peOFbxNEhDEudMlFwpOx914DsIHZI21Y1LwIA/r1eBlial2&#10;d/6mWxYKEUPYp6jAhNCkUvrckEU/cQ1x5C6utRgibAupW7zHcFvLaZK8S4slxwaDDW0N5VXWWQUf&#10;n1fzirTbnE9f2b7+qbrKHTqlRsN+swARqA9P8b97r+P82Qz+nokXyN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f0yW8MAAADcAAAADwAAAAAAAAAAAAAAAACYAgAAZHJzL2Rv&#10;d25yZXYueG1sUEsFBgAAAAAEAAQA9QAAAIgDAAAAAA==&#10;" path="m,314r8377,l8377,,,,,314xe" fillcolor="#cfd5e7" stroked="f">
                    <v:path arrowok="t" o:connecttype="custom" o:connectlocs="0,7164;8377,7164;8377,6850;0,6850;0,7164" o:connectangles="0,0,0,0,0"/>
                  </v:shape>
                </v:group>
                <v:group id="Group 45" o:spid="_x0000_s1121" style="position:absolute;left:2292;top:6528;width:8589;height:2" coordorigin="2292,6528" coordsize="858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46" o:spid="_x0000_s1122" style="position:absolute;left:2292;top:6528;width:8589;height:2;visibility:visible;mso-wrap-style:square;v-text-anchor:top" coordsize="858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VcsIA&#10;AADcAAAADwAAAGRycy9kb3ducmV2LnhtbERP22oCMRB9F/oPYQp9Ec1axMq6UUpLodaHtuoHDJvZ&#10;CyaTJUnd9e8bQfBtDuc6xWawRpzJh9axgtk0A0FcOt1yreB4+JgsQYSIrNE4JgUXCrBZP4wKzLXr&#10;+ZfO+1iLFMIhRwVNjF0uZSgbshimriNOXOW8xZigr6X22Kdwa+Rzli2kxZZTQ4MdvTVUnvZ/VsF3&#10;tn0nQzwzPxV+lfPhxffjnVJPj8PrCkSkId7FN/enTvPnC7g+ky6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QdVywgAAANwAAAAPAAAAAAAAAAAAAAAAAJgCAABkcnMvZG93&#10;bnJldi54bWxQSwUGAAAAAAQABAD1AAAAhwMAAAAA&#10;" path="m,l8589,e" filled="f" strokecolor="#cfd5e7" strokeweight=".58pt">
                    <v:path arrowok="t" o:connecttype="custom" o:connectlocs="0,0;8589,0" o:connectangles="0,0"/>
                  </v:shape>
                </v:group>
                <v:group id="Group 43" o:spid="_x0000_s1123" style="position:absolute;left:2292;top:8233;width:11452;height:824" coordorigin="2292,8233" coordsize="11452,8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ke76M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Lc5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ke76MQAAADcAAAA&#10;DwAAAAAAAAAAAAAAAACqAgAAZHJzL2Rvd25yZXYueG1sUEsFBgAAAAAEAAQA+gAAAJsDAAAAAA==&#10;">
                  <v:shape id="Freeform 44" o:spid="_x0000_s1124" style="position:absolute;left:2292;top:8233;width:11452;height:824;visibility:visible;mso-wrap-style:square;v-text-anchor:top" coordsize="11452,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M688MA&#10;AADcAAAADwAAAGRycy9kb3ducmV2LnhtbESP3YrCQAyF7xd8hyGCd+tUrSLVUURYXFgU/x4gdGJb&#10;7GRKZ1a7b7+5ELxLOCfnfFmuO1erB7Wh8mxgNExAEefeVlwYuF6+PuegQkS2WHsmA38UYL3qfSwx&#10;s/7JJ3qcY6EkhEOGBsoYm0zrkJfkMAx9QyzazbcOo6xtoW2LTwl3tR4nyUw7rFgaSmxoW1J+P/86&#10;Ay49/NhRNZ2mOzuxxXG/u22PbMyg320WoCJ18W1+XX9bwU+FVp6RCf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M688MAAADcAAAADwAAAAAAAAAAAAAAAACYAgAAZHJzL2Rv&#10;d25yZXYueG1sUEsFBgAAAAAEAAQA9QAAAIgDAAAAAA==&#10;" path="m,823r11452,l11452,,,,,823xe" fillcolor="#cfd5e7" stroked="f">
                    <v:path arrowok="t" o:connecttype="custom" o:connectlocs="0,9056;11452,9056;11452,8233;0,8233;0,9056" o:connectangles="0,0,0,0,0"/>
                  </v:shape>
                </v:group>
                <v:group id="Group 41" o:spid="_x0000_s1125" style="position:absolute;left:2393;top:8233;width:11243;height:315" coordorigin="2393,8233" coordsize="11243,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JSKAc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Lc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JSKAcQAAADcAAAA&#10;DwAAAAAAAAAAAAAAAACqAgAAZHJzL2Rvd25yZXYueG1sUEsFBgAAAAAEAAQA+gAAAJsDAAAAAA==&#10;">
                  <v:shape id="Freeform 42" o:spid="_x0000_s1126" style="position:absolute;left:2393;top:8233;width:11243;height:315;visibility:visible;mso-wrap-style:square;v-text-anchor:top" coordsize="11243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q6BsYA&#10;AADcAAAADwAAAGRycy9kb3ducmV2LnhtbESPQUsDMRCF70L/Q5iCN5voopRt06JFRaUI3fbibdiM&#10;m6WbybKJ7fbfOwfB2wzvzXvfLNdj6NSJhtRGtnA7M6CI6+habiwc9i83c1ApIzvsIpOFCyVYryZX&#10;SyxdPPOOTlVulIRwKtGCz7kvtU61p4BpFnti0b7jEDDLOjTaDXiW8NDpO2MedMCWpcFjTxtP9bH6&#10;CRYKY76OxcdlU2xf/fNntd29a3qy9no6Pi5AZRrzv/nv+s0J/r3gyzMy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q6BsYAAADcAAAADwAAAAAAAAAAAAAAAACYAgAAZHJz&#10;L2Rvd25yZXYueG1sUEsFBgAAAAAEAAQA9QAAAIsDAAAAAA==&#10;" path="m,314r11243,l11243,,,,,314xe" fillcolor="#cfd5e7" stroked="f">
                    <v:path arrowok="t" o:connecttype="custom" o:connectlocs="0,8547;11243,8547;11243,8233;0,8233;0,8547" o:connectangles="0,0,0,0,0"/>
                  </v:shape>
                </v:group>
                <v:group id="Group 39" o:spid="_x0000_s1127" style="position:absolute;left:2292;top:8228;width:11455;height:2" coordorigin="2292,8228" coordsize="11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40" o:spid="_x0000_s1128" style="position:absolute;left:2292;top:8228;width:11455;height:2;visibility:visible;mso-wrap-style:square;v-text-anchor:top" coordsize="11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lvpMIA&#10;AADcAAAADwAAAGRycy9kb3ducmV2LnhtbESPT4vCMBDF74LfIYzgTVMFF6lGEcE/J2G7e/E224xN&#10;sZmUJGr105uFhb3Nj/fmzZvlurONuJMPtWMFk3EGgrh0uuZKwffXbjQHESKyxsYxKXhSgPWq31ti&#10;rt2DP+lexEqkEA45KjAxtrmUoTRkMYxdS5y0i/MWY0JfSe3xkcJtI6dZ9iEt1pwuGGxpa6i8Fjer&#10;4Ofswulw3jtfvw7Bm3mRoFBqOOg2CxCRuvhv/ts+6lR/NoXfZ9IEcvU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W+kwgAAANwAAAAPAAAAAAAAAAAAAAAAAJgCAABkcnMvZG93&#10;bnJldi54bWxQSwUGAAAAAAQABAD1AAAAhwMAAAAA&#10;" path="m,l11455,e" filled="f" strokecolor="#cfd5e7" strokeweight=".58pt">
                    <v:path arrowok="t" o:connecttype="custom" o:connectlocs="0,0;11455,0" o:connectangles="0,0"/>
                  </v:shape>
                </v:group>
                <v:group id="Group 37" o:spid="_x0000_s1129" style="position:absolute;left:852;top:9061;width:15764;height:2" coordorigin="852,9061" coordsize="157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opSs2wwAAANwAAAAP&#10;AAAAAAAAAAAAAAAAAKoCAABkcnMvZG93bnJldi54bWxQSwUGAAAAAAQABAD6AAAAmgMAAAAA&#10;">
                  <v:shape id="Freeform 38" o:spid="_x0000_s1130" style="position:absolute;left:852;top:9061;width:15764;height:2;visibility:visible;mso-wrap-style:square;v-text-anchor:top" coordsize="157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EM5cMA&#10;AADcAAAADwAAAGRycy9kb3ducmV2LnhtbERPS4vCMBC+C/sfwgheFk0VFbdrlF1BKO7JB7jHoZlt&#10;i82kNFkb/70RBG/z8T1nuQ6mFldqXWVZwXiUgCDOra64UHA6bocLEM4ja6wtk4IbOViv3npLTLXt&#10;eE/Xgy9EDGGXooLS+yaV0uUlGXQj2xBH7s+2Bn2EbSF1i10MN7WcJMlcGqw4NpTY0Kak/HL4Nwqa&#10;j59Nl2X1+yT8jvPZbhrM7fyt1KAfvj5BeAr+JX66Mx3nz6bweCZeI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EM5cMAAADcAAAADwAAAAAAAAAAAAAAAACYAgAAZHJzL2Rv&#10;d25yZXYueG1sUEsFBgAAAAAEAAQA9QAAAIgDAAAAAA==&#10;" path="m,l15763,e" filled="f" strokeweight=".58pt">
                    <v:path arrowok="t" o:connecttype="custom" o:connectlocs="0,0;15763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b/>
          <w:color w:val="FFFFFF"/>
          <w:spacing w:val="-1"/>
          <w:sz w:val="16"/>
        </w:rPr>
        <w:t>emand</w:t>
      </w:r>
      <w:r>
        <w:rPr>
          <w:rFonts w:ascii="Calibri"/>
          <w:b/>
          <w:color w:val="FFFFFF"/>
          <w:sz w:val="16"/>
        </w:rPr>
        <w:t xml:space="preserve"> </w:t>
      </w:r>
      <w:r>
        <w:rPr>
          <w:rFonts w:ascii="Calibri"/>
          <w:b/>
          <w:color w:val="FFFFFF"/>
          <w:spacing w:val="-1"/>
          <w:sz w:val="16"/>
        </w:rPr>
        <w:t>for</w:t>
      </w:r>
      <w:r>
        <w:rPr>
          <w:rFonts w:ascii="Calibri"/>
          <w:b/>
          <w:color w:val="FFFFFF"/>
          <w:sz w:val="16"/>
        </w:rPr>
        <w:t xml:space="preserve"> </w:t>
      </w:r>
      <w:r>
        <w:rPr>
          <w:rFonts w:ascii="Calibri"/>
          <w:b/>
          <w:color w:val="FFFFFF"/>
          <w:spacing w:val="-1"/>
          <w:sz w:val="16"/>
        </w:rPr>
        <w:t>environmental</w:t>
      </w:r>
      <w:r>
        <w:rPr>
          <w:rFonts w:ascii="Calibri"/>
          <w:b/>
          <w:color w:val="FFFFFF"/>
          <w:spacing w:val="-2"/>
          <w:sz w:val="16"/>
        </w:rPr>
        <w:t xml:space="preserve"> </w:t>
      </w:r>
      <w:r>
        <w:rPr>
          <w:rFonts w:ascii="Calibri"/>
          <w:b/>
          <w:color w:val="FFFFFF"/>
          <w:spacing w:val="-1"/>
          <w:sz w:val="16"/>
        </w:rPr>
        <w:t>water</w:t>
      </w:r>
    </w:p>
    <w:p w14:paraId="0CD7527C" w14:textId="77777777" w:rsidR="001418E5" w:rsidRDefault="001418E5">
      <w:pPr>
        <w:spacing w:before="5"/>
        <w:rPr>
          <w:rFonts w:ascii="Calibri" w:eastAsia="Calibri" w:hAnsi="Calibri" w:cs="Calibri"/>
          <w:b/>
          <w:bCs/>
          <w:sz w:val="28"/>
          <w:szCs w:val="28"/>
        </w:rPr>
      </w:pPr>
    </w:p>
    <w:p w14:paraId="0CD7527D" w14:textId="77777777" w:rsidR="001418E5" w:rsidRDefault="001418E5">
      <w:pPr>
        <w:rPr>
          <w:rFonts w:ascii="Calibri" w:eastAsia="Calibri" w:hAnsi="Calibri" w:cs="Calibri"/>
          <w:sz w:val="28"/>
          <w:szCs w:val="28"/>
        </w:rPr>
        <w:sectPr w:rsidR="001418E5">
          <w:footerReference w:type="default" r:id="rId31"/>
          <w:pgSz w:w="16840" w:h="11910" w:orient="landscape"/>
          <w:pgMar w:top="480" w:right="100" w:bottom="280" w:left="740" w:header="0" w:footer="0" w:gutter="0"/>
          <w:cols w:space="720"/>
        </w:sectPr>
      </w:pPr>
    </w:p>
    <w:p w14:paraId="0CD7527E" w14:textId="77777777" w:rsidR="001418E5" w:rsidRDefault="00F34B3E">
      <w:pPr>
        <w:spacing w:before="68"/>
        <w:ind w:left="328" w:firstLine="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Overall</w:t>
      </w:r>
      <w:r>
        <w:rPr>
          <w:rFonts w:ascii="Calibri"/>
          <w:b/>
          <w:spacing w:val="24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environmental</w:t>
      </w:r>
      <w:r>
        <w:rPr>
          <w:rFonts w:ascii="Calibri"/>
          <w:b/>
          <w:spacing w:val="26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water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resource</w:t>
      </w:r>
      <w:r>
        <w:rPr>
          <w:rFonts w:ascii="Calibri"/>
          <w:b/>
          <w:spacing w:val="24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availability</w:t>
      </w:r>
    </w:p>
    <w:p w14:paraId="0CD7527F" w14:textId="77777777" w:rsidR="001418E5" w:rsidRDefault="00F34B3E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  <w:r>
        <w:br w:type="column"/>
      </w:r>
    </w:p>
    <w:p w14:paraId="0CD75280" w14:textId="77777777" w:rsidR="001418E5" w:rsidRDefault="00F34B3E">
      <w:pPr>
        <w:ind w:left="887" w:hanging="560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Very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High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–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water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predominantly</w:t>
      </w:r>
      <w:r>
        <w:rPr>
          <w:rFonts w:ascii="Calibri" w:eastAsia="Calibri" w:hAnsi="Calibri" w:cs="Calibri"/>
          <w:b/>
          <w:bCs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needed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urgently</w:t>
      </w:r>
    </w:p>
    <w:p w14:paraId="0CD75281" w14:textId="77777777" w:rsidR="001418E5" w:rsidRDefault="00F34B3E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  <w:r>
        <w:br w:type="column"/>
      </w:r>
    </w:p>
    <w:p w14:paraId="0CD75282" w14:textId="77777777" w:rsidR="001418E5" w:rsidRDefault="00F34B3E">
      <w:pPr>
        <w:ind w:left="1519" w:hanging="1196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High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–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water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predominantly</w:t>
      </w:r>
      <w:r>
        <w:rPr>
          <w:rFonts w:ascii="Calibri" w:eastAsia="Calibri" w:hAnsi="Calibri" w:cs="Calibri"/>
          <w:b/>
          <w:bCs/>
          <w:spacing w:val="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needed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this</w:t>
      </w:r>
      <w:r>
        <w:rPr>
          <w:rFonts w:ascii="Calibri" w:eastAsia="Calibri" w:hAnsi="Calibri" w:cs="Calibri"/>
          <w:b/>
          <w:bCs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year</w:t>
      </w:r>
    </w:p>
    <w:p w14:paraId="0CD75283" w14:textId="77777777" w:rsidR="001418E5" w:rsidRDefault="00F34B3E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  <w:r>
        <w:br w:type="column"/>
      </w:r>
    </w:p>
    <w:p w14:paraId="0CD75284" w14:textId="77777777" w:rsidR="001418E5" w:rsidRDefault="00F34B3E">
      <w:pPr>
        <w:ind w:left="474" w:hanging="147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Moderate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–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water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predominantly</w:t>
      </w:r>
      <w:r>
        <w:rPr>
          <w:rFonts w:ascii="Calibri" w:eastAsia="Calibri" w:hAnsi="Calibri" w:cs="Calibri"/>
          <w:b/>
          <w:bCs/>
          <w:spacing w:val="30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needed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this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year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and/or</w:t>
      </w:r>
      <w:r>
        <w:rPr>
          <w:rFonts w:ascii="Calibri" w:eastAsia="Calibri" w:hAnsi="Calibri" w:cs="Calibri"/>
          <w:b/>
          <w:bCs/>
          <w:spacing w:val="-3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next</w:t>
      </w:r>
    </w:p>
    <w:p w14:paraId="0CD75285" w14:textId="77777777" w:rsidR="001418E5" w:rsidRDefault="00F34B3E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  <w:r>
        <w:br w:type="column"/>
      </w:r>
    </w:p>
    <w:p w14:paraId="0CD75286" w14:textId="77777777" w:rsidR="001418E5" w:rsidRDefault="00F34B3E">
      <w:pPr>
        <w:ind w:left="1362" w:hanging="1035"/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Low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z w:val="16"/>
          <w:szCs w:val="16"/>
        </w:rPr>
        <w:t>–</w:t>
      </w:r>
      <w:r>
        <w:rPr>
          <w:rFonts w:ascii="Calibri" w:eastAsia="Calibri" w:hAnsi="Calibri" w:cs="Calibri"/>
          <w:b/>
          <w:bCs/>
          <w:spacing w:val="-2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water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predominantly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not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 xml:space="preserve"> needed</w:t>
      </w:r>
      <w:r>
        <w:rPr>
          <w:rFonts w:ascii="Calibri" w:eastAsia="Calibri" w:hAnsi="Calibri" w:cs="Calibri"/>
          <w:b/>
          <w:bCs/>
          <w:spacing w:val="21"/>
          <w:sz w:val="16"/>
          <w:szCs w:val="16"/>
        </w:rPr>
        <w:t xml:space="preserve"> </w:t>
      </w:r>
      <w:r>
        <w:rPr>
          <w:rFonts w:ascii="Calibri" w:eastAsia="Calibri" w:hAnsi="Calibri" w:cs="Calibri"/>
          <w:b/>
          <w:bCs/>
          <w:spacing w:val="-1"/>
          <w:sz w:val="16"/>
          <w:szCs w:val="16"/>
        </w:rPr>
        <w:t>this</w:t>
      </w:r>
      <w:r>
        <w:rPr>
          <w:rFonts w:ascii="Calibri" w:eastAsia="Calibri" w:hAnsi="Calibri" w:cs="Calibri"/>
          <w:b/>
          <w:bCs/>
          <w:sz w:val="16"/>
          <w:szCs w:val="16"/>
        </w:rPr>
        <w:t xml:space="preserve"> year</w:t>
      </w:r>
    </w:p>
    <w:p w14:paraId="0CD75287" w14:textId="77777777" w:rsidR="001418E5" w:rsidRDefault="00F34B3E">
      <w:pPr>
        <w:spacing w:before="5"/>
        <w:rPr>
          <w:rFonts w:ascii="Calibri" w:eastAsia="Calibri" w:hAnsi="Calibri" w:cs="Calibri"/>
          <w:b/>
          <w:bCs/>
          <w:sz w:val="14"/>
          <w:szCs w:val="14"/>
        </w:rPr>
      </w:pPr>
      <w:r>
        <w:br w:type="column"/>
      </w:r>
    </w:p>
    <w:p w14:paraId="0CD75288" w14:textId="77777777" w:rsidR="001418E5" w:rsidRDefault="00F34B3E">
      <w:pPr>
        <w:ind w:left="645" w:right="356" w:hanging="32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Very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low</w:t>
      </w:r>
      <w:r>
        <w:rPr>
          <w:rFonts w:ascii="Calibri"/>
          <w:b/>
          <w:sz w:val="16"/>
        </w:rPr>
        <w:t xml:space="preserve">  -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water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predominantly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not</w:t>
      </w:r>
      <w:r>
        <w:rPr>
          <w:rFonts w:ascii="Calibri"/>
          <w:b/>
          <w:spacing w:val="28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needed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this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year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and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next</w:t>
      </w:r>
    </w:p>
    <w:p w14:paraId="0CD75289" w14:textId="77777777" w:rsidR="001418E5" w:rsidRDefault="001418E5">
      <w:pPr>
        <w:rPr>
          <w:rFonts w:ascii="Calibri" w:eastAsia="Calibri" w:hAnsi="Calibri" w:cs="Calibri"/>
          <w:sz w:val="16"/>
          <w:szCs w:val="16"/>
        </w:rPr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num="6" w:space="720" w:equalWidth="0">
            <w:col w:w="1335" w:space="206"/>
            <w:col w:w="2540" w:space="40"/>
            <w:col w:w="3006" w:space="134"/>
            <w:col w:w="2559" w:space="69"/>
            <w:col w:w="2968" w:space="40"/>
            <w:col w:w="3103"/>
          </w:cols>
        </w:sectPr>
      </w:pPr>
    </w:p>
    <w:p w14:paraId="0CD7528A" w14:textId="77777777" w:rsidR="001418E5" w:rsidRDefault="001418E5">
      <w:pPr>
        <w:spacing w:before="6"/>
        <w:rPr>
          <w:rFonts w:ascii="Calibri" w:eastAsia="Calibri" w:hAnsi="Calibri" w:cs="Calibri"/>
          <w:b/>
          <w:bCs/>
          <w:sz w:val="29"/>
          <w:szCs w:val="29"/>
        </w:rPr>
      </w:pPr>
    </w:p>
    <w:p w14:paraId="0CD7528B" w14:textId="77777777" w:rsidR="001418E5" w:rsidRDefault="001418E5">
      <w:pPr>
        <w:rPr>
          <w:rFonts w:ascii="Calibri" w:eastAsia="Calibri" w:hAnsi="Calibri" w:cs="Calibri"/>
          <w:sz w:val="29"/>
          <w:szCs w:val="29"/>
        </w:rPr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space="720"/>
        </w:sectPr>
      </w:pPr>
    </w:p>
    <w:p w14:paraId="0CD7528C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8D" w14:textId="77777777" w:rsidR="001418E5" w:rsidRDefault="001418E5">
      <w:pPr>
        <w:spacing w:before="7"/>
        <w:rPr>
          <w:rFonts w:ascii="Calibri" w:eastAsia="Calibri" w:hAnsi="Calibri" w:cs="Calibri"/>
          <w:b/>
          <w:bCs/>
          <w:sz w:val="14"/>
          <w:szCs w:val="14"/>
        </w:rPr>
      </w:pPr>
    </w:p>
    <w:p w14:paraId="0CD7528E" w14:textId="77777777" w:rsidR="001418E5" w:rsidRDefault="00F34B3E">
      <w:pPr>
        <w:ind w:left="484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Very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low</w:t>
      </w:r>
    </w:p>
    <w:p w14:paraId="0CD7528F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90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91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92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93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94" w14:textId="77777777" w:rsidR="001418E5" w:rsidRDefault="001418E5">
      <w:pPr>
        <w:spacing w:before="6"/>
        <w:rPr>
          <w:rFonts w:ascii="Calibri" w:eastAsia="Calibri" w:hAnsi="Calibri" w:cs="Calibri"/>
          <w:b/>
          <w:bCs/>
          <w:sz w:val="15"/>
          <w:szCs w:val="15"/>
        </w:rPr>
      </w:pPr>
    </w:p>
    <w:p w14:paraId="0CD75295" w14:textId="77777777" w:rsidR="001418E5" w:rsidRDefault="00F34B3E">
      <w:pPr>
        <w:ind w:left="479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Low</w:t>
      </w:r>
    </w:p>
    <w:p w14:paraId="0CD75296" w14:textId="77777777" w:rsidR="001418E5" w:rsidRDefault="00F34B3E">
      <w:pPr>
        <w:pStyle w:val="Heading5"/>
        <w:spacing w:before="59"/>
        <w:ind w:left="484"/>
        <w:rPr>
          <w:b w:val="0"/>
          <w:bCs w:val="0"/>
          <w:i w:val="0"/>
        </w:rPr>
      </w:pPr>
      <w:r>
        <w:rPr>
          <w:b w:val="0"/>
          <w:i w:val="0"/>
        </w:rPr>
        <w:br w:type="column"/>
      </w:r>
      <w:r>
        <w:rPr>
          <w:color w:val="622322"/>
          <w:spacing w:val="-1"/>
        </w:rPr>
        <w:t>Purpose:</w:t>
      </w:r>
      <w:r>
        <w:rPr>
          <w:color w:val="622322"/>
          <w:spacing w:val="-7"/>
        </w:rPr>
        <w:t xml:space="preserve"> </w:t>
      </w:r>
      <w:r>
        <w:rPr>
          <w:color w:val="622322"/>
          <w:spacing w:val="-1"/>
        </w:rPr>
        <w:t>avoid</w:t>
      </w:r>
      <w:r>
        <w:rPr>
          <w:color w:val="622322"/>
          <w:spacing w:val="-7"/>
        </w:rPr>
        <w:t xml:space="preserve"> </w:t>
      </w:r>
      <w:r>
        <w:rPr>
          <w:color w:val="622322"/>
        </w:rPr>
        <w:t>damage</w:t>
      </w:r>
      <w:r>
        <w:rPr>
          <w:color w:val="622322"/>
          <w:spacing w:val="-7"/>
        </w:rPr>
        <w:t xml:space="preserve"> </w:t>
      </w:r>
      <w:r>
        <w:rPr>
          <w:color w:val="622322"/>
        </w:rPr>
        <w:t>to</w:t>
      </w:r>
      <w:r>
        <w:rPr>
          <w:color w:val="622322"/>
          <w:spacing w:val="-6"/>
        </w:rPr>
        <w:t xml:space="preserve"> </w:t>
      </w:r>
      <w:r>
        <w:rPr>
          <w:color w:val="622322"/>
        </w:rPr>
        <w:t>the</w:t>
      </w:r>
      <w:r>
        <w:rPr>
          <w:color w:val="622322"/>
          <w:spacing w:val="-7"/>
        </w:rPr>
        <w:t xml:space="preserve"> </w:t>
      </w:r>
      <w:r>
        <w:rPr>
          <w:color w:val="622322"/>
          <w:spacing w:val="-1"/>
        </w:rPr>
        <w:t>environment</w:t>
      </w:r>
    </w:p>
    <w:p w14:paraId="0CD75297" w14:textId="77777777" w:rsidR="001418E5" w:rsidRDefault="001418E5">
      <w:pPr>
        <w:rPr>
          <w:rFonts w:ascii="Calibri" w:eastAsia="Calibri" w:hAnsi="Calibri" w:cs="Calibri"/>
          <w:b/>
          <w:bCs/>
          <w:i/>
          <w:sz w:val="20"/>
          <w:szCs w:val="20"/>
        </w:rPr>
      </w:pPr>
    </w:p>
    <w:p w14:paraId="0CD75298" w14:textId="77777777" w:rsidR="001418E5" w:rsidRDefault="00F34B3E">
      <w:pPr>
        <w:spacing w:before="174"/>
        <w:ind w:left="2577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Extended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dry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conditions</w:t>
      </w:r>
    </w:p>
    <w:p w14:paraId="0CD75299" w14:textId="77777777" w:rsidR="001418E5" w:rsidRDefault="00F34B3E">
      <w:pPr>
        <w:numPr>
          <w:ilvl w:val="0"/>
          <w:numId w:val="14"/>
        </w:numPr>
        <w:tabs>
          <w:tab w:val="left" w:pos="1951"/>
        </w:tabs>
        <w:spacing w:before="48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Water availability </w:t>
      </w:r>
      <w:r>
        <w:rPr>
          <w:rFonts w:ascii="Calibri"/>
          <w:sz w:val="16"/>
        </w:rPr>
        <w:t>may</w:t>
      </w:r>
      <w:r>
        <w:rPr>
          <w:rFonts w:ascii="Calibri"/>
          <w:spacing w:val="-1"/>
          <w:sz w:val="16"/>
        </w:rPr>
        <w:t xml:space="preserve"> be insufficient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 meet all</w:t>
      </w:r>
    </w:p>
    <w:p w14:paraId="0CD7529A" w14:textId="77777777" w:rsidR="001418E5" w:rsidRDefault="00F34B3E">
      <w:pPr>
        <w:spacing w:before="28"/>
        <w:ind w:left="2728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environmental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demands</w:t>
      </w:r>
    </w:p>
    <w:p w14:paraId="0CD7529B" w14:textId="77777777" w:rsidR="001418E5" w:rsidRDefault="00F34B3E">
      <w:pPr>
        <w:numPr>
          <w:ilvl w:val="0"/>
          <w:numId w:val="13"/>
        </w:numPr>
        <w:tabs>
          <w:tab w:val="left" w:pos="1742"/>
        </w:tabs>
        <w:spacing w:before="50" w:line="272" w:lineRule="auto"/>
        <w:ind w:right="202" w:hanging="598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Use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high proportion of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limited allocations in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targeted</w:t>
      </w:r>
      <w:r>
        <w:rPr>
          <w:rFonts w:ascii="Calibri"/>
          <w:spacing w:val="29"/>
          <w:sz w:val="16"/>
        </w:rPr>
        <w:t xml:space="preserve"> </w:t>
      </w:r>
      <w:r>
        <w:rPr>
          <w:rFonts w:ascii="Calibri"/>
          <w:spacing w:val="-1"/>
          <w:sz w:val="16"/>
        </w:rPr>
        <w:t>manner (e.g.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individual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wetlands,</w:t>
      </w:r>
      <w:r>
        <w:rPr>
          <w:rFonts w:ascii="Calibri"/>
          <w:sz w:val="16"/>
        </w:rPr>
        <w:t xml:space="preserve"> base</w:t>
      </w:r>
      <w:r>
        <w:rPr>
          <w:rFonts w:ascii="Calibri"/>
          <w:spacing w:val="-1"/>
          <w:sz w:val="16"/>
        </w:rPr>
        <w:t xml:space="preserve"> flows)</w:t>
      </w:r>
    </w:p>
    <w:p w14:paraId="0CD7529C" w14:textId="77777777" w:rsidR="001418E5" w:rsidRDefault="00F34B3E">
      <w:pPr>
        <w:numPr>
          <w:ilvl w:val="1"/>
          <w:numId w:val="13"/>
        </w:numPr>
        <w:tabs>
          <w:tab w:val="left" w:pos="2030"/>
        </w:tabs>
        <w:spacing w:before="24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Carryover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small proportion or no allocations</w:t>
      </w:r>
    </w:p>
    <w:p w14:paraId="0CD7529D" w14:textId="77777777" w:rsidR="001418E5" w:rsidRDefault="00F34B3E">
      <w:pPr>
        <w:numPr>
          <w:ilvl w:val="0"/>
          <w:numId w:val="12"/>
        </w:numPr>
        <w:tabs>
          <w:tab w:val="left" w:pos="1536"/>
        </w:tabs>
        <w:spacing w:before="50" w:line="272" w:lineRule="auto"/>
        <w:ind w:hanging="71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Investigate opportunity to purchase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allocations by exception,</w:t>
      </w:r>
      <w:r>
        <w:rPr>
          <w:rFonts w:ascii="Calibri"/>
          <w:spacing w:val="44"/>
          <w:sz w:val="16"/>
        </w:rPr>
        <w:t xml:space="preserve"> </w:t>
      </w:r>
      <w:r>
        <w:rPr>
          <w:rFonts w:ascii="Calibri"/>
          <w:spacing w:val="-1"/>
          <w:sz w:val="16"/>
        </w:rPr>
        <w:t>to assist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in meeting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urgent and critical demands</w:t>
      </w:r>
    </w:p>
    <w:p w14:paraId="0CD7529E" w14:textId="77777777" w:rsidR="001418E5" w:rsidRDefault="00F34B3E">
      <w:pPr>
        <w:rPr>
          <w:rFonts w:ascii="Calibri" w:eastAsia="Calibri" w:hAnsi="Calibri" w:cs="Calibri"/>
          <w:sz w:val="29"/>
          <w:szCs w:val="29"/>
        </w:rPr>
      </w:pPr>
      <w:r>
        <w:br w:type="column"/>
      </w:r>
    </w:p>
    <w:p w14:paraId="0CD7529F" w14:textId="77777777" w:rsidR="001418E5" w:rsidRDefault="00F34B3E">
      <w:pPr>
        <w:pStyle w:val="Heading5"/>
        <w:rPr>
          <w:b w:val="0"/>
          <w:bCs w:val="0"/>
          <w:i w:val="0"/>
        </w:rPr>
      </w:pPr>
      <w:r>
        <w:rPr>
          <w:color w:val="974705"/>
          <w:spacing w:val="-1"/>
        </w:rPr>
        <w:t>Purpose:</w:t>
      </w:r>
      <w:r>
        <w:rPr>
          <w:color w:val="974705"/>
          <w:spacing w:val="-8"/>
        </w:rPr>
        <w:t xml:space="preserve"> </w:t>
      </w:r>
      <w:r>
        <w:rPr>
          <w:color w:val="974705"/>
          <w:spacing w:val="-1"/>
        </w:rPr>
        <w:t>Protect</w:t>
      </w:r>
      <w:r>
        <w:rPr>
          <w:color w:val="974705"/>
          <w:spacing w:val="-7"/>
        </w:rPr>
        <w:t xml:space="preserve"> </w:t>
      </w:r>
      <w:r>
        <w:rPr>
          <w:color w:val="974705"/>
        </w:rPr>
        <w:t>and</w:t>
      </w:r>
      <w:r>
        <w:rPr>
          <w:color w:val="974705"/>
          <w:spacing w:val="-7"/>
        </w:rPr>
        <w:t xml:space="preserve"> </w:t>
      </w:r>
      <w:r>
        <w:rPr>
          <w:color w:val="974705"/>
          <w:spacing w:val="-1"/>
        </w:rPr>
        <w:t>ensure</w:t>
      </w:r>
    </w:p>
    <w:p w14:paraId="0CD752A0" w14:textId="77777777" w:rsidR="001418E5" w:rsidRDefault="00F34B3E">
      <w:pPr>
        <w:tabs>
          <w:tab w:val="left" w:pos="4374"/>
        </w:tabs>
        <w:spacing w:before="57"/>
        <w:ind w:left="4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i/>
          <w:color w:val="974705"/>
          <w:spacing w:val="-1"/>
          <w:position w:val="3"/>
          <w:sz w:val="20"/>
        </w:rPr>
        <w:t>capacity</w:t>
      </w:r>
      <w:r>
        <w:rPr>
          <w:rFonts w:ascii="Calibri"/>
          <w:b/>
          <w:i/>
          <w:color w:val="974705"/>
          <w:spacing w:val="-9"/>
          <w:position w:val="3"/>
          <w:sz w:val="20"/>
        </w:rPr>
        <w:t xml:space="preserve"> </w:t>
      </w:r>
      <w:r>
        <w:rPr>
          <w:rFonts w:ascii="Calibri"/>
          <w:b/>
          <w:i/>
          <w:color w:val="974705"/>
          <w:position w:val="3"/>
          <w:sz w:val="20"/>
        </w:rPr>
        <w:t>for</w:t>
      </w:r>
      <w:r>
        <w:rPr>
          <w:rFonts w:ascii="Calibri"/>
          <w:b/>
          <w:i/>
          <w:color w:val="974705"/>
          <w:spacing w:val="-9"/>
          <w:position w:val="3"/>
          <w:sz w:val="20"/>
        </w:rPr>
        <w:t xml:space="preserve"> </w:t>
      </w:r>
      <w:r>
        <w:rPr>
          <w:rFonts w:ascii="Calibri"/>
          <w:b/>
          <w:i/>
          <w:color w:val="974705"/>
          <w:position w:val="3"/>
          <w:sz w:val="20"/>
        </w:rPr>
        <w:t>recovery</w:t>
      </w:r>
      <w:r>
        <w:rPr>
          <w:rFonts w:ascii="Calibri"/>
          <w:b/>
          <w:i/>
          <w:color w:val="974705"/>
          <w:position w:val="3"/>
          <w:sz w:val="20"/>
        </w:rPr>
        <w:tab/>
      </w:r>
      <w:r>
        <w:rPr>
          <w:rFonts w:ascii="Calibri"/>
          <w:b/>
          <w:spacing w:val="-1"/>
          <w:sz w:val="16"/>
        </w:rPr>
        <w:t>Transitioning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from</w:t>
      </w:r>
      <w:r>
        <w:rPr>
          <w:rFonts w:ascii="Calibri"/>
          <w:b/>
          <w:spacing w:val="1"/>
          <w:sz w:val="16"/>
        </w:rPr>
        <w:t xml:space="preserve"> </w:t>
      </w:r>
      <w:r>
        <w:rPr>
          <w:rFonts w:ascii="Calibri"/>
          <w:b/>
          <w:sz w:val="16"/>
        </w:rPr>
        <w:t>wet</w:t>
      </w:r>
      <w:r>
        <w:rPr>
          <w:rFonts w:ascii="Calibri"/>
          <w:b/>
          <w:spacing w:val="-4"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period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to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dry</w:t>
      </w:r>
    </w:p>
    <w:p w14:paraId="0CD752A1" w14:textId="77777777" w:rsidR="001418E5" w:rsidRDefault="00F34B3E">
      <w:pPr>
        <w:numPr>
          <w:ilvl w:val="1"/>
          <w:numId w:val="12"/>
        </w:numPr>
        <w:tabs>
          <w:tab w:val="left" w:pos="3960"/>
        </w:tabs>
        <w:spacing w:before="48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Water availability typically sufficient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1"/>
          <w:sz w:val="16"/>
        </w:rPr>
        <w:t xml:space="preserve"> meet demands</w:t>
      </w:r>
    </w:p>
    <w:p w14:paraId="0CD752A2" w14:textId="77777777" w:rsidR="001418E5" w:rsidRDefault="00F34B3E">
      <w:pPr>
        <w:numPr>
          <w:ilvl w:val="0"/>
          <w:numId w:val="11"/>
        </w:numPr>
        <w:tabs>
          <w:tab w:val="left" w:pos="3468"/>
        </w:tabs>
        <w:spacing w:before="50" w:line="272" w:lineRule="auto"/>
        <w:ind w:right="694" w:hanging="120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Allow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drying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 occur and use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low-moderate proportion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 xml:space="preserve"> available</w:t>
      </w:r>
      <w:r>
        <w:rPr>
          <w:rFonts w:ascii="Calibri"/>
          <w:spacing w:val="41"/>
          <w:sz w:val="16"/>
        </w:rPr>
        <w:t xml:space="preserve"> </w:t>
      </w:r>
      <w:r>
        <w:rPr>
          <w:rFonts w:ascii="Calibri"/>
          <w:spacing w:val="-1"/>
          <w:sz w:val="16"/>
        </w:rPr>
        <w:t>allocations as needed(e.g.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for base </w:t>
      </w:r>
      <w:r>
        <w:rPr>
          <w:rFonts w:ascii="Calibri"/>
          <w:sz w:val="16"/>
        </w:rPr>
        <w:t>flows)</w:t>
      </w:r>
    </w:p>
    <w:p w14:paraId="0CD752A3" w14:textId="77777777" w:rsidR="001418E5" w:rsidRDefault="00F34B3E">
      <w:pPr>
        <w:numPr>
          <w:ilvl w:val="1"/>
          <w:numId w:val="11"/>
        </w:numPr>
        <w:tabs>
          <w:tab w:val="left" w:pos="3583"/>
        </w:tabs>
        <w:spacing w:before="24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Carryover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moderate proportion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 xml:space="preserve"> allocations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 meet minimum</w:t>
      </w:r>
    </w:p>
    <w:p w14:paraId="0CD752A4" w14:textId="77777777" w:rsidR="001418E5" w:rsidRDefault="00F34B3E">
      <w:pPr>
        <w:spacing w:before="28"/>
        <w:ind w:left="4761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requirements in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coming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years</w:t>
      </w:r>
    </w:p>
    <w:p w14:paraId="0CD752A5" w14:textId="77777777" w:rsidR="001418E5" w:rsidRDefault="00F34B3E">
      <w:pPr>
        <w:numPr>
          <w:ilvl w:val="2"/>
          <w:numId w:val="11"/>
        </w:numPr>
        <w:tabs>
          <w:tab w:val="left" w:pos="4143"/>
        </w:tabs>
        <w:spacing w:before="50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An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pacing w:val="-2"/>
          <w:sz w:val="16"/>
        </w:rPr>
        <w:t>opportunity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for </w:t>
      </w:r>
      <w:r>
        <w:rPr>
          <w:rFonts w:ascii="Calibri"/>
          <w:sz w:val="16"/>
        </w:rPr>
        <w:t>sale</w:t>
      </w:r>
      <w:r>
        <w:rPr>
          <w:rFonts w:ascii="Calibri"/>
          <w:spacing w:val="-1"/>
          <w:sz w:val="16"/>
        </w:rPr>
        <w:t xml:space="preserve"> of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allocations,</w:t>
      </w:r>
      <w:r>
        <w:rPr>
          <w:rFonts w:ascii="Calibri"/>
          <w:spacing w:val="3"/>
          <w:sz w:val="16"/>
        </w:rPr>
        <w:t xml:space="preserve"> </w:t>
      </w:r>
      <w:r>
        <w:rPr>
          <w:rFonts w:ascii="Calibri"/>
          <w:spacing w:val="-1"/>
          <w:sz w:val="16"/>
        </w:rPr>
        <w:t>subject to:</w:t>
      </w:r>
    </w:p>
    <w:p w14:paraId="0CD752A6" w14:textId="77777777" w:rsidR="001418E5" w:rsidRDefault="00F34B3E">
      <w:pPr>
        <w:spacing w:before="47" w:line="237" w:lineRule="exact"/>
        <w:ind w:left="4166"/>
        <w:rPr>
          <w:rFonts w:ascii="Calibri" w:eastAsia="Calibri" w:hAnsi="Calibri" w:cs="Calibri"/>
          <w:sz w:val="16"/>
          <w:szCs w:val="16"/>
        </w:rPr>
      </w:pPr>
      <w:r>
        <w:rPr>
          <w:rFonts w:ascii="Courier New"/>
          <w:spacing w:val="-1"/>
        </w:rPr>
        <w:t>o</w:t>
      </w:r>
      <w:r>
        <w:rPr>
          <w:rFonts w:ascii="Calibri"/>
          <w:spacing w:val="-1"/>
          <w:sz w:val="16"/>
        </w:rPr>
        <w:t>Environmental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demands being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met;</w:t>
      </w:r>
    </w:p>
    <w:p w14:paraId="0CD752A7" w14:textId="77777777" w:rsidR="001418E5" w:rsidRDefault="00F34B3E">
      <w:pPr>
        <w:spacing w:line="212" w:lineRule="exact"/>
        <w:ind w:left="4166"/>
        <w:rPr>
          <w:rFonts w:ascii="Calibri" w:eastAsia="Calibri" w:hAnsi="Calibri" w:cs="Calibri"/>
          <w:sz w:val="16"/>
          <w:szCs w:val="16"/>
        </w:rPr>
      </w:pPr>
      <w:r>
        <w:rPr>
          <w:rFonts w:ascii="Courier New"/>
        </w:rPr>
        <w:t>o</w:t>
      </w:r>
      <w:r>
        <w:rPr>
          <w:rFonts w:ascii="Calibri"/>
          <w:sz w:val="16"/>
        </w:rPr>
        <w:t>Sufficient</w:t>
      </w:r>
      <w:r>
        <w:rPr>
          <w:rFonts w:ascii="Calibri"/>
          <w:spacing w:val="-1"/>
          <w:sz w:val="16"/>
        </w:rPr>
        <w:t xml:space="preserve"> carryover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to meet future demands;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and</w:t>
      </w:r>
    </w:p>
    <w:p w14:paraId="0CD752A8" w14:textId="77777777" w:rsidR="001418E5" w:rsidRDefault="001418E5">
      <w:pPr>
        <w:spacing w:line="212" w:lineRule="exact"/>
        <w:rPr>
          <w:rFonts w:ascii="Calibri" w:eastAsia="Calibri" w:hAnsi="Calibri" w:cs="Calibri"/>
          <w:sz w:val="16"/>
          <w:szCs w:val="16"/>
        </w:rPr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num="3" w:space="720" w:equalWidth="0">
            <w:col w:w="1074" w:space="498"/>
            <w:col w:w="5510" w:space="230"/>
            <w:col w:w="8688"/>
          </w:cols>
        </w:sectPr>
      </w:pPr>
    </w:p>
    <w:p w14:paraId="0CD752A9" w14:textId="77777777" w:rsidR="001418E5" w:rsidRDefault="001418E5">
      <w:pPr>
        <w:rPr>
          <w:rFonts w:ascii="Calibri" w:eastAsia="Calibri" w:hAnsi="Calibri" w:cs="Calibri"/>
          <w:sz w:val="16"/>
          <w:szCs w:val="16"/>
        </w:rPr>
      </w:pPr>
    </w:p>
    <w:p w14:paraId="0CD752AA" w14:textId="77777777" w:rsidR="001418E5" w:rsidRDefault="001418E5">
      <w:pPr>
        <w:rPr>
          <w:rFonts w:ascii="Calibri" w:eastAsia="Calibri" w:hAnsi="Calibri" w:cs="Calibri"/>
          <w:sz w:val="16"/>
          <w:szCs w:val="16"/>
        </w:rPr>
      </w:pPr>
    </w:p>
    <w:p w14:paraId="0CD752AB" w14:textId="77777777" w:rsidR="001418E5" w:rsidRDefault="001418E5">
      <w:pPr>
        <w:spacing w:before="3"/>
        <w:rPr>
          <w:rFonts w:ascii="Calibri" w:eastAsia="Calibri" w:hAnsi="Calibri" w:cs="Calibri"/>
          <w:sz w:val="13"/>
          <w:szCs w:val="13"/>
        </w:rPr>
      </w:pPr>
    </w:p>
    <w:p w14:paraId="0CD752AC" w14:textId="77777777" w:rsidR="001418E5" w:rsidRDefault="00F34B3E">
      <w:pPr>
        <w:ind w:left="44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Moderate</w:t>
      </w:r>
    </w:p>
    <w:p w14:paraId="0CD752AD" w14:textId="77777777" w:rsidR="001418E5" w:rsidRDefault="00F34B3E">
      <w:pPr>
        <w:spacing w:line="164" w:lineRule="exact"/>
        <w:ind w:left="1516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b/>
          <w:spacing w:val="-1"/>
          <w:sz w:val="16"/>
        </w:rPr>
        <w:t>Moderate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2"/>
          <w:sz w:val="16"/>
        </w:rPr>
        <w:t>or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average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conditions</w:t>
      </w:r>
    </w:p>
    <w:p w14:paraId="0CD752AE" w14:textId="77777777" w:rsidR="001418E5" w:rsidRDefault="00F34B3E">
      <w:pPr>
        <w:numPr>
          <w:ilvl w:val="0"/>
          <w:numId w:val="10"/>
        </w:numPr>
        <w:tabs>
          <w:tab w:val="left" w:pos="729"/>
        </w:tabs>
        <w:spacing w:before="48"/>
        <w:ind w:hanging="202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Environmental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demands and water availability broadly match</w:t>
      </w:r>
    </w:p>
    <w:p w14:paraId="0CD752AF" w14:textId="77777777" w:rsidR="001418E5" w:rsidRDefault="00F34B3E">
      <w:pPr>
        <w:numPr>
          <w:ilvl w:val="1"/>
          <w:numId w:val="10"/>
        </w:numPr>
        <w:tabs>
          <w:tab w:val="left" w:pos="835"/>
        </w:tabs>
        <w:spacing w:before="48" w:line="275" w:lineRule="auto"/>
        <w:ind w:right="99" w:hanging="410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Use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moderate to high proportion of</w:t>
      </w:r>
      <w:r>
        <w:rPr>
          <w:rFonts w:ascii="Calibri"/>
          <w:spacing w:val="2"/>
          <w:sz w:val="16"/>
        </w:rPr>
        <w:t xml:space="preserve"> </w:t>
      </w:r>
      <w:r>
        <w:rPr>
          <w:rFonts w:ascii="Calibri"/>
          <w:spacing w:val="-1"/>
          <w:sz w:val="16"/>
        </w:rPr>
        <w:t>available allocations</w:t>
      </w:r>
      <w:r>
        <w:rPr>
          <w:rFonts w:ascii="Calibri"/>
          <w:spacing w:val="34"/>
          <w:sz w:val="16"/>
        </w:rPr>
        <w:t xml:space="preserve"> </w:t>
      </w:r>
      <w:r>
        <w:rPr>
          <w:rFonts w:ascii="Calibri"/>
          <w:spacing w:val="-1"/>
          <w:sz w:val="16"/>
        </w:rPr>
        <w:t>(e.g.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for base flows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through to limited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overbank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pacing w:val="-1"/>
          <w:sz w:val="16"/>
        </w:rPr>
        <w:t>flows)</w:t>
      </w:r>
    </w:p>
    <w:p w14:paraId="0CD752B0" w14:textId="77777777" w:rsidR="001418E5" w:rsidRDefault="00F34B3E">
      <w:pPr>
        <w:numPr>
          <w:ilvl w:val="2"/>
          <w:numId w:val="10"/>
        </w:numPr>
        <w:tabs>
          <w:tab w:val="left" w:pos="1029"/>
        </w:tabs>
        <w:spacing w:before="19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Carryover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low</w:t>
      </w:r>
      <w:r>
        <w:rPr>
          <w:rFonts w:ascii="Calibri"/>
          <w:sz w:val="16"/>
        </w:rPr>
        <w:t xml:space="preserve"> to</w:t>
      </w:r>
      <w:r>
        <w:rPr>
          <w:rFonts w:ascii="Calibri"/>
          <w:spacing w:val="-1"/>
          <w:sz w:val="16"/>
        </w:rPr>
        <w:t xml:space="preserve"> moderate proportion of available</w:t>
      </w:r>
    </w:p>
    <w:p w14:paraId="0CD752B1" w14:textId="77777777" w:rsidR="001418E5" w:rsidRDefault="00F34B3E">
      <w:pPr>
        <w:spacing w:before="30"/>
        <w:ind w:left="733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allocations</w:t>
      </w:r>
    </w:p>
    <w:p w14:paraId="0CD752B2" w14:textId="77777777" w:rsidR="001418E5" w:rsidRDefault="00F34B3E">
      <w:pPr>
        <w:numPr>
          <w:ilvl w:val="0"/>
          <w:numId w:val="9"/>
        </w:numPr>
        <w:tabs>
          <w:tab w:val="left" w:pos="945"/>
        </w:tabs>
        <w:spacing w:before="50" w:line="272" w:lineRule="auto"/>
        <w:ind w:right="212" w:hanging="656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Investigate opportunity for allocation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sale or purchase,</w:t>
      </w:r>
      <w:r>
        <w:rPr>
          <w:rFonts w:ascii="Calibri"/>
          <w:spacing w:val="35"/>
          <w:sz w:val="16"/>
        </w:rPr>
        <w:t xml:space="preserve"> </w:t>
      </w:r>
      <w:r>
        <w:rPr>
          <w:rFonts w:ascii="Calibri"/>
          <w:spacing w:val="-2"/>
          <w:sz w:val="16"/>
        </w:rPr>
        <w:t>depending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on needs and market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conditions</w:t>
      </w:r>
    </w:p>
    <w:p w14:paraId="0CD752B3" w14:textId="77777777" w:rsidR="001418E5" w:rsidRDefault="00F34B3E">
      <w:pPr>
        <w:ind w:left="445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ourier New"/>
        </w:rPr>
        <w:t>o</w:t>
      </w:r>
      <w:r>
        <w:rPr>
          <w:rFonts w:ascii="Calibri"/>
          <w:sz w:val="16"/>
        </w:rPr>
        <w:t>Market</w:t>
      </w:r>
      <w:r>
        <w:rPr>
          <w:rFonts w:ascii="Calibri"/>
          <w:spacing w:val="-1"/>
          <w:sz w:val="16"/>
        </w:rPr>
        <w:t xml:space="preserve"> conditions</w:t>
      </w:r>
    </w:p>
    <w:p w14:paraId="0CD752B4" w14:textId="77777777" w:rsidR="001418E5" w:rsidRDefault="001418E5">
      <w:pPr>
        <w:rPr>
          <w:rFonts w:ascii="Calibri" w:eastAsia="Calibri" w:hAnsi="Calibri" w:cs="Calibri"/>
        </w:rPr>
      </w:pPr>
    </w:p>
    <w:p w14:paraId="0CD752B5" w14:textId="77777777" w:rsidR="001418E5" w:rsidRDefault="001418E5">
      <w:pPr>
        <w:rPr>
          <w:rFonts w:ascii="Calibri" w:eastAsia="Calibri" w:hAnsi="Calibri" w:cs="Calibri"/>
        </w:rPr>
      </w:pPr>
    </w:p>
    <w:p w14:paraId="0CD752B6" w14:textId="77777777" w:rsidR="001418E5" w:rsidRDefault="001418E5">
      <w:pPr>
        <w:spacing w:before="5"/>
        <w:rPr>
          <w:rFonts w:ascii="Calibri" w:eastAsia="Calibri" w:hAnsi="Calibri" w:cs="Calibri"/>
          <w:sz w:val="16"/>
          <w:szCs w:val="16"/>
        </w:rPr>
      </w:pPr>
    </w:p>
    <w:p w14:paraId="0CD752B7" w14:textId="77777777" w:rsidR="001418E5" w:rsidRDefault="00F34B3E">
      <w:pPr>
        <w:pStyle w:val="Heading5"/>
        <w:spacing w:line="294" w:lineRule="auto"/>
        <w:ind w:left="786" w:right="1768"/>
        <w:rPr>
          <w:b w:val="0"/>
          <w:bCs w:val="0"/>
          <w:i w:val="0"/>
        </w:rPr>
      </w:pPr>
      <w:r>
        <w:rPr>
          <w:color w:val="395C4B"/>
          <w:spacing w:val="-1"/>
        </w:rPr>
        <w:t>Purpose:</w:t>
      </w:r>
      <w:r>
        <w:rPr>
          <w:color w:val="395C4B"/>
          <w:spacing w:val="-12"/>
        </w:rPr>
        <w:t xml:space="preserve"> </w:t>
      </w:r>
      <w:r>
        <w:rPr>
          <w:color w:val="395C4B"/>
        </w:rPr>
        <w:t>Maintain</w:t>
      </w:r>
      <w:r>
        <w:rPr>
          <w:color w:val="395C4B"/>
          <w:spacing w:val="-12"/>
        </w:rPr>
        <w:t xml:space="preserve"> </w:t>
      </w:r>
      <w:r>
        <w:rPr>
          <w:color w:val="395C4B"/>
        </w:rPr>
        <w:t>ecological</w:t>
      </w:r>
      <w:r>
        <w:rPr>
          <w:color w:val="395C4B"/>
          <w:spacing w:val="23"/>
          <w:w w:val="99"/>
        </w:rPr>
        <w:t xml:space="preserve"> </w:t>
      </w:r>
      <w:r>
        <w:rPr>
          <w:color w:val="395C4B"/>
          <w:spacing w:val="-1"/>
        </w:rPr>
        <w:t>health</w:t>
      </w:r>
      <w:r>
        <w:rPr>
          <w:color w:val="395C4B"/>
          <w:spacing w:val="-9"/>
        </w:rPr>
        <w:t xml:space="preserve"> </w:t>
      </w:r>
      <w:r>
        <w:rPr>
          <w:color w:val="395C4B"/>
        </w:rPr>
        <w:t>and</w:t>
      </w:r>
      <w:r>
        <w:rPr>
          <w:color w:val="395C4B"/>
          <w:spacing w:val="-8"/>
        </w:rPr>
        <w:t xml:space="preserve"> </w:t>
      </w:r>
      <w:r>
        <w:rPr>
          <w:color w:val="395C4B"/>
          <w:spacing w:val="-1"/>
        </w:rPr>
        <w:t>resilience</w:t>
      </w:r>
    </w:p>
    <w:p w14:paraId="0CD752B8" w14:textId="77777777" w:rsidR="001418E5" w:rsidRDefault="001418E5">
      <w:pPr>
        <w:spacing w:line="294" w:lineRule="auto"/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num="3" w:space="720" w:equalWidth="0">
            <w:col w:w="1112" w:space="5004"/>
            <w:col w:w="4722" w:space="194"/>
            <w:col w:w="4968"/>
          </w:cols>
        </w:sectPr>
      </w:pPr>
    </w:p>
    <w:p w14:paraId="0CD752B9" w14:textId="77777777" w:rsidR="001418E5" w:rsidRDefault="001418E5">
      <w:pPr>
        <w:rPr>
          <w:rFonts w:ascii="Calibri" w:eastAsia="Calibri" w:hAnsi="Calibri" w:cs="Calibri"/>
          <w:b/>
          <w:bCs/>
          <w:i/>
          <w:sz w:val="11"/>
          <w:szCs w:val="11"/>
        </w:rPr>
      </w:pPr>
    </w:p>
    <w:p w14:paraId="0CD752BA" w14:textId="77777777" w:rsidR="001418E5" w:rsidRDefault="001418E5">
      <w:pPr>
        <w:rPr>
          <w:rFonts w:ascii="Calibri" w:eastAsia="Calibri" w:hAnsi="Calibri" w:cs="Calibri"/>
          <w:sz w:val="11"/>
          <w:szCs w:val="11"/>
        </w:rPr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space="720"/>
        </w:sectPr>
      </w:pPr>
    </w:p>
    <w:p w14:paraId="0CD752BB" w14:textId="77777777" w:rsidR="001418E5" w:rsidRDefault="001418E5">
      <w:pPr>
        <w:rPr>
          <w:rFonts w:ascii="Calibri" w:eastAsia="Calibri" w:hAnsi="Calibri" w:cs="Calibri"/>
          <w:b/>
          <w:bCs/>
          <w:i/>
          <w:sz w:val="16"/>
          <w:szCs w:val="16"/>
        </w:rPr>
      </w:pPr>
    </w:p>
    <w:p w14:paraId="0CD752BC" w14:textId="77777777" w:rsidR="001418E5" w:rsidRDefault="00F34B3E">
      <w:pPr>
        <w:spacing w:before="137"/>
        <w:ind w:left="458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High</w:t>
      </w:r>
    </w:p>
    <w:p w14:paraId="0CD752BD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BE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BF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C0" w14:textId="77777777" w:rsidR="001418E5" w:rsidRDefault="001418E5">
      <w:pPr>
        <w:rPr>
          <w:rFonts w:ascii="Calibri" w:eastAsia="Calibri" w:hAnsi="Calibri" w:cs="Calibri"/>
          <w:b/>
          <w:bCs/>
          <w:sz w:val="16"/>
          <w:szCs w:val="16"/>
        </w:rPr>
      </w:pPr>
    </w:p>
    <w:p w14:paraId="0CD752C1" w14:textId="77777777" w:rsidR="001418E5" w:rsidRDefault="001418E5">
      <w:pPr>
        <w:spacing w:before="7"/>
        <w:rPr>
          <w:rFonts w:ascii="Calibri" w:eastAsia="Calibri" w:hAnsi="Calibri" w:cs="Calibri"/>
          <w:b/>
          <w:bCs/>
          <w:sz w:val="23"/>
          <w:szCs w:val="23"/>
        </w:rPr>
      </w:pPr>
    </w:p>
    <w:p w14:paraId="0CD752C2" w14:textId="77777777" w:rsidR="001418E5" w:rsidRDefault="00F34B3E">
      <w:pPr>
        <w:ind w:left="462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b/>
          <w:spacing w:val="-1"/>
          <w:sz w:val="16"/>
        </w:rPr>
        <w:t>Very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high</w:t>
      </w:r>
    </w:p>
    <w:p w14:paraId="0CD752C3" w14:textId="77777777" w:rsidR="001418E5" w:rsidRDefault="00F34B3E">
      <w:pPr>
        <w:spacing w:before="116"/>
        <w:ind w:left="164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b/>
          <w:sz w:val="16"/>
        </w:rPr>
        <w:t>Wet</w:t>
      </w:r>
      <w:r>
        <w:rPr>
          <w:rFonts w:ascii="Calibri"/>
          <w:b/>
          <w:spacing w:val="-1"/>
          <w:sz w:val="16"/>
        </w:rPr>
        <w:t xml:space="preserve"> period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following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dry</w:t>
      </w:r>
      <w:r>
        <w:rPr>
          <w:rFonts w:ascii="Calibri"/>
          <w:b/>
          <w:sz w:val="16"/>
        </w:rPr>
        <w:t xml:space="preserve"> </w:t>
      </w:r>
      <w:r>
        <w:rPr>
          <w:rFonts w:ascii="Calibri"/>
          <w:b/>
          <w:spacing w:val="-1"/>
          <w:sz w:val="16"/>
        </w:rPr>
        <w:t>period</w:t>
      </w:r>
    </w:p>
    <w:p w14:paraId="0CD752C4" w14:textId="77777777" w:rsidR="001418E5" w:rsidRDefault="00F34B3E">
      <w:pPr>
        <w:numPr>
          <w:ilvl w:val="1"/>
          <w:numId w:val="9"/>
        </w:numPr>
        <w:tabs>
          <w:tab w:val="left" w:pos="1082"/>
        </w:tabs>
        <w:spacing w:before="48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Water availability typically sufficient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to</w:t>
      </w:r>
      <w:r>
        <w:rPr>
          <w:rFonts w:ascii="Calibri"/>
          <w:spacing w:val="-1"/>
          <w:sz w:val="16"/>
        </w:rPr>
        <w:t xml:space="preserve"> meet demands</w:t>
      </w:r>
    </w:p>
    <w:p w14:paraId="0CD752C5" w14:textId="77777777" w:rsidR="001418E5" w:rsidRDefault="00F34B3E">
      <w:pPr>
        <w:numPr>
          <w:ilvl w:val="0"/>
          <w:numId w:val="10"/>
        </w:numPr>
        <w:tabs>
          <w:tab w:val="left" w:pos="746"/>
        </w:tabs>
        <w:spacing w:before="50" w:line="272" w:lineRule="auto"/>
        <w:ind w:hanging="185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Use</w:t>
      </w:r>
      <w:r>
        <w:rPr>
          <w:rFonts w:ascii="Calibri"/>
          <w:spacing w:val="-2"/>
          <w:sz w:val="16"/>
        </w:rPr>
        <w:t xml:space="preserve">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moderate proportion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 xml:space="preserve"> available allocations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for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range </w:t>
      </w:r>
      <w:r>
        <w:rPr>
          <w:rFonts w:ascii="Calibri"/>
          <w:sz w:val="16"/>
        </w:rPr>
        <w:t>of</w:t>
      </w:r>
      <w:r>
        <w:rPr>
          <w:rFonts w:ascii="Calibri"/>
          <w:spacing w:val="33"/>
          <w:sz w:val="16"/>
        </w:rPr>
        <w:t xml:space="preserve"> </w:t>
      </w:r>
      <w:r>
        <w:rPr>
          <w:rFonts w:ascii="Calibri"/>
          <w:spacing w:val="-1"/>
          <w:sz w:val="16"/>
        </w:rPr>
        <w:t>flow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2"/>
          <w:sz w:val="16"/>
        </w:rPr>
        <w:t>types,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focused on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connected </w:t>
      </w:r>
      <w:r>
        <w:rPr>
          <w:rFonts w:ascii="Calibri"/>
          <w:sz w:val="16"/>
        </w:rPr>
        <w:t>and</w:t>
      </w:r>
      <w:r>
        <w:rPr>
          <w:rFonts w:ascii="Calibri"/>
          <w:spacing w:val="-1"/>
          <w:sz w:val="16"/>
        </w:rPr>
        <w:t xml:space="preserve"> multiple-site watering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2"/>
          <w:sz w:val="16"/>
        </w:rPr>
        <w:t>events</w:t>
      </w:r>
    </w:p>
    <w:p w14:paraId="0CD752C6" w14:textId="77777777" w:rsidR="001418E5" w:rsidRDefault="00F34B3E">
      <w:pPr>
        <w:numPr>
          <w:ilvl w:val="1"/>
          <w:numId w:val="10"/>
        </w:numPr>
        <w:tabs>
          <w:tab w:val="left" w:pos="1310"/>
        </w:tabs>
        <w:spacing w:before="24"/>
        <w:ind w:left="1309"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Carryover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moderate proportion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 xml:space="preserve"> allocations</w:t>
      </w:r>
    </w:p>
    <w:p w14:paraId="0CD752C7" w14:textId="77777777" w:rsidR="001418E5" w:rsidRDefault="00F34B3E">
      <w:pPr>
        <w:numPr>
          <w:ilvl w:val="0"/>
          <w:numId w:val="8"/>
        </w:numPr>
        <w:tabs>
          <w:tab w:val="left" w:pos="847"/>
        </w:tabs>
        <w:spacing w:before="48"/>
        <w:ind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z w:val="16"/>
        </w:rPr>
        <w:t>An</w:t>
      </w:r>
      <w:r>
        <w:rPr>
          <w:rFonts w:ascii="Calibri"/>
          <w:spacing w:val="-1"/>
          <w:sz w:val="16"/>
        </w:rPr>
        <w:t xml:space="preserve"> </w:t>
      </w:r>
      <w:r>
        <w:rPr>
          <w:rFonts w:ascii="Calibri"/>
          <w:spacing w:val="-2"/>
          <w:sz w:val="16"/>
        </w:rPr>
        <w:t>opportunity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for purchasing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allocations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to use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or carryover,</w:t>
      </w:r>
    </w:p>
    <w:p w14:paraId="0CD752C8" w14:textId="77777777" w:rsidR="001418E5" w:rsidRDefault="00F34B3E">
      <w:pPr>
        <w:spacing w:before="28"/>
        <w:ind w:left="1919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subject to market conditions</w:t>
      </w:r>
    </w:p>
    <w:p w14:paraId="0CD752C9" w14:textId="77777777" w:rsidR="001418E5" w:rsidRDefault="00F34B3E">
      <w:pPr>
        <w:spacing w:before="68"/>
        <w:ind w:left="1780"/>
        <w:rPr>
          <w:rFonts w:ascii="Calibri" w:eastAsia="Calibri" w:hAnsi="Calibri" w:cs="Calibri"/>
          <w:sz w:val="16"/>
          <w:szCs w:val="16"/>
        </w:rPr>
      </w:pPr>
      <w:r>
        <w:br w:type="column"/>
      </w:r>
      <w:r>
        <w:rPr>
          <w:rFonts w:ascii="Calibri"/>
          <w:b/>
          <w:spacing w:val="-1"/>
          <w:sz w:val="16"/>
        </w:rPr>
        <w:t>Extended</w:t>
      </w:r>
      <w:r>
        <w:rPr>
          <w:rFonts w:ascii="Calibri"/>
          <w:b/>
          <w:spacing w:val="-3"/>
          <w:sz w:val="16"/>
        </w:rPr>
        <w:t xml:space="preserve"> </w:t>
      </w:r>
      <w:r>
        <w:rPr>
          <w:rFonts w:ascii="Calibri"/>
          <w:b/>
          <w:sz w:val="16"/>
        </w:rPr>
        <w:t>wet</w:t>
      </w:r>
      <w:r>
        <w:rPr>
          <w:rFonts w:ascii="Calibri"/>
          <w:b/>
          <w:spacing w:val="-1"/>
          <w:sz w:val="16"/>
        </w:rPr>
        <w:t xml:space="preserve"> conditions</w:t>
      </w:r>
    </w:p>
    <w:p w14:paraId="0CD752CA" w14:textId="77777777" w:rsidR="001418E5" w:rsidRDefault="00F34B3E">
      <w:pPr>
        <w:numPr>
          <w:ilvl w:val="0"/>
          <w:numId w:val="10"/>
        </w:numPr>
        <w:tabs>
          <w:tab w:val="left" w:pos="775"/>
        </w:tabs>
        <w:spacing w:before="51"/>
        <w:ind w:left="774"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Water availability typically in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 xml:space="preserve">excess </w:t>
      </w:r>
      <w:r>
        <w:rPr>
          <w:rFonts w:ascii="Calibri"/>
          <w:sz w:val="16"/>
        </w:rPr>
        <w:t>of</w:t>
      </w:r>
      <w:r>
        <w:rPr>
          <w:rFonts w:ascii="Calibri"/>
          <w:spacing w:val="-1"/>
          <w:sz w:val="16"/>
        </w:rPr>
        <w:t xml:space="preserve"> that required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to meet</w:t>
      </w:r>
    </w:p>
    <w:p w14:paraId="0CD752CB" w14:textId="77777777" w:rsidR="001418E5" w:rsidRDefault="00F34B3E">
      <w:pPr>
        <w:spacing w:before="28"/>
        <w:ind w:right="251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demands</w:t>
      </w:r>
    </w:p>
    <w:p w14:paraId="0CD752CC" w14:textId="77777777" w:rsidR="001418E5" w:rsidRDefault="00F34B3E">
      <w:pPr>
        <w:numPr>
          <w:ilvl w:val="0"/>
          <w:numId w:val="10"/>
        </w:numPr>
        <w:tabs>
          <w:tab w:val="left" w:pos="794"/>
        </w:tabs>
        <w:spacing w:before="50"/>
        <w:ind w:left="793"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Use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limited proportion of </w:t>
      </w:r>
      <w:r>
        <w:rPr>
          <w:rFonts w:ascii="Calibri"/>
          <w:sz w:val="16"/>
        </w:rPr>
        <w:t>high</w:t>
      </w:r>
      <w:r>
        <w:rPr>
          <w:rFonts w:ascii="Calibri"/>
          <w:spacing w:val="-1"/>
          <w:sz w:val="16"/>
        </w:rPr>
        <w:t xml:space="preserve"> allocations (e.g.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base flows)</w:t>
      </w:r>
    </w:p>
    <w:p w14:paraId="0CD752CD" w14:textId="77777777" w:rsidR="001418E5" w:rsidRDefault="00F34B3E">
      <w:pPr>
        <w:numPr>
          <w:ilvl w:val="1"/>
          <w:numId w:val="10"/>
        </w:numPr>
        <w:tabs>
          <w:tab w:val="left" w:pos="1082"/>
        </w:tabs>
        <w:spacing w:before="48"/>
        <w:ind w:left="1081"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 xml:space="preserve">Carryover </w:t>
      </w:r>
      <w:r>
        <w:rPr>
          <w:rFonts w:ascii="Calibri"/>
          <w:sz w:val="16"/>
        </w:rPr>
        <w:t>a</w:t>
      </w:r>
      <w:r>
        <w:rPr>
          <w:rFonts w:ascii="Calibri"/>
          <w:spacing w:val="-1"/>
          <w:sz w:val="16"/>
        </w:rPr>
        <w:t xml:space="preserve"> high proportion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of available allocations</w:t>
      </w:r>
    </w:p>
    <w:p w14:paraId="0CD752CE" w14:textId="77777777" w:rsidR="001418E5" w:rsidRDefault="00F34B3E">
      <w:pPr>
        <w:numPr>
          <w:ilvl w:val="0"/>
          <w:numId w:val="10"/>
        </w:numPr>
        <w:tabs>
          <w:tab w:val="left" w:pos="746"/>
        </w:tabs>
        <w:spacing w:before="48"/>
        <w:ind w:left="745" w:hanging="283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Investigate opportunity for allocation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sale,</w:t>
      </w:r>
      <w:r>
        <w:rPr>
          <w:rFonts w:ascii="Calibri"/>
          <w:sz w:val="16"/>
        </w:rPr>
        <w:t xml:space="preserve"> </w:t>
      </w:r>
      <w:r>
        <w:rPr>
          <w:rFonts w:ascii="Calibri"/>
          <w:spacing w:val="-1"/>
          <w:sz w:val="16"/>
        </w:rPr>
        <w:t>market likely</w:t>
      </w:r>
      <w:r>
        <w:rPr>
          <w:rFonts w:ascii="Calibri"/>
          <w:spacing w:val="1"/>
          <w:sz w:val="16"/>
        </w:rPr>
        <w:t xml:space="preserve"> </w:t>
      </w:r>
      <w:r>
        <w:rPr>
          <w:rFonts w:ascii="Calibri"/>
          <w:spacing w:val="-1"/>
          <w:sz w:val="16"/>
        </w:rPr>
        <w:t>to be</w:t>
      </w:r>
    </w:p>
    <w:p w14:paraId="0CD752CF" w14:textId="77777777" w:rsidR="001418E5" w:rsidRDefault="00F34B3E">
      <w:pPr>
        <w:spacing w:before="30"/>
        <w:ind w:right="255"/>
        <w:jc w:val="center"/>
        <w:rPr>
          <w:rFonts w:ascii="Calibri" w:eastAsia="Calibri" w:hAnsi="Calibri" w:cs="Calibri"/>
          <w:sz w:val="16"/>
          <w:szCs w:val="16"/>
        </w:rPr>
      </w:pPr>
      <w:r>
        <w:rPr>
          <w:rFonts w:ascii="Calibri"/>
          <w:spacing w:val="-1"/>
          <w:sz w:val="16"/>
        </w:rPr>
        <w:t>limited</w:t>
      </w:r>
    </w:p>
    <w:p w14:paraId="0CD752D0" w14:textId="77777777" w:rsidR="001418E5" w:rsidRDefault="001418E5">
      <w:pPr>
        <w:jc w:val="center"/>
        <w:rPr>
          <w:rFonts w:ascii="Calibri" w:eastAsia="Calibri" w:hAnsi="Calibri" w:cs="Calibri"/>
          <w:sz w:val="16"/>
          <w:szCs w:val="16"/>
        </w:rPr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num="3" w:space="720" w:equalWidth="0">
            <w:col w:w="1096" w:space="1187"/>
            <w:col w:w="5050" w:space="2917"/>
            <w:col w:w="5750"/>
          </w:cols>
        </w:sectPr>
      </w:pPr>
    </w:p>
    <w:p w14:paraId="0CD752D1" w14:textId="77777777" w:rsidR="001418E5" w:rsidRDefault="001418E5">
      <w:pPr>
        <w:spacing w:before="4"/>
        <w:rPr>
          <w:rFonts w:ascii="Calibri" w:eastAsia="Calibri" w:hAnsi="Calibri" w:cs="Calibri"/>
          <w:sz w:val="8"/>
          <w:szCs w:val="8"/>
        </w:rPr>
      </w:pPr>
    </w:p>
    <w:p w14:paraId="0CD752D2" w14:textId="77777777" w:rsidR="001418E5" w:rsidRDefault="00F34B3E">
      <w:pPr>
        <w:pStyle w:val="Heading5"/>
        <w:spacing w:before="59"/>
        <w:ind w:left="7241"/>
        <w:rPr>
          <w:b w:val="0"/>
          <w:bCs w:val="0"/>
          <w:i w:val="0"/>
        </w:rPr>
      </w:pPr>
      <w:r>
        <w:rPr>
          <w:color w:val="2E3C5F"/>
          <w:spacing w:val="-1"/>
        </w:rPr>
        <w:t>Purpose:</w:t>
      </w:r>
      <w:r>
        <w:rPr>
          <w:color w:val="2E3C5F"/>
          <w:spacing w:val="-8"/>
        </w:rPr>
        <w:t xml:space="preserve"> </w:t>
      </w:r>
      <w:r>
        <w:rPr>
          <w:color w:val="2E3C5F"/>
        </w:rPr>
        <w:t>Improve</w:t>
      </w:r>
      <w:r>
        <w:rPr>
          <w:color w:val="2E3C5F"/>
          <w:spacing w:val="-8"/>
        </w:rPr>
        <w:t xml:space="preserve"> </w:t>
      </w:r>
      <w:r>
        <w:rPr>
          <w:color w:val="2E3C5F"/>
          <w:spacing w:val="-1"/>
        </w:rPr>
        <w:t>ecological</w:t>
      </w:r>
      <w:r>
        <w:rPr>
          <w:color w:val="2E3C5F"/>
          <w:spacing w:val="-7"/>
        </w:rPr>
        <w:t xml:space="preserve"> </w:t>
      </w:r>
      <w:r>
        <w:rPr>
          <w:color w:val="2E3C5F"/>
          <w:spacing w:val="-1"/>
        </w:rPr>
        <w:t>health</w:t>
      </w:r>
      <w:r>
        <w:rPr>
          <w:color w:val="2E3C5F"/>
          <w:spacing w:val="-8"/>
        </w:rPr>
        <w:t xml:space="preserve"> </w:t>
      </w:r>
      <w:r>
        <w:rPr>
          <w:color w:val="2E3C5F"/>
        </w:rPr>
        <w:t>and</w:t>
      </w:r>
      <w:r>
        <w:rPr>
          <w:color w:val="2E3C5F"/>
          <w:spacing w:val="-7"/>
        </w:rPr>
        <w:t xml:space="preserve"> </w:t>
      </w:r>
      <w:r>
        <w:rPr>
          <w:color w:val="2E3C5F"/>
          <w:spacing w:val="-1"/>
        </w:rPr>
        <w:t>resilience</w:t>
      </w:r>
    </w:p>
    <w:p w14:paraId="0CD752D3" w14:textId="77777777" w:rsidR="001418E5" w:rsidRDefault="00F34B3E">
      <w:pPr>
        <w:spacing w:before="138"/>
        <w:ind w:left="112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/>
          <w:spacing w:val="-1"/>
          <w:sz w:val="16"/>
        </w:rPr>
        <w:t xml:space="preserve">Note: </w:t>
      </w:r>
      <w:r>
        <w:rPr>
          <w:rFonts w:ascii="Century Gothic"/>
          <w:spacing w:val="-2"/>
          <w:sz w:val="16"/>
        </w:rPr>
        <w:t>the</w:t>
      </w:r>
      <w:r>
        <w:rPr>
          <w:rFonts w:ascii="Century Gothic"/>
          <w:spacing w:val="-1"/>
          <w:sz w:val="16"/>
        </w:rPr>
        <w:t xml:space="preserve"> portfolio </w:t>
      </w:r>
      <w:r>
        <w:rPr>
          <w:rFonts w:ascii="Century Gothic"/>
          <w:spacing w:val="-2"/>
          <w:sz w:val="16"/>
        </w:rPr>
        <w:t>management</w:t>
      </w:r>
      <w:r>
        <w:rPr>
          <w:rFonts w:ascii="Century Gothic"/>
          <w:spacing w:val="-1"/>
          <w:sz w:val="16"/>
        </w:rPr>
        <w:t xml:space="preserve"> actions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in</w:t>
      </w:r>
      <w:r>
        <w:rPr>
          <w:rFonts w:ascii="Century Gothic"/>
          <w:spacing w:val="-1"/>
          <w:sz w:val="16"/>
        </w:rPr>
        <w:t xml:space="preserve"> each scenario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represent</w:t>
      </w:r>
      <w:r>
        <w:rPr>
          <w:rFonts w:ascii="Century Gothic"/>
          <w:spacing w:val="3"/>
          <w:sz w:val="16"/>
        </w:rPr>
        <w:t xml:space="preserve"> </w:t>
      </w:r>
      <w:r>
        <w:rPr>
          <w:rFonts w:ascii="Century Gothic"/>
          <w:spacing w:val="-1"/>
          <w:sz w:val="16"/>
        </w:rPr>
        <w:t>generic</w:t>
      </w:r>
      <w:r>
        <w:rPr>
          <w:rFonts w:ascii="Century Gothic"/>
          <w:spacing w:val="-3"/>
          <w:sz w:val="16"/>
        </w:rPr>
        <w:t xml:space="preserve"> </w:t>
      </w:r>
      <w:r>
        <w:rPr>
          <w:rFonts w:ascii="Century Gothic"/>
          <w:spacing w:val="-1"/>
          <w:sz w:val="16"/>
        </w:rPr>
        <w:t>examples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and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the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specific</w:t>
      </w:r>
      <w:r>
        <w:rPr>
          <w:rFonts w:ascii="Century Gothic"/>
          <w:spacing w:val="-2"/>
          <w:sz w:val="16"/>
        </w:rPr>
        <w:t xml:space="preserve"> </w:t>
      </w:r>
      <w:r>
        <w:rPr>
          <w:rFonts w:ascii="Century Gothic"/>
          <w:spacing w:val="-1"/>
          <w:sz w:val="16"/>
        </w:rPr>
        <w:t>approach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2"/>
          <w:sz w:val="16"/>
        </w:rPr>
        <w:t>taken</w:t>
      </w:r>
      <w:r>
        <w:rPr>
          <w:rFonts w:ascii="Century Gothic"/>
          <w:spacing w:val="-1"/>
          <w:sz w:val="16"/>
        </w:rPr>
        <w:t xml:space="preserve"> </w:t>
      </w:r>
      <w:r>
        <w:rPr>
          <w:rFonts w:ascii="Century Gothic"/>
          <w:sz w:val="16"/>
        </w:rPr>
        <w:t>in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pacing w:val="-1"/>
          <w:sz w:val="16"/>
        </w:rPr>
        <w:t>individual</w:t>
      </w:r>
      <w:r>
        <w:rPr>
          <w:rFonts w:ascii="Century Gothic"/>
          <w:spacing w:val="2"/>
          <w:sz w:val="16"/>
        </w:rPr>
        <w:t xml:space="preserve"> </w:t>
      </w:r>
      <w:r>
        <w:rPr>
          <w:rFonts w:ascii="Century Gothic"/>
          <w:spacing w:val="-1"/>
          <w:sz w:val="16"/>
        </w:rPr>
        <w:t>catchments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and</w:t>
      </w:r>
      <w:r>
        <w:rPr>
          <w:rFonts w:ascii="Century Gothic"/>
          <w:spacing w:val="1"/>
          <w:sz w:val="16"/>
        </w:rPr>
        <w:t xml:space="preserve"> </w:t>
      </w:r>
      <w:r>
        <w:rPr>
          <w:rFonts w:ascii="Century Gothic"/>
          <w:spacing w:val="-1"/>
          <w:sz w:val="16"/>
        </w:rPr>
        <w:t>conditions</w:t>
      </w:r>
      <w:r>
        <w:rPr>
          <w:rFonts w:ascii="Century Gothic"/>
          <w:spacing w:val="-4"/>
          <w:sz w:val="16"/>
        </w:rPr>
        <w:t xml:space="preserve"> </w:t>
      </w:r>
      <w:r>
        <w:rPr>
          <w:rFonts w:ascii="Century Gothic"/>
          <w:sz w:val="16"/>
        </w:rPr>
        <w:t>will vary</w:t>
      </w:r>
    </w:p>
    <w:p w14:paraId="0CD752D4" w14:textId="77777777" w:rsidR="001418E5" w:rsidRDefault="001418E5">
      <w:pPr>
        <w:spacing w:before="9"/>
        <w:rPr>
          <w:rFonts w:ascii="Century Gothic" w:eastAsia="Century Gothic" w:hAnsi="Century Gothic" w:cs="Century Gothic"/>
          <w:sz w:val="18"/>
          <w:szCs w:val="18"/>
        </w:rPr>
      </w:pPr>
    </w:p>
    <w:p w14:paraId="0CD752D5" w14:textId="77777777" w:rsidR="001418E5" w:rsidRDefault="00F34B3E">
      <w:pPr>
        <w:pStyle w:val="BodyText"/>
        <w:spacing w:before="0" w:line="242" w:lineRule="exact"/>
        <w:ind w:left="112" w:right="1533"/>
      </w:pPr>
      <w:r>
        <w:rPr>
          <w:b/>
        </w:rPr>
        <w:t>Figure</w:t>
      </w:r>
      <w:r>
        <w:rPr>
          <w:b/>
          <w:spacing w:val="-8"/>
        </w:rPr>
        <w:t xml:space="preserve"> </w:t>
      </w:r>
      <w:r>
        <w:rPr>
          <w:b/>
        </w:rPr>
        <w:t>2</w:t>
      </w:r>
      <w:r>
        <w:t>:</w:t>
      </w:r>
      <w:r>
        <w:rPr>
          <w:spacing w:val="-9"/>
        </w:rPr>
        <w:t xml:space="preserve"> </w:t>
      </w:r>
      <w:r>
        <w:t>Examples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how</w:t>
      </w:r>
      <w:r>
        <w:rPr>
          <w:spacing w:val="-5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availability</w:t>
      </w:r>
      <w:r>
        <w:rPr>
          <w:spacing w:val="-8"/>
        </w:rPr>
        <w:t xml:space="preserve"> </w:t>
      </w:r>
      <w:r>
        <w:rPr>
          <w:spacing w:val="-1"/>
        </w:rPr>
        <w:t>shape</w:t>
      </w:r>
      <w:r>
        <w:rPr>
          <w:spacing w:val="-7"/>
        </w:rPr>
        <w:t xml:space="preserve"> </w:t>
      </w:r>
      <w:r>
        <w:rPr>
          <w:spacing w:val="-1"/>
        </w:rPr>
        <w:t>planning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mix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portfolio</w:t>
      </w:r>
      <w:r>
        <w:rPr>
          <w:spacing w:val="-6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rPr>
          <w:spacing w:val="-1"/>
        </w:rPr>
        <w:t>options</w:t>
      </w:r>
      <w:r>
        <w:rPr>
          <w:spacing w:val="3"/>
        </w:rPr>
        <w:t xml:space="preserve"> </w:t>
      </w:r>
      <w:r>
        <w:rPr>
          <w:spacing w:val="-1"/>
        </w:rPr>
        <w:t>for</w:t>
      </w:r>
      <w:r>
        <w:rPr>
          <w:spacing w:val="-8"/>
        </w:rPr>
        <w:t xml:space="preserve"> </w:t>
      </w:r>
      <w:r>
        <w:t>maximising</w:t>
      </w:r>
      <w:r>
        <w:rPr>
          <w:spacing w:val="88"/>
          <w:w w:val="99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in</w:t>
      </w:r>
      <w:r>
        <w:rPr>
          <w:spacing w:val="-11"/>
        </w:rPr>
        <w:t xml:space="preserve"> </w:t>
      </w:r>
      <w:r>
        <w:t>different</w:t>
      </w:r>
      <w:r>
        <w:rPr>
          <w:spacing w:val="-10"/>
        </w:rPr>
        <w:t xml:space="preserve"> </w:t>
      </w:r>
      <w:r>
        <w:rPr>
          <w:spacing w:val="-1"/>
        </w:rPr>
        <w:t>conditions</w:t>
      </w:r>
    </w:p>
    <w:p w14:paraId="0CD752D6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2D7" w14:textId="77777777" w:rsidR="001418E5" w:rsidRDefault="001418E5">
      <w:pPr>
        <w:spacing w:before="7"/>
        <w:rPr>
          <w:rFonts w:ascii="Century Gothic" w:eastAsia="Century Gothic" w:hAnsi="Century Gothic" w:cs="Century Gothic"/>
          <w:sz w:val="18"/>
          <w:szCs w:val="18"/>
        </w:rPr>
      </w:pPr>
    </w:p>
    <w:p w14:paraId="0CD752D8" w14:textId="77777777" w:rsidR="001418E5" w:rsidRDefault="00F34B3E">
      <w:pPr>
        <w:pStyle w:val="BodyText"/>
        <w:spacing w:before="59"/>
        <w:ind w:left="0" w:right="860"/>
        <w:jc w:val="center"/>
        <w:rPr>
          <w:rFonts w:ascii="Calibri" w:eastAsia="Calibri" w:hAnsi="Calibri" w:cs="Calibri"/>
        </w:rPr>
      </w:pPr>
      <w:r>
        <w:rPr>
          <w:rFonts w:ascii="Calibri"/>
          <w:spacing w:val="-1"/>
        </w:rPr>
        <w:t>12</w:t>
      </w:r>
    </w:p>
    <w:p w14:paraId="0CD752D9" w14:textId="77777777" w:rsidR="001418E5" w:rsidRDefault="001418E5">
      <w:pPr>
        <w:jc w:val="center"/>
        <w:rPr>
          <w:rFonts w:ascii="Calibri" w:eastAsia="Calibri" w:hAnsi="Calibri" w:cs="Calibri"/>
        </w:rPr>
        <w:sectPr w:rsidR="001418E5">
          <w:type w:val="continuous"/>
          <w:pgSz w:w="16840" w:h="11910" w:orient="landscape"/>
          <w:pgMar w:top="1140" w:right="100" w:bottom="280" w:left="740" w:header="720" w:footer="720" w:gutter="0"/>
          <w:cols w:space="720"/>
        </w:sectPr>
      </w:pPr>
    </w:p>
    <w:p w14:paraId="0CD752DA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37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27" w:name="_bookmark26"/>
      <w:bookmarkEnd w:id="27"/>
      <w:r>
        <w:rPr>
          <w:rFonts w:ascii="Century Gothic"/>
          <w:b/>
          <w:color w:val="5F4879"/>
          <w:sz w:val="24"/>
        </w:rPr>
        <w:lastRenderedPageBreak/>
        <w:t>Catchment</w:t>
      </w:r>
      <w:r>
        <w:rPr>
          <w:rFonts w:ascii="Century Gothic"/>
          <w:b/>
          <w:color w:val="5F4879"/>
          <w:spacing w:val="-15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planning</w:t>
      </w:r>
    </w:p>
    <w:p w14:paraId="0CD752DB" w14:textId="77777777" w:rsidR="001418E5" w:rsidRDefault="00F34B3E">
      <w:pPr>
        <w:pStyle w:val="BodyText"/>
        <w:spacing w:before="118"/>
        <w:ind w:right="110"/>
        <w:jc w:val="both"/>
      </w:pPr>
      <w:r>
        <w:rPr>
          <w:spacing w:val="-1"/>
        </w:rPr>
        <w:t>Portfolio</w:t>
      </w:r>
      <w:r>
        <w:rPr>
          <w:spacing w:val="20"/>
        </w:rPr>
        <w:t xml:space="preserve"> </w:t>
      </w:r>
      <w:r>
        <w:t>management</w:t>
      </w:r>
      <w:r>
        <w:rPr>
          <w:spacing w:val="23"/>
        </w:rPr>
        <w:t xml:space="preserve"> </w:t>
      </w:r>
      <w:r>
        <w:t>planning</w:t>
      </w:r>
      <w:r>
        <w:rPr>
          <w:spacing w:val="22"/>
        </w:rPr>
        <w:t xml:space="preserve"> </w:t>
      </w:r>
      <w:r>
        <w:t>is</w:t>
      </w:r>
      <w:r>
        <w:rPr>
          <w:spacing w:val="21"/>
        </w:rPr>
        <w:t xml:space="preserve"> </w:t>
      </w:r>
      <w:r>
        <w:rPr>
          <w:spacing w:val="-1"/>
        </w:rPr>
        <w:t>initiated</w:t>
      </w:r>
      <w:r>
        <w:rPr>
          <w:spacing w:val="22"/>
        </w:rPr>
        <w:t xml:space="preserve"> </w:t>
      </w:r>
      <w:r>
        <w:t>at</w:t>
      </w:r>
      <w:r>
        <w:rPr>
          <w:spacing w:val="21"/>
        </w:rPr>
        <w:t xml:space="preserve"> </w:t>
      </w:r>
      <w:r>
        <w:rPr>
          <w:spacing w:val="-1"/>
        </w:rPr>
        <w:t>the</w:t>
      </w:r>
      <w:r>
        <w:rPr>
          <w:spacing w:val="22"/>
        </w:rPr>
        <w:t xml:space="preserve"> </w:t>
      </w:r>
      <w:r>
        <w:t>catchment</w:t>
      </w:r>
      <w:r>
        <w:rPr>
          <w:spacing w:val="22"/>
        </w:rPr>
        <w:t xml:space="preserve"> </w:t>
      </w:r>
      <w:r>
        <w:rPr>
          <w:spacing w:val="-1"/>
        </w:rPr>
        <w:t>scale.</w:t>
      </w:r>
      <w:r>
        <w:rPr>
          <w:spacing w:val="20"/>
        </w:rPr>
        <w:t xml:space="preserve"> </w:t>
      </w:r>
      <w:r>
        <w:rPr>
          <w:spacing w:val="1"/>
        </w:rPr>
        <w:t>It</w:t>
      </w:r>
      <w:r>
        <w:rPr>
          <w:spacing w:val="32"/>
        </w:rPr>
        <w:t xml:space="preserve"> </w:t>
      </w:r>
      <w:r>
        <w:rPr>
          <w:spacing w:val="-1"/>
        </w:rPr>
        <w:t>involves</w:t>
      </w:r>
      <w:r>
        <w:rPr>
          <w:spacing w:val="21"/>
        </w:rPr>
        <w:t xml:space="preserve"> </w:t>
      </w:r>
      <w:r>
        <w:rPr>
          <w:spacing w:val="-1"/>
        </w:rPr>
        <w:t>conversations</w:t>
      </w:r>
      <w:r>
        <w:rPr>
          <w:spacing w:val="61"/>
          <w:w w:val="99"/>
        </w:rPr>
        <w:t xml:space="preserve"> </w:t>
      </w:r>
      <w:r>
        <w:t>between</w:t>
      </w:r>
      <w:r>
        <w:rPr>
          <w:spacing w:val="47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t>Commonwealth</w:t>
      </w:r>
      <w:r>
        <w:rPr>
          <w:spacing w:val="49"/>
        </w:rPr>
        <w:t xml:space="preserve"> </w:t>
      </w:r>
      <w:r>
        <w:t>Environmental</w:t>
      </w:r>
      <w:r>
        <w:rPr>
          <w:spacing w:val="47"/>
        </w:rPr>
        <w:t xml:space="preserve"> </w:t>
      </w:r>
      <w:r>
        <w:t>Water</w:t>
      </w:r>
      <w:r>
        <w:rPr>
          <w:spacing w:val="49"/>
        </w:rPr>
        <w:t xml:space="preserve"> </w:t>
      </w:r>
      <w:r>
        <w:rPr>
          <w:spacing w:val="-1"/>
        </w:rPr>
        <w:t>Office</w:t>
      </w:r>
      <w:r>
        <w:t xml:space="preserve"> and</w:t>
      </w:r>
      <w:r>
        <w:rPr>
          <w:spacing w:val="51"/>
        </w:rPr>
        <w:t xml:space="preserve"> </w:t>
      </w:r>
      <w:r>
        <w:t>state</w:t>
      </w:r>
      <w:r>
        <w:rPr>
          <w:spacing w:val="46"/>
        </w:rPr>
        <w:t xml:space="preserve"> </w:t>
      </w:r>
      <w:r>
        <w:t>environmental</w:t>
      </w:r>
      <w:r>
        <w:rPr>
          <w:spacing w:val="49"/>
        </w:rPr>
        <w:t xml:space="preserve"> </w:t>
      </w:r>
      <w:r>
        <w:t>water</w:t>
      </w:r>
      <w:r>
        <w:rPr>
          <w:spacing w:val="30"/>
          <w:w w:val="99"/>
        </w:rPr>
        <w:t xml:space="preserve"> </w:t>
      </w:r>
      <w:r>
        <w:t>managers,</w:t>
      </w:r>
      <w:r>
        <w:rPr>
          <w:spacing w:val="-9"/>
        </w:rPr>
        <w:t xml:space="preserve"> </w:t>
      </w:r>
      <w:r>
        <w:t>site</w:t>
      </w:r>
      <w:r>
        <w:rPr>
          <w:spacing w:val="-7"/>
        </w:rPr>
        <w:t xml:space="preserve"> </w:t>
      </w:r>
      <w:r>
        <w:t>managers,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5"/>
        </w:rPr>
        <w:t xml:space="preserve"> </w:t>
      </w:r>
      <w:r>
        <w:t>operators,</w:t>
      </w:r>
      <w:r>
        <w:rPr>
          <w:spacing w:val="-8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rPr>
          <w:spacing w:val="-1"/>
        </w:rPr>
        <w:t>regulating</w:t>
      </w:r>
      <w:r>
        <w:rPr>
          <w:spacing w:val="-7"/>
        </w:rPr>
        <w:t xml:space="preserve"> </w:t>
      </w:r>
      <w:r>
        <w:t>agencies</w:t>
      </w:r>
      <w:r>
        <w:rPr>
          <w:spacing w:val="-8"/>
        </w:rPr>
        <w:t xml:space="preserve"> </w:t>
      </w:r>
      <w:r>
        <w:rPr>
          <w:spacing w:val="-1"/>
        </w:rPr>
        <w:t>as</w:t>
      </w:r>
      <w:r>
        <w:rPr>
          <w:spacing w:val="-7"/>
        </w:rPr>
        <w:t xml:space="preserve"> </w:t>
      </w:r>
      <w:r>
        <w:rPr>
          <w:spacing w:val="-1"/>
        </w:rPr>
        <w:t>well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organisations</w:t>
      </w:r>
      <w:r>
        <w:rPr>
          <w:spacing w:val="52"/>
          <w:w w:val="99"/>
        </w:rPr>
        <w:t xml:space="preserve"> </w:t>
      </w:r>
      <w:r>
        <w:rPr>
          <w:spacing w:val="-1"/>
        </w:rPr>
        <w:t>responsible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2"/>
        </w:rPr>
        <w:t xml:space="preserve"> </w:t>
      </w:r>
      <w:r>
        <w:t>monitoring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1"/>
        </w:rPr>
        <w:t>outcomes</w:t>
      </w:r>
      <w:r>
        <w:rPr>
          <w:spacing w:val="-13"/>
        </w:rPr>
        <w:t xml:space="preserve"> </w:t>
      </w:r>
      <w:r>
        <w:rPr>
          <w:spacing w:val="-1"/>
        </w:rPr>
        <w:t>from</w:t>
      </w:r>
      <w:r>
        <w:rPr>
          <w:spacing w:val="-12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t>water.</w:t>
      </w:r>
      <w:r>
        <w:rPr>
          <w:spacing w:val="-14"/>
        </w:rPr>
        <w:t xml:space="preserve"> </w:t>
      </w:r>
      <w:r>
        <w:t>These</w:t>
      </w:r>
      <w:r>
        <w:rPr>
          <w:spacing w:val="-12"/>
        </w:rPr>
        <w:t xml:space="preserve"> </w:t>
      </w:r>
      <w:r>
        <w:rPr>
          <w:spacing w:val="-1"/>
        </w:rPr>
        <w:t>conversations</w:t>
      </w:r>
      <w:r>
        <w:rPr>
          <w:spacing w:val="-13"/>
        </w:rPr>
        <w:t xml:space="preserve"> </w:t>
      </w:r>
      <w:r>
        <w:t>identify</w:t>
      </w:r>
      <w:r>
        <w:rPr>
          <w:spacing w:val="71"/>
          <w:w w:val="99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rPr>
          <w:spacing w:val="-1"/>
        </w:rPr>
        <w:t>demands,</w:t>
      </w:r>
      <w:r>
        <w:rPr>
          <w:spacing w:val="-5"/>
        </w:rPr>
        <w:t xml:space="preserve"> </w:t>
      </w:r>
      <w:r>
        <w:t>relevant</w:t>
      </w:r>
      <w:r>
        <w:rPr>
          <w:spacing w:val="-4"/>
        </w:rPr>
        <w:t xml:space="preserve"> </w:t>
      </w:r>
      <w:r>
        <w:t>lessons</w:t>
      </w:r>
      <w:r>
        <w:rPr>
          <w:spacing w:val="-4"/>
        </w:rPr>
        <w:t xml:space="preserve"> </w:t>
      </w:r>
      <w:r>
        <w:t>learnt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previous</w:t>
      </w:r>
      <w:r>
        <w:rPr>
          <w:spacing w:val="-6"/>
        </w:rPr>
        <w:t xml:space="preserve"> </w:t>
      </w:r>
      <w:r>
        <w:t>watering,</w:t>
      </w:r>
      <w:r>
        <w:rPr>
          <w:spacing w:val="-7"/>
        </w:rPr>
        <w:t xml:space="preserve"> </w:t>
      </w:r>
      <w:r>
        <w:t>barriers</w:t>
      </w:r>
      <w:r>
        <w:rPr>
          <w:spacing w:val="42"/>
          <w:w w:val="99"/>
        </w:rPr>
        <w:t xml:space="preserve"> </w:t>
      </w:r>
      <w:r>
        <w:t>to</w:t>
      </w:r>
      <w:r>
        <w:rPr>
          <w:spacing w:val="17"/>
        </w:rPr>
        <w:t xml:space="preserve"> </w:t>
      </w:r>
      <w:r>
        <w:rPr>
          <w:spacing w:val="-1"/>
        </w:rPr>
        <w:t>delivery</w:t>
      </w:r>
      <w:r>
        <w:rPr>
          <w:spacing w:val="20"/>
        </w:rPr>
        <w:t xml:space="preserve"> </w:t>
      </w:r>
      <w:r>
        <w:rPr>
          <w:spacing w:val="-1"/>
        </w:rPr>
        <w:t>(e.g.</w:t>
      </w:r>
      <w:r>
        <w:rPr>
          <w:spacing w:val="16"/>
        </w:rPr>
        <w:t xml:space="preserve"> </w:t>
      </w:r>
      <w:r>
        <w:t>infrastructure</w:t>
      </w:r>
      <w:r>
        <w:rPr>
          <w:spacing w:val="19"/>
        </w:rPr>
        <w:t xml:space="preserve"> </w:t>
      </w:r>
      <w:r>
        <w:rPr>
          <w:spacing w:val="-1"/>
        </w:rPr>
        <w:t>maintenance),</w:t>
      </w:r>
      <w:r>
        <w:rPr>
          <w:spacing w:val="16"/>
        </w:rPr>
        <w:t xml:space="preserve"> </w:t>
      </w:r>
      <w:r>
        <w:t>pot</w:t>
      </w:r>
      <w:r>
        <w:t>ential</w:t>
      </w:r>
      <w:r>
        <w:rPr>
          <w:spacing w:val="19"/>
        </w:rPr>
        <w:t xml:space="preserve"> </w:t>
      </w:r>
      <w:r>
        <w:rPr>
          <w:spacing w:val="-1"/>
        </w:rPr>
        <w:t>risks,</w:t>
      </w:r>
      <w:r>
        <w:rPr>
          <w:spacing w:val="16"/>
        </w:rPr>
        <w:t xml:space="preserve"> </w:t>
      </w:r>
      <w:r>
        <w:t>other</w:t>
      </w:r>
      <w:r>
        <w:rPr>
          <w:spacing w:val="19"/>
        </w:rPr>
        <w:t xml:space="preserve"> </w:t>
      </w:r>
      <w:r>
        <w:t>complementary</w:t>
      </w:r>
      <w:r>
        <w:rPr>
          <w:spacing w:val="16"/>
        </w:rPr>
        <w:t xml:space="preserve"> </w:t>
      </w:r>
      <w:r>
        <w:rPr>
          <w:spacing w:val="-1"/>
        </w:rPr>
        <w:t>sources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69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any</w:t>
      </w:r>
      <w:r>
        <w:rPr>
          <w:spacing w:val="-9"/>
        </w:rPr>
        <w:t xml:space="preserve"> </w:t>
      </w:r>
      <w:r>
        <w:t>relevant</w:t>
      </w:r>
      <w:r>
        <w:rPr>
          <w:spacing w:val="-9"/>
        </w:rPr>
        <w:t xml:space="preserve"> </w:t>
      </w:r>
      <w:r>
        <w:rPr>
          <w:spacing w:val="-1"/>
        </w:rPr>
        <w:t>operational</w:t>
      </w:r>
      <w:r>
        <w:rPr>
          <w:spacing w:val="-8"/>
        </w:rPr>
        <w:t xml:space="preserve"> </w:t>
      </w:r>
      <w:r>
        <w:rPr>
          <w:spacing w:val="-1"/>
        </w:rPr>
        <w:t>plans.</w:t>
      </w:r>
    </w:p>
    <w:p w14:paraId="0CD752DC" w14:textId="77777777" w:rsidR="001418E5" w:rsidRDefault="00F34B3E">
      <w:pPr>
        <w:pStyle w:val="BodyText"/>
        <w:ind w:right="112"/>
        <w:jc w:val="both"/>
      </w:pPr>
      <w:r>
        <w:t>Catchment</w:t>
      </w:r>
      <w:r>
        <w:rPr>
          <w:spacing w:val="9"/>
        </w:rPr>
        <w:t xml:space="preserve"> </w:t>
      </w:r>
      <w:r>
        <w:rPr>
          <w:spacing w:val="-1"/>
        </w:rPr>
        <w:t>plans</w:t>
      </w:r>
      <w:r>
        <w:rPr>
          <w:spacing w:val="7"/>
        </w:rPr>
        <w:t xml:space="preserve"> </w:t>
      </w:r>
      <w:r>
        <w:rPr>
          <w:spacing w:val="-1"/>
        </w:rPr>
        <w:t>include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rPr>
          <w:spacing w:val="-1"/>
        </w:rPr>
        <w:t>summary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the</w:t>
      </w:r>
      <w:r>
        <w:rPr>
          <w:spacing w:val="9"/>
        </w:rPr>
        <w:t xml:space="preserve"> </w:t>
      </w:r>
      <w:r>
        <w:rPr>
          <w:spacing w:val="-1"/>
        </w:rPr>
        <w:t>objectives</w:t>
      </w:r>
      <w:r>
        <w:rPr>
          <w:spacing w:val="7"/>
        </w:rPr>
        <w:t xml:space="preserve"> </w:t>
      </w:r>
      <w:r>
        <w:t>and</w:t>
      </w:r>
      <w:r>
        <w:rPr>
          <w:spacing w:val="12"/>
        </w:rPr>
        <w:t xml:space="preserve"> </w:t>
      </w:r>
      <w:r>
        <w:rPr>
          <w:spacing w:val="-1"/>
        </w:rPr>
        <w:t>long-term</w:t>
      </w:r>
      <w:r>
        <w:rPr>
          <w:spacing w:val="9"/>
        </w:rPr>
        <w:t xml:space="preserve"> </w:t>
      </w:r>
      <w:r>
        <w:rPr>
          <w:spacing w:val="-1"/>
        </w:rPr>
        <w:t>flow</w:t>
      </w:r>
      <w:r>
        <w:rPr>
          <w:spacing w:val="10"/>
        </w:rPr>
        <w:t xml:space="preserve"> </w:t>
      </w:r>
      <w:r>
        <w:t>regime</w:t>
      </w:r>
      <w:r>
        <w:rPr>
          <w:spacing w:val="8"/>
        </w:rPr>
        <w:t xml:space="preserve"> </w:t>
      </w:r>
      <w:r>
        <w:rPr>
          <w:spacing w:val="-1"/>
        </w:rPr>
        <w:t>required</w:t>
      </w:r>
      <w:r>
        <w:rPr>
          <w:spacing w:val="9"/>
        </w:rPr>
        <w:t xml:space="preserve"> </w:t>
      </w:r>
      <w:r>
        <w:t>to</w:t>
      </w:r>
      <w:r>
        <w:rPr>
          <w:spacing w:val="85"/>
          <w:w w:val="99"/>
        </w:rPr>
        <w:t xml:space="preserve"> </w:t>
      </w:r>
      <w:r>
        <w:t>meet</w:t>
      </w:r>
      <w:r>
        <w:rPr>
          <w:spacing w:val="40"/>
        </w:rPr>
        <w:t xml:space="preserve"> </w:t>
      </w:r>
      <w:r>
        <w:t>environmental</w:t>
      </w:r>
      <w:r>
        <w:rPr>
          <w:spacing w:val="39"/>
        </w:rPr>
        <w:t xml:space="preserve"> </w:t>
      </w:r>
      <w:r>
        <w:t>demands.</w:t>
      </w:r>
      <w:r>
        <w:rPr>
          <w:spacing w:val="40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multi-year</w:t>
      </w:r>
      <w:r>
        <w:rPr>
          <w:spacing w:val="38"/>
        </w:rPr>
        <w:t xml:space="preserve"> </w:t>
      </w:r>
      <w:r>
        <w:rPr>
          <w:spacing w:val="-1"/>
        </w:rPr>
        <w:t>approach</w:t>
      </w:r>
      <w:r>
        <w:rPr>
          <w:spacing w:val="38"/>
        </w:rPr>
        <w:t xml:space="preserve"> </w:t>
      </w:r>
      <w:r>
        <w:t>is</w:t>
      </w:r>
      <w:r>
        <w:rPr>
          <w:spacing w:val="38"/>
        </w:rPr>
        <w:t xml:space="preserve"> </w:t>
      </w:r>
      <w:r>
        <w:t>then</w:t>
      </w:r>
      <w:r>
        <w:rPr>
          <w:spacing w:val="37"/>
        </w:rPr>
        <w:t xml:space="preserve"> </w:t>
      </w:r>
      <w:r>
        <w:rPr>
          <w:spacing w:val="-1"/>
        </w:rPr>
        <w:t>taken</w:t>
      </w:r>
      <w:r>
        <w:rPr>
          <w:spacing w:val="37"/>
        </w:rPr>
        <w:t xml:space="preserve"> </w:t>
      </w:r>
      <w:r>
        <w:t>to</w:t>
      </w:r>
      <w:r>
        <w:rPr>
          <w:spacing w:val="37"/>
        </w:rPr>
        <w:t xml:space="preserve"> </w:t>
      </w:r>
      <w:r>
        <w:rPr>
          <w:spacing w:val="-1"/>
        </w:rPr>
        <w:t>identifying</w:t>
      </w:r>
      <w:r>
        <w:rPr>
          <w:spacing w:val="39"/>
        </w:rPr>
        <w:t xml:space="preserve"> </w:t>
      </w:r>
      <w:r>
        <w:t>portfolio</w:t>
      </w:r>
      <w:r>
        <w:rPr>
          <w:spacing w:val="46"/>
          <w:w w:val="99"/>
        </w:rPr>
        <w:t xml:space="preserve"> </w:t>
      </w:r>
      <w:r>
        <w:t>management</w:t>
      </w:r>
      <w:r>
        <w:rPr>
          <w:spacing w:val="-13"/>
        </w:rPr>
        <w:t xml:space="preserve"> </w:t>
      </w:r>
      <w:r>
        <w:rPr>
          <w:spacing w:val="-1"/>
        </w:rPr>
        <w:t>intentions,</w:t>
      </w:r>
      <w:r>
        <w:rPr>
          <w:spacing w:val="-13"/>
        </w:rPr>
        <w:t xml:space="preserve"> </w:t>
      </w:r>
      <w:r>
        <w:rPr>
          <w:spacing w:val="-1"/>
        </w:rPr>
        <w:t>considering</w:t>
      </w:r>
      <w:r>
        <w:rPr>
          <w:spacing w:val="-14"/>
        </w:rPr>
        <w:t xml:space="preserve"> </w:t>
      </w:r>
      <w:r>
        <w:t>the:</w:t>
      </w:r>
    </w:p>
    <w:p w14:paraId="0CD752DD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past</w:t>
      </w:r>
      <w:r>
        <w:rPr>
          <w:spacing w:val="-7"/>
        </w:rPr>
        <w:t xml:space="preserve"> </w:t>
      </w:r>
      <w:r>
        <w:t>watering</w:t>
      </w:r>
      <w:r>
        <w:rPr>
          <w:spacing w:val="-7"/>
        </w:rPr>
        <w:t xml:space="preserve"> </w:t>
      </w:r>
      <w:r>
        <w:rPr>
          <w:spacing w:val="-1"/>
        </w:rPr>
        <w:t>history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its</w:t>
      </w:r>
      <w:r>
        <w:rPr>
          <w:spacing w:val="-8"/>
        </w:rPr>
        <w:t xml:space="preserve"> </w:t>
      </w:r>
      <w:r>
        <w:rPr>
          <w:spacing w:val="-1"/>
        </w:rPr>
        <w:t>impact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asset</w:t>
      </w:r>
      <w:r>
        <w:rPr>
          <w:spacing w:val="-8"/>
        </w:rPr>
        <w:t xml:space="preserve"> </w:t>
      </w:r>
      <w:r>
        <w:t>condition</w:t>
      </w:r>
    </w:p>
    <w:p w14:paraId="0CD752DE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t>likely</w:t>
      </w:r>
      <w:r>
        <w:rPr>
          <w:spacing w:val="-8"/>
        </w:rPr>
        <w:t xml:space="preserve"> </w:t>
      </w:r>
      <w:r>
        <w:t>affects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planned</w:t>
      </w:r>
      <w:r>
        <w:rPr>
          <w:spacing w:val="-8"/>
        </w:rPr>
        <w:t xml:space="preserve"> </w:t>
      </w:r>
      <w:r>
        <w:t>actions</w:t>
      </w:r>
      <w:r>
        <w:rPr>
          <w:spacing w:val="-8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environmental</w:t>
      </w:r>
      <w:r>
        <w:rPr>
          <w:spacing w:val="-7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rPr>
          <w:spacing w:val="-1"/>
        </w:rPr>
        <w:t>future</w:t>
      </w:r>
      <w:r>
        <w:rPr>
          <w:spacing w:val="-5"/>
        </w:rPr>
        <w:t xml:space="preserve"> </w:t>
      </w:r>
      <w:r>
        <w:rPr>
          <w:spacing w:val="1"/>
        </w:rPr>
        <w:t>years.</w:t>
      </w:r>
    </w:p>
    <w:p w14:paraId="0CD752DF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120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28" w:name="_bookmark27"/>
      <w:bookmarkEnd w:id="28"/>
      <w:r>
        <w:rPr>
          <w:rFonts w:ascii="Century Gothic"/>
          <w:b/>
          <w:color w:val="5F4879"/>
          <w:sz w:val="24"/>
        </w:rPr>
        <w:t>Basin-wide</w:t>
      </w:r>
      <w:r>
        <w:rPr>
          <w:rFonts w:ascii="Century Gothic"/>
          <w:b/>
          <w:color w:val="5F4879"/>
          <w:spacing w:val="-7"/>
          <w:sz w:val="24"/>
        </w:rPr>
        <w:t xml:space="preserve"> </w:t>
      </w:r>
      <w:r>
        <w:rPr>
          <w:rFonts w:ascii="Century Gothic"/>
          <w:b/>
          <w:color w:val="5F4879"/>
          <w:spacing w:val="-1"/>
          <w:sz w:val="24"/>
        </w:rPr>
        <w:t>planning</w:t>
      </w:r>
    </w:p>
    <w:p w14:paraId="0CD752E0" w14:textId="77777777" w:rsidR="001418E5" w:rsidRDefault="00F34B3E">
      <w:pPr>
        <w:pStyle w:val="BodyText"/>
        <w:spacing w:before="120"/>
        <w:ind w:right="111"/>
        <w:jc w:val="both"/>
      </w:pPr>
      <w:r>
        <w:rPr>
          <w:spacing w:val="-1"/>
        </w:rPr>
        <w:t>Once</w:t>
      </w:r>
      <w:r>
        <w:rPr>
          <w:spacing w:val="-19"/>
        </w:rPr>
        <w:t xml:space="preserve"> </w:t>
      </w:r>
      <w:r>
        <w:rPr>
          <w:spacing w:val="-1"/>
        </w:rPr>
        <w:t>initial</w:t>
      </w:r>
      <w:r>
        <w:rPr>
          <w:spacing w:val="-17"/>
        </w:rPr>
        <w:t xml:space="preserve"> </w:t>
      </w:r>
      <w:r>
        <w:t>catchment</w:t>
      </w:r>
      <w:r>
        <w:rPr>
          <w:spacing w:val="-18"/>
        </w:rPr>
        <w:t xml:space="preserve"> </w:t>
      </w:r>
      <w:r>
        <w:rPr>
          <w:spacing w:val="-1"/>
        </w:rPr>
        <w:t>planning</w:t>
      </w:r>
      <w:r>
        <w:rPr>
          <w:spacing w:val="-17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t>been</w:t>
      </w:r>
      <w:r>
        <w:rPr>
          <w:spacing w:val="-17"/>
        </w:rPr>
        <w:t xml:space="preserve"> </w:t>
      </w:r>
      <w:r>
        <w:t>undertaken,</w:t>
      </w:r>
      <w:r>
        <w:rPr>
          <w:spacing w:val="-20"/>
        </w:rPr>
        <w:t xml:space="preserve"> </w:t>
      </w:r>
      <w:r>
        <w:t>this</w:t>
      </w:r>
      <w:r>
        <w:rPr>
          <w:spacing w:val="-18"/>
        </w:rPr>
        <w:t xml:space="preserve"> </w:t>
      </w:r>
      <w:r>
        <w:t>is</w:t>
      </w:r>
      <w:r>
        <w:rPr>
          <w:spacing w:val="-18"/>
        </w:rPr>
        <w:t xml:space="preserve"> </w:t>
      </w:r>
      <w:r>
        <w:t>then</w:t>
      </w:r>
      <w:r>
        <w:rPr>
          <w:spacing w:val="-17"/>
        </w:rPr>
        <w:t xml:space="preserve"> </w:t>
      </w:r>
      <w:r>
        <w:t>fed</w:t>
      </w:r>
      <w:r>
        <w:rPr>
          <w:spacing w:val="-17"/>
        </w:rPr>
        <w:t xml:space="preserve"> </w:t>
      </w:r>
      <w:r>
        <w:t>into</w:t>
      </w:r>
      <w:r>
        <w:rPr>
          <w:spacing w:val="-18"/>
        </w:rPr>
        <w:t xml:space="preserve"> </w:t>
      </w:r>
      <w:r>
        <w:t>a</w:t>
      </w:r>
      <w:r>
        <w:rPr>
          <w:spacing w:val="-17"/>
        </w:rPr>
        <w:t xml:space="preserve"> </w:t>
      </w:r>
      <w:r>
        <w:t>Basin-wide</w:t>
      </w:r>
      <w:r>
        <w:rPr>
          <w:spacing w:val="-17"/>
        </w:rPr>
        <w:t xml:space="preserve"> </w:t>
      </w:r>
      <w:r>
        <w:rPr>
          <w:spacing w:val="-1"/>
        </w:rPr>
        <w:t>planning</w:t>
      </w:r>
      <w:r>
        <w:rPr>
          <w:spacing w:val="63"/>
          <w:w w:val="99"/>
        </w:rPr>
        <w:t xml:space="preserve"> </w:t>
      </w:r>
      <w:r>
        <w:t>process.</w:t>
      </w:r>
      <w:r>
        <w:rPr>
          <w:spacing w:val="-11"/>
        </w:rPr>
        <w:t xml:space="preserve"> </w:t>
      </w:r>
      <w:r>
        <w:rPr>
          <w:spacing w:val="-1"/>
        </w:rPr>
        <w:t>This</w:t>
      </w:r>
      <w:r>
        <w:rPr>
          <w:spacing w:val="-10"/>
        </w:rPr>
        <w:t xml:space="preserve"> </w:t>
      </w:r>
      <w:r>
        <w:rPr>
          <w:spacing w:val="-1"/>
        </w:rPr>
        <w:t>process</w:t>
      </w:r>
      <w:r>
        <w:rPr>
          <w:spacing w:val="-12"/>
        </w:rPr>
        <w:t xml:space="preserve"> </w:t>
      </w:r>
      <w:r>
        <w:t>considers:</w:t>
      </w:r>
    </w:p>
    <w:p w14:paraId="0CD752E1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t>key</w:t>
      </w:r>
      <w:r>
        <w:rPr>
          <w:spacing w:val="-9"/>
        </w:rPr>
        <w:t xml:space="preserve"> </w:t>
      </w:r>
      <w:r>
        <w:rPr>
          <w:spacing w:val="-1"/>
        </w:rPr>
        <w:t>demands</w:t>
      </w:r>
      <w:r>
        <w:rPr>
          <w:spacing w:val="-8"/>
        </w:rPr>
        <w:t xml:space="preserve"> </w:t>
      </w:r>
      <w:r>
        <w:t>across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</w:p>
    <w:p w14:paraId="0CD752E2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309"/>
      </w:pPr>
      <w:r>
        <w:t>opportunities</w:t>
      </w:r>
      <w:r>
        <w:rPr>
          <w:spacing w:val="-8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use</w:t>
      </w:r>
      <w:r>
        <w:rPr>
          <w:spacing w:val="-8"/>
        </w:rPr>
        <w:t xml:space="preserve"> </w:t>
      </w:r>
      <w:r>
        <w:t>allocation</w:t>
      </w:r>
      <w:r>
        <w:rPr>
          <w:spacing w:val="-6"/>
        </w:rPr>
        <w:t xml:space="preserve"> </w:t>
      </w:r>
      <w:r>
        <w:t>trade</w:t>
      </w:r>
      <w:r>
        <w:rPr>
          <w:spacing w:val="-8"/>
        </w:rPr>
        <w:t xml:space="preserve"> </w:t>
      </w:r>
      <w:r>
        <w:rPr>
          <w:spacing w:val="-1"/>
        </w:rPr>
        <w:t>(purchase,</w:t>
      </w:r>
      <w:r>
        <w:rPr>
          <w:spacing w:val="-8"/>
        </w:rPr>
        <w:t xml:space="preserve"> </w:t>
      </w:r>
      <w:r>
        <w:t>sale</w:t>
      </w:r>
      <w:r>
        <w:rPr>
          <w:spacing w:val="-8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transfer)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rebalance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portfolio</w:t>
      </w:r>
      <w:r>
        <w:rPr>
          <w:spacing w:val="32"/>
          <w:w w:val="9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better</w:t>
      </w:r>
      <w:r>
        <w:rPr>
          <w:spacing w:val="-9"/>
        </w:rPr>
        <w:t xml:space="preserve"> </w:t>
      </w:r>
      <w:r>
        <w:t>match</w:t>
      </w:r>
      <w:r>
        <w:rPr>
          <w:spacing w:val="-8"/>
        </w:rPr>
        <w:t xml:space="preserve"> </w:t>
      </w:r>
      <w:r>
        <w:t>differing</w:t>
      </w:r>
      <w:r>
        <w:rPr>
          <w:spacing w:val="-11"/>
        </w:rPr>
        <w:t xml:space="preserve"> </w:t>
      </w:r>
      <w:r>
        <w:rPr>
          <w:spacing w:val="-1"/>
        </w:rPr>
        <w:t>demands</w:t>
      </w:r>
      <w:r>
        <w:rPr>
          <w:spacing w:val="-10"/>
        </w:rPr>
        <w:t xml:space="preserve"> </w:t>
      </w:r>
      <w:r>
        <w:t>across</w:t>
      </w:r>
      <w:r>
        <w:rPr>
          <w:spacing w:val="-10"/>
        </w:rPr>
        <w:t xml:space="preserve"> </w:t>
      </w:r>
      <w:r>
        <w:t>catchments</w:t>
      </w:r>
    </w:p>
    <w:p w14:paraId="0CD752E3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426"/>
      </w:pPr>
      <w:r>
        <w:rPr>
          <w:spacing w:val="-1"/>
        </w:rPr>
        <w:t>opportunites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align</w:t>
      </w:r>
      <w:r>
        <w:rPr>
          <w:spacing w:val="-8"/>
        </w:rPr>
        <w:t xml:space="preserve"> </w:t>
      </w:r>
      <w:r>
        <w:rPr>
          <w:spacing w:val="-1"/>
        </w:rP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6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t>watering,</w:t>
      </w:r>
      <w:r>
        <w:rPr>
          <w:spacing w:val="-11"/>
        </w:rPr>
        <w:t xml:space="preserve"> </w:t>
      </w:r>
      <w:r>
        <w:rPr>
          <w:spacing w:val="-1"/>
        </w:rPr>
        <w:t>such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multi-site</w:t>
      </w:r>
      <w:r>
        <w:rPr>
          <w:spacing w:val="-10"/>
        </w:rPr>
        <w:t xml:space="preserve"> </w:t>
      </w:r>
      <w:r>
        <w:t>watering</w:t>
      </w:r>
      <w:r>
        <w:rPr>
          <w:spacing w:val="78"/>
          <w:w w:val="99"/>
        </w:rPr>
        <w:t xml:space="preserve"> </w:t>
      </w:r>
      <w:r>
        <w:t>events</w:t>
      </w:r>
      <w:r>
        <w:rPr>
          <w:spacing w:val="-12"/>
        </w:rPr>
        <w:t xml:space="preserve"> </w:t>
      </w:r>
      <w:r>
        <w:rPr>
          <w:spacing w:val="-1"/>
        </w:rPr>
        <w:t>in</w:t>
      </w:r>
      <w:r>
        <w:rPr>
          <w:spacing w:val="-11"/>
        </w:rPr>
        <w:t xml:space="preserve"> </w:t>
      </w:r>
      <w:r>
        <w:t>hydrologically</w:t>
      </w:r>
      <w:r>
        <w:rPr>
          <w:spacing w:val="-12"/>
        </w:rPr>
        <w:t xml:space="preserve"> </w:t>
      </w:r>
      <w:r>
        <w:t>connected</w:t>
      </w:r>
      <w:r>
        <w:rPr>
          <w:spacing w:val="-12"/>
        </w:rPr>
        <w:t xml:space="preserve"> </w:t>
      </w:r>
      <w:r>
        <w:t>catchments</w:t>
      </w:r>
    </w:p>
    <w:p w14:paraId="0CD752E4" w14:textId="77777777" w:rsidR="001418E5" w:rsidRDefault="00F34B3E">
      <w:pPr>
        <w:pStyle w:val="BodyText"/>
        <w:ind w:right="110"/>
        <w:jc w:val="both"/>
      </w:pPr>
      <w:r>
        <w:rPr>
          <w:spacing w:val="-1"/>
        </w:rPr>
        <w:t>The</w:t>
      </w:r>
      <w:r>
        <w:rPr>
          <w:spacing w:val="-13"/>
        </w:rPr>
        <w:t xml:space="preserve"> </w:t>
      </w:r>
      <w:r>
        <w:t>plans</w:t>
      </w:r>
      <w:r>
        <w:rPr>
          <w:spacing w:val="-13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rPr>
          <w:spacing w:val="-1"/>
        </w:rPr>
        <w:t>individual</w:t>
      </w:r>
      <w:r>
        <w:rPr>
          <w:spacing w:val="-10"/>
        </w:rPr>
        <w:t xml:space="preserve"> </w:t>
      </w:r>
      <w:r>
        <w:t>catchments</w:t>
      </w:r>
      <w:r>
        <w:rPr>
          <w:spacing w:val="-12"/>
        </w:rPr>
        <w:t xml:space="preserve"> </w:t>
      </w:r>
      <w:r>
        <w:t>are</w:t>
      </w:r>
      <w:r>
        <w:rPr>
          <w:spacing w:val="-12"/>
        </w:rPr>
        <w:t xml:space="preserve"> </w:t>
      </w:r>
      <w:r>
        <w:t>then</w:t>
      </w:r>
      <w:r>
        <w:rPr>
          <w:spacing w:val="-12"/>
        </w:rPr>
        <w:t xml:space="preserve"> </w:t>
      </w:r>
      <w:r>
        <w:t>updated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rPr>
          <w:spacing w:val="-1"/>
        </w:rPr>
        <w:t>required</w:t>
      </w:r>
      <w:r>
        <w:rPr>
          <w:spacing w:val="-10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reflect</w:t>
      </w:r>
      <w:r>
        <w:rPr>
          <w:spacing w:val="-11"/>
        </w:rPr>
        <w:t xml:space="preserve"> </w:t>
      </w:r>
      <w:r>
        <w:rPr>
          <w:spacing w:val="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outcomes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this</w:t>
      </w:r>
      <w:r>
        <w:rPr>
          <w:spacing w:val="76"/>
          <w:w w:val="99"/>
        </w:rPr>
        <w:t xml:space="preserve"> </w:t>
      </w:r>
      <w:r>
        <w:t>Basin-wide</w:t>
      </w:r>
      <w:r>
        <w:rPr>
          <w:spacing w:val="-20"/>
        </w:rPr>
        <w:t xml:space="preserve"> </w:t>
      </w:r>
      <w:r>
        <w:rPr>
          <w:spacing w:val="-1"/>
        </w:rPr>
        <w:t>planning.</w:t>
      </w:r>
    </w:p>
    <w:p w14:paraId="0CD752E5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5"/>
        <w:ind w:right="850"/>
        <w:rPr>
          <w:rFonts w:ascii="Calibri" w:eastAsia="Calibri" w:hAnsi="Calibri" w:cs="Calibri"/>
          <w:sz w:val="40"/>
          <w:szCs w:val="40"/>
        </w:rPr>
      </w:pPr>
      <w:bookmarkStart w:id="29" w:name="_bookmark28"/>
      <w:bookmarkEnd w:id="29"/>
      <w:r>
        <w:rPr>
          <w:rFonts w:ascii="Calibri"/>
          <w:b/>
          <w:color w:val="5F4879"/>
          <w:spacing w:val="-1"/>
          <w:sz w:val="40"/>
        </w:rPr>
        <w:t xml:space="preserve">Constraints </w:t>
      </w:r>
      <w:r>
        <w:rPr>
          <w:rFonts w:ascii="Calibri"/>
          <w:b/>
          <w:color w:val="5F4879"/>
          <w:sz w:val="40"/>
        </w:rPr>
        <w:t>to</w:t>
      </w:r>
      <w:r>
        <w:rPr>
          <w:rFonts w:ascii="Calibri"/>
          <w:b/>
          <w:color w:val="5F4879"/>
          <w:spacing w:val="-3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Commonwealth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environmental</w:t>
      </w:r>
      <w:r>
        <w:rPr>
          <w:rFonts w:ascii="Calibri"/>
          <w:b/>
          <w:color w:val="5F4879"/>
          <w:spacing w:val="27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watering</w:t>
      </w:r>
    </w:p>
    <w:p w14:paraId="0CD752E6" w14:textId="77777777" w:rsidR="001418E5" w:rsidRDefault="00F34B3E">
      <w:pPr>
        <w:pStyle w:val="BodyText"/>
        <w:spacing w:before="123"/>
        <w:ind w:right="113"/>
        <w:jc w:val="both"/>
      </w:pPr>
      <w:r>
        <w:rPr>
          <w:spacing w:val="-1"/>
        </w:rPr>
        <w:t>Constraints</w:t>
      </w:r>
      <w:r>
        <w:t xml:space="preserve"> are </w:t>
      </w:r>
      <w:r>
        <w:rPr>
          <w:spacing w:val="-1"/>
        </w:rPr>
        <w:t>river</w:t>
      </w:r>
      <w:r>
        <w:rPr>
          <w:spacing w:val="1"/>
        </w:rPr>
        <w:t xml:space="preserve"> </w:t>
      </w:r>
      <w:r>
        <w:rPr>
          <w:spacing w:val="-1"/>
        </w:rPr>
        <w:t>management</w:t>
      </w:r>
      <w:r>
        <w:rPr>
          <w:spacing w:val="1"/>
        </w:rPr>
        <w:t xml:space="preserve"> </w:t>
      </w:r>
      <w:r>
        <w:rPr>
          <w:spacing w:val="-1"/>
        </w:rPr>
        <w:t>practices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structures</w:t>
      </w:r>
      <w:r>
        <w:t xml:space="preserve"> that govern</w:t>
      </w:r>
      <w:r>
        <w:rPr>
          <w:spacing w:val="7"/>
        </w:rPr>
        <w:t xml:space="preserve"> </w:t>
      </w:r>
      <w:r>
        <w:rPr>
          <w:spacing w:val="-1"/>
        </w:rPr>
        <w:t>the</w:t>
      </w:r>
      <w:r>
        <w:t xml:space="preserve"> </w:t>
      </w:r>
      <w:r>
        <w:rPr>
          <w:spacing w:val="-1"/>
        </w:rPr>
        <w:t>volume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timing</w:t>
      </w:r>
      <w:r>
        <w:rPr>
          <w:spacing w:val="85"/>
          <w:w w:val="99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through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system.</w:t>
      </w:r>
      <w:r>
        <w:rPr>
          <w:spacing w:val="-6"/>
        </w:rPr>
        <w:t xml:space="preserve"> </w:t>
      </w:r>
      <w:r>
        <w:t>They</w:t>
      </w:r>
      <w:r>
        <w:rPr>
          <w:spacing w:val="-8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be:</w:t>
      </w:r>
    </w:p>
    <w:p w14:paraId="0CD752E7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physical</w:t>
      </w:r>
      <w:r>
        <w:rPr>
          <w:spacing w:val="-8"/>
        </w:rPr>
        <w:t xml:space="preserve"> </w:t>
      </w:r>
      <w:r>
        <w:rPr>
          <w:spacing w:val="-1"/>
        </w:rPr>
        <w:t>restrictions,</w:t>
      </w:r>
      <w:r>
        <w:rPr>
          <w:spacing w:val="-10"/>
        </w:rPr>
        <w:t xml:space="preserve"> </w:t>
      </w:r>
      <w:r>
        <w:t>like</w:t>
      </w:r>
      <w:r>
        <w:rPr>
          <w:spacing w:val="-9"/>
        </w:rPr>
        <w:t xml:space="preserve"> </w:t>
      </w:r>
      <w:r>
        <w:t>low-lying</w:t>
      </w:r>
      <w:r>
        <w:rPr>
          <w:spacing w:val="-8"/>
        </w:rPr>
        <w:t xml:space="preserve"> </w:t>
      </w:r>
      <w:r>
        <w:t>bridges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roads</w:t>
      </w:r>
    </w:p>
    <w:p w14:paraId="0CD752E8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t>areas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private</w:t>
      </w:r>
      <w:r>
        <w:rPr>
          <w:spacing w:val="-7"/>
        </w:rPr>
        <w:t xml:space="preserve"> </w:t>
      </w:r>
      <w:r>
        <w:t>land</w:t>
      </w:r>
      <w:r>
        <w:rPr>
          <w:spacing w:val="-7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rPr>
          <w:spacing w:val="-1"/>
        </w:rPr>
        <w:t>might</w:t>
      </w:r>
      <w:r>
        <w:rPr>
          <w:spacing w:val="-5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adversely</w:t>
      </w:r>
      <w:r>
        <w:rPr>
          <w:spacing w:val="-8"/>
        </w:rPr>
        <w:t xml:space="preserve"> </w:t>
      </w:r>
      <w:r>
        <w:t>impacted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high</w:t>
      </w:r>
      <w:r>
        <w:rPr>
          <w:spacing w:val="-6"/>
        </w:rPr>
        <w:t xml:space="preserve"> </w:t>
      </w:r>
      <w:r>
        <w:t>regulated</w:t>
      </w:r>
      <w:r>
        <w:rPr>
          <w:spacing w:val="-7"/>
        </w:rPr>
        <w:t xml:space="preserve"> </w:t>
      </w:r>
      <w:r>
        <w:t>flows</w:t>
      </w:r>
    </w:p>
    <w:p w14:paraId="0CD752E9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rules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7"/>
        </w:rPr>
        <w:t xml:space="preserve"> </w:t>
      </w:r>
      <w:r>
        <w:t>practices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5"/>
        </w:rPr>
        <w:t xml:space="preserve"> </w:t>
      </w:r>
      <w:r>
        <w:t>limit</w:t>
      </w:r>
      <w:r>
        <w:rPr>
          <w:spacing w:val="-5"/>
        </w:rPr>
        <w:t xml:space="preserve"> </w:t>
      </w:r>
      <w:r>
        <w:rPr>
          <w:spacing w:val="-2"/>
        </w:rPr>
        <w:t>how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can</w:t>
      </w:r>
      <w:r>
        <w:rPr>
          <w:spacing w:val="-7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delivered.</w:t>
      </w:r>
    </w:p>
    <w:p w14:paraId="0CD752EA" w14:textId="77777777" w:rsidR="001418E5" w:rsidRDefault="00F34B3E">
      <w:pPr>
        <w:pStyle w:val="BodyText"/>
        <w:ind w:right="119"/>
        <w:jc w:val="both"/>
      </w:pPr>
      <w:r>
        <w:rPr>
          <w:spacing w:val="-1"/>
        </w:rPr>
        <w:t>Not</w:t>
      </w:r>
      <w:r>
        <w:rPr>
          <w:spacing w:val="24"/>
        </w:rPr>
        <w:t xml:space="preserve"> </w:t>
      </w:r>
      <w:r>
        <w:t>all</w:t>
      </w:r>
      <w:r>
        <w:rPr>
          <w:spacing w:val="23"/>
        </w:rPr>
        <w:t xml:space="preserve"> </w:t>
      </w:r>
      <w:r>
        <w:t>environmental</w:t>
      </w:r>
      <w:r>
        <w:rPr>
          <w:spacing w:val="21"/>
        </w:rPr>
        <w:t xml:space="preserve"> </w:t>
      </w:r>
      <w:r>
        <w:rPr>
          <w:spacing w:val="-1"/>
        </w:rPr>
        <w:t>demands</w:t>
      </w:r>
      <w:r>
        <w:rPr>
          <w:spacing w:val="23"/>
        </w:rPr>
        <w:t xml:space="preserve"> </w:t>
      </w:r>
      <w:r>
        <w:t>can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t>will</w:t>
      </w:r>
      <w:r>
        <w:rPr>
          <w:spacing w:val="21"/>
        </w:rPr>
        <w:t xml:space="preserve"> </w:t>
      </w:r>
      <w:r>
        <w:rPr>
          <w:spacing w:val="-1"/>
        </w:rPr>
        <w:t>be</w:t>
      </w:r>
      <w:r>
        <w:rPr>
          <w:spacing w:val="23"/>
        </w:rPr>
        <w:t xml:space="preserve"> </w:t>
      </w:r>
      <w:r>
        <w:t>met</w:t>
      </w:r>
      <w:r>
        <w:rPr>
          <w:spacing w:val="25"/>
        </w:rPr>
        <w:t xml:space="preserve"> </w:t>
      </w:r>
      <w:r>
        <w:rPr>
          <w:spacing w:val="-1"/>
        </w:rPr>
        <w:t>through</w:t>
      </w:r>
      <w:r>
        <w:rPr>
          <w:spacing w:val="24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use</w:t>
      </w:r>
      <w:r>
        <w:rPr>
          <w:spacing w:val="22"/>
        </w:rPr>
        <w:t xml:space="preserve"> </w:t>
      </w:r>
      <w:r>
        <w:rPr>
          <w:spacing w:val="-1"/>
        </w:rPr>
        <w:t>of</w:t>
      </w:r>
      <w:r>
        <w:rPr>
          <w:spacing w:val="22"/>
        </w:rPr>
        <w:t xml:space="preserve"> </w:t>
      </w:r>
      <w:r>
        <w:t>held</w:t>
      </w:r>
      <w:r>
        <w:rPr>
          <w:spacing w:val="23"/>
        </w:rPr>
        <w:t xml:space="preserve"> </w:t>
      </w:r>
      <w:r>
        <w:t>environmental</w:t>
      </w:r>
      <w:r>
        <w:rPr>
          <w:spacing w:val="27"/>
          <w:w w:val="99"/>
        </w:rPr>
        <w:t xml:space="preserve"> </w:t>
      </w:r>
      <w:r>
        <w:t>water.</w:t>
      </w:r>
      <w:r>
        <w:rPr>
          <w:spacing w:val="4"/>
        </w:rPr>
        <w:t xml:space="preserve"> </w:t>
      </w:r>
      <w:r>
        <w:t>Some</w:t>
      </w:r>
      <w:r>
        <w:rPr>
          <w:spacing w:val="5"/>
        </w:rPr>
        <w:t xml:space="preserve"> </w:t>
      </w:r>
      <w:r>
        <w:t>demands</w:t>
      </w:r>
      <w:r>
        <w:rPr>
          <w:spacing w:val="5"/>
        </w:rPr>
        <w:t xml:space="preserve"> </w:t>
      </w:r>
      <w:r>
        <w:t>are</w:t>
      </w:r>
      <w:r>
        <w:rPr>
          <w:spacing w:val="5"/>
        </w:rPr>
        <w:t xml:space="preserve"> </w:t>
      </w:r>
      <w:r>
        <w:t>met</w:t>
      </w:r>
      <w:r>
        <w:rPr>
          <w:spacing w:val="7"/>
        </w:rPr>
        <w:t xml:space="preserve"> </w:t>
      </w:r>
      <w:r>
        <w:t>by</w:t>
      </w:r>
      <w:r>
        <w:rPr>
          <w:spacing w:val="6"/>
        </w:rPr>
        <w:t xml:space="preserve"> </w:t>
      </w:r>
      <w:r>
        <w:t>regulated</w:t>
      </w:r>
      <w:r>
        <w:rPr>
          <w:spacing w:val="6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rPr>
          <w:spacing w:val="-1"/>
        </w:rPr>
        <w:t>deliveries</w:t>
      </w:r>
      <w:r>
        <w:rPr>
          <w:spacing w:val="5"/>
        </w:rPr>
        <w:t xml:space="preserve"> </w:t>
      </w:r>
      <w:r>
        <w:t>for</w:t>
      </w:r>
      <w:r>
        <w:rPr>
          <w:spacing w:val="5"/>
        </w:rPr>
        <w:t xml:space="preserve"> </w:t>
      </w:r>
      <w:r>
        <w:t>consumptive</w:t>
      </w:r>
      <w:r>
        <w:rPr>
          <w:spacing w:val="5"/>
        </w:rPr>
        <w:t xml:space="preserve"> </w:t>
      </w:r>
      <w:r>
        <w:rPr>
          <w:spacing w:val="-1"/>
        </w:rPr>
        <w:t>purposes,</w:t>
      </w:r>
      <w:r>
        <w:rPr>
          <w:spacing w:val="3"/>
        </w:rPr>
        <w:t xml:space="preserve"> </w:t>
      </w:r>
      <w:r>
        <w:t>while</w:t>
      </w:r>
      <w:r>
        <w:rPr>
          <w:spacing w:val="60"/>
          <w:w w:val="99"/>
        </w:rPr>
        <w:t xml:space="preserve"> </w:t>
      </w:r>
      <w:r>
        <w:t>others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met</w:t>
      </w:r>
      <w:r>
        <w:rPr>
          <w:spacing w:val="-6"/>
        </w:rPr>
        <w:t xml:space="preserve"> </w:t>
      </w:r>
      <w:r>
        <w:t>by</w:t>
      </w:r>
      <w:r>
        <w:rPr>
          <w:spacing w:val="-10"/>
        </w:rPr>
        <w:t xml:space="preserve"> </w:t>
      </w:r>
      <w:r>
        <w:t>large</w:t>
      </w:r>
      <w:r>
        <w:rPr>
          <w:spacing w:val="-8"/>
        </w:rPr>
        <w:t xml:space="preserve"> </w:t>
      </w:r>
      <w:r>
        <w:rPr>
          <w:spacing w:val="-1"/>
        </w:rPr>
        <w:t>unregulated/natural</w:t>
      </w:r>
      <w:r>
        <w:rPr>
          <w:spacing w:val="-7"/>
        </w:rPr>
        <w:t xml:space="preserve"> </w:t>
      </w:r>
      <w:r>
        <w:t>flows</w:t>
      </w:r>
      <w:r>
        <w:rPr>
          <w:spacing w:val="-11"/>
        </w:rPr>
        <w:t xml:space="preserve"> </w:t>
      </w:r>
      <w:r>
        <w:t>events</w:t>
      </w:r>
      <w:r>
        <w:rPr>
          <w:spacing w:val="-9"/>
        </w:rPr>
        <w:t xml:space="preserve"> </w:t>
      </w:r>
      <w:r>
        <w:rPr>
          <w:spacing w:val="-1"/>
        </w:rPr>
        <w:t>or</w:t>
      </w:r>
      <w:r>
        <w:rPr>
          <w:spacing w:val="-9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beyond</w:t>
      </w:r>
      <w:r>
        <w:rPr>
          <w:spacing w:val="-8"/>
        </w:rPr>
        <w:t xml:space="preserve"> </w:t>
      </w:r>
      <w:r>
        <w:t>what</w:t>
      </w:r>
      <w:r>
        <w:rPr>
          <w:spacing w:val="-7"/>
        </w:rPr>
        <w:t xml:space="preserve"> </w:t>
      </w:r>
      <w:r>
        <w:t>can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rPr>
          <w:spacing w:val="-1"/>
        </w:rPr>
        <w:t>delivered</w:t>
      </w:r>
      <w:r>
        <w:rPr>
          <w:spacing w:val="52"/>
          <w:w w:val="99"/>
        </w:rPr>
        <w:t xml:space="preserve"> </w:t>
      </w:r>
      <w:r>
        <w:t>within</w:t>
      </w:r>
      <w:r>
        <w:rPr>
          <w:spacing w:val="20"/>
        </w:rPr>
        <w:t xml:space="preserve"> </w:t>
      </w:r>
      <w:r>
        <w:rPr>
          <w:spacing w:val="-1"/>
        </w:rPr>
        <w:t>operational</w:t>
      </w:r>
      <w:r>
        <w:rPr>
          <w:spacing w:val="22"/>
        </w:rPr>
        <w:t xml:space="preserve"> </w:t>
      </w:r>
      <w:r>
        <w:rPr>
          <w:spacing w:val="-1"/>
        </w:rPr>
        <w:t>constraints.</w:t>
      </w:r>
      <w:r>
        <w:rPr>
          <w:spacing w:val="19"/>
        </w:rPr>
        <w:t xml:space="preserve"> </w:t>
      </w:r>
      <w:r>
        <w:rPr>
          <w:spacing w:val="-1"/>
        </w:rPr>
        <w:t>Infrastructure</w:t>
      </w:r>
      <w:r>
        <w:rPr>
          <w:spacing w:val="23"/>
        </w:rPr>
        <w:t xml:space="preserve"> </w:t>
      </w:r>
      <w:r>
        <w:t>can</w:t>
      </w:r>
      <w:r>
        <w:rPr>
          <w:spacing w:val="22"/>
        </w:rPr>
        <w:t xml:space="preserve"> </w:t>
      </w:r>
      <w:r>
        <w:t>often</w:t>
      </w:r>
      <w:r>
        <w:rPr>
          <w:spacing w:val="22"/>
        </w:rPr>
        <w:t xml:space="preserve"> </w:t>
      </w:r>
      <w:r>
        <w:t>be</w:t>
      </w:r>
      <w:r>
        <w:rPr>
          <w:spacing w:val="23"/>
        </w:rPr>
        <w:t xml:space="preserve"> </w:t>
      </w:r>
      <w:r>
        <w:rPr>
          <w:spacing w:val="-1"/>
        </w:rPr>
        <w:t>used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deliver</w:t>
      </w:r>
      <w:r>
        <w:rPr>
          <w:spacing w:val="24"/>
        </w:rPr>
        <w:t xml:space="preserve"> </w:t>
      </w:r>
      <w:r>
        <w:t>water</w:t>
      </w:r>
      <w:r>
        <w:rPr>
          <w:spacing w:val="22"/>
        </w:rPr>
        <w:t xml:space="preserve"> </w:t>
      </w:r>
      <w:r>
        <w:t>to</w:t>
      </w:r>
      <w:r>
        <w:rPr>
          <w:spacing w:val="22"/>
        </w:rPr>
        <w:t xml:space="preserve"> </w:t>
      </w:r>
      <w:r>
        <w:rPr>
          <w:spacing w:val="-1"/>
        </w:rPr>
        <w:t>individual</w:t>
      </w:r>
      <w:r>
        <w:rPr>
          <w:spacing w:val="93"/>
          <w:w w:val="99"/>
        </w:rPr>
        <w:t xml:space="preserve"> </w:t>
      </w:r>
      <w:r>
        <w:t>wetlands</w:t>
      </w:r>
      <w:r>
        <w:rPr>
          <w:spacing w:val="-8"/>
        </w:rPr>
        <w:t xml:space="preserve"> </w:t>
      </w:r>
      <w:r>
        <w:rPr>
          <w:spacing w:val="-1"/>
        </w:rPr>
        <w:t>that</w:t>
      </w:r>
      <w:r>
        <w:rPr>
          <w:spacing w:val="-7"/>
        </w:rPr>
        <w:t xml:space="preserve"> </w:t>
      </w:r>
      <w:r>
        <w:rPr>
          <w:spacing w:val="-1"/>
        </w:rPr>
        <w:t>would</w:t>
      </w:r>
      <w:r>
        <w:rPr>
          <w:spacing w:val="-8"/>
        </w:rPr>
        <w:t xml:space="preserve"> </w:t>
      </w:r>
      <w:r>
        <w:t>otherwise</w:t>
      </w:r>
      <w:r>
        <w:rPr>
          <w:spacing w:val="-7"/>
        </w:rPr>
        <w:t xml:space="preserve"> </w:t>
      </w:r>
      <w:r>
        <w:t>not</w:t>
      </w:r>
      <w:r>
        <w:rPr>
          <w:spacing w:val="-6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rPr>
          <w:spacing w:val="-1"/>
        </w:rPr>
        <w:t>possible</w:t>
      </w:r>
      <w:r>
        <w:rPr>
          <w:spacing w:val="-8"/>
        </w:rPr>
        <w:t xml:space="preserve"> </w:t>
      </w:r>
      <w:r>
        <w:t>due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constraints.</w:t>
      </w:r>
    </w:p>
    <w:p w14:paraId="0CD752EB" w14:textId="77777777" w:rsidR="001418E5" w:rsidRDefault="00F34B3E">
      <w:pPr>
        <w:pStyle w:val="BodyText"/>
        <w:ind w:right="118"/>
        <w:jc w:val="both"/>
      </w:pPr>
      <w:r>
        <w:rPr>
          <w:spacing w:val="-1"/>
        </w:rPr>
        <w:t>River</w:t>
      </w:r>
      <w:r>
        <w:rPr>
          <w:spacing w:val="-11"/>
        </w:rPr>
        <w:t xml:space="preserve"> </w:t>
      </w:r>
      <w:r>
        <w:t>operators</w:t>
      </w:r>
      <w:r>
        <w:rPr>
          <w:spacing w:val="-11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important</w:t>
      </w:r>
      <w:r>
        <w:rPr>
          <w:spacing w:val="-9"/>
        </w:rPr>
        <w:t xml:space="preserve"> </w:t>
      </w:r>
      <w:r>
        <w:rPr>
          <w:spacing w:val="-1"/>
        </w:rPr>
        <w:t>role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play</w:t>
      </w:r>
      <w:r>
        <w:rPr>
          <w:spacing w:val="-12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delivery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t>water.</w:t>
      </w:r>
      <w:r>
        <w:rPr>
          <w:spacing w:val="-12"/>
        </w:rPr>
        <w:t xml:space="preserve"> </w:t>
      </w:r>
      <w:r>
        <w:rPr>
          <w:spacing w:val="-1"/>
        </w:rPr>
        <w:t>Operators</w:t>
      </w:r>
      <w:r>
        <w:rPr>
          <w:spacing w:val="72"/>
          <w:w w:val="99"/>
        </w:rPr>
        <w:t xml:space="preserve"> </w:t>
      </w:r>
      <w:r>
        <w:t>are</w:t>
      </w:r>
      <w:r>
        <w:rPr>
          <w:spacing w:val="48"/>
        </w:rPr>
        <w:t xml:space="preserve"> </w:t>
      </w:r>
      <w:r>
        <w:rPr>
          <w:spacing w:val="-1"/>
        </w:rPr>
        <w:t>required</w:t>
      </w:r>
      <w:r>
        <w:rPr>
          <w:spacing w:val="48"/>
        </w:rPr>
        <w:t xml:space="preserve"> </w:t>
      </w:r>
      <w:r>
        <w:t>to</w:t>
      </w:r>
      <w:r>
        <w:rPr>
          <w:spacing w:val="50"/>
        </w:rPr>
        <w:t xml:space="preserve"> </w:t>
      </w:r>
      <w:r>
        <w:rPr>
          <w:spacing w:val="-1"/>
        </w:rPr>
        <w:t>deliver</w:t>
      </w:r>
      <w:r>
        <w:rPr>
          <w:spacing w:val="51"/>
        </w:rPr>
        <w:t xml:space="preserve"> </w:t>
      </w:r>
      <w:r>
        <w:t>water</w:t>
      </w:r>
      <w:r>
        <w:rPr>
          <w:spacing w:val="48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their</w:t>
      </w:r>
      <w:r>
        <w:rPr>
          <w:spacing w:val="48"/>
        </w:rPr>
        <w:t xml:space="preserve"> </w:t>
      </w:r>
      <w:r>
        <w:rPr>
          <w:spacing w:val="-1"/>
        </w:rPr>
        <w:t>customers</w:t>
      </w:r>
      <w:r>
        <w:rPr>
          <w:spacing w:val="49"/>
        </w:rPr>
        <w:t xml:space="preserve"> </w:t>
      </w:r>
      <w:r>
        <w:t>within</w:t>
      </w:r>
      <w:r>
        <w:rPr>
          <w:spacing w:val="49"/>
        </w:rPr>
        <w:t xml:space="preserve"> </w:t>
      </w:r>
      <w:r>
        <w:t>the</w:t>
      </w:r>
      <w:r>
        <w:rPr>
          <w:spacing w:val="48"/>
        </w:rPr>
        <w:t xml:space="preserve"> </w:t>
      </w:r>
      <w:r>
        <w:rPr>
          <w:spacing w:val="-1"/>
        </w:rPr>
        <w:t>established</w:t>
      </w:r>
      <w:r>
        <w:rPr>
          <w:spacing w:val="47"/>
        </w:rPr>
        <w:t xml:space="preserve"> </w:t>
      </w:r>
      <w:r>
        <w:rPr>
          <w:spacing w:val="-1"/>
        </w:rPr>
        <w:t>river</w:t>
      </w:r>
      <w:r>
        <w:rPr>
          <w:spacing w:val="48"/>
        </w:rPr>
        <w:t xml:space="preserve"> </w:t>
      </w:r>
      <w:r>
        <w:t>management</w:t>
      </w:r>
      <w:r>
        <w:rPr>
          <w:spacing w:val="71"/>
          <w:w w:val="99"/>
        </w:rPr>
        <w:t xml:space="preserve"> </w:t>
      </w:r>
      <w:r>
        <w:t>practices.</w:t>
      </w:r>
      <w:r>
        <w:rPr>
          <w:spacing w:val="1"/>
        </w:rPr>
        <w:t xml:space="preserve"> </w:t>
      </w:r>
      <w:r>
        <w:rPr>
          <w:spacing w:val="-1"/>
        </w:rPr>
        <w:t>River</w:t>
      </w:r>
      <w:r>
        <w:rPr>
          <w:spacing w:val="9"/>
        </w:rPr>
        <w:t xml:space="preserve"> </w:t>
      </w:r>
      <w:r>
        <w:rPr>
          <w:spacing w:val="-1"/>
        </w:rPr>
        <w:t>operators</w:t>
      </w:r>
      <w:r>
        <w:rPr>
          <w:spacing w:val="5"/>
        </w:rPr>
        <w:t xml:space="preserve"> </w:t>
      </w:r>
      <w:r>
        <w:t>manage</w:t>
      </w:r>
      <w:r>
        <w:rPr>
          <w:spacing w:val="7"/>
        </w:rPr>
        <w:t xml:space="preserve"> </w:t>
      </w:r>
      <w:r>
        <w:t>environmental</w:t>
      </w:r>
      <w:r>
        <w:rPr>
          <w:spacing w:val="5"/>
        </w:rPr>
        <w:t xml:space="preserve"> </w:t>
      </w:r>
      <w:r>
        <w:t>water</w:t>
      </w:r>
      <w:r>
        <w:rPr>
          <w:spacing w:val="4"/>
        </w:rPr>
        <w:t xml:space="preserve"> </w:t>
      </w:r>
      <w:r>
        <w:t>with</w:t>
      </w:r>
      <w:r>
        <w:rPr>
          <w:spacing w:val="6"/>
        </w:rPr>
        <w:t xml:space="preserve"> </w:t>
      </w:r>
      <w:r>
        <w:t>the</w:t>
      </w:r>
      <w:r>
        <w:rPr>
          <w:spacing w:val="4"/>
        </w:rPr>
        <w:t xml:space="preserve"> </w:t>
      </w:r>
      <w:r>
        <w:rPr>
          <w:spacing w:val="-1"/>
        </w:rPr>
        <w:t>same</w:t>
      </w:r>
      <w:r>
        <w:rPr>
          <w:spacing w:val="4"/>
        </w:rPr>
        <w:t xml:space="preserve"> </w:t>
      </w:r>
      <w:r>
        <w:t>diligence</w:t>
      </w:r>
      <w:r>
        <w:rPr>
          <w:spacing w:val="5"/>
        </w:rPr>
        <w:t xml:space="preserve"> </w:t>
      </w:r>
      <w:r>
        <w:t>and</w:t>
      </w:r>
      <w:r>
        <w:rPr>
          <w:spacing w:val="4"/>
        </w:rPr>
        <w:t xml:space="preserve"> </w:t>
      </w:r>
      <w:r>
        <w:t>caution</w:t>
      </w:r>
      <w:r>
        <w:rPr>
          <w:spacing w:val="38"/>
          <w:w w:val="99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t>they</w:t>
      </w:r>
      <w:r>
        <w:rPr>
          <w:spacing w:val="3"/>
        </w:rPr>
        <w:t xml:space="preserve"> </w:t>
      </w:r>
      <w:r>
        <w:rPr>
          <w:spacing w:val="-1"/>
        </w:rPr>
        <w:t>deliver</w:t>
      </w:r>
      <w:r>
        <w:rPr>
          <w:spacing w:val="3"/>
        </w:rPr>
        <w:t xml:space="preserve"> </w:t>
      </w:r>
      <w:r>
        <w:rPr>
          <w:spacing w:val="-1"/>
        </w:rPr>
        <w:t>irrigation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town</w:t>
      </w:r>
      <w:r>
        <w:rPr>
          <w:spacing w:val="1"/>
        </w:rPr>
        <w:t xml:space="preserve"> </w:t>
      </w:r>
      <w:r>
        <w:t xml:space="preserve">water. </w:t>
      </w:r>
      <w:r>
        <w:rPr>
          <w:spacing w:val="-1"/>
        </w:rPr>
        <w:t>This</w:t>
      </w:r>
      <w:r>
        <w:rPr>
          <w:spacing w:val="2"/>
        </w:rPr>
        <w:t xml:space="preserve"> </w:t>
      </w:r>
      <w:r>
        <w:rPr>
          <w:spacing w:val="-1"/>
        </w:rPr>
        <w:t>includes</w:t>
      </w:r>
      <w:r>
        <w:rPr>
          <w:spacing w:val="2"/>
        </w:rPr>
        <w:t xml:space="preserve"> </w:t>
      </w:r>
      <w:r>
        <w:rPr>
          <w:spacing w:val="-1"/>
        </w:rPr>
        <w:t>continually</w:t>
      </w:r>
      <w:r>
        <w:rPr>
          <w:spacing w:val="2"/>
        </w:rPr>
        <w:t xml:space="preserve"> </w:t>
      </w:r>
      <w:r>
        <w:rPr>
          <w:spacing w:val="-1"/>
        </w:rPr>
        <w:t>appraising</w:t>
      </w:r>
      <w:r>
        <w:rPr>
          <w:spacing w:val="3"/>
        </w:rPr>
        <w:t xml:space="preserve"> </w:t>
      </w:r>
      <w:r>
        <w:t>any</w:t>
      </w:r>
      <w:r>
        <w:rPr>
          <w:spacing w:val="1"/>
        </w:rPr>
        <w:t xml:space="preserve"> </w:t>
      </w:r>
      <w:r>
        <w:rPr>
          <w:spacing w:val="-1"/>
        </w:rPr>
        <w:t>risks,</w:t>
      </w:r>
      <w:r>
        <w:rPr>
          <w:spacing w:val="92"/>
          <w:w w:val="99"/>
        </w:rPr>
        <w:t xml:space="preserve"> </w:t>
      </w:r>
      <w:r>
        <w:rPr>
          <w:spacing w:val="-1"/>
        </w:rPr>
        <w:t>forecasting</w:t>
      </w:r>
      <w:r>
        <w:rPr>
          <w:spacing w:val="23"/>
        </w:rPr>
        <w:t xml:space="preserve"> </w:t>
      </w:r>
      <w:r>
        <w:t>rainfall</w:t>
      </w:r>
      <w:r>
        <w:rPr>
          <w:spacing w:val="25"/>
        </w:rPr>
        <w:t xml:space="preserve"> </w:t>
      </w:r>
      <w:r>
        <w:rPr>
          <w:spacing w:val="-1"/>
        </w:rPr>
        <w:t>events</w:t>
      </w:r>
      <w:r>
        <w:rPr>
          <w:spacing w:val="23"/>
        </w:rPr>
        <w:t xml:space="preserve"> </w:t>
      </w:r>
      <w:r>
        <w:t>and</w:t>
      </w:r>
      <w:r>
        <w:rPr>
          <w:spacing w:val="23"/>
        </w:rPr>
        <w:t xml:space="preserve"> </w:t>
      </w:r>
      <w:r>
        <w:rPr>
          <w:spacing w:val="-1"/>
        </w:rPr>
        <w:t>tributary</w:t>
      </w:r>
      <w:r>
        <w:rPr>
          <w:spacing w:val="23"/>
        </w:rPr>
        <w:t xml:space="preserve"> </w:t>
      </w:r>
      <w:r>
        <w:t>inflows</w:t>
      </w:r>
      <w:r>
        <w:rPr>
          <w:spacing w:val="23"/>
        </w:rPr>
        <w:t xml:space="preserve"> </w:t>
      </w:r>
      <w:r>
        <w:rPr>
          <w:spacing w:val="-1"/>
        </w:rPr>
        <w:t>against</w:t>
      </w:r>
      <w:r>
        <w:rPr>
          <w:spacing w:val="25"/>
        </w:rPr>
        <w:t xml:space="preserve"> </w:t>
      </w:r>
      <w:r>
        <w:t>peak</w:t>
      </w:r>
      <w:r>
        <w:rPr>
          <w:spacing w:val="24"/>
        </w:rPr>
        <w:t xml:space="preserve"> </w:t>
      </w:r>
      <w:r>
        <w:t>regulated</w:t>
      </w:r>
      <w:r>
        <w:rPr>
          <w:spacing w:val="22"/>
        </w:rPr>
        <w:t xml:space="preserve"> </w:t>
      </w:r>
      <w:r>
        <w:t>operating</w:t>
      </w:r>
      <w:r>
        <w:rPr>
          <w:spacing w:val="24"/>
        </w:rPr>
        <w:t xml:space="preserve"> </w:t>
      </w:r>
      <w:r>
        <w:t>levels</w:t>
      </w:r>
      <w:r>
        <w:rPr>
          <w:spacing w:val="23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t>being</w:t>
      </w:r>
      <w:r>
        <w:rPr>
          <w:spacing w:val="-8"/>
        </w:rPr>
        <w:t xml:space="preserve"> </w:t>
      </w:r>
      <w:r>
        <w:rPr>
          <w:spacing w:val="-1"/>
        </w:rPr>
        <w:t>careful</w:t>
      </w:r>
      <w:r>
        <w:rPr>
          <w:spacing w:val="-7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avoid</w:t>
      </w:r>
      <w:r>
        <w:rPr>
          <w:spacing w:val="-7"/>
        </w:rPr>
        <w:t xml:space="preserve"> </w:t>
      </w:r>
      <w:r>
        <w:rPr>
          <w:spacing w:val="1"/>
        </w:rPr>
        <w:t>any</w:t>
      </w:r>
      <w:r>
        <w:rPr>
          <w:spacing w:val="-9"/>
        </w:rPr>
        <w:t xml:space="preserve"> </w:t>
      </w:r>
      <w:r>
        <w:rPr>
          <w:spacing w:val="-1"/>
        </w:rPr>
        <w:t>possible</w:t>
      </w:r>
      <w:r>
        <w:rPr>
          <w:spacing w:val="-7"/>
        </w:rPr>
        <w:t xml:space="preserve"> </w:t>
      </w:r>
      <w:r>
        <w:t>impacts</w:t>
      </w:r>
      <w:r>
        <w:rPr>
          <w:spacing w:val="-8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rPr>
          <w:spacing w:val="-1"/>
        </w:rPr>
        <w:t>delivering</w:t>
      </w:r>
      <w:r>
        <w:rPr>
          <w:spacing w:val="-8"/>
        </w:rPr>
        <w:t xml:space="preserve"> </w:t>
      </w:r>
      <w:r>
        <w:t>water.</w:t>
      </w:r>
    </w:p>
    <w:p w14:paraId="0CD752EC" w14:textId="77777777" w:rsidR="001418E5" w:rsidRDefault="00F34B3E">
      <w:pPr>
        <w:pStyle w:val="BodyText"/>
        <w:ind w:right="109"/>
        <w:jc w:val="both"/>
      </w:pPr>
      <w:r>
        <w:t>Environmental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1"/>
        </w:rPr>
        <w:t>holders</w:t>
      </w:r>
      <w:r>
        <w:rPr>
          <w:spacing w:val="-8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operators</w:t>
      </w:r>
      <w:r>
        <w:rPr>
          <w:spacing w:val="-9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real</w:t>
      </w:r>
      <w:r>
        <w:rPr>
          <w:spacing w:val="-9"/>
        </w:rPr>
        <w:t xml:space="preserve"> </w:t>
      </w:r>
      <w:r>
        <w:t>time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vary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rPr>
          <w:spacing w:val="-1"/>
        </w:rPr>
        <w:t>avoid</w:t>
      </w:r>
      <w:r>
        <w:rPr>
          <w:spacing w:val="-8"/>
        </w:rPr>
        <w:t xml:space="preserve"> </w:t>
      </w:r>
      <w:r>
        <w:t>third</w:t>
      </w:r>
      <w:r>
        <w:rPr>
          <w:spacing w:val="-10"/>
        </w:rPr>
        <w:t xml:space="preserve"> </w:t>
      </w:r>
      <w:r>
        <w:t>party</w:t>
      </w:r>
      <w:r>
        <w:rPr>
          <w:spacing w:val="59"/>
          <w:w w:val="99"/>
        </w:rPr>
        <w:t xml:space="preserve"> </w:t>
      </w:r>
      <w:r>
        <w:t>impacts</w:t>
      </w:r>
      <w:r>
        <w:rPr>
          <w:spacing w:val="-13"/>
        </w:rPr>
        <w:t xml:space="preserve"> </w:t>
      </w:r>
      <w:r>
        <w:t>while</w:t>
      </w:r>
      <w:r>
        <w:rPr>
          <w:spacing w:val="-12"/>
        </w:rPr>
        <w:t xml:space="preserve"> </w:t>
      </w:r>
      <w:r>
        <w:rPr>
          <w:spacing w:val="-1"/>
        </w:rPr>
        <w:t>still</w:t>
      </w:r>
      <w:r>
        <w:rPr>
          <w:spacing w:val="-12"/>
        </w:rPr>
        <w:t xml:space="preserve"> </w:t>
      </w:r>
      <w:r>
        <w:t>getting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t>environmental</w:t>
      </w:r>
      <w:r>
        <w:rPr>
          <w:spacing w:val="-12"/>
        </w:rPr>
        <w:t xml:space="preserve"> </w:t>
      </w:r>
      <w:r>
        <w:rPr>
          <w:spacing w:val="-1"/>
        </w:rPr>
        <w:t>outcomes.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0"/>
        </w:rPr>
        <w:t xml:space="preserve"> </w:t>
      </w:r>
      <w:r>
        <w:t>Commonwealth</w:t>
      </w:r>
      <w:r>
        <w:rPr>
          <w:spacing w:val="-12"/>
        </w:rPr>
        <w:t xml:space="preserve"> </w:t>
      </w:r>
      <w:r>
        <w:rPr>
          <w:spacing w:val="-1"/>
        </w:rPr>
        <w:t>Environmental</w:t>
      </w:r>
      <w:r>
        <w:rPr>
          <w:spacing w:val="66"/>
          <w:w w:val="99"/>
        </w:rPr>
        <w:t xml:space="preserve"> </w:t>
      </w:r>
      <w:r>
        <w:t>Water</w:t>
      </w:r>
      <w:r>
        <w:rPr>
          <w:spacing w:val="46"/>
        </w:rPr>
        <w:t xml:space="preserve"> </w:t>
      </w:r>
      <w:r>
        <w:rPr>
          <w:spacing w:val="-1"/>
        </w:rPr>
        <w:t>Holder</w:t>
      </w:r>
      <w:r>
        <w:rPr>
          <w:spacing w:val="46"/>
        </w:rPr>
        <w:t xml:space="preserve"> </w:t>
      </w:r>
      <w:r>
        <w:t>takes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rPr>
          <w:spacing w:val="-1"/>
        </w:rPr>
        <w:t>cautious</w:t>
      </w:r>
      <w:r>
        <w:rPr>
          <w:spacing w:val="46"/>
        </w:rPr>
        <w:t xml:space="preserve"> </w:t>
      </w:r>
      <w:r>
        <w:rPr>
          <w:spacing w:val="-1"/>
        </w:rPr>
        <w:t>approach</w:t>
      </w:r>
      <w:r>
        <w:rPr>
          <w:spacing w:val="46"/>
        </w:rPr>
        <w:t xml:space="preserve"> </w:t>
      </w:r>
      <w:r>
        <w:t>to</w:t>
      </w:r>
      <w:r>
        <w:rPr>
          <w:spacing w:val="45"/>
        </w:rPr>
        <w:t xml:space="preserve"> </w:t>
      </w:r>
      <w:r>
        <w:t>environmental</w:t>
      </w:r>
      <w:r>
        <w:rPr>
          <w:spacing w:val="47"/>
        </w:rPr>
        <w:t xml:space="preserve"> </w:t>
      </w:r>
      <w:r>
        <w:rPr>
          <w:spacing w:val="-1"/>
        </w:rPr>
        <w:t>flow</w:t>
      </w:r>
      <w:r>
        <w:rPr>
          <w:spacing w:val="48"/>
        </w:rPr>
        <w:t xml:space="preserve"> </w:t>
      </w:r>
      <w:r>
        <w:rPr>
          <w:spacing w:val="-1"/>
        </w:rPr>
        <w:t>management</w:t>
      </w:r>
      <w:r>
        <w:rPr>
          <w:spacing w:val="47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order</w:t>
      </w:r>
      <w:r>
        <w:rPr>
          <w:spacing w:val="46"/>
        </w:rPr>
        <w:t xml:space="preserve"> </w:t>
      </w:r>
      <w:r>
        <w:t>to</w:t>
      </w:r>
      <w:r>
        <w:rPr>
          <w:spacing w:val="67"/>
          <w:w w:val="99"/>
        </w:rPr>
        <w:t xml:space="preserve"> </w:t>
      </w:r>
      <w:r>
        <w:t>eliminate,</w:t>
      </w:r>
      <w:r>
        <w:rPr>
          <w:spacing w:val="-9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fullest</w:t>
      </w:r>
      <w:r>
        <w:rPr>
          <w:spacing w:val="-5"/>
        </w:rPr>
        <w:t xml:space="preserve"> </w:t>
      </w:r>
      <w:r>
        <w:rPr>
          <w:spacing w:val="-1"/>
        </w:rPr>
        <w:t>extent</w:t>
      </w:r>
      <w:r>
        <w:rPr>
          <w:spacing w:val="-5"/>
        </w:rPr>
        <w:t xml:space="preserve"> </w:t>
      </w:r>
      <w:r>
        <w:rPr>
          <w:spacing w:val="-1"/>
        </w:rPr>
        <w:t>practical,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unintended</w:t>
      </w:r>
      <w:r>
        <w:rPr>
          <w:spacing w:val="-5"/>
        </w:rPr>
        <w:t xml:space="preserve"> </w:t>
      </w:r>
      <w:r>
        <w:t>impacts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landholders,</w:t>
      </w:r>
      <w:r>
        <w:rPr>
          <w:spacing w:val="-8"/>
        </w:rPr>
        <w:t xml:space="preserve"> </w:t>
      </w:r>
      <w:r>
        <w:t>irrigators</w:t>
      </w:r>
      <w:r>
        <w:rPr>
          <w:spacing w:val="43"/>
          <w:w w:val="9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other</w:t>
      </w:r>
      <w:r>
        <w:rPr>
          <w:spacing w:val="-9"/>
        </w:rPr>
        <w:t xml:space="preserve"> </w:t>
      </w:r>
      <w:r>
        <w:t>third</w:t>
      </w:r>
      <w:r>
        <w:rPr>
          <w:spacing w:val="-9"/>
        </w:rPr>
        <w:t xml:space="preserve"> </w:t>
      </w:r>
      <w:r>
        <w:rPr>
          <w:spacing w:val="-1"/>
        </w:rPr>
        <w:t>parties,</w:t>
      </w:r>
      <w:r>
        <w:rPr>
          <w:spacing w:val="-11"/>
        </w:rPr>
        <w:t xml:space="preserve"> </w:t>
      </w:r>
      <w:r>
        <w:t>while</w:t>
      </w:r>
      <w:r>
        <w:rPr>
          <w:spacing w:val="-9"/>
        </w:rPr>
        <w:t xml:space="preserve"> </w:t>
      </w:r>
      <w:r>
        <w:rPr>
          <w:spacing w:val="-1"/>
        </w:rPr>
        <w:t>still</w:t>
      </w:r>
      <w:r>
        <w:rPr>
          <w:spacing w:val="-7"/>
        </w:rPr>
        <w:t xml:space="preserve"> </w:t>
      </w:r>
      <w:r>
        <w:rPr>
          <w:spacing w:val="-1"/>
        </w:rPr>
        <w:t>delivering</w:t>
      </w:r>
      <w:r>
        <w:rPr>
          <w:spacing w:val="-9"/>
        </w:rPr>
        <w:t xml:space="preserve"> </w:t>
      </w:r>
      <w:r>
        <w:rPr>
          <w:spacing w:val="-1"/>
        </w:rPr>
        <w:t>positive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outcomes.</w:t>
      </w:r>
    </w:p>
    <w:p w14:paraId="0CD752ED" w14:textId="77777777" w:rsidR="001418E5" w:rsidRDefault="001418E5">
      <w:pPr>
        <w:jc w:val="both"/>
        <w:sectPr w:rsidR="001418E5">
          <w:footerReference w:type="default" r:id="rId32"/>
          <w:pgSz w:w="11910" w:h="16840"/>
          <w:pgMar w:top="800" w:right="1160" w:bottom="860" w:left="1300" w:header="0" w:footer="672" w:gutter="0"/>
          <w:pgNumType w:start="13"/>
          <w:cols w:space="720"/>
        </w:sectPr>
      </w:pPr>
    </w:p>
    <w:p w14:paraId="0CD752EE" w14:textId="77777777" w:rsidR="001418E5" w:rsidRDefault="00F34B3E">
      <w:pPr>
        <w:numPr>
          <w:ilvl w:val="2"/>
          <w:numId w:val="45"/>
        </w:numPr>
        <w:tabs>
          <w:tab w:val="left" w:pos="1538"/>
        </w:tabs>
        <w:spacing w:before="37"/>
        <w:ind w:left="1537" w:hanging="706"/>
        <w:rPr>
          <w:rFonts w:ascii="Century Gothic" w:eastAsia="Century Gothic" w:hAnsi="Century Gothic" w:cs="Century Gothic"/>
          <w:sz w:val="24"/>
          <w:szCs w:val="24"/>
        </w:rPr>
      </w:pPr>
      <w:bookmarkStart w:id="30" w:name="_bookmark29"/>
      <w:bookmarkEnd w:id="30"/>
      <w:r>
        <w:rPr>
          <w:rFonts w:ascii="Century Gothic"/>
          <w:b/>
          <w:color w:val="5F4879"/>
          <w:sz w:val="24"/>
        </w:rPr>
        <w:lastRenderedPageBreak/>
        <w:t>Constraints</w:t>
      </w:r>
      <w:r>
        <w:rPr>
          <w:rFonts w:ascii="Century Gothic"/>
          <w:b/>
          <w:color w:val="5F4879"/>
          <w:spacing w:val="-26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relaxation</w:t>
      </w:r>
    </w:p>
    <w:p w14:paraId="0CD752EF" w14:textId="77777777" w:rsidR="001418E5" w:rsidRDefault="00F34B3E">
      <w:pPr>
        <w:pStyle w:val="BodyText"/>
        <w:spacing w:before="118"/>
        <w:ind w:right="109"/>
        <w:jc w:val="both"/>
      </w:pPr>
      <w:r>
        <w:rPr>
          <w:spacing w:val="-1"/>
        </w:rPr>
        <w:t>Basin</w:t>
      </w:r>
      <w:r>
        <w:rPr>
          <w:spacing w:val="1"/>
        </w:rPr>
        <w:t xml:space="preserve"> </w:t>
      </w:r>
      <w:r>
        <w:t>State</w:t>
      </w:r>
      <w:r>
        <w:rPr>
          <w:spacing w:val="1"/>
        </w:rPr>
        <w:t xml:space="preserve"> </w:t>
      </w:r>
      <w:r>
        <w:t>governments</w:t>
      </w:r>
      <w:r>
        <w:rPr>
          <w:spacing w:val="1"/>
        </w:rPr>
        <w:t xml:space="preserve"> </w:t>
      </w:r>
      <w:r>
        <w:t>are</w:t>
      </w:r>
      <w:r>
        <w:rPr>
          <w:spacing w:val="1"/>
        </w:rPr>
        <w:t xml:space="preserve"> </w:t>
      </w:r>
      <w:r>
        <w:t>working</w:t>
      </w:r>
      <w:r>
        <w:rPr>
          <w:spacing w:val="1"/>
        </w:rPr>
        <w:t xml:space="preserve"> with</w:t>
      </w:r>
      <w:r>
        <w:rPr>
          <w:spacing w:val="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Murray-Darling</w:t>
      </w:r>
      <w:r>
        <w:rPr>
          <w:spacing w:val="2"/>
        </w:rPr>
        <w:t xml:space="preserve"> </w:t>
      </w:r>
      <w:r>
        <w:rPr>
          <w:spacing w:val="-1"/>
        </w:rPr>
        <w:t>Basin</w:t>
      </w:r>
      <w:r>
        <w:rPr>
          <w:spacing w:val="4"/>
        </w:rPr>
        <w:t xml:space="preserve"> </w:t>
      </w:r>
      <w:r>
        <w:rPr>
          <w:spacing w:val="-1"/>
        </w:rPr>
        <w:t>Authority</w:t>
      </w:r>
      <w:r>
        <w:t xml:space="preserve"> to</w:t>
      </w:r>
      <w:r>
        <w:rPr>
          <w:spacing w:val="1"/>
        </w:rPr>
        <w:t xml:space="preserve"> </w:t>
      </w:r>
      <w:r>
        <w:t>look</w:t>
      </w:r>
      <w:r>
        <w:rPr>
          <w:spacing w:val="1"/>
        </w:rPr>
        <w:t xml:space="preserve"> </w:t>
      </w:r>
      <w:r>
        <w:t>at</w:t>
      </w:r>
      <w:r>
        <w:rPr>
          <w:spacing w:val="3"/>
        </w:rPr>
        <w:t xml:space="preserve"> </w:t>
      </w:r>
      <w:r>
        <w:t>ways</w:t>
      </w:r>
      <w:r>
        <w:rPr>
          <w:spacing w:val="1"/>
        </w:rPr>
        <w:t xml:space="preserve"> </w:t>
      </w:r>
      <w:r>
        <w:t>to</w:t>
      </w:r>
      <w:r>
        <w:rPr>
          <w:spacing w:val="35"/>
          <w:w w:val="99"/>
        </w:rPr>
        <w:t xml:space="preserve"> </w:t>
      </w:r>
      <w:r>
        <w:rPr>
          <w:spacing w:val="-1"/>
        </w:rPr>
        <w:t>reduce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limitations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rPr>
          <w:spacing w:val="-1"/>
        </w:rPr>
        <w:t>constraints</w:t>
      </w:r>
      <w:r>
        <w:rPr>
          <w:spacing w:val="-6"/>
        </w:rPr>
        <w:t xml:space="preserve"> </w:t>
      </w:r>
      <w:r>
        <w:t>place</w:t>
      </w:r>
      <w:r>
        <w:rPr>
          <w:spacing w:val="-6"/>
        </w:rPr>
        <w:t xml:space="preserve"> </w:t>
      </w:r>
      <w:r>
        <w:rPr>
          <w:spacing w:val="-1"/>
        </w:rP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use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environmental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so</w:t>
      </w:r>
      <w:r>
        <w:rPr>
          <w:spacing w:val="-7"/>
        </w:rPr>
        <w:t xml:space="preserve"> </w:t>
      </w:r>
      <w:r>
        <w:t>improve</w:t>
      </w:r>
      <w:r>
        <w:rPr>
          <w:spacing w:val="53"/>
          <w:w w:val="99"/>
        </w:rPr>
        <w:t xml:space="preserve"> </w:t>
      </w:r>
      <w:r>
        <w:t>environmental</w:t>
      </w:r>
      <w:r>
        <w:rPr>
          <w:spacing w:val="13"/>
        </w:rPr>
        <w:t xml:space="preserve"> </w:t>
      </w:r>
      <w:r>
        <w:rPr>
          <w:spacing w:val="-1"/>
        </w:rPr>
        <w:t>outcomes</w:t>
      </w:r>
      <w:r>
        <w:rPr>
          <w:spacing w:val="12"/>
        </w:rPr>
        <w:t xml:space="preserve"> </w:t>
      </w:r>
      <w:r>
        <w:rPr>
          <w:spacing w:val="-1"/>
        </w:rPr>
        <w:t>for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Basin.</w:t>
      </w:r>
      <w:r>
        <w:rPr>
          <w:spacing w:val="10"/>
        </w:rPr>
        <w:t xml:space="preserve"> </w:t>
      </w:r>
      <w:r>
        <w:rPr>
          <w:spacing w:val="-1"/>
        </w:rPr>
        <w:t>This</w:t>
      </w:r>
      <w:r>
        <w:rPr>
          <w:spacing w:val="12"/>
        </w:rPr>
        <w:t xml:space="preserve"> </w:t>
      </w:r>
      <w:r>
        <w:t>work</w:t>
      </w:r>
      <w:r>
        <w:rPr>
          <w:spacing w:val="13"/>
        </w:rPr>
        <w:t xml:space="preserve"> </w:t>
      </w:r>
      <w:r>
        <w:t>aims</w:t>
      </w:r>
      <w:r>
        <w:rPr>
          <w:spacing w:val="12"/>
        </w:rPr>
        <w:t xml:space="preserve"> </w:t>
      </w:r>
      <w:r>
        <w:t>to</w:t>
      </w:r>
      <w:r>
        <w:rPr>
          <w:spacing w:val="11"/>
        </w:rPr>
        <w:t xml:space="preserve"> </w:t>
      </w:r>
      <w:r>
        <w:rPr>
          <w:spacing w:val="-1"/>
        </w:rPr>
        <w:t>improve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2"/>
        </w:rPr>
        <w:t xml:space="preserve"> </w:t>
      </w:r>
      <w:r>
        <w:t>efficiency</w:t>
      </w:r>
      <w:r>
        <w:rPr>
          <w:spacing w:val="12"/>
        </w:rPr>
        <w:t xml:space="preserve"> </w:t>
      </w:r>
      <w:r>
        <w:rPr>
          <w:spacing w:val="-1"/>
        </w:rPr>
        <w:t>and/or</w:t>
      </w:r>
      <w:r>
        <w:rPr>
          <w:spacing w:val="61"/>
          <w:w w:val="99"/>
        </w:rPr>
        <w:t xml:space="preserve"> </w:t>
      </w:r>
      <w:r>
        <w:rPr>
          <w:spacing w:val="-1"/>
        </w:rPr>
        <w:t>effectiveness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t>watering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get</w:t>
      </w:r>
      <w:r>
        <w:rPr>
          <w:spacing w:val="-2"/>
        </w:rPr>
        <w:t xml:space="preserve"> </w:t>
      </w:r>
      <w:r>
        <w:t>better</w:t>
      </w:r>
      <w:r>
        <w:rPr>
          <w:spacing w:val="-3"/>
        </w:rPr>
        <w:t xml:space="preserve"> </w:t>
      </w:r>
      <w:r>
        <w:t>environmental</w:t>
      </w:r>
      <w:r>
        <w:rPr>
          <w:spacing w:val="-2"/>
        </w:rPr>
        <w:t xml:space="preserve"> </w:t>
      </w:r>
      <w:r>
        <w:rPr>
          <w:spacing w:val="-1"/>
        </w:rPr>
        <w:t>results</w:t>
      </w:r>
      <w:r>
        <w:rPr>
          <w:spacing w:val="-3"/>
        </w:rPr>
        <w:t xml:space="preserve"> </w:t>
      </w:r>
      <w:r>
        <w:rPr>
          <w:spacing w:val="-1"/>
        </w:rPr>
        <w:t>for</w:t>
      </w:r>
      <w:r>
        <w:rPr>
          <w:spacing w:val="-2"/>
        </w:rPr>
        <w:t xml:space="preserve"> </w:t>
      </w:r>
      <w:r>
        <w:t>wetlands</w:t>
      </w:r>
      <w:r>
        <w:rPr>
          <w:spacing w:val="-3"/>
        </w:rPr>
        <w:t xml:space="preserve"> </w:t>
      </w:r>
      <w:r>
        <w:t>and</w:t>
      </w:r>
      <w:r>
        <w:rPr>
          <w:spacing w:val="68"/>
          <w:w w:val="99"/>
        </w:rPr>
        <w:t xml:space="preserve"> </w:t>
      </w:r>
      <w:r>
        <w:rPr>
          <w:spacing w:val="-1"/>
        </w:rPr>
        <w:t>rivers</w:t>
      </w:r>
      <w:r>
        <w:rPr>
          <w:spacing w:val="40"/>
        </w:rPr>
        <w:t xml:space="preserve"> </w:t>
      </w:r>
      <w:r>
        <w:t>while</w:t>
      </w:r>
      <w:r>
        <w:rPr>
          <w:spacing w:val="41"/>
        </w:rPr>
        <w:t xml:space="preserve"> </w:t>
      </w:r>
      <w:r>
        <w:rPr>
          <w:spacing w:val="-1"/>
        </w:rPr>
        <w:t>avoiding,</w:t>
      </w:r>
      <w:r>
        <w:rPr>
          <w:spacing w:val="39"/>
        </w:rPr>
        <w:t xml:space="preserve"> </w:t>
      </w:r>
      <w:r>
        <w:t>managing</w:t>
      </w:r>
      <w:r>
        <w:rPr>
          <w:spacing w:val="41"/>
        </w:rPr>
        <w:t xml:space="preserve"> </w:t>
      </w:r>
      <w:r>
        <w:rPr>
          <w:spacing w:val="-1"/>
        </w:rPr>
        <w:t>or</w:t>
      </w:r>
      <w:r>
        <w:rPr>
          <w:spacing w:val="41"/>
        </w:rPr>
        <w:t xml:space="preserve"> </w:t>
      </w:r>
      <w:r>
        <w:t>mitigating</w:t>
      </w:r>
      <w:r>
        <w:rPr>
          <w:spacing w:val="41"/>
        </w:rPr>
        <w:t xml:space="preserve"> </w:t>
      </w:r>
      <w:r>
        <w:t>impacts</w:t>
      </w:r>
      <w:r>
        <w:rPr>
          <w:spacing w:val="39"/>
        </w:rPr>
        <w:t xml:space="preserve"> </w:t>
      </w:r>
      <w:r>
        <w:t>to</w:t>
      </w:r>
      <w:r>
        <w:rPr>
          <w:spacing w:val="40"/>
        </w:rPr>
        <w:t xml:space="preserve"> </w:t>
      </w:r>
      <w:r>
        <w:rPr>
          <w:spacing w:val="-1"/>
        </w:rPr>
        <w:t>local</w:t>
      </w:r>
      <w:r>
        <w:rPr>
          <w:spacing w:val="41"/>
        </w:rPr>
        <w:t xml:space="preserve"> </w:t>
      </w:r>
      <w:r>
        <w:t>communities</w:t>
      </w:r>
      <w:r>
        <w:rPr>
          <w:spacing w:val="40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industries.</w:t>
      </w:r>
      <w:r>
        <w:rPr>
          <w:spacing w:val="68"/>
          <w:w w:val="99"/>
        </w:rPr>
        <w:t xml:space="preserve"> </w:t>
      </w:r>
      <w:r>
        <w:t>Governments</w:t>
      </w:r>
      <w:r>
        <w:rPr>
          <w:spacing w:val="-12"/>
        </w:rPr>
        <w:t xml:space="preserve"> </w:t>
      </w:r>
      <w:r>
        <w:t>will</w:t>
      </w:r>
      <w:r>
        <w:rPr>
          <w:spacing w:val="-12"/>
        </w:rPr>
        <w:t xml:space="preserve"> </w:t>
      </w:r>
      <w:r>
        <w:t>be</w:t>
      </w:r>
      <w:r>
        <w:rPr>
          <w:spacing w:val="-10"/>
        </w:rPr>
        <w:t xml:space="preserve"> </w:t>
      </w:r>
      <w:r>
        <w:rPr>
          <w:spacing w:val="-1"/>
        </w:rPr>
        <w:t>working</w:t>
      </w:r>
      <w:r>
        <w:rPr>
          <w:spacing w:val="-10"/>
        </w:rPr>
        <w:t xml:space="preserve"> </w:t>
      </w:r>
      <w:r>
        <w:t>with</w:t>
      </w:r>
      <w:r>
        <w:rPr>
          <w:spacing w:val="-10"/>
        </w:rPr>
        <w:t xml:space="preserve"> </w:t>
      </w:r>
      <w:r>
        <w:rPr>
          <w:spacing w:val="-1"/>
        </w:rPr>
        <w:t>communities</w:t>
      </w:r>
      <w:r>
        <w:rPr>
          <w:spacing w:val="-11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understand</w:t>
      </w:r>
      <w:r>
        <w:rPr>
          <w:spacing w:val="-11"/>
        </w:rPr>
        <w:t xml:space="preserve"> </w:t>
      </w:r>
      <w:r>
        <w:rPr>
          <w:spacing w:val="-1"/>
        </w:rPr>
        <w:t>how</w:t>
      </w:r>
      <w:r>
        <w:rPr>
          <w:spacing w:val="-8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best</w:t>
      </w:r>
      <w:r>
        <w:rPr>
          <w:spacing w:val="-11"/>
        </w:rPr>
        <w:t xml:space="preserve"> </w:t>
      </w:r>
      <w:r>
        <w:rPr>
          <w:spacing w:val="-1"/>
        </w:rPr>
        <w:t>avoid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1"/>
        </w:rPr>
        <w:t xml:space="preserve"> </w:t>
      </w:r>
      <w:r>
        <w:t>mitigate</w:t>
      </w:r>
      <w:r>
        <w:rPr>
          <w:spacing w:val="-10"/>
        </w:rPr>
        <w:t xml:space="preserve"> </w:t>
      </w:r>
      <w:r>
        <w:rPr>
          <w:spacing w:val="3"/>
        </w:rPr>
        <w:t>any</w:t>
      </w:r>
      <w:r>
        <w:rPr>
          <w:spacing w:val="76"/>
          <w:w w:val="99"/>
        </w:rPr>
        <w:t xml:space="preserve"> </w:t>
      </w:r>
      <w:r>
        <w:rPr>
          <w:spacing w:val="-1"/>
        </w:rPr>
        <w:t>potential</w:t>
      </w:r>
      <w:r>
        <w:rPr>
          <w:spacing w:val="-10"/>
        </w:rPr>
        <w:t xml:space="preserve"> </w:t>
      </w:r>
      <w:r>
        <w:rPr>
          <w:spacing w:val="-1"/>
        </w:rPr>
        <w:t>adverse</w:t>
      </w:r>
      <w:r>
        <w:rPr>
          <w:spacing w:val="-10"/>
        </w:rPr>
        <w:t xml:space="preserve"> </w:t>
      </w:r>
      <w:r>
        <w:rPr>
          <w:spacing w:val="-1"/>
        </w:rPr>
        <w:t>impacts</w:t>
      </w:r>
      <w:r>
        <w:rPr>
          <w:spacing w:val="-11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well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costs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addressing</w:t>
      </w:r>
      <w:r>
        <w:rPr>
          <w:spacing w:val="-10"/>
        </w:rPr>
        <w:t xml:space="preserve"> </w:t>
      </w:r>
      <w:r>
        <w:t>these</w:t>
      </w:r>
      <w:r>
        <w:rPr>
          <w:spacing w:val="-10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satisfaction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rPr>
          <w:spacing w:val="-1"/>
        </w:rPr>
        <w:t>affected</w:t>
      </w:r>
      <w:r>
        <w:rPr>
          <w:spacing w:val="101"/>
          <w:w w:val="99"/>
        </w:rPr>
        <w:t xml:space="preserve"> </w:t>
      </w:r>
      <w:r>
        <w:rPr>
          <w:spacing w:val="-1"/>
        </w:rPr>
        <w:t>communities.</w:t>
      </w:r>
      <w:r>
        <w:rPr>
          <w:spacing w:val="-7"/>
        </w:rPr>
        <w:t xml:space="preserve"> </w:t>
      </w:r>
      <w:r>
        <w:rPr>
          <w:spacing w:val="-1"/>
        </w:rPr>
        <w:t>Any</w:t>
      </w:r>
      <w:r>
        <w:rPr>
          <w:spacing w:val="-6"/>
        </w:rPr>
        <w:t xml:space="preserve"> </w:t>
      </w:r>
      <w:r>
        <w:t>decision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remove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-6"/>
        </w:rPr>
        <w:t xml:space="preserve"> </w:t>
      </w:r>
      <w:r>
        <w:t>modify</w:t>
      </w:r>
      <w:r>
        <w:rPr>
          <w:spacing w:val="-5"/>
        </w:rPr>
        <w:t xml:space="preserve"> </w:t>
      </w:r>
      <w:r>
        <w:t>constraints</w:t>
      </w:r>
      <w:r>
        <w:rPr>
          <w:spacing w:val="-6"/>
        </w:rPr>
        <w:t xml:space="preserve"> </w:t>
      </w:r>
      <w:r>
        <w:t>will</w:t>
      </w:r>
      <w:r>
        <w:rPr>
          <w:spacing w:val="-5"/>
        </w:rPr>
        <w:t xml:space="preserve"> </w:t>
      </w:r>
      <w:r>
        <w:rPr>
          <w:spacing w:val="-1"/>
        </w:rPr>
        <w:t>ultimately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rPr>
          <w:spacing w:val="-1"/>
        </w:rPr>
        <w:t>decision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72"/>
          <w:w w:val="99"/>
        </w:rPr>
        <w:t xml:space="preserve"> </w:t>
      </w:r>
      <w:r>
        <w:t>governments.</w:t>
      </w:r>
    </w:p>
    <w:p w14:paraId="0CD752F0" w14:textId="77777777" w:rsidR="001418E5" w:rsidRDefault="00F34B3E">
      <w:pPr>
        <w:pStyle w:val="BodyText"/>
        <w:ind w:right="111"/>
        <w:jc w:val="both"/>
      </w:pPr>
      <w:r>
        <w:t>Until</w:t>
      </w:r>
      <w:r>
        <w:rPr>
          <w:spacing w:val="5"/>
        </w:rPr>
        <w:t xml:space="preserve"> </w:t>
      </w:r>
      <w:r>
        <w:rPr>
          <w:spacing w:val="-1"/>
        </w:rPr>
        <w:t>such</w:t>
      </w:r>
      <w:r>
        <w:rPr>
          <w:spacing w:val="6"/>
        </w:rPr>
        <w:t xml:space="preserve"> </w:t>
      </w:r>
      <w:r>
        <w:t>a</w:t>
      </w:r>
      <w:r>
        <w:rPr>
          <w:spacing w:val="6"/>
        </w:rPr>
        <w:t xml:space="preserve"> </w:t>
      </w:r>
      <w:r>
        <w:rPr>
          <w:spacing w:val="-1"/>
        </w:rPr>
        <w:t>decision</w:t>
      </w:r>
      <w:r>
        <w:rPr>
          <w:spacing w:val="6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made</w:t>
      </w:r>
      <w:r>
        <w:rPr>
          <w:spacing w:val="6"/>
        </w:rPr>
        <w:t xml:space="preserve"> </w:t>
      </w:r>
      <w:r>
        <w:t>to</w:t>
      </w:r>
      <w:r>
        <w:rPr>
          <w:spacing w:val="4"/>
        </w:rPr>
        <w:t xml:space="preserve"> </w:t>
      </w:r>
      <w:r>
        <w:t>change</w:t>
      </w:r>
      <w:r>
        <w:rPr>
          <w:spacing w:val="11"/>
        </w:rPr>
        <w:t xml:space="preserve"> </w:t>
      </w:r>
      <w:r>
        <w:rPr>
          <w:spacing w:val="-1"/>
        </w:rPr>
        <w:t>constraints,</w:t>
      </w:r>
      <w:r>
        <w:rPr>
          <w:spacing w:val="5"/>
        </w:rPr>
        <w:t xml:space="preserve"> </w:t>
      </w:r>
      <w:r>
        <w:t>Commonwealth</w:t>
      </w:r>
      <w:r>
        <w:rPr>
          <w:spacing w:val="6"/>
        </w:rPr>
        <w:t xml:space="preserve"> </w:t>
      </w:r>
      <w:r>
        <w:rPr>
          <w:spacing w:val="-1"/>
        </w:rPr>
        <w:t>environmental</w:t>
      </w:r>
      <w:r>
        <w:rPr>
          <w:spacing w:val="6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t>will</w:t>
      </w:r>
      <w:r>
        <w:rPr>
          <w:spacing w:val="69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delivered</w:t>
      </w:r>
      <w:r>
        <w:rPr>
          <w:spacing w:val="-4"/>
        </w:rPr>
        <w:t xml:space="preserve"> </w:t>
      </w:r>
      <w:r>
        <w:rPr>
          <w:spacing w:val="-1"/>
        </w:rPr>
        <w:t>within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existing</w:t>
      </w:r>
      <w:r>
        <w:rPr>
          <w:spacing w:val="-4"/>
        </w:rPr>
        <w:t xml:space="preserve"> </w:t>
      </w:r>
      <w:r>
        <w:t>constraints.</w:t>
      </w:r>
      <w:r>
        <w:rPr>
          <w:spacing w:val="-7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rPr>
          <w:spacing w:val="-1"/>
        </w:rPr>
        <w:t>environmental</w:t>
      </w:r>
      <w:r>
        <w:rPr>
          <w:spacing w:val="-4"/>
        </w:rPr>
        <w:t xml:space="preserve"> </w:t>
      </w:r>
      <w:r>
        <w:t>water</w:t>
      </w:r>
      <w:r>
        <w:rPr>
          <w:spacing w:val="-5"/>
        </w:rPr>
        <w:t xml:space="preserve"> </w:t>
      </w:r>
      <w:r>
        <w:rPr>
          <w:spacing w:val="-1"/>
        </w:rPr>
        <w:t>is</w:t>
      </w:r>
      <w:r>
        <w:rPr>
          <w:spacing w:val="85"/>
          <w:w w:val="99"/>
        </w:rPr>
        <w:t xml:space="preserve"> </w:t>
      </w:r>
      <w:r>
        <w:rPr>
          <w:spacing w:val="-1"/>
        </w:rPr>
        <w:t>not</w:t>
      </w:r>
      <w:r>
        <w:rPr>
          <w:spacing w:val="-2"/>
        </w:rPr>
        <w:t xml:space="preserve"> </w:t>
      </w:r>
      <w:r>
        <w:t>delivered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rPr>
          <w:spacing w:val="-1"/>
        </w:rPr>
        <w:t>maximum</w:t>
      </w:r>
      <w:r>
        <w:rPr>
          <w:spacing w:val="-2"/>
        </w:rPr>
        <w:t xml:space="preserve"> </w:t>
      </w:r>
      <w:r>
        <w:t>allowable</w:t>
      </w:r>
      <w:r>
        <w:rPr>
          <w:spacing w:val="-2"/>
        </w:rPr>
        <w:t xml:space="preserve"> </w:t>
      </w:r>
      <w:r>
        <w:t>flows</w:t>
      </w:r>
      <w:r>
        <w:rPr>
          <w:spacing w:val="-2"/>
        </w:rPr>
        <w:t xml:space="preserve"> </w:t>
      </w:r>
      <w:r>
        <w:t>all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time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rPr>
          <w:spacing w:val="-2"/>
        </w:rPr>
        <w:t xml:space="preserve"> </w:t>
      </w:r>
      <w:r>
        <w:t>often,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rPr>
          <w:spacing w:val="-1"/>
        </w:rPr>
        <w:t>delivered</w:t>
      </w:r>
      <w:r>
        <w:rPr>
          <w:spacing w:val="-2"/>
        </w:rPr>
        <w:t xml:space="preserve"> </w:t>
      </w:r>
      <w:r>
        <w:t>in</w:t>
      </w:r>
      <w:r>
        <w:rPr>
          <w:spacing w:val="52"/>
          <w:w w:val="99"/>
        </w:rPr>
        <w:t xml:space="preserve"> </w:t>
      </w:r>
      <w:r>
        <w:t>line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natural</w:t>
      </w:r>
      <w:r>
        <w:rPr>
          <w:spacing w:val="-6"/>
        </w:rPr>
        <w:t xml:space="preserve"> </w:t>
      </w:r>
      <w:r>
        <w:rPr>
          <w:spacing w:val="-1"/>
        </w:rPr>
        <w:t>cues</w:t>
      </w:r>
      <w:r>
        <w:rPr>
          <w:spacing w:val="-7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rPr>
          <w:spacing w:val="-1"/>
        </w:rPr>
        <w:t>levels</w:t>
      </w:r>
      <w:r>
        <w:rPr>
          <w:spacing w:val="-7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rPr>
          <w:spacing w:val="-1"/>
        </w:rPr>
        <w:t>below</w:t>
      </w:r>
      <w:r>
        <w:rPr>
          <w:spacing w:val="-6"/>
        </w:rPr>
        <w:t xml:space="preserve"> </w:t>
      </w:r>
      <w:r>
        <w:rPr>
          <w:spacing w:val="-1"/>
        </w:rPr>
        <w:t>existing</w:t>
      </w:r>
      <w:r>
        <w:rPr>
          <w:spacing w:val="-8"/>
        </w:rPr>
        <w:t xml:space="preserve"> </w:t>
      </w:r>
      <w:r>
        <w:t>constraints.</w:t>
      </w:r>
    </w:p>
    <w:p w14:paraId="0CD752F1" w14:textId="77777777" w:rsidR="001418E5" w:rsidRDefault="001418E5">
      <w:pPr>
        <w:jc w:val="both"/>
        <w:sectPr w:rsidR="001418E5">
          <w:pgSz w:w="11910" w:h="16840"/>
          <w:pgMar w:top="800" w:right="1160" w:bottom="860" w:left="1300" w:header="0" w:footer="672" w:gutter="0"/>
          <w:cols w:space="720"/>
        </w:sectPr>
      </w:pPr>
    </w:p>
    <w:p w14:paraId="0CD752F2" w14:textId="77777777" w:rsidR="001418E5" w:rsidRDefault="00F34B3E">
      <w:pPr>
        <w:pStyle w:val="Heading1"/>
        <w:numPr>
          <w:ilvl w:val="0"/>
          <w:numId w:val="45"/>
        </w:numPr>
        <w:tabs>
          <w:tab w:val="left" w:pos="688"/>
        </w:tabs>
        <w:spacing w:line="579" w:lineRule="exact"/>
        <w:jc w:val="both"/>
        <w:rPr>
          <w:b w:val="0"/>
          <w:bCs w:val="0"/>
        </w:rPr>
      </w:pPr>
      <w:bookmarkStart w:id="31" w:name="_bookmark30"/>
      <w:bookmarkEnd w:id="31"/>
      <w:r>
        <w:rPr>
          <w:color w:val="5F4879"/>
        </w:rPr>
        <w:lastRenderedPageBreak/>
        <w:t>From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planning</w:t>
      </w:r>
      <w:r>
        <w:rPr>
          <w:color w:val="5F4879"/>
          <w:spacing w:val="-16"/>
        </w:rPr>
        <w:t xml:space="preserve"> </w:t>
      </w:r>
      <w:r>
        <w:rPr>
          <w:color w:val="5F4879"/>
          <w:spacing w:val="-1"/>
        </w:rPr>
        <w:t>to</w:t>
      </w:r>
      <w:r>
        <w:rPr>
          <w:color w:val="5F4879"/>
          <w:spacing w:val="-15"/>
        </w:rPr>
        <w:t xml:space="preserve"> </w:t>
      </w:r>
      <w:r>
        <w:rPr>
          <w:color w:val="5F4879"/>
          <w:spacing w:val="-1"/>
        </w:rPr>
        <w:t>decision-making</w:t>
      </w:r>
    </w:p>
    <w:p w14:paraId="0CD752F3" w14:textId="77777777" w:rsidR="001418E5" w:rsidRDefault="00F34B3E">
      <w:pPr>
        <w:pStyle w:val="BodyText"/>
        <w:spacing w:before="124"/>
        <w:ind w:right="134"/>
        <w:jc w:val="both"/>
      </w:pPr>
      <w:r>
        <w:rPr>
          <w:spacing w:val="-1"/>
        </w:rPr>
        <w:t>Following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planning</w:t>
      </w:r>
      <w:r>
        <w:rPr>
          <w:spacing w:val="-7"/>
        </w:rPr>
        <w:t xml:space="preserve"> </w:t>
      </w:r>
      <w:r>
        <w:rPr>
          <w:spacing w:val="-1"/>
        </w:rPr>
        <w:t>process</w:t>
      </w:r>
      <w:r>
        <w:rPr>
          <w:spacing w:val="-4"/>
        </w:rPr>
        <w:t xml:space="preserve"> </w:t>
      </w:r>
      <w:r>
        <w:t>outlined</w:t>
      </w:r>
      <w:r>
        <w:rPr>
          <w:spacing w:val="-7"/>
        </w:rPr>
        <w:t xml:space="preserve"> </w:t>
      </w:r>
      <w:r>
        <w:t>above,</w:t>
      </w:r>
      <w:r>
        <w:rPr>
          <w:spacing w:val="-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rPr>
          <w:spacing w:val="-1"/>
        </w:rPr>
        <w:t>number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-4"/>
        </w:rPr>
        <w:t xml:space="preserve"> </w:t>
      </w:r>
      <w:r>
        <w:t>factors</w:t>
      </w:r>
      <w:r>
        <w:rPr>
          <w:spacing w:val="-5"/>
        </w:rPr>
        <w:t xml:space="preserve"> </w:t>
      </w:r>
      <w:r>
        <w:rPr>
          <w:spacing w:val="-1"/>
        </w:rPr>
        <w:t>specific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rPr>
          <w:spacing w:val="-1"/>
        </w:rPr>
        <w:t>local</w:t>
      </w:r>
      <w:r>
        <w:rPr>
          <w:spacing w:val="-5"/>
        </w:rPr>
        <w:t xml:space="preserve"> </w:t>
      </w:r>
      <w:r>
        <w:t>conditions</w:t>
      </w:r>
      <w:r>
        <w:rPr>
          <w:spacing w:val="63"/>
          <w:w w:val="99"/>
        </w:rPr>
        <w:t xml:space="preserve"> </w:t>
      </w:r>
      <w:r>
        <w:t>within</w:t>
      </w:r>
      <w:r>
        <w:rPr>
          <w:spacing w:val="31"/>
        </w:rPr>
        <w:t xml:space="preserve"> </w:t>
      </w:r>
      <w:r>
        <w:rPr>
          <w:spacing w:val="-1"/>
        </w:rPr>
        <w:t>catchments</w:t>
      </w:r>
      <w:r>
        <w:rPr>
          <w:spacing w:val="30"/>
        </w:rPr>
        <w:t xml:space="preserve"> </w:t>
      </w:r>
      <w:r>
        <w:rPr>
          <w:spacing w:val="-1"/>
        </w:rPr>
        <w:t>influences</w:t>
      </w:r>
      <w:r>
        <w:rPr>
          <w:spacing w:val="30"/>
        </w:rPr>
        <w:t xml:space="preserve"> </w:t>
      </w:r>
      <w:r>
        <w:t>decision</w:t>
      </w:r>
      <w:r>
        <w:rPr>
          <w:rFonts w:cs="Century Gothic"/>
        </w:rPr>
        <w:t>–</w:t>
      </w:r>
      <w:r>
        <w:t>making</w:t>
      </w:r>
      <w:r>
        <w:rPr>
          <w:spacing w:val="31"/>
        </w:rPr>
        <w:t xml:space="preserve"> </w:t>
      </w:r>
      <w:r>
        <w:rPr>
          <w:spacing w:val="-1"/>
        </w:rPr>
        <w:t>around</w:t>
      </w:r>
      <w:r>
        <w:rPr>
          <w:spacing w:val="33"/>
        </w:rPr>
        <w:t xml:space="preserve"> </w:t>
      </w:r>
      <w:r>
        <w:t>water</w:t>
      </w:r>
      <w:r>
        <w:rPr>
          <w:spacing w:val="30"/>
        </w:rPr>
        <w:t xml:space="preserve"> </w:t>
      </w:r>
      <w:r>
        <w:t>delivery,</w:t>
      </w:r>
      <w:r>
        <w:rPr>
          <w:spacing w:val="29"/>
        </w:rPr>
        <w:t xml:space="preserve"> </w:t>
      </w:r>
      <w:r>
        <w:t>carry</w:t>
      </w:r>
      <w:r>
        <w:rPr>
          <w:spacing w:val="32"/>
        </w:rPr>
        <w:t xml:space="preserve"> </w:t>
      </w:r>
      <w:r>
        <w:rPr>
          <w:spacing w:val="-1"/>
        </w:rPr>
        <w:t>over</w:t>
      </w:r>
      <w:r>
        <w:rPr>
          <w:spacing w:val="33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1"/>
        </w:rPr>
        <w:t>trade</w:t>
      </w:r>
      <w:r>
        <w:rPr>
          <w:spacing w:val="79"/>
          <w:w w:val="99"/>
        </w:rPr>
        <w:t xml:space="preserve"> </w:t>
      </w:r>
      <w:r>
        <w:rPr>
          <w:spacing w:val="-1"/>
        </w:rPr>
        <w:t>(Figure</w:t>
      </w:r>
      <w:r>
        <w:rPr>
          <w:spacing w:val="48"/>
        </w:rPr>
        <w:t xml:space="preserve"> </w:t>
      </w:r>
      <w:r>
        <w:t>3).</w:t>
      </w:r>
      <w:r>
        <w:rPr>
          <w:spacing w:val="48"/>
        </w:rPr>
        <w:t xml:space="preserve"> </w:t>
      </w:r>
      <w:r>
        <w:rPr>
          <w:spacing w:val="-1"/>
        </w:rPr>
        <w:t>Local</w:t>
      </w:r>
      <w:r>
        <w:rPr>
          <w:spacing w:val="50"/>
        </w:rPr>
        <w:t xml:space="preserve"> </w:t>
      </w:r>
      <w:r>
        <w:t>knowledge</w:t>
      </w:r>
      <w:r>
        <w:rPr>
          <w:spacing w:val="50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t>experience</w:t>
      </w:r>
      <w:r>
        <w:rPr>
          <w:spacing w:val="49"/>
        </w:rPr>
        <w:t xml:space="preserve"> </w:t>
      </w:r>
      <w:r>
        <w:t>is</w:t>
      </w:r>
      <w:r>
        <w:rPr>
          <w:spacing w:val="50"/>
        </w:rPr>
        <w:t xml:space="preserve"> </w:t>
      </w:r>
      <w:r>
        <w:rPr>
          <w:spacing w:val="-1"/>
        </w:rPr>
        <w:t>critical</w:t>
      </w:r>
      <w:r>
        <w:rPr>
          <w:spacing w:val="49"/>
        </w:rPr>
        <w:t xml:space="preserve"> </w:t>
      </w:r>
      <w:r>
        <w:t>to</w:t>
      </w:r>
      <w:r>
        <w:rPr>
          <w:spacing w:val="48"/>
        </w:rPr>
        <w:t xml:space="preserve"> </w:t>
      </w:r>
      <w:r>
        <w:t>effectively</w:t>
      </w:r>
      <w:r>
        <w:rPr>
          <w:spacing w:val="47"/>
        </w:rPr>
        <w:t xml:space="preserve"> </w:t>
      </w:r>
      <w:r>
        <w:t>manage</w:t>
      </w:r>
      <w:r>
        <w:rPr>
          <w:spacing w:val="49"/>
        </w:rPr>
        <w:t xml:space="preserve"> </w:t>
      </w:r>
      <w:r>
        <w:t>and</w:t>
      </w:r>
      <w:r>
        <w:rPr>
          <w:spacing w:val="48"/>
        </w:rPr>
        <w:t xml:space="preserve"> </w:t>
      </w:r>
      <w:r>
        <w:rPr>
          <w:spacing w:val="-1"/>
        </w:rPr>
        <w:t>deliver</w:t>
      </w:r>
      <w:r>
        <w:rPr>
          <w:spacing w:val="55"/>
          <w:w w:val="9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rPr>
          <w:spacing w:val="-1"/>
        </w:rPr>
        <w:t>environmental</w:t>
      </w:r>
      <w:r>
        <w:rPr>
          <w:spacing w:val="-11"/>
        </w:rPr>
        <w:t xml:space="preserve"> </w:t>
      </w:r>
      <w:r>
        <w:t>water.</w:t>
      </w:r>
      <w:r>
        <w:rPr>
          <w:spacing w:val="-9"/>
        </w:rPr>
        <w:t xml:space="preserve"> </w:t>
      </w:r>
      <w:r>
        <w:rPr>
          <w:spacing w:val="-1"/>
        </w:rPr>
        <w:t>Stakeholders</w:t>
      </w:r>
      <w:r>
        <w:rPr>
          <w:spacing w:val="-9"/>
        </w:rPr>
        <w:t xml:space="preserve"> </w:t>
      </w:r>
      <w:r>
        <w:rPr>
          <w:spacing w:val="-1"/>
        </w:rPr>
        <w:t>have</w:t>
      </w:r>
      <w:r>
        <w:rPr>
          <w:spacing w:val="-10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important</w:t>
      </w:r>
      <w:r>
        <w:rPr>
          <w:spacing w:val="-8"/>
        </w:rPr>
        <w:t xml:space="preserve"> </w:t>
      </w:r>
      <w:r>
        <w:rPr>
          <w:spacing w:val="-1"/>
        </w:rPr>
        <w:t>role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provide</w:t>
      </w:r>
      <w:r>
        <w:rPr>
          <w:spacing w:val="-10"/>
        </w:rPr>
        <w:t xml:space="preserve"> </w:t>
      </w:r>
      <w:r>
        <w:t>critical</w:t>
      </w:r>
      <w:r>
        <w:rPr>
          <w:spacing w:val="73"/>
          <w:w w:val="99"/>
        </w:rPr>
        <w:t xml:space="preserve"> </w:t>
      </w:r>
      <w:r>
        <w:rPr>
          <w:spacing w:val="-1"/>
        </w:rPr>
        <w:t>information</w:t>
      </w:r>
      <w:r>
        <w:rPr>
          <w:spacing w:val="-21"/>
        </w:rPr>
        <w:t xml:space="preserve"> </w:t>
      </w:r>
      <w:r>
        <w:t>that</w:t>
      </w:r>
      <w:r>
        <w:rPr>
          <w:spacing w:val="-19"/>
        </w:rPr>
        <w:t xml:space="preserve"> </w:t>
      </w:r>
      <w:r>
        <w:rPr>
          <w:spacing w:val="-1"/>
        </w:rPr>
        <w:t>informs</w:t>
      </w:r>
      <w:r>
        <w:rPr>
          <w:spacing w:val="-21"/>
        </w:rPr>
        <w:t xml:space="preserve"> </w:t>
      </w:r>
      <w:r>
        <w:t>each</w:t>
      </w:r>
      <w:r>
        <w:rPr>
          <w:spacing w:val="-20"/>
        </w:rPr>
        <w:t xml:space="preserve"> </w:t>
      </w:r>
      <w:r>
        <w:t>stage</w:t>
      </w:r>
      <w:r>
        <w:rPr>
          <w:spacing w:val="-21"/>
        </w:rP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t>the</w:t>
      </w:r>
      <w:r>
        <w:rPr>
          <w:spacing w:val="-20"/>
        </w:rPr>
        <w:t xml:space="preserve"> </w:t>
      </w:r>
      <w:r>
        <w:t>process</w:t>
      </w:r>
      <w:r>
        <w:rPr>
          <w:spacing w:val="-21"/>
        </w:rPr>
        <w:t xml:space="preserve"> </w:t>
      </w:r>
      <w:r>
        <w:rPr>
          <w:spacing w:val="-1"/>
        </w:rPr>
        <w:t>for</w:t>
      </w:r>
      <w:r>
        <w:rPr>
          <w:spacing w:val="-18"/>
        </w:rPr>
        <w:t xml:space="preserve"> </w:t>
      </w:r>
      <w:r>
        <w:t>managing</w:t>
      </w:r>
      <w:r>
        <w:rPr>
          <w:spacing w:val="-21"/>
        </w:rPr>
        <w:t xml:space="preserve"> </w:t>
      </w:r>
      <w:r>
        <w:t>Commonwealth</w:t>
      </w:r>
      <w:r>
        <w:rPr>
          <w:spacing w:val="-20"/>
        </w:rPr>
        <w:t xml:space="preserve"> </w:t>
      </w:r>
      <w:r>
        <w:rPr>
          <w:spacing w:val="-1"/>
        </w:rPr>
        <w:t>environmental</w:t>
      </w:r>
      <w:r>
        <w:rPr>
          <w:spacing w:val="80"/>
          <w:w w:val="99"/>
        </w:rPr>
        <w:t xml:space="preserve"> </w:t>
      </w:r>
      <w:r>
        <w:t>water.</w:t>
      </w:r>
    </w:p>
    <w:p w14:paraId="0CD752F4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2F5" w14:textId="77777777" w:rsidR="001418E5" w:rsidRDefault="001418E5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p w14:paraId="0CD752F6" w14:textId="77777777" w:rsidR="001418E5" w:rsidRDefault="00F34B3E">
      <w:pPr>
        <w:spacing w:line="200" w:lineRule="atLeast"/>
        <w:ind w:left="14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1F" wp14:editId="0CD75420">
            <wp:extent cx="5825659" cy="2615183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5659" cy="2615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2F7" w14:textId="77777777" w:rsidR="001418E5" w:rsidRDefault="00F34B3E">
      <w:pPr>
        <w:pStyle w:val="BodyText"/>
        <w:spacing w:before="148" w:line="242" w:lineRule="exact"/>
        <w:ind w:right="136"/>
        <w:jc w:val="both"/>
      </w:pPr>
      <w:r>
        <w:rPr>
          <w:b/>
        </w:rPr>
        <w:t>Figure</w:t>
      </w:r>
      <w:r>
        <w:rPr>
          <w:b/>
          <w:spacing w:val="21"/>
        </w:rPr>
        <w:t xml:space="preserve"> </w:t>
      </w:r>
      <w:r>
        <w:rPr>
          <w:b/>
          <w:spacing w:val="-1"/>
        </w:rPr>
        <w:t>3:</w:t>
      </w:r>
      <w:r>
        <w:rPr>
          <w:b/>
          <w:spacing w:val="24"/>
        </w:rPr>
        <w:t xml:space="preserve"> </w:t>
      </w:r>
      <w:r>
        <w:rPr>
          <w:spacing w:val="-1"/>
        </w:rPr>
        <w:t>Factors</w:t>
      </w:r>
      <w:r>
        <w:rPr>
          <w:spacing w:val="21"/>
        </w:rPr>
        <w:t xml:space="preserve"> </w:t>
      </w:r>
      <w:r>
        <w:t>informing</w:t>
      </w:r>
      <w:r>
        <w:rPr>
          <w:spacing w:val="23"/>
        </w:rPr>
        <w:t xml:space="preserve"> </w:t>
      </w:r>
      <w:r>
        <w:rPr>
          <w:spacing w:val="-1"/>
        </w:rPr>
        <w:t>planning</w:t>
      </w:r>
      <w:r>
        <w:rPr>
          <w:spacing w:val="22"/>
        </w:rPr>
        <w:t xml:space="preserve"> </w:t>
      </w:r>
      <w:r>
        <w:t>and</w:t>
      </w:r>
      <w:r>
        <w:rPr>
          <w:spacing w:val="22"/>
        </w:rPr>
        <w:t xml:space="preserve"> </w:t>
      </w:r>
      <w:r>
        <w:t>decision-making</w:t>
      </w:r>
      <w:r>
        <w:rPr>
          <w:spacing w:val="22"/>
        </w:rPr>
        <w:t xml:space="preserve"> </w:t>
      </w:r>
      <w:r>
        <w:rPr>
          <w:spacing w:val="-1"/>
        </w:rPr>
        <w:t>for</w:t>
      </w:r>
      <w:r>
        <w:rPr>
          <w:spacing w:val="23"/>
        </w:rPr>
        <w:t xml:space="preserve"> </w:t>
      </w:r>
      <w:r>
        <w:t>Commonwealth</w:t>
      </w:r>
      <w:r>
        <w:rPr>
          <w:spacing w:val="23"/>
        </w:rPr>
        <w:t xml:space="preserve"> </w:t>
      </w:r>
      <w:r>
        <w:rPr>
          <w:spacing w:val="-1"/>
        </w:rPr>
        <w:t>environmental</w:t>
      </w:r>
      <w:r>
        <w:rPr>
          <w:spacing w:val="65"/>
          <w:w w:val="99"/>
        </w:rPr>
        <w:t xml:space="preserve"> </w:t>
      </w:r>
      <w:r>
        <w:t>water</w:t>
      </w:r>
    </w:p>
    <w:p w14:paraId="0CD752F8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2F9" w14:textId="77777777" w:rsidR="001418E5" w:rsidRDefault="001418E5">
      <w:pPr>
        <w:rPr>
          <w:rFonts w:ascii="Century Gothic" w:eastAsia="Century Gothic" w:hAnsi="Century Gothic" w:cs="Century Gothic"/>
          <w:sz w:val="26"/>
          <w:szCs w:val="26"/>
        </w:rPr>
      </w:pPr>
    </w:p>
    <w:p w14:paraId="0CD752FA" w14:textId="77777777" w:rsidR="001418E5" w:rsidRDefault="00F34B3E">
      <w:pPr>
        <w:numPr>
          <w:ilvl w:val="1"/>
          <w:numId w:val="45"/>
        </w:numPr>
        <w:tabs>
          <w:tab w:val="left" w:pos="971"/>
        </w:tabs>
        <w:ind w:right="1721"/>
        <w:rPr>
          <w:rFonts w:ascii="Calibri" w:eastAsia="Calibri" w:hAnsi="Calibri" w:cs="Calibri"/>
          <w:sz w:val="40"/>
          <w:szCs w:val="40"/>
        </w:rPr>
      </w:pPr>
      <w:bookmarkStart w:id="32" w:name="_bookmark31"/>
      <w:bookmarkEnd w:id="32"/>
      <w:r>
        <w:rPr>
          <w:rFonts w:ascii="Calibri"/>
          <w:b/>
          <w:color w:val="5F4879"/>
          <w:spacing w:val="-1"/>
          <w:sz w:val="40"/>
        </w:rPr>
        <w:t>Commonwealth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environmental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watering</w:t>
      </w:r>
      <w:r>
        <w:rPr>
          <w:rFonts w:ascii="Calibri"/>
          <w:b/>
          <w:color w:val="5F4879"/>
          <w:spacing w:val="30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decisions</w:t>
      </w:r>
    </w:p>
    <w:p w14:paraId="0CD752FB" w14:textId="77777777" w:rsidR="001418E5" w:rsidRDefault="00F34B3E">
      <w:pPr>
        <w:pStyle w:val="BodyText"/>
        <w:spacing w:before="126"/>
        <w:ind w:right="133"/>
        <w:jc w:val="both"/>
      </w:pPr>
      <w:r>
        <w:rPr>
          <w:spacing w:val="-1"/>
        </w:rPr>
        <w:t>The</w:t>
      </w:r>
      <w:r>
        <w:rPr>
          <w:spacing w:val="25"/>
        </w:rPr>
        <w:t xml:space="preserve"> </w:t>
      </w:r>
      <w:r>
        <w:t>planning</w:t>
      </w:r>
      <w:r>
        <w:rPr>
          <w:spacing w:val="25"/>
        </w:rPr>
        <w:t xml:space="preserve"> </w:t>
      </w:r>
      <w:r>
        <w:rPr>
          <w:spacing w:val="-1"/>
        </w:rPr>
        <w:t>phase</w:t>
      </w:r>
      <w:r>
        <w:rPr>
          <w:spacing w:val="25"/>
        </w:rPr>
        <w:t xml:space="preserve"> </w:t>
      </w:r>
      <w:r>
        <w:t>is</w:t>
      </w:r>
      <w:r>
        <w:rPr>
          <w:spacing w:val="22"/>
        </w:rPr>
        <w:t xml:space="preserve"> </w:t>
      </w:r>
      <w:r>
        <w:rPr>
          <w:spacing w:val="-1"/>
        </w:rPr>
        <w:t>the</w:t>
      </w:r>
      <w:r>
        <w:rPr>
          <w:spacing w:val="25"/>
        </w:rPr>
        <w:t xml:space="preserve"> </w:t>
      </w:r>
      <w:r>
        <w:t>first</w:t>
      </w:r>
      <w:r>
        <w:rPr>
          <w:spacing w:val="27"/>
        </w:rPr>
        <w:t xml:space="preserve"> </w:t>
      </w:r>
      <w:r>
        <w:t>stage</w:t>
      </w:r>
      <w:r>
        <w:rPr>
          <w:spacing w:val="25"/>
        </w:rPr>
        <w:t xml:space="preserve"> </w:t>
      </w:r>
      <w:r>
        <w:t>in</w:t>
      </w:r>
      <w:r>
        <w:rPr>
          <w:spacing w:val="2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cycle</w:t>
      </w:r>
      <w:r>
        <w:rPr>
          <w:spacing w:val="23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environmental</w:t>
      </w:r>
      <w:r>
        <w:rPr>
          <w:spacing w:val="26"/>
        </w:rPr>
        <w:t xml:space="preserve"> </w:t>
      </w:r>
      <w:r>
        <w:t>water</w:t>
      </w:r>
      <w:r>
        <w:rPr>
          <w:spacing w:val="25"/>
        </w:rPr>
        <w:t xml:space="preserve"> </w:t>
      </w:r>
      <w:r>
        <w:t>management.</w:t>
      </w:r>
      <w:r>
        <w:rPr>
          <w:spacing w:val="34"/>
        </w:rPr>
        <w:t xml:space="preserve"> </w:t>
      </w:r>
      <w:r>
        <w:rPr>
          <w:spacing w:val="-1"/>
        </w:rPr>
        <w:t>The</w:t>
      </w:r>
      <w:r>
        <w:rPr>
          <w:spacing w:val="35"/>
          <w:w w:val="99"/>
        </w:rPr>
        <w:t xml:space="preserve"> </w:t>
      </w:r>
      <w:r>
        <w:t>planning</w:t>
      </w:r>
      <w:r>
        <w:rPr>
          <w:spacing w:val="-1"/>
        </w:rPr>
        <w:t xml:space="preserve"> process</w:t>
      </w:r>
      <w:r>
        <w:rPr>
          <w:spacing w:val="-2"/>
        </w:rPr>
        <w:t xml:space="preserve"> </w:t>
      </w:r>
      <w:r>
        <w:rPr>
          <w:spacing w:val="-1"/>
        </w:rPr>
        <w:t>occurs</w:t>
      </w:r>
      <w:r>
        <w:rPr>
          <w:spacing w:val="1"/>
        </w:rPr>
        <w:t xml:space="preserve"> </w:t>
      </w:r>
      <w:r>
        <w:rPr>
          <w:spacing w:val="-1"/>
        </w:rPr>
        <w:t>on</w:t>
      </w:r>
      <w:r>
        <w:t xml:space="preserve"> an </w:t>
      </w:r>
      <w:r>
        <w:rPr>
          <w:spacing w:val="-1"/>
        </w:rPr>
        <w:t>annual</w:t>
      </w:r>
      <w:r>
        <w:t xml:space="preserve"> </w:t>
      </w:r>
      <w:r>
        <w:rPr>
          <w:spacing w:val="-1"/>
        </w:rPr>
        <w:t xml:space="preserve">basis </w:t>
      </w:r>
      <w:r>
        <w:t xml:space="preserve">between </w:t>
      </w:r>
      <w:r>
        <w:rPr>
          <w:spacing w:val="-1"/>
        </w:rPr>
        <w:t>January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end</w:t>
      </w:r>
      <w:r>
        <w:rPr>
          <w:spacing w:val="-1"/>
        </w:rPr>
        <w:t xml:space="preserve"> of</w:t>
      </w:r>
      <w:r>
        <w:t xml:space="preserve"> </w:t>
      </w:r>
      <w:r>
        <w:rPr>
          <w:spacing w:val="1"/>
        </w:rPr>
        <w:t>June,</w:t>
      </w:r>
      <w:r>
        <w:rPr>
          <w:spacing w:val="-3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each</w:t>
      </w:r>
      <w:r>
        <w:rPr>
          <w:spacing w:val="63"/>
          <w:w w:val="99"/>
        </w:rPr>
        <w:t xml:space="preserve"> </w:t>
      </w:r>
      <w:r>
        <w:t>planning</w:t>
      </w:r>
      <w:r>
        <w:rPr>
          <w:spacing w:val="-10"/>
        </w:rPr>
        <w:t xml:space="preserve"> </w:t>
      </w:r>
      <w:r>
        <w:t>document</w:t>
      </w:r>
      <w:r>
        <w:rPr>
          <w:spacing w:val="-8"/>
        </w:rPr>
        <w:t xml:space="preserve"> </w:t>
      </w:r>
      <w:r>
        <w:t>represents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culmination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months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work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consultation.</w:t>
      </w:r>
      <w:r>
        <w:rPr>
          <w:spacing w:val="-12"/>
        </w:rPr>
        <w:t xml:space="preserve"> </w:t>
      </w:r>
      <w:r>
        <w:t>Throughout</w:t>
      </w:r>
      <w:r>
        <w:rPr>
          <w:spacing w:val="54"/>
          <w:w w:val="9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planning</w:t>
      </w:r>
      <w:r>
        <w:rPr>
          <w:spacing w:val="-9"/>
        </w:rPr>
        <w:t xml:space="preserve"> </w:t>
      </w:r>
      <w:r>
        <w:rPr>
          <w:spacing w:val="-1"/>
        </w:rPr>
        <w:t>process,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9"/>
        </w:rPr>
        <w:t xml:space="preserve"> </w:t>
      </w:r>
      <w:r>
        <w:rPr>
          <w:spacing w:val="-1"/>
        </w:rPr>
        <w:t>consults</w:t>
      </w:r>
      <w:r>
        <w:rPr>
          <w:spacing w:val="-10"/>
        </w:rPr>
        <w:t xml:space="preserve"> </w:t>
      </w:r>
      <w:r>
        <w:rPr>
          <w:spacing w:val="-1"/>
        </w:rPr>
        <w:t>closely</w:t>
      </w:r>
      <w:r>
        <w:rPr>
          <w:spacing w:val="-10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rPr>
          <w:spacing w:val="-1"/>
        </w:rPr>
        <w:t>state</w:t>
      </w:r>
      <w:r>
        <w:rPr>
          <w:spacing w:val="-9"/>
        </w:rPr>
        <w:t xml:space="preserve"> </w:t>
      </w:r>
      <w:r>
        <w:t>environmental</w:t>
      </w:r>
      <w:r>
        <w:rPr>
          <w:spacing w:val="-13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managers,</w:t>
      </w:r>
      <w:r>
        <w:rPr>
          <w:spacing w:val="-12"/>
        </w:rPr>
        <w:t xml:space="preserve"> </w:t>
      </w:r>
      <w:r>
        <w:rPr>
          <w:spacing w:val="-1"/>
        </w:rPr>
        <w:t>river</w:t>
      </w:r>
      <w:r>
        <w:rPr>
          <w:spacing w:val="64"/>
          <w:w w:val="99"/>
        </w:rPr>
        <w:t xml:space="preserve"> </w:t>
      </w:r>
      <w:r>
        <w:rPr>
          <w:spacing w:val="-1"/>
        </w:rPr>
        <w:t>operators</w:t>
      </w:r>
      <w:r>
        <w:rPr>
          <w:spacing w:val="2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local</w:t>
      </w:r>
      <w:r>
        <w:rPr>
          <w:spacing w:val="3"/>
        </w:rPr>
        <w:t xml:space="preserve"> </w:t>
      </w:r>
      <w:r>
        <w:rPr>
          <w:spacing w:val="-1"/>
        </w:rPr>
        <w:t>environmental</w:t>
      </w:r>
      <w:r>
        <w:rPr>
          <w:spacing w:val="1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rPr>
          <w:spacing w:val="-1"/>
        </w:rPr>
        <w:t>advisory</w:t>
      </w:r>
      <w:r>
        <w:rPr>
          <w:spacing w:val="1"/>
        </w:rPr>
        <w:t xml:space="preserve"> </w:t>
      </w:r>
      <w:r>
        <w:t xml:space="preserve">groups. </w:t>
      </w:r>
      <w:r>
        <w:rPr>
          <w:spacing w:val="-1"/>
        </w:rPr>
        <w:t>The</w:t>
      </w:r>
      <w:r>
        <w:rPr>
          <w:spacing w:val="3"/>
        </w:rPr>
        <w:t xml:space="preserve"> </w:t>
      </w:r>
      <w:r>
        <w:rPr>
          <w:spacing w:val="-1"/>
        </w:rPr>
        <w:t>information</w:t>
      </w:r>
      <w:r>
        <w:rPr>
          <w:spacing w:val="3"/>
        </w:rPr>
        <w:t xml:space="preserve"> </w:t>
      </w:r>
      <w:r>
        <w:t>gathered</w:t>
      </w:r>
      <w:r>
        <w:rPr>
          <w:spacing w:val="3"/>
        </w:rPr>
        <w:t xml:space="preserve"> </w:t>
      </w:r>
      <w:r>
        <w:t>as part</w:t>
      </w:r>
      <w:r>
        <w:rPr>
          <w:spacing w:val="3"/>
        </w:rPr>
        <w:t xml:space="preserve"> </w:t>
      </w:r>
      <w:r>
        <w:rPr>
          <w:spacing w:val="-1"/>
        </w:rPr>
        <w:t>of</w:t>
      </w:r>
      <w:r>
        <w:rPr>
          <w:spacing w:val="93"/>
          <w:w w:val="99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planning</w:t>
      </w:r>
      <w:r>
        <w:rPr>
          <w:spacing w:val="-2"/>
        </w:rPr>
        <w:t xml:space="preserve"> </w:t>
      </w:r>
      <w:r>
        <w:rPr>
          <w:spacing w:val="-1"/>
        </w:rPr>
        <w:t>process</w:t>
      </w:r>
      <w:r>
        <w:rPr>
          <w:spacing w:val="-2"/>
        </w:rPr>
        <w:t xml:space="preserve"> </w:t>
      </w:r>
      <w:r>
        <w:t>feeds</w:t>
      </w:r>
      <w:r>
        <w:rPr>
          <w:spacing w:val="-2"/>
        </w:rPr>
        <w:t xml:space="preserve"> </w:t>
      </w:r>
      <w:r>
        <w:t>into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</w:t>
      </w:r>
      <w:r>
        <w:rPr>
          <w:spacing w:val="-1"/>
        </w:rPr>
        <w:t xml:space="preserve"> of</w:t>
      </w:r>
      <w:r>
        <w:rPr>
          <w:spacing w:val="3"/>
        </w:rPr>
        <w:t xml:space="preserve"> </w:t>
      </w:r>
      <w:r>
        <w:t>watering</w:t>
      </w:r>
      <w:r>
        <w:rPr>
          <w:spacing w:val="-1"/>
        </w:rPr>
        <w:t xml:space="preserve"> intentions</w:t>
      </w:r>
      <w:r>
        <w:t xml:space="preserve"> for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water</w:t>
      </w:r>
      <w:r>
        <w:rPr>
          <w:spacing w:val="60"/>
          <w:w w:val="99"/>
        </w:rPr>
        <w:t xml:space="preserve"> </w:t>
      </w:r>
      <w:r>
        <w:t>year.</w:t>
      </w:r>
    </w:p>
    <w:p w14:paraId="0CD752FC" w14:textId="77777777" w:rsidR="001418E5" w:rsidRDefault="00F34B3E">
      <w:pPr>
        <w:pStyle w:val="BodyText"/>
        <w:ind w:right="131"/>
        <w:jc w:val="both"/>
      </w:pPr>
      <w:r>
        <w:t>Towards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beginning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year,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focus</w:t>
      </w:r>
      <w:r>
        <w:rPr>
          <w:spacing w:val="-6"/>
        </w:rPr>
        <w:t xml:space="preserve"> </w:t>
      </w:r>
      <w:r>
        <w:rPr>
          <w:spacing w:val="-1"/>
        </w:rPr>
        <w:t>shifts</w:t>
      </w:r>
      <w:r>
        <w:rPr>
          <w:spacing w:val="-9"/>
        </w:rPr>
        <w:t xml:space="preserve"> </w:t>
      </w:r>
      <w:r>
        <w:rPr>
          <w:spacing w:val="-1"/>
        </w:rPr>
        <w:t>from</w:t>
      </w:r>
      <w:r>
        <w:rPr>
          <w:spacing w:val="-6"/>
        </w:rPr>
        <w:t xml:space="preserve"> </w:t>
      </w:r>
      <w:r>
        <w:t>planning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implementation.</w:t>
      </w:r>
      <w:r>
        <w:rPr>
          <w:spacing w:val="44"/>
          <w:w w:val="99"/>
        </w:rPr>
        <w:t xml:space="preserve"> </w:t>
      </w:r>
      <w:r>
        <w:t>Greater</w:t>
      </w:r>
      <w:r>
        <w:rPr>
          <w:spacing w:val="5"/>
        </w:rPr>
        <w:t xml:space="preserve"> </w:t>
      </w:r>
      <w:r>
        <w:rPr>
          <w:spacing w:val="-1"/>
        </w:rPr>
        <w:t>consideration</w:t>
      </w:r>
      <w:r>
        <w:rPr>
          <w:spacing w:val="6"/>
        </w:rPr>
        <w:t xml:space="preserve"> </w:t>
      </w:r>
      <w:r>
        <w:t>is</w:t>
      </w:r>
      <w:r>
        <w:rPr>
          <w:spacing w:val="4"/>
        </w:rPr>
        <w:t xml:space="preserve"> </w:t>
      </w:r>
      <w:r>
        <w:rPr>
          <w:spacing w:val="-1"/>
        </w:rPr>
        <w:t>given</w:t>
      </w:r>
      <w:r>
        <w:rPr>
          <w:spacing w:val="5"/>
        </w:rPr>
        <w:t xml:space="preserve"> </w:t>
      </w:r>
      <w:r>
        <w:t>to</w:t>
      </w:r>
      <w:r>
        <w:rPr>
          <w:spacing w:val="4"/>
        </w:rPr>
        <w:t xml:space="preserve"> </w:t>
      </w:r>
      <w:r>
        <w:rPr>
          <w:spacing w:val="-1"/>
        </w:rPr>
        <w:t>current</w:t>
      </w:r>
      <w:r>
        <w:rPr>
          <w:spacing w:val="6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rPr>
          <w:spacing w:val="-1"/>
        </w:rPr>
        <w:t>forecast</w:t>
      </w:r>
      <w:r>
        <w:rPr>
          <w:spacing w:val="5"/>
        </w:rPr>
        <w:t xml:space="preserve"> </w:t>
      </w:r>
      <w:r>
        <w:t>catchment</w:t>
      </w:r>
      <w:r>
        <w:rPr>
          <w:spacing w:val="7"/>
        </w:rPr>
        <w:t xml:space="preserve"> </w:t>
      </w:r>
      <w:r>
        <w:rPr>
          <w:spacing w:val="-1"/>
        </w:rPr>
        <w:t>conditions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water</w:t>
      </w:r>
      <w:r>
        <w:rPr>
          <w:spacing w:val="77"/>
          <w:w w:val="99"/>
        </w:rPr>
        <w:t xml:space="preserve"> </w:t>
      </w:r>
      <w:r>
        <w:rPr>
          <w:spacing w:val="-1"/>
        </w:rPr>
        <w:t>availability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whether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rPr>
          <w:spacing w:val="-1"/>
        </w:rPr>
        <w:t xml:space="preserve">intentions </w:t>
      </w:r>
      <w:r>
        <w:t>identified</w:t>
      </w:r>
      <w:r>
        <w:rPr>
          <w:spacing w:val="-4"/>
        </w:rPr>
        <w:t xml:space="preserve"> </w:t>
      </w:r>
      <w:r>
        <w:rPr>
          <w:spacing w:val="-1"/>
        </w:rP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planning</w:t>
      </w:r>
      <w:r>
        <w:rPr>
          <w:spacing w:val="-5"/>
        </w:rPr>
        <w:t xml:space="preserve"> </w:t>
      </w:r>
      <w:r>
        <w:rPr>
          <w:spacing w:val="-1"/>
        </w:rPr>
        <w:t>process</w:t>
      </w:r>
      <w:r>
        <w:rPr>
          <w:spacing w:val="76"/>
          <w:w w:val="99"/>
        </w:rPr>
        <w:t xml:space="preserve"> </w:t>
      </w:r>
      <w:r>
        <w:t>can</w:t>
      </w:r>
      <w:r>
        <w:rPr>
          <w:spacing w:val="3"/>
        </w:rPr>
        <w:t xml:space="preserve"> </w:t>
      </w:r>
      <w:r>
        <w:rPr>
          <w:spacing w:val="-1"/>
        </w:rPr>
        <w:t>feasibly</w:t>
      </w:r>
      <w:r>
        <w:rPr>
          <w:spacing w:val="1"/>
        </w:rPr>
        <w:t xml:space="preserve"> </w:t>
      </w:r>
      <w:r>
        <w:t>be</w:t>
      </w:r>
      <w:r>
        <w:rPr>
          <w:spacing w:val="3"/>
        </w:rPr>
        <w:t xml:space="preserve"> </w:t>
      </w:r>
      <w:r>
        <w:t>implemented.</w:t>
      </w:r>
      <w:r>
        <w:rPr>
          <w:spacing w:val="4"/>
        </w:rPr>
        <w:t xml:space="preserve"> </w:t>
      </w:r>
      <w:r>
        <w:rPr>
          <w:spacing w:val="-1"/>
        </w:rPr>
        <w:t>Local</w:t>
      </w:r>
      <w:r>
        <w:rPr>
          <w:spacing w:val="3"/>
        </w:rPr>
        <w:t xml:space="preserve"> </w:t>
      </w:r>
      <w:r>
        <w:t>on-ground</w:t>
      </w:r>
      <w:r>
        <w:rPr>
          <w:spacing w:val="2"/>
        </w:rPr>
        <w:t xml:space="preserve"> </w:t>
      </w:r>
      <w:r>
        <w:t>knowledge</w:t>
      </w:r>
      <w:r>
        <w:rPr>
          <w:spacing w:val="3"/>
        </w:rPr>
        <w:t xml:space="preserve"> </w:t>
      </w:r>
      <w:r>
        <w:t>is</w:t>
      </w:r>
      <w:r>
        <w:rPr>
          <w:spacing w:val="2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rPr>
          <w:spacing w:val="-1"/>
        </w:rPr>
        <w:t>for</w:t>
      </w:r>
      <w:r>
        <w:rPr>
          <w:spacing w:val="3"/>
        </w:rPr>
        <w:t xml:space="preserve"> </w:t>
      </w:r>
      <w:r>
        <w:t>detailing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specific</w:t>
      </w:r>
      <w:r>
        <w:rPr>
          <w:spacing w:val="45"/>
          <w:w w:val="99"/>
        </w:rPr>
        <w:t xml:space="preserve"> </w:t>
      </w:r>
      <w:r>
        <w:t>watering</w:t>
      </w:r>
      <w:r>
        <w:rPr>
          <w:spacing w:val="-4"/>
        </w:rPr>
        <w:t xml:space="preserve"> </w:t>
      </w:r>
      <w:r>
        <w:rPr>
          <w:spacing w:val="-1"/>
        </w:rPr>
        <w:t>action</w:t>
      </w:r>
      <w:r>
        <w:rPr>
          <w:spacing w:val="-3"/>
        </w:rPr>
        <w:t xml:space="preserve"> </w:t>
      </w:r>
      <w:r>
        <w:rPr>
          <w:spacing w:val="-1"/>
        </w:rPr>
        <w:t>including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flow</w:t>
      </w:r>
      <w:r>
        <w:rPr>
          <w:spacing w:val="1"/>
        </w:rPr>
        <w:t xml:space="preserve"> </w:t>
      </w:r>
      <w:r>
        <w:t>magnitude,</w:t>
      </w:r>
      <w:r>
        <w:rPr>
          <w:spacing w:val="-6"/>
        </w:rPr>
        <w:t xml:space="preserve"> </w:t>
      </w:r>
      <w:r>
        <w:t>timing,</w:t>
      </w:r>
      <w:r>
        <w:rPr>
          <w:spacing w:val="-6"/>
        </w:rPr>
        <w:t xml:space="preserve"> </w:t>
      </w:r>
      <w:r>
        <w:t>triggers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commencement,</w:t>
      </w:r>
      <w:r>
        <w:rPr>
          <w:spacing w:val="-7"/>
        </w:rPr>
        <w:t xml:space="preserve"> </w:t>
      </w:r>
      <w:r>
        <w:t>rates</w:t>
      </w:r>
      <w:r>
        <w:rPr>
          <w:spacing w:val="-4"/>
        </w:rPr>
        <w:t xml:space="preserve"> </w:t>
      </w:r>
      <w:r>
        <w:rPr>
          <w:spacing w:val="-1"/>
        </w:rPr>
        <w:t>of</w:t>
      </w:r>
      <w:r>
        <w:rPr>
          <w:spacing w:val="4"/>
        </w:rPr>
        <w:t xml:space="preserve"> </w:t>
      </w:r>
      <w:r>
        <w:rPr>
          <w:spacing w:val="-1"/>
        </w:rPr>
        <w:t>rise</w:t>
      </w:r>
      <w:r>
        <w:rPr>
          <w:spacing w:val="61"/>
          <w:w w:val="99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fall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be</w:t>
      </w:r>
      <w:r>
        <w:rPr>
          <w:spacing w:val="-5"/>
        </w:rPr>
        <w:t xml:space="preserve"> </w:t>
      </w:r>
      <w:r>
        <w:rPr>
          <w:spacing w:val="-1"/>
        </w:rPr>
        <w:t>inundated.</w:t>
      </w:r>
    </w:p>
    <w:p w14:paraId="0CD752FD" w14:textId="77777777" w:rsidR="001418E5" w:rsidRDefault="00F34B3E">
      <w:pPr>
        <w:pStyle w:val="BodyText"/>
        <w:ind w:right="132"/>
        <w:jc w:val="both"/>
      </w:pPr>
      <w:r>
        <w:rPr>
          <w:spacing w:val="-1"/>
        </w:rPr>
        <w:t>Once</w:t>
      </w:r>
      <w:r>
        <w:rPr>
          <w:spacing w:val="30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t>action</w:t>
      </w:r>
      <w:r>
        <w:rPr>
          <w:spacing w:val="30"/>
        </w:rPr>
        <w:t xml:space="preserve"> </w:t>
      </w:r>
      <w:r>
        <w:t>has</w:t>
      </w:r>
      <w:r>
        <w:rPr>
          <w:spacing w:val="29"/>
        </w:rPr>
        <w:t xml:space="preserve"> </w:t>
      </w:r>
      <w:r>
        <w:rPr>
          <w:spacing w:val="-1"/>
        </w:rPr>
        <w:t>been</w:t>
      </w:r>
      <w:r>
        <w:rPr>
          <w:spacing w:val="31"/>
        </w:rPr>
        <w:t xml:space="preserve"> </w:t>
      </w:r>
      <w:r>
        <w:rPr>
          <w:spacing w:val="-1"/>
        </w:rPr>
        <w:t>scoped</w:t>
      </w:r>
      <w:r>
        <w:rPr>
          <w:spacing w:val="31"/>
        </w:rPr>
        <w:t xml:space="preserve"> </w:t>
      </w:r>
      <w:r>
        <w:t>in</w:t>
      </w:r>
      <w:r>
        <w:rPr>
          <w:spacing w:val="30"/>
        </w:rPr>
        <w:t xml:space="preserve"> </w:t>
      </w:r>
      <w:r>
        <w:t>more</w:t>
      </w:r>
      <w:r>
        <w:rPr>
          <w:spacing w:val="29"/>
        </w:rPr>
        <w:t xml:space="preserve"> </w:t>
      </w:r>
      <w:r>
        <w:rPr>
          <w:spacing w:val="1"/>
        </w:rPr>
        <w:t>detail,</w:t>
      </w:r>
      <w:r>
        <w:rPr>
          <w:spacing w:val="28"/>
        </w:rPr>
        <w:t xml:space="preserve"> </w:t>
      </w:r>
      <w:r>
        <w:t>an</w:t>
      </w:r>
      <w:r>
        <w:rPr>
          <w:spacing w:val="30"/>
        </w:rPr>
        <w:t xml:space="preserve"> </w:t>
      </w:r>
      <w:r>
        <w:rPr>
          <w:spacing w:val="-1"/>
        </w:rPr>
        <w:t>assessment</w:t>
      </w:r>
      <w:r>
        <w:rPr>
          <w:spacing w:val="34"/>
        </w:rPr>
        <w:t xml:space="preserve"> </w:t>
      </w:r>
      <w:r>
        <w:t>is</w:t>
      </w:r>
      <w:r>
        <w:rPr>
          <w:spacing w:val="30"/>
        </w:rPr>
        <w:t xml:space="preserve"> </w:t>
      </w:r>
      <w:r>
        <w:t>undertaken</w:t>
      </w:r>
      <w:r>
        <w:rPr>
          <w:spacing w:val="33"/>
        </w:rPr>
        <w:t xml:space="preserve"> </w:t>
      </w:r>
      <w:r>
        <w:rPr>
          <w:spacing w:val="-1"/>
        </w:rPr>
        <w:t>against</w:t>
      </w:r>
      <w:r>
        <w:rPr>
          <w:spacing w:val="29"/>
        </w:rPr>
        <w:t xml:space="preserve"> </w:t>
      </w:r>
      <w:r>
        <w:t>the</w:t>
      </w:r>
      <w:r>
        <w:rPr>
          <w:spacing w:val="39"/>
          <w:w w:val="99"/>
        </w:rPr>
        <w:t xml:space="preserve"> </w:t>
      </w:r>
      <w:r>
        <w:t>following</w:t>
      </w:r>
      <w:r>
        <w:rPr>
          <w:spacing w:val="-17"/>
        </w:rPr>
        <w:t xml:space="preserve"> </w:t>
      </w:r>
      <w:r>
        <w:rPr>
          <w:spacing w:val="-1"/>
        </w:rPr>
        <w:t>criteria:</w:t>
      </w:r>
    </w:p>
    <w:p w14:paraId="0CD752FE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rPr>
          <w:spacing w:val="-1"/>
        </w:rPr>
        <w:t>ecological</w:t>
      </w:r>
      <w:r>
        <w:rPr>
          <w:spacing w:val="-7"/>
        </w:rPr>
        <w:t xml:space="preserve"> </w:t>
      </w:r>
      <w:r>
        <w:rPr>
          <w:spacing w:val="-1"/>
        </w:rPr>
        <w:t>value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river,</w:t>
      </w:r>
      <w:r>
        <w:rPr>
          <w:spacing w:val="-7"/>
        </w:rPr>
        <w:t xml:space="preserve"> </w:t>
      </w:r>
      <w:r>
        <w:t>floodplain</w:t>
      </w:r>
      <w:r>
        <w:rPr>
          <w:spacing w:val="-6"/>
        </w:rPr>
        <w:t xml:space="preserve"> </w:t>
      </w:r>
      <w:r>
        <w:rPr>
          <w:spacing w:val="-1"/>
        </w:rPr>
        <w:t>or</w:t>
      </w:r>
      <w:r>
        <w:rPr>
          <w:spacing w:val="-8"/>
        </w:rPr>
        <w:t xml:space="preserve"> </w:t>
      </w:r>
      <w:r>
        <w:t>wetland</w:t>
      </w:r>
    </w:p>
    <w:p w14:paraId="0CD752FF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spacing w:before="120"/>
        <w:ind w:left="543" w:hanging="425"/>
        <w:jc w:val="both"/>
      </w:pPr>
      <w:r>
        <w:t>expected</w:t>
      </w:r>
      <w:r>
        <w:rPr>
          <w:spacing w:val="-12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from</w:t>
      </w:r>
      <w:r>
        <w:rPr>
          <w:spacing w:val="-12"/>
        </w:rPr>
        <w:t xml:space="preserve"> </w:t>
      </w:r>
      <w:r>
        <w:t>watering</w:t>
      </w:r>
    </w:p>
    <w:p w14:paraId="0CD75300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spacing w:before="122"/>
        <w:ind w:left="543" w:hanging="425"/>
        <w:jc w:val="both"/>
      </w:pPr>
      <w:r>
        <w:rPr>
          <w:spacing w:val="-1"/>
        </w:rPr>
        <w:t>potential</w:t>
      </w:r>
      <w:r>
        <w:rPr>
          <w:spacing w:val="-8"/>
        </w:rPr>
        <w:t xml:space="preserve"> </w:t>
      </w:r>
      <w:r>
        <w:rPr>
          <w:spacing w:val="-1"/>
        </w:rPr>
        <w:t>risks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watering</w:t>
      </w:r>
    </w:p>
    <w:p w14:paraId="0CD75301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t>long-term</w:t>
      </w:r>
      <w:r>
        <w:rPr>
          <w:spacing w:val="-9"/>
        </w:rPr>
        <w:t xml:space="preserve"> </w:t>
      </w:r>
      <w:r>
        <w:rPr>
          <w:spacing w:val="-1"/>
        </w:rPr>
        <w:t>sustainability</w:t>
      </w:r>
      <w:r>
        <w:rPr>
          <w:spacing w:val="-10"/>
        </w:rPr>
        <w:t xml:space="preserve"> </w:t>
      </w:r>
      <w:r>
        <w:rPr>
          <w:spacing w:val="-1"/>
        </w:rPr>
        <w:t>and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site</w:t>
      </w:r>
    </w:p>
    <w:p w14:paraId="0CD75302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rPr>
          <w:spacing w:val="-1"/>
        </w:rPr>
        <w:t>cost</w:t>
      </w:r>
      <w:r>
        <w:rPr>
          <w:spacing w:val="-8"/>
        </w:rPr>
        <w:t xml:space="preserve"> </w:t>
      </w:r>
      <w:r>
        <w:rPr>
          <w:spacing w:val="-1"/>
        </w:rPr>
        <w:t>effectiveness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feasibility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9"/>
        </w:rPr>
        <w:t xml:space="preserve"> </w:t>
      </w:r>
      <w:r>
        <w:t>watering.</w:t>
      </w:r>
    </w:p>
    <w:p w14:paraId="0CD75303" w14:textId="77777777" w:rsidR="001418E5" w:rsidRDefault="001418E5">
      <w:pPr>
        <w:jc w:val="both"/>
        <w:sectPr w:rsidR="001418E5">
          <w:pgSz w:w="11910" w:h="16840"/>
          <w:pgMar w:top="840" w:right="1140" w:bottom="860" w:left="1300" w:header="0" w:footer="672" w:gutter="0"/>
          <w:cols w:space="720"/>
        </w:sectPr>
      </w:pPr>
    </w:p>
    <w:p w14:paraId="0CD75304" w14:textId="77777777" w:rsidR="001418E5" w:rsidRDefault="00F34B3E">
      <w:pPr>
        <w:pStyle w:val="BodyText"/>
        <w:spacing w:before="36"/>
        <w:ind w:left="538" w:right="652"/>
        <w:jc w:val="both"/>
      </w:pPr>
      <w:r>
        <w:rPr>
          <w:spacing w:val="-1"/>
        </w:rPr>
        <w:lastRenderedPageBreak/>
        <w:t>Following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scoping</w:t>
      </w:r>
      <w:r>
        <w:rPr>
          <w:spacing w:val="50"/>
        </w:rPr>
        <w:t xml:space="preserve"> </w:t>
      </w:r>
      <w:r>
        <w:t>and</w:t>
      </w:r>
      <w:r>
        <w:rPr>
          <w:spacing w:val="52"/>
        </w:rPr>
        <w:t xml:space="preserve"> </w:t>
      </w:r>
      <w:r>
        <w:rPr>
          <w:spacing w:val="-1"/>
        </w:rPr>
        <w:t>assessment</w:t>
      </w:r>
      <w:r>
        <w:rPr>
          <w:spacing w:val="53"/>
        </w:rPr>
        <w:t xml:space="preserve"> </w:t>
      </w:r>
      <w:r>
        <w:rPr>
          <w:spacing w:val="-1"/>
        </w:rPr>
        <w:t>of</w:t>
      </w:r>
      <w:r>
        <w:rPr>
          <w:spacing w:val="54"/>
        </w:rPr>
        <w:t xml:space="preserve"> </w:t>
      </w:r>
      <w:r>
        <w:t>potential</w:t>
      </w:r>
      <w:r>
        <w:rPr>
          <w:spacing w:val="52"/>
        </w:rPr>
        <w:t xml:space="preserve"> </w:t>
      </w:r>
      <w:r>
        <w:t>watering</w:t>
      </w:r>
      <w:r>
        <w:rPr>
          <w:spacing w:val="53"/>
        </w:rPr>
        <w:t xml:space="preserve"> </w:t>
      </w:r>
      <w:r>
        <w:rPr>
          <w:spacing w:val="-1"/>
        </w:rPr>
        <w:t>actions,</w:t>
      </w:r>
      <w:r>
        <w:rPr>
          <w:spacing w:val="50"/>
        </w:rPr>
        <w:t xml:space="preserve"> </w:t>
      </w:r>
      <w:r>
        <w:t>the</w:t>
      </w:r>
      <w:r>
        <w:rPr>
          <w:spacing w:val="53"/>
        </w:rPr>
        <w:t xml:space="preserve"> </w:t>
      </w:r>
      <w:r>
        <w:t>Commonwealth</w:t>
      </w:r>
      <w:r>
        <w:rPr>
          <w:spacing w:val="68"/>
          <w:w w:val="99"/>
        </w:rPr>
        <w:t xml:space="preserve"> </w:t>
      </w:r>
      <w:r>
        <w:t>Environmental</w:t>
      </w:r>
      <w:r>
        <w:rPr>
          <w:spacing w:val="17"/>
        </w:rPr>
        <w:t xml:space="preserve"> </w:t>
      </w:r>
      <w:r>
        <w:rPr>
          <w:spacing w:val="-1"/>
        </w:rPr>
        <w:t>Water</w:t>
      </w:r>
      <w:r>
        <w:rPr>
          <w:spacing w:val="16"/>
        </w:rPr>
        <w:t xml:space="preserve"> </w:t>
      </w:r>
      <w:r>
        <w:rPr>
          <w:spacing w:val="-1"/>
        </w:rPr>
        <w:t>Holder</w:t>
      </w:r>
      <w:r>
        <w:rPr>
          <w:spacing w:val="16"/>
        </w:rPr>
        <w:t xml:space="preserve"> </w:t>
      </w:r>
      <w:r>
        <w:t>is</w:t>
      </w:r>
      <w:r>
        <w:rPr>
          <w:spacing w:val="15"/>
        </w:rPr>
        <w:t xml:space="preserve"> </w:t>
      </w:r>
      <w:r>
        <w:rPr>
          <w:spacing w:val="-1"/>
        </w:rPr>
        <w:t>required</w:t>
      </w:r>
      <w:r>
        <w:rPr>
          <w:spacing w:val="19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t>make</w:t>
      </w:r>
      <w:r>
        <w:rPr>
          <w:spacing w:val="18"/>
        </w:rPr>
        <w:t xml:space="preserve"> </w:t>
      </w:r>
      <w:r>
        <w:t>a</w:t>
      </w:r>
      <w:r>
        <w:rPr>
          <w:spacing w:val="16"/>
        </w:rPr>
        <w:t xml:space="preserve"> </w:t>
      </w:r>
      <w:r>
        <w:rPr>
          <w:spacing w:val="-1"/>
        </w:rPr>
        <w:t>decision</w:t>
      </w:r>
      <w:r>
        <w:rPr>
          <w:spacing w:val="23"/>
        </w:rPr>
        <w:t xml:space="preserve"> </w:t>
      </w:r>
      <w:r>
        <w:rPr>
          <w:spacing w:val="-1"/>
        </w:rPr>
        <w:t>on</w:t>
      </w:r>
      <w:r>
        <w:rPr>
          <w:spacing w:val="16"/>
        </w:rPr>
        <w:t xml:space="preserve"> </w:t>
      </w:r>
      <w:r>
        <w:t>whether</w:t>
      </w:r>
      <w:r>
        <w:rPr>
          <w:spacing w:val="16"/>
        </w:rPr>
        <w:t xml:space="preserve"> </w:t>
      </w:r>
      <w:r>
        <w:t>or</w:t>
      </w:r>
      <w:r>
        <w:rPr>
          <w:spacing w:val="17"/>
        </w:rPr>
        <w:t xml:space="preserve"> </w:t>
      </w:r>
      <w:r>
        <w:rPr>
          <w:spacing w:val="-1"/>
        </w:rPr>
        <w:t>not</w:t>
      </w:r>
      <w:r>
        <w:rPr>
          <w:spacing w:val="18"/>
        </w:rPr>
        <w:t xml:space="preserve"> </w:t>
      </w:r>
      <w:r>
        <w:t>to</w:t>
      </w:r>
      <w:r>
        <w:rPr>
          <w:spacing w:val="15"/>
        </w:rPr>
        <w:t xml:space="preserve"> </w:t>
      </w:r>
      <w:r>
        <w:rPr>
          <w:spacing w:val="-1"/>
        </w:rPr>
        <w:t>commit</w:t>
      </w:r>
      <w:r>
        <w:rPr>
          <w:spacing w:val="18"/>
        </w:rPr>
        <w:t xml:space="preserve"> </w:t>
      </w:r>
      <w:r>
        <w:rPr>
          <w:spacing w:val="-1"/>
        </w:rPr>
        <w:t>the</w:t>
      </w:r>
      <w:r>
        <w:rPr>
          <w:spacing w:val="73"/>
          <w:w w:val="99"/>
        </w:rPr>
        <w:t xml:space="preserve"> </w:t>
      </w:r>
      <w:r>
        <w:t>water</w:t>
      </w:r>
      <w:r>
        <w:rPr>
          <w:spacing w:val="31"/>
        </w:rPr>
        <w:t xml:space="preserve"> </w:t>
      </w:r>
      <w:r>
        <w:t>and</w:t>
      </w:r>
      <w:r>
        <w:rPr>
          <w:spacing w:val="33"/>
        </w:rPr>
        <w:t xml:space="preserve"> </w:t>
      </w:r>
      <w:r>
        <w:t>funds</w:t>
      </w:r>
      <w:r>
        <w:rPr>
          <w:spacing w:val="32"/>
        </w:rPr>
        <w:t xml:space="preserve"> </w:t>
      </w:r>
      <w:r>
        <w:t>required</w:t>
      </w:r>
      <w:r>
        <w:rPr>
          <w:spacing w:val="32"/>
        </w:rPr>
        <w:t xml:space="preserve"> </w:t>
      </w:r>
      <w:r>
        <w:t>to</w:t>
      </w:r>
      <w:r>
        <w:rPr>
          <w:spacing w:val="31"/>
        </w:rPr>
        <w:t xml:space="preserve"> </w:t>
      </w:r>
      <w:r>
        <w:rPr>
          <w:spacing w:val="-1"/>
        </w:rPr>
        <w:t>support</w:t>
      </w:r>
      <w:r>
        <w:rPr>
          <w:spacing w:val="34"/>
        </w:rPr>
        <w:t xml:space="preserve"> </w:t>
      </w:r>
      <w:r>
        <w:t>the</w:t>
      </w:r>
      <w:r>
        <w:rPr>
          <w:spacing w:val="31"/>
        </w:rPr>
        <w:t xml:space="preserve"> </w:t>
      </w:r>
      <w:r>
        <w:t>watering</w:t>
      </w:r>
      <w:r>
        <w:rPr>
          <w:spacing w:val="33"/>
        </w:rPr>
        <w:t xml:space="preserve"> </w:t>
      </w:r>
      <w:r>
        <w:t>action.</w:t>
      </w:r>
      <w:r>
        <w:rPr>
          <w:spacing w:val="30"/>
        </w:rPr>
        <w:t xml:space="preserve"> </w:t>
      </w:r>
      <w:r>
        <w:rPr>
          <w:spacing w:val="1"/>
        </w:rPr>
        <w:t>In</w:t>
      </w:r>
      <w:r>
        <w:rPr>
          <w:spacing w:val="33"/>
        </w:rPr>
        <w:t xml:space="preserve"> </w:t>
      </w:r>
      <w:r>
        <w:t>doing</w:t>
      </w:r>
      <w:r>
        <w:rPr>
          <w:spacing w:val="32"/>
        </w:rPr>
        <w:t xml:space="preserve"> </w:t>
      </w:r>
      <w:r>
        <w:rPr>
          <w:spacing w:val="3"/>
        </w:rPr>
        <w:t>so,</w:t>
      </w:r>
      <w:r>
        <w:rPr>
          <w:spacing w:val="32"/>
        </w:rPr>
        <w:t xml:space="preserve"> </w:t>
      </w:r>
      <w:r>
        <w:t>the</w:t>
      </w:r>
      <w:r>
        <w:rPr>
          <w:spacing w:val="33"/>
        </w:rPr>
        <w:t xml:space="preserve"> </w:t>
      </w:r>
      <w:r>
        <w:t>Commonwealth</w:t>
      </w:r>
      <w:r>
        <w:rPr>
          <w:spacing w:val="34"/>
          <w:w w:val="99"/>
        </w:rPr>
        <w:t xml:space="preserve"> </w:t>
      </w:r>
      <w:r>
        <w:t xml:space="preserve">Environmental </w:t>
      </w:r>
      <w:r>
        <w:rPr>
          <w:spacing w:val="-1"/>
        </w:rPr>
        <w:t>Water</w:t>
      </w:r>
      <w:r>
        <w:rPr>
          <w:spacing w:val="55"/>
        </w:rPr>
        <w:t xml:space="preserve"> </w:t>
      </w:r>
      <w:r>
        <w:rPr>
          <w:spacing w:val="-1"/>
        </w:rPr>
        <w:t>Holder</w:t>
      </w:r>
      <w:r>
        <w:t xml:space="preserve"> </w:t>
      </w:r>
      <w:r>
        <w:rPr>
          <w:spacing w:val="-1"/>
        </w:rPr>
        <w:t>also</w:t>
      </w:r>
      <w:r>
        <w:rPr>
          <w:spacing w:val="54"/>
        </w:rPr>
        <w:t xml:space="preserve"> </w:t>
      </w:r>
      <w:r>
        <w:t>has</w:t>
      </w:r>
      <w:r>
        <w:rPr>
          <w:spacing w:val="54"/>
        </w:rPr>
        <w:t xml:space="preserve"> </w:t>
      </w:r>
      <w:r>
        <w:t>regard  to</w:t>
      </w:r>
      <w:r>
        <w:rPr>
          <w:spacing w:val="54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rPr>
          <w:spacing w:val="-1"/>
        </w:rPr>
        <w:t>Basin</w:t>
      </w:r>
      <w:r>
        <w:rPr>
          <w:spacing w:val="8"/>
        </w:rPr>
        <w:t xml:space="preserve"> </w:t>
      </w:r>
      <w:r>
        <w:rPr>
          <w:spacing w:val="-1"/>
        </w:rPr>
        <w:t>annual</w:t>
      </w:r>
      <w:r>
        <w:rPr>
          <w:spacing w:val="2"/>
        </w:rPr>
        <w:t xml:space="preserve"> </w:t>
      </w:r>
      <w:r>
        <w:t>environmental</w:t>
      </w:r>
      <w:r>
        <w:rPr>
          <w:spacing w:val="52"/>
        </w:rPr>
        <w:t xml:space="preserve"> </w:t>
      </w:r>
      <w:r>
        <w:t>watering</w:t>
      </w:r>
      <w:r>
        <w:rPr>
          <w:spacing w:val="31"/>
          <w:w w:val="99"/>
        </w:rPr>
        <w:t xml:space="preserve"> </w:t>
      </w:r>
      <w:r>
        <w:t>priorities,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required</w:t>
      </w:r>
      <w:r>
        <w:rPr>
          <w:spacing w:val="-6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rPr>
          <w:spacing w:val="1"/>
        </w:rPr>
        <w:t>the</w:t>
      </w:r>
      <w:r>
        <w:rPr>
          <w:spacing w:val="-7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Plan.</w:t>
      </w:r>
    </w:p>
    <w:p w14:paraId="0CD75305" w14:textId="77777777" w:rsidR="001418E5" w:rsidRDefault="00F34B3E">
      <w:pPr>
        <w:pStyle w:val="BodyText"/>
        <w:ind w:left="538" w:right="650"/>
        <w:jc w:val="both"/>
      </w:pPr>
      <w:r>
        <w:t>When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rPr>
          <w:spacing w:val="-1"/>
        </w:rPr>
        <w:t>decision</w:t>
      </w:r>
      <w:r>
        <w:rPr>
          <w:spacing w:val="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rPr>
          <w:spacing w:val="-1"/>
        </w:rPr>
        <w:t>made</w:t>
      </w:r>
      <w:r>
        <w:rPr>
          <w:spacing w:val="2"/>
        </w:rPr>
        <w:t xml:space="preserve"> </w:t>
      </w:r>
      <w:r>
        <w:t xml:space="preserve">by the </w:t>
      </w:r>
      <w:r>
        <w:rPr>
          <w:spacing w:val="-1"/>
        </w:rPr>
        <w:t>Commonwealth</w:t>
      </w:r>
      <w:r>
        <w:rPr>
          <w:spacing w:val="1"/>
        </w:rPr>
        <w:t xml:space="preserve"> </w:t>
      </w:r>
      <w:r>
        <w:rPr>
          <w:spacing w:val="-1"/>
        </w:rPr>
        <w:t>Environmental</w:t>
      </w:r>
      <w:r>
        <w:rPr>
          <w:spacing w:val="2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1"/>
        </w:rPr>
        <w:t>Holder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proceed</w:t>
      </w:r>
      <w:r>
        <w:rPr>
          <w:spacing w:val="2"/>
        </w:rPr>
        <w:t xml:space="preserve"> </w:t>
      </w:r>
      <w:r>
        <w:t>with</w:t>
      </w:r>
      <w:r>
        <w:rPr>
          <w:spacing w:val="87"/>
          <w:w w:val="99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watering</w:t>
      </w:r>
      <w:r>
        <w:rPr>
          <w:spacing w:val="41"/>
        </w:rPr>
        <w:t xml:space="preserve"> </w:t>
      </w:r>
      <w:r>
        <w:t>action,</w:t>
      </w:r>
      <w:r>
        <w:rPr>
          <w:spacing w:val="39"/>
        </w:rPr>
        <w:t xml:space="preserve"> </w:t>
      </w:r>
      <w:r>
        <w:t>arrangements</w:t>
      </w:r>
      <w:r>
        <w:rPr>
          <w:spacing w:val="41"/>
        </w:rPr>
        <w:t xml:space="preserve"> </w:t>
      </w:r>
      <w:r>
        <w:rPr>
          <w:spacing w:val="-1"/>
        </w:rPr>
        <w:t>for</w:t>
      </w:r>
      <w:r>
        <w:rPr>
          <w:spacing w:val="41"/>
        </w:rPr>
        <w:t xml:space="preserve"> </w:t>
      </w:r>
      <w:r>
        <w:t>implementation</w:t>
      </w:r>
      <w:r>
        <w:rPr>
          <w:spacing w:val="44"/>
        </w:rPr>
        <w:t xml:space="preserve"> </w:t>
      </w:r>
      <w:r>
        <w:t>are</w:t>
      </w:r>
      <w:r>
        <w:rPr>
          <w:spacing w:val="40"/>
        </w:rPr>
        <w:t xml:space="preserve"> </w:t>
      </w:r>
      <w:r>
        <w:rPr>
          <w:spacing w:val="-1"/>
        </w:rPr>
        <w:t>made</w:t>
      </w:r>
      <w:r>
        <w:rPr>
          <w:spacing w:val="41"/>
        </w:rPr>
        <w:t xml:space="preserve"> </w:t>
      </w:r>
      <w:r>
        <w:t>with</w:t>
      </w:r>
      <w:r>
        <w:rPr>
          <w:spacing w:val="41"/>
        </w:rPr>
        <w:t xml:space="preserve"> </w:t>
      </w:r>
      <w:r>
        <w:rPr>
          <w:spacing w:val="-1"/>
        </w:rPr>
        <w:t>delivery</w:t>
      </w:r>
      <w:r>
        <w:rPr>
          <w:spacing w:val="40"/>
        </w:rPr>
        <w:t xml:space="preserve"> </w:t>
      </w:r>
      <w:r>
        <w:t>partners.</w:t>
      </w:r>
      <w:r>
        <w:rPr>
          <w:spacing w:val="40"/>
        </w:rPr>
        <w:t xml:space="preserve"> </w:t>
      </w:r>
      <w:r>
        <w:rPr>
          <w:spacing w:val="-1"/>
        </w:rPr>
        <w:t>This</w:t>
      </w:r>
      <w:r>
        <w:rPr>
          <w:spacing w:val="56"/>
          <w:w w:val="99"/>
        </w:rPr>
        <w:t xml:space="preserve"> </w:t>
      </w:r>
      <w:r>
        <w:rPr>
          <w:spacing w:val="-1"/>
        </w:rPr>
        <w:t>includes</w:t>
      </w:r>
      <w:r>
        <w:rPr>
          <w:spacing w:val="18"/>
        </w:rPr>
        <w:t xml:space="preserve"> </w:t>
      </w:r>
      <w:r>
        <w:rPr>
          <w:spacing w:val="-1"/>
        </w:rPr>
        <w:t>river</w:t>
      </w:r>
      <w:r>
        <w:rPr>
          <w:spacing w:val="23"/>
        </w:rPr>
        <w:t xml:space="preserve"> </w:t>
      </w:r>
      <w:r>
        <w:t>operators,</w:t>
      </w:r>
      <w:r>
        <w:rPr>
          <w:spacing w:val="22"/>
        </w:rPr>
        <w:t xml:space="preserve"> </w:t>
      </w:r>
      <w:r>
        <w:t>who</w:t>
      </w:r>
      <w:r>
        <w:rPr>
          <w:spacing w:val="19"/>
        </w:rPr>
        <w:t xml:space="preserve"> </w:t>
      </w:r>
      <w:r>
        <w:t>manage</w:t>
      </w:r>
      <w:r>
        <w:rPr>
          <w:spacing w:val="20"/>
        </w:rPr>
        <w:t xml:space="preserve"> </w:t>
      </w:r>
      <w:r>
        <w:t>the</w:t>
      </w:r>
      <w:r>
        <w:rPr>
          <w:spacing w:val="19"/>
        </w:rPr>
        <w:t xml:space="preserve"> </w:t>
      </w:r>
      <w:r>
        <w:rPr>
          <w:spacing w:val="-1"/>
        </w:rPr>
        <w:t>delivery</w:t>
      </w:r>
      <w:r>
        <w:rPr>
          <w:spacing w:val="21"/>
        </w:rPr>
        <w:t xml:space="preserve"> </w:t>
      </w:r>
      <w:r>
        <w:rPr>
          <w:spacing w:val="-1"/>
        </w:rPr>
        <w:t>of</w:t>
      </w:r>
      <w:r>
        <w:rPr>
          <w:spacing w:val="19"/>
        </w:rPr>
        <w:t xml:space="preserve"> </w:t>
      </w:r>
      <w:r>
        <w:t>the</w:t>
      </w:r>
      <w:r>
        <w:rPr>
          <w:spacing w:val="20"/>
        </w:rPr>
        <w:t xml:space="preserve"> </w:t>
      </w:r>
      <w:r>
        <w:rPr>
          <w:spacing w:val="1"/>
        </w:rPr>
        <w:t>water</w:t>
      </w:r>
      <w:r>
        <w:rPr>
          <w:spacing w:val="20"/>
        </w:rPr>
        <w:t xml:space="preserve"> </w:t>
      </w:r>
      <w:r>
        <w:t>and</w:t>
      </w:r>
      <w:r>
        <w:rPr>
          <w:spacing w:val="20"/>
        </w:rPr>
        <w:t xml:space="preserve"> </w:t>
      </w:r>
      <w:r>
        <w:t>operational</w:t>
      </w:r>
      <w:r>
        <w:rPr>
          <w:spacing w:val="20"/>
        </w:rPr>
        <w:t xml:space="preserve"> </w:t>
      </w:r>
      <w:r>
        <w:t>monitoring.</w:t>
      </w:r>
      <w:r>
        <w:rPr>
          <w:spacing w:val="62"/>
          <w:w w:val="99"/>
        </w:rPr>
        <w:t xml:space="preserve"> </w:t>
      </w:r>
      <w:r>
        <w:rPr>
          <w:spacing w:val="-1"/>
        </w:rPr>
        <w:t>Local</w:t>
      </w:r>
      <w:r>
        <w:rPr>
          <w:spacing w:val="44"/>
        </w:rPr>
        <w:t xml:space="preserve"> </w:t>
      </w:r>
      <w:r>
        <w:t>community</w:t>
      </w:r>
      <w:r>
        <w:rPr>
          <w:spacing w:val="42"/>
        </w:rPr>
        <w:t xml:space="preserve"> </w:t>
      </w:r>
      <w:r>
        <w:rPr>
          <w:spacing w:val="-1"/>
        </w:rPr>
        <w:t>involvement</w:t>
      </w:r>
      <w:r>
        <w:rPr>
          <w:spacing w:val="46"/>
        </w:rPr>
        <w:t xml:space="preserve"> </w:t>
      </w:r>
      <w:r>
        <w:t>is</w:t>
      </w:r>
      <w:r>
        <w:rPr>
          <w:spacing w:val="43"/>
        </w:rPr>
        <w:t xml:space="preserve"> </w:t>
      </w:r>
      <w:r>
        <w:rPr>
          <w:spacing w:val="-1"/>
        </w:rPr>
        <w:t>crucial</w:t>
      </w:r>
      <w:r>
        <w:rPr>
          <w:spacing w:val="44"/>
        </w:rPr>
        <w:t xml:space="preserve"> </w:t>
      </w:r>
      <w:r>
        <w:rPr>
          <w:spacing w:val="-1"/>
        </w:rPr>
        <w:t>at</w:t>
      </w:r>
      <w:r>
        <w:rPr>
          <w:spacing w:val="44"/>
        </w:rPr>
        <w:t xml:space="preserve"> </w:t>
      </w:r>
      <w:r>
        <w:rPr>
          <w:spacing w:val="-1"/>
        </w:rPr>
        <w:t>this</w:t>
      </w:r>
      <w:r>
        <w:rPr>
          <w:spacing w:val="40"/>
        </w:rPr>
        <w:t xml:space="preserve"> </w:t>
      </w:r>
      <w:r>
        <w:t>stage</w:t>
      </w:r>
      <w:r>
        <w:rPr>
          <w:spacing w:val="44"/>
        </w:rPr>
        <w:t xml:space="preserve"> </w:t>
      </w:r>
      <w:r>
        <w:rPr>
          <w:spacing w:val="-1"/>
        </w:rPr>
        <w:t>of</w:t>
      </w:r>
      <w:r>
        <w:rPr>
          <w:spacing w:val="43"/>
        </w:rPr>
        <w:t xml:space="preserve"> </w:t>
      </w:r>
      <w:r>
        <w:rPr>
          <w:spacing w:val="-1"/>
        </w:rPr>
        <w:t>implementation</w:t>
      </w:r>
      <w:r>
        <w:rPr>
          <w:spacing w:val="45"/>
        </w:rPr>
        <w:t xml:space="preserve"> </w:t>
      </w:r>
      <w:r>
        <w:t>and</w:t>
      </w:r>
      <w:r>
        <w:rPr>
          <w:spacing w:val="43"/>
        </w:rPr>
        <w:t xml:space="preserve"> </w:t>
      </w:r>
      <w:r>
        <w:rPr>
          <w:spacing w:val="-1"/>
        </w:rPr>
        <w:t>during</w:t>
      </w:r>
      <w:r>
        <w:rPr>
          <w:spacing w:val="42"/>
        </w:rPr>
        <w:t xml:space="preserve"> </w:t>
      </w:r>
      <w:r>
        <w:t>water</w:t>
      </w:r>
      <w:r>
        <w:rPr>
          <w:spacing w:val="81"/>
          <w:w w:val="99"/>
        </w:rPr>
        <w:t xml:space="preserve"> </w:t>
      </w:r>
      <w:r>
        <w:rPr>
          <w:spacing w:val="-1"/>
        </w:rPr>
        <w:t>delivery</w:t>
      </w:r>
      <w:r>
        <w:rPr>
          <w:spacing w:val="-14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conditions</w:t>
      </w:r>
      <w:r>
        <w:rPr>
          <w:spacing w:val="-13"/>
        </w:rPr>
        <w:t xml:space="preserve"> </w:t>
      </w:r>
      <w:r>
        <w:t>can</w:t>
      </w:r>
      <w:r>
        <w:rPr>
          <w:spacing w:val="-12"/>
        </w:rPr>
        <w:t xml:space="preserve"> </w:t>
      </w:r>
      <w:r>
        <w:t>change</w:t>
      </w:r>
      <w:r>
        <w:rPr>
          <w:spacing w:val="-11"/>
        </w:rPr>
        <w:t xml:space="preserve"> </w:t>
      </w:r>
      <w:r>
        <w:t>rapidly</w:t>
      </w:r>
      <w:r>
        <w:rPr>
          <w:spacing w:val="-13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may</w:t>
      </w:r>
      <w:r>
        <w:rPr>
          <w:spacing w:val="-13"/>
        </w:rPr>
        <w:t xml:space="preserve"> </w:t>
      </w:r>
      <w:r>
        <w:rPr>
          <w:spacing w:val="-1"/>
        </w:rPr>
        <w:t>result</w:t>
      </w:r>
      <w:r>
        <w:rPr>
          <w:spacing w:val="-1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need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rPr>
          <w:spacing w:val="-1"/>
        </w:rPr>
        <w:t>adjust,</w:t>
      </w:r>
      <w:r>
        <w:rPr>
          <w:spacing w:val="-12"/>
        </w:rPr>
        <w:t xml:space="preserve"> </w:t>
      </w:r>
      <w:r>
        <w:rPr>
          <w:spacing w:val="-1"/>
        </w:rPr>
        <w:t>suspend</w:t>
      </w:r>
      <w:r>
        <w:rPr>
          <w:spacing w:val="-10"/>
        </w:rPr>
        <w:t xml:space="preserve"> </w:t>
      </w:r>
      <w:r>
        <w:rPr>
          <w:spacing w:val="-1"/>
        </w:rPr>
        <w:t>or</w:t>
      </w:r>
      <w:r>
        <w:rPr>
          <w:spacing w:val="-13"/>
        </w:rPr>
        <w:t xml:space="preserve"> </w:t>
      </w:r>
      <w:r>
        <w:t>even</w:t>
      </w:r>
      <w:r>
        <w:rPr>
          <w:spacing w:val="56"/>
          <w:w w:val="99"/>
        </w:rPr>
        <w:t xml:space="preserve"> </w:t>
      </w:r>
      <w:r>
        <w:t>cancel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watering</w:t>
      </w:r>
      <w:r>
        <w:rPr>
          <w:spacing w:val="-10"/>
        </w:rPr>
        <w:t xml:space="preserve"> </w:t>
      </w:r>
      <w:r>
        <w:rPr>
          <w:spacing w:val="-1"/>
        </w:rPr>
        <w:t>action.</w:t>
      </w:r>
    </w:p>
    <w:p w14:paraId="0CD75306" w14:textId="77777777" w:rsidR="001418E5" w:rsidRDefault="00F34B3E">
      <w:pPr>
        <w:pStyle w:val="BodyText"/>
        <w:ind w:left="538" w:right="652"/>
        <w:jc w:val="both"/>
      </w:pPr>
      <w:r>
        <w:rPr>
          <w:spacing w:val="-1"/>
        </w:rPr>
        <w:t>Upon</w:t>
      </w:r>
      <w:r>
        <w:rPr>
          <w:spacing w:val="10"/>
        </w:rPr>
        <w:t xml:space="preserve"> </w:t>
      </w:r>
      <w:r>
        <w:t>completion</w:t>
      </w:r>
      <w:r>
        <w:rPr>
          <w:spacing w:val="10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watering</w:t>
      </w:r>
      <w:r>
        <w:rPr>
          <w:spacing w:val="15"/>
        </w:rPr>
        <w:t xml:space="preserve"> </w:t>
      </w:r>
      <w:r>
        <w:t>action,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review</w:t>
      </w:r>
      <w:r>
        <w:rPr>
          <w:spacing w:val="13"/>
        </w:rPr>
        <w:t xml:space="preserve"> </w:t>
      </w:r>
      <w:r>
        <w:t>process,</w:t>
      </w:r>
      <w:r>
        <w:rPr>
          <w:spacing w:val="7"/>
        </w:rPr>
        <w:t xml:space="preserve"> </w:t>
      </w:r>
      <w:r>
        <w:t>which</w:t>
      </w:r>
      <w:r>
        <w:rPr>
          <w:spacing w:val="10"/>
        </w:rPr>
        <w:t xml:space="preserve"> </w:t>
      </w:r>
      <w:r>
        <w:t>generally</w:t>
      </w:r>
      <w:r>
        <w:rPr>
          <w:spacing w:val="10"/>
        </w:rPr>
        <w:t xml:space="preserve"> </w:t>
      </w:r>
      <w:r>
        <w:t>takes</w:t>
      </w:r>
      <w:r>
        <w:rPr>
          <w:spacing w:val="10"/>
        </w:rPr>
        <w:t xml:space="preserve"> </w:t>
      </w:r>
      <w:r>
        <w:t>place</w:t>
      </w:r>
      <w:r>
        <w:rPr>
          <w:spacing w:val="10"/>
        </w:rPr>
        <w:t xml:space="preserve"> </w:t>
      </w:r>
      <w:r>
        <w:rPr>
          <w:spacing w:val="-1"/>
        </w:rPr>
        <w:t>from</w:t>
      </w:r>
      <w:r>
        <w:rPr>
          <w:spacing w:val="46"/>
          <w:w w:val="99"/>
        </w:rPr>
        <w:t xml:space="preserve"> </w:t>
      </w:r>
      <w:r>
        <w:t>March</w:t>
      </w:r>
      <w:r>
        <w:rPr>
          <w:spacing w:val="14"/>
        </w:rPr>
        <w:t xml:space="preserve"> </w:t>
      </w:r>
      <w:r>
        <w:rPr>
          <w:spacing w:val="-1"/>
        </w:rPr>
        <w:t>through</w:t>
      </w:r>
      <w:r>
        <w:rPr>
          <w:spacing w:val="16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October,</w:t>
      </w:r>
      <w:r>
        <w:rPr>
          <w:spacing w:val="16"/>
        </w:rPr>
        <w:t xml:space="preserve"> </w:t>
      </w:r>
      <w:r>
        <w:t>informs</w:t>
      </w:r>
      <w:r>
        <w:rPr>
          <w:spacing w:val="17"/>
        </w:rPr>
        <w:t xml:space="preserve"> </w:t>
      </w:r>
      <w:r>
        <w:rPr>
          <w:spacing w:val="-1"/>
        </w:rPr>
        <w:t>future</w:t>
      </w:r>
      <w:r>
        <w:rPr>
          <w:spacing w:val="17"/>
        </w:rPr>
        <w:t xml:space="preserve"> </w:t>
      </w:r>
      <w:r>
        <w:t>watering</w:t>
      </w:r>
      <w:r>
        <w:rPr>
          <w:spacing w:val="17"/>
        </w:rPr>
        <w:t xml:space="preserve"> </w:t>
      </w:r>
      <w:r>
        <w:t>actions</w:t>
      </w:r>
      <w:r>
        <w:rPr>
          <w:spacing w:val="16"/>
        </w:rPr>
        <w:t xml:space="preserve"> </w:t>
      </w:r>
      <w:r>
        <w:t>and</w:t>
      </w:r>
      <w:r>
        <w:rPr>
          <w:spacing w:val="15"/>
        </w:rPr>
        <w:t xml:space="preserve"> </w:t>
      </w:r>
      <w:r>
        <w:rPr>
          <w:spacing w:val="-1"/>
        </w:rPr>
        <w:t>long</w:t>
      </w:r>
      <w:r>
        <w:rPr>
          <w:spacing w:val="15"/>
        </w:rPr>
        <w:t xml:space="preserve"> </w:t>
      </w:r>
      <w:r>
        <w:t>term</w:t>
      </w:r>
      <w:r>
        <w:rPr>
          <w:spacing w:val="15"/>
        </w:rPr>
        <w:t xml:space="preserve"> </w:t>
      </w:r>
      <w:r>
        <w:t>management.</w:t>
      </w:r>
      <w:r>
        <w:rPr>
          <w:spacing w:val="19"/>
        </w:rPr>
        <w:t xml:space="preserve"> </w:t>
      </w:r>
      <w:r>
        <w:rPr>
          <w:spacing w:val="-1"/>
        </w:rPr>
        <w:t>This</w:t>
      </w:r>
      <w:r>
        <w:rPr>
          <w:spacing w:val="53"/>
          <w:w w:val="99"/>
        </w:rPr>
        <w:t xml:space="preserve"> </w:t>
      </w:r>
      <w:r>
        <w:t>review</w:t>
      </w:r>
      <w:r>
        <w:rPr>
          <w:spacing w:val="9"/>
        </w:rPr>
        <w:t xml:space="preserve"> </w:t>
      </w:r>
      <w:r>
        <w:t>is</w:t>
      </w:r>
      <w:r>
        <w:rPr>
          <w:spacing w:val="7"/>
        </w:rPr>
        <w:t xml:space="preserve"> </w:t>
      </w:r>
      <w:r>
        <w:rPr>
          <w:spacing w:val="-1"/>
        </w:rPr>
        <w:t>informed</w:t>
      </w:r>
      <w:r>
        <w:rPr>
          <w:spacing w:val="8"/>
        </w:rPr>
        <w:t xml:space="preserve"> </w:t>
      </w:r>
      <w:r>
        <w:t>by</w:t>
      </w:r>
      <w:r>
        <w:rPr>
          <w:spacing w:val="6"/>
        </w:rPr>
        <w:t xml:space="preserve"> </w:t>
      </w:r>
      <w:r>
        <w:rPr>
          <w:spacing w:val="-1"/>
        </w:rPr>
        <w:t>the</w:t>
      </w:r>
      <w:r>
        <w:rPr>
          <w:spacing w:val="8"/>
        </w:rPr>
        <w:t xml:space="preserve"> </w:t>
      </w:r>
      <w:r>
        <w:t>weekly</w:t>
      </w:r>
      <w:r>
        <w:rPr>
          <w:spacing w:val="6"/>
        </w:rPr>
        <w:t xml:space="preserve"> </w:t>
      </w:r>
      <w:r>
        <w:rPr>
          <w:spacing w:val="-1"/>
        </w:rPr>
        <w:t>operational</w:t>
      </w:r>
      <w:r>
        <w:rPr>
          <w:spacing w:val="8"/>
        </w:rPr>
        <w:t xml:space="preserve"> </w:t>
      </w:r>
      <w:r>
        <w:rPr>
          <w:spacing w:val="-1"/>
        </w:rPr>
        <w:t>monitoring,</w:t>
      </w:r>
      <w:r>
        <w:rPr>
          <w:spacing w:val="5"/>
        </w:rPr>
        <w:t xml:space="preserve"> </w:t>
      </w:r>
      <w:r>
        <w:t>results</w:t>
      </w:r>
      <w:r>
        <w:rPr>
          <w:spacing w:val="7"/>
        </w:rPr>
        <w:t xml:space="preserve"> </w:t>
      </w:r>
      <w:r>
        <w:rPr>
          <w:spacing w:val="-1"/>
        </w:rPr>
        <w:t>of</w:t>
      </w:r>
      <w:r>
        <w:rPr>
          <w:spacing w:val="7"/>
        </w:rPr>
        <w:t xml:space="preserve"> </w:t>
      </w:r>
      <w:r>
        <w:t>ecological</w:t>
      </w:r>
      <w:r>
        <w:rPr>
          <w:spacing w:val="8"/>
        </w:rPr>
        <w:t xml:space="preserve"> </w:t>
      </w:r>
      <w:r>
        <w:t>monitoring,</w:t>
      </w:r>
      <w:r>
        <w:rPr>
          <w:spacing w:val="5"/>
        </w:rPr>
        <w:t xml:space="preserve"> </w:t>
      </w:r>
      <w:r>
        <w:t>and</w:t>
      </w:r>
      <w:r>
        <w:rPr>
          <w:spacing w:val="65"/>
          <w:w w:val="99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rPr>
          <w:spacing w:val="-1"/>
        </w:rPr>
        <w:t>provided</w:t>
      </w:r>
      <w:r>
        <w:rPr>
          <w:spacing w:val="-7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site</w:t>
      </w:r>
      <w:r>
        <w:rPr>
          <w:spacing w:val="-8"/>
        </w:rPr>
        <w:t xml:space="preserve"> </w:t>
      </w:r>
      <w:r>
        <w:t>managers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local</w:t>
      </w:r>
      <w:r>
        <w:rPr>
          <w:spacing w:val="-7"/>
        </w:rPr>
        <w:t xml:space="preserve"> </w:t>
      </w:r>
      <w:r>
        <w:rPr>
          <w:spacing w:val="-1"/>
        </w:rPr>
        <w:t>community.</w:t>
      </w:r>
    </w:p>
    <w:p w14:paraId="0CD75307" w14:textId="77777777" w:rsidR="001418E5" w:rsidRDefault="001418E5">
      <w:pPr>
        <w:spacing w:before="6"/>
        <w:rPr>
          <w:rFonts w:ascii="Century Gothic" w:eastAsia="Century Gothic" w:hAnsi="Century Gothic" w:cs="Century Gothic"/>
          <w:sz w:val="9"/>
          <w:szCs w:val="9"/>
        </w:rPr>
      </w:pPr>
    </w:p>
    <w:p w14:paraId="0CD75308" w14:textId="77777777" w:rsidR="001418E5" w:rsidRDefault="00F34B3E">
      <w:pPr>
        <w:spacing w:line="200" w:lineRule="atLeast"/>
        <w:ind w:left="112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21" wp14:editId="0CD75422">
            <wp:extent cx="6506703" cy="6107906"/>
            <wp:effectExtent l="0" t="0" r="0" b="0"/>
            <wp:docPr id="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6703" cy="6107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309" w14:textId="77777777" w:rsidR="001418E5" w:rsidRDefault="00F34B3E">
      <w:pPr>
        <w:pStyle w:val="BodyText"/>
        <w:spacing w:before="159"/>
        <w:ind w:left="584"/>
        <w:jc w:val="both"/>
      </w:pPr>
      <w:r>
        <w:rPr>
          <w:b/>
        </w:rPr>
        <w:t>Figure</w:t>
      </w:r>
      <w:r>
        <w:rPr>
          <w:b/>
          <w:spacing w:val="-10"/>
        </w:rPr>
        <w:t xml:space="preserve"> </w:t>
      </w:r>
      <w:r>
        <w:rPr>
          <w:b/>
          <w:spacing w:val="-1"/>
        </w:rPr>
        <w:t>4:</w:t>
      </w:r>
      <w:r>
        <w:rPr>
          <w:b/>
          <w:spacing w:val="-8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annual</w:t>
      </w:r>
      <w:r>
        <w:rPr>
          <w:spacing w:val="-9"/>
        </w:rPr>
        <w:t xml:space="preserve"> </w:t>
      </w:r>
      <w:r>
        <w:t>management</w:t>
      </w:r>
      <w:r>
        <w:rPr>
          <w:spacing w:val="-8"/>
        </w:rPr>
        <w:t xml:space="preserve"> </w:t>
      </w:r>
      <w:r>
        <w:rPr>
          <w:spacing w:val="-1"/>
        </w:rPr>
        <w:t>process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Commonwealth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</w:t>
      </w:r>
    </w:p>
    <w:p w14:paraId="0CD7530A" w14:textId="77777777" w:rsidR="001418E5" w:rsidRDefault="001418E5">
      <w:pPr>
        <w:spacing w:before="2"/>
        <w:rPr>
          <w:rFonts w:ascii="Century Gothic" w:eastAsia="Century Gothic" w:hAnsi="Century Gothic" w:cs="Century Gothic"/>
          <w:sz w:val="18"/>
          <w:szCs w:val="18"/>
        </w:rPr>
      </w:pPr>
    </w:p>
    <w:p w14:paraId="0CD7530B" w14:textId="77777777" w:rsidR="001418E5" w:rsidRDefault="00F34B3E">
      <w:pPr>
        <w:ind w:left="538" w:right="120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spacing w:val="-1"/>
          <w:sz w:val="20"/>
        </w:rPr>
        <w:t>For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further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pacing w:val="-1"/>
          <w:sz w:val="20"/>
        </w:rPr>
        <w:t>information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see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the</w:t>
      </w:r>
      <w:r>
        <w:rPr>
          <w:rFonts w:ascii="Century Gothic"/>
          <w:spacing w:val="-6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Framework</w:t>
      </w:r>
      <w:r>
        <w:rPr>
          <w:rFonts w:ascii="Century Gothic"/>
          <w:i/>
          <w:spacing w:val="-7"/>
          <w:sz w:val="20"/>
        </w:rPr>
        <w:t xml:space="preserve"> </w:t>
      </w:r>
      <w:r>
        <w:rPr>
          <w:rFonts w:ascii="Century Gothic"/>
          <w:i/>
          <w:sz w:val="20"/>
        </w:rPr>
        <w:t>for</w:t>
      </w:r>
      <w:r>
        <w:rPr>
          <w:rFonts w:ascii="Century Gothic"/>
          <w:i/>
          <w:spacing w:val="-9"/>
          <w:sz w:val="20"/>
        </w:rPr>
        <w:t xml:space="preserve"> </w:t>
      </w:r>
      <w:r>
        <w:rPr>
          <w:rFonts w:ascii="Century Gothic"/>
          <w:i/>
          <w:sz w:val="20"/>
        </w:rPr>
        <w:t>Determining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Commonwealth</w:t>
      </w:r>
      <w:r>
        <w:rPr>
          <w:rFonts w:ascii="Century Gothic"/>
          <w:i/>
          <w:spacing w:val="-8"/>
          <w:sz w:val="20"/>
        </w:rPr>
        <w:t xml:space="preserve"> </w:t>
      </w:r>
      <w:r>
        <w:rPr>
          <w:rFonts w:ascii="Century Gothic"/>
          <w:i/>
          <w:sz w:val="20"/>
        </w:rPr>
        <w:t>environmental</w:t>
      </w:r>
      <w:r>
        <w:rPr>
          <w:rFonts w:ascii="Century Gothic"/>
          <w:i/>
          <w:spacing w:val="50"/>
          <w:w w:val="99"/>
          <w:sz w:val="20"/>
        </w:rPr>
        <w:t xml:space="preserve"> </w:t>
      </w:r>
      <w:r>
        <w:rPr>
          <w:rFonts w:ascii="Century Gothic"/>
          <w:i/>
          <w:spacing w:val="-1"/>
          <w:sz w:val="20"/>
        </w:rPr>
        <w:t>water</w:t>
      </w:r>
      <w:r>
        <w:rPr>
          <w:rFonts w:ascii="Century Gothic"/>
          <w:i/>
          <w:spacing w:val="-14"/>
          <w:sz w:val="20"/>
        </w:rPr>
        <w:t xml:space="preserve"> </w:t>
      </w:r>
      <w:r>
        <w:rPr>
          <w:rFonts w:ascii="Century Gothic"/>
          <w:i/>
          <w:sz w:val="20"/>
        </w:rPr>
        <w:t>use</w:t>
      </w:r>
      <w:r>
        <w:rPr>
          <w:rFonts w:ascii="Century Gothic"/>
          <w:i/>
          <w:spacing w:val="-12"/>
          <w:sz w:val="20"/>
        </w:rPr>
        <w:t xml:space="preserve"> </w:t>
      </w:r>
      <w:r>
        <w:rPr>
          <w:rFonts w:ascii="Century Gothic"/>
          <w:spacing w:val="-1"/>
          <w:sz w:val="20"/>
        </w:rPr>
        <w:t>(available</w:t>
      </w:r>
      <w:r>
        <w:rPr>
          <w:rFonts w:ascii="Century Gothic"/>
          <w:spacing w:val="-14"/>
          <w:sz w:val="20"/>
        </w:rPr>
        <w:t xml:space="preserve"> </w:t>
      </w:r>
      <w:r>
        <w:rPr>
          <w:rFonts w:ascii="Century Gothic"/>
          <w:sz w:val="20"/>
        </w:rPr>
        <w:t>at:</w:t>
      </w:r>
      <w:r>
        <w:rPr>
          <w:rFonts w:ascii="Century Gothic"/>
          <w:spacing w:val="-13"/>
          <w:sz w:val="20"/>
        </w:rPr>
        <w:t xml:space="preserve"> </w:t>
      </w:r>
      <w:hyperlink r:id="rId35">
        <w:r>
          <w:rPr>
            <w:rFonts w:ascii="Century Gothic"/>
            <w:color w:val="0000FF"/>
            <w:sz w:val="20"/>
            <w:u w:val="single" w:color="0000FF"/>
          </w:rPr>
          <w:t>www.environment.gov.au/water/cewo/publications/framework-</w:t>
        </w:r>
      </w:hyperlink>
      <w:r>
        <w:rPr>
          <w:rFonts w:ascii="Century Gothic"/>
          <w:color w:val="0000FF"/>
          <w:w w:val="99"/>
          <w:sz w:val="20"/>
        </w:rPr>
        <w:t xml:space="preserve"> </w:t>
      </w:r>
      <w:hyperlink r:id="rId36">
        <w:r>
          <w:rPr>
            <w:rFonts w:ascii="Century Gothic"/>
            <w:color w:val="0000FF"/>
            <w:w w:val="99"/>
            <w:sz w:val="20"/>
          </w:rPr>
          <w:t xml:space="preserve"> </w:t>
        </w:r>
        <w:r>
          <w:rPr>
            <w:rFonts w:ascii="Century Gothic"/>
            <w:color w:val="0000FF"/>
            <w:sz w:val="20"/>
            <w:u w:val="single" w:color="0000FF"/>
          </w:rPr>
          <w:t>determining-cew-use</w:t>
        </w:r>
      </w:hyperlink>
      <w:r>
        <w:rPr>
          <w:rFonts w:ascii="Century Gothic"/>
          <w:sz w:val="20"/>
        </w:rPr>
        <w:t>).</w:t>
      </w:r>
    </w:p>
    <w:p w14:paraId="0CD7530C" w14:textId="77777777" w:rsidR="001418E5" w:rsidRDefault="001418E5">
      <w:pPr>
        <w:jc w:val="both"/>
        <w:rPr>
          <w:rFonts w:ascii="Century Gothic" w:eastAsia="Century Gothic" w:hAnsi="Century Gothic" w:cs="Century Gothic"/>
          <w:sz w:val="20"/>
          <w:szCs w:val="20"/>
        </w:rPr>
        <w:sectPr w:rsidR="001418E5">
          <w:pgSz w:w="11910" w:h="16840"/>
          <w:pgMar w:top="800" w:right="620" w:bottom="860" w:left="880" w:header="0" w:footer="672" w:gutter="0"/>
          <w:cols w:space="720"/>
        </w:sectPr>
      </w:pPr>
    </w:p>
    <w:p w14:paraId="0CD7530D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line="480" w:lineRule="exact"/>
        <w:jc w:val="both"/>
        <w:rPr>
          <w:rFonts w:ascii="Calibri" w:eastAsia="Calibri" w:hAnsi="Calibri" w:cs="Calibri"/>
          <w:sz w:val="40"/>
          <w:szCs w:val="40"/>
        </w:rPr>
      </w:pPr>
      <w:bookmarkStart w:id="33" w:name="_bookmark32"/>
      <w:bookmarkEnd w:id="33"/>
      <w:r>
        <w:rPr>
          <w:rFonts w:ascii="Calibri"/>
          <w:b/>
          <w:color w:val="5F4879"/>
          <w:spacing w:val="-1"/>
          <w:sz w:val="40"/>
        </w:rPr>
        <w:lastRenderedPageBreak/>
        <w:t>Carryover decision-making</w:t>
      </w:r>
    </w:p>
    <w:p w14:paraId="0CD7530E" w14:textId="77777777" w:rsidR="001418E5" w:rsidRDefault="00F34B3E">
      <w:pPr>
        <w:pStyle w:val="BodyText"/>
        <w:spacing w:before="124"/>
        <w:ind w:right="112"/>
        <w:jc w:val="both"/>
      </w:pPr>
      <w:r>
        <w:rPr>
          <w:spacing w:val="-1"/>
        </w:rPr>
        <w:t>Carryover</w:t>
      </w:r>
      <w:r>
        <w:rPr>
          <w:spacing w:val="15"/>
        </w:rPr>
        <w:t xml:space="preserve"> </w:t>
      </w:r>
      <w:r>
        <w:t>rules</w:t>
      </w:r>
      <w:r>
        <w:rPr>
          <w:spacing w:val="15"/>
        </w:rPr>
        <w:t xml:space="preserve"> </w:t>
      </w:r>
      <w:r>
        <w:t>are</w:t>
      </w:r>
      <w:r>
        <w:rPr>
          <w:spacing w:val="16"/>
        </w:rPr>
        <w:t xml:space="preserve"> </w:t>
      </w:r>
      <w:r>
        <w:t>set</w:t>
      </w:r>
      <w:r>
        <w:rPr>
          <w:spacing w:val="17"/>
        </w:rPr>
        <w:t xml:space="preserve"> </w:t>
      </w:r>
      <w:r>
        <w:t>by</w:t>
      </w:r>
      <w:r>
        <w:rPr>
          <w:spacing w:val="15"/>
        </w:rPr>
        <w:t xml:space="preserve"> </w:t>
      </w:r>
      <w:r>
        <w:t>States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rPr>
          <w:spacing w:val="-1"/>
        </w:rPr>
        <w:t>vary</w:t>
      </w:r>
      <w:r>
        <w:rPr>
          <w:spacing w:val="14"/>
        </w:rPr>
        <w:t xml:space="preserve"> </w:t>
      </w:r>
      <w:r>
        <w:t>markedly</w:t>
      </w:r>
      <w:r>
        <w:rPr>
          <w:spacing w:val="20"/>
        </w:rPr>
        <w:t xml:space="preserve"> </w:t>
      </w:r>
      <w:r>
        <w:rPr>
          <w:spacing w:val="-1"/>
        </w:rPr>
        <w:t>for</w:t>
      </w:r>
      <w:r>
        <w:rPr>
          <w:spacing w:val="16"/>
        </w:rPr>
        <w:t xml:space="preserve"> </w:t>
      </w:r>
      <w:r>
        <w:t>different</w:t>
      </w:r>
      <w:r>
        <w:rPr>
          <w:spacing w:val="17"/>
        </w:rPr>
        <w:t xml:space="preserve"> </w:t>
      </w:r>
      <w:r>
        <w:t>entitlements</w:t>
      </w:r>
      <w:r>
        <w:rPr>
          <w:spacing w:val="15"/>
        </w:rPr>
        <w:t xml:space="preserve"> </w:t>
      </w:r>
      <w:r>
        <w:t>and</w:t>
      </w:r>
      <w:r>
        <w:rPr>
          <w:spacing w:val="16"/>
        </w:rPr>
        <w:t xml:space="preserve"> </w:t>
      </w:r>
      <w:r>
        <w:t>in</w:t>
      </w:r>
      <w:r>
        <w:rPr>
          <w:spacing w:val="15"/>
        </w:rPr>
        <w:t xml:space="preserve"> </w:t>
      </w:r>
      <w:r>
        <w:rPr>
          <w:spacing w:val="-1"/>
        </w:rPr>
        <w:t>different</w:t>
      </w:r>
      <w:r>
        <w:rPr>
          <w:spacing w:val="45"/>
          <w:w w:val="99"/>
        </w:rPr>
        <w:t xml:space="preserve"> </w:t>
      </w:r>
      <w:r>
        <w:t>water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areas</w:t>
      </w:r>
      <w:r>
        <w:rPr>
          <w:spacing w:val="1"/>
        </w:rPr>
        <w:t xml:space="preserve"> </w:t>
      </w:r>
      <w:r>
        <w:rPr>
          <w:spacing w:val="-1"/>
        </w:rPr>
        <w:t>across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Basin.</w:t>
      </w:r>
      <w:r>
        <w:t xml:space="preserve"> </w:t>
      </w:r>
      <w:r>
        <w:rPr>
          <w:spacing w:val="-1"/>
        </w:rPr>
        <w:t>The</w:t>
      </w:r>
      <w:r>
        <w:rPr>
          <w:spacing w:val="1"/>
        </w:rPr>
        <w:t xml:space="preserve"> </w:t>
      </w:r>
      <w:r>
        <w:rPr>
          <w:spacing w:val="-1"/>
        </w:rPr>
        <w:t>carryover</w:t>
      </w:r>
      <w:r>
        <w:rPr>
          <w:spacing w:val="2"/>
        </w:rPr>
        <w:t xml:space="preserve"> </w:t>
      </w:r>
      <w:r>
        <w:t xml:space="preserve">limits, </w:t>
      </w:r>
      <w:r>
        <w:rPr>
          <w:spacing w:val="-1"/>
        </w:rPr>
        <w:t>account</w:t>
      </w:r>
      <w:r>
        <w:rPr>
          <w:spacing w:val="3"/>
        </w:rPr>
        <w:t xml:space="preserve"> </w:t>
      </w:r>
      <w:r>
        <w:rPr>
          <w:spacing w:val="-1"/>
        </w:rPr>
        <w:t>limits</w:t>
      </w:r>
      <w:r>
        <w:rPr>
          <w:spacing w:val="2"/>
        </w:rPr>
        <w:t xml:space="preserve"> </w:t>
      </w:r>
      <w:r>
        <w:t>and</w:t>
      </w:r>
      <w:r>
        <w:rPr>
          <w:spacing w:val="-1"/>
        </w:rPr>
        <w:t xml:space="preserve"> use</w:t>
      </w:r>
      <w:r>
        <w:rPr>
          <w:spacing w:val="2"/>
        </w:rPr>
        <w:t xml:space="preserve"> </w:t>
      </w:r>
      <w:r>
        <w:t>limits</w:t>
      </w:r>
      <w:r>
        <w:rPr>
          <w:spacing w:val="1"/>
        </w:rPr>
        <w:t xml:space="preserve"> </w:t>
      </w:r>
      <w:r>
        <w:t>apply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all</w:t>
      </w:r>
      <w:r>
        <w:rPr>
          <w:spacing w:val="63"/>
          <w:w w:val="99"/>
        </w:rPr>
        <w:t xml:space="preserve"> </w:t>
      </w:r>
      <w:r>
        <w:rPr>
          <w:spacing w:val="-1"/>
        </w:rPr>
        <w:t>entitlement</w:t>
      </w:r>
      <w:r>
        <w:t xml:space="preserve"> </w:t>
      </w:r>
      <w:r>
        <w:rPr>
          <w:spacing w:val="-1"/>
        </w:rPr>
        <w:t>holders</w:t>
      </w:r>
      <w:r>
        <w:t xml:space="preserve">  including  the</w:t>
      </w:r>
      <w:r>
        <w:rPr>
          <w:spacing w:val="55"/>
        </w:rPr>
        <w:t xml:space="preserve"> </w:t>
      </w:r>
      <w:r>
        <w:t>Commonwealth.</w:t>
      </w:r>
      <w:r>
        <w:rPr>
          <w:spacing w:val="4"/>
        </w:rPr>
        <w:t xml:space="preserve"> </w:t>
      </w:r>
      <w:r>
        <w:t>When  making</w:t>
      </w:r>
      <w:r>
        <w:rPr>
          <w:spacing w:val="2"/>
        </w:rPr>
        <w:t xml:space="preserve"> </w:t>
      </w:r>
      <w:r>
        <w:rPr>
          <w:spacing w:val="-1"/>
        </w:rPr>
        <w:t>carryover</w:t>
      </w:r>
      <w:r>
        <w:rPr>
          <w:spacing w:val="54"/>
        </w:rPr>
        <w:t xml:space="preserve"> </w:t>
      </w:r>
      <w:r>
        <w:t>decisions,</w:t>
      </w:r>
      <w:r>
        <w:rPr>
          <w:spacing w:val="60"/>
          <w:w w:val="99"/>
        </w:rPr>
        <w:t xml:space="preserve"> </w:t>
      </w:r>
      <w:r>
        <w:rPr>
          <w:spacing w:val="-1"/>
        </w:rPr>
        <w:t>considerations</w:t>
      </w:r>
      <w:r>
        <w:rPr>
          <w:spacing w:val="-23"/>
        </w:rPr>
        <w:t xml:space="preserve"> </w:t>
      </w:r>
      <w:r>
        <w:rPr>
          <w:spacing w:val="-1"/>
        </w:rPr>
        <w:t>include:</w:t>
      </w:r>
    </w:p>
    <w:p w14:paraId="0CD7530F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right="396" w:hanging="425"/>
      </w:pPr>
      <w:r>
        <w:t>minimising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being</w:t>
      </w:r>
      <w:r>
        <w:rPr>
          <w:spacing w:val="-7"/>
        </w:rPr>
        <w:t xml:space="preserve"> </w:t>
      </w:r>
      <w:r>
        <w:t>reallocated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State</w:t>
      </w:r>
      <w:r>
        <w:rPr>
          <w:spacing w:val="-6"/>
        </w:rPr>
        <w:t xml:space="preserve"> </w:t>
      </w:r>
      <w:r>
        <w:rPr>
          <w:spacing w:val="-1"/>
        </w:rPr>
        <w:t>rules</w:t>
      </w:r>
      <w:r>
        <w:rPr>
          <w:spacing w:val="-7"/>
        </w:rPr>
        <w:t xml:space="preserve"> </w:t>
      </w:r>
      <w:r>
        <w:t>by</w:t>
      </w:r>
      <w:r>
        <w:rPr>
          <w:spacing w:val="-7"/>
        </w:rPr>
        <w:t xml:space="preserve"> </w:t>
      </w:r>
      <w:r>
        <w:t>carrying</w:t>
      </w:r>
      <w:r>
        <w:rPr>
          <w:spacing w:val="-7"/>
        </w:rPr>
        <w:t xml:space="preserve"> </w:t>
      </w:r>
      <w:r>
        <w:t>over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t>in</w:t>
      </w:r>
      <w:r>
        <w:rPr>
          <w:spacing w:val="38"/>
          <w:w w:val="99"/>
        </w:rPr>
        <w:t xml:space="preserve"> </w:t>
      </w:r>
      <w:r>
        <w:rPr>
          <w:spacing w:val="-1"/>
        </w:rPr>
        <w:t>accounts</w:t>
      </w:r>
      <w:r>
        <w:rPr>
          <w:spacing w:val="-11"/>
        </w:rPr>
        <w:t xml:space="preserve"> </w:t>
      </w:r>
      <w:r>
        <w:t>with</w:t>
      </w:r>
      <w:r>
        <w:rPr>
          <w:spacing w:val="-11"/>
        </w:rPr>
        <w:t xml:space="preserve"> </w:t>
      </w:r>
      <w:r>
        <w:t>better</w:t>
      </w:r>
      <w:r>
        <w:rPr>
          <w:spacing w:val="-11"/>
        </w:rPr>
        <w:t xml:space="preserve"> </w:t>
      </w:r>
      <w:r>
        <w:rPr>
          <w:spacing w:val="-1"/>
        </w:rPr>
        <w:t>carryover</w:t>
      </w:r>
      <w:r>
        <w:rPr>
          <w:spacing w:val="-10"/>
        </w:rPr>
        <w:t xml:space="preserve"> </w:t>
      </w:r>
      <w:r>
        <w:rPr>
          <w:spacing w:val="-1"/>
        </w:rPr>
        <w:t>provisions</w:t>
      </w:r>
    </w:p>
    <w:p w14:paraId="0CD75310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right="269" w:hanging="425"/>
      </w:pPr>
      <w:r>
        <w:rPr>
          <w:spacing w:val="-1"/>
        </w:rPr>
        <w:t>having</w:t>
      </w:r>
      <w:r>
        <w:rPr>
          <w:spacing w:val="-6"/>
        </w:rPr>
        <w:t xml:space="preserve"> </w:t>
      </w:r>
      <w:r>
        <w:rPr>
          <w:spacing w:val="-1"/>
        </w:rPr>
        <w:t>sufficient</w:t>
      </w:r>
      <w:r>
        <w:rPr>
          <w:spacing w:val="-6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rPr>
          <w:spacing w:val="-1"/>
        </w:rPr>
        <w:t>accounts</w:t>
      </w:r>
      <w:r>
        <w:rPr>
          <w:spacing w:val="-8"/>
        </w:rPr>
        <w:t xml:space="preserve"> </w:t>
      </w:r>
      <w:r>
        <w:rPr>
          <w:spacing w:val="-1"/>
        </w:rPr>
        <w:t>for</w:t>
      </w:r>
      <w:r>
        <w:rPr>
          <w:spacing w:val="-5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that</w:t>
      </w:r>
      <w:r>
        <w:rPr>
          <w:spacing w:val="-6"/>
        </w:rPr>
        <w:t xml:space="preserve"> </w:t>
      </w:r>
      <w:r>
        <w:rPr>
          <w:spacing w:val="-1"/>
        </w:rPr>
        <w:t>occur</w:t>
      </w:r>
      <w:r>
        <w:rPr>
          <w:spacing w:val="-8"/>
        </w:rPr>
        <w:t xml:space="preserve"> </w:t>
      </w:r>
      <w:r>
        <w:t>early</w:t>
      </w:r>
      <w:r>
        <w:rPr>
          <w:spacing w:val="-8"/>
        </w:rPr>
        <w:t xml:space="preserve"> </w:t>
      </w:r>
      <w:r>
        <w:t>in</w:t>
      </w:r>
      <w:r>
        <w:rPr>
          <w:spacing w:val="67"/>
          <w:w w:val="99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year</w:t>
      </w:r>
    </w:p>
    <w:p w14:paraId="0CD75311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right="449" w:hanging="425"/>
      </w:pP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cost-effectiveness</w:t>
      </w:r>
      <w:r>
        <w:rPr>
          <w:spacing w:val="-9"/>
        </w:rPr>
        <w:t xml:space="preserve"> </w:t>
      </w:r>
      <w:r>
        <w:t>with</w:t>
      </w:r>
      <w:r>
        <w:rPr>
          <w:spacing w:val="-6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cost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delivery</w:t>
      </w:r>
      <w:r>
        <w:rPr>
          <w:spacing w:val="-6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transfer</w:t>
      </w:r>
      <w:r>
        <w:rPr>
          <w:spacing w:val="44"/>
          <w:w w:val="99"/>
        </w:rPr>
        <w:t xml:space="preserve"> </w:t>
      </w:r>
      <w:r>
        <w:t>fees</w:t>
      </w:r>
      <w:r>
        <w:rPr>
          <w:spacing w:val="-8"/>
        </w:rPr>
        <w:t xml:space="preserve"> </w:t>
      </w:r>
      <w:r>
        <w:rPr>
          <w:spacing w:val="-1"/>
        </w:rPr>
        <w:t>against</w:t>
      </w:r>
      <w:r>
        <w:rPr>
          <w:spacing w:val="-5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rPr>
          <w:spacing w:val="-1"/>
        </w:rPr>
        <w:t>potential</w:t>
      </w:r>
      <w:r>
        <w:rPr>
          <w:spacing w:val="-6"/>
        </w:rPr>
        <w:t xml:space="preserve"> </w:t>
      </w:r>
      <w:r>
        <w:t>market</w:t>
      </w:r>
      <w:r>
        <w:rPr>
          <w:spacing w:val="-5"/>
        </w:rPr>
        <w:t xml:space="preserve"> </w:t>
      </w:r>
      <w:r>
        <w:rPr>
          <w:spacing w:val="-1"/>
        </w:rPr>
        <w:t>cost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water</w:t>
      </w:r>
      <w:r>
        <w:rPr>
          <w:spacing w:val="-7"/>
        </w:rPr>
        <w:t xml:space="preserve"> </w:t>
      </w:r>
      <w:r>
        <w:rPr>
          <w:spacing w:val="-1"/>
        </w:rPr>
        <w:t>being</w:t>
      </w:r>
      <w:r>
        <w:rPr>
          <w:spacing w:val="-7"/>
        </w:rPr>
        <w:t xml:space="preserve"> </w:t>
      </w:r>
      <w:r>
        <w:t>reallocated</w:t>
      </w:r>
      <w:r>
        <w:rPr>
          <w:spacing w:val="-7"/>
        </w:rPr>
        <w:t xml:space="preserve"> </w:t>
      </w:r>
      <w:r>
        <w:rPr>
          <w:spacing w:val="-1"/>
        </w:rPr>
        <w:t>under</w:t>
      </w:r>
      <w:r>
        <w:rPr>
          <w:spacing w:val="-7"/>
        </w:rPr>
        <w:t xml:space="preserve"> </w:t>
      </w:r>
      <w:r>
        <w:t>State</w:t>
      </w:r>
      <w:r>
        <w:rPr>
          <w:spacing w:val="-7"/>
        </w:rPr>
        <w:t xml:space="preserve"> </w:t>
      </w:r>
      <w:r>
        <w:rPr>
          <w:spacing w:val="-1"/>
        </w:rPr>
        <w:t>rules</w:t>
      </w:r>
    </w:p>
    <w:p w14:paraId="0CD75312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right="1030" w:hanging="425"/>
      </w:pPr>
      <w:r>
        <w:rPr>
          <w:spacing w:val="-1"/>
        </w:rPr>
        <w:t>considering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risk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-1"/>
        </w:rPr>
        <w:t>carryover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rPr>
          <w:spacing w:val="-1"/>
        </w:rPr>
        <w:t>accounts</w:t>
      </w:r>
      <w:r>
        <w:rPr>
          <w:spacing w:val="-6"/>
        </w:rPr>
        <w:t xml:space="preserve"> </w:t>
      </w:r>
      <w:r>
        <w:rPr>
          <w:spacing w:val="-1"/>
        </w:rPr>
        <w:t>that</w:t>
      </w:r>
      <w:r>
        <w:rPr>
          <w:spacing w:val="-4"/>
        </w:rPr>
        <w:t xml:space="preserve"> </w:t>
      </w:r>
      <w:r>
        <w:t>may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trade</w:t>
      </w:r>
      <w:r>
        <w:rPr>
          <w:spacing w:val="72"/>
          <w:w w:val="99"/>
        </w:rPr>
        <w:t xml:space="preserve"> </w:t>
      </w:r>
      <w:r>
        <w:t>restrictions</w:t>
      </w:r>
      <w:r>
        <w:rPr>
          <w:spacing w:val="-9"/>
        </w:rPr>
        <w:t xml:space="preserve"> </w:t>
      </w:r>
      <w:r>
        <w:rPr>
          <w:spacing w:val="-1"/>
        </w:rPr>
        <w:t>through</w:t>
      </w:r>
      <w:r>
        <w:rPr>
          <w:spacing w:val="-9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following</w:t>
      </w:r>
      <w:r>
        <w:rPr>
          <w:spacing w:val="-11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year.</w:t>
      </w:r>
    </w:p>
    <w:p w14:paraId="0CD75313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15"/>
        <w:jc w:val="both"/>
        <w:rPr>
          <w:rFonts w:ascii="Calibri" w:eastAsia="Calibri" w:hAnsi="Calibri" w:cs="Calibri"/>
          <w:sz w:val="40"/>
          <w:szCs w:val="40"/>
        </w:rPr>
      </w:pPr>
      <w:bookmarkStart w:id="34" w:name="_bookmark33"/>
      <w:bookmarkEnd w:id="34"/>
      <w:r>
        <w:rPr>
          <w:rFonts w:ascii="Calibri"/>
          <w:b/>
          <w:color w:val="5F4879"/>
          <w:spacing w:val="-1"/>
          <w:sz w:val="40"/>
        </w:rPr>
        <w:t>Trade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of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environmental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2"/>
          <w:sz w:val="40"/>
        </w:rPr>
        <w:t>water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allocations</w:t>
      </w:r>
    </w:p>
    <w:p w14:paraId="0CD75314" w14:textId="77777777" w:rsidR="001418E5" w:rsidRDefault="00F34B3E">
      <w:pPr>
        <w:pStyle w:val="BodyText"/>
        <w:spacing w:before="126" w:line="245" w:lineRule="exact"/>
        <w:jc w:val="both"/>
      </w:pPr>
      <w:r>
        <w:rPr>
          <w:spacing w:val="-1"/>
        </w:rPr>
        <w:t>Decisions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sell</w:t>
      </w:r>
      <w:r>
        <w:rPr>
          <w:spacing w:val="-3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t>allocations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made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>CEWH</w:t>
      </w:r>
      <w:r>
        <w:t xml:space="preserve"> </w:t>
      </w:r>
      <w:r>
        <w:rPr>
          <w:spacing w:val="-1"/>
        </w:rPr>
        <w:t>consistent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obligations</w:t>
      </w:r>
      <w:r>
        <w:rPr>
          <w:spacing w:val="-3"/>
        </w:rPr>
        <w:t xml:space="preserve"> </w:t>
      </w:r>
      <w:r>
        <w:rPr>
          <w:spacing w:val="-1"/>
        </w:rPr>
        <w:t>under</w:t>
      </w:r>
    </w:p>
    <w:p w14:paraId="0CD75315" w14:textId="77777777" w:rsidR="001418E5" w:rsidRDefault="00F34B3E">
      <w:pPr>
        <w:pStyle w:val="BodyText"/>
        <w:numPr>
          <w:ilvl w:val="1"/>
          <w:numId w:val="7"/>
        </w:numPr>
        <w:tabs>
          <w:tab w:val="left" w:pos="640"/>
        </w:tabs>
        <w:spacing w:before="0"/>
        <w:ind w:right="110" w:firstLine="0"/>
        <w:jc w:val="both"/>
      </w:pPr>
      <w:r>
        <w:rPr>
          <w:spacing w:val="-1"/>
        </w:rP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rPr>
          <w:spacing w:val="-1"/>
        </w:rPr>
        <w:t>Act.</w:t>
      </w:r>
      <w:r>
        <w:rPr>
          <w:spacing w:val="-7"/>
        </w:rPr>
        <w:t xml:space="preserve"> </w:t>
      </w:r>
      <w:r>
        <w:t>Broadly,</w:t>
      </w:r>
      <w:r>
        <w:rPr>
          <w:spacing w:val="-6"/>
        </w:rPr>
        <w:t xml:space="preserve"> </w:t>
      </w:r>
      <w:r>
        <w:t>Commonwealth</w:t>
      </w:r>
      <w:r>
        <w:rPr>
          <w:spacing w:val="-5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 can</w:t>
      </w:r>
      <w:r>
        <w:rPr>
          <w:spacing w:val="-7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sold</w:t>
      </w:r>
      <w:r>
        <w:rPr>
          <w:spacing w:val="-6"/>
        </w:rPr>
        <w:t xml:space="preserve"> </w:t>
      </w:r>
      <w:r>
        <w:rPr>
          <w:spacing w:val="1"/>
        </w:rPr>
        <w:t>if</w:t>
      </w:r>
      <w:r>
        <w:rPr>
          <w:spacing w:val="-4"/>
        </w:rPr>
        <w:t xml:space="preserve"> </w:t>
      </w:r>
      <w:r>
        <w:rPr>
          <w:spacing w:val="-1"/>
        </w:rPr>
        <w:t>one</w:t>
      </w:r>
      <w:r>
        <w:rPr>
          <w:spacing w:val="-6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rPr>
          <w:spacing w:val="1"/>
        </w:rPr>
        <w:t>two</w:t>
      </w:r>
      <w:r>
        <w:rPr>
          <w:spacing w:val="26"/>
          <w:w w:val="99"/>
        </w:rPr>
        <w:t xml:space="preserve"> </w:t>
      </w:r>
      <w:r>
        <w:t>conditions</w:t>
      </w:r>
      <w:r>
        <w:rPr>
          <w:spacing w:val="-10"/>
        </w:rPr>
        <w:t xml:space="preserve"> </w:t>
      </w:r>
      <w:r>
        <w:rPr>
          <w:spacing w:val="-1"/>
        </w:rPr>
        <w:t>are</w:t>
      </w:r>
      <w:r>
        <w:rPr>
          <w:spacing w:val="-10"/>
        </w:rPr>
        <w:t xml:space="preserve"> </w:t>
      </w:r>
      <w:r>
        <w:t>met:</w:t>
      </w:r>
    </w:p>
    <w:p w14:paraId="0CD75316" w14:textId="77777777" w:rsidR="001418E5" w:rsidRDefault="00F34B3E">
      <w:pPr>
        <w:pStyle w:val="BodyText"/>
        <w:numPr>
          <w:ilvl w:val="2"/>
          <w:numId w:val="7"/>
        </w:numPr>
        <w:tabs>
          <w:tab w:val="left" w:pos="839"/>
        </w:tabs>
      </w:pPr>
      <w:r>
        <w:rPr>
          <w:spacing w:val="-1"/>
        </w:rPr>
        <w:t>Allocations</w:t>
      </w:r>
      <w:r>
        <w:rPr>
          <w:spacing w:val="-6"/>
        </w:rPr>
        <w:t xml:space="preserve"> </w:t>
      </w:r>
      <w:r>
        <w:t>can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sold</w:t>
      </w:r>
      <w:r>
        <w:rPr>
          <w:spacing w:val="-6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they</w:t>
      </w:r>
      <w:r>
        <w:rPr>
          <w:spacing w:val="-7"/>
        </w:rPr>
        <w:t xml:space="preserve"> </w:t>
      </w:r>
      <w:r>
        <w:t>are</w:t>
      </w:r>
      <w:r>
        <w:rPr>
          <w:spacing w:val="-6"/>
        </w:rPr>
        <w:t xml:space="preserve"> </w:t>
      </w:r>
      <w:r>
        <w:rPr>
          <w:spacing w:val="-1"/>
        </w:rPr>
        <w:t>not</w:t>
      </w:r>
      <w:r>
        <w:rPr>
          <w:spacing w:val="-4"/>
        </w:rPr>
        <w:t xml:space="preserve"> </w:t>
      </w:r>
      <w:r>
        <w:rPr>
          <w:spacing w:val="-1"/>
        </w:rPr>
        <w:t>required</w:t>
      </w:r>
      <w:r>
        <w:rPr>
          <w:spacing w:val="-6"/>
        </w:rPr>
        <w:t xml:space="preserve"> </w:t>
      </w:r>
      <w:r>
        <w:t>during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water</w:t>
      </w:r>
      <w:r>
        <w:rPr>
          <w:spacing w:val="-6"/>
        </w:rPr>
        <w:t xml:space="preserve"> </w:t>
      </w:r>
      <w:r>
        <w:rPr>
          <w:spacing w:val="-1"/>
        </w:rPr>
        <w:t>year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either:</w:t>
      </w:r>
    </w:p>
    <w:p w14:paraId="0CD75317" w14:textId="77777777" w:rsidR="001418E5" w:rsidRDefault="00F34B3E">
      <w:pPr>
        <w:pStyle w:val="BodyText"/>
        <w:numPr>
          <w:ilvl w:val="3"/>
          <w:numId w:val="7"/>
        </w:numPr>
        <w:tabs>
          <w:tab w:val="left" w:pos="1559"/>
        </w:tabs>
      </w:pPr>
      <w:r>
        <w:rPr>
          <w:spacing w:val="-1"/>
        </w:rPr>
        <w:t>cannot</w:t>
      </w:r>
      <w:r>
        <w:rPr>
          <w:spacing w:val="-6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carried</w:t>
      </w:r>
      <w:r>
        <w:rPr>
          <w:spacing w:val="-7"/>
        </w:rPr>
        <w:t xml:space="preserve"> </w:t>
      </w:r>
      <w:r>
        <w:t>over;</w:t>
      </w:r>
      <w:r>
        <w:rPr>
          <w:spacing w:val="-7"/>
        </w:rPr>
        <w:t xml:space="preserve"> </w:t>
      </w:r>
      <w:r>
        <w:rPr>
          <w:spacing w:val="-1"/>
        </w:rPr>
        <w:t>or</w:t>
      </w:r>
    </w:p>
    <w:p w14:paraId="0CD75318" w14:textId="77777777" w:rsidR="001418E5" w:rsidRDefault="00F34B3E">
      <w:pPr>
        <w:pStyle w:val="BodyText"/>
        <w:numPr>
          <w:ilvl w:val="3"/>
          <w:numId w:val="7"/>
        </w:numPr>
        <w:tabs>
          <w:tab w:val="left" w:pos="1559"/>
        </w:tabs>
        <w:ind w:right="126"/>
      </w:pPr>
      <w:r>
        <w:t>retaining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water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rPr>
          <w:spacing w:val="-1"/>
        </w:rPr>
        <w:t>likely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forgoing</w:t>
      </w:r>
      <w:r>
        <w:rPr>
          <w:spacing w:val="-3"/>
        </w:rPr>
        <w:t xml:space="preserve"> </w:t>
      </w:r>
      <w:r>
        <w:t>future</w:t>
      </w:r>
      <w:r>
        <w:rPr>
          <w:spacing w:val="-4"/>
        </w:rPr>
        <w:t xml:space="preserve"> </w:t>
      </w:r>
      <w:r>
        <w:rPr>
          <w:spacing w:val="-1"/>
        </w:rPr>
        <w:t>allocations</w:t>
      </w:r>
      <w:r>
        <w:rPr>
          <w:spacing w:val="-4"/>
        </w:rPr>
        <w:t xml:space="preserve"> </w:t>
      </w:r>
      <w:r>
        <w:rPr>
          <w:spacing w:val="-1"/>
        </w:rPr>
        <w:t>due</w:t>
      </w:r>
      <w:r>
        <w:rPr>
          <w:spacing w:val="-3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1"/>
        </w:rPr>
        <w:t>account</w:t>
      </w:r>
      <w:r>
        <w:rPr>
          <w:spacing w:val="53"/>
          <w:w w:val="99"/>
        </w:rPr>
        <w:t xml:space="preserve"> </w:t>
      </w:r>
      <w:r>
        <w:rPr>
          <w:spacing w:val="-1"/>
        </w:rPr>
        <w:t>limits</w:t>
      </w:r>
      <w:r>
        <w:rPr>
          <w:spacing w:val="-9"/>
        </w:rPr>
        <w:t xml:space="preserve"> </w:t>
      </w:r>
      <w:r>
        <w:rPr>
          <w:spacing w:val="-1"/>
        </w:rPr>
        <w:t>(section</w:t>
      </w:r>
      <w:r>
        <w:rPr>
          <w:spacing w:val="-9"/>
        </w:rPr>
        <w:t xml:space="preserve"> </w:t>
      </w:r>
      <w:r>
        <w:t>106(2))</w:t>
      </w:r>
    </w:p>
    <w:p w14:paraId="0CD75319" w14:textId="77777777" w:rsidR="001418E5" w:rsidRDefault="00F34B3E">
      <w:pPr>
        <w:pStyle w:val="BodyText"/>
        <w:spacing w:before="120"/>
        <w:ind w:left="838"/>
      </w:pPr>
      <w:r>
        <w:t>Proceeds</w:t>
      </w:r>
      <w:r>
        <w:rPr>
          <w:spacing w:val="-7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rPr>
          <w:spacing w:val="-1"/>
        </w:rPr>
        <w:t>used</w:t>
      </w:r>
      <w:r>
        <w:rPr>
          <w:spacing w:val="-6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same</w:t>
      </w:r>
      <w:r>
        <w:rPr>
          <w:spacing w:val="-6"/>
        </w:rPr>
        <w:t xml:space="preserve"> </w:t>
      </w:r>
      <w:r>
        <w:t>way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rPr>
          <w:spacing w:val="-1"/>
        </w:rPr>
        <w:t>other</w:t>
      </w:r>
      <w:r>
        <w:rPr>
          <w:spacing w:val="-6"/>
        </w:rPr>
        <w:t xml:space="preserve"> </w:t>
      </w:r>
      <w:r>
        <w:t>Special</w:t>
      </w:r>
      <w:r>
        <w:rPr>
          <w:spacing w:val="-3"/>
        </w:rPr>
        <w:t xml:space="preserve"> </w:t>
      </w:r>
      <w:r>
        <w:rPr>
          <w:spacing w:val="-1"/>
        </w:rPr>
        <w:t>Account</w:t>
      </w:r>
      <w:r>
        <w:rPr>
          <w:spacing w:val="-5"/>
        </w:rPr>
        <w:t xml:space="preserve"> </w:t>
      </w:r>
      <w:r>
        <w:rPr>
          <w:spacing w:val="-1"/>
        </w:rPr>
        <w:t>funds.</w:t>
      </w:r>
    </w:p>
    <w:p w14:paraId="0CD7531A" w14:textId="77777777" w:rsidR="001418E5" w:rsidRDefault="00F34B3E">
      <w:pPr>
        <w:pStyle w:val="BodyText"/>
        <w:numPr>
          <w:ilvl w:val="2"/>
          <w:numId w:val="7"/>
        </w:numPr>
        <w:tabs>
          <w:tab w:val="left" w:pos="839"/>
        </w:tabs>
        <w:ind w:right="121"/>
        <w:jc w:val="both"/>
      </w:pPr>
      <w:r>
        <w:rPr>
          <w:spacing w:val="-1"/>
        </w:rPr>
        <w:t>Allocations</w:t>
      </w:r>
      <w:r>
        <w:rPr>
          <w:spacing w:val="3"/>
        </w:rPr>
        <w:t xml:space="preserve"> </w:t>
      </w:r>
      <w:r>
        <w:t>can</w:t>
      </w:r>
      <w:r>
        <w:rPr>
          <w:spacing w:val="5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sold</w:t>
      </w:r>
      <w:r>
        <w:rPr>
          <w:spacing w:val="5"/>
        </w:rPr>
        <w:t xml:space="preserve"> </w:t>
      </w:r>
      <w:r>
        <w:rPr>
          <w:spacing w:val="-1"/>
        </w:rPr>
        <w:t>if</w:t>
      </w:r>
      <w:r>
        <w:rPr>
          <w:spacing w:val="4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rPr>
          <w:spacing w:val="-1"/>
        </w:rPr>
        <w:t>proceeds</w:t>
      </w:r>
      <w:r>
        <w:rPr>
          <w:spacing w:val="4"/>
        </w:rPr>
        <w:t xml:space="preserve"> </w:t>
      </w:r>
      <w:r>
        <w:t>will</w:t>
      </w:r>
      <w:r>
        <w:rPr>
          <w:spacing w:val="3"/>
        </w:rPr>
        <w:t xml:space="preserve"> </w:t>
      </w:r>
      <w:r>
        <w:t>be</w:t>
      </w:r>
      <w:r>
        <w:rPr>
          <w:spacing w:val="4"/>
        </w:rPr>
        <w:t xml:space="preserve"> </w:t>
      </w:r>
      <w:r>
        <w:rPr>
          <w:spacing w:val="-1"/>
        </w:rPr>
        <w:t>used</w:t>
      </w:r>
      <w:r>
        <w:rPr>
          <w:spacing w:val="5"/>
        </w:rPr>
        <w:t xml:space="preserve"> </w:t>
      </w:r>
      <w:r>
        <w:t>to</w:t>
      </w:r>
      <w:r>
        <w:rPr>
          <w:spacing w:val="3"/>
        </w:rPr>
        <w:t xml:space="preserve"> </w:t>
      </w:r>
      <w:r>
        <w:rPr>
          <w:spacing w:val="-1"/>
        </w:rPr>
        <w:t>purchase</w:t>
      </w:r>
      <w:r>
        <w:rPr>
          <w:spacing w:val="4"/>
        </w:rPr>
        <w:t xml:space="preserve"> </w:t>
      </w:r>
      <w:r>
        <w:t>water</w:t>
      </w:r>
      <w:r>
        <w:rPr>
          <w:spacing w:val="5"/>
        </w:rPr>
        <w:t xml:space="preserve"> </w:t>
      </w:r>
      <w:r>
        <w:rPr>
          <w:spacing w:val="-1"/>
        </w:rPr>
        <w:t>and/or</w:t>
      </w:r>
      <w:r>
        <w:rPr>
          <w:spacing w:val="4"/>
        </w:rPr>
        <w:t xml:space="preserve"> </w:t>
      </w:r>
      <w:r>
        <w:rPr>
          <w:spacing w:val="-1"/>
        </w:rPr>
        <w:t>invest</w:t>
      </w:r>
      <w:r>
        <w:rPr>
          <w:spacing w:val="5"/>
        </w:rPr>
        <w:t xml:space="preserve"> </w:t>
      </w:r>
      <w:r>
        <w:rPr>
          <w:spacing w:val="-1"/>
        </w:rPr>
        <w:t>in</w:t>
      </w:r>
      <w:r>
        <w:rPr>
          <w:spacing w:val="65"/>
          <w:w w:val="99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rPr>
          <w:spacing w:val="-1"/>
        </w:rPr>
        <w:t>activities,</w:t>
      </w:r>
      <w:r>
        <w:rPr>
          <w:spacing w:val="8"/>
        </w:rPr>
        <w:t xml:space="preserve"> </w:t>
      </w:r>
      <w:r>
        <w:t>where</w:t>
      </w:r>
      <w:r>
        <w:rPr>
          <w:spacing w:val="12"/>
        </w:rPr>
        <w:t xml:space="preserve"> </w:t>
      </w:r>
      <w:r>
        <w:t>the</w:t>
      </w:r>
      <w:r>
        <w:rPr>
          <w:spacing w:val="12"/>
        </w:rPr>
        <w:t xml:space="preserve"> </w:t>
      </w:r>
      <w:r>
        <w:rPr>
          <w:spacing w:val="-1"/>
        </w:rPr>
        <w:t>CEWH</w:t>
      </w:r>
      <w:r>
        <w:rPr>
          <w:spacing w:val="13"/>
        </w:rPr>
        <w:t xml:space="preserve"> </w:t>
      </w:r>
      <w:r>
        <w:rPr>
          <w:spacing w:val="-1"/>
        </w:rPr>
        <w:t>reasonably</w:t>
      </w:r>
      <w:r>
        <w:rPr>
          <w:spacing w:val="10"/>
        </w:rPr>
        <w:t xml:space="preserve"> </w:t>
      </w:r>
      <w:r>
        <w:t>believes</w:t>
      </w:r>
      <w:r>
        <w:rPr>
          <w:spacing w:val="11"/>
        </w:rPr>
        <w:t xml:space="preserve"> </w:t>
      </w:r>
      <w:r>
        <w:t>this</w:t>
      </w:r>
      <w:r>
        <w:rPr>
          <w:spacing w:val="9"/>
        </w:rPr>
        <w:t xml:space="preserve"> </w:t>
      </w:r>
      <w:r>
        <w:t>will</w:t>
      </w:r>
      <w:r>
        <w:rPr>
          <w:spacing w:val="12"/>
        </w:rPr>
        <w:t xml:space="preserve"> </w:t>
      </w:r>
      <w:r>
        <w:rPr>
          <w:spacing w:val="-1"/>
        </w:rPr>
        <w:t>provide</w:t>
      </w:r>
      <w:r>
        <w:rPr>
          <w:spacing w:val="12"/>
        </w:rPr>
        <w:t xml:space="preserve"> </w:t>
      </w:r>
      <w:r>
        <w:t>greater</w:t>
      </w:r>
      <w:r>
        <w:rPr>
          <w:spacing w:val="45"/>
          <w:w w:val="99"/>
        </w:rPr>
        <w:t xml:space="preserve"> </w:t>
      </w:r>
      <w:r>
        <w:rPr>
          <w:spacing w:val="-1"/>
        </w:rPr>
        <w:t>capacity</w:t>
      </w:r>
      <w:r>
        <w:rPr>
          <w:spacing w:val="-12"/>
        </w:rPr>
        <w:t xml:space="preserve"> </w:t>
      </w:r>
      <w:r>
        <w:rPr>
          <w:spacing w:val="1"/>
        </w:rPr>
        <w:t>to</w:t>
      </w:r>
      <w:r>
        <w:rPr>
          <w:spacing w:val="-10"/>
        </w:rPr>
        <w:t xml:space="preserve"> </w:t>
      </w:r>
      <w:r>
        <w:t>achieve</w:t>
      </w:r>
      <w:r>
        <w:rPr>
          <w:spacing w:val="-10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rPr>
          <w:spacing w:val="-1"/>
        </w:rPr>
        <w:t>objectives</w:t>
      </w:r>
      <w:r>
        <w:rPr>
          <w:spacing w:val="-10"/>
        </w:rPr>
        <w:t xml:space="preserve"> </w:t>
      </w:r>
      <w:r>
        <w:rPr>
          <w:spacing w:val="-1"/>
        </w:rPr>
        <w:t>(section</w:t>
      </w:r>
      <w:r>
        <w:rPr>
          <w:spacing w:val="-10"/>
        </w:rPr>
        <w:t xml:space="preserve"> </w:t>
      </w:r>
      <w:r>
        <w:rPr>
          <w:spacing w:val="-1"/>
        </w:rPr>
        <w:t>106(3)).</w:t>
      </w:r>
    </w:p>
    <w:p w14:paraId="0CD7531B" w14:textId="77777777" w:rsidR="001418E5" w:rsidRDefault="00F34B3E">
      <w:pPr>
        <w:pStyle w:val="BodyText"/>
        <w:ind w:right="112"/>
        <w:jc w:val="both"/>
      </w:pPr>
      <w:r>
        <w:rPr>
          <w:spacing w:val="-1"/>
        </w:rPr>
        <w:t>The</w:t>
      </w:r>
      <w:r>
        <w:rPr>
          <w:spacing w:val="-10"/>
        </w:rPr>
        <w:t xml:space="preserve"> </w:t>
      </w:r>
      <w:r>
        <w:rPr>
          <w:spacing w:val="-1"/>
        </w:rPr>
        <w:t>decision</w:t>
      </w:r>
      <w:r>
        <w:rPr>
          <w:spacing w:val="-10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t>trade</w:t>
      </w:r>
      <w:r>
        <w:rPr>
          <w:spacing w:val="-10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made</w:t>
      </w:r>
      <w:r>
        <w:rPr>
          <w:spacing w:val="-10"/>
        </w:rPr>
        <w:t xml:space="preserve"> </w:t>
      </w:r>
      <w:r>
        <w:t>after</w:t>
      </w:r>
      <w:r>
        <w:rPr>
          <w:spacing w:val="-10"/>
        </w:rPr>
        <w:t xml:space="preserve"> </w:t>
      </w:r>
      <w:r>
        <w:rPr>
          <w:spacing w:val="-1"/>
        </w:rPr>
        <w:t>considering: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current</w:t>
      </w:r>
      <w:r>
        <w:rPr>
          <w:spacing w:val="-8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forecast</w:t>
      </w:r>
      <w:r>
        <w:rPr>
          <w:spacing w:val="-9"/>
        </w:rPr>
        <w:t xml:space="preserve"> </w:t>
      </w:r>
      <w:r>
        <w:rPr>
          <w:spacing w:val="-1"/>
        </w:rPr>
        <w:t>volume</w:t>
      </w:r>
      <w:r>
        <w:rPr>
          <w:spacing w:val="-10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water</w:t>
      </w:r>
      <w:r>
        <w:rPr>
          <w:spacing w:val="73"/>
          <w:w w:val="99"/>
        </w:rPr>
        <w:t xml:space="preserve"> </w:t>
      </w:r>
      <w:r>
        <w:rPr>
          <w:spacing w:val="-1"/>
        </w:rPr>
        <w:t>available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Commonwealth</w:t>
      </w:r>
      <w:r>
        <w:rPr>
          <w:spacing w:val="-2"/>
        </w:rPr>
        <w:t xml:space="preserve"> </w:t>
      </w:r>
      <w:r>
        <w:rPr>
          <w:spacing w:val="-1"/>
        </w:rPr>
        <w:t>accounts;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balance</w:t>
      </w:r>
      <w:r>
        <w:rPr>
          <w:spacing w:val="-3"/>
        </w:rPr>
        <w:t xml:space="preserve"> </w:t>
      </w:r>
      <w:r>
        <w:rPr>
          <w:spacing w:val="-1"/>
        </w:rPr>
        <w:t>of available</w:t>
      </w:r>
      <w:r>
        <w:rPr>
          <w:spacing w:val="-3"/>
        </w:rPr>
        <w:t xml:space="preserve"> </w:t>
      </w:r>
      <w:r>
        <w:t>environmental</w:t>
      </w:r>
      <w:r>
        <w:rPr>
          <w:spacing w:val="-5"/>
        </w:rPr>
        <w:t xml:space="preserve"> </w:t>
      </w:r>
      <w:r>
        <w:t>water</w:t>
      </w:r>
      <w:r>
        <w:rPr>
          <w:spacing w:val="-3"/>
        </w:rPr>
        <w:t xml:space="preserve"> </w:t>
      </w:r>
      <w:r>
        <w:rPr>
          <w:spacing w:val="-1"/>
        </w:rPr>
        <w:t>(supply)</w:t>
      </w:r>
      <w:r>
        <w:rPr>
          <w:spacing w:val="63"/>
          <w:w w:val="99"/>
        </w:rPr>
        <w:t xml:space="preserve"> </w:t>
      </w:r>
      <w:r>
        <w:t>to</w:t>
      </w:r>
      <w:r>
        <w:rPr>
          <w:spacing w:val="39"/>
        </w:rPr>
        <w:t xml:space="preserve"> </w:t>
      </w:r>
      <w:r>
        <w:t>meet</w:t>
      </w:r>
      <w:r>
        <w:rPr>
          <w:spacing w:val="43"/>
        </w:rPr>
        <w:t xml:space="preserve"> </w:t>
      </w:r>
      <w:r>
        <w:t>identified</w:t>
      </w:r>
      <w:r>
        <w:rPr>
          <w:spacing w:val="41"/>
        </w:rPr>
        <w:t xml:space="preserve"> </w:t>
      </w:r>
      <w:r>
        <w:rPr>
          <w:spacing w:val="-1"/>
        </w:rPr>
        <w:t>environmental</w:t>
      </w:r>
      <w:r>
        <w:rPr>
          <w:spacing w:val="40"/>
        </w:rPr>
        <w:t xml:space="preserve"> </w:t>
      </w:r>
      <w:r>
        <w:t>demands;</w:t>
      </w:r>
      <w:r>
        <w:rPr>
          <w:spacing w:val="38"/>
        </w:rPr>
        <w:t xml:space="preserve"> </w:t>
      </w:r>
      <w:r>
        <w:rPr>
          <w:spacing w:val="1"/>
        </w:rPr>
        <w:t>and</w:t>
      </w:r>
      <w:r>
        <w:rPr>
          <w:spacing w:val="43"/>
        </w:rPr>
        <w:t xml:space="preserve"> </w:t>
      </w:r>
      <w:r>
        <w:rPr>
          <w:spacing w:val="-1"/>
        </w:rPr>
        <w:t>(where</w:t>
      </w:r>
      <w:r>
        <w:rPr>
          <w:spacing w:val="41"/>
        </w:rPr>
        <w:t xml:space="preserve"> </w:t>
      </w:r>
      <w:r>
        <w:t>appropriate)</w:t>
      </w:r>
      <w:r>
        <w:rPr>
          <w:spacing w:val="40"/>
        </w:rPr>
        <w:t xml:space="preserve"> </w:t>
      </w:r>
      <w:r>
        <w:t>the</w:t>
      </w:r>
      <w:r>
        <w:rPr>
          <w:spacing w:val="41"/>
        </w:rPr>
        <w:t xml:space="preserve"> </w:t>
      </w:r>
      <w:r>
        <w:t>prudent</w:t>
      </w:r>
      <w:r>
        <w:rPr>
          <w:spacing w:val="43"/>
        </w:rPr>
        <w:t xml:space="preserve"> </w:t>
      </w:r>
      <w:r>
        <w:t>level</w:t>
      </w:r>
      <w:r>
        <w:rPr>
          <w:spacing w:val="43"/>
        </w:rPr>
        <w:t xml:space="preserve"> </w:t>
      </w:r>
      <w:r>
        <w:rPr>
          <w:spacing w:val="-1"/>
        </w:rPr>
        <w:t>of</w:t>
      </w:r>
      <w:r>
        <w:rPr>
          <w:spacing w:val="42"/>
          <w:w w:val="99"/>
        </w:rPr>
        <w:t xml:space="preserve"> </w:t>
      </w:r>
      <w:r>
        <w:t>carryover.</w:t>
      </w:r>
      <w:r>
        <w:rPr>
          <w:spacing w:val="1"/>
        </w:rPr>
        <w:t xml:space="preserve"> </w:t>
      </w:r>
      <w:r>
        <w:rPr>
          <w:spacing w:val="-1"/>
        </w:rPr>
        <w:t>Decisions</w:t>
      </w:r>
      <w:r>
        <w:rPr>
          <w:spacing w:val="2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trade</w:t>
      </w:r>
      <w:r>
        <w:rPr>
          <w:spacing w:val="3"/>
        </w:rPr>
        <w:t xml:space="preserve"> </w:t>
      </w:r>
      <w:r>
        <w:rPr>
          <w:spacing w:val="-1"/>
        </w:rPr>
        <w:t>also</w:t>
      </w:r>
      <w:r>
        <w:rPr>
          <w:spacing w:val="4"/>
        </w:rPr>
        <w:t xml:space="preserve"> </w:t>
      </w:r>
      <w:r>
        <w:rPr>
          <w:spacing w:val="-1"/>
        </w:rPr>
        <w:t>include</w:t>
      </w:r>
      <w:r>
        <w:rPr>
          <w:spacing w:val="4"/>
        </w:rPr>
        <w:t xml:space="preserve"> </w:t>
      </w:r>
      <w:r>
        <w:t>undertaking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market</w:t>
      </w:r>
      <w:r>
        <w:rPr>
          <w:spacing w:val="5"/>
        </w:rPr>
        <w:t xml:space="preserve"> </w:t>
      </w:r>
      <w:r>
        <w:t>assessment,</w:t>
      </w:r>
      <w:r>
        <w:rPr>
          <w:spacing w:val="1"/>
        </w:rPr>
        <w:t xml:space="preserve"> </w:t>
      </w:r>
      <w:r>
        <w:t>which</w:t>
      </w:r>
      <w:r>
        <w:rPr>
          <w:spacing w:val="3"/>
        </w:rPr>
        <w:t xml:space="preserve"> </w:t>
      </w:r>
      <w:r>
        <w:rPr>
          <w:spacing w:val="-1"/>
        </w:rPr>
        <w:t>informs</w:t>
      </w:r>
      <w:r>
        <w:rPr>
          <w:spacing w:val="2"/>
        </w:rPr>
        <w:t xml:space="preserve"> </w:t>
      </w:r>
      <w:r>
        <w:t>the</w:t>
      </w:r>
      <w:r>
        <w:rPr>
          <w:spacing w:val="70"/>
          <w:w w:val="99"/>
        </w:rPr>
        <w:t xml:space="preserve"> </w:t>
      </w:r>
      <w:r>
        <w:rPr>
          <w:spacing w:val="-1"/>
        </w:rPr>
        <w:t>mechanisms</w:t>
      </w:r>
      <w:r>
        <w:rPr>
          <w:spacing w:val="9"/>
        </w:rPr>
        <w:t xml:space="preserve"> </w:t>
      </w:r>
      <w:r>
        <w:rPr>
          <w:spacing w:val="-1"/>
        </w:rPr>
        <w:t>available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trade</w:t>
      </w:r>
      <w:r>
        <w:rPr>
          <w:spacing w:val="11"/>
        </w:rPr>
        <w:t xml:space="preserve"> </w:t>
      </w:r>
      <w:r>
        <w:rPr>
          <w:spacing w:val="1"/>
        </w:rPr>
        <w:t>water,</w:t>
      </w:r>
      <w:r>
        <w:rPr>
          <w:spacing w:val="8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-1"/>
        </w:rPr>
        <w:t>volume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water</w:t>
      </w:r>
      <w:r>
        <w:rPr>
          <w:spacing w:val="11"/>
        </w:rPr>
        <w:t xml:space="preserve"> </w:t>
      </w:r>
      <w:r>
        <w:t>to</w:t>
      </w:r>
      <w:r>
        <w:rPr>
          <w:spacing w:val="10"/>
        </w:rPr>
        <w:t xml:space="preserve"> </w:t>
      </w:r>
      <w:r>
        <w:t>be</w:t>
      </w:r>
      <w:r>
        <w:rPr>
          <w:spacing w:val="15"/>
        </w:rPr>
        <w:t xml:space="preserve"> </w:t>
      </w:r>
      <w:r>
        <w:t>pursued</w:t>
      </w:r>
      <w:r>
        <w:rPr>
          <w:spacing w:val="10"/>
        </w:rPr>
        <w:t xml:space="preserve"> </w:t>
      </w:r>
      <w:r>
        <w:rPr>
          <w:spacing w:val="-1"/>
        </w:rPr>
        <w:t>or</w:t>
      </w:r>
      <w:r>
        <w:rPr>
          <w:spacing w:val="12"/>
        </w:rPr>
        <w:t xml:space="preserve"> </w:t>
      </w:r>
      <w:r>
        <w:t>made</w:t>
      </w:r>
      <w:r>
        <w:rPr>
          <w:spacing w:val="11"/>
        </w:rPr>
        <w:t xml:space="preserve"> </w:t>
      </w:r>
      <w:r>
        <w:rPr>
          <w:spacing w:val="-1"/>
        </w:rPr>
        <w:t>available</w:t>
      </w:r>
      <w:r>
        <w:rPr>
          <w:spacing w:val="82"/>
          <w:w w:val="99"/>
        </w:rPr>
        <w:t xml:space="preserve"> </w:t>
      </w:r>
      <w:r>
        <w:rPr>
          <w:spacing w:val="-1"/>
        </w:rPr>
        <w:t>from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holdings,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price</w:t>
      </w:r>
      <w:r>
        <w:rPr>
          <w:spacing w:val="-3"/>
        </w:rPr>
        <w:t xml:space="preserve"> </w:t>
      </w:r>
      <w:r>
        <w:t>at</w:t>
      </w:r>
      <w:r>
        <w:rPr>
          <w:spacing w:val="-5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rPr>
          <w:spacing w:val="-1"/>
        </w:rPr>
        <w:t>CEWH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willing</w:t>
      </w:r>
      <w:r>
        <w:rPr>
          <w:spacing w:val="-7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enter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market</w:t>
      </w:r>
      <w:r>
        <w:rPr>
          <w:spacing w:val="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rPr>
          <w:spacing w:val="-2"/>
        </w:rPr>
        <w:t>(in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"/>
        </w:rPr>
        <w:t>case</w:t>
      </w:r>
      <w:r>
        <w:rPr>
          <w:spacing w:val="-5"/>
        </w:rPr>
        <w:t xml:space="preserve"> </w:t>
      </w:r>
      <w:r>
        <w:rPr>
          <w:spacing w:val="-1"/>
        </w:rPr>
        <w:t>of</w:t>
      </w:r>
      <w:r>
        <w:rPr>
          <w:spacing w:val="55"/>
          <w:w w:val="99"/>
        </w:rPr>
        <w:t xml:space="preserve"> </w:t>
      </w:r>
      <w:r>
        <w:rPr>
          <w:spacing w:val="-1"/>
        </w:rPr>
        <w:t>purchases)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rPr>
          <w:spacing w:val="-1"/>
        </w:rPr>
        <w:t>available</w:t>
      </w:r>
      <w:r>
        <w:rPr>
          <w:spacing w:val="-13"/>
        </w:rPr>
        <w:t xml:space="preserve"> </w:t>
      </w:r>
      <w:r>
        <w:t>budget.</w:t>
      </w:r>
    </w:p>
    <w:p w14:paraId="0CD7531C" w14:textId="77777777" w:rsidR="001418E5" w:rsidRDefault="00F34B3E">
      <w:pPr>
        <w:pStyle w:val="BodyText"/>
        <w:spacing w:before="122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t>process</w:t>
      </w:r>
      <w:r>
        <w:rPr>
          <w:spacing w:val="-6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conducting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trading</w:t>
      </w:r>
      <w:r>
        <w:rPr>
          <w:spacing w:val="-5"/>
        </w:rPr>
        <w:t xml:space="preserve"> </w:t>
      </w:r>
      <w:r>
        <w:rPr>
          <w:spacing w:val="-1"/>
        </w:rPr>
        <w:t>action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shown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 xml:space="preserve">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t>5.</w:t>
      </w:r>
    </w:p>
    <w:p w14:paraId="0CD7531D" w14:textId="77777777" w:rsidR="001418E5" w:rsidRDefault="00F34B3E">
      <w:pPr>
        <w:pStyle w:val="BodyText"/>
        <w:spacing w:before="120"/>
        <w:ind w:right="113"/>
        <w:jc w:val="both"/>
      </w:pPr>
      <w:r>
        <w:rPr>
          <w:spacing w:val="-1"/>
        </w:rPr>
        <w:t>The</w:t>
      </w:r>
      <w:r>
        <w:rPr>
          <w:spacing w:val="-6"/>
        </w:rPr>
        <w:t xml:space="preserve"> </w:t>
      </w:r>
      <w:r>
        <w:rPr>
          <w:spacing w:val="-1"/>
        </w:rPr>
        <w:t>process</w:t>
      </w:r>
      <w:r>
        <w:rPr>
          <w:spacing w:val="-7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rPr>
          <w:spacing w:val="-1"/>
        </w:rPr>
        <w:t>underpinned</w:t>
      </w:r>
      <w:r>
        <w:rPr>
          <w:spacing w:val="-7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trading</w:t>
      </w:r>
      <w:r>
        <w:rPr>
          <w:spacing w:val="-8"/>
        </w:rPr>
        <w:t xml:space="preserve"> </w:t>
      </w:r>
      <w:r>
        <w:t>framework</w:t>
      </w:r>
      <w:r>
        <w:rPr>
          <w:spacing w:val="-6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includes</w:t>
      </w:r>
      <w:r>
        <w:rPr>
          <w:spacing w:val="-7"/>
        </w:rPr>
        <w:t xml:space="preserve"> </w:t>
      </w:r>
      <w:r>
        <w:rPr>
          <w:spacing w:val="-1"/>
        </w:rPr>
        <w:t>operating</w:t>
      </w:r>
      <w:r>
        <w:rPr>
          <w:spacing w:val="-6"/>
        </w:rPr>
        <w:t xml:space="preserve"> </w:t>
      </w:r>
      <w:r>
        <w:t>rules,</w:t>
      </w:r>
      <w:r>
        <w:rPr>
          <w:spacing w:val="-5"/>
        </w:rPr>
        <w:t xml:space="preserve"> </w:t>
      </w:r>
      <w:r>
        <w:rPr>
          <w:spacing w:val="-1"/>
        </w:rPr>
        <w:t>protocols</w:t>
      </w:r>
      <w:r>
        <w:rPr>
          <w:spacing w:val="-6"/>
        </w:rPr>
        <w:t xml:space="preserve"> </w:t>
      </w:r>
      <w:r>
        <w:t>and</w:t>
      </w:r>
      <w:r>
        <w:rPr>
          <w:spacing w:val="83"/>
          <w:w w:val="99"/>
        </w:rPr>
        <w:t xml:space="preserve"> </w:t>
      </w:r>
      <w:r>
        <w:t>procedures</w:t>
      </w:r>
      <w:r>
        <w:rPr>
          <w:rFonts w:cs="Century Gothic"/>
        </w:rPr>
        <w:t>.</w:t>
      </w:r>
      <w:r>
        <w:rPr>
          <w:rFonts w:cs="Century Gothic"/>
          <w:spacing w:val="24"/>
        </w:rPr>
        <w:t xml:space="preserve"> </w:t>
      </w:r>
      <w:r>
        <w:rPr>
          <w:rFonts w:cs="Century Gothic"/>
          <w:spacing w:val="-1"/>
        </w:rPr>
        <w:t>The</w:t>
      </w:r>
      <w:r>
        <w:rPr>
          <w:rFonts w:cs="Century Gothic"/>
          <w:spacing w:val="24"/>
        </w:rPr>
        <w:t xml:space="preserve"> </w:t>
      </w:r>
      <w:r>
        <w:rPr>
          <w:rFonts w:cs="Century Gothic"/>
        </w:rPr>
        <w:t>trading</w:t>
      </w:r>
      <w:r>
        <w:rPr>
          <w:rFonts w:cs="Century Gothic"/>
          <w:spacing w:val="22"/>
        </w:rPr>
        <w:t xml:space="preserve"> </w:t>
      </w:r>
      <w:r>
        <w:rPr>
          <w:rFonts w:cs="Century Gothic"/>
        </w:rPr>
        <w:t>framework</w:t>
      </w:r>
      <w:r>
        <w:rPr>
          <w:rFonts w:cs="Century Gothic"/>
          <w:spacing w:val="25"/>
        </w:rPr>
        <w:t xml:space="preserve"> </w:t>
      </w:r>
      <w:r>
        <w:rPr>
          <w:rFonts w:cs="Century Gothic"/>
        </w:rPr>
        <w:t>has</w:t>
      </w:r>
      <w:r>
        <w:rPr>
          <w:rFonts w:cs="Century Gothic"/>
          <w:spacing w:val="24"/>
        </w:rPr>
        <w:t xml:space="preserve"> </w:t>
      </w:r>
      <w:r>
        <w:rPr>
          <w:rFonts w:cs="Century Gothic"/>
        </w:rPr>
        <w:t>been</w:t>
      </w:r>
      <w:r>
        <w:rPr>
          <w:rFonts w:cs="Century Gothic"/>
          <w:spacing w:val="25"/>
        </w:rPr>
        <w:t xml:space="preserve"> </w:t>
      </w:r>
      <w:r>
        <w:rPr>
          <w:rFonts w:cs="Century Gothic"/>
        </w:rPr>
        <w:t>developed</w:t>
      </w:r>
      <w:r>
        <w:rPr>
          <w:rFonts w:cs="Century Gothic"/>
          <w:spacing w:val="24"/>
        </w:rPr>
        <w:t xml:space="preserve"> </w:t>
      </w:r>
      <w:r>
        <w:rPr>
          <w:rFonts w:cs="Century Gothic"/>
        </w:rPr>
        <w:t>to</w:t>
      </w:r>
      <w:r>
        <w:rPr>
          <w:rFonts w:cs="Century Gothic"/>
          <w:spacing w:val="23"/>
        </w:rPr>
        <w:t xml:space="preserve"> </w:t>
      </w:r>
      <w:r>
        <w:rPr>
          <w:rFonts w:cs="Century Gothic"/>
          <w:spacing w:val="-1"/>
        </w:rPr>
        <w:t>ensure</w:t>
      </w:r>
      <w:r>
        <w:rPr>
          <w:rFonts w:cs="Century Gothic"/>
          <w:spacing w:val="25"/>
        </w:rPr>
        <w:t xml:space="preserve"> </w:t>
      </w:r>
      <w:r>
        <w:rPr>
          <w:rFonts w:cs="Century Gothic"/>
        </w:rPr>
        <w:t>that</w:t>
      </w:r>
      <w:r>
        <w:rPr>
          <w:rFonts w:cs="Century Gothic"/>
          <w:spacing w:val="24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24"/>
        </w:rPr>
        <w:t xml:space="preserve"> </w:t>
      </w:r>
      <w:r>
        <w:rPr>
          <w:rFonts w:cs="Century Gothic"/>
          <w:spacing w:val="-1"/>
        </w:rPr>
        <w:t>CEWH’s</w:t>
      </w:r>
      <w:r>
        <w:rPr>
          <w:rFonts w:cs="Century Gothic"/>
          <w:spacing w:val="23"/>
        </w:rPr>
        <w:t xml:space="preserve"> </w:t>
      </w:r>
      <w:r>
        <w:rPr>
          <w:rFonts w:cs="Century Gothic"/>
        </w:rPr>
        <w:t>trading</w:t>
      </w:r>
      <w:r>
        <w:rPr>
          <w:rFonts w:cs="Century Gothic"/>
          <w:spacing w:val="48"/>
          <w:w w:val="99"/>
        </w:rPr>
        <w:t xml:space="preserve"> </w:t>
      </w:r>
      <w:r>
        <w:rPr>
          <w:spacing w:val="-1"/>
        </w:rPr>
        <w:t>activities:</w:t>
      </w:r>
    </w:p>
    <w:p w14:paraId="0CD7531E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rPr>
          <w:spacing w:val="-1"/>
        </w:rPr>
        <w:t>support</w:t>
      </w:r>
      <w:r>
        <w:rPr>
          <w:spacing w:val="-14"/>
        </w:rPr>
        <w:t xml:space="preserve"> </w:t>
      </w:r>
      <w:r>
        <w:t>enhanced</w:t>
      </w:r>
      <w:r>
        <w:rPr>
          <w:spacing w:val="-14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rPr>
          <w:spacing w:val="-1"/>
        </w:rPr>
        <w:t>outcomes</w:t>
      </w:r>
    </w:p>
    <w:p w14:paraId="0CD7531F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spacing w:before="122"/>
        <w:ind w:left="543" w:hanging="425"/>
        <w:jc w:val="both"/>
      </w:pPr>
      <w:r>
        <w:rPr>
          <w:spacing w:val="-1"/>
        </w:rPr>
        <w:t>have</w:t>
      </w:r>
      <w:r>
        <w:rPr>
          <w:spacing w:val="-9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rPr>
          <w:spacing w:val="-1"/>
        </w:rPr>
        <w:t>social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economic</w:t>
      </w:r>
      <w:r>
        <w:rPr>
          <w:spacing w:val="-5"/>
        </w:rPr>
        <w:t xml:space="preserve"> </w:t>
      </w:r>
      <w:r>
        <w:rPr>
          <w:spacing w:val="-1"/>
        </w:rPr>
        <w:t>outcomes</w:t>
      </w:r>
    </w:p>
    <w:p w14:paraId="0CD75320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rPr>
          <w:spacing w:val="-1"/>
        </w:rPr>
        <w:t>consider</w:t>
      </w:r>
      <w:r>
        <w:rPr>
          <w:spacing w:val="-8"/>
        </w:rPr>
        <w:t xml:space="preserve"> </w:t>
      </w:r>
      <w:r>
        <w:t>impacts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market,</w:t>
      </w:r>
      <w:r>
        <w:rPr>
          <w:spacing w:val="-10"/>
        </w:rPr>
        <w:t xml:space="preserve"> </w:t>
      </w:r>
      <w:r>
        <w:rPr>
          <w:spacing w:val="-1"/>
        </w:rPr>
        <w:t>including</w:t>
      </w:r>
      <w:r>
        <w:rPr>
          <w:spacing w:val="-8"/>
        </w:rPr>
        <w:t xml:space="preserve"> </w:t>
      </w:r>
      <w:r>
        <w:t>any</w:t>
      </w:r>
      <w:r>
        <w:rPr>
          <w:spacing w:val="-10"/>
        </w:rPr>
        <w:t xml:space="preserve"> </w:t>
      </w:r>
      <w:r>
        <w:t>third-party</w:t>
      </w:r>
      <w:r>
        <w:rPr>
          <w:spacing w:val="-9"/>
        </w:rPr>
        <w:t xml:space="preserve"> </w:t>
      </w:r>
      <w:r>
        <w:t>impacts</w:t>
      </w:r>
    </w:p>
    <w:p w14:paraId="0CD75321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t>are</w:t>
      </w:r>
      <w:r>
        <w:rPr>
          <w:spacing w:val="-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manner</w:t>
      </w:r>
      <w:r>
        <w:rPr>
          <w:spacing w:val="-8"/>
        </w:rPr>
        <w:t xml:space="preserve"> </w:t>
      </w:r>
      <w:r>
        <w:t>which</w:t>
      </w:r>
      <w:r>
        <w:rPr>
          <w:spacing w:val="-8"/>
        </w:rPr>
        <w:t xml:space="preserve"> </w:t>
      </w:r>
      <w:r>
        <w:rPr>
          <w:spacing w:val="-1"/>
        </w:rPr>
        <w:t>meets</w:t>
      </w:r>
      <w:r>
        <w:rPr>
          <w:spacing w:val="-8"/>
        </w:rPr>
        <w:t xml:space="preserve"> </w:t>
      </w:r>
      <w:r>
        <w:rPr>
          <w:spacing w:val="-1"/>
        </w:rPr>
        <w:t>legislative</w:t>
      </w:r>
      <w:r>
        <w:rPr>
          <w:spacing w:val="-8"/>
        </w:rPr>
        <w:t xml:space="preserve"> </w:t>
      </w:r>
      <w:r>
        <w:rPr>
          <w:spacing w:val="-1"/>
        </w:rPr>
        <w:t>requirements</w:t>
      </w:r>
    </w:p>
    <w:p w14:paraId="0CD75322" w14:textId="77777777" w:rsidR="001418E5" w:rsidRDefault="00F34B3E">
      <w:pPr>
        <w:pStyle w:val="BodyText"/>
        <w:numPr>
          <w:ilvl w:val="0"/>
          <w:numId w:val="44"/>
        </w:numPr>
        <w:tabs>
          <w:tab w:val="left" w:pos="544"/>
        </w:tabs>
        <w:ind w:left="543" w:hanging="425"/>
        <w:jc w:val="both"/>
      </w:pPr>
      <w:r>
        <w:t>are</w:t>
      </w:r>
      <w:r>
        <w:rPr>
          <w:spacing w:val="-11"/>
        </w:rPr>
        <w:t xml:space="preserve"> </w:t>
      </w:r>
      <w:r>
        <w:t>financially</w:t>
      </w:r>
      <w:r>
        <w:rPr>
          <w:spacing w:val="-12"/>
        </w:rPr>
        <w:t xml:space="preserve"> </w:t>
      </w:r>
      <w:r>
        <w:rPr>
          <w:spacing w:val="-1"/>
        </w:rPr>
        <w:t>responsible,</w:t>
      </w:r>
      <w:r>
        <w:rPr>
          <w:spacing w:val="-12"/>
        </w:rPr>
        <w:t xml:space="preserve"> </w:t>
      </w:r>
      <w:r>
        <w:t>fair,</w:t>
      </w:r>
      <w:r>
        <w:rPr>
          <w:spacing w:val="-12"/>
        </w:rPr>
        <w:t xml:space="preserve"> </w:t>
      </w:r>
      <w:r>
        <w:t>equitable,</w:t>
      </w:r>
      <w:r>
        <w:rPr>
          <w:spacing w:val="-12"/>
        </w:rPr>
        <w:t xml:space="preserve"> </w:t>
      </w:r>
      <w:r>
        <w:t>transparent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accountable.</w:t>
      </w:r>
    </w:p>
    <w:p w14:paraId="0CD75323" w14:textId="77777777" w:rsidR="001418E5" w:rsidRDefault="00F34B3E">
      <w:pPr>
        <w:pStyle w:val="BodyText"/>
        <w:ind w:right="111"/>
        <w:jc w:val="both"/>
      </w:pPr>
      <w:r>
        <w:rPr>
          <w:spacing w:val="-1"/>
        </w:rPr>
        <w:t>The</w:t>
      </w:r>
      <w:r>
        <w:rPr>
          <w:spacing w:val="16"/>
        </w:rPr>
        <w:t xml:space="preserve"> </w:t>
      </w:r>
      <w:r>
        <w:t>trading</w:t>
      </w:r>
      <w:r>
        <w:rPr>
          <w:spacing w:val="16"/>
        </w:rPr>
        <w:t xml:space="preserve"> </w:t>
      </w:r>
      <w:r>
        <w:t>framework,</w:t>
      </w:r>
      <w:r>
        <w:rPr>
          <w:spacing w:val="17"/>
        </w:rPr>
        <w:t xml:space="preserve"> </w:t>
      </w:r>
      <w:r>
        <w:t>operating</w:t>
      </w:r>
      <w:r>
        <w:rPr>
          <w:spacing w:val="16"/>
        </w:rPr>
        <w:t xml:space="preserve"> </w:t>
      </w:r>
      <w:r>
        <w:t>rules,</w:t>
      </w:r>
      <w:r>
        <w:rPr>
          <w:spacing w:val="17"/>
        </w:rPr>
        <w:t xml:space="preserve"> </w:t>
      </w:r>
      <w:r>
        <w:t>protocols</w:t>
      </w:r>
      <w:r>
        <w:rPr>
          <w:spacing w:val="15"/>
        </w:rPr>
        <w:t xml:space="preserve"> </w:t>
      </w:r>
      <w:r>
        <w:t>and</w:t>
      </w:r>
      <w:r>
        <w:rPr>
          <w:spacing w:val="17"/>
        </w:rPr>
        <w:t xml:space="preserve"> </w:t>
      </w:r>
      <w:r>
        <w:t>procedures</w:t>
      </w:r>
      <w:r>
        <w:rPr>
          <w:spacing w:val="18"/>
        </w:rPr>
        <w:t xml:space="preserve"> </w:t>
      </w:r>
      <w:r>
        <w:rPr>
          <w:spacing w:val="-1"/>
        </w:rPr>
        <w:t>also</w:t>
      </w:r>
      <w:r>
        <w:rPr>
          <w:spacing w:val="16"/>
        </w:rPr>
        <w:t xml:space="preserve"> </w:t>
      </w:r>
      <w:r>
        <w:rPr>
          <w:spacing w:val="-1"/>
        </w:rPr>
        <w:t>ensure</w:t>
      </w:r>
      <w:r>
        <w:rPr>
          <w:spacing w:val="18"/>
        </w:rPr>
        <w:t xml:space="preserve"> </w:t>
      </w:r>
      <w:r>
        <w:t>that</w:t>
      </w:r>
      <w:r>
        <w:rPr>
          <w:spacing w:val="22"/>
        </w:rPr>
        <w:t xml:space="preserve"> </w:t>
      </w:r>
      <w:r>
        <w:t>the</w:t>
      </w:r>
      <w:r>
        <w:rPr>
          <w:spacing w:val="50"/>
          <w:w w:val="99"/>
        </w:rPr>
        <w:t xml:space="preserve"> </w:t>
      </w:r>
      <w:r>
        <w:t>Commonwealth</w:t>
      </w:r>
      <w:r>
        <w:rPr>
          <w:spacing w:val="8"/>
        </w:rPr>
        <w:t xml:space="preserve"> </w:t>
      </w:r>
      <w:r>
        <w:rPr>
          <w:spacing w:val="-1"/>
        </w:rPr>
        <w:t>Environmental</w:t>
      </w:r>
      <w:r>
        <w:rPr>
          <w:spacing w:val="8"/>
        </w:rPr>
        <w:t xml:space="preserve"> </w:t>
      </w:r>
      <w:r>
        <w:t>Water</w:t>
      </w:r>
      <w:r>
        <w:rPr>
          <w:spacing w:val="8"/>
        </w:rPr>
        <w:t xml:space="preserve"> </w:t>
      </w:r>
      <w:r>
        <w:rPr>
          <w:spacing w:val="-1"/>
        </w:rPr>
        <w:t>Holder</w:t>
      </w:r>
      <w:r>
        <w:rPr>
          <w:spacing w:val="12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8"/>
        </w:rPr>
        <w:t xml:space="preserve"> </w:t>
      </w:r>
      <w:r>
        <w:rPr>
          <w:rFonts w:cs="Century Gothic"/>
          <w:spacing w:val="-1"/>
        </w:rPr>
        <w:t>Office’s</w:t>
      </w:r>
      <w:r>
        <w:rPr>
          <w:rFonts w:cs="Century Gothic"/>
          <w:spacing w:val="11"/>
        </w:rPr>
        <w:t xml:space="preserve"> </w:t>
      </w:r>
      <w:r>
        <w:t>staff</w:t>
      </w:r>
      <w:r>
        <w:rPr>
          <w:spacing w:val="7"/>
        </w:rPr>
        <w:t xml:space="preserve"> </w:t>
      </w:r>
      <w:r>
        <w:t>act</w:t>
      </w:r>
      <w:r>
        <w:rPr>
          <w:spacing w:val="9"/>
        </w:rPr>
        <w:t xml:space="preserve"> </w:t>
      </w:r>
      <w:r>
        <w:t>with</w:t>
      </w:r>
      <w:r>
        <w:rPr>
          <w:spacing w:val="8"/>
        </w:rPr>
        <w:t xml:space="preserve"> </w:t>
      </w:r>
      <w:r>
        <w:rPr>
          <w:spacing w:val="-1"/>
        </w:rPr>
        <w:t>integrity</w:t>
      </w:r>
      <w:r>
        <w:rPr>
          <w:spacing w:val="6"/>
        </w:rPr>
        <w:t xml:space="preserve"> </w:t>
      </w:r>
      <w:r>
        <w:t>and</w:t>
      </w:r>
      <w:r>
        <w:rPr>
          <w:spacing w:val="8"/>
        </w:rPr>
        <w:t xml:space="preserve"> </w:t>
      </w:r>
      <w:r>
        <w:t>high</w:t>
      </w:r>
      <w:r>
        <w:rPr>
          <w:spacing w:val="72"/>
          <w:w w:val="99"/>
        </w:rPr>
        <w:t xml:space="preserve"> </w:t>
      </w:r>
      <w:r>
        <w:t>ethical</w:t>
      </w:r>
      <w:r>
        <w:rPr>
          <w:spacing w:val="8"/>
        </w:rPr>
        <w:t xml:space="preserve"> </w:t>
      </w:r>
      <w:r>
        <w:rPr>
          <w:spacing w:val="-1"/>
        </w:rPr>
        <w:t>standards</w:t>
      </w:r>
      <w:r>
        <w:rPr>
          <w:spacing w:val="9"/>
        </w:rPr>
        <w:t xml:space="preserve"> </w:t>
      </w:r>
      <w:r>
        <w:rPr>
          <w:spacing w:val="-1"/>
        </w:rPr>
        <w:t>throughout</w:t>
      </w:r>
      <w:r>
        <w:rPr>
          <w:spacing w:val="9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process.</w:t>
      </w:r>
      <w:r>
        <w:rPr>
          <w:spacing w:val="8"/>
        </w:rPr>
        <w:t xml:space="preserve"> </w:t>
      </w:r>
      <w:r>
        <w:t>More</w:t>
      </w:r>
      <w:r>
        <w:rPr>
          <w:spacing w:val="8"/>
        </w:rPr>
        <w:t xml:space="preserve"> </w:t>
      </w:r>
      <w:r>
        <w:rPr>
          <w:spacing w:val="-1"/>
        </w:rPr>
        <w:t>information</w:t>
      </w:r>
      <w:r>
        <w:rPr>
          <w:spacing w:val="9"/>
        </w:rPr>
        <w:t xml:space="preserve"> </w:t>
      </w:r>
      <w:r>
        <w:rPr>
          <w:spacing w:val="-1"/>
        </w:rPr>
        <w:t>on</w:t>
      </w:r>
      <w:r>
        <w:rPr>
          <w:spacing w:val="8"/>
        </w:rPr>
        <w:t xml:space="preserve"> </w:t>
      </w:r>
      <w:r>
        <w:t>the</w:t>
      </w:r>
      <w:r>
        <w:rPr>
          <w:spacing w:val="14"/>
        </w:rPr>
        <w:t xml:space="preserve"> </w:t>
      </w:r>
      <w:r>
        <w:rPr>
          <w:rFonts w:cs="Century Gothic"/>
          <w:i/>
          <w:spacing w:val="-1"/>
        </w:rPr>
        <w:t>Commonwealth</w:t>
      </w:r>
      <w:r>
        <w:rPr>
          <w:rFonts w:cs="Century Gothic"/>
          <w:i/>
          <w:spacing w:val="67"/>
          <w:w w:val="99"/>
        </w:rPr>
        <w:t xml:space="preserve"> </w:t>
      </w:r>
      <w:r>
        <w:rPr>
          <w:rFonts w:cs="Century Gothic"/>
          <w:i/>
        </w:rPr>
        <w:t>Environmental</w:t>
      </w:r>
      <w:r>
        <w:rPr>
          <w:rFonts w:cs="Century Gothic"/>
          <w:i/>
          <w:spacing w:val="29"/>
        </w:rPr>
        <w:t xml:space="preserve"> </w:t>
      </w:r>
      <w:r>
        <w:rPr>
          <w:rFonts w:cs="Century Gothic"/>
          <w:i/>
          <w:spacing w:val="-1"/>
        </w:rPr>
        <w:t>Water</w:t>
      </w:r>
      <w:r>
        <w:rPr>
          <w:rFonts w:cs="Century Gothic"/>
          <w:i/>
          <w:spacing w:val="28"/>
        </w:rPr>
        <w:t xml:space="preserve"> </w:t>
      </w:r>
      <w:r>
        <w:rPr>
          <w:rFonts w:cs="Century Gothic"/>
          <w:i/>
        </w:rPr>
        <w:t>Trading</w:t>
      </w:r>
      <w:r>
        <w:rPr>
          <w:rFonts w:cs="Century Gothic"/>
          <w:i/>
          <w:spacing w:val="28"/>
        </w:rPr>
        <w:t xml:space="preserve"> </w:t>
      </w:r>
      <w:r>
        <w:rPr>
          <w:rFonts w:cs="Century Gothic"/>
          <w:i/>
          <w:spacing w:val="-1"/>
        </w:rPr>
        <w:t>Framework</w:t>
      </w:r>
      <w:r>
        <w:rPr>
          <w:rFonts w:cs="Century Gothic"/>
          <w:i/>
          <w:spacing w:val="33"/>
        </w:rPr>
        <w:t xml:space="preserve"> </w:t>
      </w:r>
      <w:r>
        <w:t>can</w:t>
      </w:r>
      <w:r>
        <w:rPr>
          <w:spacing w:val="29"/>
        </w:rPr>
        <w:t xml:space="preserve"> </w:t>
      </w:r>
      <w:r>
        <w:t>be</w:t>
      </w:r>
      <w:r>
        <w:rPr>
          <w:spacing w:val="30"/>
        </w:rPr>
        <w:t xml:space="preserve"> </w:t>
      </w:r>
      <w:r>
        <w:rPr>
          <w:spacing w:val="-1"/>
        </w:rPr>
        <w:t>accessed</w:t>
      </w:r>
      <w:r>
        <w:rPr>
          <w:spacing w:val="28"/>
        </w:rPr>
        <w:t xml:space="preserve"> </w:t>
      </w:r>
      <w:r>
        <w:t>here: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7">
        <w:r>
          <w:rPr>
            <w:color w:val="0000FF"/>
            <w:u w:val="single" w:color="0000FF"/>
          </w:rPr>
          <w:t>http://www.environment.gov.au/water/cewo/trade/trading-framework</w:t>
        </w:r>
      </w:hyperlink>
    </w:p>
    <w:p w14:paraId="0CD75324" w14:textId="77777777" w:rsidR="001418E5" w:rsidRDefault="001418E5">
      <w:pPr>
        <w:jc w:val="both"/>
        <w:sectPr w:rsidR="001418E5">
          <w:pgSz w:w="11910" w:h="16840"/>
          <w:pgMar w:top="840" w:right="1160" w:bottom="860" w:left="1300" w:header="0" w:footer="672" w:gutter="0"/>
          <w:cols w:space="720"/>
        </w:sectPr>
      </w:pPr>
    </w:p>
    <w:p w14:paraId="0CD75325" w14:textId="77777777" w:rsidR="001418E5" w:rsidRDefault="00F34B3E">
      <w:pPr>
        <w:pStyle w:val="BodyText"/>
        <w:spacing w:before="36"/>
        <w:ind w:right="117"/>
        <w:jc w:val="both"/>
      </w:pPr>
      <w:r>
        <w:rPr>
          <w:spacing w:val="-1"/>
        </w:rPr>
        <w:lastRenderedPageBreak/>
        <w:t>Consistent</w:t>
      </w:r>
      <w:r>
        <w:rPr>
          <w:spacing w:val="4"/>
        </w:rPr>
        <w:t xml:space="preserve"> </w:t>
      </w:r>
      <w:r>
        <w:t>with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t>operating</w:t>
      </w:r>
      <w:r>
        <w:rPr>
          <w:spacing w:val="5"/>
        </w:rPr>
        <w:t xml:space="preserve"> </w:t>
      </w:r>
      <w:r>
        <w:rPr>
          <w:spacing w:val="-1"/>
        </w:rPr>
        <w:t>rules,</w:t>
      </w:r>
      <w:r>
        <w:rPr>
          <w:spacing w:val="3"/>
        </w:rPr>
        <w:t xml:space="preserve"> </w:t>
      </w:r>
      <w:r>
        <w:t>the</w:t>
      </w:r>
      <w:r>
        <w:rPr>
          <w:spacing w:val="5"/>
        </w:rPr>
        <w:t xml:space="preserve"> </w:t>
      </w:r>
      <w:r>
        <w:rPr>
          <w:spacing w:val="-1"/>
        </w:rPr>
        <w:t>Office</w:t>
      </w:r>
      <w:r>
        <w:rPr>
          <w:spacing w:val="5"/>
        </w:rPr>
        <w:t xml:space="preserve"> </w:t>
      </w:r>
      <w:r>
        <w:rPr>
          <w:spacing w:val="-1"/>
        </w:rPr>
        <w:t>publishes</w:t>
      </w:r>
      <w:r>
        <w:rPr>
          <w:spacing w:val="5"/>
        </w:rPr>
        <w:t xml:space="preserve"> </w:t>
      </w:r>
      <w:r>
        <w:rPr>
          <w:spacing w:val="-1"/>
        </w:rPr>
        <w:t>information</w:t>
      </w:r>
      <w:r>
        <w:rPr>
          <w:spacing w:val="6"/>
        </w:rPr>
        <w:t xml:space="preserve"> </w:t>
      </w:r>
      <w:r>
        <w:rPr>
          <w:spacing w:val="-1"/>
        </w:rPr>
        <w:t>on</w:t>
      </w:r>
      <w:r>
        <w:rPr>
          <w:spacing w:val="6"/>
        </w:rPr>
        <w:t xml:space="preserve"> </w:t>
      </w:r>
      <w:r>
        <w:t>current</w:t>
      </w:r>
      <w:r>
        <w:rPr>
          <w:spacing w:val="7"/>
        </w:rPr>
        <w:t xml:space="preserve"> </w:t>
      </w:r>
      <w:r>
        <w:rPr>
          <w:spacing w:val="-1"/>
        </w:rPr>
        <w:t>trading</w:t>
      </w:r>
      <w:r>
        <w:rPr>
          <w:spacing w:val="5"/>
        </w:rPr>
        <w:t xml:space="preserve"> </w:t>
      </w:r>
      <w:r>
        <w:rPr>
          <w:spacing w:val="-1"/>
        </w:rPr>
        <w:t>actions</w:t>
      </w:r>
      <w:r>
        <w:rPr>
          <w:spacing w:val="99"/>
          <w:w w:val="99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 xml:space="preserve">as </w:t>
      </w:r>
      <w:r>
        <w:rPr>
          <w:spacing w:val="-1"/>
        </w:rPr>
        <w:t>providing</w:t>
      </w:r>
      <w:r>
        <w:rPr>
          <w:spacing w:val="1"/>
        </w:rPr>
        <w:t xml:space="preserve"> </w:t>
      </w:r>
      <w:r>
        <w:t>quarterly</w:t>
      </w:r>
      <w:r>
        <w:rPr>
          <w:spacing w:val="-2"/>
        </w:rPr>
        <w:t xml:space="preserve"> </w:t>
      </w:r>
      <w:r>
        <w:rPr>
          <w:spacing w:val="-1"/>
        </w:rPr>
        <w:t>updates</w:t>
      </w:r>
      <w:r>
        <w:t xml:space="preserve"> </w:t>
      </w:r>
      <w:r>
        <w:rPr>
          <w:spacing w:val="-1"/>
        </w:rPr>
        <w:t>on</w:t>
      </w:r>
      <w:r>
        <w:rPr>
          <w:spacing w:val="7"/>
        </w:rPr>
        <w:t xml:space="preserve"> </w:t>
      </w:r>
      <w:r>
        <w:t xml:space="preserve">Commonwealth </w:t>
      </w:r>
      <w:r>
        <w:rPr>
          <w:spacing w:val="-1"/>
        </w:rPr>
        <w:t xml:space="preserve">Environmental </w:t>
      </w:r>
      <w:r>
        <w:t>Water</w:t>
      </w:r>
      <w:r>
        <w:rPr>
          <w:spacing w:val="-1"/>
        </w:rPr>
        <w:t xml:space="preserve"> Holder</w:t>
      </w:r>
      <w:r>
        <w:rPr>
          <w:spacing w:val="1"/>
        </w:rPr>
        <w:t xml:space="preserve"> </w:t>
      </w:r>
      <w:r>
        <w:t>trading</w:t>
      </w:r>
      <w:r>
        <w:rPr>
          <w:spacing w:val="82"/>
          <w:w w:val="99"/>
        </w:rPr>
        <w:t xml:space="preserve"> </w:t>
      </w:r>
      <w:r>
        <w:rPr>
          <w:spacing w:val="-1"/>
        </w:rPr>
        <w:t>intentions.</w:t>
      </w:r>
    </w:p>
    <w:p w14:paraId="0CD75326" w14:textId="77777777" w:rsidR="001418E5" w:rsidRDefault="00F34B3E">
      <w:pPr>
        <w:pStyle w:val="BodyText"/>
        <w:spacing w:before="120"/>
        <w:ind w:right="1896"/>
      </w:pPr>
      <w:r>
        <w:t>Information</w:t>
      </w:r>
      <w:r>
        <w:rPr>
          <w:spacing w:val="-7"/>
        </w:rPr>
        <w:t xml:space="preserve"> </w:t>
      </w:r>
      <w:r>
        <w:rPr>
          <w:spacing w:val="-1"/>
        </w:rPr>
        <w:t>on</w:t>
      </w:r>
      <w:r>
        <w:rPr>
          <w:spacing w:val="-7"/>
        </w:rPr>
        <w:t xml:space="preserve"> </w:t>
      </w:r>
      <w:r>
        <w:rPr>
          <w:spacing w:val="-1"/>
        </w:rPr>
        <w:t>current</w:t>
      </w:r>
      <w:r>
        <w:rPr>
          <w:spacing w:val="-6"/>
        </w:rPr>
        <w:t xml:space="preserve"> </w:t>
      </w:r>
      <w:r>
        <w:t>trading</w:t>
      </w:r>
      <w:r>
        <w:rPr>
          <w:spacing w:val="-8"/>
        </w:rPr>
        <w:t xml:space="preserve"> </w:t>
      </w:r>
      <w:r>
        <w:rPr>
          <w:spacing w:val="-1"/>
        </w:rPr>
        <w:t>actions</w:t>
      </w:r>
      <w:r>
        <w:rPr>
          <w:spacing w:val="-7"/>
        </w:rPr>
        <w:t xml:space="preserve"> </w:t>
      </w:r>
      <w:r>
        <w:rPr>
          <w:spacing w:val="-1"/>
        </w:rPr>
        <w:t>is</w:t>
      </w:r>
      <w:r>
        <w:rPr>
          <w:spacing w:val="-8"/>
        </w:rPr>
        <w:t xml:space="preserve"> </w:t>
      </w:r>
      <w:r>
        <w:rPr>
          <w:spacing w:val="-1"/>
        </w:rPr>
        <w:t>available</w:t>
      </w:r>
      <w:r>
        <w:rPr>
          <w:spacing w:val="-8"/>
        </w:rPr>
        <w:t xml:space="preserve"> </w:t>
      </w:r>
      <w: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8">
        <w:r>
          <w:rPr>
            <w:color w:val="0000FF"/>
            <w:w w:val="95"/>
            <w:u w:val="single" w:color="0000FF"/>
          </w:rPr>
          <w:t>http://www.environment.gov.au/water/cewo/trade/current-trading-actions</w:t>
        </w:r>
        <w:r>
          <w:rPr>
            <w:w w:val="95"/>
          </w:rPr>
          <w:t>.</w:t>
        </w:r>
      </w:hyperlink>
    </w:p>
    <w:p w14:paraId="0CD75327" w14:textId="77777777" w:rsidR="001418E5" w:rsidRDefault="00F34B3E">
      <w:pPr>
        <w:pStyle w:val="BodyText"/>
        <w:ind w:right="2436"/>
      </w:pPr>
      <w:r>
        <w:rPr>
          <w:spacing w:val="-1"/>
        </w:rPr>
        <w:t>Portfolio</w:t>
      </w:r>
      <w:r>
        <w:rPr>
          <w:spacing w:val="-10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trading</w:t>
      </w:r>
      <w:r>
        <w:rPr>
          <w:spacing w:val="-9"/>
        </w:rPr>
        <w:t xml:space="preserve"> </w:t>
      </w:r>
      <w:r>
        <w:rPr>
          <w:spacing w:val="-1"/>
        </w:rPr>
        <w:t>intentions</w:t>
      </w:r>
      <w:r>
        <w:rPr>
          <w:spacing w:val="-9"/>
        </w:rPr>
        <w:t xml:space="preserve"> </w:t>
      </w:r>
      <w:r>
        <w:rPr>
          <w:spacing w:val="-1"/>
        </w:rPr>
        <w:t>updates</w:t>
      </w:r>
      <w:r>
        <w:rPr>
          <w:spacing w:val="-9"/>
        </w:rPr>
        <w:t xml:space="preserve"> </w:t>
      </w:r>
      <w:r>
        <w:rPr>
          <w:spacing w:val="-1"/>
        </w:rPr>
        <w:t>are</w:t>
      </w:r>
      <w:r>
        <w:rPr>
          <w:spacing w:val="-9"/>
        </w:rPr>
        <w:t xml:space="preserve"> </w:t>
      </w:r>
      <w:r>
        <w:t>available</w:t>
      </w:r>
      <w:r>
        <w:rPr>
          <w:spacing w:val="-9"/>
        </w:rPr>
        <w:t xml:space="preserve"> </w:t>
      </w:r>
      <w:r>
        <w:rPr>
          <w:spacing w:val="-1"/>
        </w:rPr>
        <w:t>at: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39">
        <w:r>
          <w:rPr>
            <w:color w:val="0000FF"/>
            <w:u w:val="single" w:color="0000FF"/>
          </w:rPr>
          <w:t>http://www.environment.gov.au/water/cewo/portfolio-mgt</w:t>
        </w:r>
      </w:hyperlink>
    </w:p>
    <w:p w14:paraId="0CD75328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329" w14:textId="77777777" w:rsidR="001418E5" w:rsidRDefault="001418E5">
      <w:pPr>
        <w:spacing w:before="3"/>
        <w:rPr>
          <w:rFonts w:ascii="Century Gothic" w:eastAsia="Century Gothic" w:hAnsi="Century Gothic" w:cs="Century Gothic"/>
          <w:sz w:val="19"/>
          <w:szCs w:val="19"/>
        </w:rPr>
      </w:pPr>
    </w:p>
    <w:p w14:paraId="0CD7532A" w14:textId="77777777" w:rsidR="001418E5" w:rsidRDefault="00F34B3E">
      <w:pPr>
        <w:spacing w:line="200" w:lineRule="atLeast"/>
        <w:ind w:left="839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23" wp14:editId="0CD75424">
            <wp:extent cx="4977391" cy="609028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7391" cy="609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32B" w14:textId="77777777" w:rsidR="001418E5" w:rsidRDefault="00F34B3E">
      <w:pPr>
        <w:pStyle w:val="BodyText"/>
        <w:spacing w:before="76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</w:rPr>
        <w:t>5</w:t>
      </w:r>
      <w:r>
        <w:t>:</w:t>
      </w:r>
      <w:r>
        <w:rPr>
          <w:spacing w:val="-9"/>
        </w:rPr>
        <w:t xml:space="preserve"> </w: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process</w:t>
      </w:r>
      <w:r>
        <w:rPr>
          <w:spacing w:val="-9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rPr>
          <w:spacing w:val="-1"/>
        </w:rPr>
        <w:t>conducting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Commonwealth</w:t>
      </w:r>
      <w:r>
        <w:rPr>
          <w:spacing w:val="-8"/>
        </w:rPr>
        <w:t xml:space="preserve"> </w:t>
      </w:r>
      <w:r>
        <w:t>environmental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t>trading</w:t>
      </w:r>
      <w:r>
        <w:rPr>
          <w:spacing w:val="-8"/>
        </w:rPr>
        <w:t xml:space="preserve"> </w:t>
      </w:r>
      <w:r>
        <w:rPr>
          <w:spacing w:val="-1"/>
        </w:rPr>
        <w:t>action.</w:t>
      </w:r>
    </w:p>
    <w:p w14:paraId="0CD7532C" w14:textId="77777777" w:rsidR="001418E5" w:rsidRDefault="001418E5">
      <w:pPr>
        <w:sectPr w:rsidR="001418E5">
          <w:pgSz w:w="11910" w:h="16840"/>
          <w:pgMar w:top="800" w:right="1160" w:bottom="860" w:left="1300" w:header="0" w:footer="672" w:gutter="0"/>
          <w:cols w:space="720"/>
        </w:sectPr>
      </w:pPr>
    </w:p>
    <w:p w14:paraId="0CD7532D" w14:textId="77777777" w:rsidR="001418E5" w:rsidRDefault="001418E5">
      <w:pPr>
        <w:spacing w:before="5"/>
        <w:rPr>
          <w:rFonts w:ascii="Century Gothic" w:eastAsia="Century Gothic" w:hAnsi="Century Gothic" w:cs="Century Gothic"/>
          <w:sz w:val="6"/>
          <w:szCs w:val="6"/>
        </w:rPr>
      </w:pPr>
    </w:p>
    <w:p w14:paraId="0CD7532E" w14:textId="11798A5E" w:rsidR="001418E5" w:rsidRDefault="00F34B3E">
      <w:pPr>
        <w:spacing w:line="200" w:lineRule="atLeast"/>
        <w:ind w:left="135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0CD75426" wp14:editId="67DFD84A">
                <wp:extent cx="5827395" cy="3900805"/>
                <wp:effectExtent l="6350" t="8890" r="5080" b="5080"/>
                <wp:docPr id="4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7395" cy="3900805"/>
                        </a:xfrm>
                        <a:prstGeom prst="rect">
                          <a:avLst/>
                        </a:prstGeom>
                        <a:noFill/>
                        <a:ln w="736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D75445" w14:textId="77777777" w:rsidR="001418E5" w:rsidRDefault="00F34B3E">
                            <w:pPr>
                              <w:spacing w:line="264" w:lineRule="exact"/>
                              <w:ind w:left="102"/>
                              <w:jc w:val="both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5F4879"/>
                              </w:rPr>
                              <w:t xml:space="preserve">CASE 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1"/>
                              </w:rPr>
                              <w:t>STUDY: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1"/>
                              </w:rPr>
                              <w:t>Selling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1"/>
                              </w:rPr>
                              <w:t>water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</w:rPr>
                              <w:t>in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1"/>
                              </w:rPr>
                              <w:t xml:space="preserve"> the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1"/>
                              </w:rPr>
                              <w:t xml:space="preserve">Goulburn </w:t>
                            </w:r>
                            <w:r>
                              <w:rPr>
                                <w:rFonts w:ascii="Calibri"/>
                                <w:b/>
                                <w:color w:val="5F4879"/>
                                <w:spacing w:val="-2"/>
                              </w:rPr>
                              <w:t>catchment</w:t>
                            </w:r>
                          </w:p>
                          <w:p w14:paraId="0CD75446" w14:textId="77777777" w:rsidR="001418E5" w:rsidRDefault="00F34B3E">
                            <w:pPr>
                              <w:spacing w:before="126"/>
                              <w:ind w:left="102" w:right="99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November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2015, the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Holder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sold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22.864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gigalitres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8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Goulburn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catchment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Victoria.</w:t>
                            </w:r>
                            <w:r>
                              <w:rPr>
                                <w:rFonts w:ascii="Century Gothic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conditions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6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availability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guided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decision</w:t>
                            </w:r>
                            <w:r>
                              <w:rPr>
                                <w:rFonts w:ascii="Century Gothic"/>
                                <w:spacing w:val="2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trade.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sufficient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7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available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through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carryover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from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2014-15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annual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9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continue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building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resilience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Goulburn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allow</w:t>
                            </w:r>
                            <w:r>
                              <w:rPr>
                                <w:rFonts w:ascii="Century Gothic"/>
                                <w:spacing w:val="3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sale.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3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level</w:t>
                            </w:r>
                            <w:r>
                              <w:rPr>
                                <w:rFonts w:ascii="Century Gothic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7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use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line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naturally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drying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conditions.</w:t>
                            </w:r>
                          </w:p>
                          <w:p w14:paraId="0CD75447" w14:textId="77777777" w:rsidR="001418E5" w:rsidRDefault="00F34B3E">
                            <w:pPr>
                              <w:spacing w:before="119"/>
                              <w:ind w:left="102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trade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provided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win-win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outcomes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because:</w:t>
                            </w:r>
                          </w:p>
                          <w:p w14:paraId="0CD75448" w14:textId="77777777" w:rsidR="001418E5" w:rsidRDefault="00F34B3E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3"/>
                              </w:tabs>
                              <w:spacing w:before="119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20"/>
                                <w:szCs w:val="20"/>
                              </w:rPr>
                              <w:t>Goulburn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River’s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needs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were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able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1"/>
                                <w:sz w:val="20"/>
                                <w:szCs w:val="20"/>
                              </w:rPr>
                              <w:t>to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be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met</w:t>
                            </w:r>
                          </w:p>
                          <w:p w14:paraId="0CD75449" w14:textId="77777777" w:rsidR="001418E5" w:rsidRDefault="00F34B3E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3"/>
                              </w:tabs>
                              <w:spacing w:before="119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Victorian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irrigators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able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buy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much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needed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farms</w:t>
                            </w:r>
                          </w:p>
                          <w:p w14:paraId="0CD7544A" w14:textId="77777777" w:rsidR="001418E5" w:rsidRDefault="00F34B3E">
                            <w:pPr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823"/>
                              </w:tabs>
                              <w:spacing w:before="119"/>
                              <w:ind w:right="357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sale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proceeds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will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used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benefit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elsewhere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Basin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5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future</w:t>
                            </w:r>
                          </w:p>
                          <w:p w14:paraId="0CD7544B" w14:textId="77777777" w:rsidR="001418E5" w:rsidRDefault="00F34B3E">
                            <w:pPr>
                              <w:spacing w:before="122"/>
                              <w:ind w:left="102" w:right="102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>22.864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gigalitres</w:t>
                            </w:r>
                            <w:r>
                              <w:rPr>
                                <w:rFonts w:ascii="Century Gothic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sold,</w:t>
                            </w:r>
                            <w:r>
                              <w:rPr>
                                <w:rFonts w:ascii="Century Gothic"/>
                                <w:spacing w:val="3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95%</w:t>
                            </w:r>
                            <w:r>
                              <w:rPr>
                                <w:rFonts w:ascii="Century Gothic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(21.864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gigalitres)</w:t>
                            </w:r>
                            <w:r>
                              <w:rPr>
                                <w:rFonts w:ascii="Century Gothic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rFonts w:ascii="Century Gothic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bought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spacing w:val="4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Victorian</w:t>
                            </w:r>
                            <w:r>
                              <w:rPr>
                                <w:rFonts w:ascii="Century Gothic"/>
                                <w:spacing w:val="6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Goulburn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irrigators.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remaining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gigalitre</w:t>
                            </w:r>
                            <w:r>
                              <w:rPr>
                                <w:rFonts w:ascii="Century Gothic"/>
                                <w:spacing w:val="2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was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sold</w:t>
                            </w:r>
                            <w:r>
                              <w:rPr>
                                <w:rFonts w:ascii="Century Gothic"/>
                                <w:spacing w:val="2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primary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producers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53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South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Australia.</w:t>
                            </w:r>
                          </w:p>
                          <w:p w14:paraId="0CD7544C" w14:textId="77777777" w:rsidR="001418E5" w:rsidRDefault="00F34B3E">
                            <w:pPr>
                              <w:spacing w:before="119"/>
                              <w:ind w:left="102" w:right="101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same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time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Holder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conducted</w:t>
                            </w:r>
                            <w:r>
                              <w:rPr>
                                <w:rFonts w:ascii="Century Gothic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-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trade,</w:t>
                            </w:r>
                            <w:r>
                              <w:rPr>
                                <w:rFonts w:ascii="Century Gothic"/>
                                <w:spacing w:val="71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more</w:t>
                            </w:r>
                            <w:r>
                              <w:rPr>
                                <w:rFonts w:ascii="Century Gothic"/>
                                <w:spacing w:val="1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than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320</w:t>
                            </w:r>
                            <w:r>
                              <w:rPr>
                                <w:rFonts w:ascii="Century Gothic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additional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Victorian</w:t>
                            </w:r>
                            <w:r>
                              <w:rPr>
                                <w:rFonts w:ascii="Century Gothic"/>
                                <w:spacing w:val="1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Goulburn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regulated</w:t>
                            </w:r>
                            <w:r>
                              <w:rPr>
                                <w:rFonts w:ascii="Century Gothic"/>
                                <w:spacing w:val="2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allocation</w:t>
                            </w:r>
                            <w:r>
                              <w:rPr>
                                <w:rFonts w:ascii="Century Gothic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trades</w:t>
                            </w:r>
                            <w:r>
                              <w:rPr>
                                <w:rFonts w:ascii="Century Gothic"/>
                                <w:spacing w:val="6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were recorded,</w:t>
                            </w:r>
                            <w:r>
                              <w:rPr>
                                <w:rFonts w:ascii="Century Gothic"/>
                                <w:spacing w:val="5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totalling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26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gigalitres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weighted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average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price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$281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 xml:space="preserve"> per</w:t>
                            </w:r>
                            <w:r>
                              <w:rPr>
                                <w:rFonts w:ascii="Century Gothic"/>
                                <w:spacing w:val="4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megalitre.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This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indicates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other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sellers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market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were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not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negatively</w:t>
                            </w:r>
                            <w:r>
                              <w:rPr>
                                <w:rFonts w:ascii="Century Gothic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affected</w:t>
                            </w:r>
                            <w:r>
                              <w:rPr>
                                <w:rFonts w:ascii="Century Gothic"/>
                                <w:spacing w:val="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by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6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sale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allocations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they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 xml:space="preserve">received around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 xml:space="preserve"> same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market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value</w:t>
                            </w:r>
                            <w:r>
                              <w:rPr>
                                <w:rFonts w:ascii="Century Gothic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 xml:space="preserve">for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their</w:t>
                            </w:r>
                            <w:r>
                              <w:rPr>
                                <w:rFonts w:ascii="Century Gothic"/>
                                <w:spacing w:val="75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CD75426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width:458.85pt;height:30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" filled="f" strokeweight=".20464mm">
                <v:textbox inset="0,0,0,0">
                  <w:txbxContent>
                    <w:p w14:paraId="0CD75445" w14:textId="77777777" w:rsidR="001418E5" w:rsidRDefault="00F34B3E">
                      <w:pPr>
                        <w:spacing w:line="264" w:lineRule="exact"/>
                        <w:ind w:left="102"/>
                        <w:jc w:val="both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/>
                          <w:b/>
                          <w:color w:val="5F4879"/>
                        </w:rPr>
                        <w:t xml:space="preserve">CASE 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1"/>
                        </w:rPr>
                        <w:t>STUDY:</w:t>
                      </w:r>
                      <w:r>
                        <w:rPr>
                          <w:rFonts w:ascii="Calibri"/>
                          <w:b/>
                          <w:color w:val="5F4879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1"/>
                        </w:rPr>
                        <w:t>Selling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1"/>
                        </w:rPr>
                        <w:t>water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F4879"/>
                        </w:rPr>
                        <w:t>in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1"/>
                        </w:rPr>
                        <w:t xml:space="preserve"> the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3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1"/>
                        </w:rPr>
                        <w:t xml:space="preserve">Goulburn </w:t>
                      </w:r>
                      <w:r>
                        <w:rPr>
                          <w:rFonts w:ascii="Calibri"/>
                          <w:b/>
                          <w:color w:val="5F4879"/>
                          <w:spacing w:val="-2"/>
                        </w:rPr>
                        <w:t>catchment</w:t>
                      </w:r>
                    </w:p>
                    <w:p w14:paraId="0CD75446" w14:textId="77777777" w:rsidR="001418E5" w:rsidRDefault="00F34B3E">
                      <w:pPr>
                        <w:spacing w:before="126"/>
                        <w:ind w:left="102" w:right="99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November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2015, the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Commonwealth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Holder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sold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22.864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gigalitres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8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allocations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Goulburn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catchment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Victoria.</w:t>
                      </w:r>
                      <w:r>
                        <w:rPr>
                          <w:rFonts w:ascii="Century Gothic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conditions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6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availability</w:t>
                      </w:r>
                      <w:r>
                        <w:rPr>
                          <w:rFonts w:ascii="Century Gothic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at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time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guided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decision</w:t>
                      </w:r>
                      <w:r>
                        <w:rPr>
                          <w:rFonts w:ascii="Century Gothic"/>
                          <w:spacing w:val="2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trade.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There</w:t>
                      </w:r>
                      <w:r>
                        <w:rPr>
                          <w:rFonts w:ascii="Century Gothic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was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sufficient</w:t>
                      </w:r>
                      <w:r>
                        <w:rPr>
                          <w:rFonts w:ascii="Century Gothic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Commonwealth</w:t>
                      </w:r>
                      <w:r>
                        <w:rPr>
                          <w:rFonts w:ascii="Century Gothic"/>
                          <w:spacing w:val="7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available</w:t>
                      </w:r>
                      <w:r>
                        <w:rPr>
                          <w:rFonts w:ascii="Century Gothic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through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carryover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from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2014-15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annual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allocations</w:t>
                      </w:r>
                      <w:r>
                        <w:rPr>
                          <w:rFonts w:ascii="Century Gothic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9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continue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building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resilience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Goulburn</w:t>
                      </w:r>
                      <w:r>
                        <w:rPr>
                          <w:rFonts w:ascii="Century Gothic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allow</w:t>
                      </w:r>
                      <w:r>
                        <w:rPr>
                          <w:rFonts w:ascii="Century Gothic"/>
                          <w:spacing w:val="3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sale.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3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level</w:t>
                      </w:r>
                      <w:r>
                        <w:rPr>
                          <w:rFonts w:ascii="Century Gothic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7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use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at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this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time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was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line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with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naturally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drying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conditions.</w:t>
                      </w:r>
                    </w:p>
                    <w:p w14:paraId="0CD75447" w14:textId="77777777" w:rsidR="001418E5" w:rsidRDefault="00F34B3E">
                      <w:pPr>
                        <w:spacing w:before="119"/>
                        <w:ind w:left="102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trade</w:t>
                      </w:r>
                      <w:r>
                        <w:rPr>
                          <w:rFonts w:ascii="Century Gothic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provided</w:t>
                      </w:r>
                      <w:r>
                        <w:rPr>
                          <w:rFonts w:ascii="Century Gothic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win-win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outcomes</w:t>
                      </w:r>
                      <w:r>
                        <w:rPr>
                          <w:rFonts w:ascii="Century Gothic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because:</w:t>
                      </w:r>
                    </w:p>
                    <w:p w14:paraId="0CD75448" w14:textId="77777777" w:rsidR="001418E5" w:rsidRDefault="00F34B3E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3"/>
                        </w:tabs>
                        <w:spacing w:before="119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entury Gothic" w:eastAsia="Century Gothic" w:hAnsi="Century Gothic" w:cs="Century Gothic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pacing w:val="-1"/>
                          <w:sz w:val="20"/>
                          <w:szCs w:val="20"/>
                        </w:rPr>
                        <w:t>Goulburn</w:t>
                      </w:r>
                      <w:r>
                        <w:rPr>
                          <w:rFonts w:ascii="Century Gothic" w:eastAsia="Century Gothic" w:hAnsi="Century Gothic" w:cs="Century Gothic"/>
                          <w:spacing w:val="-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River’s</w:t>
                      </w:r>
                      <w:r>
                        <w:rPr>
                          <w:rFonts w:ascii="Century Gothic" w:eastAsia="Century Gothic" w:hAnsi="Century Gothic" w:cs="Century Gothic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environmental</w:t>
                      </w:r>
                      <w:r>
                        <w:rPr>
                          <w:rFonts w:ascii="Century Gothic" w:eastAsia="Century Gothic" w:hAnsi="Century Gothic" w:cs="Century Gothic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needs</w:t>
                      </w:r>
                      <w:r>
                        <w:rPr>
                          <w:rFonts w:ascii="Century Gothic" w:eastAsia="Century Gothic" w:hAnsi="Century Gothic" w:cs="Century Gothic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were</w:t>
                      </w:r>
                      <w:r>
                        <w:rPr>
                          <w:rFonts w:ascii="Century Gothic" w:eastAsia="Century Gothic" w:hAnsi="Century Gothic" w:cs="Century Gothic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able</w:t>
                      </w:r>
                      <w:r>
                        <w:rPr>
                          <w:rFonts w:ascii="Century Gothic" w:eastAsia="Century Gothic" w:hAnsi="Century Gothic" w:cs="Century Gothic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pacing w:val="1"/>
                          <w:sz w:val="20"/>
                          <w:szCs w:val="20"/>
                        </w:rPr>
                        <w:t>to</w:t>
                      </w:r>
                      <w:r>
                        <w:rPr>
                          <w:rFonts w:ascii="Century Gothic" w:eastAsia="Century Gothic" w:hAnsi="Century Gothic" w:cs="Century Gothic"/>
                          <w:spacing w:val="-7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be</w:t>
                      </w:r>
                      <w:r>
                        <w:rPr>
                          <w:rFonts w:ascii="Century Gothic" w:eastAsia="Century Gothic" w:hAnsi="Century Gothic" w:cs="Century Gothic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met</w:t>
                      </w:r>
                    </w:p>
                    <w:p w14:paraId="0CD75449" w14:textId="77777777" w:rsidR="001418E5" w:rsidRDefault="00F34B3E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3"/>
                        </w:tabs>
                        <w:spacing w:before="119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Victorian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irrigators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were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able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buy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much</w:t>
                      </w:r>
                      <w:r>
                        <w:rPr>
                          <w:rFonts w:ascii="Century Gothic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needed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their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farms</w:t>
                      </w:r>
                    </w:p>
                    <w:p w14:paraId="0CD7544A" w14:textId="77777777" w:rsidR="001418E5" w:rsidRDefault="00F34B3E">
                      <w:pPr>
                        <w:numPr>
                          <w:ilvl w:val="0"/>
                          <w:numId w:val="6"/>
                        </w:numPr>
                        <w:tabs>
                          <w:tab w:val="left" w:pos="823"/>
                        </w:tabs>
                        <w:spacing w:before="119"/>
                        <w:ind w:right="357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sale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proceeds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will</w:t>
                      </w:r>
                      <w:r>
                        <w:rPr>
                          <w:rFonts w:ascii="Century Gothic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used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benefit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</w:t>
                      </w:r>
                      <w:r>
                        <w:rPr>
                          <w:rFonts w:ascii="Century Gothic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elsewhere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Basin</w:t>
                      </w:r>
                      <w:r>
                        <w:rPr>
                          <w:rFonts w:ascii="Century Gothic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5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future</w:t>
                      </w:r>
                    </w:p>
                    <w:p w14:paraId="0CD7544B" w14:textId="77777777" w:rsidR="001418E5" w:rsidRDefault="00F34B3E">
                      <w:pPr>
                        <w:spacing w:before="122"/>
                        <w:ind w:left="102" w:right="102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>22.864</w:t>
                      </w:r>
                      <w:r>
                        <w:rPr>
                          <w:rFonts w:ascii="Century Gothic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gigalitres</w:t>
                      </w:r>
                      <w:r>
                        <w:rPr>
                          <w:rFonts w:ascii="Century Gothic"/>
                          <w:spacing w:val="4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sold,</w:t>
                      </w:r>
                      <w:r>
                        <w:rPr>
                          <w:rFonts w:ascii="Century Gothic"/>
                          <w:spacing w:val="3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more</w:t>
                      </w:r>
                      <w:r>
                        <w:rPr>
                          <w:rFonts w:ascii="Century Gothic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than</w:t>
                      </w:r>
                      <w:r>
                        <w:rPr>
                          <w:rFonts w:ascii="Century Gothic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95%</w:t>
                      </w:r>
                      <w:r>
                        <w:rPr>
                          <w:rFonts w:ascii="Century Gothic"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(21.864</w:t>
                      </w:r>
                      <w:r>
                        <w:rPr>
                          <w:rFonts w:ascii="Century Gothic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gigalitres)</w:t>
                      </w:r>
                      <w:r>
                        <w:rPr>
                          <w:rFonts w:ascii="Century Gothic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was</w:t>
                      </w:r>
                      <w:r>
                        <w:rPr>
                          <w:rFonts w:ascii="Century Gothic"/>
                          <w:spacing w:val="4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bought</w:t>
                      </w:r>
                      <w:r>
                        <w:rPr>
                          <w:rFonts w:ascii="Century Gothic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by</w:t>
                      </w:r>
                      <w:r>
                        <w:rPr>
                          <w:rFonts w:ascii="Century Gothic"/>
                          <w:spacing w:val="4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Victorian</w:t>
                      </w:r>
                      <w:r>
                        <w:rPr>
                          <w:rFonts w:ascii="Century Gothic"/>
                          <w:spacing w:val="6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Goulburn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Murray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irrigators.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remaining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1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gigalitre</w:t>
                      </w:r>
                      <w:r>
                        <w:rPr>
                          <w:rFonts w:ascii="Century Gothic"/>
                          <w:spacing w:val="2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was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sold</w:t>
                      </w:r>
                      <w:r>
                        <w:rPr>
                          <w:rFonts w:ascii="Century Gothic"/>
                          <w:spacing w:val="2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2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primary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producers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53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South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Australia.</w:t>
                      </w:r>
                    </w:p>
                    <w:p w14:paraId="0CD7544C" w14:textId="77777777" w:rsidR="001418E5" w:rsidRDefault="00F34B3E">
                      <w:pPr>
                        <w:spacing w:before="119"/>
                        <w:ind w:left="102" w:right="101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>At</w:t>
                      </w:r>
                      <w:r>
                        <w:rPr>
                          <w:rFonts w:ascii="Century Gothi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same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time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that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Commonwealth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Holder</w:t>
                      </w:r>
                      <w:r>
                        <w:rPr>
                          <w:rFonts w:ascii="Century Gothi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conducted</w:t>
                      </w:r>
                      <w:r>
                        <w:rPr>
                          <w:rFonts w:ascii="Century Gothic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this</w:t>
                      </w:r>
                      <w:r>
                        <w:rPr>
                          <w:rFonts w:ascii="Century Gothic"/>
                          <w:spacing w:val="-1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trade,</w:t>
                      </w:r>
                      <w:r>
                        <w:rPr>
                          <w:rFonts w:ascii="Century Gothic"/>
                          <w:spacing w:val="71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more</w:t>
                      </w:r>
                      <w:r>
                        <w:rPr>
                          <w:rFonts w:ascii="Century Gothic"/>
                          <w:spacing w:val="1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than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320</w:t>
                      </w:r>
                      <w:r>
                        <w:rPr>
                          <w:rFonts w:ascii="Century Gothic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additional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Victorian</w:t>
                      </w:r>
                      <w:r>
                        <w:rPr>
                          <w:rFonts w:ascii="Century Gothic"/>
                          <w:spacing w:val="1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Goulburn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Murray</w:t>
                      </w:r>
                      <w:r>
                        <w:rPr>
                          <w:rFonts w:ascii="Century Gothic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regulated</w:t>
                      </w:r>
                      <w:r>
                        <w:rPr>
                          <w:rFonts w:ascii="Century Gothic"/>
                          <w:spacing w:val="2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river</w:t>
                      </w:r>
                      <w:r>
                        <w:rPr>
                          <w:rFonts w:ascii="Century Gothic"/>
                          <w:spacing w:val="2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allocation</w:t>
                      </w:r>
                      <w:r>
                        <w:rPr>
                          <w:rFonts w:ascii="Century Gothic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trades</w:t>
                      </w:r>
                      <w:r>
                        <w:rPr>
                          <w:rFonts w:ascii="Century Gothic"/>
                          <w:spacing w:val="6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were recorded,</w:t>
                      </w:r>
                      <w:r>
                        <w:rPr>
                          <w:rFonts w:ascii="Century Gothic"/>
                          <w:spacing w:val="5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totalling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26</w:t>
                      </w:r>
                      <w:r>
                        <w:rPr>
                          <w:rFonts w:ascii="Century Gothic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gigalitres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at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value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weighted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average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price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$281</w:t>
                      </w:r>
                      <w:r>
                        <w:rPr>
                          <w:rFonts w:ascii="Century Gothic"/>
                          <w:sz w:val="20"/>
                        </w:rPr>
                        <w:t xml:space="preserve"> per</w:t>
                      </w:r>
                      <w:r>
                        <w:rPr>
                          <w:rFonts w:ascii="Century Gothic"/>
                          <w:spacing w:val="4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megalitre.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This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indicates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that</w:t>
                      </w:r>
                      <w:r>
                        <w:rPr>
                          <w:rFonts w:ascii="Century Gothic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other</w:t>
                      </w:r>
                      <w:r>
                        <w:rPr>
                          <w:rFonts w:ascii="Century Gothic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sellers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market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were</w:t>
                      </w:r>
                      <w:r>
                        <w:rPr>
                          <w:rFonts w:ascii="Century Gothic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not</w:t>
                      </w:r>
                      <w:r>
                        <w:rPr>
                          <w:rFonts w:ascii="Century Gothic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negatively</w:t>
                      </w:r>
                      <w:r>
                        <w:rPr>
                          <w:rFonts w:ascii="Century Gothic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affected</w:t>
                      </w:r>
                      <w:r>
                        <w:rPr>
                          <w:rFonts w:ascii="Century Gothic"/>
                          <w:spacing w:val="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by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6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sale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Commonwealth</w:t>
                      </w:r>
                      <w:r>
                        <w:rPr>
                          <w:rFonts w:ascii="Century Gothic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allocations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as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they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 xml:space="preserve">received around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 xml:space="preserve"> same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market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value</w:t>
                      </w:r>
                      <w:r>
                        <w:rPr>
                          <w:rFonts w:ascii="Century Gothic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 xml:space="preserve">for </w:t>
                      </w:r>
                      <w:r>
                        <w:rPr>
                          <w:rFonts w:ascii="Century Gothic"/>
                          <w:sz w:val="20"/>
                        </w:rPr>
                        <w:t>their</w:t>
                      </w:r>
                      <w:r>
                        <w:rPr>
                          <w:rFonts w:ascii="Century Gothic"/>
                          <w:spacing w:val="75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D7532F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330" w14:textId="77777777" w:rsidR="001418E5" w:rsidRDefault="001418E5">
      <w:pPr>
        <w:spacing w:before="5"/>
        <w:rPr>
          <w:rFonts w:ascii="Century Gothic" w:eastAsia="Century Gothic" w:hAnsi="Century Gothic" w:cs="Century Gothic"/>
          <w:sz w:val="28"/>
          <w:szCs w:val="28"/>
        </w:rPr>
      </w:pPr>
    </w:p>
    <w:p w14:paraId="0CD75331" w14:textId="77777777" w:rsidR="001418E5" w:rsidRDefault="00F34B3E">
      <w:pPr>
        <w:numPr>
          <w:ilvl w:val="1"/>
          <w:numId w:val="45"/>
        </w:numPr>
        <w:tabs>
          <w:tab w:val="left" w:pos="971"/>
        </w:tabs>
        <w:spacing w:before="19"/>
        <w:jc w:val="both"/>
        <w:rPr>
          <w:rFonts w:ascii="Calibri" w:eastAsia="Calibri" w:hAnsi="Calibri" w:cs="Calibri"/>
          <w:sz w:val="40"/>
          <w:szCs w:val="40"/>
        </w:rPr>
      </w:pPr>
      <w:bookmarkStart w:id="35" w:name="_bookmark34"/>
      <w:bookmarkEnd w:id="35"/>
      <w:r>
        <w:rPr>
          <w:rFonts w:ascii="Calibri"/>
          <w:b/>
          <w:color w:val="5F4879"/>
          <w:spacing w:val="-1"/>
          <w:sz w:val="40"/>
        </w:rPr>
        <w:t>Investing</w:t>
      </w:r>
      <w:r>
        <w:rPr>
          <w:rFonts w:ascii="Calibri"/>
          <w:b/>
          <w:color w:val="5F4879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>in</w:t>
      </w:r>
      <w:r>
        <w:rPr>
          <w:rFonts w:ascii="Calibri"/>
          <w:b/>
          <w:color w:val="5F4879"/>
          <w:spacing w:val="1"/>
          <w:sz w:val="40"/>
        </w:rPr>
        <w:t xml:space="preserve"> </w:t>
      </w:r>
      <w:r>
        <w:rPr>
          <w:rFonts w:ascii="Calibri"/>
          <w:b/>
          <w:color w:val="5F4879"/>
          <w:spacing w:val="-1"/>
          <w:sz w:val="40"/>
        </w:rPr>
        <w:t xml:space="preserve">environmental </w:t>
      </w:r>
      <w:r>
        <w:rPr>
          <w:rFonts w:ascii="Calibri"/>
          <w:b/>
          <w:color w:val="5F4879"/>
          <w:spacing w:val="-2"/>
          <w:sz w:val="40"/>
        </w:rPr>
        <w:t>activities</w:t>
      </w:r>
    </w:p>
    <w:p w14:paraId="0CD75332" w14:textId="77777777" w:rsidR="001418E5" w:rsidRDefault="00F34B3E">
      <w:pPr>
        <w:pStyle w:val="BodyText"/>
        <w:spacing w:before="123"/>
        <w:ind w:right="111"/>
        <w:jc w:val="both"/>
      </w:pPr>
      <w:r>
        <w:rPr>
          <w:spacing w:val="-1"/>
        </w:rPr>
        <w:t>The</w:t>
      </w:r>
      <w:r>
        <w:rPr>
          <w:spacing w:val="17"/>
        </w:rPr>
        <w:t xml:space="preserve"> </w:t>
      </w:r>
      <w:r>
        <w:t>Water</w:t>
      </w:r>
      <w:r>
        <w:rPr>
          <w:spacing w:val="20"/>
        </w:rPr>
        <w:t xml:space="preserve"> </w:t>
      </w:r>
      <w:r>
        <w:rPr>
          <w:spacing w:val="-2"/>
        </w:rPr>
        <w:t>Act</w:t>
      </w:r>
      <w:r>
        <w:rPr>
          <w:spacing w:val="19"/>
        </w:rPr>
        <w:t xml:space="preserve"> </w:t>
      </w:r>
      <w:r>
        <w:t>was</w:t>
      </w:r>
      <w:r>
        <w:rPr>
          <w:spacing w:val="20"/>
        </w:rPr>
        <w:t xml:space="preserve"> </w:t>
      </w:r>
      <w:r>
        <w:t>amended</w:t>
      </w:r>
      <w:r>
        <w:rPr>
          <w:spacing w:val="18"/>
        </w:rPr>
        <w:t xml:space="preserve"> </w:t>
      </w:r>
      <w:r>
        <w:t>in</w:t>
      </w:r>
      <w:r>
        <w:rPr>
          <w:spacing w:val="18"/>
        </w:rPr>
        <w:t xml:space="preserve"> </w:t>
      </w:r>
      <w:r>
        <w:rPr>
          <w:spacing w:val="-1"/>
        </w:rPr>
        <w:t>2016</w:t>
      </w:r>
      <w:r>
        <w:rPr>
          <w:spacing w:val="18"/>
        </w:rPr>
        <w:t xml:space="preserve"> </w:t>
      </w:r>
      <w:r>
        <w:t>to</w:t>
      </w:r>
      <w:r>
        <w:rPr>
          <w:spacing w:val="16"/>
        </w:rPr>
        <w:t xml:space="preserve"> </w:t>
      </w:r>
      <w:r>
        <w:rPr>
          <w:spacing w:val="-1"/>
        </w:rPr>
        <w:t>provide</w:t>
      </w:r>
      <w:r>
        <w:rPr>
          <w:spacing w:val="20"/>
        </w:rPr>
        <w:t xml:space="preserve"> </w:t>
      </w:r>
      <w:r>
        <w:rPr>
          <w:spacing w:val="-1"/>
        </w:rPr>
        <w:t>increased</w:t>
      </w:r>
      <w:r>
        <w:rPr>
          <w:spacing w:val="18"/>
        </w:rPr>
        <w:t xml:space="preserve"> </w:t>
      </w:r>
      <w:r>
        <w:t>capacity</w:t>
      </w:r>
      <w:r>
        <w:rPr>
          <w:spacing w:val="16"/>
        </w:rPr>
        <w:t xml:space="preserve"> </w:t>
      </w:r>
      <w:r>
        <w:rPr>
          <w:spacing w:val="-1"/>
        </w:rPr>
        <w:t>for</w:t>
      </w:r>
      <w:r>
        <w:rPr>
          <w:spacing w:val="18"/>
        </w:rPr>
        <w:t xml:space="preserve"> </w:t>
      </w:r>
      <w:r>
        <w:t>the</w:t>
      </w:r>
      <w:r>
        <w:rPr>
          <w:spacing w:val="17"/>
        </w:rPr>
        <w:t xml:space="preserve"> </w:t>
      </w:r>
      <w:r>
        <w:t>Commonwealth</w:t>
      </w:r>
      <w:r>
        <w:rPr>
          <w:spacing w:val="60"/>
          <w:w w:val="99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rPr>
          <w:spacing w:val="-1"/>
        </w:rPr>
        <w:t>Water</w:t>
      </w:r>
      <w:r>
        <w:rPr>
          <w:spacing w:val="8"/>
        </w:rPr>
        <w:t xml:space="preserve"> </w:t>
      </w:r>
      <w:r>
        <w:rPr>
          <w:spacing w:val="-1"/>
        </w:rPr>
        <w:t>Holder</w:t>
      </w:r>
      <w:r>
        <w:rPr>
          <w:spacing w:val="9"/>
        </w:rPr>
        <w:t xml:space="preserve"> </w:t>
      </w:r>
      <w:r>
        <w:t>to</w:t>
      </w:r>
      <w:r>
        <w:rPr>
          <w:spacing w:val="7"/>
        </w:rPr>
        <w:t xml:space="preserve"> </w:t>
      </w:r>
      <w:r>
        <w:rPr>
          <w:spacing w:val="-1"/>
        </w:rPr>
        <w:t>invest</w:t>
      </w:r>
      <w:r>
        <w:rPr>
          <w:spacing w:val="9"/>
        </w:rPr>
        <w:t xml:space="preserve"> </w:t>
      </w:r>
      <w:r>
        <w:t>in</w:t>
      </w:r>
      <w:r>
        <w:rPr>
          <w:spacing w:val="8"/>
        </w:rPr>
        <w:t xml:space="preserve"> </w:t>
      </w:r>
      <w:r>
        <w:t>environmental</w:t>
      </w:r>
      <w:r>
        <w:rPr>
          <w:spacing w:val="8"/>
        </w:rPr>
        <w:t xml:space="preserve"> </w:t>
      </w:r>
      <w:r>
        <w:rPr>
          <w:spacing w:val="-1"/>
        </w:rPr>
        <w:t>activities</w:t>
      </w:r>
      <w:r>
        <w:rPr>
          <w:spacing w:val="8"/>
        </w:rPr>
        <w:t xml:space="preserve"> </w:t>
      </w:r>
      <w:r>
        <w:rPr>
          <w:spacing w:val="-1"/>
        </w:rPr>
        <w:t>using</w:t>
      </w:r>
      <w:r>
        <w:rPr>
          <w:spacing w:val="8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rPr>
          <w:spacing w:val="-1"/>
        </w:rPr>
        <w:t>revenue</w:t>
      </w:r>
      <w:r>
        <w:rPr>
          <w:spacing w:val="9"/>
        </w:rPr>
        <w:t xml:space="preserve"> </w:t>
      </w:r>
      <w:r>
        <w:rPr>
          <w:spacing w:val="-1"/>
        </w:rPr>
        <w:t>from</w:t>
      </w:r>
      <w:r>
        <w:rPr>
          <w:spacing w:val="18"/>
        </w:rPr>
        <w:t xml:space="preserve"> </w:t>
      </w:r>
      <w:r>
        <w:t>water</w:t>
      </w:r>
      <w:r>
        <w:rPr>
          <w:spacing w:val="67"/>
          <w:w w:val="99"/>
        </w:rPr>
        <w:t xml:space="preserve"> </w:t>
      </w:r>
      <w:r>
        <w:rPr>
          <w:spacing w:val="-1"/>
        </w:rPr>
        <w:t>allocation</w:t>
      </w:r>
      <w:r>
        <w:rPr>
          <w:spacing w:val="-8"/>
        </w:rPr>
        <w:t xml:space="preserve"> </w:t>
      </w:r>
      <w:r>
        <w:rPr>
          <w:spacing w:val="-1"/>
        </w:rPr>
        <w:t>sales.</w:t>
      </w:r>
      <w:r>
        <w:rPr>
          <w:spacing w:val="-11"/>
        </w:rPr>
        <w:t xml:space="preserve"> </w:t>
      </w:r>
      <w:r>
        <w:t>Potential</w:t>
      </w:r>
      <w:r>
        <w:rPr>
          <w:spacing w:val="-11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activities</w:t>
      </w:r>
      <w:r>
        <w:rPr>
          <w:spacing w:val="-11"/>
        </w:rPr>
        <w:t xml:space="preserve"> </w:t>
      </w:r>
      <w:r>
        <w:rPr>
          <w:spacing w:val="-1"/>
        </w:rPr>
        <w:t>must</w:t>
      </w:r>
      <w:r>
        <w:rPr>
          <w:spacing w:val="-9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tied</w:t>
      </w:r>
      <w:r>
        <w:rPr>
          <w:spacing w:val="-9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improving</w:t>
      </w:r>
      <w:r>
        <w:rPr>
          <w:spacing w:val="-9"/>
        </w:rPr>
        <w:t xml:space="preserve"> </w:t>
      </w:r>
      <w:r>
        <w:rPr>
          <w:spacing w:val="-1"/>
        </w:rPr>
        <w:t>outcomes</w:t>
      </w:r>
      <w:r>
        <w:rPr>
          <w:spacing w:val="-10"/>
        </w:rPr>
        <w:t xml:space="preserve"> </w:t>
      </w:r>
      <w:r>
        <w:t>from</w:t>
      </w:r>
      <w:r>
        <w:rPr>
          <w:spacing w:val="-9"/>
        </w:rPr>
        <w:t xml:space="preserve"> </w:t>
      </w:r>
      <w:r>
        <w:rPr>
          <w:spacing w:val="3"/>
        </w:rPr>
        <w:t>the</w:t>
      </w:r>
      <w:r>
        <w:rPr>
          <w:spacing w:val="77"/>
          <w:w w:val="99"/>
        </w:rPr>
        <w:t xml:space="preserve"> </w:t>
      </w:r>
      <w:r>
        <w:rPr>
          <w:spacing w:val="-1"/>
        </w:rPr>
        <w:t>use</w:t>
      </w:r>
      <w:r>
        <w:rPr>
          <w:spacing w:val="33"/>
        </w:rPr>
        <w:t xml:space="preserve"> </w:t>
      </w:r>
      <w:r>
        <w:rPr>
          <w:spacing w:val="-1"/>
        </w:rPr>
        <w:t>of</w:t>
      </w:r>
      <w:r>
        <w:rPr>
          <w:spacing w:val="33"/>
        </w:rPr>
        <w:t xml:space="preserve"> </w:t>
      </w:r>
      <w:r>
        <w:t>Commonwealth</w:t>
      </w:r>
      <w:r>
        <w:rPr>
          <w:spacing w:val="29"/>
        </w:rPr>
        <w:t xml:space="preserve"> </w:t>
      </w:r>
      <w:r>
        <w:t>environmental</w:t>
      </w:r>
      <w:r>
        <w:rPr>
          <w:spacing w:val="32"/>
        </w:rPr>
        <w:t xml:space="preserve"> </w:t>
      </w:r>
      <w:r>
        <w:rPr>
          <w:spacing w:val="1"/>
        </w:rPr>
        <w:t>water,</w:t>
      </w:r>
      <w:r>
        <w:rPr>
          <w:spacing w:val="30"/>
        </w:rPr>
        <w:t xml:space="preserve"> </w:t>
      </w:r>
      <w:r>
        <w:t>which</w:t>
      </w:r>
      <w:r>
        <w:rPr>
          <w:spacing w:val="32"/>
        </w:rPr>
        <w:t xml:space="preserve"> </w:t>
      </w:r>
      <w:r>
        <w:t>may</w:t>
      </w:r>
      <w:r>
        <w:rPr>
          <w:spacing w:val="30"/>
        </w:rPr>
        <w:t xml:space="preserve"> </w:t>
      </w:r>
      <w:r>
        <w:rPr>
          <w:spacing w:val="-1"/>
        </w:rPr>
        <w:t>include</w:t>
      </w:r>
      <w:r>
        <w:rPr>
          <w:spacing w:val="33"/>
        </w:rPr>
        <w:t xml:space="preserve"> </w:t>
      </w:r>
      <w:r>
        <w:rPr>
          <w:spacing w:val="-1"/>
        </w:rPr>
        <w:t>small</w:t>
      </w:r>
      <w:r>
        <w:rPr>
          <w:spacing w:val="32"/>
        </w:rPr>
        <w:t xml:space="preserve"> </w:t>
      </w:r>
      <w:r>
        <w:rPr>
          <w:spacing w:val="-1"/>
        </w:rPr>
        <w:t>scale</w:t>
      </w:r>
      <w:r>
        <w:rPr>
          <w:spacing w:val="31"/>
        </w:rPr>
        <w:t xml:space="preserve"> </w:t>
      </w:r>
      <w:r>
        <w:t>works</w:t>
      </w:r>
      <w:r>
        <w:rPr>
          <w:spacing w:val="31"/>
        </w:rPr>
        <w:t xml:space="preserve"> </w:t>
      </w:r>
      <w:r>
        <w:rPr>
          <w:spacing w:val="-1"/>
        </w:rPr>
        <w:t>or</w:t>
      </w:r>
      <w:r>
        <w:rPr>
          <w:spacing w:val="35"/>
        </w:rPr>
        <w:t xml:space="preserve"> </w:t>
      </w:r>
      <w:r>
        <w:t>other</w:t>
      </w:r>
      <w:r>
        <w:rPr>
          <w:spacing w:val="29"/>
          <w:w w:val="99"/>
        </w:rPr>
        <w:t xml:space="preserve"> </w:t>
      </w:r>
      <w:r>
        <w:t>measures</w:t>
      </w:r>
      <w:r>
        <w:rPr>
          <w:spacing w:val="-10"/>
        </w:rPr>
        <w:t xml:space="preserve"> </w:t>
      </w:r>
      <w:r>
        <w:t>that</w:t>
      </w:r>
      <w:r>
        <w:rPr>
          <w:spacing w:val="-7"/>
        </w:rPr>
        <w:t xml:space="preserve"> </w:t>
      </w:r>
      <w:r>
        <w:rPr>
          <w:spacing w:val="-1"/>
        </w:rPr>
        <w:t>improve</w:t>
      </w:r>
      <w:r>
        <w:rPr>
          <w:spacing w:val="-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delivery</w:t>
      </w:r>
      <w:r>
        <w:rPr>
          <w:spacing w:val="-10"/>
        </w:rPr>
        <w:t xml:space="preserve"> </w:t>
      </w:r>
      <w:r>
        <w:rPr>
          <w:spacing w:val="1"/>
        </w:rPr>
        <w:t>to</w:t>
      </w:r>
      <w:r>
        <w:rPr>
          <w:spacing w:val="-9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assets.</w:t>
      </w:r>
    </w:p>
    <w:p w14:paraId="0CD75333" w14:textId="77777777" w:rsidR="001418E5" w:rsidRDefault="00F34B3E">
      <w:pPr>
        <w:pStyle w:val="BodyText"/>
        <w:ind w:right="124"/>
        <w:jc w:val="both"/>
      </w:pPr>
      <w:r>
        <w:t>Environmental</w:t>
      </w:r>
      <w:r>
        <w:rPr>
          <w:spacing w:val="39"/>
        </w:rPr>
        <w:t xml:space="preserve"> </w:t>
      </w:r>
      <w:r>
        <w:rPr>
          <w:spacing w:val="-1"/>
        </w:rPr>
        <w:t>activities</w:t>
      </w:r>
      <w:r>
        <w:rPr>
          <w:spacing w:val="38"/>
        </w:rPr>
        <w:t xml:space="preserve"> </w:t>
      </w:r>
      <w:r>
        <w:rPr>
          <w:spacing w:val="-1"/>
        </w:rPr>
        <w:t>do</w:t>
      </w:r>
      <w:r>
        <w:rPr>
          <w:spacing w:val="38"/>
        </w:rPr>
        <w:t xml:space="preserve"> </w:t>
      </w:r>
      <w:r>
        <w:rPr>
          <w:spacing w:val="-1"/>
        </w:rPr>
        <w:t>not</w:t>
      </w:r>
      <w:r>
        <w:rPr>
          <w:spacing w:val="41"/>
        </w:rPr>
        <w:t xml:space="preserve"> </w:t>
      </w:r>
      <w:r>
        <w:rPr>
          <w:spacing w:val="-1"/>
        </w:rPr>
        <w:t>include</w:t>
      </w:r>
      <w:r>
        <w:rPr>
          <w:spacing w:val="39"/>
        </w:rPr>
        <w:t xml:space="preserve"> </w:t>
      </w:r>
      <w:r>
        <w:rPr>
          <w:spacing w:val="-1"/>
        </w:rPr>
        <w:t>paying</w:t>
      </w:r>
      <w:r>
        <w:rPr>
          <w:spacing w:val="39"/>
        </w:rPr>
        <w:t xml:space="preserve"> </w:t>
      </w:r>
      <w:r>
        <w:rPr>
          <w:spacing w:val="-1"/>
        </w:rPr>
        <w:t>statutory</w:t>
      </w:r>
      <w:r>
        <w:rPr>
          <w:spacing w:val="38"/>
        </w:rPr>
        <w:t xml:space="preserve"> </w:t>
      </w:r>
      <w:r>
        <w:t>fees</w:t>
      </w:r>
      <w:r>
        <w:rPr>
          <w:spacing w:val="38"/>
        </w:rPr>
        <w:t xml:space="preserve"> </w:t>
      </w:r>
      <w:r>
        <w:t>and</w:t>
      </w:r>
      <w:r>
        <w:rPr>
          <w:spacing w:val="39"/>
        </w:rPr>
        <w:t xml:space="preserve"> </w:t>
      </w:r>
      <w:r>
        <w:t>charges</w:t>
      </w:r>
      <w:r>
        <w:rPr>
          <w:spacing w:val="39"/>
        </w:rPr>
        <w:t xml:space="preserve"> </w:t>
      </w:r>
      <w:r>
        <w:rPr>
          <w:spacing w:val="-1"/>
        </w:rPr>
        <w:t>for</w:t>
      </w:r>
      <w:r>
        <w:rPr>
          <w:spacing w:val="38"/>
        </w:rPr>
        <w:t xml:space="preserve"> </w:t>
      </w:r>
      <w:r>
        <w:t>holding</w:t>
      </w:r>
      <w:r>
        <w:rPr>
          <w:spacing w:val="39"/>
        </w:rPr>
        <w:t xml:space="preserve"> </w:t>
      </w:r>
      <w:r>
        <w:t>and</w:t>
      </w:r>
      <w:r>
        <w:rPr>
          <w:spacing w:val="61"/>
          <w:w w:val="99"/>
        </w:rPr>
        <w:t xml:space="preserve"> </w:t>
      </w:r>
      <w:r>
        <w:rPr>
          <w:spacing w:val="-1"/>
        </w:rPr>
        <w:t>delivering</w:t>
      </w:r>
      <w:r>
        <w:rPr>
          <w:spacing w:val="-17"/>
        </w:rPr>
        <w:t xml:space="preserve"> </w:t>
      </w:r>
      <w:r>
        <w:t>water.</w:t>
      </w:r>
    </w:p>
    <w:p w14:paraId="0CD75334" w14:textId="77777777" w:rsidR="001418E5" w:rsidRDefault="00F34B3E">
      <w:pPr>
        <w:pStyle w:val="BodyText"/>
        <w:ind w:right="111"/>
        <w:jc w:val="both"/>
      </w:pPr>
      <w:r>
        <w:rPr>
          <w:spacing w:val="-1"/>
        </w:rPr>
        <w:t>The</w:t>
      </w:r>
      <w:r>
        <w:rPr>
          <w:spacing w:val="33"/>
        </w:rPr>
        <w:t xml:space="preserve"> </w:t>
      </w:r>
      <w:r>
        <w:t>Commonwealth</w:t>
      </w:r>
      <w:r>
        <w:rPr>
          <w:spacing w:val="31"/>
        </w:rPr>
        <w:t xml:space="preserve"> </w:t>
      </w:r>
      <w:r>
        <w:rPr>
          <w:spacing w:val="-1"/>
        </w:rPr>
        <w:t>Environmental</w:t>
      </w:r>
      <w:r>
        <w:rPr>
          <w:spacing w:val="33"/>
        </w:rPr>
        <w:t xml:space="preserve"> </w:t>
      </w:r>
      <w:r>
        <w:rPr>
          <w:spacing w:val="-1"/>
        </w:rPr>
        <w:t>Water</w:t>
      </w:r>
      <w:r>
        <w:rPr>
          <w:spacing w:val="33"/>
        </w:rPr>
        <w:t xml:space="preserve"> </w:t>
      </w:r>
      <w:r>
        <w:rPr>
          <w:spacing w:val="-1"/>
        </w:rPr>
        <w:t>Office</w:t>
      </w:r>
      <w:r>
        <w:rPr>
          <w:spacing w:val="33"/>
        </w:rPr>
        <w:t xml:space="preserve"> </w:t>
      </w:r>
      <w:r>
        <w:t>will</w:t>
      </w:r>
      <w:r>
        <w:rPr>
          <w:spacing w:val="34"/>
        </w:rPr>
        <w:t xml:space="preserve"> </w:t>
      </w:r>
      <w:r>
        <w:rPr>
          <w:spacing w:val="-1"/>
        </w:rPr>
        <w:t>develop</w:t>
      </w:r>
      <w:r>
        <w:rPr>
          <w:spacing w:val="40"/>
        </w:rPr>
        <w:t xml:space="preserve"> </w:t>
      </w:r>
      <w:r>
        <w:t>an</w:t>
      </w:r>
      <w:r>
        <w:rPr>
          <w:spacing w:val="33"/>
        </w:rPr>
        <w:t xml:space="preserve"> </w:t>
      </w:r>
      <w:r>
        <w:rPr>
          <w:spacing w:val="-1"/>
        </w:rPr>
        <w:t>Investment</w:t>
      </w:r>
      <w:r>
        <w:rPr>
          <w:spacing w:val="34"/>
        </w:rPr>
        <w:t xml:space="preserve"> </w:t>
      </w:r>
      <w:r>
        <w:t>Frameworks</w:t>
      </w:r>
      <w:r>
        <w:rPr>
          <w:spacing w:val="33"/>
        </w:rPr>
        <w:t xml:space="preserve"> </w:t>
      </w:r>
      <w:r>
        <w:t>to</w:t>
      </w:r>
      <w:r>
        <w:rPr>
          <w:spacing w:val="86"/>
          <w:w w:val="99"/>
        </w:rPr>
        <w:t xml:space="preserve"> </w:t>
      </w:r>
      <w:r>
        <w:t>identify,</w:t>
      </w:r>
      <w:r>
        <w:rPr>
          <w:spacing w:val="-17"/>
        </w:rPr>
        <w:t xml:space="preserve"> </w:t>
      </w:r>
      <w:r>
        <w:t>assess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fund</w:t>
      </w:r>
      <w:r>
        <w:rPr>
          <w:spacing w:val="-10"/>
        </w:rPr>
        <w:t xml:space="preserve"> </w:t>
      </w:r>
      <w:r>
        <w:t>environmental</w:t>
      </w:r>
      <w:r>
        <w:rPr>
          <w:spacing w:val="-14"/>
        </w:rPr>
        <w:t xml:space="preserve"> </w:t>
      </w:r>
      <w:r>
        <w:rPr>
          <w:spacing w:val="-1"/>
        </w:rPr>
        <w:t>activities</w:t>
      </w:r>
      <w:r>
        <w:rPr>
          <w:spacing w:val="-10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rPr>
          <w:spacing w:val="-1"/>
        </w:rPr>
        <w:t>consultation</w:t>
      </w:r>
      <w:r>
        <w:rPr>
          <w:spacing w:val="-14"/>
        </w:rPr>
        <w:t xml:space="preserve"> </w:t>
      </w:r>
      <w:r>
        <w:t>with</w:t>
      </w:r>
      <w:r>
        <w:rPr>
          <w:spacing w:val="-14"/>
        </w:rPr>
        <w:t xml:space="preserve"> </w:t>
      </w:r>
      <w:r>
        <w:rPr>
          <w:spacing w:val="-1"/>
        </w:rPr>
        <w:t>communities,</w:t>
      </w:r>
      <w:r>
        <w:rPr>
          <w:spacing w:val="-17"/>
        </w:rPr>
        <w:t xml:space="preserve"> </w:t>
      </w:r>
      <w:r>
        <w:t>governments</w:t>
      </w:r>
      <w:r>
        <w:rPr>
          <w:spacing w:val="61"/>
          <w:w w:val="99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t>other</w:t>
      </w:r>
      <w:r>
        <w:rPr>
          <w:spacing w:val="27"/>
        </w:rPr>
        <w:t xml:space="preserve"> </w:t>
      </w:r>
      <w:r>
        <w:rPr>
          <w:spacing w:val="-1"/>
        </w:rPr>
        <w:t>stakeholder</w:t>
      </w:r>
      <w:r>
        <w:rPr>
          <w:spacing w:val="27"/>
        </w:rPr>
        <w:t xml:space="preserve"> </w:t>
      </w:r>
      <w:r>
        <w:rPr>
          <w:spacing w:val="-1"/>
        </w:rPr>
        <w:t>groups</w:t>
      </w:r>
      <w:r>
        <w:rPr>
          <w:spacing w:val="27"/>
        </w:rPr>
        <w:t xml:space="preserve"> </w:t>
      </w:r>
      <w:r>
        <w:t>across</w:t>
      </w:r>
      <w:r>
        <w:rPr>
          <w:spacing w:val="26"/>
        </w:rPr>
        <w:t xml:space="preserve"> </w:t>
      </w:r>
      <w:r>
        <w:t>the</w:t>
      </w:r>
      <w:r>
        <w:rPr>
          <w:spacing w:val="26"/>
        </w:rPr>
        <w:t xml:space="preserve"> </w:t>
      </w:r>
      <w:r>
        <w:t>Murray-Darling</w:t>
      </w:r>
      <w:r>
        <w:rPr>
          <w:spacing w:val="28"/>
        </w:rPr>
        <w:t xml:space="preserve"> </w:t>
      </w:r>
      <w:r>
        <w:rPr>
          <w:spacing w:val="-1"/>
        </w:rPr>
        <w:t>Basin.</w:t>
      </w:r>
      <w:r>
        <w:rPr>
          <w:spacing w:val="25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t>Framework</w:t>
      </w:r>
      <w:r>
        <w:rPr>
          <w:spacing w:val="28"/>
        </w:rPr>
        <w:t xml:space="preserve"> </w:t>
      </w:r>
      <w:r>
        <w:t>will</w:t>
      </w:r>
      <w:r>
        <w:rPr>
          <w:spacing w:val="28"/>
        </w:rPr>
        <w:t xml:space="preserve"> </w:t>
      </w:r>
      <w:r>
        <w:t>be</w:t>
      </w:r>
      <w:r>
        <w:rPr>
          <w:spacing w:val="26"/>
        </w:rPr>
        <w:t xml:space="preserve"> </w:t>
      </w:r>
      <w:r>
        <w:rPr>
          <w:spacing w:val="-1"/>
        </w:rPr>
        <w:t>made</w:t>
      </w:r>
      <w:r>
        <w:rPr>
          <w:spacing w:val="65"/>
          <w:w w:val="99"/>
        </w:rPr>
        <w:t xml:space="preserve"> </w:t>
      </w:r>
      <w:r>
        <w:rPr>
          <w:spacing w:val="-1"/>
        </w:rPr>
        <w:t>publicly</w:t>
      </w:r>
      <w:r>
        <w:rPr>
          <w:spacing w:val="-20"/>
        </w:rPr>
        <w:t xml:space="preserve"> </w:t>
      </w:r>
      <w:r>
        <w:rPr>
          <w:spacing w:val="-1"/>
        </w:rPr>
        <w:t>available.</w:t>
      </w:r>
    </w:p>
    <w:p w14:paraId="0CD75335" w14:textId="77777777" w:rsidR="001418E5" w:rsidRDefault="001418E5">
      <w:pPr>
        <w:jc w:val="both"/>
        <w:sectPr w:rsidR="001418E5">
          <w:pgSz w:w="11910" w:h="16840"/>
          <w:pgMar w:top="760" w:right="1160" w:bottom="860" w:left="1300" w:header="0" w:footer="672" w:gutter="0"/>
          <w:cols w:space="720"/>
        </w:sectPr>
      </w:pPr>
    </w:p>
    <w:p w14:paraId="0CD75336" w14:textId="77777777" w:rsidR="001418E5" w:rsidRDefault="00F34B3E">
      <w:pPr>
        <w:pStyle w:val="Heading1"/>
        <w:numPr>
          <w:ilvl w:val="0"/>
          <w:numId w:val="45"/>
        </w:numPr>
        <w:tabs>
          <w:tab w:val="left" w:pos="688"/>
        </w:tabs>
        <w:spacing w:line="579" w:lineRule="exact"/>
        <w:jc w:val="both"/>
        <w:rPr>
          <w:b w:val="0"/>
          <w:bCs w:val="0"/>
        </w:rPr>
      </w:pPr>
      <w:bookmarkStart w:id="36" w:name="_bookmark35"/>
      <w:bookmarkEnd w:id="36"/>
      <w:r>
        <w:rPr>
          <w:color w:val="5F4879"/>
          <w:spacing w:val="-1"/>
        </w:rPr>
        <w:lastRenderedPageBreak/>
        <w:t>Monitoring</w:t>
      </w:r>
      <w:r>
        <w:rPr>
          <w:color w:val="5F4879"/>
          <w:spacing w:val="-26"/>
        </w:rPr>
        <w:t xml:space="preserve"> </w:t>
      </w:r>
      <w:r>
        <w:rPr>
          <w:color w:val="5F4879"/>
        </w:rPr>
        <w:t>and</w:t>
      </w:r>
      <w:r>
        <w:rPr>
          <w:color w:val="5F4879"/>
          <w:spacing w:val="-26"/>
        </w:rPr>
        <w:t xml:space="preserve"> </w:t>
      </w:r>
      <w:r>
        <w:rPr>
          <w:color w:val="5F4879"/>
          <w:spacing w:val="-1"/>
        </w:rPr>
        <w:t>Evaluation</w:t>
      </w:r>
    </w:p>
    <w:p w14:paraId="0CD75337" w14:textId="77777777" w:rsidR="001418E5" w:rsidRDefault="00F34B3E">
      <w:pPr>
        <w:pStyle w:val="BodyText"/>
        <w:spacing w:before="124"/>
        <w:ind w:right="116"/>
        <w:jc w:val="both"/>
      </w:pPr>
      <w:r>
        <w:t>Monitoring</w:t>
      </w:r>
      <w:r>
        <w:rPr>
          <w:spacing w:val="8"/>
        </w:rPr>
        <w:t xml:space="preserve"> </w:t>
      </w:r>
      <w:r>
        <w:t>and</w:t>
      </w:r>
      <w:r>
        <w:rPr>
          <w:spacing w:val="9"/>
        </w:rPr>
        <w:t xml:space="preserve"> </w:t>
      </w:r>
      <w:r>
        <w:rPr>
          <w:spacing w:val="-1"/>
        </w:rPr>
        <w:t>evaluation</w:t>
      </w:r>
      <w:r>
        <w:rPr>
          <w:spacing w:val="8"/>
        </w:rPr>
        <w:t xml:space="preserve"> </w:t>
      </w:r>
      <w:r>
        <w:rPr>
          <w:spacing w:val="-1"/>
        </w:rPr>
        <w:t>of</w:t>
      </w:r>
      <w:r>
        <w:rPr>
          <w:spacing w:val="11"/>
        </w:rPr>
        <w:t xml:space="preserve"> </w:t>
      </w:r>
      <w:r>
        <w:t>Commonwealth</w:t>
      </w:r>
      <w:r>
        <w:rPr>
          <w:spacing w:val="7"/>
        </w:rPr>
        <w:t xml:space="preserve"> </w:t>
      </w:r>
      <w:r>
        <w:t>environmental</w:t>
      </w:r>
      <w:r>
        <w:rPr>
          <w:spacing w:val="9"/>
        </w:rPr>
        <w:t xml:space="preserve"> </w:t>
      </w:r>
      <w:r>
        <w:t>water</w:t>
      </w:r>
      <w:r>
        <w:rPr>
          <w:spacing w:val="9"/>
        </w:rPr>
        <w:t xml:space="preserve"> </w:t>
      </w:r>
      <w:r>
        <w:rPr>
          <w:spacing w:val="-1"/>
        </w:rPr>
        <w:t>use</w:t>
      </w:r>
      <w:r>
        <w:rPr>
          <w:spacing w:val="8"/>
        </w:rPr>
        <w:t xml:space="preserve"> </w:t>
      </w:r>
      <w:r>
        <w:t>is</w:t>
      </w:r>
      <w:r>
        <w:rPr>
          <w:spacing w:val="7"/>
        </w:rPr>
        <w:t xml:space="preserve"> </w:t>
      </w:r>
      <w:r>
        <w:t>undertaken</w:t>
      </w:r>
      <w:r>
        <w:rPr>
          <w:spacing w:val="10"/>
        </w:rPr>
        <w:t xml:space="preserve"> </w:t>
      </w:r>
      <w:r>
        <w:t>in</w:t>
      </w:r>
      <w:r>
        <w:rPr>
          <w:spacing w:val="23"/>
          <w:w w:val="99"/>
        </w:rPr>
        <w:t xml:space="preserve"> </w:t>
      </w:r>
      <w:r>
        <w:rPr>
          <w:spacing w:val="-1"/>
        </w:rPr>
        <w:t>accordance</w:t>
      </w:r>
      <w:r>
        <w:rPr>
          <w:spacing w:val="-18"/>
        </w:rPr>
        <w:t xml:space="preserve"> </w:t>
      </w:r>
      <w:r>
        <w:t>with</w:t>
      </w:r>
      <w:r>
        <w:rPr>
          <w:spacing w:val="-19"/>
        </w:rPr>
        <w:t xml:space="preserve"> </w:t>
      </w:r>
      <w:r>
        <w:t>the</w:t>
      </w:r>
      <w:r>
        <w:rPr>
          <w:spacing w:val="-17"/>
        </w:rPr>
        <w:t xml:space="preserve"> </w:t>
      </w:r>
      <w:r>
        <w:t>Monitoring,</w:t>
      </w:r>
      <w:r>
        <w:rPr>
          <w:spacing w:val="-19"/>
        </w:rPr>
        <w:t xml:space="preserve"> </w:t>
      </w:r>
      <w:r>
        <w:rPr>
          <w:spacing w:val="-1"/>
        </w:rPr>
        <w:t>Evaluation,</w:t>
      </w:r>
      <w:r>
        <w:rPr>
          <w:spacing w:val="-18"/>
        </w:rPr>
        <w:t xml:space="preserve"> </w:t>
      </w:r>
      <w:r>
        <w:t>Reporting</w:t>
      </w:r>
      <w:r>
        <w:rPr>
          <w:spacing w:val="-17"/>
        </w:rPr>
        <w:t xml:space="preserve"> </w:t>
      </w:r>
      <w:r>
        <w:t>and</w:t>
      </w:r>
      <w:r>
        <w:rPr>
          <w:spacing w:val="-19"/>
        </w:rPr>
        <w:t xml:space="preserve"> </w:t>
      </w:r>
      <w:r>
        <w:rPr>
          <w:spacing w:val="-1"/>
        </w:rPr>
        <w:t>Improvement</w:t>
      </w:r>
      <w:r>
        <w:rPr>
          <w:spacing w:val="-16"/>
        </w:rPr>
        <w:t xml:space="preserve"> </w:t>
      </w:r>
      <w:r>
        <w:t>Framework,</w:t>
      </w:r>
      <w:r>
        <w:rPr>
          <w:spacing w:val="-20"/>
        </w:rPr>
        <w:t xml:space="preserve"> </w:t>
      </w:r>
      <w:r>
        <w:t>available</w:t>
      </w:r>
      <w:r>
        <w:rPr>
          <w:spacing w:val="72"/>
          <w:w w:val="99"/>
        </w:rPr>
        <w:t xml:space="preserve"> </w:t>
      </w:r>
      <w:r>
        <w:rPr>
          <w:spacing w:val="-1"/>
        </w:rPr>
        <w:t xml:space="preserve">on </w:t>
      </w:r>
      <w:r>
        <w:t xml:space="preserve">the </w:t>
      </w:r>
      <w:r>
        <w:rPr>
          <w:spacing w:val="-1"/>
        </w:rPr>
        <w:t>Off</w:t>
      </w:r>
      <w:r>
        <w:rPr>
          <w:rFonts w:cs="Century Gothic"/>
          <w:spacing w:val="-1"/>
        </w:rPr>
        <w:t>ice’s</w:t>
      </w:r>
      <w:r>
        <w:rPr>
          <w:rFonts w:cs="Century Gothic"/>
        </w:rPr>
        <w:t xml:space="preserve"> website</w:t>
      </w:r>
      <w:r>
        <w:rPr>
          <w:rFonts w:cs="Century Gothic"/>
          <w:spacing w:val="-1"/>
        </w:rPr>
        <w:t xml:space="preserve"> </w:t>
      </w:r>
      <w:r>
        <w:rPr>
          <w:rFonts w:cs="Century Gothic"/>
        </w:rPr>
        <w:t xml:space="preserve">at: </w:t>
      </w:r>
      <w:hyperlink r:id="rId41">
        <w:r>
          <w:rPr>
            <w:color w:val="0000FF"/>
            <w:u w:val="single" w:color="0000FF"/>
          </w:rPr>
          <w:t>www.environment.gov.au/water/cewo/monitoring</w:t>
        </w:r>
        <w:r>
          <w:t>.</w:t>
        </w:r>
      </w:hyperlink>
      <w:r>
        <w:t xml:space="preserve">  </w:t>
      </w:r>
      <w:r>
        <w:rPr>
          <w:spacing w:val="-1"/>
        </w:rPr>
        <w:t>The</w:t>
      </w:r>
      <w:r>
        <w:t xml:space="preserve"> framework</w:t>
      </w:r>
      <w:r>
        <w:rPr>
          <w:spacing w:val="40"/>
          <w:w w:val="99"/>
        </w:rPr>
        <w:t xml:space="preserve"> </w:t>
      </w:r>
      <w:r>
        <w:t>is a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level</w:t>
      </w:r>
      <w:r>
        <w:rPr>
          <w:spacing w:val="1"/>
        </w:rPr>
        <w:t xml:space="preserve"> </w:t>
      </w:r>
      <w:r>
        <w:t>document</w:t>
      </w:r>
      <w:r>
        <w:rPr>
          <w:spacing w:val="1"/>
        </w:rPr>
        <w:t xml:space="preserve"> </w:t>
      </w:r>
      <w:r>
        <w:rPr>
          <w:spacing w:val="-1"/>
        </w:rPr>
        <w:t>that</w:t>
      </w:r>
      <w:r>
        <w:rPr>
          <w:spacing w:val="2"/>
        </w:rPr>
        <w:t xml:space="preserve"> </w:t>
      </w:r>
      <w:r>
        <w:rPr>
          <w:spacing w:val="-1"/>
        </w:rPr>
        <w:t>provides</w:t>
      </w:r>
      <w:r>
        <w:t xml:space="preserve"> overarching </w:t>
      </w:r>
      <w:r>
        <w:rPr>
          <w:spacing w:val="-1"/>
        </w:rPr>
        <w:t>guidance</w:t>
      </w:r>
      <w:r>
        <w:rPr>
          <w:spacing w:val="1"/>
        </w:rPr>
        <w:t xml:space="preserve"> </w:t>
      </w:r>
      <w:r>
        <w:rPr>
          <w:spacing w:val="-1"/>
        </w:rPr>
        <w:t>for</w:t>
      </w:r>
      <w:r>
        <w:rPr>
          <w:spacing w:val="1"/>
        </w:rPr>
        <w:t xml:space="preserve"> </w:t>
      </w:r>
      <w:r>
        <w:t>the development</w:t>
      </w:r>
      <w:r>
        <w:rPr>
          <w:spacing w:val="2"/>
        </w:rPr>
        <w:t xml:space="preserve"> </w:t>
      </w:r>
      <w:r>
        <w:t>and</w:t>
      </w:r>
      <w:r>
        <w:rPr>
          <w:spacing w:val="50"/>
          <w:w w:val="99"/>
        </w:rPr>
        <w:t xml:space="preserve"> </w:t>
      </w:r>
      <w:r>
        <w:t>implementation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monitoring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evaluation</w:t>
      </w:r>
      <w:r>
        <w:rPr>
          <w:spacing w:val="-10"/>
        </w:rPr>
        <w:t xml:space="preserve"> </w:t>
      </w:r>
      <w:r>
        <w:rPr>
          <w:spacing w:val="-1"/>
        </w:rPr>
        <w:t>activities.</w:t>
      </w:r>
    </w:p>
    <w:p w14:paraId="0CD75338" w14:textId="77777777" w:rsidR="001418E5" w:rsidRDefault="00F34B3E">
      <w:pPr>
        <w:pStyle w:val="BodyText"/>
        <w:spacing w:before="122"/>
        <w:ind w:right="112"/>
        <w:jc w:val="both"/>
      </w:pPr>
      <w:r>
        <w:rPr>
          <w:spacing w:val="-1"/>
        </w:rPr>
        <w:t>Consistent</w:t>
      </w:r>
      <w:r>
        <w:rPr>
          <w:spacing w:val="-9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role</w:t>
      </w:r>
      <w:r>
        <w:rPr>
          <w:spacing w:val="-9"/>
        </w:rPr>
        <w:t xml:space="preserve"> </w:t>
      </w:r>
      <w:r>
        <w:rPr>
          <w:spacing w:val="-1"/>
        </w:rPr>
        <w:t>under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rPr>
          <w:spacing w:val="-2"/>
        </w:rPr>
        <w:t>Act</w:t>
      </w:r>
      <w:r>
        <w:rPr>
          <w:spacing w:val="-4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9"/>
        </w:rPr>
        <w:t xml:space="preserve"> </w:t>
      </w:r>
      <w:r>
        <w:t>Plan,</w:t>
      </w:r>
      <w:r>
        <w:rPr>
          <w:spacing w:val="-9"/>
        </w:rPr>
        <w:t xml:space="preserve"> </w:t>
      </w:r>
      <w:r>
        <w:t>monitoring</w:t>
      </w:r>
      <w:r>
        <w:rPr>
          <w:spacing w:val="-10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evaluation</w:t>
      </w:r>
      <w:r>
        <w:rPr>
          <w:spacing w:val="-10"/>
        </w:rPr>
        <w:t xml:space="preserve"> </w:t>
      </w:r>
      <w:r>
        <w:t>that</w:t>
      </w:r>
      <w:r>
        <w:rPr>
          <w:spacing w:val="-8"/>
        </w:rPr>
        <w:t xml:space="preserve"> </w:t>
      </w:r>
      <w:r>
        <w:t>the</w:t>
      </w:r>
      <w:r>
        <w:rPr>
          <w:spacing w:val="71"/>
          <w:w w:val="99"/>
        </w:rPr>
        <w:t xml:space="preserve"> </w:t>
      </w:r>
      <w:r>
        <w:rPr>
          <w:spacing w:val="-1"/>
        </w:rPr>
        <w:t>Office</w:t>
      </w:r>
      <w:r>
        <w:rPr>
          <w:spacing w:val="25"/>
        </w:rPr>
        <w:t xml:space="preserve"> </w:t>
      </w:r>
      <w:r>
        <w:rPr>
          <w:spacing w:val="-1"/>
        </w:rPr>
        <w:t>puts</w:t>
      </w:r>
      <w:r>
        <w:rPr>
          <w:spacing w:val="24"/>
        </w:rPr>
        <w:t xml:space="preserve"> </w:t>
      </w:r>
      <w:r>
        <w:t>in</w:t>
      </w:r>
      <w:r>
        <w:rPr>
          <w:spacing w:val="26"/>
        </w:rPr>
        <w:t xml:space="preserve"> </w:t>
      </w:r>
      <w:r>
        <w:t>place</w:t>
      </w:r>
      <w:r>
        <w:rPr>
          <w:spacing w:val="23"/>
        </w:rPr>
        <w:t xml:space="preserve"> </w:t>
      </w:r>
      <w:r>
        <w:t>will</w:t>
      </w:r>
      <w:r>
        <w:rPr>
          <w:spacing w:val="24"/>
        </w:rPr>
        <w:t xml:space="preserve"> </w:t>
      </w:r>
      <w:r>
        <w:t>focus</w:t>
      </w:r>
      <w:r>
        <w:rPr>
          <w:spacing w:val="24"/>
        </w:rPr>
        <w:t xml:space="preserve"> </w:t>
      </w:r>
      <w:r>
        <w:rPr>
          <w:spacing w:val="-1"/>
        </w:rPr>
        <w:t>on</w:t>
      </w:r>
      <w:r>
        <w:rPr>
          <w:spacing w:val="26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environmental</w:t>
      </w:r>
      <w:r>
        <w:rPr>
          <w:spacing w:val="26"/>
        </w:rPr>
        <w:t xml:space="preserve"> </w:t>
      </w:r>
      <w:r>
        <w:rPr>
          <w:spacing w:val="-1"/>
        </w:rPr>
        <w:t>response</w:t>
      </w:r>
      <w:r>
        <w:rPr>
          <w:spacing w:val="25"/>
        </w:rPr>
        <w:t xml:space="preserve"> </w:t>
      </w:r>
      <w:r>
        <w:t>to</w:t>
      </w:r>
      <w:r>
        <w:rPr>
          <w:spacing w:val="33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rPr>
          <w:spacing w:val="-1"/>
        </w:rPr>
        <w:t>use</w:t>
      </w:r>
      <w:r>
        <w:rPr>
          <w:spacing w:val="27"/>
        </w:rPr>
        <w:t xml:space="preserve"> </w:t>
      </w:r>
      <w:r>
        <w:rPr>
          <w:spacing w:val="-1"/>
        </w:rPr>
        <w:t>of</w:t>
      </w:r>
      <w:r>
        <w:rPr>
          <w:spacing w:val="26"/>
        </w:rPr>
        <w:t xml:space="preserve"> </w:t>
      </w:r>
      <w:r>
        <w:t>Commonwealth</w:t>
      </w:r>
      <w:r>
        <w:rPr>
          <w:spacing w:val="41"/>
          <w:w w:val="99"/>
        </w:rPr>
        <w:t xml:space="preserve"> </w:t>
      </w:r>
      <w:r>
        <w:t>environmental water,</w:t>
      </w:r>
      <w:r>
        <w:rPr>
          <w:spacing w:val="-3"/>
        </w:rPr>
        <w:t xml:space="preserve"> </w:t>
      </w:r>
      <w:r>
        <w:rPr>
          <w:spacing w:val="-1"/>
        </w:rPr>
        <w:t>or</w:t>
      </w:r>
      <w:r>
        <w:rPr>
          <w:spacing w:val="2"/>
        </w:rPr>
        <w:t xml:space="preserve"> </w:t>
      </w:r>
      <w:r>
        <w:t>what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known</w:t>
      </w:r>
      <w:r>
        <w:rPr>
          <w:spacing w:val="1"/>
        </w:rPr>
        <w:t xml:space="preserve"> </w:t>
      </w:r>
      <w:r>
        <w:rPr>
          <w:spacing w:val="2"/>
        </w:rPr>
        <w:t>as</w:t>
      </w:r>
      <w:r>
        <w:rPr>
          <w:spacing w:val="-1"/>
        </w:rPr>
        <w:t xml:space="preserve"> </w:t>
      </w:r>
      <w:r>
        <w:t>intervention monitoring.</w:t>
      </w:r>
      <w:r>
        <w:rPr>
          <w:spacing w:val="-2"/>
        </w:rPr>
        <w:t xml:space="preserve"> </w:t>
      </w:r>
      <w:r>
        <w:rPr>
          <w:spacing w:val="-1"/>
        </w:rPr>
        <w:t>How</w:t>
      </w:r>
      <w:r>
        <w:rPr>
          <w:spacing w:val="1"/>
        </w:rPr>
        <w:t xml:space="preserve"> </w:t>
      </w:r>
      <w:r>
        <w:t>intervention monitoring</w:t>
      </w:r>
      <w:r>
        <w:rPr>
          <w:spacing w:val="24"/>
          <w:w w:val="99"/>
        </w:rPr>
        <w:t xml:space="preserve"> </w:t>
      </w:r>
      <w:r>
        <w:rPr>
          <w:spacing w:val="-1"/>
        </w:rPr>
        <w:t>of</w:t>
      </w:r>
      <w:r>
        <w:rPr>
          <w:spacing w:val="28"/>
        </w:rPr>
        <w:t xml:space="preserve"> </w:t>
      </w:r>
      <w:r>
        <w:t>Commonwealth</w:t>
      </w:r>
      <w:r>
        <w:rPr>
          <w:spacing w:val="27"/>
        </w:rPr>
        <w:t xml:space="preserve"> </w:t>
      </w:r>
      <w:r>
        <w:t>environmental</w:t>
      </w:r>
      <w:r>
        <w:rPr>
          <w:spacing w:val="27"/>
        </w:rPr>
        <w:t xml:space="preserve"> </w:t>
      </w:r>
      <w:r>
        <w:t>water</w:t>
      </w:r>
      <w:r>
        <w:rPr>
          <w:spacing w:val="27"/>
        </w:rPr>
        <w:t xml:space="preserve"> </w:t>
      </w:r>
      <w:r>
        <w:t>fits</w:t>
      </w:r>
      <w:r>
        <w:rPr>
          <w:spacing w:val="25"/>
        </w:rPr>
        <w:t xml:space="preserve"> </w:t>
      </w:r>
      <w:r>
        <w:t>in</w:t>
      </w:r>
      <w:r>
        <w:rPr>
          <w:spacing w:val="27"/>
        </w:rPr>
        <w:t xml:space="preserve"> </w:t>
      </w:r>
      <w:r>
        <w:t>with</w:t>
      </w:r>
      <w:r>
        <w:rPr>
          <w:spacing w:val="27"/>
        </w:rPr>
        <w:t xml:space="preserve"> </w:t>
      </w:r>
      <w:r>
        <w:rPr>
          <w:spacing w:val="-1"/>
        </w:rPr>
        <w:t>operational</w:t>
      </w:r>
      <w:r>
        <w:rPr>
          <w:spacing w:val="27"/>
        </w:rPr>
        <w:t xml:space="preserve"> </w:t>
      </w:r>
      <w:r>
        <w:rPr>
          <w:spacing w:val="-1"/>
        </w:rPr>
        <w:t>monitoring</w:t>
      </w:r>
      <w:r>
        <w:rPr>
          <w:spacing w:val="27"/>
        </w:rPr>
        <w:t xml:space="preserve"> </w:t>
      </w:r>
      <w:r>
        <w:t>and</w:t>
      </w:r>
      <w:r>
        <w:rPr>
          <w:spacing w:val="26"/>
        </w:rPr>
        <w:t xml:space="preserve"> </w:t>
      </w:r>
      <w:r>
        <w:rPr>
          <w:spacing w:val="-1"/>
        </w:rPr>
        <w:t>broad</w:t>
      </w:r>
      <w:r>
        <w:rPr>
          <w:spacing w:val="29"/>
        </w:rPr>
        <w:t xml:space="preserve"> </w:t>
      </w:r>
      <w:r>
        <w:rPr>
          <w:spacing w:val="-1"/>
        </w:rPr>
        <w:t>scale</w:t>
      </w:r>
      <w:r>
        <w:rPr>
          <w:spacing w:val="64"/>
          <w:w w:val="99"/>
        </w:rPr>
        <w:t xml:space="preserve"> </w:t>
      </w:r>
      <w:r>
        <w:t>monitoring</w:t>
      </w:r>
      <w:r>
        <w:rPr>
          <w:spacing w:val="-6"/>
        </w:rPr>
        <w:t xml:space="preserve"> </w:t>
      </w:r>
      <w:r>
        <w:rPr>
          <w:spacing w:val="-1"/>
        </w:rPr>
        <w:t>under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rPr>
          <w:spacing w:val="-1"/>
        </w:rPr>
        <w:t>Basin</w:t>
      </w:r>
      <w:r>
        <w:rPr>
          <w:spacing w:val="-4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rPr>
          <w:spacing w:val="-1"/>
        </w:rPr>
        <w:t>shown</w:t>
      </w:r>
      <w:r>
        <w:rPr>
          <w:spacing w:val="-5"/>
        </w:rPr>
        <w:t xml:space="preserve"> </w:t>
      </w:r>
      <w:r>
        <w:t xml:space="preserve">in </w:t>
      </w:r>
      <w:r>
        <w:rPr>
          <w:spacing w:val="-1"/>
        </w:rPr>
        <w:t>Figure</w:t>
      </w:r>
      <w:r>
        <w:rPr>
          <w:spacing w:val="-6"/>
        </w:rPr>
        <w:t xml:space="preserve"> </w:t>
      </w:r>
      <w:r>
        <w:t>6.</w:t>
      </w:r>
    </w:p>
    <w:p w14:paraId="0CD75339" w14:textId="77777777" w:rsidR="001418E5" w:rsidRDefault="001418E5">
      <w:pPr>
        <w:spacing w:before="7"/>
        <w:rPr>
          <w:rFonts w:ascii="Century Gothic" w:eastAsia="Century Gothic" w:hAnsi="Century Gothic" w:cs="Century Gothic"/>
          <w:sz w:val="9"/>
          <w:szCs w:val="9"/>
        </w:rPr>
      </w:pPr>
    </w:p>
    <w:p w14:paraId="0CD7533A" w14:textId="77777777" w:rsidR="001418E5" w:rsidRDefault="00F34B3E">
      <w:pPr>
        <w:spacing w:line="200" w:lineRule="atLeast"/>
        <w:ind w:left="118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28" wp14:editId="0CD75429">
            <wp:extent cx="5803137" cy="4385595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137" cy="438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33B" w14:textId="77777777" w:rsidR="001418E5" w:rsidRDefault="001418E5">
      <w:pPr>
        <w:spacing w:before="10"/>
        <w:rPr>
          <w:rFonts w:ascii="Century Gothic" w:eastAsia="Century Gothic" w:hAnsi="Century Gothic" w:cs="Century Gothic"/>
          <w:sz w:val="17"/>
          <w:szCs w:val="17"/>
        </w:rPr>
      </w:pPr>
    </w:p>
    <w:p w14:paraId="0CD7533C" w14:textId="77777777" w:rsidR="001418E5" w:rsidRDefault="00F34B3E">
      <w:pPr>
        <w:pStyle w:val="BodyText"/>
        <w:spacing w:before="0"/>
        <w:jc w:val="both"/>
      </w:pPr>
      <w:r>
        <w:rPr>
          <w:b/>
        </w:rPr>
        <w:t>Figure</w:t>
      </w:r>
      <w:r>
        <w:rPr>
          <w:b/>
          <w:spacing w:val="-9"/>
        </w:rPr>
        <w:t xml:space="preserve"> </w:t>
      </w:r>
      <w:r>
        <w:rPr>
          <w:b/>
          <w:spacing w:val="-1"/>
        </w:rPr>
        <w:t>6:</w:t>
      </w:r>
      <w:r>
        <w:rPr>
          <w:b/>
          <w:spacing w:val="-6"/>
        </w:rPr>
        <w:t xml:space="preserve"> </w:t>
      </w:r>
      <w:r>
        <w:rPr>
          <w:spacing w:val="-1"/>
        </w:rPr>
        <w:t>Operational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broad-scale</w:t>
      </w:r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rPr>
          <w:spacing w:val="-1"/>
        </w:rPr>
        <w:t>under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Basin</w:t>
      </w:r>
      <w:r>
        <w:rPr>
          <w:spacing w:val="-6"/>
        </w:rPr>
        <w:t xml:space="preserve"> </w:t>
      </w:r>
      <w:r>
        <w:t>Plan</w:t>
      </w:r>
    </w:p>
    <w:p w14:paraId="0CD7533D" w14:textId="77777777" w:rsidR="001418E5" w:rsidRDefault="00F34B3E">
      <w:pPr>
        <w:spacing w:before="120"/>
        <w:ind w:left="11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5F4879"/>
          <w:sz w:val="24"/>
        </w:rPr>
        <w:t>Operational</w:t>
      </w:r>
      <w:r>
        <w:rPr>
          <w:rFonts w:ascii="Century Gothic"/>
          <w:b/>
          <w:color w:val="5F4879"/>
          <w:spacing w:val="-28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monitoring</w:t>
      </w:r>
    </w:p>
    <w:p w14:paraId="0CD7533E" w14:textId="77777777" w:rsidR="001418E5" w:rsidRDefault="00F34B3E">
      <w:pPr>
        <w:pStyle w:val="BodyText"/>
        <w:spacing w:before="120"/>
        <w:ind w:right="111"/>
        <w:jc w:val="both"/>
      </w:pPr>
      <w:r>
        <w:rPr>
          <w:spacing w:val="-1"/>
        </w:rPr>
        <w:t>Operational</w:t>
      </w:r>
      <w:r>
        <w:rPr>
          <w:spacing w:val="25"/>
        </w:rPr>
        <w:t xml:space="preserve"> </w:t>
      </w:r>
      <w:r>
        <w:t>monitoring</w:t>
      </w:r>
      <w:r>
        <w:rPr>
          <w:spacing w:val="22"/>
        </w:rPr>
        <w:t xml:space="preserve"> </w:t>
      </w:r>
      <w:r>
        <w:rPr>
          <w:spacing w:val="-1"/>
        </w:rPr>
        <w:t>is</w:t>
      </w:r>
      <w:r>
        <w:rPr>
          <w:spacing w:val="24"/>
        </w:rPr>
        <w:t xml:space="preserve"> </w:t>
      </w:r>
      <w:r>
        <w:t>monitoring</w:t>
      </w:r>
      <w:r>
        <w:rPr>
          <w:spacing w:val="24"/>
        </w:rPr>
        <w:t xml:space="preserve"> </w:t>
      </w:r>
      <w:r>
        <w:rPr>
          <w:spacing w:val="-1"/>
        </w:rPr>
        <w:t>that</w:t>
      </w:r>
      <w:r>
        <w:rPr>
          <w:spacing w:val="24"/>
        </w:rPr>
        <w:t xml:space="preserve"> </w:t>
      </w:r>
      <w:r>
        <w:t>helps</w:t>
      </w:r>
      <w:r>
        <w:rPr>
          <w:spacing w:val="22"/>
        </w:rPr>
        <w:t xml:space="preserve"> </w:t>
      </w:r>
      <w:r>
        <w:rPr>
          <w:spacing w:val="-1"/>
        </w:rPr>
        <w:t>assess</w:t>
      </w:r>
      <w:r>
        <w:rPr>
          <w:spacing w:val="23"/>
        </w:rPr>
        <w:t xml:space="preserve"> </w:t>
      </w:r>
      <w:r>
        <w:t>whether</w:t>
      </w:r>
      <w:r>
        <w:rPr>
          <w:spacing w:val="24"/>
        </w:rPr>
        <w:t xml:space="preserve"> </w:t>
      </w:r>
      <w:r>
        <w:t>water</w:t>
      </w:r>
      <w:r>
        <w:rPr>
          <w:spacing w:val="24"/>
        </w:rPr>
        <w:t xml:space="preserve"> </w:t>
      </w:r>
      <w:r>
        <w:rPr>
          <w:spacing w:val="-1"/>
        </w:rPr>
        <w:t>has</w:t>
      </w:r>
      <w:r>
        <w:rPr>
          <w:spacing w:val="24"/>
        </w:rPr>
        <w:t xml:space="preserve"> </w:t>
      </w:r>
      <w:r>
        <w:t>been</w:t>
      </w:r>
      <w:r>
        <w:rPr>
          <w:spacing w:val="25"/>
        </w:rPr>
        <w:t xml:space="preserve"> </w:t>
      </w:r>
      <w:r>
        <w:rPr>
          <w:spacing w:val="-1"/>
        </w:rPr>
        <w:t>delivered</w:t>
      </w:r>
      <w:r>
        <w:rPr>
          <w:spacing w:val="25"/>
        </w:rPr>
        <w:t xml:space="preserve"> </w:t>
      </w:r>
      <w:r>
        <w:t>as</w:t>
      </w:r>
      <w:r>
        <w:rPr>
          <w:spacing w:val="61"/>
          <w:w w:val="99"/>
        </w:rPr>
        <w:t xml:space="preserve"> </w:t>
      </w:r>
      <w:r>
        <w:t>planned</w:t>
      </w:r>
      <w:r>
        <w:rPr>
          <w:spacing w:val="10"/>
        </w:rPr>
        <w:t xml:space="preserve"> </w:t>
      </w:r>
      <w:r>
        <w:t>(e.g.</w:t>
      </w:r>
      <w:r>
        <w:rPr>
          <w:spacing w:val="8"/>
        </w:rPr>
        <w:t xml:space="preserve"> </w:t>
      </w:r>
      <w:r>
        <w:t>the</w:t>
      </w:r>
      <w:r>
        <w:rPr>
          <w:spacing w:val="10"/>
        </w:rPr>
        <w:t xml:space="preserve"> </w:t>
      </w:r>
      <w:r>
        <w:rPr>
          <w:spacing w:val="-1"/>
        </w:rPr>
        <w:t>volumes,</w:t>
      </w:r>
      <w:r>
        <w:rPr>
          <w:spacing w:val="8"/>
        </w:rPr>
        <w:t xml:space="preserve"> </w:t>
      </w:r>
      <w:r>
        <w:t>timing</w:t>
      </w:r>
      <w:r>
        <w:rPr>
          <w:spacing w:val="10"/>
        </w:rPr>
        <w:t xml:space="preserve"> </w:t>
      </w:r>
      <w:r>
        <w:rPr>
          <w:spacing w:val="-1"/>
        </w:rPr>
        <w:t>(frequency</w:t>
      </w:r>
      <w:r>
        <w:rPr>
          <w:spacing w:val="9"/>
        </w:rPr>
        <w:t xml:space="preserve"> </w:t>
      </w:r>
      <w:r>
        <w:rPr>
          <w:spacing w:val="1"/>
        </w:rPr>
        <w:t>and</w:t>
      </w:r>
      <w:r>
        <w:rPr>
          <w:spacing w:val="11"/>
        </w:rPr>
        <w:t xml:space="preserve"> </w:t>
      </w:r>
      <w:r>
        <w:rPr>
          <w:spacing w:val="-1"/>
        </w:rPr>
        <w:t>duration),</w:t>
      </w:r>
      <w:r>
        <w:rPr>
          <w:spacing w:val="7"/>
        </w:rPr>
        <w:t xml:space="preserve"> </w:t>
      </w:r>
      <w:r>
        <w:rPr>
          <w:spacing w:val="-1"/>
        </w:rPr>
        <w:t>location</w:t>
      </w:r>
      <w:r>
        <w:rPr>
          <w:spacing w:val="11"/>
        </w:rPr>
        <w:t xml:space="preserve"> </w:t>
      </w:r>
      <w:r>
        <w:t>and</w:t>
      </w:r>
      <w:r>
        <w:rPr>
          <w:spacing w:val="10"/>
        </w:rPr>
        <w:t xml:space="preserve"> </w:t>
      </w:r>
      <w:r>
        <w:rPr>
          <w:spacing w:val="-1"/>
        </w:rPr>
        <w:t>flow</w:t>
      </w:r>
      <w:r>
        <w:rPr>
          <w:spacing w:val="12"/>
        </w:rPr>
        <w:t xml:space="preserve"> </w:t>
      </w:r>
      <w:r>
        <w:rPr>
          <w:spacing w:val="2"/>
        </w:rPr>
        <w:t>rates</w:t>
      </w:r>
      <w:r>
        <w:rPr>
          <w:spacing w:val="11"/>
        </w:rPr>
        <w:t xml:space="preserve"> </w:t>
      </w:r>
      <w:r>
        <w:rPr>
          <w:spacing w:val="-1"/>
        </w:rPr>
        <w:t>of</w:t>
      </w:r>
      <w:r>
        <w:rPr>
          <w:spacing w:val="10"/>
        </w:rPr>
        <w:t xml:space="preserve"> </w:t>
      </w:r>
      <w:r>
        <w:t>water</w:t>
      </w:r>
      <w:r>
        <w:rPr>
          <w:spacing w:val="92"/>
          <w:w w:val="99"/>
        </w:rPr>
        <w:t xml:space="preserve"> </w:t>
      </w:r>
      <w:r>
        <w:rPr>
          <w:spacing w:val="-1"/>
        </w:rPr>
        <w:t>delivered)</w:t>
      </w:r>
      <w:r>
        <w:rPr>
          <w:spacing w:val="15"/>
        </w:rPr>
        <w:t xml:space="preserve"> </w:t>
      </w:r>
      <w:r>
        <w:t>and</w:t>
      </w:r>
      <w:r>
        <w:rPr>
          <w:spacing w:val="19"/>
        </w:rPr>
        <w:t xml:space="preserve"> </w:t>
      </w:r>
      <w:r>
        <w:t>at</w:t>
      </w:r>
      <w:r>
        <w:rPr>
          <w:spacing w:val="19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high</w:t>
      </w:r>
      <w:r>
        <w:rPr>
          <w:spacing w:val="18"/>
        </w:rPr>
        <w:t xml:space="preserve"> </w:t>
      </w:r>
      <w:r>
        <w:t>level</w:t>
      </w:r>
      <w:r>
        <w:rPr>
          <w:spacing w:val="17"/>
        </w:rPr>
        <w:t xml:space="preserve"> </w:t>
      </w:r>
      <w:r>
        <w:t>can</w:t>
      </w:r>
      <w:r>
        <w:rPr>
          <w:spacing w:val="17"/>
        </w:rPr>
        <w:t xml:space="preserve"> </w:t>
      </w:r>
      <w:r>
        <w:rPr>
          <w:spacing w:val="-1"/>
        </w:rPr>
        <w:t>include</w:t>
      </w:r>
      <w:r>
        <w:rPr>
          <w:spacing w:val="18"/>
        </w:rPr>
        <w:t xml:space="preserve"> </w:t>
      </w:r>
      <w:r>
        <w:t>immediate</w:t>
      </w:r>
      <w:r>
        <w:rPr>
          <w:spacing w:val="16"/>
        </w:rPr>
        <w:t xml:space="preserve"> </w:t>
      </w:r>
      <w:r>
        <w:t>environmental</w:t>
      </w:r>
      <w:r>
        <w:rPr>
          <w:spacing w:val="18"/>
        </w:rPr>
        <w:t xml:space="preserve"> </w:t>
      </w:r>
      <w:r>
        <w:rPr>
          <w:spacing w:val="-1"/>
        </w:rPr>
        <w:t>responses.</w:t>
      </w:r>
      <w:r>
        <w:rPr>
          <w:spacing w:val="16"/>
        </w:rPr>
        <w:t xml:space="preserve"> </w:t>
      </w:r>
      <w:r>
        <w:rPr>
          <w:spacing w:val="-1"/>
        </w:rPr>
        <w:t>Operational</w:t>
      </w:r>
      <w:r>
        <w:rPr>
          <w:spacing w:val="69"/>
          <w:w w:val="99"/>
        </w:rPr>
        <w:t xml:space="preserve"> </w:t>
      </w:r>
      <w:r>
        <w:t>monitoring</w:t>
      </w:r>
      <w:r>
        <w:rPr>
          <w:spacing w:val="25"/>
        </w:rPr>
        <w:t xml:space="preserve"> </w:t>
      </w:r>
      <w:r>
        <w:rPr>
          <w:spacing w:val="-1"/>
        </w:rPr>
        <w:t>also</w:t>
      </w:r>
      <w:r>
        <w:rPr>
          <w:spacing w:val="23"/>
        </w:rPr>
        <w:t xml:space="preserve"> </w:t>
      </w:r>
      <w:r>
        <w:t>helps</w:t>
      </w:r>
      <w:r>
        <w:rPr>
          <w:spacing w:val="22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t>manage</w:t>
      </w:r>
      <w:r>
        <w:rPr>
          <w:spacing w:val="25"/>
        </w:rPr>
        <w:t xml:space="preserve"> </w:t>
      </w:r>
      <w:r>
        <w:rPr>
          <w:spacing w:val="-1"/>
        </w:rPr>
        <w:t>unintended</w:t>
      </w:r>
      <w:r>
        <w:rPr>
          <w:spacing w:val="26"/>
        </w:rPr>
        <w:t xml:space="preserve"> </w:t>
      </w:r>
      <w:r>
        <w:rPr>
          <w:spacing w:val="-1"/>
        </w:rPr>
        <w:t>consequences.</w:t>
      </w:r>
      <w:r>
        <w:rPr>
          <w:spacing w:val="24"/>
        </w:rPr>
        <w:t xml:space="preserve"> </w:t>
      </w:r>
      <w:r>
        <w:t>Operational</w:t>
      </w:r>
      <w:r>
        <w:rPr>
          <w:spacing w:val="25"/>
        </w:rPr>
        <w:t xml:space="preserve"> </w:t>
      </w:r>
      <w:r>
        <w:rPr>
          <w:spacing w:val="-1"/>
        </w:rPr>
        <w:t>monitoring</w:t>
      </w:r>
      <w:r>
        <w:rPr>
          <w:spacing w:val="26"/>
        </w:rPr>
        <w:t xml:space="preserve"> </w:t>
      </w:r>
      <w:r>
        <w:rPr>
          <w:spacing w:val="-1"/>
        </w:rPr>
        <w:t>is</w:t>
      </w:r>
      <w:r>
        <w:rPr>
          <w:spacing w:val="65"/>
          <w:w w:val="99"/>
        </w:rPr>
        <w:t xml:space="preserve"> </w:t>
      </w:r>
      <w:r>
        <w:t>undertaken</w:t>
      </w:r>
      <w:r>
        <w:rPr>
          <w:spacing w:val="-7"/>
        </w:rPr>
        <w:t xml:space="preserve"> </w:t>
      </w:r>
      <w:r>
        <w:rPr>
          <w:spacing w:val="-1"/>
        </w:rPr>
        <w:t>for</w:t>
      </w:r>
      <w:r>
        <w:rPr>
          <w:spacing w:val="-7"/>
        </w:rPr>
        <w:t xml:space="preserve"> </w:t>
      </w:r>
      <w:r>
        <w:t>all</w:t>
      </w:r>
      <w:r>
        <w:rPr>
          <w:spacing w:val="-7"/>
        </w:rPr>
        <w:t xml:space="preserve"> </w:t>
      </w:r>
      <w:r>
        <w:rPr>
          <w:spacing w:val="-1"/>
        </w:rPr>
        <w:t>watering</w:t>
      </w:r>
      <w:r>
        <w:rPr>
          <w:spacing w:val="-7"/>
        </w:rPr>
        <w:t xml:space="preserve"> </w:t>
      </w:r>
      <w:r>
        <w:rPr>
          <w:spacing w:val="-1"/>
        </w:rPr>
        <w:t>actions,</w:t>
      </w:r>
      <w:r>
        <w:rPr>
          <w:spacing w:val="-7"/>
        </w:rPr>
        <w:t xml:space="preserve"> </w:t>
      </w:r>
      <w:r>
        <w:t>mostly</w:t>
      </w:r>
      <w:r>
        <w:rPr>
          <w:spacing w:val="-8"/>
        </w:rPr>
        <w:t xml:space="preserve"> </w:t>
      </w:r>
      <w:r>
        <w:t>by</w:t>
      </w:r>
      <w:r>
        <w:rPr>
          <w:spacing w:val="-8"/>
        </w:rPr>
        <w:t xml:space="preserve"> </w:t>
      </w:r>
      <w:r>
        <w:t>delivery</w:t>
      </w:r>
      <w:r>
        <w:rPr>
          <w:spacing w:val="-8"/>
        </w:rPr>
        <w:t xml:space="preserve"> </w:t>
      </w:r>
      <w:r>
        <w:t>partners</w:t>
      </w:r>
      <w:r>
        <w:rPr>
          <w:spacing w:val="-8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conjunction</w:t>
      </w:r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Office.</w:t>
      </w:r>
    </w:p>
    <w:p w14:paraId="0CD7533F" w14:textId="77777777" w:rsidR="001418E5" w:rsidRDefault="00F34B3E">
      <w:pPr>
        <w:spacing w:before="120"/>
        <w:ind w:left="118"/>
        <w:jc w:val="both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/>
          <w:b/>
          <w:color w:val="5F4879"/>
          <w:sz w:val="24"/>
        </w:rPr>
        <w:t>Intervention</w:t>
      </w:r>
      <w:r>
        <w:rPr>
          <w:rFonts w:ascii="Century Gothic"/>
          <w:b/>
          <w:color w:val="5F4879"/>
          <w:spacing w:val="-29"/>
          <w:sz w:val="24"/>
        </w:rPr>
        <w:t xml:space="preserve"> </w:t>
      </w:r>
      <w:r>
        <w:rPr>
          <w:rFonts w:ascii="Century Gothic"/>
          <w:b/>
          <w:color w:val="5F4879"/>
          <w:sz w:val="24"/>
        </w:rPr>
        <w:t>monitoring</w:t>
      </w:r>
    </w:p>
    <w:p w14:paraId="0CD75340" w14:textId="77777777" w:rsidR="001418E5" w:rsidRDefault="00F34B3E">
      <w:pPr>
        <w:pStyle w:val="BodyText"/>
        <w:spacing w:before="118"/>
        <w:ind w:right="115"/>
        <w:jc w:val="both"/>
      </w:pPr>
      <w:r>
        <w:t>Intervention</w:t>
      </w:r>
      <w:r>
        <w:rPr>
          <w:spacing w:val="-2"/>
        </w:rPr>
        <w:t xml:space="preserve"> </w:t>
      </w:r>
      <w:r>
        <w:t>monitoring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monitoring</w:t>
      </w:r>
      <w:r>
        <w:rPr>
          <w:spacing w:val="-1"/>
        </w:rPr>
        <w:t xml:space="preserve"> that</w:t>
      </w:r>
      <w:r>
        <w:rPr>
          <w:spacing w:val="1"/>
        </w:rPr>
        <w:t xml:space="preserve"> </w:t>
      </w:r>
      <w:r>
        <w:rPr>
          <w:spacing w:val="-1"/>
        </w:rPr>
        <w:t>supports</w:t>
      </w:r>
      <w:r>
        <w:rPr>
          <w:spacing w:val="-3"/>
        </w:rPr>
        <w:t xml:space="preserve"> </w:t>
      </w:r>
      <w:r>
        <w:t>an</w:t>
      </w:r>
      <w:r>
        <w:rPr>
          <w:spacing w:val="-1"/>
        </w:rPr>
        <w:t xml:space="preserve"> assessment</w:t>
      </w:r>
      <w:r>
        <w:t xml:space="preserve"> </w:t>
      </w:r>
      <w:r>
        <w:rPr>
          <w:spacing w:val="-1"/>
        </w:rP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rPr>
          <w:spacing w:val="-1"/>
        </w:rPr>
        <w:t>ecological</w:t>
      </w:r>
      <w:r>
        <w:rPr>
          <w:spacing w:val="-2"/>
        </w:rPr>
        <w:t xml:space="preserve"> </w:t>
      </w:r>
      <w:r>
        <w:rPr>
          <w:spacing w:val="-1"/>
        </w:rPr>
        <w:t>response</w:t>
      </w:r>
      <w:r>
        <w:rPr>
          <w:spacing w:val="-2"/>
        </w:rPr>
        <w:t xml:space="preserve"> </w:t>
      </w:r>
      <w:r>
        <w:t>to</w:t>
      </w:r>
      <w:r>
        <w:rPr>
          <w:spacing w:val="71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use.</w:t>
      </w:r>
      <w:r>
        <w:rPr>
          <w:spacing w:val="-7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Office</w:t>
      </w:r>
      <w:r>
        <w:rPr>
          <w:spacing w:val="-8"/>
        </w:rPr>
        <w:t xml:space="preserve"> </w:t>
      </w:r>
      <w:r>
        <w:t>commissions</w:t>
      </w:r>
      <w:r>
        <w:rPr>
          <w:spacing w:val="-8"/>
        </w:rPr>
        <w:t xml:space="preserve"> </w:t>
      </w:r>
      <w:r>
        <w:t>intervention</w:t>
      </w:r>
      <w:r>
        <w:rPr>
          <w:spacing w:val="-8"/>
        </w:rPr>
        <w:t xml:space="preserve"> </w:t>
      </w:r>
      <w:r>
        <w:t>monitoring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rPr>
          <w:spacing w:val="-1"/>
        </w:rPr>
        <w:t>selected</w:t>
      </w:r>
      <w:r>
        <w:rPr>
          <w:spacing w:val="-8"/>
        </w:rPr>
        <w:t xml:space="preserve"> </w:t>
      </w:r>
      <w:r>
        <w:t>watering</w:t>
      </w:r>
      <w:r>
        <w:rPr>
          <w:spacing w:val="-8"/>
        </w:rPr>
        <w:t xml:space="preserve"> </w:t>
      </w:r>
      <w:r>
        <w:t>actions</w:t>
      </w:r>
      <w:r>
        <w:rPr>
          <w:spacing w:val="-9"/>
        </w:rPr>
        <w:t xml:space="preserve"> </w:t>
      </w:r>
      <w:r>
        <w:t>to:</w:t>
      </w:r>
    </w:p>
    <w:p w14:paraId="0CD75341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spacing w:before="120"/>
        <w:ind w:left="478" w:hanging="360"/>
        <w:jc w:val="both"/>
      </w:pPr>
      <w:r>
        <w:t>demonstrate</w:t>
      </w:r>
      <w:r>
        <w:rPr>
          <w:spacing w:val="-10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Commonwealth</w:t>
      </w:r>
      <w:r>
        <w:rPr>
          <w:spacing w:val="-10"/>
        </w:rPr>
        <w:t xml:space="preserve"> </w:t>
      </w:r>
      <w:r>
        <w:t>environmental</w:t>
      </w:r>
      <w:r>
        <w:rPr>
          <w:spacing w:val="-11"/>
        </w:rPr>
        <w:t xml:space="preserve"> </w:t>
      </w:r>
      <w:r>
        <w:t>water</w:t>
      </w:r>
      <w:r>
        <w:rPr>
          <w:spacing w:val="-10"/>
        </w:rPr>
        <w:t xml:space="preserve"> </w:t>
      </w:r>
      <w:r>
        <w:t>is</w:t>
      </w:r>
      <w:r>
        <w:rPr>
          <w:spacing w:val="-10"/>
        </w:rPr>
        <w:t xml:space="preserve"> </w:t>
      </w:r>
      <w:r>
        <w:rPr>
          <w:spacing w:val="-1"/>
        </w:rPr>
        <w:t>being</w:t>
      </w:r>
      <w:r>
        <w:rPr>
          <w:spacing w:val="-10"/>
        </w:rPr>
        <w:t xml:space="preserve"> </w:t>
      </w:r>
      <w:r>
        <w:t>managed</w:t>
      </w:r>
      <w:r>
        <w:rPr>
          <w:spacing w:val="-9"/>
        </w:rPr>
        <w:t xml:space="preserve"> </w:t>
      </w:r>
      <w:r>
        <w:t>well</w:t>
      </w:r>
    </w:p>
    <w:p w14:paraId="0CD75342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hanging="360"/>
        <w:jc w:val="both"/>
      </w:pPr>
      <w:r>
        <w:t>demonstrate</w:t>
      </w:r>
      <w:r>
        <w:rPr>
          <w:spacing w:val="-19"/>
        </w:rPr>
        <w:t xml:space="preserve"> </w:t>
      </w:r>
      <w:r>
        <w:t>environmental</w:t>
      </w:r>
      <w:r>
        <w:rPr>
          <w:spacing w:val="-19"/>
        </w:rPr>
        <w:t xml:space="preserve"> </w:t>
      </w:r>
      <w:r>
        <w:rPr>
          <w:spacing w:val="-1"/>
        </w:rPr>
        <w:t>outcomes</w:t>
      </w:r>
    </w:p>
    <w:p w14:paraId="0CD75343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309" w:hanging="360"/>
      </w:pPr>
      <w:r>
        <w:t>help</w:t>
      </w:r>
      <w:r>
        <w:rPr>
          <w:spacing w:val="-7"/>
        </w:rPr>
        <w:t xml:space="preserve"> </w:t>
      </w:r>
      <w:r>
        <w:t>managers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t>water</w:t>
      </w:r>
      <w:r>
        <w:rPr>
          <w:spacing w:val="-8"/>
        </w:rPr>
        <w:t xml:space="preserve"> </w:t>
      </w:r>
      <w:r>
        <w:t>learn</w:t>
      </w:r>
      <w:r>
        <w:rPr>
          <w:spacing w:val="-7"/>
        </w:rPr>
        <w:t xml:space="preserve"> </w:t>
      </w:r>
      <w:r>
        <w:rPr>
          <w:spacing w:val="-1"/>
        </w:rPr>
        <w:t>from</w:t>
      </w:r>
      <w:r>
        <w:rPr>
          <w:spacing w:val="-8"/>
        </w:rPr>
        <w:t xml:space="preserve"> </w:t>
      </w:r>
      <w:r>
        <w:t>experience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improve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delivery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36"/>
          <w:w w:val="99"/>
        </w:rPr>
        <w:t xml:space="preserve"> </w:t>
      </w:r>
      <w:r>
        <w:t>water</w:t>
      </w:r>
      <w:r>
        <w:rPr>
          <w:spacing w:val="-9"/>
        </w:rPr>
        <w:t xml:space="preserve"> </w:t>
      </w:r>
      <w:r>
        <w:rPr>
          <w:spacing w:val="-1"/>
        </w:rPr>
        <w:t>over</w:t>
      </w:r>
      <w:r>
        <w:rPr>
          <w:spacing w:val="-8"/>
        </w:rPr>
        <w:t xml:space="preserve"> </w:t>
      </w:r>
      <w:r>
        <w:t>time.</w:t>
      </w:r>
    </w:p>
    <w:p w14:paraId="0CD75344" w14:textId="77777777" w:rsidR="001418E5" w:rsidRDefault="001418E5">
      <w:pPr>
        <w:sectPr w:rsidR="001418E5">
          <w:footerReference w:type="default" r:id="rId43"/>
          <w:pgSz w:w="11910" w:h="16840"/>
          <w:pgMar w:top="840" w:right="1160" w:bottom="860" w:left="1300" w:header="0" w:footer="672" w:gutter="0"/>
          <w:cols w:space="720"/>
        </w:sectPr>
      </w:pPr>
    </w:p>
    <w:p w14:paraId="0CD75345" w14:textId="77777777" w:rsidR="001418E5" w:rsidRDefault="00F34B3E">
      <w:pPr>
        <w:pStyle w:val="BodyText"/>
        <w:spacing w:before="36"/>
        <w:ind w:right="113"/>
        <w:jc w:val="both"/>
      </w:pPr>
      <w:r>
        <w:rPr>
          <w:spacing w:val="-1"/>
        </w:rPr>
        <w:lastRenderedPageBreak/>
        <w:t>The</w:t>
      </w:r>
      <w:r>
        <w:rPr>
          <w:spacing w:val="-19"/>
        </w:rPr>
        <w:t xml:space="preserve"> </w:t>
      </w:r>
      <w:r>
        <w:rPr>
          <w:spacing w:val="-1"/>
        </w:rPr>
        <w:t>Office</w:t>
      </w:r>
      <w:r>
        <w:rPr>
          <w:spacing w:val="-18"/>
        </w:rPr>
        <w:t xml:space="preserve"> </w:t>
      </w:r>
      <w:r>
        <w:t>has</w:t>
      </w:r>
      <w:r>
        <w:rPr>
          <w:spacing w:val="-18"/>
        </w:rPr>
        <w:t xml:space="preserve"> </w:t>
      </w:r>
      <w:r>
        <w:rPr>
          <w:spacing w:val="-1"/>
        </w:rPr>
        <w:t>established</w:t>
      </w:r>
      <w:r>
        <w:rPr>
          <w:spacing w:val="-16"/>
        </w:rPr>
        <w:t xml:space="preserve"> </w:t>
      </w:r>
      <w:r>
        <w:t>long-term</w:t>
      </w:r>
      <w:r>
        <w:rPr>
          <w:spacing w:val="-18"/>
        </w:rPr>
        <w:t xml:space="preserve"> </w:t>
      </w:r>
      <w:r>
        <w:rPr>
          <w:spacing w:val="-1"/>
        </w:rPr>
        <w:t>intervention</w:t>
      </w:r>
      <w:r>
        <w:rPr>
          <w:spacing w:val="-18"/>
        </w:rPr>
        <w:t xml:space="preserve"> </w:t>
      </w:r>
      <w:r>
        <w:t>monitoring</w:t>
      </w:r>
      <w:r>
        <w:rPr>
          <w:spacing w:val="-15"/>
        </w:rPr>
        <w:t xml:space="preserve"> </w:t>
      </w:r>
      <w:r>
        <w:t>at</w:t>
      </w:r>
      <w:r>
        <w:rPr>
          <w:spacing w:val="-17"/>
        </w:rPr>
        <w:t xml:space="preserve"> </w:t>
      </w:r>
      <w:r>
        <w:rPr>
          <w:spacing w:val="-1"/>
        </w:rPr>
        <w:t>selected</w:t>
      </w:r>
      <w:r>
        <w:rPr>
          <w:spacing w:val="-18"/>
        </w:rPr>
        <w:t xml:space="preserve"> </w:t>
      </w:r>
      <w:r>
        <w:rPr>
          <w:spacing w:val="-1"/>
        </w:rPr>
        <w:t>areas</w:t>
      </w:r>
      <w:r>
        <w:rPr>
          <w:spacing w:val="-18"/>
        </w:rPr>
        <w:t xml:space="preserve"> </w:t>
      </w:r>
      <w:r>
        <w:t>within</w:t>
      </w:r>
      <w:r>
        <w:rPr>
          <w:spacing w:val="-18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t>Murray-</w:t>
      </w:r>
      <w:r>
        <w:rPr>
          <w:spacing w:val="81"/>
          <w:w w:val="99"/>
        </w:rPr>
        <w:t xml:space="preserve"> </w:t>
      </w:r>
      <w:r>
        <w:t>Darling</w:t>
      </w:r>
      <w:r>
        <w:rPr>
          <w:spacing w:val="10"/>
        </w:rPr>
        <w:t xml:space="preserve"> </w:t>
      </w:r>
      <w:r>
        <w:rPr>
          <w:spacing w:val="-1"/>
        </w:rPr>
        <w:t>Basin</w:t>
      </w:r>
      <w:r>
        <w:rPr>
          <w:spacing w:val="11"/>
        </w:rPr>
        <w:t xml:space="preserve"> </w:t>
      </w:r>
      <w:r>
        <w:rPr>
          <w:spacing w:val="-1"/>
        </w:rPr>
        <w:t>that</w:t>
      </w:r>
      <w:r>
        <w:rPr>
          <w:spacing w:val="13"/>
        </w:rPr>
        <w:t xml:space="preserve"> </w:t>
      </w:r>
      <w:r>
        <w:rPr>
          <w:spacing w:val="-1"/>
        </w:rPr>
        <w:t>commenced</w:t>
      </w:r>
      <w:r>
        <w:rPr>
          <w:spacing w:val="11"/>
        </w:rPr>
        <w:t xml:space="preserve"> </w:t>
      </w:r>
      <w:r>
        <w:t>in</w:t>
      </w:r>
      <w:r>
        <w:rPr>
          <w:spacing w:val="11"/>
        </w:rPr>
        <w:t xml:space="preserve"> </w:t>
      </w:r>
      <w:r>
        <w:t>2014</w:t>
      </w:r>
      <w:r>
        <w:rPr>
          <w:rFonts w:cs="Century Gothic"/>
        </w:rPr>
        <w:t>–</w:t>
      </w:r>
      <w:r>
        <w:t>15.</w:t>
      </w:r>
      <w:r>
        <w:rPr>
          <w:spacing w:val="10"/>
        </w:rPr>
        <w:t xml:space="preserve"> </w:t>
      </w:r>
      <w:r>
        <w:rPr>
          <w:spacing w:val="-1"/>
        </w:rPr>
        <w:t>The</w:t>
      </w:r>
      <w:r>
        <w:rPr>
          <w:spacing w:val="11"/>
        </w:rPr>
        <w:t xml:space="preserve"> </w:t>
      </w:r>
      <w:r>
        <w:rPr>
          <w:spacing w:val="-1"/>
        </w:rPr>
        <w:t>approach</w:t>
      </w:r>
      <w:r>
        <w:rPr>
          <w:spacing w:val="11"/>
        </w:rPr>
        <w:t xml:space="preserve"> </w:t>
      </w:r>
      <w:r>
        <w:t>has</w:t>
      </w:r>
      <w:r>
        <w:rPr>
          <w:spacing w:val="10"/>
        </w:rPr>
        <w:t xml:space="preserve"> </w:t>
      </w:r>
      <w:r>
        <w:t>a</w:t>
      </w:r>
      <w:r>
        <w:rPr>
          <w:spacing w:val="11"/>
        </w:rPr>
        <w:t xml:space="preserve"> </w:t>
      </w:r>
      <w:r>
        <w:rPr>
          <w:spacing w:val="-1"/>
        </w:rPr>
        <w:t>sound</w:t>
      </w:r>
      <w:r>
        <w:rPr>
          <w:spacing w:val="11"/>
        </w:rPr>
        <w:t xml:space="preserve"> </w:t>
      </w:r>
      <w:r>
        <w:t>scientific</w:t>
      </w:r>
      <w:r>
        <w:rPr>
          <w:spacing w:val="9"/>
        </w:rPr>
        <w:t xml:space="preserve"> </w:t>
      </w:r>
      <w:r>
        <w:rPr>
          <w:spacing w:val="-1"/>
        </w:rPr>
        <w:t>basis</w:t>
      </w:r>
      <w:r>
        <w:rPr>
          <w:spacing w:val="10"/>
        </w:rPr>
        <w:t xml:space="preserve"> </w:t>
      </w:r>
      <w:r>
        <w:rPr>
          <w:spacing w:val="-1"/>
        </w:rPr>
        <w:t>that</w:t>
      </w:r>
      <w:r>
        <w:rPr>
          <w:spacing w:val="10"/>
        </w:rPr>
        <w:t xml:space="preserve"> </w:t>
      </w:r>
      <w:r>
        <w:rPr>
          <w:spacing w:val="-1"/>
        </w:rPr>
        <w:t>will</w:t>
      </w:r>
      <w:r>
        <w:rPr>
          <w:spacing w:val="69"/>
          <w:w w:val="99"/>
        </w:rPr>
        <w:t xml:space="preserve"> </w:t>
      </w:r>
      <w:r>
        <w:rPr>
          <w:spacing w:val="-1"/>
        </w:rPr>
        <w:t>allow</w:t>
      </w:r>
      <w:r>
        <w:rPr>
          <w:spacing w:val="-8"/>
        </w:rPr>
        <w:t xml:space="preserve"> </w:t>
      </w:r>
      <w:r>
        <w:rPr>
          <w:spacing w:val="-1"/>
        </w:rPr>
        <w:t>us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translate</w:t>
      </w:r>
      <w:r>
        <w:rPr>
          <w:spacing w:val="-10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rPr>
          <w:spacing w:val="-1"/>
        </w:rPr>
        <w:t>results</w:t>
      </w:r>
      <w:r>
        <w:rPr>
          <w:spacing w:val="-10"/>
        </w:rPr>
        <w:t xml:space="preserve"> </w:t>
      </w:r>
      <w:r>
        <w:rPr>
          <w:spacing w:val="-1"/>
        </w:rPr>
        <w:t>of</w:t>
      </w:r>
      <w:r>
        <w:rPr>
          <w:spacing w:val="-11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to</w:t>
      </w:r>
      <w:r>
        <w:rPr>
          <w:spacing w:val="-11"/>
        </w:rPr>
        <w:t xml:space="preserve"> </w:t>
      </w:r>
      <w:r>
        <w:rPr>
          <w:spacing w:val="-1"/>
        </w:rPr>
        <w:t>other</w:t>
      </w:r>
      <w:r>
        <w:rPr>
          <w:spacing w:val="-9"/>
        </w:rPr>
        <w:t xml:space="preserve"> </w:t>
      </w:r>
      <w:r>
        <w:t>areas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identify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9"/>
        </w:rPr>
        <w:t xml:space="preserve"> </w:t>
      </w:r>
      <w:r>
        <w:rPr>
          <w:spacing w:val="-1"/>
        </w:rPr>
        <w:t>contribution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rPr>
          <w:spacing w:val="-1"/>
        </w:rPr>
        <w:t>Basin</w:t>
      </w:r>
      <w:r>
        <w:rPr>
          <w:spacing w:val="83"/>
          <w:w w:val="99"/>
        </w:rPr>
        <w:t xml:space="preserve"> </w:t>
      </w:r>
      <w:r>
        <w:t>Plan</w:t>
      </w:r>
      <w:r>
        <w:rPr>
          <w:spacing w:val="15"/>
        </w:rPr>
        <w:t xml:space="preserve"> </w:t>
      </w:r>
      <w:r>
        <w:rPr>
          <w:spacing w:val="-1"/>
        </w:rPr>
        <w:t>objectives.</w:t>
      </w:r>
      <w:r>
        <w:rPr>
          <w:spacing w:val="12"/>
        </w:rPr>
        <w:t xml:space="preserve"> </w:t>
      </w:r>
      <w:r>
        <w:rPr>
          <w:spacing w:val="-1"/>
        </w:rPr>
        <w:t>The</w:t>
      </w:r>
      <w:r>
        <w:rPr>
          <w:spacing w:val="18"/>
        </w:rPr>
        <w:t xml:space="preserve"> </w:t>
      </w:r>
      <w:r>
        <w:rPr>
          <w:spacing w:val="-1"/>
        </w:rPr>
        <w:t>seven</w:t>
      </w:r>
      <w:r>
        <w:rPr>
          <w:spacing w:val="15"/>
        </w:rPr>
        <w:t xml:space="preserve"> </w:t>
      </w:r>
      <w:r>
        <w:t>areas</w:t>
      </w:r>
      <w:r>
        <w:rPr>
          <w:spacing w:val="16"/>
        </w:rPr>
        <w:t xml:space="preserve"> </w:t>
      </w:r>
      <w:r>
        <w:t>where</w:t>
      </w:r>
      <w:r>
        <w:rPr>
          <w:spacing w:val="16"/>
        </w:rPr>
        <w:t xml:space="preserve"> </w:t>
      </w:r>
      <w:r>
        <w:rPr>
          <w:spacing w:val="-1"/>
        </w:rPr>
        <w:t>monitoring</w:t>
      </w:r>
      <w:r>
        <w:rPr>
          <w:spacing w:val="17"/>
        </w:rPr>
        <w:t xml:space="preserve"> </w:t>
      </w:r>
      <w:r>
        <w:t>is</w:t>
      </w:r>
      <w:r>
        <w:rPr>
          <w:spacing w:val="14"/>
        </w:rPr>
        <w:t xml:space="preserve"> </w:t>
      </w:r>
      <w:r>
        <w:t>being</w:t>
      </w:r>
      <w:r>
        <w:rPr>
          <w:spacing w:val="15"/>
        </w:rPr>
        <w:t xml:space="preserve"> </w:t>
      </w:r>
      <w:r>
        <w:t>undertaken</w:t>
      </w:r>
      <w:r>
        <w:rPr>
          <w:spacing w:val="17"/>
        </w:rPr>
        <w:t xml:space="preserve"> </w:t>
      </w:r>
      <w:r>
        <w:rPr>
          <w:spacing w:val="-1"/>
        </w:rPr>
        <w:t>(including</w:t>
      </w:r>
      <w:r>
        <w:rPr>
          <w:spacing w:val="15"/>
        </w:rPr>
        <w:t xml:space="preserve"> </w:t>
      </w:r>
      <w:r>
        <w:rPr>
          <w:spacing w:val="-1"/>
        </w:rPr>
        <w:t>links</w:t>
      </w:r>
      <w:r>
        <w:rPr>
          <w:spacing w:val="13"/>
        </w:rPr>
        <w:t xml:space="preserve"> </w:t>
      </w:r>
      <w:r>
        <w:t>to</w:t>
      </w:r>
      <w:r>
        <w:rPr>
          <w:spacing w:val="14"/>
        </w:rPr>
        <w:t xml:space="preserve"> </w:t>
      </w:r>
      <w:r>
        <w:rPr>
          <w:spacing w:val="-1"/>
        </w:rPr>
        <w:t>the</w:t>
      </w:r>
      <w:r>
        <w:rPr>
          <w:spacing w:val="73"/>
          <w:w w:val="99"/>
        </w:rPr>
        <w:t xml:space="preserve"> </w:t>
      </w:r>
      <w:r>
        <w:t>2014-15</w:t>
      </w:r>
      <w:r>
        <w:rPr>
          <w:spacing w:val="-9"/>
        </w:rPr>
        <w:t xml:space="preserve"> </w:t>
      </w:r>
      <w:r>
        <w:t>monitoring</w:t>
      </w:r>
      <w:r>
        <w:rPr>
          <w:spacing w:val="-9"/>
        </w:rPr>
        <w:t xml:space="preserve"> </w:t>
      </w:r>
      <w:r>
        <w:t>reports)</w:t>
      </w:r>
      <w:r>
        <w:rPr>
          <w:spacing w:val="-10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listed</w:t>
      </w:r>
      <w:r>
        <w:rPr>
          <w:spacing w:val="-9"/>
        </w:rPr>
        <w:t xml:space="preserve"> </w:t>
      </w:r>
      <w:r>
        <w:t>below.</w:t>
      </w:r>
    </w:p>
    <w:p w14:paraId="0CD75346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495" w:hanging="360"/>
      </w:pPr>
      <w:r>
        <w:t>Gwydir</w:t>
      </w:r>
      <w:r>
        <w:rPr>
          <w:spacing w:val="-9"/>
        </w:rPr>
        <w:t xml:space="preserve"> </w:t>
      </w:r>
      <w:r>
        <w:rPr>
          <w:spacing w:val="-1"/>
        </w:rPr>
        <w:t>River</w:t>
      </w:r>
      <w:r>
        <w:rPr>
          <w:spacing w:val="-7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(wetlands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rPr>
          <w:spacing w:val="-1"/>
        </w:rPr>
        <w:t>floodplains)</w:t>
      </w:r>
      <w:r>
        <w:rPr>
          <w:spacing w:val="-1"/>
          <w:w w:val="99"/>
        </w:rPr>
        <w:t xml:space="preserve"> </w:t>
      </w:r>
      <w:r>
        <w:rPr>
          <w:color w:val="0000FF"/>
          <w:spacing w:val="-1"/>
          <w:w w:val="99"/>
        </w:rPr>
        <w:t xml:space="preserve"> </w:t>
      </w:r>
      <w:hyperlink r:id="rId44">
        <w:r>
          <w:rPr>
            <w:color w:val="0000FF"/>
            <w:w w:val="95"/>
            <w:u w:val="single" w:color="0000FF"/>
          </w:rPr>
          <w:t>http</w:t>
        </w:r>
        <w:r>
          <w:rPr>
            <w:color w:val="0000FF"/>
            <w:spacing w:val="-3"/>
            <w:w w:val="95"/>
            <w:u w:val="single" w:color="0000FF"/>
          </w:rPr>
          <w:t>:</w:t>
        </w:r>
        <w:r>
          <w:rPr>
            <w:color w:val="0000FF"/>
            <w:spacing w:val="-1"/>
            <w:w w:val="95"/>
            <w:u w:val="single" w:color="0000FF"/>
          </w:rPr>
          <w:t>//</w:t>
        </w:r>
        <w:r>
          <w:rPr>
            <w:color w:val="0000FF"/>
            <w:spacing w:val="1"/>
            <w:w w:val="95"/>
            <w:u w:val="single" w:color="0000FF"/>
          </w:rPr>
          <w:t>www</w:t>
        </w:r>
        <w:r>
          <w:rPr>
            <w:color w:val="0000FF"/>
            <w:spacing w:val="-3"/>
            <w:w w:val="95"/>
            <w:u w:val="single" w:color="0000FF"/>
          </w:rPr>
          <w:t>.</w:t>
        </w:r>
        <w:r>
          <w:rPr>
            <w:color w:val="0000FF"/>
            <w:w w:val="95"/>
            <w:u w:val="single" w:color="0000FF"/>
          </w:rPr>
          <w:t>en</w:t>
        </w:r>
        <w:r>
          <w:rPr>
            <w:color w:val="0000FF"/>
            <w:spacing w:val="-1"/>
            <w:w w:val="95"/>
            <w:u w:val="single" w:color="0000FF"/>
          </w:rPr>
          <w:t>v</w:t>
        </w:r>
        <w:r>
          <w:rPr>
            <w:color w:val="0000FF"/>
            <w:w w:val="95"/>
            <w:u w:val="single" w:color="0000FF"/>
          </w:rPr>
          <w:t>ir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w w:val="95"/>
            <w:u w:val="single" w:color="0000FF"/>
          </w:rPr>
          <w:t>nment</w:t>
        </w:r>
        <w:r>
          <w:rPr>
            <w:color w:val="0000FF"/>
            <w:spacing w:val="-3"/>
            <w:w w:val="95"/>
            <w:u w:val="single" w:color="0000FF"/>
          </w:rPr>
          <w:t>.</w:t>
        </w:r>
        <w:r>
          <w:rPr>
            <w:color w:val="0000FF"/>
            <w:spacing w:val="1"/>
            <w:w w:val="95"/>
            <w:u w:val="single" w:color="0000FF"/>
          </w:rPr>
          <w:t>g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spacing w:val="1"/>
            <w:w w:val="95"/>
            <w:u w:val="single" w:color="0000FF"/>
          </w:rPr>
          <w:t>v</w:t>
        </w:r>
        <w:r>
          <w:rPr>
            <w:color w:val="0000FF"/>
            <w:spacing w:val="-3"/>
            <w:w w:val="95"/>
            <w:u w:val="single" w:color="0000FF"/>
          </w:rPr>
          <w:t>.</w:t>
        </w:r>
        <w:r>
          <w:rPr>
            <w:color w:val="0000FF"/>
            <w:spacing w:val="1"/>
            <w:w w:val="95"/>
            <w:u w:val="single" w:color="0000FF"/>
          </w:rPr>
          <w:t>a</w:t>
        </w:r>
        <w:r>
          <w:rPr>
            <w:color w:val="0000FF"/>
            <w:spacing w:val="-2"/>
            <w:w w:val="95"/>
            <w:u w:val="single" w:color="0000FF"/>
          </w:rPr>
          <w:t>u</w:t>
        </w:r>
        <w:r>
          <w:rPr>
            <w:color w:val="0000FF"/>
            <w:spacing w:val="-1"/>
            <w:w w:val="95"/>
            <w:u w:val="single" w:color="0000FF"/>
          </w:rPr>
          <w:t>/</w:t>
        </w:r>
        <w:r>
          <w:rPr>
            <w:color w:val="0000FF"/>
            <w:spacing w:val="1"/>
            <w:w w:val="95"/>
            <w:u w:val="single" w:color="0000FF"/>
          </w:rPr>
          <w:t>w</w:t>
        </w:r>
        <w:r>
          <w:rPr>
            <w:color w:val="0000FF"/>
            <w:w w:val="95"/>
            <w:u w:val="single" w:color="0000FF"/>
          </w:rPr>
          <w:t>ater/ce</w:t>
        </w:r>
        <w:r>
          <w:rPr>
            <w:color w:val="0000FF"/>
            <w:spacing w:val="1"/>
            <w:w w:val="95"/>
            <w:u w:val="single" w:color="0000FF"/>
          </w:rPr>
          <w:t>w</w:t>
        </w:r>
        <w:r>
          <w:rPr>
            <w:color w:val="0000FF"/>
            <w:spacing w:val="-1"/>
            <w:w w:val="95"/>
            <w:u w:val="single" w:color="0000FF"/>
          </w:rPr>
          <w:t>o/</w:t>
        </w:r>
        <w:r>
          <w:rPr>
            <w:color w:val="0000FF"/>
            <w:w w:val="95"/>
            <w:u w:val="single" w:color="0000FF"/>
          </w:rPr>
          <w:t>catchme</w:t>
        </w:r>
        <w:r>
          <w:rPr>
            <w:color w:val="0000FF"/>
            <w:spacing w:val="-1"/>
            <w:w w:val="95"/>
            <w:u w:val="single" w:color="0000FF"/>
          </w:rPr>
          <w:t>n</w:t>
        </w:r>
        <w:r>
          <w:rPr>
            <w:color w:val="0000FF"/>
            <w:w w:val="95"/>
            <w:u w:val="single" w:color="0000FF"/>
          </w:rPr>
          <w:t>t</w:t>
        </w:r>
        <w:r>
          <w:rPr>
            <w:color w:val="0000FF"/>
            <w:spacing w:val="-1"/>
            <w:w w:val="95"/>
            <w:u w:val="single" w:color="0000FF"/>
          </w:rPr>
          <w:t>/</w:t>
        </w:r>
        <w:r>
          <w:rPr>
            <w:color w:val="0000FF"/>
            <w:w w:val="95"/>
            <w:u w:val="single" w:color="0000FF"/>
          </w:rPr>
          <w:t>g</w:t>
        </w:r>
        <w:r>
          <w:rPr>
            <w:color w:val="0000FF"/>
            <w:spacing w:val="1"/>
            <w:w w:val="95"/>
            <w:u w:val="single" w:color="0000FF"/>
          </w:rPr>
          <w:t>w</w:t>
        </w:r>
        <w:r>
          <w:rPr>
            <w:color w:val="0000FF"/>
            <w:spacing w:val="-2"/>
            <w:w w:val="95"/>
            <w:u w:val="single" w:color="0000FF"/>
          </w:rPr>
          <w:t>y</w:t>
        </w:r>
        <w:r>
          <w:rPr>
            <w:color w:val="0000FF"/>
            <w:w w:val="95"/>
            <w:u w:val="single" w:color="0000FF"/>
          </w:rPr>
          <w:t>dir</w:t>
        </w:r>
        <w:r>
          <w:rPr>
            <w:color w:val="0000FF"/>
            <w:spacing w:val="-1"/>
            <w:w w:val="95"/>
            <w:u w:val="single" w:color="0000FF"/>
          </w:rPr>
          <w:t>/</w:t>
        </w:r>
        <w:r>
          <w:rPr>
            <w:color w:val="0000FF"/>
            <w:w w:val="95"/>
            <w:u w:val="single" w:color="0000FF"/>
          </w:rPr>
          <w:t>monit</w:t>
        </w:r>
        <w:r>
          <w:rPr>
            <w:color w:val="0000FF"/>
            <w:spacing w:val="-1"/>
            <w:w w:val="95"/>
            <w:u w:val="single" w:color="0000FF"/>
          </w:rPr>
          <w:t>o</w:t>
        </w:r>
        <w:r>
          <w:rPr>
            <w:color w:val="0000FF"/>
            <w:w w:val="95"/>
            <w:u w:val="single" w:color="0000FF"/>
          </w:rPr>
          <w:t>ring</w:t>
        </w:r>
      </w:hyperlink>
    </w:p>
    <w:p w14:paraId="0CD75347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495" w:hanging="360"/>
      </w:pPr>
      <w:r>
        <w:rPr>
          <w:spacing w:val="-1"/>
        </w:rPr>
        <w:t>Lachlan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t>(in-stream</w:t>
      </w:r>
      <w:r>
        <w:rPr>
          <w:spacing w:val="-8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on</w:t>
      </w:r>
      <w:r>
        <w:rPr>
          <w:spacing w:val="-8"/>
        </w:rPr>
        <w:t xml:space="preserve"> </w:t>
      </w:r>
      <w:r>
        <w:t>fringing</w:t>
      </w:r>
      <w:r>
        <w:rPr>
          <w:spacing w:val="-8"/>
        </w:rPr>
        <w:t xml:space="preserve"> </w:t>
      </w:r>
      <w:r>
        <w:t>wetlands)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5">
        <w:r>
          <w:rPr>
            <w:color w:val="0000FF"/>
            <w:w w:val="95"/>
            <w:u w:val="single" w:color="0000FF"/>
          </w:rPr>
          <w:t>http://www.environment.gov.au/water/cewo/catchment/lachlan/monitoring</w:t>
        </w:r>
      </w:hyperlink>
    </w:p>
    <w:p w14:paraId="0CD75348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935" w:hanging="360"/>
      </w:pPr>
      <w:r>
        <w:rPr>
          <w:spacing w:val="-1"/>
        </w:rPr>
        <w:t>Murrumbidgee</w:t>
      </w:r>
      <w:r>
        <w:rPr>
          <w:spacing w:val="-7"/>
        </w:rPr>
        <w:t xml:space="preserve"> </w:t>
      </w:r>
      <w:r>
        <w:rPr>
          <w:spacing w:val="-1"/>
        </w:rPr>
        <w:t>River</w:t>
      </w:r>
      <w:r>
        <w:rPr>
          <w:spacing w:val="-9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rPr>
          <w:spacing w:val="-1"/>
        </w:rPr>
        <w:t>(in-stream,</w:t>
      </w:r>
      <w:r>
        <w:rPr>
          <w:spacing w:val="-9"/>
        </w:rPr>
        <w:t xml:space="preserve"> </w:t>
      </w:r>
      <w:r>
        <w:rPr>
          <w:spacing w:val="-1"/>
        </w:rPr>
        <w:t>on</w:t>
      </w:r>
      <w:r>
        <w:rPr>
          <w:spacing w:val="-8"/>
        </w:rPr>
        <w:t xml:space="preserve"> </w:t>
      </w:r>
      <w:r>
        <w:t>fringing</w:t>
      </w:r>
      <w:r>
        <w:rPr>
          <w:spacing w:val="-10"/>
        </w:rPr>
        <w:t xml:space="preserve"> </w:t>
      </w:r>
      <w:r>
        <w:t>wetlands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rPr>
          <w:spacing w:val="-1"/>
        </w:rPr>
        <w:t>floodplains)</w:t>
      </w:r>
      <w:r>
        <w:rPr>
          <w:spacing w:val="-1"/>
          <w:w w:val="99"/>
        </w:rPr>
        <w:t xml:space="preserve"> </w:t>
      </w:r>
      <w:r>
        <w:rPr>
          <w:color w:val="0000FF"/>
          <w:spacing w:val="-1"/>
          <w:w w:val="99"/>
        </w:rPr>
        <w:t xml:space="preserve"> </w:t>
      </w:r>
      <w:hyperlink r:id="rId46">
        <w:r>
          <w:rPr>
            <w:color w:val="0000FF"/>
            <w:w w:val="95"/>
            <w:u w:val="single" w:color="0000FF"/>
          </w:rPr>
          <w:t>http://www.environment.gov.au/water/cewo/catchment/murrumbidgee/monitoring</w:t>
        </w:r>
      </w:hyperlink>
    </w:p>
    <w:p w14:paraId="0CD75349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030" w:hanging="360"/>
      </w:pPr>
      <w:r>
        <w:t>Edward-Wakool</w:t>
      </w:r>
      <w:r>
        <w:rPr>
          <w:spacing w:val="-8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rPr>
          <w:spacing w:val="-1"/>
        </w:rPr>
        <w:t>system</w:t>
      </w:r>
      <w:r>
        <w:rPr>
          <w:spacing w:val="-6"/>
        </w:rPr>
        <w:t xml:space="preserve"> </w:t>
      </w:r>
      <w:r>
        <w:rPr>
          <w:spacing w:val="-1"/>
        </w:rPr>
        <w:t>(in-stream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on</w:t>
      </w:r>
      <w:r>
        <w:rPr>
          <w:spacing w:val="-9"/>
        </w:rPr>
        <w:t xml:space="preserve"> </w:t>
      </w:r>
      <w:r>
        <w:t>fringing</w:t>
      </w:r>
      <w:r>
        <w:rPr>
          <w:spacing w:val="-10"/>
        </w:rPr>
        <w:t xml:space="preserve"> </w:t>
      </w:r>
      <w:r>
        <w:t>wetlands)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7">
        <w:r>
          <w:rPr>
            <w:color w:val="0000FF"/>
            <w:w w:val="95"/>
            <w:u w:val="single" w:color="0000FF"/>
          </w:rPr>
          <w:t>http://www.environment.gov.au/water/cewo/catchment/mid-murray/monitoring</w:t>
        </w:r>
      </w:hyperlink>
    </w:p>
    <w:p w14:paraId="0CD7534A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spacing w:before="120"/>
        <w:ind w:left="478" w:right="1472" w:hanging="360"/>
      </w:pPr>
      <w:r>
        <w:rPr>
          <w:spacing w:val="-1"/>
        </w:rPr>
        <w:t>Goulburn</w:t>
      </w:r>
      <w:r>
        <w:rPr>
          <w:spacing w:val="-11"/>
        </w:rPr>
        <w:t xml:space="preserve"> </w:t>
      </w:r>
      <w:r>
        <w:rPr>
          <w:spacing w:val="-1"/>
        </w:rPr>
        <w:t>River</w:t>
      </w:r>
      <w:r>
        <w:rPr>
          <w:spacing w:val="-10"/>
        </w:rPr>
        <w:t xml:space="preserve"> </w:t>
      </w:r>
      <w:r>
        <w:t>(in-stream)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48">
        <w:r>
          <w:rPr>
            <w:color w:val="0000FF"/>
            <w:w w:val="95"/>
            <w:u w:val="single" w:color="0000FF"/>
          </w:rPr>
          <w:t>http://www.environment.gov.au/water/cewo/catchment/northern-victorian-</w:t>
        </w:r>
      </w:hyperlink>
      <w:r>
        <w:rPr>
          <w:color w:val="0000FF"/>
          <w:w w:val="99"/>
        </w:rPr>
        <w:t xml:space="preserve"> </w:t>
      </w:r>
      <w:hyperlink r:id="rId49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rivers/monitoring</w:t>
        </w:r>
      </w:hyperlink>
    </w:p>
    <w:p w14:paraId="0CD7534B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130" w:hanging="360"/>
      </w:pPr>
      <w:r>
        <w:t>Lower</w:t>
      </w:r>
      <w:r>
        <w:rPr>
          <w:spacing w:val="-10"/>
        </w:rPr>
        <w:t xml:space="preserve"> </w:t>
      </w:r>
      <w:r>
        <w:t>Murray</w:t>
      </w:r>
      <w:r>
        <w:rPr>
          <w:spacing w:val="-10"/>
        </w:rPr>
        <w:t xml:space="preserve"> </w:t>
      </w:r>
      <w:r>
        <w:rPr>
          <w:spacing w:val="-1"/>
        </w:rPr>
        <w:t>River</w:t>
      </w:r>
      <w:r>
        <w:rPr>
          <w:spacing w:val="-8"/>
        </w:rPr>
        <w:t xml:space="preserve"> </w:t>
      </w:r>
      <w:r>
        <w:t>(in-stream)</w:t>
      </w:r>
      <w:r>
        <w:rPr>
          <w:w w:val="99"/>
        </w:rPr>
        <w:t xml:space="preserve"> </w:t>
      </w:r>
      <w:r>
        <w:rPr>
          <w:color w:val="0000FF"/>
          <w:w w:val="99"/>
        </w:rPr>
        <w:t xml:space="preserve"> </w:t>
      </w:r>
      <w:hyperlink r:id="rId50">
        <w:r>
          <w:rPr>
            <w:color w:val="0000FF"/>
            <w:w w:val="95"/>
            <w:u w:val="single" w:color="0000FF"/>
          </w:rPr>
          <w:t>http://www.environment.gov.au/water/cewo/catchment/lower-murray-darling/moni</w:t>
        </w:r>
        <w:r>
          <w:rPr>
            <w:color w:val="0000FF"/>
            <w:w w:val="95"/>
            <w:u w:val="single" w:color="0000FF"/>
          </w:rPr>
          <w:t>toring</w:t>
        </w:r>
      </w:hyperlink>
    </w:p>
    <w:p w14:paraId="0CD7534C" w14:textId="77777777" w:rsidR="001418E5" w:rsidRDefault="00F34B3E">
      <w:pPr>
        <w:pStyle w:val="BodyText"/>
        <w:numPr>
          <w:ilvl w:val="0"/>
          <w:numId w:val="44"/>
        </w:numPr>
        <w:tabs>
          <w:tab w:val="left" w:pos="479"/>
        </w:tabs>
        <w:ind w:left="478" w:right="972" w:hanging="360"/>
      </w:pPr>
      <w:r>
        <w:rPr>
          <w:spacing w:val="-1"/>
        </w:rPr>
        <w:t>Junction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Warrego</w:t>
      </w:r>
      <w:r>
        <w:rPr>
          <w:spacing w:val="-5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Darling</w:t>
      </w:r>
      <w:r>
        <w:rPr>
          <w:spacing w:val="-7"/>
        </w:rPr>
        <w:t xml:space="preserve"> </w:t>
      </w:r>
      <w:r>
        <w:rPr>
          <w:spacing w:val="-1"/>
        </w:rPr>
        <w:t>rivers</w:t>
      </w:r>
      <w:r>
        <w:t xml:space="preserve"> </w:t>
      </w:r>
      <w:r>
        <w:rPr>
          <w:spacing w:val="-1"/>
        </w:rPr>
        <w:t>(in-stream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1"/>
        </w:rPr>
        <w:t>floodplains,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well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rPr>
          <w:spacing w:val="-1"/>
        </w:rPr>
        <w:t>an</w:t>
      </w:r>
      <w:r>
        <w:rPr>
          <w:spacing w:val="64"/>
          <w:w w:val="99"/>
        </w:rPr>
        <w:t xml:space="preserve"> </w:t>
      </w:r>
      <w:r>
        <w:t>indicator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upstream</w:t>
      </w:r>
      <w:r>
        <w:rPr>
          <w:spacing w:val="-11"/>
        </w:rPr>
        <w:t xml:space="preserve"> </w:t>
      </w:r>
      <w:r>
        <w:t>unregulated</w:t>
      </w:r>
      <w:r>
        <w:rPr>
          <w:spacing w:val="-10"/>
        </w:rPr>
        <w:t xml:space="preserve"> </w:t>
      </w:r>
      <w:r>
        <w:rPr>
          <w:spacing w:val="-1"/>
        </w:rPr>
        <w:t>rivers)</w:t>
      </w:r>
      <w:r>
        <w:rPr>
          <w:spacing w:val="-1"/>
          <w:w w:val="99"/>
        </w:rPr>
        <w:t xml:space="preserve"> </w:t>
      </w:r>
      <w:r>
        <w:rPr>
          <w:color w:val="0000FF"/>
          <w:spacing w:val="-1"/>
          <w:w w:val="99"/>
        </w:rPr>
        <w:t xml:space="preserve"> </w:t>
      </w:r>
      <w:hyperlink r:id="rId51">
        <w:r>
          <w:rPr>
            <w:color w:val="0000FF"/>
            <w:u w:val="single" w:color="0000FF"/>
          </w:rPr>
          <w:t>http://www.environment.gov.au/water/cewo/catchment/northern-unregulated-</w:t>
        </w:r>
      </w:hyperlink>
      <w:r>
        <w:rPr>
          <w:color w:val="0000FF"/>
          <w:w w:val="99"/>
        </w:rPr>
        <w:t xml:space="preserve"> </w:t>
      </w:r>
      <w:hyperlink r:id="rId52">
        <w:r>
          <w:rPr>
            <w:color w:val="0000FF"/>
            <w:w w:val="99"/>
          </w:rPr>
          <w:t xml:space="preserve"> </w:t>
        </w:r>
        <w:r>
          <w:rPr>
            <w:color w:val="0000FF"/>
            <w:spacing w:val="-1"/>
            <w:u w:val="single" w:color="0000FF"/>
          </w:rPr>
          <w:t>rivers/monitoring</w:t>
        </w:r>
      </w:hyperlink>
    </w:p>
    <w:p w14:paraId="0CD7534D" w14:textId="77777777" w:rsidR="001418E5" w:rsidRDefault="00F34B3E">
      <w:pPr>
        <w:pStyle w:val="BodyText"/>
        <w:ind w:right="112"/>
        <w:jc w:val="both"/>
      </w:pPr>
      <w:r>
        <w:rPr>
          <w:spacing w:val="-1"/>
        </w:rPr>
        <w:t>These</w:t>
      </w:r>
      <w:r>
        <w:rPr>
          <w:spacing w:val="-8"/>
        </w:rPr>
        <w:t xml:space="preserve"> </w:t>
      </w:r>
      <w:r>
        <w:rPr>
          <w:spacing w:val="-1"/>
        </w:rPr>
        <w:t>areas</w:t>
      </w:r>
      <w:r>
        <w:rPr>
          <w:spacing w:val="-7"/>
        </w:rPr>
        <w:t xml:space="preserve"> </w:t>
      </w:r>
      <w:r>
        <w:rPr>
          <w:spacing w:val="-1"/>
        </w:rPr>
        <w:t>have</w:t>
      </w:r>
      <w:r>
        <w:rPr>
          <w:spacing w:val="-8"/>
        </w:rPr>
        <w:t xml:space="preserve"> </w:t>
      </w:r>
      <w:r>
        <w:t>been</w:t>
      </w:r>
      <w:r>
        <w:rPr>
          <w:spacing w:val="-6"/>
        </w:rPr>
        <w:t xml:space="preserve"> </w:t>
      </w:r>
      <w:r>
        <w:rPr>
          <w:spacing w:val="-1"/>
        </w:rPr>
        <w:t>chosen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7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broadly</w:t>
      </w:r>
      <w:r>
        <w:rPr>
          <w:spacing w:val="-8"/>
        </w:rPr>
        <w:t xml:space="preserve"> </w:t>
      </w:r>
      <w:r>
        <w:t>representati</w:t>
      </w:r>
      <w:r>
        <w:t>ve</w:t>
      </w:r>
      <w:r>
        <w:rPr>
          <w:spacing w:val="-8"/>
        </w:rPr>
        <w:t xml:space="preserve"> </w:t>
      </w:r>
      <w:r>
        <w:rPr>
          <w:spacing w:val="-1"/>
        </w:rPr>
        <w:t>of</w:t>
      </w:r>
      <w:r>
        <w:rPr>
          <w:spacing w:val="-7"/>
        </w:rPr>
        <w:t xml:space="preserve"> </w:t>
      </w:r>
      <w:r>
        <w:t>Commonwealth</w:t>
      </w:r>
      <w:r>
        <w:rPr>
          <w:spacing w:val="-7"/>
        </w:rPr>
        <w:t xml:space="preserve"> </w:t>
      </w:r>
      <w:r>
        <w:rPr>
          <w:spacing w:val="-1"/>
        </w:rPr>
        <w:t>environmental</w:t>
      </w:r>
      <w:r>
        <w:rPr>
          <w:spacing w:val="68"/>
          <w:w w:val="99"/>
        </w:rPr>
        <w:t xml:space="preserve"> </w:t>
      </w:r>
      <w:r>
        <w:t>watering,</w:t>
      </w:r>
      <w:r>
        <w:rPr>
          <w:spacing w:val="13"/>
        </w:rPr>
        <w:t xml:space="preserve"> </w:t>
      </w:r>
      <w:r>
        <w:t>and</w:t>
      </w:r>
      <w:r>
        <w:rPr>
          <w:spacing w:val="14"/>
        </w:rPr>
        <w:t xml:space="preserve"> </w:t>
      </w:r>
      <w:r>
        <w:t>complement</w:t>
      </w:r>
      <w:r>
        <w:rPr>
          <w:spacing w:val="17"/>
        </w:rPr>
        <w:t xml:space="preserve"> </w:t>
      </w:r>
      <w:r>
        <w:rPr>
          <w:spacing w:val="-1"/>
        </w:rPr>
        <w:t>existing</w:t>
      </w:r>
      <w:r>
        <w:rPr>
          <w:spacing w:val="15"/>
        </w:rPr>
        <w:t xml:space="preserve"> </w:t>
      </w:r>
      <w:r>
        <w:rPr>
          <w:spacing w:val="-1"/>
        </w:rPr>
        <w:t>monitoring</w:t>
      </w:r>
      <w:r>
        <w:rPr>
          <w:spacing w:val="15"/>
        </w:rPr>
        <w:t xml:space="preserve"> </w:t>
      </w:r>
      <w:r>
        <w:t>programmes</w:t>
      </w:r>
      <w:r>
        <w:rPr>
          <w:spacing w:val="14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Murray-Darling</w:t>
      </w:r>
      <w:r>
        <w:rPr>
          <w:spacing w:val="14"/>
        </w:rPr>
        <w:t xml:space="preserve"> </w:t>
      </w:r>
      <w:r>
        <w:rPr>
          <w:spacing w:val="-1"/>
        </w:rPr>
        <w:t>Basin,</w:t>
      </w:r>
      <w:r>
        <w:rPr>
          <w:spacing w:val="70"/>
          <w:w w:val="99"/>
        </w:rPr>
        <w:t xml:space="preserve"> </w:t>
      </w:r>
      <w:r>
        <w:rPr>
          <w:spacing w:val="-1"/>
        </w:rPr>
        <w:t>including</w:t>
      </w:r>
      <w:r>
        <w:rPr>
          <w:spacing w:val="27"/>
        </w:rPr>
        <w:t xml:space="preserve"> </w:t>
      </w:r>
      <w:r>
        <w:rPr>
          <w:spacing w:val="-1"/>
        </w:rPr>
        <w:t>The</w:t>
      </w:r>
      <w:r>
        <w:rPr>
          <w:spacing w:val="26"/>
        </w:rPr>
        <w:t xml:space="preserve"> </w:t>
      </w:r>
      <w:r>
        <w:rPr>
          <w:spacing w:val="-1"/>
        </w:rPr>
        <w:t>Living</w:t>
      </w:r>
      <w:r>
        <w:rPr>
          <w:spacing w:val="28"/>
        </w:rPr>
        <w:t xml:space="preserve"> </w:t>
      </w:r>
      <w:r>
        <w:rPr>
          <w:spacing w:val="-1"/>
        </w:rPr>
        <w:t>Murray</w:t>
      </w:r>
      <w:r>
        <w:rPr>
          <w:spacing w:val="25"/>
        </w:rPr>
        <w:t xml:space="preserve"> </w:t>
      </w:r>
      <w:r>
        <w:t>programme</w:t>
      </w:r>
      <w:r>
        <w:rPr>
          <w:spacing w:val="28"/>
        </w:rPr>
        <w:t xml:space="preserve"> </w:t>
      </w:r>
      <w:r>
        <w:t>and</w:t>
      </w:r>
      <w:r>
        <w:rPr>
          <w:spacing w:val="27"/>
        </w:rPr>
        <w:t xml:space="preserve"> </w:t>
      </w:r>
      <w:r>
        <w:rPr>
          <w:spacing w:val="-1"/>
        </w:rPr>
        <w:t>Basin</w:t>
      </w:r>
      <w:r>
        <w:rPr>
          <w:spacing w:val="29"/>
        </w:rPr>
        <w:t xml:space="preserve"> </w:t>
      </w:r>
      <w:r>
        <w:rPr>
          <w:spacing w:val="-1"/>
        </w:rPr>
        <w:t>state</w:t>
      </w:r>
      <w:r>
        <w:rPr>
          <w:spacing w:val="27"/>
        </w:rPr>
        <w:t xml:space="preserve"> </w:t>
      </w:r>
      <w:r>
        <w:t>monitoring</w:t>
      </w:r>
      <w:r>
        <w:rPr>
          <w:spacing w:val="27"/>
        </w:rPr>
        <w:t xml:space="preserve"> </w:t>
      </w:r>
      <w:r>
        <w:rPr>
          <w:spacing w:val="-1"/>
        </w:rPr>
        <w:t>initiatives.</w:t>
      </w:r>
      <w:r>
        <w:rPr>
          <w:spacing w:val="29"/>
        </w:rPr>
        <w:t xml:space="preserve"> </w:t>
      </w:r>
      <w:r>
        <w:rPr>
          <w:spacing w:val="-1"/>
        </w:rPr>
        <w:t>The</w:t>
      </w:r>
      <w:r>
        <w:rPr>
          <w:spacing w:val="27"/>
        </w:rPr>
        <w:t xml:space="preserve"> </w:t>
      </w:r>
      <w:r>
        <w:rPr>
          <w:spacing w:val="-1"/>
        </w:rPr>
        <w:t>Office</w:t>
      </w:r>
      <w:r>
        <w:rPr>
          <w:spacing w:val="26"/>
        </w:rPr>
        <w:t xml:space="preserve"> </w:t>
      </w:r>
      <w:r>
        <w:t>will</w:t>
      </w:r>
      <w:r>
        <w:rPr>
          <w:spacing w:val="91"/>
          <w:w w:val="99"/>
        </w:rPr>
        <w:t xml:space="preserve"> </w:t>
      </w:r>
      <w:r>
        <w:rPr>
          <w:spacing w:val="-1"/>
        </w:rPr>
        <w:t>continue</w:t>
      </w:r>
      <w:r>
        <w:rPr>
          <w:spacing w:val="35"/>
        </w:rPr>
        <w:t xml:space="preserve"> </w:t>
      </w:r>
      <w:r>
        <w:t>to</w:t>
      </w:r>
      <w:r>
        <w:rPr>
          <w:spacing w:val="34"/>
        </w:rPr>
        <w:t xml:space="preserve"> </w:t>
      </w:r>
      <w:r>
        <w:rPr>
          <w:spacing w:val="-1"/>
        </w:rPr>
        <w:t>publish</w:t>
      </w:r>
      <w:r>
        <w:rPr>
          <w:spacing w:val="37"/>
        </w:rPr>
        <w:t xml:space="preserve"> </w:t>
      </w:r>
      <w:r>
        <w:rPr>
          <w:spacing w:val="-1"/>
        </w:rPr>
        <w:t>on</w:t>
      </w:r>
      <w:r>
        <w:rPr>
          <w:spacing w:val="36"/>
        </w:rPr>
        <w:t xml:space="preserve"> </w:t>
      </w:r>
      <w:r>
        <w:rPr>
          <w:spacing w:val="-1"/>
        </w:rPr>
        <w:t>its</w:t>
      </w:r>
      <w:r>
        <w:rPr>
          <w:spacing w:val="34"/>
        </w:rPr>
        <w:t xml:space="preserve"> </w:t>
      </w:r>
      <w:r>
        <w:rPr>
          <w:spacing w:val="-1"/>
        </w:rPr>
        <w:t>website</w:t>
      </w:r>
      <w:r>
        <w:rPr>
          <w:spacing w:val="37"/>
        </w:rPr>
        <w:t xml:space="preserve"> </w:t>
      </w:r>
      <w:r>
        <w:rPr>
          <w:spacing w:val="-1"/>
        </w:rPr>
        <w:t>results</w:t>
      </w:r>
      <w:r>
        <w:rPr>
          <w:spacing w:val="34"/>
        </w:rPr>
        <w:t xml:space="preserve"> </w:t>
      </w:r>
      <w:r>
        <w:rPr>
          <w:spacing w:val="-1"/>
        </w:rPr>
        <w:t>from</w:t>
      </w:r>
      <w:r>
        <w:rPr>
          <w:spacing w:val="36"/>
        </w:rPr>
        <w:t xml:space="preserve"> </w:t>
      </w:r>
      <w:r>
        <w:t>all</w:t>
      </w:r>
      <w:r>
        <w:rPr>
          <w:spacing w:val="35"/>
        </w:rPr>
        <w:t xml:space="preserve"> </w:t>
      </w:r>
      <w:r>
        <w:t>monitoring</w:t>
      </w:r>
      <w:r>
        <w:rPr>
          <w:spacing w:val="35"/>
        </w:rPr>
        <w:t xml:space="preserve"> </w:t>
      </w:r>
      <w:r>
        <w:t>and</w:t>
      </w:r>
      <w:r>
        <w:rPr>
          <w:spacing w:val="35"/>
        </w:rPr>
        <w:t xml:space="preserve"> </w:t>
      </w:r>
      <w:r>
        <w:rPr>
          <w:spacing w:val="-1"/>
        </w:rPr>
        <w:t>evaluation</w:t>
      </w:r>
      <w:r>
        <w:rPr>
          <w:spacing w:val="38"/>
        </w:rPr>
        <w:t xml:space="preserve"> </w:t>
      </w:r>
      <w:r>
        <w:rPr>
          <w:spacing w:val="-1"/>
        </w:rPr>
        <w:t>that</w:t>
      </w:r>
      <w:r>
        <w:rPr>
          <w:spacing w:val="36"/>
        </w:rPr>
        <w:t xml:space="preserve"> </w:t>
      </w:r>
      <w:r>
        <w:t>has</w:t>
      </w:r>
      <w:r>
        <w:rPr>
          <w:spacing w:val="34"/>
        </w:rPr>
        <w:t xml:space="preserve"> </w:t>
      </w:r>
      <w:r>
        <w:t>been</w:t>
      </w:r>
      <w:r>
        <w:rPr>
          <w:spacing w:val="79"/>
          <w:w w:val="99"/>
        </w:rPr>
        <w:t xml:space="preserve"> </w:t>
      </w:r>
      <w:r>
        <w:t>commissioned.</w:t>
      </w:r>
    </w:p>
    <w:p w14:paraId="0CD7534E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34F" w14:textId="77777777" w:rsidR="001418E5" w:rsidRDefault="001418E5">
      <w:pPr>
        <w:spacing w:before="8"/>
        <w:rPr>
          <w:rFonts w:ascii="Century Gothic" w:eastAsia="Century Gothic" w:hAnsi="Century Gothic" w:cs="Century Gothic"/>
          <w:sz w:val="19"/>
          <w:szCs w:val="19"/>
        </w:rPr>
      </w:pPr>
    </w:p>
    <w:p w14:paraId="0CD75350" w14:textId="42443871" w:rsidR="001418E5" w:rsidRDefault="00F34B3E">
      <w:pPr>
        <w:spacing w:line="200" w:lineRule="atLeast"/>
        <w:ind w:left="123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mc:AlternateContent>
          <mc:Choice Requires="wps">
            <w:drawing>
              <wp:inline distT="0" distB="0" distL="0" distR="0" wp14:anchorId="0CD7542A" wp14:editId="1AD0406C">
                <wp:extent cx="5844540" cy="2613025"/>
                <wp:effectExtent l="8255" t="10160" r="5080" b="5715"/>
                <wp:docPr id="48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4540" cy="2613025"/>
                        </a:xfrm>
                        <a:prstGeom prst="rect">
                          <a:avLst/>
                        </a:prstGeom>
                        <a:noFill/>
                        <a:ln w="736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CD7544D" w14:textId="77777777" w:rsidR="001418E5" w:rsidRDefault="00F34B3E">
                            <w:pPr>
                              <w:spacing w:line="267" w:lineRule="exact"/>
                              <w:ind w:left="102"/>
                              <w:rPr>
                                <w:rFonts w:ascii="Calibri" w:eastAsia="Calibri" w:hAnsi="Calibri" w:cs="Calibri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1"/>
                              </w:rPr>
                              <w:t>Case study: Long-term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1"/>
                              </w:rPr>
                              <w:t>Intervention Monitoring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1"/>
                              </w:rPr>
                              <w:t>Outcomes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</w:rPr>
                              <w:t>–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1"/>
                              </w:rPr>
                              <w:t>results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1"/>
                              </w:rPr>
                              <w:t xml:space="preserve">for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5F4879"/>
                                <w:spacing w:val="-2"/>
                              </w:rPr>
                              <w:t>2014–15</w:t>
                            </w:r>
                          </w:p>
                          <w:p w14:paraId="0CD7544E" w14:textId="77777777" w:rsidR="001418E5" w:rsidRDefault="00F34B3E">
                            <w:pPr>
                              <w:spacing w:before="123"/>
                              <w:ind w:left="102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20"/>
                                <w:szCs w:val="20"/>
                              </w:rPr>
                              <w:t>The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key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9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1"/>
                                <w:sz w:val="20"/>
                                <w:szCs w:val="20"/>
                              </w:rPr>
                              <w:t>outcomes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for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6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2014–15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pacing w:val="-8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>are:</w:t>
                            </w:r>
                          </w:p>
                          <w:p w14:paraId="0CD7544F" w14:textId="77777777" w:rsidR="001418E5" w:rsidRDefault="00F34B3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spacing w:before="122"/>
                              <w:ind w:right="101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fish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species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including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Golden</w:t>
                            </w:r>
                            <w:r>
                              <w:rPr>
                                <w:rFonts w:ascii="Century Gothic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perch,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Silver</w:t>
                            </w:r>
                            <w:r>
                              <w:rPr>
                                <w:rFonts w:ascii="Century Gothic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perch,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hardyhead,</w:t>
                            </w:r>
                            <w:r>
                              <w:rPr>
                                <w:rFonts w:ascii="Century Gothic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Bony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bream,</w:t>
                            </w:r>
                            <w:r>
                              <w:rPr>
                                <w:rFonts w:ascii="Century Gothic"/>
                                <w:spacing w:val="8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cod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Rainbowfish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2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Gudgeon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species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responded</w:t>
                            </w:r>
                            <w:r>
                              <w:rPr>
                                <w:rFonts w:ascii="Century Gothic"/>
                                <w:spacing w:val="2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well</w:t>
                            </w:r>
                            <w:r>
                              <w:rPr>
                                <w:rFonts w:ascii="Century Gothic"/>
                                <w:spacing w:val="2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2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6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watering.</w:t>
                            </w:r>
                          </w:p>
                          <w:p w14:paraId="0CD75450" w14:textId="77777777" w:rsidR="001418E5" w:rsidRDefault="00F34B3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spacing w:before="119"/>
                              <w:ind w:right="108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breeding</w:t>
                            </w:r>
                            <w:r>
                              <w:rPr>
                                <w:rFonts w:ascii="Century Gothic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native</w:t>
                            </w:r>
                            <w:r>
                              <w:rPr>
                                <w:rFonts w:ascii="Century Gothic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birds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such</w:t>
                            </w:r>
                            <w:r>
                              <w:rPr>
                                <w:rFonts w:ascii="Century Gothic"/>
                                <w:spacing w:val="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as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nankeen</w:t>
                            </w:r>
                            <w:r>
                              <w:rPr>
                                <w:rFonts w:ascii="Century Gothic"/>
                                <w:spacing w:val="4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night</w:t>
                            </w:r>
                            <w:r>
                              <w:rPr>
                                <w:rFonts w:ascii="Century Gothic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heron,</w:t>
                            </w:r>
                            <w:r>
                              <w:rPr>
                                <w:rFonts w:ascii="Century Gothic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cormorants</w:t>
                            </w:r>
                            <w:r>
                              <w:rPr>
                                <w:rFonts w:ascii="Century Gothic"/>
                                <w:spacing w:val="4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4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rFonts w:ascii="Century Gothic"/>
                                <w:spacing w:val="28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breeding</w:t>
                            </w:r>
                            <w:r>
                              <w:rPr>
                                <w:rFonts w:ascii="Century Gothic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internationally</w:t>
                            </w:r>
                            <w:r>
                              <w:rPr>
                                <w:rFonts w:ascii="Century Gothic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protected</w:t>
                            </w:r>
                            <w:r>
                              <w:rPr>
                                <w:rFonts w:ascii="Century Gothic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Eastern</w:t>
                            </w:r>
                            <w:r>
                              <w:rPr>
                                <w:rFonts w:ascii="Century Gothic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great</w:t>
                            </w:r>
                            <w:r>
                              <w:rPr>
                                <w:rFonts w:ascii="Century Gothic"/>
                                <w:spacing w:val="1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egrets</w:t>
                            </w:r>
                            <w:r>
                              <w:rPr>
                                <w:rFonts w:ascii="Century Gothic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since</w:t>
                            </w:r>
                            <w:r>
                              <w:rPr>
                                <w:rFonts w:ascii="Century Gothic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2011,</w:t>
                            </w:r>
                            <w:r>
                              <w:rPr>
                                <w:rFonts w:ascii="Century Gothic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following</w:t>
                            </w:r>
                            <w:r>
                              <w:rPr>
                                <w:rFonts w:ascii="Century Gothic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54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delivery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Yanga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National</w:t>
                            </w:r>
                            <w:r>
                              <w:rPr>
                                <w:rFonts w:ascii="Century Gothic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Park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early</w:t>
                            </w:r>
                            <w:r>
                              <w:rPr>
                                <w:rFonts w:ascii="Century Gothic"/>
                                <w:spacing w:val="-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2015.</w:t>
                            </w:r>
                            <w:r>
                              <w:rPr>
                                <w:rFonts w:ascii="Century Gothic"/>
                                <w:spacing w:val="70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There</w:t>
                            </w:r>
                            <w:r>
                              <w:rPr>
                                <w:rFonts w:ascii="Century Gothic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also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been</w:t>
                            </w:r>
                            <w:r>
                              <w:rPr>
                                <w:rFonts w:ascii="Century Gothic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significant</w:t>
                            </w:r>
                            <w:r>
                              <w:rPr>
                                <w:rFonts w:ascii="Century Gothic"/>
                                <w:spacing w:val="1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increases</w:t>
                            </w:r>
                            <w:r>
                              <w:rPr>
                                <w:rFonts w:ascii="Century Gothic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waterbird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species</w:t>
                            </w:r>
                            <w:r>
                              <w:rPr>
                                <w:rFonts w:ascii="Century Gothic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diversity</w:t>
                            </w:r>
                            <w:r>
                              <w:rPr>
                                <w:rFonts w:ascii="Century Gothic"/>
                                <w:spacing w:val="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total</w:t>
                            </w:r>
                            <w:r>
                              <w:rPr>
                                <w:rFonts w:ascii="Century Gothic"/>
                                <w:spacing w:val="79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abundance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sites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that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received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Gwydir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river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system.</w:t>
                            </w:r>
                          </w:p>
                          <w:p w14:paraId="0CD75451" w14:textId="77777777" w:rsidR="001418E5" w:rsidRDefault="00F34B3E">
                            <w:pPr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463"/>
                              </w:tabs>
                              <w:spacing w:before="119"/>
                              <w:ind w:right="106"/>
                              <w:jc w:val="both"/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/>
                                <w:sz w:val="20"/>
                              </w:rPr>
                              <w:t>Between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November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2014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Century Gothic"/>
                                <w:spacing w:val="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May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2015,</w:t>
                            </w:r>
                            <w:r>
                              <w:rPr>
                                <w:rFonts w:ascii="Century Gothic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Commonwealth</w:t>
                            </w:r>
                            <w:r>
                              <w:rPr>
                                <w:rFonts w:ascii="Century Gothic"/>
                                <w:spacing w:val="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environmental</w:t>
                            </w:r>
                            <w:r>
                              <w:rPr>
                                <w:rFonts w:ascii="Century Gothic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water</w:t>
                            </w:r>
                            <w:r>
                              <w:rPr>
                                <w:rFonts w:ascii="Century Gothic"/>
                                <w:spacing w:val="3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accounted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rFonts w:ascii="Century Gothic"/>
                                <w:spacing w:val="1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100</w:t>
                            </w:r>
                            <w:r>
                              <w:rPr>
                                <w:rFonts w:ascii="Century Gothic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per</w:t>
                            </w:r>
                            <w:r>
                              <w:rPr>
                                <w:rFonts w:ascii="Century Gothic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cent</w:t>
                            </w:r>
                            <w:r>
                              <w:rPr>
                                <w:rFonts w:ascii="Century Gothic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of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across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barrages,</w:t>
                            </w:r>
                            <w:r>
                              <w:rPr>
                                <w:rFonts w:ascii="Century Gothic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increasing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freshwater</w:t>
                            </w:r>
                            <w:r>
                              <w:rPr>
                                <w:rFonts w:ascii="Century Gothic"/>
                                <w:spacing w:val="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flows</w:t>
                            </w:r>
                            <w:r>
                              <w:rPr>
                                <w:rFonts w:ascii="Century Gothic"/>
                                <w:spacing w:val="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rFonts w:ascii="Century Gothic"/>
                                <w:spacing w:val="66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Coorong.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Results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showed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a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reduction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salinity</w:t>
                            </w:r>
                            <w:r>
                              <w:rPr>
                                <w:rFonts w:ascii="Century Gothic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rFonts w:ascii="Century Gothic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rFonts w:ascii="Century Gothic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pacing w:val="-1"/>
                                <w:sz w:val="20"/>
                              </w:rPr>
                              <w:t>Murray</w:t>
                            </w:r>
                            <w:r>
                              <w:rPr>
                                <w:rFonts w:ascii="Century Gothic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sz w:val="20"/>
                              </w:rPr>
                              <w:t>Mouth.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CD7542A" id="Text Box 34" o:spid="_x0000_s1027" type="#_x0000_t202" style="width:460.2pt;height:20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" filled="f" strokeweight=".58pt">
                <v:textbox inset="0,0,0,0">
                  <w:txbxContent>
                    <w:p w14:paraId="0CD7544D" w14:textId="77777777" w:rsidR="001418E5" w:rsidRDefault="00F34B3E">
                      <w:pPr>
                        <w:spacing w:line="267" w:lineRule="exact"/>
                        <w:ind w:left="102"/>
                        <w:rPr>
                          <w:rFonts w:ascii="Calibri" w:eastAsia="Calibri" w:hAnsi="Calibri" w:cs="Calibri"/>
                        </w:rPr>
                      </w:pP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1"/>
                        </w:rPr>
                        <w:t>Case study: Long-term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1"/>
                        </w:rPr>
                        <w:t>Intervention Monitoring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1"/>
                        </w:rPr>
                        <w:t>Outcomes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1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</w:rPr>
                        <w:t>–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2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1"/>
                        </w:rPr>
                        <w:t>results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</w:rPr>
                        <w:t xml:space="preserve">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1"/>
                        </w:rPr>
                        <w:t xml:space="preserve">for </w:t>
                      </w:r>
                      <w:r>
                        <w:rPr>
                          <w:rFonts w:ascii="Calibri" w:eastAsia="Calibri" w:hAnsi="Calibri" w:cs="Calibri"/>
                          <w:b/>
                          <w:bCs/>
                          <w:color w:val="5F4879"/>
                          <w:spacing w:val="-2"/>
                        </w:rPr>
                        <w:t>2014–15</w:t>
                      </w:r>
                    </w:p>
                    <w:p w14:paraId="0CD7544E" w14:textId="77777777" w:rsidR="001418E5" w:rsidRDefault="00F34B3E">
                      <w:pPr>
                        <w:spacing w:before="123"/>
                        <w:ind w:left="102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eastAsia="Century Gothic" w:hAnsi="Century Gothic" w:cs="Century Gothic"/>
                          <w:spacing w:val="-1"/>
                          <w:sz w:val="20"/>
                          <w:szCs w:val="20"/>
                        </w:rPr>
                        <w:t>The</w:t>
                      </w:r>
                      <w:r>
                        <w:rPr>
                          <w:rFonts w:ascii="Century Gothic" w:eastAsia="Century Gothic" w:hAnsi="Century Gothic" w:cs="Century Gothic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key</w:t>
                      </w:r>
                      <w:r>
                        <w:rPr>
                          <w:rFonts w:ascii="Century Gothic" w:eastAsia="Century Gothic" w:hAnsi="Century Gothic" w:cs="Century Gothic"/>
                          <w:spacing w:val="-9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environmental</w:t>
                      </w:r>
                      <w:r>
                        <w:rPr>
                          <w:rFonts w:ascii="Century Gothic" w:eastAsia="Century Gothic" w:hAnsi="Century Gothic" w:cs="Century Gothic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pacing w:val="-1"/>
                          <w:sz w:val="20"/>
                          <w:szCs w:val="20"/>
                        </w:rPr>
                        <w:t>outcomes</w:t>
                      </w:r>
                      <w:r>
                        <w:rPr>
                          <w:rFonts w:ascii="Century Gothic" w:eastAsia="Century Gothic" w:hAnsi="Century Gothic" w:cs="Century Gothic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for</w:t>
                      </w:r>
                      <w:r>
                        <w:rPr>
                          <w:rFonts w:ascii="Century Gothic" w:eastAsia="Century Gothic" w:hAnsi="Century Gothic" w:cs="Century Gothic"/>
                          <w:spacing w:val="-6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2014–15</w:t>
                      </w:r>
                      <w:r>
                        <w:rPr>
                          <w:rFonts w:ascii="Century Gothic" w:eastAsia="Century Gothic" w:hAnsi="Century Gothic" w:cs="Century Gothic"/>
                          <w:spacing w:val="-8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>are:</w:t>
                      </w:r>
                    </w:p>
                    <w:p w14:paraId="0CD7544F" w14:textId="77777777" w:rsidR="001418E5" w:rsidRDefault="00F34B3E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spacing w:before="122"/>
                        <w:ind w:right="101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Native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fish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species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including</w:t>
                      </w:r>
                      <w:r>
                        <w:rPr>
                          <w:rFonts w:ascii="Century Gothic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Golden</w:t>
                      </w:r>
                      <w:r>
                        <w:rPr>
                          <w:rFonts w:ascii="Century Gothic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perch,</w:t>
                      </w:r>
                      <w:r>
                        <w:rPr>
                          <w:rFonts w:ascii="Century Gothic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Silver</w:t>
                      </w:r>
                      <w:r>
                        <w:rPr>
                          <w:rFonts w:ascii="Century Gothic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perch,</w:t>
                      </w:r>
                      <w:r>
                        <w:rPr>
                          <w:rFonts w:ascii="Century Gothic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Murray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hardyhead,</w:t>
                      </w:r>
                      <w:r>
                        <w:rPr>
                          <w:rFonts w:ascii="Century Gothic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Bony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bream,</w:t>
                      </w:r>
                      <w:r>
                        <w:rPr>
                          <w:rFonts w:ascii="Century Gothic"/>
                          <w:spacing w:val="8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Murray</w:t>
                      </w:r>
                      <w:r>
                        <w:rPr>
                          <w:rFonts w:ascii="Century Gothic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cod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Rainbowfish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2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Gudgeon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species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responded</w:t>
                      </w:r>
                      <w:r>
                        <w:rPr>
                          <w:rFonts w:ascii="Century Gothic"/>
                          <w:spacing w:val="2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well</w:t>
                      </w:r>
                      <w:r>
                        <w:rPr>
                          <w:rFonts w:ascii="Century Gothic"/>
                          <w:spacing w:val="2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2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6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watering.</w:t>
                      </w:r>
                    </w:p>
                    <w:p w14:paraId="0CD75450" w14:textId="77777777" w:rsidR="001418E5" w:rsidRDefault="00F34B3E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spacing w:before="119"/>
                        <w:ind w:right="108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breeding</w:t>
                      </w:r>
                      <w:r>
                        <w:rPr>
                          <w:rFonts w:ascii="Century Gothic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native</w:t>
                      </w:r>
                      <w:r>
                        <w:rPr>
                          <w:rFonts w:ascii="Century Gothic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birds</w:t>
                      </w:r>
                      <w:r>
                        <w:rPr>
                          <w:rFonts w:ascii="Century Gothic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such</w:t>
                      </w:r>
                      <w:r>
                        <w:rPr>
                          <w:rFonts w:ascii="Century Gothic"/>
                          <w:spacing w:val="4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as</w:t>
                      </w:r>
                      <w:r>
                        <w:rPr>
                          <w:rFonts w:ascii="Century Gothic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nankeen</w:t>
                      </w:r>
                      <w:r>
                        <w:rPr>
                          <w:rFonts w:ascii="Century Gothic"/>
                          <w:spacing w:val="4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night</w:t>
                      </w:r>
                      <w:r>
                        <w:rPr>
                          <w:rFonts w:ascii="Century Gothic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heron,</w:t>
                      </w:r>
                      <w:r>
                        <w:rPr>
                          <w:rFonts w:ascii="Century Gothic"/>
                          <w:spacing w:val="4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cormorants</w:t>
                      </w:r>
                      <w:r>
                        <w:rPr>
                          <w:rFonts w:ascii="Century Gothic"/>
                          <w:spacing w:val="4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4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4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first</w:t>
                      </w:r>
                      <w:r>
                        <w:rPr>
                          <w:rFonts w:ascii="Century Gothic"/>
                          <w:spacing w:val="28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breeding</w:t>
                      </w:r>
                      <w:r>
                        <w:rPr>
                          <w:rFonts w:ascii="Century Gothic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internationally</w:t>
                      </w:r>
                      <w:r>
                        <w:rPr>
                          <w:rFonts w:ascii="Century Gothic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protected</w:t>
                      </w:r>
                      <w:r>
                        <w:rPr>
                          <w:rFonts w:ascii="Century Gothic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Eastern</w:t>
                      </w:r>
                      <w:r>
                        <w:rPr>
                          <w:rFonts w:ascii="Century Gothic"/>
                          <w:spacing w:val="1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great</w:t>
                      </w:r>
                      <w:r>
                        <w:rPr>
                          <w:rFonts w:ascii="Century Gothic"/>
                          <w:spacing w:val="1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egrets</w:t>
                      </w:r>
                      <w:r>
                        <w:rPr>
                          <w:rFonts w:ascii="Century Gothic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since</w:t>
                      </w:r>
                      <w:r>
                        <w:rPr>
                          <w:rFonts w:ascii="Century Gothic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2011,</w:t>
                      </w:r>
                      <w:r>
                        <w:rPr>
                          <w:rFonts w:ascii="Century Gothic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following</w:t>
                      </w:r>
                      <w:r>
                        <w:rPr>
                          <w:rFonts w:ascii="Century Gothic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54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delivery</w:t>
                      </w:r>
                      <w:r>
                        <w:rPr>
                          <w:rFonts w:ascii="Century Gothi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Commonwealth</w:t>
                      </w:r>
                      <w:r>
                        <w:rPr>
                          <w:rFonts w:ascii="Century Gothic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Yanga</w:t>
                      </w:r>
                      <w:r>
                        <w:rPr>
                          <w:rFonts w:ascii="Century Gothic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National</w:t>
                      </w:r>
                      <w:r>
                        <w:rPr>
                          <w:rFonts w:ascii="Century Gothic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Park</w:t>
                      </w:r>
                      <w:r>
                        <w:rPr>
                          <w:rFonts w:ascii="Century Gothic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early</w:t>
                      </w:r>
                      <w:r>
                        <w:rPr>
                          <w:rFonts w:ascii="Century Gothic"/>
                          <w:spacing w:val="-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2015.</w:t>
                      </w:r>
                      <w:r>
                        <w:rPr>
                          <w:rFonts w:ascii="Century Gothic"/>
                          <w:spacing w:val="70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There</w:t>
                      </w:r>
                      <w:r>
                        <w:rPr>
                          <w:rFonts w:ascii="Century Gothic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have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also</w:t>
                      </w:r>
                      <w:r>
                        <w:rPr>
                          <w:rFonts w:ascii="Century Gothic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been</w:t>
                      </w:r>
                      <w:r>
                        <w:rPr>
                          <w:rFonts w:ascii="Century Gothic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significant</w:t>
                      </w:r>
                      <w:r>
                        <w:rPr>
                          <w:rFonts w:ascii="Century Gothic"/>
                          <w:spacing w:val="1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increases</w:t>
                      </w:r>
                      <w:r>
                        <w:rPr>
                          <w:rFonts w:ascii="Century Gothic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waterbird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species</w:t>
                      </w:r>
                      <w:r>
                        <w:rPr>
                          <w:rFonts w:ascii="Century Gothic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diversity</w:t>
                      </w:r>
                      <w:r>
                        <w:rPr>
                          <w:rFonts w:ascii="Century Gothic"/>
                          <w:spacing w:val="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total</w:t>
                      </w:r>
                      <w:r>
                        <w:rPr>
                          <w:rFonts w:ascii="Century Gothic"/>
                          <w:spacing w:val="79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abundance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at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sites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that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received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Gwydir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river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system.</w:t>
                      </w:r>
                    </w:p>
                    <w:p w14:paraId="0CD75451" w14:textId="77777777" w:rsidR="001418E5" w:rsidRDefault="00F34B3E">
                      <w:pPr>
                        <w:numPr>
                          <w:ilvl w:val="0"/>
                          <w:numId w:val="5"/>
                        </w:numPr>
                        <w:tabs>
                          <w:tab w:val="left" w:pos="463"/>
                        </w:tabs>
                        <w:spacing w:before="119"/>
                        <w:ind w:right="106"/>
                        <w:jc w:val="both"/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/>
                          <w:sz w:val="20"/>
                        </w:rPr>
                        <w:t>Between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November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2014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and</w:t>
                      </w:r>
                      <w:r>
                        <w:rPr>
                          <w:rFonts w:ascii="Century Gothic"/>
                          <w:spacing w:val="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May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2015,</w:t>
                      </w:r>
                      <w:r>
                        <w:rPr>
                          <w:rFonts w:ascii="Century Gothic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Commonwealth</w:t>
                      </w:r>
                      <w:r>
                        <w:rPr>
                          <w:rFonts w:ascii="Century Gothic"/>
                          <w:spacing w:val="2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environmental</w:t>
                      </w:r>
                      <w:r>
                        <w:rPr>
                          <w:rFonts w:ascii="Century Gothic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water</w:t>
                      </w:r>
                      <w:r>
                        <w:rPr>
                          <w:rFonts w:ascii="Century Gothic"/>
                          <w:spacing w:val="3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accounted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for</w:t>
                      </w:r>
                      <w:r>
                        <w:rPr>
                          <w:rFonts w:ascii="Century Gothic"/>
                          <w:spacing w:val="1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100</w:t>
                      </w:r>
                      <w:r>
                        <w:rPr>
                          <w:rFonts w:ascii="Century Gothic"/>
                          <w:spacing w:val="14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per</w:t>
                      </w:r>
                      <w:r>
                        <w:rPr>
                          <w:rFonts w:ascii="Century Gothic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cent</w:t>
                      </w:r>
                      <w:r>
                        <w:rPr>
                          <w:rFonts w:ascii="Century Gothic"/>
                          <w:spacing w:val="15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of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flows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across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barrages,</w:t>
                      </w:r>
                      <w:r>
                        <w:rPr>
                          <w:rFonts w:ascii="Century Gothic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increasing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freshwater</w:t>
                      </w:r>
                      <w:r>
                        <w:rPr>
                          <w:rFonts w:ascii="Century Gothic"/>
                          <w:spacing w:val="11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flows</w:t>
                      </w:r>
                      <w:r>
                        <w:rPr>
                          <w:rFonts w:ascii="Century Gothic"/>
                          <w:spacing w:val="10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to</w:t>
                      </w:r>
                      <w:r>
                        <w:rPr>
                          <w:rFonts w:ascii="Century Gothic"/>
                          <w:spacing w:val="66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Coorong.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Results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showed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a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reduction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salinity</w:t>
                      </w:r>
                      <w:r>
                        <w:rPr>
                          <w:rFonts w:ascii="Century Gothic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in</w:t>
                      </w:r>
                      <w:r>
                        <w:rPr>
                          <w:rFonts w:ascii="Century Gothic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the</w:t>
                      </w:r>
                      <w:r>
                        <w:rPr>
                          <w:rFonts w:ascii="Century Gothic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pacing w:val="-1"/>
                          <w:sz w:val="20"/>
                        </w:rPr>
                        <w:t>Murray</w:t>
                      </w:r>
                      <w:r>
                        <w:rPr>
                          <w:rFonts w:ascii="Century Gothic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rFonts w:ascii="Century Gothic"/>
                          <w:sz w:val="20"/>
                        </w:rPr>
                        <w:t>Mouth.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CD75351" w14:textId="77777777" w:rsidR="001418E5" w:rsidRDefault="001418E5">
      <w:pPr>
        <w:spacing w:line="200" w:lineRule="atLeast"/>
        <w:rPr>
          <w:rFonts w:ascii="Century Gothic" w:eastAsia="Century Gothic" w:hAnsi="Century Gothic" w:cs="Century Gothic"/>
          <w:sz w:val="20"/>
          <w:szCs w:val="20"/>
        </w:rPr>
        <w:sectPr w:rsidR="001418E5">
          <w:footerReference w:type="default" r:id="rId53"/>
          <w:pgSz w:w="11910" w:h="16840"/>
          <w:pgMar w:top="800" w:right="1160" w:bottom="840" w:left="1300" w:header="0" w:footer="652" w:gutter="0"/>
          <w:pgNumType w:start="21"/>
          <w:cols w:space="720"/>
        </w:sectPr>
      </w:pPr>
    </w:p>
    <w:p w14:paraId="0CD75352" w14:textId="77777777" w:rsidR="001418E5" w:rsidRDefault="00F34B3E">
      <w:pPr>
        <w:pStyle w:val="Heading1"/>
        <w:numPr>
          <w:ilvl w:val="0"/>
          <w:numId w:val="45"/>
        </w:numPr>
        <w:tabs>
          <w:tab w:val="left" w:pos="688"/>
        </w:tabs>
        <w:spacing w:line="579" w:lineRule="exact"/>
        <w:jc w:val="both"/>
        <w:rPr>
          <w:b w:val="0"/>
          <w:bCs w:val="0"/>
        </w:rPr>
      </w:pPr>
      <w:bookmarkStart w:id="37" w:name="_bookmark36"/>
      <w:bookmarkEnd w:id="37"/>
      <w:r>
        <w:rPr>
          <w:color w:val="5F4879"/>
          <w:spacing w:val="-1"/>
        </w:rPr>
        <w:lastRenderedPageBreak/>
        <w:t>Adaptive</w:t>
      </w:r>
      <w:r>
        <w:rPr>
          <w:color w:val="5F4879"/>
          <w:spacing w:val="-30"/>
        </w:rPr>
        <w:t xml:space="preserve"> </w:t>
      </w:r>
      <w:r>
        <w:rPr>
          <w:color w:val="5F4879"/>
        </w:rPr>
        <w:t>management</w:t>
      </w:r>
    </w:p>
    <w:p w14:paraId="0CD75353" w14:textId="77777777" w:rsidR="001418E5" w:rsidRDefault="00F34B3E">
      <w:pPr>
        <w:pStyle w:val="BodyText"/>
        <w:spacing w:before="124"/>
        <w:ind w:right="111"/>
        <w:jc w:val="both"/>
      </w:pPr>
      <w:r>
        <w:rPr>
          <w:spacing w:val="-1"/>
        </w:rPr>
        <w:t>Adaptive</w:t>
      </w:r>
      <w:r>
        <w:rPr>
          <w:spacing w:val="16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is</w:t>
      </w:r>
      <w:r>
        <w:rPr>
          <w:spacing w:val="17"/>
        </w:rPr>
        <w:t xml:space="preserve"> </w:t>
      </w:r>
      <w:r>
        <w:t>a</w:t>
      </w:r>
      <w:r>
        <w:rPr>
          <w:spacing w:val="21"/>
        </w:rPr>
        <w:t xml:space="preserve"> </w:t>
      </w:r>
      <w:r>
        <w:rPr>
          <w:spacing w:val="-1"/>
        </w:rPr>
        <w:t>systematic</w:t>
      </w:r>
      <w:r>
        <w:rPr>
          <w:spacing w:val="17"/>
        </w:rPr>
        <w:t xml:space="preserve"> </w:t>
      </w:r>
      <w:r>
        <w:rPr>
          <w:spacing w:val="-1"/>
        </w:rPr>
        <w:t>approach</w:t>
      </w:r>
      <w:r>
        <w:rPr>
          <w:spacing w:val="17"/>
        </w:rPr>
        <w:t xml:space="preserve"> </w:t>
      </w:r>
      <w:r>
        <w:rPr>
          <w:spacing w:val="-1"/>
        </w:rPr>
        <w:t>for</w:t>
      </w:r>
      <w:r>
        <w:rPr>
          <w:spacing w:val="17"/>
        </w:rPr>
        <w:t xml:space="preserve"> </w:t>
      </w:r>
      <w:r>
        <w:t>deliberately</w:t>
      </w:r>
      <w:r>
        <w:rPr>
          <w:spacing w:val="15"/>
        </w:rPr>
        <w:t xml:space="preserve"> </w:t>
      </w:r>
      <w:r>
        <w:rPr>
          <w:spacing w:val="-1"/>
        </w:rPr>
        <w:t>learning</w:t>
      </w:r>
      <w:r>
        <w:rPr>
          <w:spacing w:val="17"/>
        </w:rPr>
        <w:t xml:space="preserve"> </w:t>
      </w:r>
      <w:r>
        <w:rPr>
          <w:spacing w:val="-1"/>
        </w:rPr>
        <w:t>from</w:t>
      </w:r>
      <w:r>
        <w:rPr>
          <w:spacing w:val="22"/>
        </w:rPr>
        <w:t xml:space="preserve"> </w:t>
      </w:r>
      <w:r>
        <w:rPr>
          <w:spacing w:val="-1"/>
        </w:rPr>
        <w:t>past</w:t>
      </w:r>
      <w:r>
        <w:rPr>
          <w:spacing w:val="19"/>
        </w:rPr>
        <w:t xml:space="preserve"> </w:t>
      </w:r>
      <w:r>
        <w:t>actions,</w:t>
      </w:r>
      <w:r>
        <w:rPr>
          <w:spacing w:val="75"/>
          <w:w w:val="99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intent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rPr>
          <w:spacing w:val="-1"/>
        </w:rPr>
        <w:t>continually</w:t>
      </w:r>
      <w:r>
        <w:t xml:space="preserve"> </w:t>
      </w:r>
      <w:r>
        <w:rPr>
          <w:spacing w:val="-1"/>
        </w:rPr>
        <w:t>improve</w:t>
      </w:r>
      <w:r>
        <w:t xml:space="preserve"> </w:t>
      </w:r>
      <w:r>
        <w:rPr>
          <w:spacing w:val="-1"/>
        </w:rPr>
        <w:t>future</w:t>
      </w:r>
      <w:r>
        <w:rPr>
          <w:spacing w:val="1"/>
        </w:rPr>
        <w:t xml:space="preserve"> </w:t>
      </w:r>
      <w:r>
        <w:t>planning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actions.</w:t>
      </w:r>
      <w:r>
        <w:rPr>
          <w:spacing w:val="-4"/>
        </w:rPr>
        <w:t xml:space="preserve"> </w:t>
      </w:r>
      <w:r>
        <w:rPr>
          <w:spacing w:val="1"/>
        </w:rPr>
        <w:t>It</w:t>
      </w:r>
      <w:r>
        <w:rPr>
          <w:spacing w:val="3"/>
        </w:rPr>
        <w:t xml:space="preserve"> </w:t>
      </w:r>
      <w:r>
        <w:t xml:space="preserve">relies </w:t>
      </w:r>
      <w:r>
        <w:rPr>
          <w:spacing w:val="-1"/>
        </w:rPr>
        <w:t>on</w:t>
      </w:r>
      <w:r>
        <w:t xml:space="preserve"> a</w:t>
      </w:r>
      <w:r>
        <w:rPr>
          <w:spacing w:val="-1"/>
        </w:rPr>
        <w:t xml:space="preserve"> </w:t>
      </w:r>
      <w:r>
        <w:t xml:space="preserve">combination </w:t>
      </w:r>
      <w:r>
        <w:rPr>
          <w:spacing w:val="-1"/>
        </w:rPr>
        <w:t>of</w:t>
      </w:r>
      <w:r>
        <w:rPr>
          <w:spacing w:val="63"/>
          <w:w w:val="99"/>
        </w:rPr>
        <w:t xml:space="preserve"> </w:t>
      </w:r>
      <w:r>
        <w:t>the</w:t>
      </w:r>
      <w:r>
        <w:rPr>
          <w:spacing w:val="35"/>
        </w:rPr>
        <w:t xml:space="preserve"> </w:t>
      </w:r>
      <w:r>
        <w:rPr>
          <w:spacing w:val="-1"/>
        </w:rPr>
        <w:t>latest</w:t>
      </w:r>
      <w:r>
        <w:rPr>
          <w:spacing w:val="35"/>
        </w:rPr>
        <w:t xml:space="preserve"> </w:t>
      </w:r>
      <w:r>
        <w:rPr>
          <w:spacing w:val="-1"/>
        </w:rPr>
        <w:t>information,</w:t>
      </w:r>
      <w:r>
        <w:rPr>
          <w:spacing w:val="34"/>
        </w:rPr>
        <w:t xml:space="preserve"> </w:t>
      </w:r>
      <w:r>
        <w:rPr>
          <w:spacing w:val="-1"/>
        </w:rPr>
        <w:t>including</w:t>
      </w:r>
      <w:r>
        <w:rPr>
          <w:spacing w:val="36"/>
        </w:rPr>
        <w:t xml:space="preserve"> </w:t>
      </w:r>
      <w:r>
        <w:t>best</w:t>
      </w:r>
      <w:r>
        <w:rPr>
          <w:spacing w:val="37"/>
        </w:rPr>
        <w:t xml:space="preserve"> </w:t>
      </w:r>
      <w:r>
        <w:rPr>
          <w:spacing w:val="-1"/>
        </w:rPr>
        <w:t>available</w:t>
      </w:r>
      <w:r>
        <w:rPr>
          <w:spacing w:val="36"/>
        </w:rPr>
        <w:t xml:space="preserve"> </w:t>
      </w:r>
      <w:r>
        <w:rPr>
          <w:spacing w:val="-1"/>
        </w:rPr>
        <w:t>science</w:t>
      </w:r>
      <w:r>
        <w:rPr>
          <w:spacing w:val="42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rPr>
          <w:spacing w:val="-1"/>
        </w:rPr>
        <w:t>monitoring</w:t>
      </w:r>
      <w:r>
        <w:rPr>
          <w:spacing w:val="34"/>
        </w:rPr>
        <w:t xml:space="preserve"> </w:t>
      </w:r>
      <w:r>
        <w:t>outcomes,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</w:t>
      </w:r>
      <w:r>
        <w:rPr>
          <w:spacing w:val="85"/>
          <w:w w:val="99"/>
        </w:rPr>
        <w:t xml:space="preserve"> </w:t>
      </w:r>
      <w:r>
        <w:t>knowledge,</w:t>
      </w:r>
      <w:r>
        <w:rPr>
          <w:spacing w:val="-13"/>
        </w:rPr>
        <w:t xml:space="preserve"> </w:t>
      </w:r>
      <w:r>
        <w:rPr>
          <w:spacing w:val="-1"/>
        </w:rPr>
        <w:t>insights</w:t>
      </w:r>
      <w:r>
        <w:rPr>
          <w:spacing w:val="-11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experiences</w:t>
      </w:r>
      <w:r>
        <w:rPr>
          <w:spacing w:val="-11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rPr>
          <w:spacing w:val="-1"/>
        </w:rPr>
        <w:t>those</w:t>
      </w:r>
      <w:r>
        <w:rPr>
          <w:spacing w:val="-11"/>
        </w:rPr>
        <w:t xml:space="preserve"> </w:t>
      </w:r>
      <w:r>
        <w:t>people</w:t>
      </w:r>
      <w:r>
        <w:rPr>
          <w:spacing w:val="-10"/>
        </w:rPr>
        <w:t xml:space="preserve"> </w:t>
      </w:r>
      <w:r>
        <w:rPr>
          <w:spacing w:val="-1"/>
        </w:rPr>
        <w:t>living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working</w:t>
      </w:r>
      <w:r>
        <w:rPr>
          <w:spacing w:val="-10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Basin.</w:t>
      </w:r>
      <w:r>
        <w:rPr>
          <w:spacing w:val="-2"/>
        </w:rPr>
        <w:t xml:space="preserve"> As</w:t>
      </w:r>
      <w:r>
        <w:rPr>
          <w:spacing w:val="-9"/>
        </w:rPr>
        <w:t xml:space="preserve"> </w:t>
      </w:r>
      <w:r>
        <w:rPr>
          <w:spacing w:val="-1"/>
        </w:rPr>
        <w:t>outlined</w:t>
      </w:r>
      <w:r>
        <w:rPr>
          <w:spacing w:val="67"/>
          <w:w w:val="99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rPr>
          <w:spacing w:val="-1"/>
        </w:rPr>
        <w:t>Murray-Darling</w:t>
      </w:r>
      <w:r>
        <w:rPr>
          <w:spacing w:val="-9"/>
        </w:rPr>
        <w:t xml:space="preserve"> </w:t>
      </w:r>
      <w:r>
        <w:rPr>
          <w:spacing w:val="-1"/>
        </w:rPr>
        <w:t>Basin</w:t>
      </w:r>
      <w:r>
        <w:rPr>
          <w:spacing w:val="-7"/>
        </w:rPr>
        <w:t xml:space="preserve"> </w:t>
      </w:r>
      <w:r>
        <w:t>Plan,</w:t>
      </w:r>
      <w:r>
        <w:rPr>
          <w:spacing w:val="-11"/>
        </w:rPr>
        <w:t xml:space="preserve"> </w:t>
      </w:r>
      <w:r>
        <w:t>adaptive</w:t>
      </w:r>
      <w:r>
        <w:rPr>
          <w:spacing w:val="-9"/>
        </w:rPr>
        <w:t xml:space="preserve"> </w:t>
      </w:r>
      <w:r>
        <w:t>management</w:t>
      </w:r>
      <w:r>
        <w:rPr>
          <w:spacing w:val="-7"/>
        </w:rPr>
        <w:t xml:space="preserve"> </w:t>
      </w:r>
      <w:r>
        <w:rPr>
          <w:spacing w:val="-1"/>
        </w:rPr>
        <w:t>involves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following:</w:t>
      </w:r>
    </w:p>
    <w:p w14:paraId="0CD75354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spacing w:before="122"/>
        <w:jc w:val="both"/>
      </w:pPr>
      <w:r>
        <w:t>setting</w:t>
      </w:r>
      <w:r>
        <w:rPr>
          <w:spacing w:val="-12"/>
        </w:rPr>
        <w:t xml:space="preserve"> </w:t>
      </w:r>
      <w:r>
        <w:rPr>
          <w:spacing w:val="-1"/>
        </w:rPr>
        <w:t>clear</w:t>
      </w:r>
      <w:r>
        <w:rPr>
          <w:spacing w:val="-12"/>
        </w:rPr>
        <w:t xml:space="preserve"> </w:t>
      </w:r>
      <w:r>
        <w:rPr>
          <w:spacing w:val="-1"/>
        </w:rPr>
        <w:t>objectives</w:t>
      </w:r>
    </w:p>
    <w:p w14:paraId="0CD75355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426"/>
      </w:pPr>
      <w:r>
        <w:t>linking</w:t>
      </w:r>
      <w:r>
        <w:rPr>
          <w:spacing w:val="-12"/>
        </w:rPr>
        <w:t xml:space="preserve"> </w:t>
      </w:r>
      <w:r>
        <w:rPr>
          <w:spacing w:val="-1"/>
        </w:rPr>
        <w:t>knowledge</w:t>
      </w:r>
      <w:r>
        <w:rPr>
          <w:spacing w:val="-11"/>
        </w:rPr>
        <w:t xml:space="preserve"> </w:t>
      </w:r>
      <w:r>
        <w:rPr>
          <w:spacing w:val="-1"/>
        </w:rPr>
        <w:t>(including</w:t>
      </w:r>
      <w:r>
        <w:rPr>
          <w:spacing w:val="-11"/>
        </w:rPr>
        <w:t xml:space="preserve"> </w:t>
      </w:r>
      <w:r>
        <w:t>local</w:t>
      </w:r>
      <w:r>
        <w:rPr>
          <w:spacing w:val="-10"/>
        </w:rPr>
        <w:t xml:space="preserve"> </w:t>
      </w:r>
      <w:r>
        <w:t>knowledge)</w:t>
      </w:r>
      <w:r>
        <w:rPr>
          <w:spacing w:val="-12"/>
        </w:rPr>
        <w:t xml:space="preserve"> </w:t>
      </w:r>
      <w:r>
        <w:t>management,</w:t>
      </w:r>
      <w:r>
        <w:rPr>
          <w:spacing w:val="-13"/>
        </w:rPr>
        <w:t xml:space="preserve"> </w:t>
      </w:r>
      <w:r>
        <w:rPr>
          <w:spacing w:val="-1"/>
        </w:rPr>
        <w:t>evaluation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feedback</w:t>
      </w:r>
      <w:r>
        <w:rPr>
          <w:spacing w:val="53"/>
          <w:w w:val="99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t>time</w:t>
      </w:r>
    </w:p>
    <w:p w14:paraId="0CD75356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t>identifying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testing</w:t>
      </w:r>
      <w:r>
        <w:rPr>
          <w:spacing w:val="-12"/>
        </w:rPr>
        <w:t xml:space="preserve"> </w:t>
      </w:r>
      <w:r>
        <w:rPr>
          <w:spacing w:val="-1"/>
        </w:rPr>
        <w:t>uncertainties</w:t>
      </w:r>
    </w:p>
    <w:p w14:paraId="0CD75357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ind w:right="309"/>
      </w:pPr>
      <w:r>
        <w:rPr>
          <w:spacing w:val="-1"/>
        </w:rPr>
        <w:t>using</w:t>
      </w:r>
      <w:r>
        <w:rPr>
          <w:spacing w:val="-7"/>
        </w:rPr>
        <w:t xml:space="preserve"> </w:t>
      </w:r>
      <w:r>
        <w:t>adaptive</w:t>
      </w:r>
      <w:r>
        <w:rPr>
          <w:spacing w:val="-7"/>
        </w:rPr>
        <w:t xml:space="preserve"> </w:t>
      </w:r>
      <w:r>
        <w:t>management</w:t>
      </w:r>
      <w:r>
        <w:rPr>
          <w:spacing w:val="-4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tool</w:t>
      </w:r>
      <w:r>
        <w:rPr>
          <w:spacing w:val="-6"/>
        </w:rPr>
        <w:t xml:space="preserve"> </w:t>
      </w:r>
      <w:r>
        <w:rPr>
          <w:spacing w:val="1"/>
        </w:rPr>
        <w:t>to</w:t>
      </w:r>
      <w:r>
        <w:rPr>
          <w:spacing w:val="-6"/>
        </w:rPr>
        <w:t xml:space="preserve"> </w:t>
      </w:r>
      <w:r>
        <w:t>learn</w:t>
      </w:r>
      <w:r>
        <w:rPr>
          <w:spacing w:val="-6"/>
        </w:rPr>
        <w:t xml:space="preserve"> </w:t>
      </w:r>
      <w:r>
        <w:rPr>
          <w:spacing w:val="-1"/>
        </w:rPr>
        <w:t>about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relevant</w:t>
      </w:r>
      <w:r>
        <w:rPr>
          <w:spacing w:val="-5"/>
        </w:rPr>
        <w:t xml:space="preserve"> </w:t>
      </w:r>
      <w:r>
        <w:rPr>
          <w:spacing w:val="-1"/>
        </w:rPr>
        <w:t>system</w:t>
      </w:r>
      <w:r>
        <w:t xml:space="preserve"> and</w:t>
      </w:r>
      <w:r>
        <w:rPr>
          <w:spacing w:val="-7"/>
        </w:rPr>
        <w:t xml:space="preserve"> </w:t>
      </w:r>
      <w:r>
        <w:t>change</w:t>
      </w:r>
      <w:r>
        <w:rPr>
          <w:spacing w:val="-6"/>
        </w:rPr>
        <w:t xml:space="preserve"> </w:t>
      </w:r>
      <w:r>
        <w:t>its</w:t>
      </w:r>
      <w:r>
        <w:rPr>
          <w:spacing w:val="23"/>
          <w:w w:val="99"/>
        </w:rPr>
        <w:t xml:space="preserve"> </w:t>
      </w:r>
      <w:r>
        <w:t>management</w:t>
      </w:r>
    </w:p>
    <w:p w14:paraId="0CD75358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spacing w:before="122"/>
        <w:jc w:val="both"/>
      </w:pPr>
      <w:r>
        <w:rPr>
          <w:spacing w:val="-1"/>
        </w:rPr>
        <w:t>improving</w:t>
      </w:r>
      <w:r>
        <w:rPr>
          <w:spacing w:val="-13"/>
        </w:rPr>
        <w:t xml:space="preserve"> </w:t>
      </w:r>
      <w:r>
        <w:t>knowledge</w:t>
      </w:r>
      <w:r>
        <w:rPr>
          <w:spacing w:val="-13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1"/>
        </w:rPr>
        <w:t>ongoing</w:t>
      </w:r>
      <w:r>
        <w:rPr>
          <w:spacing w:val="-13"/>
        </w:rPr>
        <w:t xml:space="preserve"> </w:t>
      </w:r>
      <w:r>
        <w:t>implementation</w:t>
      </w:r>
    </w:p>
    <w:p w14:paraId="0CD75359" w14:textId="77777777" w:rsidR="001418E5" w:rsidRDefault="00F34B3E">
      <w:pPr>
        <w:pStyle w:val="BodyText"/>
        <w:numPr>
          <w:ilvl w:val="0"/>
          <w:numId w:val="44"/>
        </w:numPr>
        <w:tabs>
          <w:tab w:val="left" w:pos="489"/>
        </w:tabs>
        <w:jc w:val="both"/>
      </w:pPr>
      <w:r>
        <w:rPr>
          <w:spacing w:val="-1"/>
        </w:rPr>
        <w:t>having</w:t>
      </w:r>
      <w:r>
        <w:rPr>
          <w:spacing w:val="-9"/>
        </w:rPr>
        <w:t xml:space="preserve"> </w:t>
      </w:r>
      <w:r>
        <w:t>regard</w:t>
      </w:r>
      <w:r>
        <w:rPr>
          <w:spacing w:val="-8"/>
        </w:rPr>
        <w:t xml:space="preserve"> </w:t>
      </w:r>
      <w:r>
        <w:rPr>
          <w:spacing w:val="1"/>
        </w:rPr>
        <w:t>to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rPr>
          <w:spacing w:val="-1"/>
        </w:rPr>
        <w:t>social,</w:t>
      </w:r>
      <w:r>
        <w:rPr>
          <w:spacing w:val="-10"/>
        </w:rPr>
        <w:t xml:space="preserve"> </w:t>
      </w:r>
      <w:r>
        <w:t>economic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technical</w:t>
      </w:r>
      <w:r>
        <w:rPr>
          <w:spacing w:val="-7"/>
        </w:rPr>
        <w:t xml:space="preserve"> </w:t>
      </w:r>
      <w:r>
        <w:rPr>
          <w:spacing w:val="-1"/>
        </w:rPr>
        <w:t>aspects</w:t>
      </w:r>
      <w:r>
        <w:rPr>
          <w:spacing w:val="-9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t>management.</w:t>
      </w:r>
    </w:p>
    <w:p w14:paraId="0CD7535A" w14:textId="77777777" w:rsidR="001418E5" w:rsidRDefault="00F34B3E">
      <w:pPr>
        <w:pStyle w:val="BodyText"/>
        <w:ind w:right="113"/>
        <w:jc w:val="both"/>
      </w:pPr>
      <w:r>
        <w:rPr>
          <w:spacing w:val="-1"/>
        </w:rPr>
        <w:t>The</w:t>
      </w:r>
      <w:r>
        <w:rPr>
          <w:spacing w:val="-14"/>
        </w:rPr>
        <w:t xml:space="preserve"> </w:t>
      </w:r>
      <w:r>
        <w:t>development</w:t>
      </w:r>
      <w:r>
        <w:rPr>
          <w:spacing w:val="-12"/>
        </w:rPr>
        <w:t xml:space="preserve"> </w:t>
      </w:r>
      <w:r>
        <w:rPr>
          <w:spacing w:val="-1"/>
        </w:rPr>
        <w:t>of</w:t>
      </w:r>
      <w:r>
        <w:rPr>
          <w:spacing w:val="-12"/>
        </w:rPr>
        <w:t xml:space="preserve"> </w:t>
      </w:r>
      <w:r>
        <w:t>portfolio</w:t>
      </w:r>
      <w:r>
        <w:rPr>
          <w:spacing w:val="-15"/>
        </w:rPr>
        <w:t xml:space="preserve"> </w:t>
      </w:r>
      <w:r>
        <w:t>management</w:t>
      </w:r>
      <w:r>
        <w:rPr>
          <w:spacing w:val="-12"/>
        </w:rPr>
        <w:t xml:space="preserve"> </w:t>
      </w:r>
      <w:r>
        <w:t>plans</w:t>
      </w:r>
      <w:r>
        <w:rPr>
          <w:spacing w:val="-13"/>
        </w:rPr>
        <w:t xml:space="preserve"> </w:t>
      </w:r>
      <w:r>
        <w:rPr>
          <w:rFonts w:cs="Century Gothic"/>
        </w:rPr>
        <w:t>are</w:t>
      </w:r>
      <w:r>
        <w:rPr>
          <w:rFonts w:cs="Century Gothic"/>
          <w:spacing w:val="-14"/>
        </w:rPr>
        <w:t xml:space="preserve"> </w:t>
      </w:r>
      <w:r>
        <w:rPr>
          <w:rFonts w:cs="Century Gothic"/>
        </w:rPr>
        <w:t>a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1"/>
        </w:rPr>
        <w:t>critical</w:t>
      </w:r>
      <w:r>
        <w:rPr>
          <w:rFonts w:cs="Century Gothic"/>
          <w:spacing w:val="-13"/>
        </w:rPr>
        <w:t xml:space="preserve"> </w:t>
      </w:r>
      <w:r>
        <w:rPr>
          <w:rFonts w:cs="Century Gothic"/>
          <w:spacing w:val="-1"/>
        </w:rPr>
        <w:t>element</w:t>
      </w:r>
      <w:r>
        <w:rPr>
          <w:rFonts w:cs="Century Gothic"/>
          <w:spacing w:val="-12"/>
        </w:rPr>
        <w:t xml:space="preserve"> </w:t>
      </w:r>
      <w:r>
        <w:rPr>
          <w:rFonts w:cs="Century Gothic"/>
          <w:spacing w:val="-1"/>
        </w:rPr>
        <w:t>of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the</w:t>
      </w:r>
      <w:r>
        <w:rPr>
          <w:rFonts w:cs="Century Gothic"/>
          <w:spacing w:val="-13"/>
        </w:rPr>
        <w:t xml:space="preserve"> </w:t>
      </w:r>
      <w:r>
        <w:rPr>
          <w:rFonts w:cs="Century Gothic"/>
          <w:spacing w:val="-1"/>
        </w:rPr>
        <w:t>Office’s</w:t>
      </w:r>
      <w:r>
        <w:rPr>
          <w:rFonts w:cs="Century Gothic"/>
          <w:spacing w:val="-13"/>
        </w:rPr>
        <w:t xml:space="preserve"> </w:t>
      </w:r>
      <w:r>
        <w:rPr>
          <w:rFonts w:cs="Century Gothic"/>
        </w:rPr>
        <w:t>adaptive</w:t>
      </w:r>
      <w:r>
        <w:rPr>
          <w:rFonts w:cs="Century Gothic"/>
          <w:spacing w:val="55"/>
          <w:w w:val="99"/>
        </w:rPr>
        <w:t xml:space="preserve"> </w:t>
      </w:r>
      <w:r>
        <w:t>management</w:t>
      </w:r>
      <w:r>
        <w:rPr>
          <w:spacing w:val="43"/>
        </w:rPr>
        <w:t xml:space="preserve"> </w:t>
      </w:r>
      <w:r>
        <w:t>process</w:t>
      </w:r>
      <w:r>
        <w:rPr>
          <w:spacing w:val="46"/>
        </w:rPr>
        <w:t xml:space="preserve"> </w:t>
      </w:r>
      <w:r>
        <w:rPr>
          <w:spacing w:val="-1"/>
        </w:rPr>
        <w:t>(see</w:t>
      </w:r>
      <w:r>
        <w:rPr>
          <w:spacing w:val="45"/>
        </w:rPr>
        <w:t xml:space="preserve"> </w:t>
      </w:r>
      <w:r>
        <w:rPr>
          <w:spacing w:val="-1"/>
        </w:rPr>
        <w:t>Figure</w:t>
      </w:r>
      <w:r>
        <w:rPr>
          <w:spacing w:val="44"/>
        </w:rPr>
        <w:t xml:space="preserve"> </w:t>
      </w:r>
      <w:r>
        <w:t>7).</w:t>
      </w:r>
      <w:r>
        <w:rPr>
          <w:spacing w:val="41"/>
        </w:rPr>
        <w:t xml:space="preserve"> </w:t>
      </w:r>
      <w:r>
        <w:rPr>
          <w:spacing w:val="-1"/>
        </w:rPr>
        <w:t>The</w:t>
      </w:r>
      <w:r>
        <w:rPr>
          <w:spacing w:val="42"/>
        </w:rPr>
        <w:t xml:space="preserve"> </w:t>
      </w:r>
      <w:r>
        <w:t>plans</w:t>
      </w:r>
      <w:r>
        <w:rPr>
          <w:spacing w:val="43"/>
        </w:rPr>
        <w:t xml:space="preserve"> </w:t>
      </w:r>
      <w:r>
        <w:rPr>
          <w:spacing w:val="-1"/>
        </w:rPr>
        <w:t>set</w:t>
      </w:r>
      <w:r>
        <w:rPr>
          <w:spacing w:val="43"/>
        </w:rPr>
        <w:t xml:space="preserve"> </w:t>
      </w:r>
      <w:r>
        <w:rPr>
          <w:spacing w:val="-1"/>
        </w:rPr>
        <w:t>out</w:t>
      </w:r>
      <w:r>
        <w:rPr>
          <w:spacing w:val="44"/>
        </w:rPr>
        <w:t xml:space="preserve"> </w:t>
      </w:r>
      <w:r>
        <w:t>the</w:t>
      </w:r>
      <w:r>
        <w:rPr>
          <w:spacing w:val="42"/>
        </w:rPr>
        <w:t xml:space="preserve"> </w:t>
      </w:r>
      <w:r>
        <w:rPr>
          <w:spacing w:val="-1"/>
        </w:rPr>
        <w:t>objectives</w:t>
      </w:r>
      <w:r>
        <w:rPr>
          <w:spacing w:val="44"/>
        </w:rPr>
        <w:t xml:space="preserve"> </w:t>
      </w:r>
      <w:r>
        <w:t>and</w:t>
      </w:r>
      <w:r>
        <w:rPr>
          <w:spacing w:val="42"/>
        </w:rPr>
        <w:t xml:space="preserve"> </w:t>
      </w:r>
      <w:r>
        <w:rPr>
          <w:spacing w:val="-1"/>
        </w:rPr>
        <w:t>outcomes</w:t>
      </w:r>
      <w:r>
        <w:rPr>
          <w:spacing w:val="41"/>
        </w:rPr>
        <w:t xml:space="preserve"> </w:t>
      </w:r>
      <w:r>
        <w:t>that</w:t>
      </w:r>
      <w:r>
        <w:rPr>
          <w:spacing w:val="55"/>
          <w:w w:val="99"/>
        </w:rPr>
        <w:t xml:space="preserve"> </w:t>
      </w:r>
      <w:r>
        <w:t>environmental</w:t>
      </w:r>
      <w:r>
        <w:rPr>
          <w:spacing w:val="25"/>
        </w:rPr>
        <w:t xml:space="preserve"> </w:t>
      </w:r>
      <w:r>
        <w:t>water</w:t>
      </w:r>
      <w:r>
        <w:rPr>
          <w:spacing w:val="24"/>
        </w:rPr>
        <w:t xml:space="preserve"> </w:t>
      </w:r>
      <w:r>
        <w:t>is</w:t>
      </w:r>
      <w:r>
        <w:rPr>
          <w:spacing w:val="24"/>
        </w:rPr>
        <w:t xml:space="preserve"> </w:t>
      </w:r>
      <w:r>
        <w:t>aiming</w:t>
      </w:r>
      <w:r>
        <w:rPr>
          <w:spacing w:val="24"/>
        </w:rPr>
        <w:t xml:space="preserve"> </w:t>
      </w:r>
      <w:r>
        <w:t>to</w:t>
      </w:r>
      <w:r>
        <w:rPr>
          <w:spacing w:val="23"/>
        </w:rPr>
        <w:t xml:space="preserve"> </w:t>
      </w:r>
      <w:r>
        <w:rPr>
          <w:spacing w:val="-1"/>
        </w:rPr>
        <w:t>contribute</w:t>
      </w:r>
      <w:r>
        <w:rPr>
          <w:spacing w:val="28"/>
        </w:rPr>
        <w:t xml:space="preserve"> </w:t>
      </w:r>
      <w:r>
        <w:rPr>
          <w:spacing w:val="1"/>
        </w:rPr>
        <w:t>to</w:t>
      </w:r>
      <w:r>
        <w:rPr>
          <w:spacing w:val="24"/>
        </w:rPr>
        <w:t xml:space="preserve"> </w:t>
      </w:r>
      <w:r>
        <w:rPr>
          <w:spacing w:val="-1"/>
        </w:rPr>
        <w:t>(based</w:t>
      </w:r>
      <w:r>
        <w:rPr>
          <w:spacing w:val="26"/>
        </w:rPr>
        <w:t xml:space="preserve"> </w:t>
      </w:r>
      <w:r>
        <w:rPr>
          <w:spacing w:val="-1"/>
        </w:rPr>
        <w:t>on</w:t>
      </w:r>
      <w:r>
        <w:rPr>
          <w:spacing w:val="25"/>
        </w:rPr>
        <w:t xml:space="preserve"> </w:t>
      </w:r>
      <w:r>
        <w:rPr>
          <w:spacing w:val="-1"/>
        </w:rPr>
        <w:t>input</w:t>
      </w:r>
      <w:r>
        <w:rPr>
          <w:spacing w:val="26"/>
        </w:rPr>
        <w:t xml:space="preserve"> </w:t>
      </w:r>
      <w:r>
        <w:t>from</w:t>
      </w:r>
      <w:r>
        <w:rPr>
          <w:spacing w:val="25"/>
        </w:rPr>
        <w:t xml:space="preserve"> </w:t>
      </w:r>
      <w:r>
        <w:rPr>
          <w:spacing w:val="-1"/>
        </w:rPr>
        <w:t>government</w:t>
      </w:r>
      <w:r>
        <w:rPr>
          <w:spacing w:val="26"/>
        </w:rPr>
        <w:t xml:space="preserve"> </w:t>
      </w:r>
      <w:r>
        <w:t>agencies,</w:t>
      </w:r>
      <w:r>
        <w:rPr>
          <w:spacing w:val="60"/>
          <w:w w:val="99"/>
        </w:rPr>
        <w:t xml:space="preserve"> </w:t>
      </w:r>
      <w:r>
        <w:rPr>
          <w:spacing w:val="-1"/>
        </w:rPr>
        <w:t>communities</w:t>
      </w:r>
      <w:r>
        <w:rPr>
          <w:spacing w:val="-19"/>
        </w:rPr>
        <w:t xml:space="preserve"> </w:t>
      </w:r>
      <w:r>
        <w:t>and</w:t>
      </w:r>
      <w:r>
        <w:rPr>
          <w:spacing w:val="-18"/>
        </w:rPr>
        <w:t xml:space="preserve"> </w:t>
      </w:r>
      <w:r>
        <w:t>scientists)</w:t>
      </w:r>
      <w:r>
        <w:rPr>
          <w:spacing w:val="-19"/>
        </w:rPr>
        <w:t xml:space="preserve"> </w:t>
      </w:r>
      <w:r>
        <w:t>and</w:t>
      </w:r>
      <w:r>
        <w:rPr>
          <w:spacing w:val="-17"/>
        </w:rPr>
        <w:t xml:space="preserve"> </w:t>
      </w:r>
      <w:r>
        <w:t>the</w:t>
      </w:r>
      <w:r>
        <w:rPr>
          <w:spacing w:val="-19"/>
        </w:rPr>
        <w:t xml:space="preserve"> </w:t>
      </w:r>
      <w:r>
        <w:t>actions</w:t>
      </w:r>
      <w:r>
        <w:rPr>
          <w:spacing w:val="-18"/>
        </w:rPr>
        <w:t xml:space="preserve"> </w:t>
      </w:r>
      <w:r>
        <w:t>required</w:t>
      </w:r>
      <w:r>
        <w:rPr>
          <w:spacing w:val="-18"/>
        </w:rPr>
        <w:t xml:space="preserve"> </w:t>
      </w:r>
      <w:r>
        <w:t>to</w:t>
      </w:r>
      <w:r>
        <w:rPr>
          <w:spacing w:val="-18"/>
        </w:rPr>
        <w:t xml:space="preserve"> </w:t>
      </w:r>
      <w:r>
        <w:t>achieve</w:t>
      </w:r>
      <w:r>
        <w:rPr>
          <w:spacing w:val="-19"/>
        </w:rPr>
        <w:t xml:space="preserve"> </w:t>
      </w:r>
      <w:r>
        <w:t>these</w:t>
      </w:r>
      <w:r>
        <w:rPr>
          <w:spacing w:val="-17"/>
        </w:rPr>
        <w:t xml:space="preserve"> </w:t>
      </w:r>
      <w:r>
        <w:t>outcomes.</w:t>
      </w:r>
      <w:r>
        <w:rPr>
          <w:spacing w:val="-18"/>
        </w:rPr>
        <w:t xml:space="preserve"> </w:t>
      </w:r>
      <w:r>
        <w:t>These</w:t>
      </w:r>
      <w:r>
        <w:rPr>
          <w:spacing w:val="-18"/>
        </w:rPr>
        <w:t xml:space="preserve"> </w:t>
      </w:r>
      <w:r>
        <w:t>are</w:t>
      </w:r>
      <w:r>
        <w:rPr>
          <w:spacing w:val="-16"/>
        </w:rPr>
        <w:t xml:space="preserve"> </w:t>
      </w:r>
      <w:r>
        <w:t>then</w:t>
      </w:r>
      <w:r>
        <w:rPr>
          <w:spacing w:val="32"/>
          <w:w w:val="99"/>
        </w:rPr>
        <w:t xml:space="preserve"> </w:t>
      </w:r>
      <w:r>
        <w:rPr>
          <w:spacing w:val="-1"/>
        </w:rPr>
        <w:t>updated</w:t>
      </w:r>
      <w:r>
        <w:rPr>
          <w:spacing w:val="-2"/>
        </w:rPr>
        <w:t xml:space="preserve"> </w:t>
      </w:r>
      <w:r>
        <w:t>each</w:t>
      </w:r>
      <w:r>
        <w:rPr>
          <w:spacing w:val="2"/>
        </w:rPr>
        <w:t xml:space="preserve"> </w:t>
      </w:r>
      <w:r>
        <w:rPr>
          <w:spacing w:val="-1"/>
        </w:rPr>
        <w:t xml:space="preserve">year </w:t>
      </w:r>
      <w:r>
        <w:t>based</w:t>
      </w:r>
      <w:r>
        <w:rPr>
          <w:spacing w:val="-1"/>
        </w:rPr>
        <w:t xml:space="preserve"> on</w:t>
      </w:r>
      <w:r>
        <w:rPr>
          <w:spacing w:val="5"/>
        </w:rPr>
        <w:t xml:space="preserve"> </w:t>
      </w:r>
      <w:r>
        <w:t>the</w:t>
      </w:r>
      <w:r>
        <w:rPr>
          <w:spacing w:val="-1"/>
        </w:rPr>
        <w:t xml:space="preserve"> evaluation</w:t>
      </w:r>
      <w:r>
        <w:t xml:space="preserve"> </w:t>
      </w:r>
      <w:r>
        <w:rPr>
          <w:spacing w:val="-1"/>
        </w:rPr>
        <w:t>of</w:t>
      </w:r>
      <w:r>
        <w:rPr>
          <w:spacing w:val="5"/>
        </w:rPr>
        <w:t xml:space="preserve"> </w:t>
      </w:r>
      <w:r>
        <w:t>monitoring</w:t>
      </w:r>
      <w:r>
        <w:rPr>
          <w:spacing w:val="1"/>
        </w:rPr>
        <w:t xml:space="preserve"> </w:t>
      </w:r>
      <w:r>
        <w:rPr>
          <w:spacing w:val="-1"/>
        </w:rPr>
        <w:t xml:space="preserve">results </w:t>
      </w:r>
      <w:r>
        <w:t>and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experience</w:t>
      </w:r>
      <w:r>
        <w:rPr>
          <w:spacing w:val="3"/>
        </w:rPr>
        <w:t xml:space="preserve"> </w:t>
      </w:r>
      <w:r>
        <w:rPr>
          <w:spacing w:val="-1"/>
        </w:rPr>
        <w:t xml:space="preserve">of </w:t>
      </w:r>
      <w:r>
        <w:t>what</w:t>
      </w:r>
      <w:r>
        <w:rPr>
          <w:spacing w:val="66"/>
          <w:w w:val="99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worked</w:t>
      </w:r>
      <w:r>
        <w:rPr>
          <w:spacing w:val="-8"/>
        </w:rPr>
        <w:t xml:space="preserve"> </w:t>
      </w:r>
      <w:r>
        <w:t>well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rPr>
          <w:spacing w:val="-1"/>
        </w:rPr>
        <w:t>areas</w:t>
      </w:r>
      <w:r>
        <w:rPr>
          <w:spacing w:val="-8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rPr>
          <w:spacing w:val="-1"/>
        </w:rPr>
        <w:t>require</w:t>
      </w:r>
      <w:r>
        <w:rPr>
          <w:spacing w:val="-8"/>
        </w:rPr>
        <w:t xml:space="preserve"> </w:t>
      </w:r>
      <w:r>
        <w:rPr>
          <w:spacing w:val="-1"/>
        </w:rPr>
        <w:t>improvement.</w:t>
      </w:r>
    </w:p>
    <w:p w14:paraId="0CD7535B" w14:textId="77777777" w:rsidR="001418E5" w:rsidRDefault="001418E5">
      <w:pPr>
        <w:spacing w:before="5"/>
        <w:rPr>
          <w:rFonts w:ascii="Century Gothic" w:eastAsia="Century Gothic" w:hAnsi="Century Gothic" w:cs="Century Gothic"/>
          <w:sz w:val="9"/>
          <w:szCs w:val="9"/>
        </w:rPr>
      </w:pPr>
    </w:p>
    <w:p w14:paraId="0CD7535C" w14:textId="77777777" w:rsidR="001418E5" w:rsidRDefault="00F34B3E">
      <w:pPr>
        <w:spacing w:line="200" w:lineRule="atLeast"/>
        <w:ind w:left="1014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 w:eastAsia="Century Gothic" w:hAnsi="Century Gothic" w:cs="Century Gothic"/>
          <w:noProof/>
          <w:sz w:val="20"/>
          <w:szCs w:val="20"/>
          <w:lang w:val="en-AU" w:eastAsia="en-AU"/>
        </w:rPr>
        <w:drawing>
          <wp:inline distT="0" distB="0" distL="0" distR="0" wp14:anchorId="0CD7542C" wp14:editId="0CD7542D">
            <wp:extent cx="4754216" cy="4405503"/>
            <wp:effectExtent l="0" t="0" r="0" b="0"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216" cy="440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535D" w14:textId="77777777" w:rsidR="001418E5" w:rsidRDefault="00F34B3E">
      <w:pPr>
        <w:spacing w:before="87"/>
        <w:ind w:left="118"/>
        <w:jc w:val="both"/>
        <w:rPr>
          <w:rFonts w:ascii="Century Gothic" w:eastAsia="Century Gothic" w:hAnsi="Century Gothic" w:cs="Century Gothic"/>
          <w:sz w:val="20"/>
          <w:szCs w:val="20"/>
        </w:rPr>
      </w:pPr>
      <w:r>
        <w:rPr>
          <w:rFonts w:ascii="Century Gothic"/>
          <w:b/>
          <w:sz w:val="20"/>
        </w:rPr>
        <w:t>Figure</w:t>
      </w:r>
      <w:r>
        <w:rPr>
          <w:rFonts w:ascii="Century Gothic"/>
          <w:b/>
          <w:spacing w:val="-9"/>
          <w:sz w:val="20"/>
        </w:rPr>
        <w:t xml:space="preserve"> </w:t>
      </w:r>
      <w:r>
        <w:rPr>
          <w:rFonts w:ascii="Century Gothic"/>
          <w:b/>
          <w:sz w:val="20"/>
        </w:rPr>
        <w:t>7</w:t>
      </w:r>
      <w:r>
        <w:rPr>
          <w:rFonts w:ascii="Century Gothic"/>
          <w:sz w:val="20"/>
        </w:rPr>
        <w:t>: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pacing w:val="-1"/>
          <w:sz w:val="20"/>
        </w:rPr>
        <w:t>The</w:t>
      </w:r>
      <w:r>
        <w:rPr>
          <w:rFonts w:ascii="Century Gothic"/>
          <w:spacing w:val="-9"/>
          <w:sz w:val="20"/>
        </w:rPr>
        <w:t xml:space="preserve"> </w:t>
      </w:r>
      <w:r>
        <w:rPr>
          <w:rFonts w:ascii="Century Gothic"/>
          <w:sz w:val="20"/>
        </w:rPr>
        <w:t>adaptive</w:t>
      </w:r>
      <w:r>
        <w:rPr>
          <w:rFonts w:ascii="Century Gothic"/>
          <w:spacing w:val="-8"/>
          <w:sz w:val="20"/>
        </w:rPr>
        <w:t xml:space="preserve"> </w:t>
      </w:r>
      <w:r>
        <w:rPr>
          <w:rFonts w:ascii="Century Gothic"/>
          <w:sz w:val="20"/>
        </w:rPr>
        <w:t>management</w:t>
      </w:r>
      <w:r>
        <w:rPr>
          <w:rFonts w:ascii="Century Gothic"/>
          <w:spacing w:val="-7"/>
          <w:sz w:val="20"/>
        </w:rPr>
        <w:t xml:space="preserve"> </w:t>
      </w:r>
      <w:r>
        <w:rPr>
          <w:rFonts w:ascii="Century Gothic"/>
          <w:spacing w:val="-1"/>
          <w:sz w:val="20"/>
        </w:rPr>
        <w:t>cycle</w:t>
      </w:r>
    </w:p>
    <w:p w14:paraId="0CD7535E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35F" w14:textId="77777777" w:rsidR="001418E5" w:rsidRDefault="001418E5">
      <w:pPr>
        <w:spacing w:before="11"/>
        <w:rPr>
          <w:rFonts w:ascii="Century Gothic" w:eastAsia="Century Gothic" w:hAnsi="Century Gothic" w:cs="Century Gothic"/>
          <w:sz w:val="27"/>
          <w:szCs w:val="27"/>
        </w:rPr>
      </w:pPr>
    </w:p>
    <w:p w14:paraId="0CD75360" w14:textId="77777777" w:rsidR="001418E5" w:rsidRDefault="00F34B3E">
      <w:pPr>
        <w:pStyle w:val="BodyText"/>
        <w:spacing w:before="0"/>
        <w:ind w:right="121"/>
        <w:jc w:val="both"/>
      </w:pPr>
      <w:r>
        <w:rPr>
          <w:spacing w:val="-1"/>
        </w:rPr>
        <w:t>The</w:t>
      </w:r>
      <w:r>
        <w:rPr>
          <w:spacing w:val="14"/>
        </w:rPr>
        <w:t xml:space="preserve"> </w:t>
      </w:r>
      <w:r>
        <w:t>practice</w:t>
      </w:r>
      <w:r>
        <w:rPr>
          <w:spacing w:val="14"/>
        </w:rPr>
        <w:t xml:space="preserve"> </w:t>
      </w:r>
      <w:r>
        <w:rPr>
          <w:spacing w:val="-1"/>
        </w:rPr>
        <w:t>of</w:t>
      </w:r>
      <w:r>
        <w:rPr>
          <w:spacing w:val="14"/>
        </w:rPr>
        <w:t xml:space="preserve"> </w:t>
      </w:r>
      <w:r>
        <w:t>environmental</w:t>
      </w:r>
      <w:r>
        <w:rPr>
          <w:spacing w:val="12"/>
        </w:rPr>
        <w:t xml:space="preserve"> </w:t>
      </w:r>
      <w:r>
        <w:t>water</w:t>
      </w:r>
      <w:r>
        <w:rPr>
          <w:spacing w:val="15"/>
        </w:rPr>
        <w:t xml:space="preserve"> </w:t>
      </w:r>
      <w:r>
        <w:t>management</w:t>
      </w:r>
      <w:r>
        <w:rPr>
          <w:spacing w:val="15"/>
        </w:rPr>
        <w:t xml:space="preserve"> </w:t>
      </w:r>
      <w:r>
        <w:t>will</w:t>
      </w:r>
      <w:r>
        <w:rPr>
          <w:spacing w:val="14"/>
        </w:rPr>
        <w:t xml:space="preserve"> </w:t>
      </w:r>
      <w:r>
        <w:rPr>
          <w:spacing w:val="-1"/>
        </w:rPr>
        <w:t>continue</w:t>
      </w:r>
      <w:r>
        <w:rPr>
          <w:spacing w:val="15"/>
        </w:rPr>
        <w:t xml:space="preserve"> </w:t>
      </w:r>
      <w:r>
        <w:t>to</w:t>
      </w:r>
      <w:r>
        <w:rPr>
          <w:spacing w:val="13"/>
        </w:rPr>
        <w:t xml:space="preserve"> </w:t>
      </w:r>
      <w:r>
        <w:rPr>
          <w:spacing w:val="-1"/>
        </w:rPr>
        <w:t>evolve</w:t>
      </w:r>
      <w:r>
        <w:rPr>
          <w:spacing w:val="14"/>
        </w:rPr>
        <w:t xml:space="preserve"> </w:t>
      </w:r>
      <w:r>
        <w:t>through</w:t>
      </w:r>
      <w:r>
        <w:rPr>
          <w:spacing w:val="16"/>
        </w:rPr>
        <w:t xml:space="preserve"> </w:t>
      </w:r>
      <w:r>
        <w:t>the</w:t>
      </w:r>
      <w:r>
        <w:rPr>
          <w:spacing w:val="36"/>
          <w:w w:val="99"/>
        </w:rPr>
        <w:t xml:space="preserve"> </w:t>
      </w:r>
      <w:r>
        <w:t>development</w:t>
      </w:r>
      <w:r>
        <w:rPr>
          <w:spacing w:val="41"/>
        </w:rPr>
        <w:t xml:space="preserve"> </w:t>
      </w:r>
      <w:r>
        <w:rPr>
          <w:spacing w:val="-1"/>
        </w:rPr>
        <w:t>of</w:t>
      </w:r>
      <w:r>
        <w:rPr>
          <w:spacing w:val="41"/>
        </w:rPr>
        <w:t xml:space="preserve"> </w:t>
      </w:r>
      <w:r>
        <w:rPr>
          <w:spacing w:val="-1"/>
        </w:rPr>
        <w:t>innovative</w:t>
      </w:r>
      <w:r>
        <w:rPr>
          <w:spacing w:val="40"/>
        </w:rPr>
        <w:t xml:space="preserve"> </w:t>
      </w:r>
      <w:r>
        <w:t>and</w:t>
      </w:r>
      <w:r>
        <w:rPr>
          <w:spacing w:val="40"/>
        </w:rPr>
        <w:t xml:space="preserve"> </w:t>
      </w:r>
      <w:r>
        <w:t>flexible</w:t>
      </w:r>
      <w:r>
        <w:rPr>
          <w:spacing w:val="40"/>
        </w:rPr>
        <w:t xml:space="preserve"> </w:t>
      </w:r>
      <w:r>
        <w:rPr>
          <w:spacing w:val="-1"/>
        </w:rPr>
        <w:t>approaches.</w:t>
      </w:r>
      <w:r>
        <w:rPr>
          <w:spacing w:val="39"/>
        </w:rPr>
        <w:t xml:space="preserve"> </w:t>
      </w:r>
      <w:r>
        <w:rPr>
          <w:spacing w:val="-1"/>
        </w:rPr>
        <w:t>This</w:t>
      </w:r>
      <w:r>
        <w:rPr>
          <w:spacing w:val="39"/>
        </w:rPr>
        <w:t xml:space="preserve"> </w:t>
      </w:r>
      <w:r>
        <w:t>will</w:t>
      </w:r>
      <w:r>
        <w:rPr>
          <w:spacing w:val="38"/>
        </w:rPr>
        <w:t xml:space="preserve"> </w:t>
      </w:r>
      <w:r>
        <w:t>help</w:t>
      </w:r>
      <w:r>
        <w:rPr>
          <w:spacing w:val="40"/>
        </w:rPr>
        <w:t xml:space="preserve"> </w:t>
      </w:r>
      <w:r>
        <w:rPr>
          <w:spacing w:val="-1"/>
        </w:rPr>
        <w:t>maximise</w:t>
      </w:r>
      <w:r>
        <w:rPr>
          <w:spacing w:val="40"/>
        </w:rPr>
        <w:t xml:space="preserve"> </w:t>
      </w:r>
      <w:r>
        <w:rPr>
          <w:spacing w:val="-1"/>
        </w:rPr>
        <w:t>environmental</w:t>
      </w:r>
      <w:r>
        <w:rPr>
          <w:spacing w:val="81"/>
          <w:w w:val="99"/>
        </w:rPr>
        <w:t xml:space="preserve"> </w:t>
      </w:r>
      <w:r>
        <w:rPr>
          <w:spacing w:val="-1"/>
        </w:rPr>
        <w:t>outcomes</w:t>
      </w:r>
      <w:r>
        <w:rPr>
          <w:spacing w:val="-11"/>
        </w:rPr>
        <w:t xml:space="preserve"> </w:t>
      </w:r>
      <w:r>
        <w:t>despite</w:t>
      </w:r>
      <w:r>
        <w:rPr>
          <w:spacing w:val="-10"/>
        </w:rPr>
        <w:t xml:space="preserve"> </w:t>
      </w:r>
      <w:r>
        <w:t>uncertainty</w:t>
      </w:r>
      <w:r>
        <w:rPr>
          <w:spacing w:val="-12"/>
        </w:rPr>
        <w:t xml:space="preserve"> </w:t>
      </w:r>
      <w:r>
        <w:rPr>
          <w:spacing w:val="-1"/>
        </w:rPr>
        <w:t>over</w:t>
      </w:r>
      <w:r>
        <w:rPr>
          <w:spacing w:val="-10"/>
        </w:rPr>
        <w:t xml:space="preserve"> </w:t>
      </w:r>
      <w:r>
        <w:rPr>
          <w:spacing w:val="-1"/>
        </w:rPr>
        <w:t>future</w:t>
      </w:r>
      <w:r>
        <w:rPr>
          <w:spacing w:val="-8"/>
        </w:rPr>
        <w:t xml:space="preserve"> </w:t>
      </w:r>
      <w:r>
        <w:t>conditions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changing</w:t>
      </w:r>
      <w:r>
        <w:rPr>
          <w:spacing w:val="-10"/>
        </w:rPr>
        <w:t xml:space="preserve"> </w:t>
      </w:r>
      <w:r>
        <w:rPr>
          <w:spacing w:val="-1"/>
        </w:rPr>
        <w:t>circumstances.</w:t>
      </w:r>
    </w:p>
    <w:p w14:paraId="0CD75361" w14:textId="77777777" w:rsidR="001418E5" w:rsidRDefault="001418E5">
      <w:pPr>
        <w:jc w:val="both"/>
        <w:sectPr w:rsidR="001418E5">
          <w:pgSz w:w="11910" w:h="16840"/>
          <w:pgMar w:top="840" w:right="1160" w:bottom="860" w:left="1300" w:header="0" w:footer="652" w:gutter="0"/>
          <w:cols w:space="720"/>
        </w:sectPr>
      </w:pPr>
    </w:p>
    <w:p w14:paraId="0CD75362" w14:textId="77777777" w:rsidR="001418E5" w:rsidRDefault="00F34B3E">
      <w:pPr>
        <w:pStyle w:val="Heading1"/>
        <w:ind w:left="398" w:right="1118" w:firstLine="0"/>
        <w:rPr>
          <w:b w:val="0"/>
          <w:bCs w:val="0"/>
        </w:rPr>
      </w:pPr>
      <w:bookmarkStart w:id="38" w:name="_bookmark37"/>
      <w:bookmarkEnd w:id="38"/>
      <w:r>
        <w:rPr>
          <w:color w:val="5F4879"/>
          <w:spacing w:val="-1"/>
        </w:rPr>
        <w:lastRenderedPageBreak/>
        <w:t>Attachment</w:t>
      </w:r>
      <w:r>
        <w:rPr>
          <w:color w:val="5F4879"/>
          <w:spacing w:val="-14"/>
        </w:rPr>
        <w:t xml:space="preserve"> </w:t>
      </w:r>
      <w:r>
        <w:rPr>
          <w:color w:val="5F4879"/>
        </w:rPr>
        <w:t>A:</w:t>
      </w:r>
      <w:r>
        <w:rPr>
          <w:color w:val="5F4879"/>
          <w:spacing w:val="-14"/>
        </w:rPr>
        <w:t xml:space="preserve"> </w:t>
      </w:r>
      <w:r>
        <w:rPr>
          <w:color w:val="5F4879"/>
          <w:spacing w:val="-1"/>
        </w:rPr>
        <w:t>Basin</w:t>
      </w:r>
      <w:r>
        <w:rPr>
          <w:rFonts w:cs="Calibri"/>
          <w:color w:val="5F4879"/>
          <w:spacing w:val="-1"/>
        </w:rPr>
        <w:t>–</w:t>
      </w:r>
      <w:r>
        <w:rPr>
          <w:color w:val="5F4879"/>
          <w:spacing w:val="-1"/>
        </w:rPr>
        <w:t>wide</w:t>
      </w:r>
      <w:r>
        <w:rPr>
          <w:color w:val="5F4879"/>
          <w:spacing w:val="-13"/>
        </w:rPr>
        <w:t xml:space="preserve"> </w:t>
      </w:r>
      <w:r>
        <w:rPr>
          <w:color w:val="5F4879"/>
          <w:spacing w:val="-1"/>
        </w:rPr>
        <w:t>environmental</w:t>
      </w:r>
      <w:r>
        <w:rPr>
          <w:color w:val="5F4879"/>
          <w:spacing w:val="41"/>
          <w:w w:val="99"/>
        </w:rPr>
        <w:t xml:space="preserve"> </w:t>
      </w:r>
      <w:r>
        <w:rPr>
          <w:color w:val="5F4879"/>
          <w:spacing w:val="-1"/>
        </w:rPr>
        <w:t>watering</w:t>
      </w:r>
      <w:r>
        <w:rPr>
          <w:color w:val="5F4879"/>
          <w:spacing w:val="-33"/>
        </w:rPr>
        <w:t xml:space="preserve"> </w:t>
      </w:r>
      <w:r>
        <w:rPr>
          <w:color w:val="5F4879"/>
          <w:spacing w:val="-1"/>
        </w:rPr>
        <w:t>strategy</w:t>
      </w:r>
    </w:p>
    <w:p w14:paraId="0CD75363" w14:textId="5805F51E" w:rsidR="001418E5" w:rsidRDefault="00F34B3E">
      <w:pPr>
        <w:pStyle w:val="BodyText"/>
        <w:spacing w:before="123"/>
        <w:ind w:left="398" w:right="1118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269928" behindDoc="1" locked="0" layoutInCell="1" allowOverlap="1" wp14:anchorId="0CD7542E" wp14:editId="75FBCD75">
                <wp:simplePos x="0" y="0"/>
                <wp:positionH relativeFrom="page">
                  <wp:posOffset>5789295</wp:posOffset>
                </wp:positionH>
                <wp:positionV relativeFrom="paragraph">
                  <wp:posOffset>1362710</wp:posOffset>
                </wp:positionV>
                <wp:extent cx="1507490" cy="777875"/>
                <wp:effectExtent l="0" t="1905" r="0" b="1270"/>
                <wp:wrapNone/>
                <wp:docPr id="37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07490" cy="777875"/>
                          <a:chOff x="9117" y="2146"/>
                          <a:chExt cx="2374" cy="1225"/>
                        </a:xfrm>
                      </wpg:grpSpPr>
                      <wpg:grpSp>
                        <wpg:cNvPr id="38" name="Group 32"/>
                        <wpg:cNvGrpSpPr>
                          <a:grpSpLocks/>
                        </wpg:cNvGrpSpPr>
                        <wpg:grpSpPr bwMode="auto">
                          <a:xfrm>
                            <a:off x="9117" y="2146"/>
                            <a:ext cx="2374" cy="221"/>
                            <a:chOff x="9117" y="2146"/>
                            <a:chExt cx="2374" cy="221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9117" y="2146"/>
                              <a:ext cx="2374" cy="221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374"/>
                                <a:gd name="T2" fmla="+- 0 2367 2146"/>
                                <a:gd name="T3" fmla="*/ 2367 h 221"/>
                                <a:gd name="T4" fmla="+- 0 11491 9117"/>
                                <a:gd name="T5" fmla="*/ T4 w 2374"/>
                                <a:gd name="T6" fmla="+- 0 2367 2146"/>
                                <a:gd name="T7" fmla="*/ 2367 h 221"/>
                                <a:gd name="T8" fmla="+- 0 11491 9117"/>
                                <a:gd name="T9" fmla="*/ T8 w 2374"/>
                                <a:gd name="T10" fmla="+- 0 2146 2146"/>
                                <a:gd name="T11" fmla="*/ 2146 h 221"/>
                                <a:gd name="T12" fmla="+- 0 9117 9117"/>
                                <a:gd name="T13" fmla="*/ T12 w 2374"/>
                                <a:gd name="T14" fmla="+- 0 2146 2146"/>
                                <a:gd name="T15" fmla="*/ 2146 h 221"/>
                                <a:gd name="T16" fmla="+- 0 9117 9117"/>
                                <a:gd name="T17" fmla="*/ T16 w 2374"/>
                                <a:gd name="T18" fmla="+- 0 2367 2146"/>
                                <a:gd name="T19" fmla="*/ 236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4" h="221">
                                  <a:moveTo>
                                    <a:pt x="0" y="221"/>
                                  </a:moveTo>
                                  <a:lnTo>
                                    <a:pt x="2374" y="221"/>
                                  </a:lnTo>
                                  <a:lnTo>
                                    <a:pt x="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0"/>
                        <wpg:cNvGrpSpPr>
                          <a:grpSpLocks/>
                        </wpg:cNvGrpSpPr>
                        <wpg:grpSpPr bwMode="auto">
                          <a:xfrm>
                            <a:off x="9117" y="2367"/>
                            <a:ext cx="2374" cy="221"/>
                            <a:chOff x="9117" y="2367"/>
                            <a:chExt cx="2374" cy="221"/>
                          </a:xfrm>
                        </wpg:grpSpPr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9117" y="2367"/>
                              <a:ext cx="2374" cy="221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374"/>
                                <a:gd name="T2" fmla="+- 0 2587 2367"/>
                                <a:gd name="T3" fmla="*/ 2587 h 221"/>
                                <a:gd name="T4" fmla="+- 0 11491 9117"/>
                                <a:gd name="T5" fmla="*/ T4 w 2374"/>
                                <a:gd name="T6" fmla="+- 0 2587 2367"/>
                                <a:gd name="T7" fmla="*/ 2587 h 221"/>
                                <a:gd name="T8" fmla="+- 0 11491 9117"/>
                                <a:gd name="T9" fmla="*/ T8 w 2374"/>
                                <a:gd name="T10" fmla="+- 0 2367 2367"/>
                                <a:gd name="T11" fmla="*/ 2367 h 221"/>
                                <a:gd name="T12" fmla="+- 0 9117 9117"/>
                                <a:gd name="T13" fmla="*/ T12 w 2374"/>
                                <a:gd name="T14" fmla="+- 0 2367 2367"/>
                                <a:gd name="T15" fmla="*/ 2367 h 221"/>
                                <a:gd name="T16" fmla="+- 0 9117 9117"/>
                                <a:gd name="T17" fmla="*/ T16 w 2374"/>
                                <a:gd name="T18" fmla="+- 0 2587 2367"/>
                                <a:gd name="T19" fmla="*/ 2587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4" h="221">
                                  <a:moveTo>
                                    <a:pt x="0" y="220"/>
                                  </a:moveTo>
                                  <a:lnTo>
                                    <a:pt x="2374" y="220"/>
                                  </a:lnTo>
                                  <a:lnTo>
                                    <a:pt x="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8"/>
                        <wpg:cNvGrpSpPr>
                          <a:grpSpLocks/>
                        </wpg:cNvGrpSpPr>
                        <wpg:grpSpPr bwMode="auto">
                          <a:xfrm>
                            <a:off x="9117" y="2587"/>
                            <a:ext cx="2374" cy="222"/>
                            <a:chOff x="9117" y="2587"/>
                            <a:chExt cx="2374" cy="222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9117" y="2587"/>
                              <a:ext cx="2374" cy="222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374"/>
                                <a:gd name="T2" fmla="+- 0 2809 2587"/>
                                <a:gd name="T3" fmla="*/ 2809 h 222"/>
                                <a:gd name="T4" fmla="+- 0 11491 9117"/>
                                <a:gd name="T5" fmla="*/ T4 w 2374"/>
                                <a:gd name="T6" fmla="+- 0 2809 2587"/>
                                <a:gd name="T7" fmla="*/ 2809 h 222"/>
                                <a:gd name="T8" fmla="+- 0 11491 9117"/>
                                <a:gd name="T9" fmla="*/ T8 w 2374"/>
                                <a:gd name="T10" fmla="+- 0 2587 2587"/>
                                <a:gd name="T11" fmla="*/ 2587 h 222"/>
                                <a:gd name="T12" fmla="+- 0 9117 9117"/>
                                <a:gd name="T13" fmla="*/ T12 w 2374"/>
                                <a:gd name="T14" fmla="+- 0 2587 2587"/>
                                <a:gd name="T15" fmla="*/ 2587 h 222"/>
                                <a:gd name="T16" fmla="+- 0 9117 9117"/>
                                <a:gd name="T17" fmla="*/ T16 w 2374"/>
                                <a:gd name="T18" fmla="+- 0 2809 2587"/>
                                <a:gd name="T19" fmla="*/ 2809 h 2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4" h="222">
                                  <a:moveTo>
                                    <a:pt x="0" y="222"/>
                                  </a:moveTo>
                                  <a:lnTo>
                                    <a:pt x="2374" y="222"/>
                                  </a:lnTo>
                                  <a:lnTo>
                                    <a:pt x="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6"/>
                        <wpg:cNvGrpSpPr>
                          <a:grpSpLocks/>
                        </wpg:cNvGrpSpPr>
                        <wpg:grpSpPr bwMode="auto">
                          <a:xfrm>
                            <a:off x="9117" y="2809"/>
                            <a:ext cx="2374" cy="221"/>
                            <a:chOff x="9117" y="2809"/>
                            <a:chExt cx="2374" cy="221"/>
                          </a:xfrm>
                        </wpg:grpSpPr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9117" y="2809"/>
                              <a:ext cx="2374" cy="221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374"/>
                                <a:gd name="T2" fmla="+- 0 3030 2809"/>
                                <a:gd name="T3" fmla="*/ 3030 h 221"/>
                                <a:gd name="T4" fmla="+- 0 11491 9117"/>
                                <a:gd name="T5" fmla="*/ T4 w 2374"/>
                                <a:gd name="T6" fmla="+- 0 3030 2809"/>
                                <a:gd name="T7" fmla="*/ 3030 h 221"/>
                                <a:gd name="T8" fmla="+- 0 11491 9117"/>
                                <a:gd name="T9" fmla="*/ T8 w 2374"/>
                                <a:gd name="T10" fmla="+- 0 2809 2809"/>
                                <a:gd name="T11" fmla="*/ 2809 h 221"/>
                                <a:gd name="T12" fmla="+- 0 9117 9117"/>
                                <a:gd name="T13" fmla="*/ T12 w 2374"/>
                                <a:gd name="T14" fmla="+- 0 2809 2809"/>
                                <a:gd name="T15" fmla="*/ 2809 h 221"/>
                                <a:gd name="T16" fmla="+- 0 9117 9117"/>
                                <a:gd name="T17" fmla="*/ T16 w 2374"/>
                                <a:gd name="T18" fmla="+- 0 3030 2809"/>
                                <a:gd name="T19" fmla="*/ 3030 h 22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4" h="221">
                                  <a:moveTo>
                                    <a:pt x="0" y="221"/>
                                  </a:moveTo>
                                  <a:lnTo>
                                    <a:pt x="2374" y="221"/>
                                  </a:lnTo>
                                  <a:lnTo>
                                    <a:pt x="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9117" y="3030"/>
                            <a:ext cx="2374" cy="341"/>
                            <a:chOff x="9117" y="3030"/>
                            <a:chExt cx="2374" cy="341"/>
                          </a:xfrm>
                        </wpg:grpSpPr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9117" y="3030"/>
                              <a:ext cx="2374" cy="341"/>
                            </a:xfrm>
                            <a:custGeom>
                              <a:avLst/>
                              <a:gdLst>
                                <a:gd name="T0" fmla="+- 0 9117 9117"/>
                                <a:gd name="T1" fmla="*/ T0 w 2374"/>
                                <a:gd name="T2" fmla="+- 0 3370 3030"/>
                                <a:gd name="T3" fmla="*/ 3370 h 341"/>
                                <a:gd name="T4" fmla="+- 0 11491 9117"/>
                                <a:gd name="T5" fmla="*/ T4 w 2374"/>
                                <a:gd name="T6" fmla="+- 0 3370 3030"/>
                                <a:gd name="T7" fmla="*/ 3370 h 341"/>
                                <a:gd name="T8" fmla="+- 0 11491 9117"/>
                                <a:gd name="T9" fmla="*/ T8 w 2374"/>
                                <a:gd name="T10" fmla="+- 0 3030 3030"/>
                                <a:gd name="T11" fmla="*/ 3030 h 341"/>
                                <a:gd name="T12" fmla="+- 0 9117 9117"/>
                                <a:gd name="T13" fmla="*/ T12 w 2374"/>
                                <a:gd name="T14" fmla="+- 0 3030 3030"/>
                                <a:gd name="T15" fmla="*/ 3030 h 341"/>
                                <a:gd name="T16" fmla="+- 0 9117 9117"/>
                                <a:gd name="T17" fmla="*/ T16 w 2374"/>
                                <a:gd name="T18" fmla="+- 0 3370 3030"/>
                                <a:gd name="T19" fmla="*/ 3370 h 3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74" h="341">
                                  <a:moveTo>
                                    <a:pt x="0" y="340"/>
                                  </a:moveTo>
                                  <a:lnTo>
                                    <a:pt x="2374" y="340"/>
                                  </a:lnTo>
                                  <a:lnTo>
                                    <a:pt x="23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1A0C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E8D92" id="Group 23" o:spid="_x0000_s1026" style="position:absolute;margin-left:455.85pt;margin-top:107.3pt;width:118.7pt;height:61.25pt;z-index:-46552;mso-position-horizontal-relative:page" coordorigin="9117,2146" coordsize="2374,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">
                <v:group id="Group 32" o:spid="_x0000_s1027" style="position:absolute;left:9117;top:2146;width:2374;height:221" coordorigin="9117,2146" coordsize="237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33" o:spid="_x0000_s1028" style="position:absolute;left:9117;top:2146;width:2374;height:221;visibility:visible;mso-wrap-style:square;v-text-anchor:top" coordsize="237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NZrMUA&#10;AADbAAAADwAAAGRycy9kb3ducmV2LnhtbESP3WrCQBSE7wu+w3KE3hTd9AfRmI3YltIiIhh9gGP2&#10;mASzZ9PsNsa37wqCl8PMfMMki97UoqPWVZYVPI8jEMS51RUXCva7r9EUhPPIGmvLpOBCDhbp4CHB&#10;WNszb6nLfCEChF2MCkrvm1hKl5dk0I1tQxy8o20N+iDbQuoWzwFuavkSRRNpsOKwUGJDHyXlp+zP&#10;KFi/r/s3nNjD0/fnhg6X7ncl7Uqpx2G/nIPw1Pt7+Nb+0QpeZ3D9En6AT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1msxQAAANsAAAAPAAAAAAAAAAAAAAAAAJgCAABkcnMv&#10;ZG93bnJldi54bWxQSwUGAAAAAAQABAD1AAAAigMAAAAA&#10;" path="m,221r2374,l2374,,,,,221xe" fillcolor="#b1a0c6" stroked="f">
                    <v:path arrowok="t" o:connecttype="custom" o:connectlocs="0,2367;2374,2367;2374,2146;0,2146;0,2367" o:connectangles="0,0,0,0,0"/>
                  </v:shape>
                </v:group>
                <v:group id="Group 30" o:spid="_x0000_s1029" style="position:absolute;left:9117;top:2367;width:2374;height:221" coordorigin="9117,2367" coordsize="237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1" o:spid="_x0000_s1030" style="position:absolute;left:9117;top:2367;width:2374;height:221;visibility:visible;mso-wrap-style:square;v-text-anchor:top" coordsize="237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Mm18MA&#10;AADbAAAADwAAAGRycy9kb3ducmV2LnhtbESP3YrCMBSE7xd8h3AEb0RTRUSqUfxBFJGFVR/g2Bzb&#10;YnNSm1jr228WhL0cZuYbZrZoTCFqqlxuWcGgH4EgTqzOOVVwOW97ExDOI2ssLJOCNzlYzFtfM4y1&#10;ffEP1SefigBhF6OCzPsyltIlGRl0fVsSB+9mK4M+yCqVusJXgJtCDqNoLA3mHBYyLGmdUXI/PY2C&#10;4+rYjHBsr93d5puu7/pxkPagVKfdLKcgPDX+P/xp77WC0QD+voQfIO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Mm18MAAADbAAAADwAAAAAAAAAAAAAAAACYAgAAZHJzL2Rv&#10;d25yZXYueG1sUEsFBgAAAAAEAAQA9QAAAIgDAAAAAA==&#10;" path="m,220r2374,l2374,,,,,220xe" fillcolor="#b1a0c6" stroked="f">
                    <v:path arrowok="t" o:connecttype="custom" o:connectlocs="0,2587;2374,2587;2374,2367;0,2367;0,2587" o:connectangles="0,0,0,0,0"/>
                  </v:shape>
                </v:group>
                <v:group id="Group 28" o:spid="_x0000_s1031" style="position:absolute;left:9117;top:2587;width:2374;height:222" coordorigin="9117,2587" coordsize="2374,2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32" style="position:absolute;left:9117;top:2587;width:2374;height:222;visibility:visible;mso-wrap-style:square;v-text-anchor:top" coordsize="2374,2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Xfc8IA&#10;AADbAAAADwAAAGRycy9kb3ducmV2LnhtbESPT4vCMBTE7wv7HcIT9ramuotINYorCh7E/94fzbOt&#10;Ni+liW332xtB8DjMzG+Y8bQ1haipcrllBb1uBII4sTrnVMHpuPwegnAeWWNhmRT8k4Pp5PNjjLG2&#10;De+pPvhUBAi7GBVk3pexlC7JyKDr2pI4eBdbGfRBVqnUFTYBbgrZj6KBNJhzWMiwpHlGye1wNwqu&#10;m+aPd+uBOy6u6/Oed7Ue2q1SX512NgLhqfXv8Ku90gp+f+D5JfwAO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Bd9zwgAAANsAAAAPAAAAAAAAAAAAAAAAAJgCAABkcnMvZG93&#10;bnJldi54bWxQSwUGAAAAAAQABAD1AAAAhwMAAAAA&#10;" path="m,222r2374,l2374,,,,,222xe" fillcolor="#b1a0c6" stroked="f">
                    <v:path arrowok="t" o:connecttype="custom" o:connectlocs="0,2809;2374,2809;2374,2587;0,2587;0,2809" o:connectangles="0,0,0,0,0"/>
                  </v:shape>
                </v:group>
                <v:group id="Group 26" o:spid="_x0000_s1033" style="position:absolute;left:9117;top:2809;width:2374;height:221" coordorigin="9117,2809" coordsize="2374,2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27" o:spid="_x0000_s1034" style="position:absolute;left:9117;top:2809;width:2374;height:221;visibility:visible;mso-wrap-style:square;v-text-anchor:top" coordsize="2374,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gg1MUA&#10;AADbAAAADwAAAGRycy9kb3ducmV2LnhtbESP3WrCQBSE7wu+w3KE3hTdtGiQ6CbYltISRPDnAY7Z&#10;YxLMnk2z2xjf3i0UejnMzDfMKhtMI3rqXG1ZwfM0AkFcWF1zqeB4+JgsQDiPrLGxTApu5CBLRw8r&#10;TLS98o76vS9FgLBLUEHlfZtI6YqKDLqpbYmDd7adQR9kV0rd4TXATSNfoiiWBmsOCxW29FZRcdn/&#10;GAWb180ww9ienj7ft3S69d+5tLlSj+NhvQThafD/4b/2l1Ywm8Pvl/ADZH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+CDUxQAAANsAAAAPAAAAAAAAAAAAAAAAAJgCAABkcnMv&#10;ZG93bnJldi54bWxQSwUGAAAAAAQABAD1AAAAigMAAAAA&#10;" path="m,221r2374,l2374,,,,,221xe" fillcolor="#b1a0c6" stroked="f">
                    <v:path arrowok="t" o:connecttype="custom" o:connectlocs="0,3030;2374,3030;2374,2809;0,2809;0,3030" o:connectangles="0,0,0,0,0"/>
                  </v:shape>
                </v:group>
                <v:group id="Group 24" o:spid="_x0000_s1035" style="position:absolute;left:9117;top:3030;width:2374;height:341" coordorigin="9117,3030" coordsize="2374,3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25" o:spid="_x0000_s1036" style="position:absolute;left:9117;top:3030;width:2374;height:341;visibility:visible;mso-wrap-style:square;v-text-anchor:top" coordsize="2374,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9ksYA&#10;AADbAAAADwAAAGRycy9kb3ducmV2LnhtbESPQWvCQBSE70L/w/IKvZS6sYgp0Y1IpSAFpdV48PbI&#10;PrMh2bchu9X477uFgsdhZr5hFsvBtuJCva8dK5iMExDEpdM1VwqKw8fLGwgfkDW2jknBjTws84fR&#10;AjPtrvxNl32oRISwz1CBCaHLpPSlIYt+7Dri6J1dbzFE2VdS93iNcNvK1ySZSYs1xwWDHb0bKpv9&#10;j1VwWm+3q/b4efjCnZmsn9Oi2NhGqafHYTUHEWgI9/B/e6MVTFP4+xJ/gMx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89ksYAAADbAAAADwAAAAAAAAAAAAAAAACYAgAAZHJz&#10;L2Rvd25yZXYueG1sUEsFBgAAAAAEAAQA9QAAAIsDAAAAAA==&#10;" path="m,340r2374,l2374,,,,,340xe" fillcolor="#b1a0c6" stroked="f">
                    <v:path arrowok="t" o:connecttype="custom" o:connectlocs="0,3370;2374,3370;2374,3030;0,3030;0,3370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The</w:t>
      </w:r>
      <w:r>
        <w:rPr>
          <w:spacing w:val="-8"/>
        </w:rPr>
        <w:t xml:space="preserve"> </w:t>
      </w:r>
      <w:r>
        <w:t>MDBA</w:t>
      </w:r>
      <w:r>
        <w:rPr>
          <w:spacing w:val="-11"/>
        </w:rPr>
        <w:t xml:space="preserve"> </w:t>
      </w:r>
      <w:r>
        <w:t>has</w:t>
      </w:r>
      <w:r>
        <w:rPr>
          <w:spacing w:val="-8"/>
        </w:rPr>
        <w:t xml:space="preserve"> </w:t>
      </w:r>
      <w:r>
        <w:t>identified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6"/>
        </w:rPr>
        <w:t xml:space="preserve"> </w:t>
      </w:r>
      <w:r>
        <w:rPr>
          <w:spacing w:val="-1"/>
        </w:rPr>
        <w:t>list</w:t>
      </w:r>
      <w:r>
        <w:rPr>
          <w:spacing w:val="-6"/>
        </w:rPr>
        <w:t xml:space="preserve"> </w:t>
      </w:r>
      <w:r>
        <w:rPr>
          <w:spacing w:val="-1"/>
        </w:rPr>
        <w:t>of</w:t>
      </w:r>
      <w:r>
        <w:rPr>
          <w:spacing w:val="-8"/>
        </w:rPr>
        <w:t xml:space="preserve"> </w:t>
      </w:r>
      <w:r>
        <w:rPr>
          <w:spacing w:val="-1"/>
        </w:rPr>
        <w:t>quantified</w:t>
      </w:r>
      <w:r>
        <w:rPr>
          <w:spacing w:val="-6"/>
        </w:rPr>
        <w:t xml:space="preserve"> </w:t>
      </w:r>
      <w:r>
        <w:t>expected</w:t>
      </w:r>
      <w:r>
        <w:rPr>
          <w:spacing w:val="-6"/>
        </w:rPr>
        <w:t xml:space="preserve"> </w:t>
      </w:r>
      <w:r>
        <w:t>environmental</w:t>
      </w:r>
      <w:r>
        <w:rPr>
          <w:spacing w:val="-8"/>
        </w:rPr>
        <w:t xml:space="preserve"> </w:t>
      </w:r>
      <w:r>
        <w:rPr>
          <w:spacing w:val="-1"/>
        </w:rPr>
        <w:t>outcomes</w:t>
      </w:r>
      <w:r>
        <w:rPr>
          <w:spacing w:val="-8"/>
        </w:rPr>
        <w:t xml:space="preserve"> </w:t>
      </w:r>
      <w:r>
        <w:t>that</w:t>
      </w:r>
      <w:r>
        <w:rPr>
          <w:spacing w:val="49"/>
          <w:w w:val="99"/>
        </w:rPr>
        <w:t xml:space="preserve"> </w:t>
      </w:r>
      <w:r>
        <w:t>can</w:t>
      </w:r>
      <w:r>
        <w:rPr>
          <w:spacing w:val="-8"/>
        </w:rPr>
        <w:t xml:space="preserve"> </w:t>
      </w:r>
      <w:r>
        <w:t>be</w:t>
      </w:r>
      <w:r>
        <w:rPr>
          <w:spacing w:val="-9"/>
        </w:rPr>
        <w:t xml:space="preserve"> </w:t>
      </w:r>
      <w:r>
        <w:t>achieved</w:t>
      </w:r>
      <w:r>
        <w:rPr>
          <w:spacing w:val="-8"/>
        </w:rPr>
        <w:t xml:space="preserve"> </w:t>
      </w:r>
      <w:r>
        <w:t>beyond</w:t>
      </w:r>
      <w:r>
        <w:rPr>
          <w:spacing w:val="-9"/>
        </w:rPr>
        <w:t xml:space="preserve"> </w:t>
      </w:r>
      <w:r>
        <w:rPr>
          <w:spacing w:val="-1"/>
        </w:rPr>
        <w:t>2019</w:t>
      </w:r>
      <w:r>
        <w:rPr>
          <w:spacing w:val="-7"/>
        </w:rPr>
        <w:t xml:space="preserve"> </w:t>
      </w:r>
      <w:r>
        <w:rPr>
          <w:spacing w:val="-1"/>
        </w:rPr>
        <w:t>through</w:t>
      </w:r>
      <w:r>
        <w:rPr>
          <w:spacing w:val="-8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Basin-wide</w:t>
      </w:r>
      <w:r>
        <w:rPr>
          <w:spacing w:val="-9"/>
        </w:rPr>
        <w:t xml:space="preserve"> </w:t>
      </w:r>
      <w:r>
        <w:t>environmental</w:t>
      </w:r>
      <w:r>
        <w:rPr>
          <w:spacing w:val="-10"/>
        </w:rPr>
        <w:t xml:space="preserve"> </w:t>
      </w:r>
      <w:r>
        <w:t>watering</w:t>
      </w:r>
      <w:r>
        <w:rPr>
          <w:spacing w:val="-9"/>
        </w:rPr>
        <w:t xml:space="preserve"> </w:t>
      </w:r>
      <w:r>
        <w:t>strategy</w:t>
      </w:r>
      <w:r>
        <w:rPr>
          <w:spacing w:val="22"/>
          <w:w w:val="99"/>
        </w:rPr>
        <w:t xml:space="preserve"> </w:t>
      </w:r>
      <w:r>
        <w:rPr>
          <w:spacing w:val="-1"/>
        </w:rPr>
        <w:t>(</w:t>
      </w:r>
      <w:hyperlink r:id="rId55">
        <w:r>
          <w:rPr>
            <w:color w:val="0000FF"/>
            <w:spacing w:val="-1"/>
            <w:u w:val="single" w:color="0000FF"/>
          </w:rPr>
          <w:t>http://www.mdba.gov.au/media-pubs/publications/basin-wide-environmental-watering-</w:t>
        </w:r>
      </w:hyperlink>
      <w:r>
        <w:rPr>
          <w:color w:val="0000FF"/>
          <w:w w:val="99"/>
        </w:rPr>
        <w:t xml:space="preserve"> </w:t>
      </w:r>
      <w:hyperlink r:id="rId56">
        <w:r>
          <w:rPr>
            <w:color w:val="0000FF"/>
            <w:w w:val="99"/>
          </w:rPr>
          <w:t xml:space="preserve">  </w:t>
        </w:r>
        <w:r>
          <w:rPr>
            <w:color w:val="0000FF"/>
            <w:u w:val="single" w:color="0000FF"/>
          </w:rPr>
          <w:t>strategy</w:t>
        </w:r>
      </w:hyperlink>
      <w:r>
        <w:t>).</w:t>
      </w:r>
    </w:p>
    <w:p w14:paraId="0CD75364" w14:textId="77777777" w:rsidR="001418E5" w:rsidRDefault="001418E5">
      <w:pPr>
        <w:spacing w:before="8"/>
        <w:rPr>
          <w:rFonts w:ascii="Century Gothic" w:eastAsia="Century Gothic" w:hAnsi="Century Gothic" w:cs="Century Gothic"/>
          <w:sz w:val="9"/>
          <w:szCs w:val="9"/>
        </w:rPr>
      </w:pPr>
    </w:p>
    <w:tbl>
      <w:tblPr>
        <w:tblW w:w="0" w:type="auto"/>
        <w:tblInd w:w="18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8"/>
        <w:gridCol w:w="2588"/>
        <w:gridCol w:w="2588"/>
        <w:gridCol w:w="2588"/>
      </w:tblGrid>
      <w:tr w:rsidR="001418E5" w14:paraId="0CD7536C" w14:textId="77777777">
        <w:trPr>
          <w:trHeight w:hRule="exact" w:val="830"/>
        </w:trPr>
        <w:tc>
          <w:tcPr>
            <w:tcW w:w="2588" w:type="dxa"/>
            <w:tcBorders>
              <w:top w:val="single" w:sz="5" w:space="0" w:color="000000"/>
              <w:left w:val="single" w:sz="35" w:space="0" w:color="B1A0C6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CD75365" w14:textId="77777777" w:rsidR="001418E5" w:rsidRDefault="00F34B3E">
            <w:pPr>
              <w:pStyle w:val="TableParagraph"/>
              <w:spacing w:before="127"/>
              <w:ind w:left="64" w:right="117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River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flows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connectivity</w:t>
            </w: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CD75366" w14:textId="77777777" w:rsidR="001418E5" w:rsidRDefault="001418E5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67" w14:textId="77777777" w:rsidR="001418E5" w:rsidRDefault="00F34B3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Vegetation</w:t>
            </w: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14:paraId="0CD75368" w14:textId="77777777" w:rsidR="001418E5" w:rsidRDefault="001418E5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69" w14:textId="77777777" w:rsidR="001418E5" w:rsidRDefault="00F34B3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Waterbirds</w:t>
            </w: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B1A0C6"/>
            </w:tcBorders>
            <w:shd w:val="clear" w:color="auto" w:fill="B1A0C6"/>
          </w:tcPr>
          <w:p w14:paraId="0CD7536A" w14:textId="77777777" w:rsidR="001418E5" w:rsidRDefault="001418E5">
            <w:pPr>
              <w:pStyle w:val="TableParagraph"/>
              <w:spacing w:before="5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6B" w14:textId="77777777" w:rsidR="001418E5" w:rsidRDefault="00F34B3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Fish</w:t>
            </w:r>
          </w:p>
        </w:tc>
      </w:tr>
      <w:tr w:rsidR="001418E5" w14:paraId="0CD75375" w14:textId="77777777">
        <w:trPr>
          <w:trHeight w:hRule="exact" w:val="1404"/>
        </w:trPr>
        <w:tc>
          <w:tcPr>
            <w:tcW w:w="2588" w:type="dxa"/>
            <w:tcBorders>
              <w:top w:val="single" w:sz="5" w:space="0" w:color="000000"/>
              <w:left w:val="single" w:sz="35" w:space="0" w:color="B1A0C6"/>
              <w:bottom w:val="single" w:sz="39" w:space="0" w:color="B1A0C6"/>
              <w:right w:val="single" w:sz="5" w:space="0" w:color="000000"/>
            </w:tcBorders>
            <w:shd w:val="clear" w:color="auto" w:fill="B1A0C6"/>
          </w:tcPr>
          <w:p w14:paraId="0CD7536D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0CD7536E" w14:textId="77777777" w:rsidR="001418E5" w:rsidRDefault="00F34B3E">
            <w:pPr>
              <w:pStyle w:val="TableParagraph"/>
              <w:ind w:left="64" w:right="18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connections</w:t>
            </w:r>
            <w:r>
              <w:rPr>
                <w:rFonts w:ascii="Century Gothic"/>
                <w:b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along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 between</w:t>
            </w:r>
            <w:r>
              <w:rPr>
                <w:rFonts w:ascii="Century Gothic"/>
                <w:b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rivers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their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floodplains</w:t>
            </w: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39" w:space="0" w:color="B1A0C6"/>
              <w:right w:val="single" w:sz="5" w:space="0" w:color="000000"/>
            </w:tcBorders>
            <w:shd w:val="clear" w:color="auto" w:fill="B1A0C6"/>
          </w:tcPr>
          <w:p w14:paraId="0CD7536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70" w14:textId="77777777" w:rsidR="001418E5" w:rsidRDefault="001418E5">
            <w:pPr>
              <w:pStyle w:val="TableParagraph"/>
              <w:spacing w:before="9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CD75371" w14:textId="77777777" w:rsidR="001418E5" w:rsidRDefault="00F34B3E">
            <w:pPr>
              <w:pStyle w:val="TableParagraph"/>
              <w:ind w:left="99" w:right="39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extent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improve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condition</w:t>
            </w: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39" w:space="0" w:color="B1A0C6"/>
              <w:right w:val="single" w:sz="5" w:space="0" w:color="000000"/>
            </w:tcBorders>
            <w:shd w:val="clear" w:color="auto" w:fill="B1A0C6"/>
          </w:tcPr>
          <w:p w14:paraId="0CD75372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5"/>
                <w:szCs w:val="15"/>
              </w:rPr>
            </w:pPr>
          </w:p>
          <w:p w14:paraId="0CD75373" w14:textId="77777777" w:rsidR="001418E5" w:rsidRDefault="00F34B3E">
            <w:pPr>
              <w:pStyle w:val="TableParagraph"/>
              <w:ind w:left="99" w:right="3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current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species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diversity,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improve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breeding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success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numbers</w:t>
            </w:r>
          </w:p>
        </w:tc>
        <w:tc>
          <w:tcPr>
            <w:tcW w:w="2588" w:type="dxa"/>
            <w:tcBorders>
              <w:top w:val="single" w:sz="5" w:space="0" w:color="000000"/>
              <w:left w:val="single" w:sz="5" w:space="0" w:color="000000"/>
              <w:bottom w:val="single" w:sz="39" w:space="0" w:color="B1A0C6"/>
              <w:right w:val="single" w:sz="35" w:space="0" w:color="B1A0C6"/>
            </w:tcBorders>
            <w:shd w:val="clear" w:color="auto" w:fill="B1A0C6"/>
          </w:tcPr>
          <w:p w14:paraId="0CD75374" w14:textId="77777777" w:rsidR="001418E5" w:rsidRDefault="00F34B3E">
            <w:pPr>
              <w:pStyle w:val="TableParagraph"/>
              <w:spacing w:before="82"/>
              <w:ind w:left="99" w:right="29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current</w:t>
            </w:r>
            <w:r>
              <w:rPr>
                <w:rFonts w:ascii="Century Gothic"/>
                <w:b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species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diversity,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extend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distributions,</w:t>
            </w:r>
            <w:r>
              <w:rPr>
                <w:rFonts w:ascii="Century Gothic"/>
                <w:b/>
                <w:spacing w:val="-12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improve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breeding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success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numbers</w:t>
            </w:r>
          </w:p>
        </w:tc>
      </w:tr>
      <w:tr w:rsidR="001418E5" w14:paraId="0CD753B8" w14:textId="77777777">
        <w:trPr>
          <w:trHeight w:hRule="exact" w:val="9285"/>
        </w:trPr>
        <w:tc>
          <w:tcPr>
            <w:tcW w:w="2588" w:type="dxa"/>
            <w:tcBorders>
              <w:top w:val="single" w:sz="39" w:space="0" w:color="B1A0C6"/>
              <w:left w:val="single" w:sz="34" w:space="0" w:color="B1A0C6"/>
              <w:bottom w:val="single" w:sz="5" w:space="0" w:color="000000"/>
              <w:right w:val="single" w:sz="5" w:space="0" w:color="000000"/>
            </w:tcBorders>
          </w:tcPr>
          <w:p w14:paraId="0CD75376" w14:textId="77777777" w:rsidR="001418E5" w:rsidRDefault="00F34B3E">
            <w:pPr>
              <w:pStyle w:val="TableParagraph"/>
              <w:spacing w:before="39"/>
              <w:ind w:left="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Maintained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base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flows:</w:t>
            </w:r>
          </w:p>
          <w:p w14:paraId="0CD75377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78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line="220" w:lineRule="exact"/>
              <w:ind w:right="381" w:hanging="1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at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 xml:space="preserve">60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cent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natural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levels</w:t>
            </w:r>
          </w:p>
          <w:p w14:paraId="0CD75379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7A" w14:textId="77777777" w:rsidR="001418E5" w:rsidRDefault="001418E5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7B" w14:textId="77777777" w:rsidR="001418E5" w:rsidRDefault="00F34B3E">
            <w:pPr>
              <w:pStyle w:val="TableParagraph"/>
              <w:ind w:left="6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overall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flow:</w:t>
            </w:r>
          </w:p>
          <w:p w14:paraId="0CD7537C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7D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line="218" w:lineRule="exact"/>
              <w:ind w:right="415" w:hanging="175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more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into</w:t>
            </w:r>
            <w:r>
              <w:rPr>
                <w:rFonts w:ascii="Century Gothic" w:eastAsia="Century Gothic" w:hAnsi="Century Gothic" w:cs="Century Gothic"/>
                <w:spacing w:val="27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Barwon–Darling</w:t>
            </w:r>
            <w:r>
              <w:rPr>
                <w:rFonts w:ascii="Century Gothic" w:eastAsia="Century Gothic" w:hAnsi="Century Gothic" w:cs="Century Gothic"/>
                <w:spacing w:val="-1"/>
                <w:position w:val="5"/>
                <w:sz w:val="12"/>
                <w:szCs w:val="12"/>
              </w:rPr>
              <w:t>2</w:t>
            </w:r>
          </w:p>
          <w:p w14:paraId="0CD7537E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before="40" w:line="222" w:lineRule="exact"/>
              <w:ind w:right="415" w:hanging="175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/>
                <w:sz w:val="18"/>
              </w:rPr>
              <w:t>30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cent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more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into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Murray</w:t>
            </w:r>
            <w:r>
              <w:rPr>
                <w:rFonts w:ascii="Century Gothic"/>
                <w:spacing w:val="-1"/>
                <w:position w:val="5"/>
                <w:sz w:val="12"/>
              </w:rPr>
              <w:t>3</w:t>
            </w:r>
          </w:p>
          <w:p w14:paraId="0CD7537F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before="41" w:line="220" w:lineRule="exact"/>
              <w:ind w:right="120" w:hanging="1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30–40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more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22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Murray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mouth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(and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it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open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to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sea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90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25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of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time)</w:t>
            </w:r>
          </w:p>
          <w:p w14:paraId="0CD7538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81" w14:textId="77777777" w:rsidR="001418E5" w:rsidRDefault="00F34B3E">
            <w:pPr>
              <w:pStyle w:val="TableParagraph"/>
              <w:spacing w:before="113"/>
              <w:ind w:left="65" w:right="15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Maintained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connectivity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in</w:t>
            </w:r>
            <w:r>
              <w:rPr>
                <w:rFonts w:ascii="Century Gothic"/>
                <w:b/>
                <w:spacing w:val="24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areas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where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it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is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relatively</w:t>
            </w:r>
            <w:r>
              <w:rPr>
                <w:rFonts w:ascii="Century Gothic"/>
                <w:b/>
                <w:spacing w:val="22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unaffected:</w:t>
            </w:r>
          </w:p>
          <w:p w14:paraId="0CD75382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83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line="220" w:lineRule="exact"/>
              <w:ind w:right="195" w:hanging="1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between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Paroo,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Moonie,</w:t>
            </w:r>
            <w:r>
              <w:rPr>
                <w:rFonts w:ascii="Century Gothic"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Nebine,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Warrego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Ovens</w:t>
            </w:r>
          </w:p>
          <w:p w14:paraId="0CD75384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85" w14:textId="77777777" w:rsidR="001418E5" w:rsidRDefault="00F34B3E">
            <w:pPr>
              <w:pStyle w:val="TableParagraph"/>
              <w:spacing w:before="116"/>
              <w:ind w:left="65" w:right="29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connectivity</w:t>
            </w:r>
            <w:r>
              <w:rPr>
                <w:rFonts w:ascii="Century Gothic"/>
                <w:b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with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bank-full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and/or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</w:t>
            </w:r>
            <w:r>
              <w:rPr>
                <w:rFonts w:ascii="Century Gothic"/>
                <w:b/>
                <w:spacing w:val="28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floodplain</w:t>
            </w:r>
            <w:r>
              <w:rPr>
                <w:rFonts w:ascii="Century Gothic"/>
                <w:b/>
                <w:spacing w:val="-1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flows:</w:t>
            </w:r>
          </w:p>
          <w:p w14:paraId="0CD75386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before="123" w:line="236" w:lineRule="auto"/>
              <w:ind w:right="204" w:hanging="17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30–60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the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Murray,</w:t>
            </w:r>
            <w:r>
              <w:rPr>
                <w:rFonts w:ascii="Century Gothic" w:eastAsia="Century Gothic" w:hAnsi="Century Gothic" w:cs="Century Gothic"/>
                <w:spacing w:val="-1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Murrumbidgee,</w:t>
            </w:r>
            <w:r>
              <w:rPr>
                <w:rFonts w:ascii="Century Gothic" w:eastAsia="Century Gothic" w:hAnsi="Century Gothic" w:cs="Century Gothic"/>
                <w:spacing w:val="30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Goulburn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Condamine–Balonne</w:t>
            </w:r>
          </w:p>
          <w:p w14:paraId="0CD75387" w14:textId="77777777" w:rsidR="001418E5" w:rsidRDefault="00F34B3E">
            <w:pPr>
              <w:pStyle w:val="ListParagraph"/>
              <w:numPr>
                <w:ilvl w:val="0"/>
                <w:numId w:val="4"/>
              </w:numPr>
              <w:tabs>
                <w:tab w:val="left" w:pos="241"/>
              </w:tabs>
              <w:spacing w:before="46" w:line="220" w:lineRule="exact"/>
              <w:ind w:right="252" w:hanging="175"/>
              <w:rPr>
                <w:rFonts w:ascii="Century Gothic" w:eastAsia="Century Gothic" w:hAnsi="Century Gothic" w:cs="Century Gothic"/>
                <w:sz w:val="12"/>
                <w:szCs w:val="12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10–20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24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remaining</w:t>
            </w:r>
            <w:r>
              <w:rPr>
                <w:rFonts w:ascii="Century Gothic" w:eastAsia="Century Gothic" w:hAnsi="Century Gothic" w:cs="Century Gothic"/>
                <w:spacing w:val="-1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catchments</w:t>
            </w:r>
            <w:r>
              <w:rPr>
                <w:rFonts w:ascii="Century Gothic" w:eastAsia="Century Gothic" w:hAnsi="Century Gothic" w:cs="Century Gothic"/>
                <w:spacing w:val="-1"/>
                <w:position w:val="5"/>
                <w:sz w:val="12"/>
                <w:szCs w:val="12"/>
              </w:rPr>
              <w:t>4</w:t>
            </w:r>
          </w:p>
          <w:p w14:paraId="0CD75388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89" w14:textId="77777777" w:rsidR="001418E5" w:rsidRDefault="001418E5">
            <w:pPr>
              <w:pStyle w:val="TableParagraph"/>
              <w:spacing w:before="3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8A" w14:textId="77777777" w:rsidR="001418E5" w:rsidRDefault="00F34B3E">
            <w:pPr>
              <w:pStyle w:val="TableParagraph"/>
              <w:ind w:left="65" w:right="2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Lower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Lakes</w:t>
            </w:r>
            <w:r>
              <w:rPr>
                <w:rFonts w:ascii="Century Gothic"/>
                <w:b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above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sea</w:t>
            </w:r>
            <w:r>
              <w:rPr>
                <w:rFonts w:ascii="Century Gothic"/>
                <w:b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level</w:t>
            </w:r>
          </w:p>
        </w:tc>
        <w:tc>
          <w:tcPr>
            <w:tcW w:w="2588" w:type="dxa"/>
            <w:tcBorders>
              <w:top w:val="single" w:sz="39" w:space="0" w:color="B1A0C6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38B" w14:textId="77777777" w:rsidR="001418E5" w:rsidRDefault="00F34B3E">
            <w:pPr>
              <w:pStyle w:val="TableParagraph"/>
              <w:spacing w:before="39"/>
              <w:ind w:left="99" w:right="76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pacing w:val="-1"/>
                <w:sz w:val="18"/>
              </w:rPr>
              <w:t>Maintenance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2"/>
                <w:sz w:val="18"/>
              </w:rPr>
              <w:t>the</w:t>
            </w:r>
            <w:r>
              <w:rPr>
                <w:rFonts w:ascii="Century Gothic"/>
                <w:b/>
                <w:spacing w:val="22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current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extent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of:</w:t>
            </w:r>
          </w:p>
          <w:p w14:paraId="0CD7538C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8D" w14:textId="77777777" w:rsidR="001418E5" w:rsidRDefault="00F34B3E">
            <w:pPr>
              <w:pStyle w:val="ListParagraph"/>
              <w:numPr>
                <w:ilvl w:val="0"/>
                <w:numId w:val="3"/>
              </w:numPr>
              <w:tabs>
                <w:tab w:val="left" w:pos="276"/>
              </w:tabs>
              <w:spacing w:line="220" w:lineRule="exact"/>
              <w:ind w:right="17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about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360,000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hectares</w:t>
            </w:r>
            <w:r>
              <w:rPr>
                <w:rFonts w:ascii="Century Gothic"/>
                <w:spacing w:val="2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gum;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409,000</w:t>
            </w:r>
            <w:r>
              <w:rPr>
                <w:rFonts w:ascii="Century Gothic"/>
                <w:spacing w:val="2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box;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310,000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ha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coolibah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forest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and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woodlands;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existing</w:t>
            </w:r>
            <w:r>
              <w:rPr>
                <w:rFonts w:ascii="Century Gothic"/>
                <w:spacing w:val="-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large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</w:t>
            </w:r>
            <w:r>
              <w:rPr>
                <w:rFonts w:ascii="Century Gothic"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of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lignum</w:t>
            </w:r>
          </w:p>
          <w:p w14:paraId="0CD7538E" w14:textId="77777777" w:rsidR="001418E5" w:rsidRDefault="00F34B3E">
            <w:pPr>
              <w:pStyle w:val="ListParagraph"/>
              <w:numPr>
                <w:ilvl w:val="0"/>
                <w:numId w:val="3"/>
              </w:numPr>
              <w:tabs>
                <w:tab w:val="left" w:pos="276"/>
              </w:tabs>
              <w:spacing w:line="237" w:lineRule="auto"/>
              <w:ind w:right="13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non-woody</w:t>
            </w:r>
            <w:r>
              <w:rPr>
                <w:rFonts w:ascii="Century Gothic"/>
                <w:spacing w:val="-1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communities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near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in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wetlands,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streams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on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low-lying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floodplains</w:t>
            </w:r>
          </w:p>
          <w:p w14:paraId="0CD7538F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90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91" w14:textId="77777777" w:rsidR="001418E5" w:rsidRDefault="00F34B3E">
            <w:pPr>
              <w:pStyle w:val="TableParagraph"/>
              <w:ind w:left="99" w:right="60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the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current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condition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lowland</w:t>
            </w:r>
            <w:r>
              <w:rPr>
                <w:rFonts w:ascii="Century Gothic"/>
                <w:b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floodplain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forests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and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woodlands</w:t>
            </w:r>
            <w:r>
              <w:rPr>
                <w:rFonts w:ascii="Century Gothic"/>
                <w:b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of</w:t>
            </w:r>
            <w:r>
              <w:rPr>
                <w:rFonts w:ascii="Century Gothic"/>
                <w:sz w:val="18"/>
              </w:rPr>
              <w:t>:</w:t>
            </w:r>
          </w:p>
          <w:p w14:paraId="0CD75392" w14:textId="77777777" w:rsidR="001418E5" w:rsidRDefault="00F34B3E">
            <w:pPr>
              <w:pStyle w:val="ListParagraph"/>
              <w:numPr>
                <w:ilvl w:val="0"/>
                <w:numId w:val="3"/>
              </w:numPr>
              <w:tabs>
                <w:tab w:val="left" w:pos="276"/>
              </w:tabs>
              <w:spacing w:before="120" w:line="264" w:lineRule="exac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red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</w:p>
          <w:p w14:paraId="0CD75393" w14:textId="77777777" w:rsidR="001418E5" w:rsidRDefault="00F34B3E">
            <w:pPr>
              <w:pStyle w:val="ListParagraph"/>
              <w:numPr>
                <w:ilvl w:val="0"/>
                <w:numId w:val="3"/>
              </w:numPr>
              <w:tabs>
                <w:tab w:val="left" w:pos="276"/>
              </w:tabs>
              <w:spacing w:line="260" w:lineRule="exac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black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box</w:t>
            </w:r>
          </w:p>
          <w:p w14:paraId="0CD75394" w14:textId="77777777" w:rsidR="001418E5" w:rsidRDefault="00F34B3E">
            <w:pPr>
              <w:pStyle w:val="ListParagraph"/>
              <w:numPr>
                <w:ilvl w:val="0"/>
                <w:numId w:val="3"/>
              </w:numPr>
              <w:tabs>
                <w:tab w:val="left" w:pos="276"/>
              </w:tabs>
              <w:spacing w:line="266" w:lineRule="exact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coolibah</w:t>
            </w:r>
          </w:p>
          <w:p w14:paraId="0CD75395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</w:rPr>
            </w:pPr>
          </w:p>
          <w:p w14:paraId="0CD75396" w14:textId="77777777" w:rsidR="001418E5" w:rsidRDefault="00F34B3E">
            <w:pPr>
              <w:pStyle w:val="TableParagraph"/>
              <w:spacing w:before="183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condition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of:</w:t>
            </w:r>
          </w:p>
          <w:p w14:paraId="0CD75397" w14:textId="77777777" w:rsidR="001418E5" w:rsidRDefault="00F34B3E">
            <w:pPr>
              <w:pStyle w:val="ListParagraph"/>
              <w:numPr>
                <w:ilvl w:val="0"/>
                <w:numId w:val="3"/>
              </w:numPr>
              <w:tabs>
                <w:tab w:val="left" w:pos="276"/>
              </w:tabs>
              <w:spacing w:before="12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southern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river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red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gum</w:t>
            </w:r>
          </w:p>
        </w:tc>
        <w:tc>
          <w:tcPr>
            <w:tcW w:w="2588" w:type="dxa"/>
            <w:tcBorders>
              <w:top w:val="single" w:sz="39" w:space="0" w:color="B1A0C6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D75398" w14:textId="77777777" w:rsidR="001418E5" w:rsidRDefault="00F34B3E">
            <w:pPr>
              <w:pStyle w:val="TableParagraph"/>
              <w:spacing w:before="39"/>
              <w:ind w:left="99" w:right="77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Maintained</w:t>
            </w:r>
            <w:r>
              <w:rPr>
                <w:rFonts w:ascii="Century Gothic"/>
                <w:b/>
                <w:spacing w:val="-10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current</w:t>
            </w:r>
            <w:r>
              <w:rPr>
                <w:rFonts w:ascii="Century Gothic"/>
                <w:b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species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diversity</w:t>
            </w:r>
            <w:r>
              <w:rPr>
                <w:rFonts w:ascii="Century Gothic"/>
                <w:b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of:</w:t>
            </w:r>
          </w:p>
          <w:p w14:paraId="0CD75399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9A" w14:textId="77777777" w:rsidR="001418E5" w:rsidRDefault="00F34B3E">
            <w:pPr>
              <w:pStyle w:val="ListParagraph"/>
              <w:numPr>
                <w:ilvl w:val="0"/>
                <w:numId w:val="2"/>
              </w:numPr>
              <w:tabs>
                <w:tab w:val="left" w:pos="276"/>
              </w:tabs>
              <w:spacing w:line="220" w:lineRule="exact"/>
              <w:ind w:right="93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all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Basin</w:t>
            </w:r>
            <w:r>
              <w:rPr>
                <w:rFonts w:ascii="Century Gothic"/>
                <w:spacing w:val="30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waterbirds</w:t>
            </w:r>
          </w:p>
          <w:p w14:paraId="0CD7539B" w14:textId="77777777" w:rsidR="001418E5" w:rsidRDefault="00F34B3E">
            <w:pPr>
              <w:pStyle w:val="ListParagraph"/>
              <w:numPr>
                <w:ilvl w:val="0"/>
                <w:numId w:val="2"/>
              </w:numPr>
              <w:tabs>
                <w:tab w:val="left" w:pos="276"/>
              </w:tabs>
              <w:spacing w:before="1" w:line="235" w:lineRule="auto"/>
              <w:ind w:right="79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current</w:t>
            </w:r>
            <w:r>
              <w:rPr>
                <w:rFonts w:ascii="Century Gothic"/>
                <w:spacing w:val="-1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migratory</w:t>
            </w:r>
            <w:r>
              <w:rPr>
                <w:rFonts w:ascii="Century Gothic"/>
                <w:spacing w:val="2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shorebirds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the</w:t>
            </w:r>
            <w:r>
              <w:rPr>
                <w:rFonts w:ascii="Century Gothic"/>
                <w:spacing w:val="26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Coorong</w:t>
            </w:r>
          </w:p>
          <w:p w14:paraId="0CD7539C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9D" w14:textId="77777777" w:rsidR="001418E5" w:rsidRDefault="00F34B3E">
            <w:pPr>
              <w:pStyle w:val="TableParagraph"/>
              <w:spacing w:before="121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Increased</w:t>
            </w:r>
            <w:r>
              <w:rPr>
                <w:rFonts w:ascii="Century Gothic"/>
                <w:b/>
                <w:spacing w:val="1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abundance:</w:t>
            </w:r>
          </w:p>
          <w:p w14:paraId="0CD7539E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9F" w14:textId="77777777" w:rsidR="001418E5" w:rsidRDefault="00F34B3E">
            <w:pPr>
              <w:pStyle w:val="ListParagraph"/>
              <w:numPr>
                <w:ilvl w:val="0"/>
                <w:numId w:val="2"/>
              </w:numPr>
              <w:tabs>
                <w:tab w:val="left" w:pos="276"/>
              </w:tabs>
              <w:spacing w:line="220" w:lineRule="exact"/>
              <w:ind w:right="216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20–25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waterbirds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by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2024</w:t>
            </w:r>
          </w:p>
          <w:p w14:paraId="0CD753A0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A1" w14:textId="77777777" w:rsidR="001418E5" w:rsidRDefault="00F34B3E">
            <w:pPr>
              <w:pStyle w:val="TableParagraph"/>
              <w:spacing w:before="116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breeding:</w:t>
            </w:r>
          </w:p>
          <w:p w14:paraId="0CD753A2" w14:textId="77777777" w:rsidR="001418E5" w:rsidRDefault="00F34B3E">
            <w:pPr>
              <w:pStyle w:val="ListParagraph"/>
              <w:numPr>
                <w:ilvl w:val="0"/>
                <w:numId w:val="2"/>
              </w:numPr>
              <w:tabs>
                <w:tab w:val="left" w:pos="276"/>
              </w:tabs>
              <w:spacing w:before="123" w:line="236" w:lineRule="auto"/>
              <w:ind w:right="283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up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to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50</w:t>
            </w:r>
            <w:r>
              <w:rPr>
                <w:rFonts w:ascii="Century Gothic"/>
                <w:spacing w:val="-1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per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cent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more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breeding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events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for</w:t>
            </w:r>
            <w:r>
              <w:rPr>
                <w:rFonts w:ascii="Century Gothic"/>
                <w:spacing w:val="29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colonial</w:t>
            </w:r>
            <w:r>
              <w:rPr>
                <w:rFonts w:ascii="Century Gothic"/>
                <w:spacing w:val="-1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nesting</w:t>
            </w:r>
            <w:r>
              <w:rPr>
                <w:rFonts w:ascii="Century Gothic"/>
                <w:spacing w:val="23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waterbird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</w:p>
          <w:p w14:paraId="0CD753A3" w14:textId="77777777" w:rsidR="001418E5" w:rsidRDefault="00F34B3E">
            <w:pPr>
              <w:pStyle w:val="ListParagraph"/>
              <w:numPr>
                <w:ilvl w:val="0"/>
                <w:numId w:val="2"/>
              </w:numPr>
              <w:tabs>
                <w:tab w:val="left" w:pos="276"/>
              </w:tabs>
              <w:spacing w:before="46" w:line="220" w:lineRule="exact"/>
              <w:ind w:right="47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30–40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 xml:space="preserve"> per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21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increase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18"/>
                <w:szCs w:val="18"/>
              </w:rPr>
              <w:t>in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nests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2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broods</w:t>
            </w:r>
            <w:r>
              <w:rPr>
                <w:rFonts w:ascii="Century Gothic" w:eastAsia="Century Gothic" w:hAnsi="Century Gothic" w:cs="Century Gothic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for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other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waterbirds</w:t>
            </w:r>
          </w:p>
        </w:tc>
        <w:tc>
          <w:tcPr>
            <w:tcW w:w="2588" w:type="dxa"/>
            <w:tcBorders>
              <w:top w:val="single" w:sz="39" w:space="0" w:color="B1A0C6"/>
              <w:left w:val="single" w:sz="5" w:space="0" w:color="000000"/>
              <w:bottom w:val="single" w:sz="5" w:space="0" w:color="000000"/>
              <w:right w:val="single" w:sz="34" w:space="0" w:color="B1A0C6"/>
            </w:tcBorders>
          </w:tcPr>
          <w:p w14:paraId="0CD753A4" w14:textId="77777777" w:rsidR="001418E5" w:rsidRDefault="00F34B3E">
            <w:pPr>
              <w:pStyle w:val="TableParagraph"/>
              <w:spacing w:before="39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13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distribution:</w:t>
            </w:r>
          </w:p>
          <w:p w14:paraId="0CD753A5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A6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line="220" w:lineRule="exact"/>
              <w:ind w:right="227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short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and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long-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lived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across</w:t>
            </w:r>
            <w:r>
              <w:rPr>
                <w:rFonts w:ascii="Century Gothic"/>
                <w:spacing w:val="2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the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Basin</w:t>
            </w:r>
          </w:p>
          <w:p w14:paraId="0CD753A7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A8" w14:textId="77777777" w:rsidR="001418E5" w:rsidRDefault="00F34B3E">
            <w:pPr>
              <w:pStyle w:val="TableParagraph"/>
              <w:spacing w:before="116"/>
              <w:ind w:left="99" w:right="744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breeding</w:t>
            </w:r>
            <w:r>
              <w:rPr>
                <w:rFonts w:ascii="Century Gothic"/>
                <w:b/>
                <w:spacing w:val="28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success</w:t>
            </w:r>
            <w:r>
              <w:rPr>
                <w:rFonts w:ascii="Century Gothic"/>
                <w:b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b/>
                <w:sz w:val="18"/>
              </w:rPr>
              <w:t>for:</w:t>
            </w:r>
          </w:p>
          <w:p w14:paraId="0CD753A9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AA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line="218" w:lineRule="exact"/>
              <w:ind w:right="7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short-lived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species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>(every</w:t>
            </w:r>
            <w:r>
              <w:rPr>
                <w:rFonts w:ascii="Century Gothic" w:eastAsia="Century Gothic" w:hAnsi="Century Gothic" w:cs="Century Gothic"/>
                <w:spacing w:val="3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1–2</w:t>
            </w:r>
            <w:r>
              <w:rPr>
                <w:rFonts w:ascii="Century Gothic" w:eastAsia="Century Gothic" w:hAnsi="Century Gothic" w:cs="Century Gothic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years)</w:t>
            </w:r>
          </w:p>
          <w:p w14:paraId="0CD753AB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before="42" w:line="220" w:lineRule="exact"/>
              <w:ind w:right="8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long-lived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21"/>
                <w:w w:val="99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8/10</w:t>
            </w:r>
            <w:r>
              <w:rPr>
                <w:rFonts w:ascii="Century Gothic"/>
                <w:spacing w:val="-1"/>
                <w:sz w:val="18"/>
              </w:rPr>
              <w:t xml:space="preserve"> years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80</w:t>
            </w:r>
            <w:r>
              <w:rPr>
                <w:rFonts w:ascii="Century Gothic"/>
                <w:spacing w:val="1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per</w:t>
            </w:r>
            <w:r>
              <w:rPr>
                <w:rFonts w:ascii="Century Gothic"/>
                <w:spacing w:val="27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cent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5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key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sites</w:t>
            </w:r>
          </w:p>
          <w:p w14:paraId="0CD753AC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before="43" w:line="218" w:lineRule="exact"/>
              <w:ind w:right="111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mulloway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1"/>
                <w:sz w:val="18"/>
              </w:rPr>
              <w:t>in</w:t>
            </w:r>
            <w:r>
              <w:rPr>
                <w:rFonts w:ascii="Century Gothic"/>
                <w:spacing w:val="-2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least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5/10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years</w:t>
            </w:r>
          </w:p>
          <w:p w14:paraId="0CD753AD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AE" w14:textId="77777777" w:rsidR="001418E5" w:rsidRDefault="00F34B3E">
            <w:pPr>
              <w:pStyle w:val="TableParagraph"/>
              <w:spacing w:before="116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populations</w:t>
            </w:r>
            <w:r>
              <w:rPr>
                <w:rFonts w:ascii="Century Gothic"/>
                <w:b/>
                <w:spacing w:val="-6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of:</w:t>
            </w:r>
          </w:p>
          <w:p w14:paraId="0CD753AF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B0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line="220" w:lineRule="exact"/>
              <w:ind w:right="405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short-lived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(numbers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at</w:t>
            </w:r>
            <w:r>
              <w:rPr>
                <w:rFonts w:ascii="Century Gothic"/>
                <w:spacing w:val="-8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pre-2007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levels)</w:t>
            </w:r>
          </w:p>
          <w:p w14:paraId="0CD753B1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line="236" w:lineRule="auto"/>
              <w:ind w:right="191"/>
              <w:jc w:val="bot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long-lived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species</w:t>
            </w:r>
            <w:r>
              <w:rPr>
                <w:rFonts w:ascii="Century Gothic"/>
                <w:sz w:val="18"/>
              </w:rPr>
              <w:t xml:space="preserve"> </w:t>
            </w:r>
            <w:r>
              <w:rPr>
                <w:rFonts w:ascii="Century Gothic"/>
                <w:spacing w:val="-2"/>
                <w:sz w:val="18"/>
              </w:rPr>
              <w:t>(with</w:t>
            </w:r>
            <w:r>
              <w:rPr>
                <w:rFonts w:ascii="Century Gothic"/>
                <w:spacing w:val="25"/>
                <w:w w:val="99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a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spread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of</w:t>
            </w:r>
            <w:r>
              <w:rPr>
                <w:rFonts w:ascii="Century Gothic"/>
                <w:spacing w:val="-1"/>
                <w:sz w:val="18"/>
              </w:rPr>
              <w:t xml:space="preserve"> age classes</w:t>
            </w:r>
            <w:r>
              <w:rPr>
                <w:rFonts w:ascii="Century Gothic"/>
                <w:spacing w:val="26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represented)</w:t>
            </w:r>
          </w:p>
          <w:p w14:paraId="0CD753B2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before="4" w:line="236" w:lineRule="auto"/>
              <w:ind w:right="172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Murray</w:t>
            </w:r>
            <w:r>
              <w:rPr>
                <w:rFonts w:ascii="Century Gothic" w:eastAsia="Century Gothic" w:hAnsi="Century Gothic" w:cs="Century Gothic"/>
                <w:spacing w:val="-8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cod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and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golden</w:t>
            </w:r>
            <w:r>
              <w:rPr>
                <w:rFonts w:ascii="Century Gothic" w:eastAsia="Century Gothic" w:hAnsi="Century Gothic" w:cs="Century Gothic"/>
                <w:spacing w:val="28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perch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(10–15</w:t>
            </w:r>
            <w:r>
              <w:rPr>
                <w:rFonts w:ascii="Century Gothic" w:eastAsia="Century Gothic" w:hAnsi="Century Gothic" w:cs="Century Gothic"/>
                <w:spacing w:val="-2"/>
                <w:sz w:val="18"/>
                <w:szCs w:val="18"/>
              </w:rPr>
              <w:t xml:space="preserve"> per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cent</w:t>
            </w:r>
            <w:r>
              <w:rPr>
                <w:rFonts w:ascii="Century Gothic" w:eastAsia="Century Gothic" w:hAnsi="Century Gothic" w:cs="Century Gothic"/>
                <w:spacing w:val="29"/>
                <w:w w:val="99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more mature</w:t>
            </w:r>
            <w:r>
              <w:rPr>
                <w:rFonts w:ascii="Century Gothic" w:eastAsia="Century Gothic" w:hAnsi="Century Gothic" w:cs="Century Gothic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fish</w:t>
            </w:r>
            <w:r>
              <w:rPr>
                <w:rFonts w:ascii="Century Gothic" w:eastAsia="Century Gothic" w:hAnsi="Century Gothic" w:cs="Century Gothic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at</w:t>
            </w:r>
            <w:r>
              <w:rPr>
                <w:rFonts w:ascii="Century Gothic" w:eastAsia="Century Gothic" w:hAnsi="Century Gothic" w:cs="Century Gothic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key</w:t>
            </w:r>
            <w:r>
              <w:rPr>
                <w:rFonts w:ascii="Century Gothic" w:eastAsia="Century Gothic" w:hAnsi="Century Gothic" w:cs="Century Gothic"/>
                <w:spacing w:val="23"/>
                <w:sz w:val="18"/>
                <w:szCs w:val="1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18"/>
                <w:szCs w:val="18"/>
              </w:rPr>
              <w:t>sites)</w:t>
            </w:r>
          </w:p>
          <w:p w14:paraId="0CD753B3" w14:textId="77777777" w:rsidR="001418E5" w:rsidRDefault="001418E5">
            <w:pPr>
              <w:pStyle w:val="TableParagraph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  <w:p w14:paraId="0CD753B4" w14:textId="77777777" w:rsidR="001418E5" w:rsidRDefault="001418E5">
            <w:pPr>
              <w:pStyle w:val="TableParagraph"/>
              <w:spacing w:before="8"/>
              <w:rPr>
                <w:rFonts w:ascii="Century Gothic" w:eastAsia="Century Gothic" w:hAnsi="Century Gothic" w:cs="Century Gothic"/>
                <w:sz w:val="19"/>
                <w:szCs w:val="19"/>
              </w:rPr>
            </w:pPr>
          </w:p>
          <w:p w14:paraId="0CD753B5" w14:textId="77777777" w:rsidR="001418E5" w:rsidRDefault="00F34B3E">
            <w:pPr>
              <w:pStyle w:val="TableParagraph"/>
              <w:ind w:left="99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b/>
                <w:sz w:val="18"/>
              </w:rPr>
              <w:t>Improved</w:t>
            </w:r>
            <w:r>
              <w:rPr>
                <w:rFonts w:ascii="Century Gothic"/>
                <w:b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b/>
                <w:spacing w:val="-1"/>
                <w:sz w:val="18"/>
              </w:rPr>
              <w:t>movement:</w:t>
            </w:r>
          </w:p>
          <w:p w14:paraId="0CD753B6" w14:textId="77777777" w:rsidR="001418E5" w:rsidRDefault="001418E5">
            <w:pPr>
              <w:pStyle w:val="TableParagraph"/>
              <w:spacing w:before="7"/>
              <w:rPr>
                <w:rFonts w:ascii="Century Gothic" w:eastAsia="Century Gothic" w:hAnsi="Century Gothic" w:cs="Century Gothic"/>
                <w:sz w:val="13"/>
                <w:szCs w:val="13"/>
              </w:rPr>
            </w:pPr>
          </w:p>
          <w:p w14:paraId="0CD753B7" w14:textId="77777777" w:rsidR="001418E5" w:rsidRDefault="00F34B3E">
            <w:pPr>
              <w:pStyle w:val="ListParagraph"/>
              <w:numPr>
                <w:ilvl w:val="0"/>
                <w:numId w:val="1"/>
              </w:numPr>
              <w:tabs>
                <w:tab w:val="left" w:pos="276"/>
              </w:tabs>
              <w:spacing w:line="220" w:lineRule="exact"/>
              <w:ind w:right="68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/>
                <w:spacing w:val="-1"/>
                <w:sz w:val="18"/>
              </w:rPr>
              <w:t>more</w:t>
            </w:r>
            <w:r>
              <w:rPr>
                <w:rFonts w:ascii="Century Gothic"/>
                <w:spacing w:val="-4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native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fish</w:t>
            </w:r>
            <w:r>
              <w:rPr>
                <w:rFonts w:ascii="Century Gothic"/>
                <w:spacing w:val="-3"/>
                <w:sz w:val="18"/>
              </w:rPr>
              <w:t xml:space="preserve"> </w:t>
            </w:r>
            <w:r>
              <w:rPr>
                <w:rFonts w:ascii="Century Gothic"/>
                <w:sz w:val="18"/>
              </w:rPr>
              <w:t>using</w:t>
            </w:r>
            <w:r>
              <w:rPr>
                <w:rFonts w:ascii="Century Gothic"/>
                <w:spacing w:val="-7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fish</w:t>
            </w:r>
            <w:r>
              <w:rPr>
                <w:rFonts w:ascii="Century Gothic"/>
                <w:spacing w:val="25"/>
                <w:sz w:val="18"/>
              </w:rPr>
              <w:t xml:space="preserve"> </w:t>
            </w:r>
            <w:r>
              <w:rPr>
                <w:rFonts w:ascii="Century Gothic"/>
                <w:spacing w:val="-1"/>
                <w:sz w:val="18"/>
              </w:rPr>
              <w:t>passages</w:t>
            </w:r>
          </w:p>
        </w:tc>
      </w:tr>
    </w:tbl>
    <w:p w14:paraId="0CD753B9" w14:textId="77777777" w:rsidR="001418E5" w:rsidRDefault="001418E5">
      <w:pPr>
        <w:rPr>
          <w:rFonts w:ascii="Century Gothic" w:eastAsia="Century Gothic" w:hAnsi="Century Gothic" w:cs="Century Gothic"/>
          <w:sz w:val="20"/>
          <w:szCs w:val="20"/>
        </w:rPr>
      </w:pPr>
    </w:p>
    <w:p w14:paraId="0CD753BA" w14:textId="77777777" w:rsidR="001418E5" w:rsidRDefault="001418E5">
      <w:pPr>
        <w:spacing w:before="3"/>
        <w:rPr>
          <w:rFonts w:ascii="Century Gothic" w:eastAsia="Century Gothic" w:hAnsi="Century Gothic" w:cs="Century Gothic"/>
          <w:sz w:val="17"/>
          <w:szCs w:val="17"/>
        </w:rPr>
      </w:pPr>
    </w:p>
    <w:p w14:paraId="0CD753BB" w14:textId="57FC9285" w:rsidR="001418E5" w:rsidRDefault="00F34B3E">
      <w:pPr>
        <w:spacing w:line="20" w:lineRule="atLeast"/>
        <w:ind w:left="391"/>
        <w:rPr>
          <w:rFonts w:ascii="Century Gothic" w:eastAsia="Century Gothic" w:hAnsi="Century Gothic" w:cs="Century Gothic"/>
          <w:sz w:val="2"/>
          <w:szCs w:val="2"/>
        </w:rPr>
      </w:pPr>
      <w:r>
        <w:rPr>
          <w:rFonts w:ascii="Century Gothic" w:eastAsia="Century Gothic" w:hAnsi="Century Gothic" w:cs="Century Gothic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 wp14:anchorId="0CD7542F" wp14:editId="6C6E2133">
                <wp:extent cx="1838325" cy="8890"/>
                <wp:effectExtent l="635" t="7620" r="8890" b="2540"/>
                <wp:docPr id="34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35" name="Group 2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6" name="Freeform 2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27025E7" id="Group 20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">
                <v:group id="Group 21" o:spid="_x0000_s1027" style="position:absolute;left:7;top:7;width:2881;height:2" coordorigin="7,7" coordsize="28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2" o:spid="_x0000_s1028" style="position:absolute;left:7;top:7;width:2881;height:2;visibility:visible;mso-wrap-style:square;v-text-anchor:top" coordsize="28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1I+cMA&#10;AADbAAAADwAAAGRycy9kb3ducmV2LnhtbESPzWrDMBCE74G+g9hCb4lcN4TiRgmlUOpLDnZ9yW2R&#10;NpaJtTKWnLh9+ioQ6HGYn4/Z7mfXiwuNofOs4HmVgSDW3nTcKmi+P5evIEJENth7JgU/FGC/e1hs&#10;sTD+yhVd6tiKNMKhQAU2xqGQMmhLDsPKD8TJO/nRYUxybKUZ8ZrGXS/zLNtIhx0ngsWBPizpcz25&#10;BJFfQ32Y1r+ky9Yf82itbiqlnh7n9zcQkeb4H763S6PgZQO3L+kHyN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21I+cMAAADbAAAADwAAAAAAAAAAAAAAAACYAgAAZHJzL2Rv&#10;d25yZXYueG1sUEsFBgAAAAAEAAQA9QAAAIgDAAAAAA==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CD753BC" w14:textId="77777777" w:rsidR="001418E5" w:rsidRDefault="00F34B3E">
      <w:pPr>
        <w:spacing w:before="76"/>
        <w:ind w:left="115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position w:val="4"/>
          <w:sz w:val="10"/>
          <w:szCs w:val="10"/>
        </w:rPr>
        <w:t>2</w:t>
      </w:r>
      <w:r>
        <w:rPr>
          <w:rFonts w:ascii="Century Gothic" w:eastAsia="Century Gothic" w:hAnsi="Century Gothic" w:cs="Century Gothic"/>
          <w:spacing w:val="16"/>
          <w:position w:val="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Comprising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tributary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contributions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from: Condamine–Balonne, Border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Rivers, Gwydir,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Namoi</w:t>
      </w:r>
      <w:r>
        <w:rPr>
          <w:rFonts w:ascii="Century Gothic" w:eastAsia="Century Gothic" w:hAnsi="Century Gothic" w:cs="Century Gothic"/>
          <w:spacing w:val="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and Macquarie–Castlereagh</w:t>
      </w:r>
    </w:p>
    <w:p w14:paraId="0CD753BD" w14:textId="77777777" w:rsidR="001418E5" w:rsidRDefault="00F34B3E">
      <w:pPr>
        <w:ind w:left="115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position w:val="4"/>
          <w:sz w:val="10"/>
          <w:szCs w:val="10"/>
        </w:rPr>
        <w:t>3</w:t>
      </w:r>
      <w:r>
        <w:rPr>
          <w:rFonts w:ascii="Century Gothic" w:eastAsia="Century Gothic" w:hAnsi="Century Gothic" w:cs="Century Gothic"/>
          <w:spacing w:val="16"/>
          <w:position w:val="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Comprising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tributary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contributions</w:t>
      </w:r>
      <w:r>
        <w:rPr>
          <w:rFonts w:ascii="Century Gothic" w:eastAsia="Century Gothic" w:hAnsi="Century Gothic" w:cs="Century Gothic"/>
          <w:spacing w:val="1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from: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Murrumbidgee, Goulburn–Broken,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Campaspe, Loddon </w:t>
      </w:r>
      <w:r>
        <w:rPr>
          <w:rFonts w:ascii="Century Gothic" w:eastAsia="Century Gothic" w:hAnsi="Century Gothic" w:cs="Century Gothic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Lower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Darling</w:t>
      </w:r>
    </w:p>
    <w:p w14:paraId="0CD753BE" w14:textId="77777777" w:rsidR="001418E5" w:rsidRDefault="00F34B3E">
      <w:pPr>
        <w:ind w:left="115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position w:val="4"/>
          <w:sz w:val="10"/>
          <w:szCs w:val="10"/>
        </w:rPr>
        <w:lastRenderedPageBreak/>
        <w:t>4</w:t>
      </w:r>
      <w:r>
        <w:rPr>
          <w:rFonts w:ascii="Century Gothic" w:eastAsia="Century Gothic" w:hAnsi="Century Gothic" w:cs="Century Gothic"/>
          <w:spacing w:val="16"/>
          <w:position w:val="4"/>
          <w:sz w:val="10"/>
          <w:szCs w:val="10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Border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Rivers, Gwydir, Namoi,</w:t>
      </w:r>
      <w:r>
        <w:rPr>
          <w:rFonts w:ascii="Century Gothic" w:eastAsia="Century Gothic" w:hAnsi="Century Gothic" w:cs="Century Gothic"/>
          <w:spacing w:val="-3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>Macquarie–Castlereagh, Barwon–Darling, Lachlan,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 </w:t>
      </w:r>
      <w:r>
        <w:rPr>
          <w:rFonts w:ascii="Century Gothic" w:eastAsia="Century Gothic" w:hAnsi="Century Gothic" w:cs="Century Gothic"/>
          <w:spacing w:val="-2"/>
          <w:sz w:val="16"/>
          <w:szCs w:val="16"/>
        </w:rPr>
        <w:t>Campaspe,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Loddon </w:t>
      </w:r>
      <w:r>
        <w:rPr>
          <w:rFonts w:ascii="Century Gothic" w:eastAsia="Century Gothic" w:hAnsi="Century Gothic" w:cs="Century Gothic"/>
          <w:sz w:val="16"/>
          <w:szCs w:val="16"/>
        </w:rPr>
        <w:t>and</w:t>
      </w:r>
      <w:r>
        <w:rPr>
          <w:rFonts w:ascii="Century Gothic" w:eastAsia="Century Gothic" w:hAnsi="Century Gothic" w:cs="Century Gothic"/>
          <w:spacing w:val="-1"/>
          <w:sz w:val="16"/>
          <w:szCs w:val="16"/>
        </w:rPr>
        <w:t xml:space="preserve"> Wimmera</w:t>
      </w:r>
    </w:p>
    <w:p w14:paraId="0CD753BF" w14:textId="77777777" w:rsidR="001418E5" w:rsidRDefault="001418E5">
      <w:pPr>
        <w:rPr>
          <w:rFonts w:ascii="Century Gothic" w:eastAsia="Century Gothic" w:hAnsi="Century Gothic" w:cs="Century Gothic"/>
          <w:sz w:val="16"/>
          <w:szCs w:val="16"/>
        </w:rPr>
        <w:sectPr w:rsidR="001418E5">
          <w:pgSz w:w="11910" w:h="16840"/>
          <w:pgMar w:top="840" w:right="200" w:bottom="860" w:left="1020" w:header="0" w:footer="652" w:gutter="0"/>
          <w:cols w:space="720"/>
        </w:sectPr>
      </w:pPr>
    </w:p>
    <w:p w14:paraId="0CD753C0" w14:textId="77777777" w:rsidR="001418E5" w:rsidRDefault="001418E5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0CD753C1" w14:textId="77777777" w:rsidR="001418E5" w:rsidRDefault="001418E5">
      <w:pPr>
        <w:rPr>
          <w:rFonts w:ascii="Times New Roman" w:eastAsia="Times New Roman" w:hAnsi="Times New Roman" w:cs="Times New Roman"/>
          <w:sz w:val="17"/>
          <w:szCs w:val="17"/>
        </w:rPr>
        <w:sectPr w:rsidR="001418E5">
          <w:pgSz w:w="11910" w:h="16840"/>
          <w:pgMar w:top="1580" w:right="1680" w:bottom="840" w:left="1680" w:header="0" w:footer="652" w:gutter="0"/>
          <w:cols w:space="720"/>
        </w:sectPr>
      </w:pPr>
    </w:p>
    <w:p w14:paraId="0CD753C2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3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4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5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6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7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8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9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A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B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C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D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E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CF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0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1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2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3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4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5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6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7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8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9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A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B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C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D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E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DF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0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1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2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3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4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5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6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7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8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9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A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B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C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D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E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EF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F0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F1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F2" w14:textId="77777777" w:rsidR="001418E5" w:rsidRDefault="001418E5">
      <w:pPr>
        <w:spacing w:before="9"/>
        <w:rPr>
          <w:rFonts w:ascii="Times New Roman" w:eastAsia="Times New Roman" w:hAnsi="Times New Roman" w:cs="Times New Roman"/>
          <w:sz w:val="28"/>
          <w:szCs w:val="28"/>
        </w:rPr>
      </w:pPr>
    </w:p>
    <w:p w14:paraId="0CD753F3" w14:textId="1405FDD7" w:rsidR="001418E5" w:rsidRDefault="00F34B3E">
      <w:pPr>
        <w:spacing w:line="40" w:lineRule="atLeast"/>
        <w:ind w:left="28"/>
        <w:rPr>
          <w:rFonts w:ascii="Times New Roman" w:eastAsia="Times New Roman" w:hAnsi="Times New Roman" w:cs="Times New Roman"/>
          <w:sz w:val="4"/>
          <w:szCs w:val="4"/>
        </w:rPr>
      </w:pPr>
      <w:r>
        <w:rPr>
          <w:rFonts w:ascii="Times New Roman" w:eastAsia="Times New Roman" w:hAnsi="Times New Roman" w:cs="Times New Roman"/>
          <w:noProof/>
          <w:sz w:val="4"/>
          <w:szCs w:val="4"/>
          <w:lang w:val="en-AU" w:eastAsia="en-AU"/>
        </w:rPr>
        <mc:AlternateContent>
          <mc:Choice Requires="wpg">
            <w:drawing>
              <wp:inline distT="0" distB="0" distL="0" distR="0" wp14:anchorId="0CD75431" wp14:editId="2BE53A9A">
                <wp:extent cx="7524115" cy="25400"/>
                <wp:effectExtent l="8255" t="3175" r="1905" b="0"/>
                <wp:docPr id="2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115" cy="25400"/>
                          <a:chOff x="0" y="0"/>
                          <a:chExt cx="11849" cy="40"/>
                        </a:xfrm>
                      </wpg:grpSpPr>
                      <wpg:grpSp>
                        <wpg:cNvPr id="28" name="Group 18"/>
                        <wpg:cNvGrpSpPr>
                          <a:grpSpLocks/>
                        </wpg:cNvGrpSpPr>
                        <wpg:grpSpPr bwMode="auto">
                          <a:xfrm>
                            <a:off x="100" y="20"/>
                            <a:ext cx="11690" cy="2"/>
                            <a:chOff x="100" y="20"/>
                            <a:chExt cx="11690" cy="2"/>
                          </a:xfrm>
                        </wpg:grpSpPr>
                        <wps:wsp>
                          <wps:cNvPr id="29" name="Freeform 19"/>
                          <wps:cNvSpPr>
                            <a:spLocks/>
                          </wps:cNvSpPr>
                          <wps:spPr bwMode="auto">
                            <a:xfrm>
                              <a:off x="100" y="20"/>
                              <a:ext cx="11690" cy="2"/>
                            </a:xfrm>
                            <a:custGeom>
                              <a:avLst/>
                              <a:gdLst>
                                <a:gd name="T0" fmla="+- 0 100 100"/>
                                <a:gd name="T1" fmla="*/ T0 w 11690"/>
                                <a:gd name="T2" fmla="+- 0 11789 100"/>
                                <a:gd name="T3" fmla="*/ T2 w 116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690">
                                  <a:moveTo>
                                    <a:pt x="0" y="0"/>
                                  </a:moveTo>
                                  <a:lnTo>
                                    <a:pt x="11689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6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2" cy="2"/>
                            <a:chOff x="20" y="20"/>
                            <a:chExt cx="2" cy="2"/>
                          </a:xfrm>
                        </wpg:grpSpPr>
                        <wps:wsp>
                          <wps:cNvPr id="31" name="Freeform 17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14"/>
                        <wpg:cNvGrpSpPr>
                          <a:grpSpLocks/>
                        </wpg:cNvGrpSpPr>
                        <wpg:grpSpPr bwMode="auto">
                          <a:xfrm>
                            <a:off x="11829" y="20"/>
                            <a:ext cx="2" cy="2"/>
                            <a:chOff x="11829" y="20"/>
                            <a:chExt cx="2" cy="2"/>
                          </a:xfrm>
                        </wpg:grpSpPr>
                        <wps:wsp>
                          <wps:cNvPr id="33" name="Freeform 15"/>
                          <wps:cNvSpPr>
                            <a:spLocks/>
                          </wps:cNvSpPr>
                          <wps:spPr bwMode="auto">
                            <a:xfrm>
                              <a:off x="11829" y="20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00569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90F0EB6" id="Group 13" o:spid="_x0000_s1026" style="width:592.45pt;height:2pt;mso-position-horizontal-relative:char;mso-position-vertical-relative:line" coordsize="11849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">
                <v:group id="Group 18" o:spid="_x0000_s1027" style="position:absolute;left:100;top:20;width:11690;height:2" coordorigin="100,20" coordsize="116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9" o:spid="_x0000_s1028" style="position:absolute;left:100;top:20;width:11690;height:2;visibility:visible;mso-wrap-style:square;v-text-anchor:top" coordsize="116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OsVMEA&#10;AADbAAAADwAAAGRycy9kb3ducmV2LnhtbESP0YrCMBRE3wX/IVzBN02tqLtdo4iwi6AvVT/g0lzb&#10;sM1NbbJa/34jCD4OM3OGWa47W4sbtd44VjAZJyCIC6cNlwrOp+/RBwgfkDXWjknBgzysV/3eEjPt&#10;7pzT7RhKESHsM1RQhdBkUvqiIot+7Bri6F1cazFE2ZZSt3iPcFvLNEnm0qLhuFBhQ9uKit/jn1Vg&#10;8Jz+TPLFo8CL3M9oituDuSo1HHSbLxCBuvAOv9o7rSD9hOeX+AP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zrFTBAAAA2wAAAA8AAAAAAAAAAAAAAAAAmAIAAGRycy9kb3du&#10;cmV2LnhtbFBLBQYAAAAABAAEAPUAAACGAwAAAAA=&#10;" path="m,l11689,e" filled="f" strokecolor="#005695" strokeweight="2pt">
                    <v:stroke dashstyle="dash"/>
                    <v:path arrowok="t" o:connecttype="custom" o:connectlocs="0,0;11689,0" o:connectangles="0,0"/>
                  </v:shape>
                </v:group>
                <v:group id="Group 16" o:spid="_x0000_s1029" style="position:absolute;left:20;top:20;width:2;height:2" coordorigin="20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7" o:spid="_x0000_s1030" style="position:absolute;left:20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1ruMQA&#10;AADbAAAADwAAAGRycy9kb3ducmV2LnhtbESPT2vCQBTE74V+h+UVeqsbFaREV2lLhR4M1H/3R/aZ&#10;jWbfhuwmJn56t1DwOMzMb5jFqreV6KjxpWMF41ECgjh3uuRCwWG/fnsH4QOyxsoxKRjIw2r5/LTA&#10;VLsrb6nbhUJECPsUFZgQ6lRKnxuy6EeuJo7eyTUWQ5RNIXWD1wi3lZwkyUxaLDkuGKzpy1B+2bVW&#10;weaIn8eh3H6b/Jzd2qnXv/6cKfX60n/MQQTqwyP83/7RCqZj+PsSf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da7jEAAAA2w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v:group id="Group 14" o:spid="_x0000_s1031" style="position:absolute;left:11829;top:20;width:2;height:2" coordorigin="11829,20" coordsize="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15" o:spid="_x0000_s1032" style="position:absolute;left:11829;top:20;width:2;height:2;visibility:visible;mso-wrap-style:square;v-text-anchor:top" coordsize="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NQVMQA&#10;AADbAAAADwAAAGRycy9kb3ducmV2LnhtbESPQWvCQBSE70L/w/IKvZlNDYikrmJLhR4aaGxzf2Rf&#10;s9Hs25BdNfbXuwXB4zAz3zDL9Wg7caLBt44VPCcpCOLa6ZYbBT/f2+kChA/IGjvHpOBCHtarh8kS&#10;c+3OXNJpFxoRIexzVGBC6HMpfW3Iok9cTxy9XzdYDFEOjdQDniPcdnKWpnNpseW4YLCnN0P1YXe0&#10;Cj4rfK0ubflu6n3xd8y8/vL7Qqmnx3HzAiLQGO7hW/tDK8gy+P8Sf4BcX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DUFTEAAAA2wAAAA8AAAAAAAAAAAAAAAAAmAIAAGRycy9k&#10;b3ducmV2LnhtbFBLBQYAAAAABAAEAPUAAACJAwAAAAA=&#10;" path="m,l,e" filled="f" strokecolor="#005695" strokeweight="2pt">
                    <v:path arrowok="t" o:connecttype="custom" o:connectlocs="0,0;0,0" o:connectangles="0,0"/>
                  </v:shape>
                </v:group>
                <w10:anchorlock/>
              </v:group>
            </w:pict>
          </mc:Fallback>
        </mc:AlternateContent>
      </w:r>
    </w:p>
    <w:p w14:paraId="0CD753F4" w14:textId="77777777" w:rsidR="001418E5" w:rsidRDefault="001418E5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CD753F5" w14:textId="77777777" w:rsidR="001418E5" w:rsidRDefault="001418E5">
      <w:pPr>
        <w:spacing w:before="6"/>
        <w:rPr>
          <w:rFonts w:ascii="Times New Roman" w:eastAsia="Times New Roman" w:hAnsi="Times New Roman" w:cs="Times New Roman"/>
        </w:rPr>
      </w:pPr>
    </w:p>
    <w:p w14:paraId="0CD753F6" w14:textId="1FE6C5EE" w:rsidR="001418E5" w:rsidRDefault="00F34B3E">
      <w:pPr>
        <w:spacing w:before="71"/>
        <w:ind w:left="1360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1696" behindDoc="0" locked="0" layoutInCell="1" allowOverlap="1" wp14:anchorId="0CD75433" wp14:editId="4FD455A7">
            <wp:simplePos x="0" y="0"/>
            <wp:positionH relativeFrom="page">
              <wp:posOffset>0</wp:posOffset>
            </wp:positionH>
            <wp:positionV relativeFrom="paragraph">
              <wp:posOffset>-4246245</wp:posOffset>
            </wp:positionV>
            <wp:extent cx="7560310" cy="3851910"/>
            <wp:effectExtent l="0" t="0" r="2540" b="0"/>
            <wp:wrapNone/>
            <wp:docPr id="2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385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/>
          <w:color w:val="231F20"/>
          <w:spacing w:val="-2"/>
          <w:sz w:val="18"/>
        </w:rPr>
        <w:t>For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more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information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about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Commonwealth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environmental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3"/>
          <w:sz w:val="18"/>
        </w:rPr>
        <w:t>wa</w:t>
      </w:r>
      <w:r>
        <w:rPr>
          <w:rFonts w:ascii="Calibri"/>
          <w:color w:val="231F20"/>
          <w:spacing w:val="-4"/>
          <w:sz w:val="18"/>
        </w:rPr>
        <w:t>ter,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please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contact</w:t>
      </w:r>
      <w:r>
        <w:rPr>
          <w:rFonts w:ascii="Calibri"/>
          <w:color w:val="231F20"/>
          <w:spacing w:val="8"/>
          <w:sz w:val="18"/>
        </w:rPr>
        <w:t xml:space="preserve"> </w:t>
      </w:r>
      <w:r>
        <w:rPr>
          <w:rFonts w:ascii="Calibri"/>
          <w:color w:val="231F20"/>
          <w:sz w:val="18"/>
        </w:rPr>
        <w:t>us</w:t>
      </w:r>
      <w:r>
        <w:rPr>
          <w:rFonts w:ascii="Calibri"/>
          <w:color w:val="231F20"/>
          <w:spacing w:val="9"/>
          <w:sz w:val="18"/>
        </w:rPr>
        <w:t xml:space="preserve"> </w:t>
      </w:r>
      <w:r>
        <w:rPr>
          <w:rFonts w:ascii="Calibri"/>
          <w:color w:val="231F20"/>
          <w:spacing w:val="-1"/>
          <w:sz w:val="18"/>
        </w:rPr>
        <w:t>a</w:t>
      </w:r>
      <w:r>
        <w:rPr>
          <w:rFonts w:ascii="Calibri"/>
          <w:color w:val="231F20"/>
          <w:spacing w:val="-2"/>
          <w:sz w:val="18"/>
        </w:rPr>
        <w:t>t:</w:t>
      </w:r>
    </w:p>
    <w:p w14:paraId="0CD753F7" w14:textId="77777777" w:rsidR="001418E5" w:rsidRDefault="00F34B3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</w:t>
      </w:r>
      <w:r>
        <w:rPr>
          <w:rFonts w:ascii="Wingdings" w:eastAsia="Wingdings" w:hAnsi="Wingdings" w:cs="Wingdings"/>
          <w:color w:val="231F20"/>
          <w:spacing w:val="-139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1800 803 772</w:t>
      </w:r>
    </w:p>
    <w:p w14:paraId="0CD753F8" w14:textId="77777777" w:rsidR="001418E5" w:rsidRDefault="00F34B3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Calibri"/>
          <w:color w:val="231F20"/>
          <w:w w:val="95"/>
          <w:sz w:val="18"/>
        </w:rPr>
        <w:t xml:space="preserve">@:  </w:t>
      </w:r>
      <w:r>
        <w:rPr>
          <w:rFonts w:ascii="Calibri"/>
          <w:color w:val="231F20"/>
          <w:spacing w:val="4"/>
          <w:w w:val="95"/>
          <w:sz w:val="18"/>
        </w:rPr>
        <w:t xml:space="preserve"> </w:t>
      </w:r>
      <w:hyperlink r:id="rId58">
        <w:r>
          <w:rPr>
            <w:rFonts w:ascii="Calibri"/>
            <w:color w:val="231F20"/>
            <w:spacing w:val="-1"/>
            <w:w w:val="95"/>
            <w:sz w:val="18"/>
          </w:rPr>
          <w:t>ewater@environment.gov.au</w:t>
        </w:r>
      </w:hyperlink>
    </w:p>
    <w:p w14:paraId="0CD753F9" w14:textId="77777777" w:rsidR="001418E5" w:rsidRDefault="00F34B3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pacing w:val="-1"/>
          <w:sz w:val="18"/>
          <w:szCs w:val="18"/>
        </w:rPr>
        <w:t></w:t>
      </w:r>
      <w:hyperlink r:id="rId59"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www.environment.gov.au/wat</w:t>
        </w:r>
        <w:r>
          <w:rPr>
            <w:rFonts w:ascii="Calibri" w:eastAsia="Calibri" w:hAnsi="Calibri" w:cs="Calibri"/>
            <w:color w:val="231F20"/>
            <w:spacing w:val="-2"/>
            <w:sz w:val="18"/>
            <w:szCs w:val="18"/>
          </w:rPr>
          <w:t>er/c</w:t>
        </w:r>
        <w:r>
          <w:rPr>
            <w:rFonts w:ascii="Calibri" w:eastAsia="Calibri" w:hAnsi="Calibri" w:cs="Calibri"/>
            <w:color w:val="231F20"/>
            <w:spacing w:val="-1"/>
            <w:sz w:val="18"/>
            <w:szCs w:val="18"/>
          </w:rPr>
          <w:t>ewo</w:t>
        </w:r>
      </w:hyperlink>
    </w:p>
    <w:p w14:paraId="0CD753FA" w14:textId="0D0C1D66" w:rsidR="001418E5" w:rsidRDefault="00F34B3E">
      <w:pPr>
        <w:spacing w:before="81"/>
        <w:ind w:right="7877"/>
        <w:jc w:val="center"/>
        <w:rPr>
          <w:rFonts w:ascii="Calibri" w:eastAsia="Calibri" w:hAnsi="Calibri" w:cs="Calibr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672" behindDoc="0" locked="0" layoutInCell="1" allowOverlap="1" wp14:anchorId="0CD75434" wp14:editId="19E8A4EF">
                <wp:simplePos x="0" y="0"/>
                <wp:positionH relativeFrom="page">
                  <wp:posOffset>868045</wp:posOffset>
                </wp:positionH>
                <wp:positionV relativeFrom="paragraph">
                  <wp:posOffset>73025</wp:posOffset>
                </wp:positionV>
                <wp:extent cx="123190" cy="107315"/>
                <wp:effectExtent l="1270" t="1270" r="8890" b="0"/>
                <wp:wrapNone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190" cy="107315"/>
                          <a:chOff x="1367" y="115"/>
                          <a:chExt cx="194" cy="169"/>
                        </a:xfrm>
                      </wpg:grpSpPr>
                      <pic:pic xmlns:pic="http://schemas.openxmlformats.org/drawingml/2006/picture">
                        <pic:nvPicPr>
                          <pic:cNvPr id="17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67" y="128"/>
                            <a:ext cx="191" cy="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8" name="Group 3"/>
                        <wpg:cNvGrpSpPr>
                          <a:grpSpLocks/>
                        </wpg:cNvGrpSpPr>
                        <wpg:grpSpPr bwMode="auto">
                          <a:xfrm>
                            <a:off x="1370" y="115"/>
                            <a:ext cx="192" cy="156"/>
                            <a:chOff x="1370" y="115"/>
                            <a:chExt cx="192" cy="156"/>
                          </a:xfrm>
                        </wpg:grpSpPr>
                        <wps:wsp>
                          <wps:cNvPr id="19" name="Freeform 10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0 1370"/>
                                <a:gd name="T1" fmla="*/ T0 w 192"/>
                                <a:gd name="T2" fmla="+- 0 253 115"/>
                                <a:gd name="T3" fmla="*/ 253 h 156"/>
                                <a:gd name="T4" fmla="+- 0 1387 1370"/>
                                <a:gd name="T5" fmla="*/ T4 w 192"/>
                                <a:gd name="T6" fmla="+- 0 262 115"/>
                                <a:gd name="T7" fmla="*/ 262 h 156"/>
                                <a:gd name="T8" fmla="+- 0 1407 1370"/>
                                <a:gd name="T9" fmla="*/ T8 w 192"/>
                                <a:gd name="T10" fmla="+- 0 268 115"/>
                                <a:gd name="T11" fmla="*/ 268 h 156"/>
                                <a:gd name="T12" fmla="+- 0 1427 1370"/>
                                <a:gd name="T13" fmla="*/ T12 w 192"/>
                                <a:gd name="T14" fmla="+- 0 270 115"/>
                                <a:gd name="T15" fmla="*/ 270 h 156"/>
                                <a:gd name="T16" fmla="+- 0 1454 1370"/>
                                <a:gd name="T17" fmla="*/ T16 w 192"/>
                                <a:gd name="T18" fmla="+- 0 268 115"/>
                                <a:gd name="T19" fmla="*/ 268 h 156"/>
                                <a:gd name="T20" fmla="+- 0 1477 1370"/>
                                <a:gd name="T21" fmla="*/ T20 w 192"/>
                                <a:gd name="T22" fmla="+- 0 260 115"/>
                                <a:gd name="T23" fmla="*/ 260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376 1370"/>
                                <a:gd name="T29" fmla="*/ T28 w 192"/>
                                <a:gd name="T30" fmla="+- 0 253 115"/>
                                <a:gd name="T31" fmla="*/ 253 h 156"/>
                                <a:gd name="T32" fmla="+- 0 1373 1370"/>
                                <a:gd name="T33" fmla="*/ T32 w 192"/>
                                <a:gd name="T34" fmla="+- 0 253 115"/>
                                <a:gd name="T35" fmla="*/ 253 h 156"/>
                                <a:gd name="T36" fmla="+- 0 1370 1370"/>
                                <a:gd name="T37" fmla="*/ T36 w 192"/>
                                <a:gd name="T38" fmla="+- 0 253 115"/>
                                <a:gd name="T39" fmla="*/ 25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0" y="138"/>
                                  </a:moveTo>
                                  <a:lnTo>
                                    <a:pt x="17" y="147"/>
                                  </a:lnTo>
                                  <a:lnTo>
                                    <a:pt x="37" y="153"/>
                                  </a:lnTo>
                                  <a:lnTo>
                                    <a:pt x="57" y="155"/>
                                  </a:lnTo>
                                  <a:lnTo>
                                    <a:pt x="84" y="153"/>
                                  </a:lnTo>
                                  <a:lnTo>
                                    <a:pt x="107" y="145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3" y="138"/>
                                  </a:lnTo>
                                  <a:lnTo>
                                    <a:pt x="0" y="1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9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91 1370"/>
                                <a:gd name="T1" fmla="*/ T0 w 192"/>
                                <a:gd name="T2" fmla="+- 0 209 115"/>
                                <a:gd name="T3" fmla="*/ 209 h 156"/>
                                <a:gd name="T4" fmla="+- 0 1403 1370"/>
                                <a:gd name="T5" fmla="*/ T4 w 192"/>
                                <a:gd name="T6" fmla="+- 0 227 115"/>
                                <a:gd name="T7" fmla="*/ 227 h 156"/>
                                <a:gd name="T8" fmla="+- 0 1422 1370"/>
                                <a:gd name="T9" fmla="*/ T8 w 192"/>
                                <a:gd name="T10" fmla="+- 0 236 115"/>
                                <a:gd name="T11" fmla="*/ 236 h 156"/>
                                <a:gd name="T12" fmla="+- 0 1407 1370"/>
                                <a:gd name="T13" fmla="*/ T12 w 192"/>
                                <a:gd name="T14" fmla="+- 0 247 115"/>
                                <a:gd name="T15" fmla="*/ 247 h 156"/>
                                <a:gd name="T16" fmla="+- 0 1386 1370"/>
                                <a:gd name="T17" fmla="*/ T16 w 192"/>
                                <a:gd name="T18" fmla="+- 0 253 115"/>
                                <a:gd name="T19" fmla="*/ 253 h 156"/>
                                <a:gd name="T20" fmla="+- 0 1376 1370"/>
                                <a:gd name="T21" fmla="*/ T20 w 192"/>
                                <a:gd name="T22" fmla="+- 0 253 115"/>
                                <a:gd name="T23" fmla="*/ 253 h 156"/>
                                <a:gd name="T24" fmla="+- 0 1488 1370"/>
                                <a:gd name="T25" fmla="*/ T24 w 192"/>
                                <a:gd name="T26" fmla="+- 0 253 115"/>
                                <a:gd name="T27" fmla="*/ 253 h 156"/>
                                <a:gd name="T28" fmla="+- 0 1496 1370"/>
                                <a:gd name="T29" fmla="*/ T28 w 192"/>
                                <a:gd name="T30" fmla="+- 0 249 115"/>
                                <a:gd name="T31" fmla="*/ 249 h 156"/>
                                <a:gd name="T32" fmla="+- 0 1513 1370"/>
                                <a:gd name="T33" fmla="*/ T32 w 192"/>
                                <a:gd name="T34" fmla="+- 0 234 115"/>
                                <a:gd name="T35" fmla="*/ 234 h 156"/>
                                <a:gd name="T36" fmla="+- 0 1525 1370"/>
                                <a:gd name="T37" fmla="*/ T36 w 192"/>
                                <a:gd name="T38" fmla="+- 0 217 115"/>
                                <a:gd name="T39" fmla="*/ 217 h 156"/>
                                <a:gd name="T40" fmla="+- 0 1529 1370"/>
                                <a:gd name="T41" fmla="*/ T40 w 192"/>
                                <a:gd name="T42" fmla="+- 0 210 115"/>
                                <a:gd name="T43" fmla="*/ 210 h 156"/>
                                <a:gd name="T44" fmla="+- 0 1396 1370"/>
                                <a:gd name="T45" fmla="*/ T44 w 192"/>
                                <a:gd name="T46" fmla="+- 0 210 115"/>
                                <a:gd name="T47" fmla="*/ 210 h 156"/>
                                <a:gd name="T48" fmla="+- 0 1394 1370"/>
                                <a:gd name="T49" fmla="*/ T48 w 192"/>
                                <a:gd name="T50" fmla="+- 0 210 115"/>
                                <a:gd name="T51" fmla="*/ 210 h 156"/>
                                <a:gd name="T52" fmla="+- 0 1391 1370"/>
                                <a:gd name="T53" fmla="*/ T52 w 192"/>
                                <a:gd name="T54" fmla="+- 0 209 115"/>
                                <a:gd name="T55" fmla="*/ 209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21" y="94"/>
                                  </a:moveTo>
                                  <a:lnTo>
                                    <a:pt x="33" y="112"/>
                                  </a:lnTo>
                                  <a:lnTo>
                                    <a:pt x="52" y="121"/>
                                  </a:lnTo>
                                  <a:lnTo>
                                    <a:pt x="37" y="132"/>
                                  </a:lnTo>
                                  <a:lnTo>
                                    <a:pt x="16" y="138"/>
                                  </a:lnTo>
                                  <a:lnTo>
                                    <a:pt x="6" y="138"/>
                                  </a:lnTo>
                                  <a:lnTo>
                                    <a:pt x="118" y="138"/>
                                  </a:lnTo>
                                  <a:lnTo>
                                    <a:pt x="126" y="134"/>
                                  </a:lnTo>
                                  <a:lnTo>
                                    <a:pt x="143" y="119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24" y="95"/>
                                  </a:lnTo>
                                  <a:lnTo>
                                    <a:pt x="21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8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77 1370"/>
                                <a:gd name="T1" fmla="*/ T0 w 192"/>
                                <a:gd name="T2" fmla="+- 0 170 115"/>
                                <a:gd name="T3" fmla="*/ 170 h 156"/>
                                <a:gd name="T4" fmla="+- 0 1377 1370"/>
                                <a:gd name="T5" fmla="*/ T4 w 192"/>
                                <a:gd name="T6" fmla="+- 0 170 115"/>
                                <a:gd name="T7" fmla="*/ 170 h 156"/>
                                <a:gd name="T8" fmla="+- 0 1383 1370"/>
                                <a:gd name="T9" fmla="*/ T8 w 192"/>
                                <a:gd name="T10" fmla="+- 0 191 115"/>
                                <a:gd name="T11" fmla="*/ 191 h 156"/>
                                <a:gd name="T12" fmla="+- 0 1399 1370"/>
                                <a:gd name="T13" fmla="*/ T12 w 192"/>
                                <a:gd name="T14" fmla="+- 0 205 115"/>
                                <a:gd name="T15" fmla="*/ 205 h 156"/>
                                <a:gd name="T16" fmla="+- 0 1406 1370"/>
                                <a:gd name="T17" fmla="*/ T16 w 192"/>
                                <a:gd name="T18" fmla="+- 0 209 115"/>
                                <a:gd name="T19" fmla="*/ 209 h 156"/>
                                <a:gd name="T20" fmla="+- 0 1402 1370"/>
                                <a:gd name="T21" fmla="*/ T20 w 192"/>
                                <a:gd name="T22" fmla="+- 0 210 115"/>
                                <a:gd name="T23" fmla="*/ 210 h 156"/>
                                <a:gd name="T24" fmla="+- 0 1529 1370"/>
                                <a:gd name="T25" fmla="*/ T24 w 192"/>
                                <a:gd name="T26" fmla="+- 0 210 115"/>
                                <a:gd name="T27" fmla="*/ 210 h 156"/>
                                <a:gd name="T28" fmla="+- 0 1534 1370"/>
                                <a:gd name="T29" fmla="*/ T28 w 192"/>
                                <a:gd name="T30" fmla="+- 0 198 115"/>
                                <a:gd name="T31" fmla="*/ 198 h 156"/>
                                <a:gd name="T32" fmla="+- 0 1540 1370"/>
                                <a:gd name="T33" fmla="*/ T32 w 192"/>
                                <a:gd name="T34" fmla="+- 0 178 115"/>
                                <a:gd name="T35" fmla="*/ 178 h 156"/>
                                <a:gd name="T36" fmla="+- 0 1540 1370"/>
                                <a:gd name="T37" fmla="*/ T36 w 192"/>
                                <a:gd name="T38" fmla="+- 0 174 115"/>
                                <a:gd name="T39" fmla="*/ 174 h 156"/>
                                <a:gd name="T40" fmla="+- 0 1395 1370"/>
                                <a:gd name="T41" fmla="*/ T40 w 192"/>
                                <a:gd name="T42" fmla="+- 0 174 115"/>
                                <a:gd name="T43" fmla="*/ 174 h 156"/>
                                <a:gd name="T44" fmla="+- 0 1389 1370"/>
                                <a:gd name="T45" fmla="*/ T44 w 192"/>
                                <a:gd name="T46" fmla="+- 0 174 115"/>
                                <a:gd name="T47" fmla="*/ 174 h 156"/>
                                <a:gd name="T48" fmla="+- 0 1383 1370"/>
                                <a:gd name="T49" fmla="*/ T48 w 192"/>
                                <a:gd name="T50" fmla="+- 0 172 115"/>
                                <a:gd name="T51" fmla="*/ 172 h 156"/>
                                <a:gd name="T52" fmla="+- 0 1377 1370"/>
                                <a:gd name="T53" fmla="*/ T52 w 192"/>
                                <a:gd name="T54" fmla="+- 0 170 115"/>
                                <a:gd name="T55" fmla="*/ 170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7" y="55"/>
                                  </a:moveTo>
                                  <a:lnTo>
                                    <a:pt x="7" y="55"/>
                                  </a:lnTo>
                                  <a:lnTo>
                                    <a:pt x="13" y="76"/>
                                  </a:lnTo>
                                  <a:lnTo>
                                    <a:pt x="29" y="90"/>
                                  </a:lnTo>
                                  <a:lnTo>
                                    <a:pt x="36" y="94"/>
                                  </a:lnTo>
                                  <a:lnTo>
                                    <a:pt x="32" y="95"/>
                                  </a:lnTo>
                                  <a:lnTo>
                                    <a:pt x="159" y="95"/>
                                  </a:lnTo>
                                  <a:lnTo>
                                    <a:pt x="164" y="83"/>
                                  </a:lnTo>
                                  <a:lnTo>
                                    <a:pt x="170" y="63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9" y="59"/>
                                  </a:lnTo>
                                  <a:lnTo>
                                    <a:pt x="13" y="57"/>
                                  </a:lnTo>
                                  <a:lnTo>
                                    <a:pt x="7" y="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7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380 1370"/>
                                <a:gd name="T1" fmla="*/ T0 w 192"/>
                                <a:gd name="T2" fmla="+- 0 128 115"/>
                                <a:gd name="T3" fmla="*/ 128 h 156"/>
                                <a:gd name="T4" fmla="+- 0 1378 1370"/>
                                <a:gd name="T5" fmla="*/ T4 w 192"/>
                                <a:gd name="T6" fmla="+- 0 135 115"/>
                                <a:gd name="T7" fmla="*/ 135 h 156"/>
                                <a:gd name="T8" fmla="+- 0 1378 1370"/>
                                <a:gd name="T9" fmla="*/ T8 w 192"/>
                                <a:gd name="T10" fmla="+- 0 155 115"/>
                                <a:gd name="T11" fmla="*/ 155 h 156"/>
                                <a:gd name="T12" fmla="+- 0 1385 1370"/>
                                <a:gd name="T13" fmla="*/ T12 w 192"/>
                                <a:gd name="T14" fmla="+- 0 167 115"/>
                                <a:gd name="T15" fmla="*/ 167 h 156"/>
                                <a:gd name="T16" fmla="+- 0 1395 1370"/>
                                <a:gd name="T17" fmla="*/ T16 w 192"/>
                                <a:gd name="T18" fmla="+- 0 174 115"/>
                                <a:gd name="T19" fmla="*/ 174 h 156"/>
                                <a:gd name="T20" fmla="+- 0 1540 1370"/>
                                <a:gd name="T21" fmla="*/ T20 w 192"/>
                                <a:gd name="T22" fmla="+- 0 174 115"/>
                                <a:gd name="T23" fmla="*/ 174 h 156"/>
                                <a:gd name="T24" fmla="+- 0 1541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464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443 1370"/>
                                <a:gd name="T33" fmla="*/ T32 w 192"/>
                                <a:gd name="T34" fmla="+- 0 160 115"/>
                                <a:gd name="T35" fmla="*/ 160 h 156"/>
                                <a:gd name="T36" fmla="+- 0 1424 1370"/>
                                <a:gd name="T37" fmla="*/ T36 w 192"/>
                                <a:gd name="T38" fmla="+- 0 153 115"/>
                                <a:gd name="T39" fmla="*/ 153 h 156"/>
                                <a:gd name="T40" fmla="+- 0 1406 1370"/>
                                <a:gd name="T41" fmla="*/ T40 w 192"/>
                                <a:gd name="T42" fmla="+- 0 143 115"/>
                                <a:gd name="T43" fmla="*/ 143 h 156"/>
                                <a:gd name="T44" fmla="+- 0 1390 1370"/>
                                <a:gd name="T45" fmla="*/ T44 w 192"/>
                                <a:gd name="T46" fmla="+- 0 130 115"/>
                                <a:gd name="T47" fmla="*/ 130 h 156"/>
                                <a:gd name="T48" fmla="+- 0 1380 1370"/>
                                <a:gd name="T49" fmla="*/ T48 w 192"/>
                                <a:gd name="T50" fmla="+- 0 128 115"/>
                                <a:gd name="T51" fmla="*/ 12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0" y="13"/>
                                  </a:moveTo>
                                  <a:lnTo>
                                    <a:pt x="8" y="20"/>
                                  </a:lnTo>
                                  <a:lnTo>
                                    <a:pt x="8" y="40"/>
                                  </a:lnTo>
                                  <a:lnTo>
                                    <a:pt x="15" y="52"/>
                                  </a:lnTo>
                                  <a:lnTo>
                                    <a:pt x="25" y="59"/>
                                  </a:lnTo>
                                  <a:lnTo>
                                    <a:pt x="170" y="59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73" y="45"/>
                                  </a:lnTo>
                                  <a:lnTo>
                                    <a:pt x="54" y="38"/>
                                  </a:lnTo>
                                  <a:lnTo>
                                    <a:pt x="36" y="28"/>
                                  </a:lnTo>
                                  <a:lnTo>
                                    <a:pt x="20" y="15"/>
                                  </a:lnTo>
                                  <a:lnTo>
                                    <a:pt x="10" y="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6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14 1370"/>
                                <a:gd name="T1" fmla="*/ T0 w 192"/>
                                <a:gd name="T2" fmla="+- 0 115 115"/>
                                <a:gd name="T3" fmla="*/ 115 h 156"/>
                                <a:gd name="T4" fmla="+- 0 1502 1370"/>
                                <a:gd name="T5" fmla="*/ T4 w 192"/>
                                <a:gd name="T6" fmla="+- 0 115 115"/>
                                <a:gd name="T7" fmla="*/ 115 h 156"/>
                                <a:gd name="T8" fmla="+- 0 1481 1370"/>
                                <a:gd name="T9" fmla="*/ T8 w 192"/>
                                <a:gd name="T10" fmla="+- 0 121 115"/>
                                <a:gd name="T11" fmla="*/ 121 h 156"/>
                                <a:gd name="T12" fmla="+- 0 1467 1370"/>
                                <a:gd name="T13" fmla="*/ T12 w 192"/>
                                <a:gd name="T14" fmla="+- 0 137 115"/>
                                <a:gd name="T15" fmla="*/ 137 h 156"/>
                                <a:gd name="T16" fmla="+- 0 1463 1370"/>
                                <a:gd name="T17" fmla="*/ T16 w 192"/>
                                <a:gd name="T18" fmla="+- 0 157 115"/>
                                <a:gd name="T19" fmla="*/ 157 h 156"/>
                                <a:gd name="T20" fmla="+- 0 1463 1370"/>
                                <a:gd name="T21" fmla="*/ T20 w 192"/>
                                <a:gd name="T22" fmla="+- 0 160 115"/>
                                <a:gd name="T23" fmla="*/ 160 h 156"/>
                                <a:gd name="T24" fmla="+- 0 1464 1370"/>
                                <a:gd name="T25" fmla="*/ T24 w 192"/>
                                <a:gd name="T26" fmla="+- 0 163 115"/>
                                <a:gd name="T27" fmla="*/ 163 h 156"/>
                                <a:gd name="T28" fmla="+- 0 1541 1370"/>
                                <a:gd name="T29" fmla="*/ T28 w 192"/>
                                <a:gd name="T30" fmla="+- 0 163 115"/>
                                <a:gd name="T31" fmla="*/ 163 h 156"/>
                                <a:gd name="T32" fmla="+- 0 1542 1370"/>
                                <a:gd name="T33" fmla="*/ T32 w 192"/>
                                <a:gd name="T34" fmla="+- 0 157 115"/>
                                <a:gd name="T35" fmla="*/ 157 h 156"/>
                                <a:gd name="T36" fmla="+- 0 1541 1370"/>
                                <a:gd name="T37" fmla="*/ T36 w 192"/>
                                <a:gd name="T38" fmla="+- 0 154 115"/>
                                <a:gd name="T39" fmla="*/ 154 h 156"/>
                                <a:gd name="T40" fmla="+- 0 1549 1370"/>
                                <a:gd name="T41" fmla="*/ T40 w 192"/>
                                <a:gd name="T42" fmla="+- 0 148 115"/>
                                <a:gd name="T43" fmla="*/ 148 h 156"/>
                                <a:gd name="T44" fmla="+- 0 1556 1370"/>
                                <a:gd name="T45" fmla="*/ T44 w 192"/>
                                <a:gd name="T46" fmla="+- 0 141 115"/>
                                <a:gd name="T47" fmla="*/ 141 h 156"/>
                                <a:gd name="T48" fmla="+- 0 1557 1370"/>
                                <a:gd name="T49" fmla="*/ T48 w 192"/>
                                <a:gd name="T50" fmla="+- 0 139 115"/>
                                <a:gd name="T51" fmla="*/ 139 h 156"/>
                                <a:gd name="T52" fmla="+- 0 1539 1370"/>
                                <a:gd name="T53" fmla="*/ T52 w 192"/>
                                <a:gd name="T54" fmla="+- 0 139 115"/>
                                <a:gd name="T55" fmla="*/ 139 h 156"/>
                                <a:gd name="T56" fmla="+- 0 1547 1370"/>
                                <a:gd name="T57" fmla="*/ T56 w 192"/>
                                <a:gd name="T58" fmla="+- 0 135 115"/>
                                <a:gd name="T59" fmla="*/ 135 h 156"/>
                                <a:gd name="T60" fmla="+- 0 1553 1370"/>
                                <a:gd name="T61" fmla="*/ T60 w 192"/>
                                <a:gd name="T62" fmla="+- 0 127 115"/>
                                <a:gd name="T63" fmla="*/ 127 h 156"/>
                                <a:gd name="T64" fmla="+- 0 1531 1370"/>
                                <a:gd name="T65" fmla="*/ T64 w 192"/>
                                <a:gd name="T66" fmla="+- 0 127 115"/>
                                <a:gd name="T67" fmla="*/ 127 h 156"/>
                                <a:gd name="T68" fmla="+- 0 1524 1370"/>
                                <a:gd name="T69" fmla="*/ T68 w 192"/>
                                <a:gd name="T70" fmla="+- 0 120 115"/>
                                <a:gd name="T71" fmla="*/ 120 h 156"/>
                                <a:gd name="T72" fmla="+- 0 1514 1370"/>
                                <a:gd name="T73" fmla="*/ T72 w 192"/>
                                <a:gd name="T74" fmla="+- 0 115 115"/>
                                <a:gd name="T75" fmla="*/ 115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44" y="0"/>
                                  </a:moveTo>
                                  <a:lnTo>
                                    <a:pt x="132" y="0"/>
                                  </a:lnTo>
                                  <a:lnTo>
                                    <a:pt x="111" y="6"/>
                                  </a:lnTo>
                                  <a:lnTo>
                                    <a:pt x="97" y="22"/>
                                  </a:lnTo>
                                  <a:lnTo>
                                    <a:pt x="93" y="42"/>
                                  </a:lnTo>
                                  <a:lnTo>
                                    <a:pt x="93" y="45"/>
                                  </a:lnTo>
                                  <a:lnTo>
                                    <a:pt x="94" y="48"/>
                                  </a:lnTo>
                                  <a:lnTo>
                                    <a:pt x="171" y="48"/>
                                  </a:lnTo>
                                  <a:lnTo>
                                    <a:pt x="172" y="42"/>
                                  </a:lnTo>
                                  <a:lnTo>
                                    <a:pt x="171" y="39"/>
                                  </a:lnTo>
                                  <a:lnTo>
                                    <a:pt x="179" y="33"/>
                                  </a:lnTo>
                                  <a:lnTo>
                                    <a:pt x="186" y="26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77" y="20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54" y="5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5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61 1370"/>
                                <a:gd name="T1" fmla="*/ T0 w 192"/>
                                <a:gd name="T2" fmla="+- 0 133 115"/>
                                <a:gd name="T3" fmla="*/ 133 h 156"/>
                                <a:gd name="T4" fmla="+- 0 1554 1370"/>
                                <a:gd name="T5" fmla="*/ T4 w 192"/>
                                <a:gd name="T6" fmla="+- 0 136 115"/>
                                <a:gd name="T7" fmla="*/ 136 h 156"/>
                                <a:gd name="T8" fmla="+- 0 1546 1370"/>
                                <a:gd name="T9" fmla="*/ T8 w 192"/>
                                <a:gd name="T10" fmla="+- 0 139 115"/>
                                <a:gd name="T11" fmla="*/ 139 h 156"/>
                                <a:gd name="T12" fmla="+- 0 1539 1370"/>
                                <a:gd name="T13" fmla="*/ T12 w 192"/>
                                <a:gd name="T14" fmla="+- 0 139 115"/>
                                <a:gd name="T15" fmla="*/ 139 h 156"/>
                                <a:gd name="T16" fmla="+- 0 1557 1370"/>
                                <a:gd name="T17" fmla="*/ T16 w 192"/>
                                <a:gd name="T18" fmla="+- 0 139 115"/>
                                <a:gd name="T19" fmla="*/ 139 h 156"/>
                                <a:gd name="T20" fmla="+- 0 1561 1370"/>
                                <a:gd name="T21" fmla="*/ T20 w 192"/>
                                <a:gd name="T22" fmla="+- 0 133 115"/>
                                <a:gd name="T23" fmla="*/ 133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91" y="18"/>
                                  </a:moveTo>
                                  <a:lnTo>
                                    <a:pt x="184" y="21"/>
                                  </a:lnTo>
                                  <a:lnTo>
                                    <a:pt x="176" y="24"/>
                                  </a:lnTo>
                                  <a:lnTo>
                                    <a:pt x="169" y="24"/>
                                  </a:lnTo>
                                  <a:lnTo>
                                    <a:pt x="187" y="24"/>
                                  </a:lnTo>
                                  <a:lnTo>
                                    <a:pt x="191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Freeform 4"/>
                          <wps:cNvSpPr>
                            <a:spLocks/>
                          </wps:cNvSpPr>
                          <wps:spPr bwMode="auto">
                            <a:xfrm>
                              <a:off x="1370" y="115"/>
                              <a:ext cx="192" cy="156"/>
                            </a:xfrm>
                            <a:custGeom>
                              <a:avLst/>
                              <a:gdLst>
                                <a:gd name="T0" fmla="+- 0 1556 1370"/>
                                <a:gd name="T1" fmla="*/ T0 w 192"/>
                                <a:gd name="T2" fmla="+- 0 118 115"/>
                                <a:gd name="T3" fmla="*/ 118 h 156"/>
                                <a:gd name="T4" fmla="+- 0 1548 1370"/>
                                <a:gd name="T5" fmla="*/ T4 w 192"/>
                                <a:gd name="T6" fmla="+- 0 122 115"/>
                                <a:gd name="T7" fmla="*/ 122 h 156"/>
                                <a:gd name="T8" fmla="+- 0 1540 1370"/>
                                <a:gd name="T9" fmla="*/ T8 w 192"/>
                                <a:gd name="T10" fmla="+- 0 126 115"/>
                                <a:gd name="T11" fmla="*/ 126 h 156"/>
                                <a:gd name="T12" fmla="+- 0 1531 1370"/>
                                <a:gd name="T13" fmla="*/ T12 w 192"/>
                                <a:gd name="T14" fmla="+- 0 127 115"/>
                                <a:gd name="T15" fmla="*/ 127 h 156"/>
                                <a:gd name="T16" fmla="+- 0 1553 1370"/>
                                <a:gd name="T17" fmla="*/ T16 w 192"/>
                                <a:gd name="T18" fmla="+- 0 127 115"/>
                                <a:gd name="T19" fmla="*/ 127 h 156"/>
                                <a:gd name="T20" fmla="+- 0 1553 1370"/>
                                <a:gd name="T21" fmla="*/ T20 w 192"/>
                                <a:gd name="T22" fmla="+- 0 127 115"/>
                                <a:gd name="T23" fmla="*/ 127 h 156"/>
                                <a:gd name="T24" fmla="+- 0 1556 1370"/>
                                <a:gd name="T25" fmla="*/ T24 w 192"/>
                                <a:gd name="T26" fmla="+- 0 118 115"/>
                                <a:gd name="T27" fmla="*/ 118 h 15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2" h="156">
                                  <a:moveTo>
                                    <a:pt x="186" y="3"/>
                                  </a:moveTo>
                                  <a:lnTo>
                                    <a:pt x="178" y="7"/>
                                  </a:lnTo>
                                  <a:lnTo>
                                    <a:pt x="170" y="11"/>
                                  </a:lnTo>
                                  <a:lnTo>
                                    <a:pt x="161" y="12"/>
                                  </a:lnTo>
                                  <a:lnTo>
                                    <a:pt x="183" y="12"/>
                                  </a:lnTo>
                                  <a:lnTo>
                                    <a:pt x="186" y="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A4D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3ED03" id="Group 2" o:spid="_x0000_s1026" style="position:absolute;margin-left:68.35pt;margin-top:5.75pt;width:9.7pt;height:8.45pt;z-index:1672;mso-position-horizontal-relative:page" coordorigin="1367,115" coordsize="194,1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1367;top:128;width:191;height: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w/qTDAAAA2wAAAA8AAABkcnMvZG93bnJldi54bWxEj0FrwkAQhe8F/8MyQm91Yw81RlcRURAs&#10;SBPB67A7JsHsbMhuk/jvu4VCbzO89755s96OthE9db52rGA+S0AQa2dqLhVci+NbCsIHZIONY1Lw&#10;JA/bzeRljZlxA39Rn4dSRAj7DBVUIbSZlF5XZNHPXEsctbvrLIa4dqU0HQ4Rbhv5niQf0mLN8UKF&#10;Le0r0o/820aK+7ykQ+0OD1osU3u+9ToUF6Vep+NuBSLQGP7Nf+mTifUX8PtLHEBu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D+pMMAAADbAAAADwAAAAAAAAAAAAAAAACf&#10;AgAAZHJzL2Rvd25yZXYueG1sUEsFBgAAAAAEAAQA9wAAAI8DAAAAAA==&#10;">
                  <v:imagedata r:id="rId61" o:title=""/>
                </v:shape>
                <v:group id="Group 3" o:spid="_x0000_s1028" style="position:absolute;left:1370;top:115;width:192;height:156" coordorigin="1370,115" coordsize="192,1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0" o:spid="_x0000_s1029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oSLcIA&#10;AADbAAAADwAAAGRycy9kb3ducmV2LnhtbERP32vCMBB+F/Y/hBv4puk2GFqNZQwGmyDWrjAfj+Zs&#10;y5pLSbJa//tFEHy7j+/nrbPRdGIg51vLCp7mCQjiyuqWawXl98dsAcIHZI2dZVJwIQ/Z5mGyxlTb&#10;Mx9oKEItYgj7FBU0IfSplL5qyKCf2544cifrDIYIXS21w3MMN518TpJXabDl2NBgT+8NVb/Fn1Gw&#10;/SlzS1/l0e9ein04tXm+dLlS08fxbQUi0Bju4pv7U8f5S7j+E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ehItwgAAANsAAAAPAAAAAAAAAAAAAAAAAJgCAABkcnMvZG93&#10;bnJldi54bWxQSwUGAAAAAAQABAD1AAAAhwMAAAAA&#10;" path="m,138r17,9l37,153r20,2l84,153r23,-8l118,138,6,138r-3,l,138xe" fillcolor="#54a4db" stroked="f">
                    <v:path arrowok="t" o:connecttype="custom" o:connectlocs="0,253;17,262;37,268;57,270;84,268;107,260;118,253;6,253;3,253;0,253" o:connectangles="0,0,0,0,0,0,0,0,0,0"/>
                  </v:shape>
                  <v:shape id="Freeform 9" o:spid="_x0000_s1030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xxDcAA&#10;AADbAAAADwAAAGRycy9kb3ducmV2LnhtbERPXWvCMBR9H/gfwhX2NlMVZFajiCDMgazWgj5emmtb&#10;bG5Kkmn99+ZhsMfD+V6ue9OKOznfWFYwHiUgiEurG64UFKfdxycIH5A1tpZJwZM8rFeDtyWm2j74&#10;SPc8VCKGsE9RQR1Cl0rpy5oM+pHtiCN3tc5giNBVUjt8xHDTykmSzKTBhmNDjR1taypv+a9R8H0u&#10;Mkv74uIP0/wnXJssm7tMqfdhv1mACNSHf/Gf+0srmMT18Uv8AXL1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CxxDcAAAADbAAAADwAAAAAAAAAAAAAAAACYAgAAZHJzL2Rvd25y&#10;ZXYueG1sUEsFBgAAAAAEAAQA9QAAAIUDAAAAAA==&#10;" path="m21,94r12,18l52,121,37,132r-21,6l6,138r112,l126,134r17,-15l155,102r4,-7l26,95r-2,l21,94xe" fillcolor="#54a4db" stroked="f">
                    <v:path arrowok="t" o:connecttype="custom" o:connectlocs="21,209;33,227;52,236;37,247;16,253;6,253;118,253;126,249;143,234;155,217;159,210;26,210;24,210;21,209" o:connectangles="0,0,0,0,0,0,0,0,0,0,0,0,0,0"/>
                  </v:shape>
                  <v:shape id="Freeform 8" o:spid="_x0000_s1031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DUlsQA&#10;AADbAAAADwAAAGRycy9kb3ducmV2LnhtbESPQWvCQBSE74L/YXlCb7qJhaKpaxCh0BaKMQba4yP7&#10;TEKzb8PuVtN/7xYKHoeZ+YbZ5KPpxYWc7ywrSBcJCOLa6o4bBdXpZb4C4QOyxt4yKfglD/l2Otlg&#10;pu2Vj3QpQyMihH2GCtoQhkxKX7dk0C/sQBy9s3UGQ5SukdrhNcJNL5dJ8iQNdhwXWhxo31L9Xf4Y&#10;Be+fVWHprfryH4/lIZy7oli7QqmH2bh7BhFoDPfwf/tVK1im8Pcl/gC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g1JbEAAAA2wAAAA8AAAAAAAAAAAAAAAAAmAIAAGRycy9k&#10;b3ducmV2LnhtbFBLBQYAAAAABAAEAPUAAACJAwAAAAA=&#10;" path="m7,55r,l13,76,29,90r7,4l32,95r127,l164,83r6,-20l170,59,25,59r-6,l13,57,7,55xe" fillcolor="#54a4db" stroked="f">
                    <v:path arrowok="t" o:connecttype="custom" o:connectlocs="7,170;7,170;13,191;29,205;36,209;32,210;159,210;164,198;170,178;170,174;25,174;19,174;13,172;7,170" o:connectangles="0,0,0,0,0,0,0,0,0,0,0,0,0,0"/>
                  </v:shape>
                  <v:shape id="Freeform 7" o:spid="_x0000_s1032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JK4cQA&#10;AADbAAAADwAAAGRycy9kb3ducmV2LnhtbESPQWvCQBSE74L/YXlCb2ZjCkVTVylCoS0UYwzY4yP7&#10;TEKzb8PuVtN/7xYKHoeZ+YZZb0fTiws531lWsEhSEMS11R03Cqrj63wJwgdkjb1lUvBLHrab6WSN&#10;ubZXPtClDI2IEPY5KmhDGHIpfd2SQZ/YgTh6Z+sMhihdI7XDa4SbXmZp+iQNdhwXWhxo11L9Xf4Y&#10;BR+nqrD0Xn35z8dyH85dUaxcodTDbHx5BhFoDPfwf/tNK8gy+Ps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ySuHEAAAA2wAAAA8AAAAAAAAAAAAAAAAAmAIAAGRycy9k&#10;b3ducmV2LnhtbFBLBQYAAAAABAAEAPUAAACJAwAAAAA=&#10;" path="m10,13l8,20r,20l15,52r10,7l170,59r1,-11l94,48,73,45,54,38,36,28,20,15,10,13xe" fillcolor="#54a4db" stroked="f">
                    <v:path arrowok="t" o:connecttype="custom" o:connectlocs="10,128;8,135;8,155;15,167;25,174;170,174;171,163;94,163;73,160;54,153;36,143;20,130;10,128" o:connectangles="0,0,0,0,0,0,0,0,0,0,0,0,0"/>
                  </v:shape>
                  <v:shape id="Freeform 6" o:spid="_x0000_s1033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7vesMA&#10;AADbAAAADwAAAGRycy9kb3ducmV2LnhtbESPQWvCQBSE7wX/w/IEb3WjgtTUVUQQakGMMdAeH9ln&#10;Epp9G3a3mv57VxB6HGbmG2a57k0rruR8Y1nBZJyAIC6tbrhSUJx3r28gfEDW2FomBX/kYb0avCwx&#10;1fbGJ7rmoRIRwj5FBXUIXSqlL2sy6Me2I47exTqDIUpXSe3wFuGmldMkmUuDDceFGjva1lT+5L9G&#10;wedXkVnaF9/+MMuP4dJk2cJlSo2G/eYdRKA+/Ief7Q+tYDqDx5f4A+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7vesMAAADbAAAADwAAAAAAAAAAAAAAAACYAgAAZHJzL2Rv&#10;d25yZXYueG1sUEsFBgAAAAAEAAQA9QAAAIgDAAAAAA==&#10;" path="m144,l132,,111,6,97,22,93,42r,3l94,48r77,l172,42r-1,-3l179,33r7,-7l187,24r-18,l177,20r6,-8l161,12,154,5,144,xe" fillcolor="#54a4db" stroked="f">
                    <v:path arrowok="t" o:connecttype="custom" o:connectlocs="144,115;132,115;111,121;97,137;93,157;93,160;94,163;171,163;172,157;171,154;179,148;186,141;187,139;169,139;177,135;183,127;161,127;154,120;144,115" o:connectangles="0,0,0,0,0,0,0,0,0,0,0,0,0,0,0,0,0,0,0"/>
                  </v:shape>
                  <v:shape id="Freeform 5" o:spid="_x0000_s1034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d3DsQA&#10;AADbAAAADwAAAGRycy9kb3ducmV2LnhtbESPQWvCQBSE74X+h+UVvNVNVcR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Xdw7EAAAA2wAAAA8AAAAAAAAAAAAAAAAAmAIAAGRycy9k&#10;b3ducmV2LnhtbFBLBQYAAAAABAAEAPUAAACJAwAAAAA=&#10;" path="m191,18r-7,3l176,24r-7,l187,24r4,-6xe" fillcolor="#54a4db" stroked="f">
                    <v:path arrowok="t" o:connecttype="custom" o:connectlocs="191,133;184,136;176,139;169,139;187,139;191,133" o:connectangles="0,0,0,0,0,0"/>
                  </v:shape>
                  <v:shape id="Freeform 4" o:spid="_x0000_s1035" style="position:absolute;left:1370;top:115;width:192;height:156;visibility:visible;mso-wrap-style:square;v-text-anchor:top" coordsize="192,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vSlcQA&#10;AADbAAAADwAAAGRycy9kb3ducmV2LnhtbESPQWvCQBSE74X+h+UVvNVNFcVGVymFggqlMQ3o8ZF9&#10;JsHs27C7avz33YLgcZiZb5jFqjetuJDzjWUFb8MEBHFpdcOVguL363UGwgdkja1lUnAjD6vl89MC&#10;U22vvKNLHioRIexTVFCH0KVS+rImg35oO+LoHa0zGKJ0ldQOrxFuWjlKkqk02HBcqLGjz5rKU342&#10;Crb7IrO0KQ7+e5z/hGOTZe8uU2rw0n/MQQTqwyN8b6+1gtEE/r/EH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hb0pXEAAAA2wAAAA8AAAAAAAAAAAAAAAAAmAIAAGRycy9k&#10;b3ducmV2LnhtbFBLBQYAAAAABAAEAPUAAACJAwAAAAA=&#10;" path="m186,3r-8,4l170,11r-9,1l183,12r3,-9xe" fillcolor="#54a4db" stroked="f">
                    <v:path arrowok="t" o:connecttype="custom" o:connectlocs="186,118;178,122;170,126;161,127;183,127;183,127;186,118" o:connectangles="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Calibri"/>
          <w:color w:val="231F20"/>
          <w:sz w:val="18"/>
        </w:rPr>
        <w:t>@theCEWH</w:t>
      </w:r>
    </w:p>
    <w:p w14:paraId="0CD753FB" w14:textId="77777777" w:rsidR="001418E5" w:rsidRDefault="00F34B3E">
      <w:pPr>
        <w:spacing w:before="81"/>
        <w:ind w:left="1360"/>
        <w:rPr>
          <w:rFonts w:ascii="Calibri" w:eastAsia="Calibri" w:hAnsi="Calibri" w:cs="Calibri"/>
          <w:sz w:val="18"/>
          <w:szCs w:val="18"/>
        </w:rPr>
      </w:pPr>
      <w:r>
        <w:rPr>
          <w:rFonts w:ascii="Wingdings" w:eastAsia="Wingdings" w:hAnsi="Wingdings" w:cs="Wingdings"/>
          <w:color w:val="231F20"/>
          <w:sz w:val="18"/>
          <w:szCs w:val="18"/>
        </w:rPr>
        <w:t></w:t>
      </w:r>
      <w:r>
        <w:rPr>
          <w:rFonts w:ascii="Wingdings" w:eastAsia="Wingdings" w:hAnsi="Wingdings" w:cs="Wingdings"/>
          <w:color w:val="231F20"/>
          <w:spacing w:val="-138"/>
          <w:sz w:val="18"/>
          <w:szCs w:val="18"/>
        </w:rPr>
        <w:t></w:t>
      </w:r>
      <w:r>
        <w:rPr>
          <w:rFonts w:ascii="Calibri" w:eastAsia="Calibri" w:hAnsi="Calibri" w:cs="Calibri"/>
          <w:color w:val="231F20"/>
          <w:sz w:val="18"/>
          <w:szCs w:val="18"/>
        </w:rPr>
        <w:t>GPO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Box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787,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1"/>
          <w:sz w:val="18"/>
          <w:szCs w:val="18"/>
        </w:rPr>
        <w:t>Canber</w:t>
      </w:r>
      <w:r>
        <w:rPr>
          <w:rFonts w:ascii="Calibri" w:eastAsia="Calibri" w:hAnsi="Calibri" w:cs="Calibri"/>
          <w:color w:val="231F20"/>
          <w:spacing w:val="-2"/>
          <w:sz w:val="18"/>
          <w:szCs w:val="18"/>
        </w:rPr>
        <w:t>ra,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sz w:val="18"/>
          <w:szCs w:val="18"/>
        </w:rPr>
        <w:t>ACT</w:t>
      </w:r>
      <w:r>
        <w:rPr>
          <w:rFonts w:ascii="Calibri" w:eastAsia="Calibri" w:hAnsi="Calibri" w:cs="Calibri"/>
          <w:color w:val="231F20"/>
          <w:spacing w:val="-4"/>
          <w:sz w:val="18"/>
          <w:szCs w:val="18"/>
        </w:rPr>
        <w:t>,</w:t>
      </w:r>
      <w:r>
        <w:rPr>
          <w:rFonts w:ascii="Calibri" w:eastAsia="Calibri" w:hAnsi="Calibri" w:cs="Calibri"/>
          <w:color w:val="231F20"/>
          <w:spacing w:val="2"/>
          <w:sz w:val="18"/>
          <w:szCs w:val="18"/>
        </w:rPr>
        <w:t xml:space="preserve"> </w:t>
      </w:r>
      <w:r>
        <w:rPr>
          <w:rFonts w:ascii="Calibri" w:eastAsia="Calibri" w:hAnsi="Calibri" w:cs="Calibri"/>
          <w:color w:val="231F20"/>
          <w:sz w:val="18"/>
          <w:szCs w:val="18"/>
        </w:rPr>
        <w:t>2601</w:t>
      </w:r>
    </w:p>
    <w:sectPr w:rsidR="001418E5">
      <w:footerReference w:type="default" r:id="rId62"/>
      <w:pgSz w:w="11910" w:h="16840"/>
      <w:pgMar w:top="158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D75442" w14:textId="77777777" w:rsidR="00000000" w:rsidRDefault="00F34B3E">
      <w:r>
        <w:separator/>
      </w:r>
    </w:p>
  </w:endnote>
  <w:endnote w:type="continuationSeparator" w:id="0">
    <w:p w14:paraId="0CD75444" w14:textId="77777777" w:rsidR="00000000" w:rsidRDefault="00F3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876BDC" w14:textId="77777777" w:rsidR="00F34B3E" w:rsidRDefault="00F34B3E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B" w14:textId="140D088E" w:rsidR="001418E5" w:rsidRDefault="00F34B3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448" behindDoc="1" locked="0" layoutInCell="1" allowOverlap="1" wp14:anchorId="0CD75443" wp14:editId="07E5C040">
              <wp:simplePos x="0" y="0"/>
              <wp:positionH relativeFrom="page">
                <wp:posOffset>3749040</wp:posOffset>
              </wp:positionH>
              <wp:positionV relativeFrom="page">
                <wp:posOffset>10126345</wp:posOffset>
              </wp:positionV>
              <wp:extent cx="153670" cy="152400"/>
              <wp:effectExtent l="0" t="1270" r="254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7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4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3" type="#_x0000_t202" style="position:absolute;margin-left:295.2pt;margin-top:797.35pt;width:12.1pt;height:12pt;z-index:-47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aXDsAIAAK8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" filled="f" stroked="f">
              <v:textbox inset="0,0,0,0">
                <w:txbxContent>
                  <w:p w14:paraId="0CD75457" w14:textId="77777777" w:rsidR="001418E5" w:rsidRDefault="00F34B3E">
                    <w:pPr>
                      <w:pStyle w:val="BodyText"/>
                      <w:spacing w:before="0"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C" w14:textId="58C8E9A6" w:rsidR="001418E5" w:rsidRDefault="00F34B3E">
    <w:pPr>
      <w:spacing w:line="14" w:lineRule="auto"/>
      <w:rPr>
        <w:sz w:val="18"/>
        <w:szCs w:val="18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472" behindDoc="1" locked="0" layoutInCell="1" allowOverlap="1" wp14:anchorId="0CD75444" wp14:editId="29F5E117">
              <wp:simplePos x="0" y="0"/>
              <wp:positionH relativeFrom="page">
                <wp:posOffset>3736340</wp:posOffset>
              </wp:positionH>
              <wp:positionV relativeFrom="page">
                <wp:posOffset>10126345</wp:posOffset>
              </wp:positionV>
              <wp:extent cx="179070" cy="152400"/>
              <wp:effectExtent l="2540" t="127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8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4" type="#_x0000_t202" style="position:absolute;margin-left:294.2pt;margin-top:797.35pt;width:14.1pt;height:12pt;z-index:-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" filled="f" stroked="f">
              <v:textbox inset="0,0,0,0">
                <w:txbxContent>
                  <w:p w14:paraId="0CD75458" w14:textId="77777777" w:rsidR="001418E5" w:rsidRDefault="00F34B3E">
                    <w:pPr>
                      <w:pStyle w:val="BodyText"/>
                      <w:spacing w:before="0"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D" w14:textId="77777777" w:rsidR="001418E5" w:rsidRDefault="001418E5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9F59A42" w14:textId="77777777" w:rsidR="00F34B3E" w:rsidRDefault="00F34B3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3FBAA" w14:textId="77777777" w:rsidR="00F34B3E" w:rsidRDefault="00F34B3E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5" w14:textId="14FAC274" w:rsidR="001418E5" w:rsidRDefault="00F34B3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328" behindDoc="1" locked="0" layoutInCell="1" allowOverlap="1" wp14:anchorId="0CD7543E" wp14:editId="1B93ED13">
              <wp:simplePos x="0" y="0"/>
              <wp:positionH relativeFrom="page">
                <wp:posOffset>3768725</wp:posOffset>
              </wp:positionH>
              <wp:positionV relativeFrom="page">
                <wp:posOffset>10276840</wp:posOffset>
              </wp:positionV>
              <wp:extent cx="114935" cy="152400"/>
              <wp:effectExtent l="0" t="0" r="2540" b="635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2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3E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8" type="#_x0000_t202" style="position:absolute;margin-left:296.75pt;margin-top:809.2pt;width:9.05pt;height:12pt;z-index:-4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" filled="f" stroked="f">
              <v:textbox inset="0,0,0,0">
                <w:txbxContent>
                  <w:p w14:paraId="0CD75452" w14:textId="77777777" w:rsidR="001418E5" w:rsidRDefault="00F34B3E">
                    <w:pPr>
                      <w:pStyle w:val="BodyText"/>
                      <w:spacing w:before="0"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6" w14:textId="2FED185E" w:rsidR="001418E5" w:rsidRDefault="00F34B3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352" behindDoc="1" locked="0" layoutInCell="1" allowOverlap="1" wp14:anchorId="0CD7543F" wp14:editId="1AB1BEB0">
              <wp:simplePos x="0" y="0"/>
              <wp:positionH relativeFrom="page">
                <wp:posOffset>3768725</wp:posOffset>
              </wp:positionH>
              <wp:positionV relativeFrom="page">
                <wp:posOffset>10126345</wp:posOffset>
              </wp:positionV>
              <wp:extent cx="114935" cy="152400"/>
              <wp:effectExtent l="0" t="1270" r="2540" b="0"/>
              <wp:wrapNone/>
              <wp:docPr id="1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3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3F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style="position:absolute;margin-left:296.75pt;margin-top:797.35pt;width:9.05pt;height:12pt;z-index:-47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" filled="f" stroked="f">
              <v:textbox inset="0,0,0,0">
                <w:txbxContent>
                  <w:p w14:paraId="0CD75453" w14:textId="77777777" w:rsidR="001418E5" w:rsidRDefault="00F34B3E">
                    <w:pPr>
                      <w:pStyle w:val="BodyText"/>
                      <w:spacing w:before="0"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7" w14:textId="02B92210" w:rsidR="001418E5" w:rsidRDefault="00F34B3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376" behindDoc="1" locked="0" layoutInCell="1" allowOverlap="1" wp14:anchorId="0CD75440" wp14:editId="0DA80AF5">
              <wp:simplePos x="0" y="0"/>
              <wp:positionH relativeFrom="page">
                <wp:posOffset>3749040</wp:posOffset>
              </wp:positionH>
              <wp:positionV relativeFrom="page">
                <wp:posOffset>10126345</wp:posOffset>
              </wp:positionV>
              <wp:extent cx="153670" cy="152400"/>
              <wp:effectExtent l="0" t="1270" r="2540" b="0"/>
              <wp:wrapNone/>
              <wp:docPr id="1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4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40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295.2pt;margin-top:797.35pt;width:12.1pt;height:12pt;z-index:-4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" filled="f" stroked="f">
              <v:textbox inset="0,0,0,0">
                <w:txbxContent>
                  <w:p w14:paraId="0CD75454" w14:textId="77777777" w:rsidR="001418E5" w:rsidRDefault="00F34B3E">
                    <w:pPr>
                      <w:pStyle w:val="BodyText"/>
                      <w:spacing w:before="0"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8" w14:textId="5ACA29F2" w:rsidR="001418E5" w:rsidRDefault="00F34B3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400" behindDoc="1" locked="0" layoutInCell="1" allowOverlap="1" wp14:anchorId="0CD75441" wp14:editId="1272D7B6">
              <wp:simplePos x="0" y="0"/>
              <wp:positionH relativeFrom="page">
                <wp:posOffset>3749040</wp:posOffset>
              </wp:positionH>
              <wp:positionV relativeFrom="page">
                <wp:posOffset>10126345</wp:posOffset>
              </wp:positionV>
              <wp:extent cx="153670" cy="152400"/>
              <wp:effectExtent l="0" t="1270" r="2540" b="0"/>
              <wp:wrapNone/>
              <wp:docPr id="8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5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/>
                              <w:spacing w:val="-1"/>
                            </w:rP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41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style="position:absolute;margin-left:295.2pt;margin-top:797.35pt;width:12.1pt;height:12pt;z-index:-47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" filled="f" stroked="f">
              <v:textbox inset="0,0,0,0">
                <w:txbxContent>
                  <w:p w14:paraId="0CD75455" w14:textId="77777777" w:rsidR="001418E5" w:rsidRDefault="00F34B3E">
                    <w:pPr>
                      <w:pStyle w:val="BodyText"/>
                      <w:spacing w:before="0" w:line="223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/>
                        <w:spacing w:val="-1"/>
                      </w:rP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9" w14:textId="77777777" w:rsidR="001418E5" w:rsidRDefault="001418E5">
    <w:pPr>
      <w:spacing w:line="14" w:lineRule="auto"/>
      <w:rPr>
        <w:sz w:val="2"/>
        <w:szCs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D7543A" w14:textId="5225E6EA" w:rsidR="001418E5" w:rsidRDefault="00F34B3E">
    <w:pPr>
      <w:spacing w:line="14" w:lineRule="auto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503269424" behindDoc="1" locked="0" layoutInCell="1" allowOverlap="1" wp14:anchorId="0CD75442" wp14:editId="225280DA">
              <wp:simplePos x="0" y="0"/>
              <wp:positionH relativeFrom="page">
                <wp:posOffset>3736340</wp:posOffset>
              </wp:positionH>
              <wp:positionV relativeFrom="page">
                <wp:posOffset>10126345</wp:posOffset>
              </wp:positionV>
              <wp:extent cx="179070" cy="152400"/>
              <wp:effectExtent l="2540" t="127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07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D75456" w14:textId="77777777" w:rsidR="001418E5" w:rsidRDefault="00F34B3E">
                          <w:pPr>
                            <w:pStyle w:val="BodyText"/>
                            <w:spacing w:before="0" w:line="223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CD75442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2" type="#_x0000_t202" style="position:absolute;margin-left:294.2pt;margin-top:797.35pt;width:14.1pt;height:12pt;z-index:-4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" filled="f" stroked="f">
              <v:textbox inset="0,0,0,0">
                <w:txbxContent>
                  <w:p w14:paraId="0CD75456" w14:textId="77777777" w:rsidR="001418E5" w:rsidRDefault="00F34B3E">
                    <w:pPr>
                      <w:pStyle w:val="BodyText"/>
                      <w:spacing w:before="0" w:line="223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CD7543E" w14:textId="77777777" w:rsidR="00000000" w:rsidRDefault="00F34B3E">
      <w:r>
        <w:separator/>
      </w:r>
    </w:p>
  </w:footnote>
  <w:footnote w:type="continuationSeparator" w:id="0">
    <w:p w14:paraId="0CD75440" w14:textId="77777777" w:rsidR="00000000" w:rsidRDefault="00F34B3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2F6CBC" w14:textId="77777777" w:rsidR="00F34B3E" w:rsidRDefault="00F34B3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CEF3B3" w14:textId="77777777" w:rsidR="00F34B3E" w:rsidRDefault="00F34B3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3C3FD" w14:textId="77777777" w:rsidR="00F34B3E" w:rsidRDefault="00F34B3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C1410"/>
    <w:multiLevelType w:val="hybridMultilevel"/>
    <w:tmpl w:val="DF80D8D4"/>
    <w:lvl w:ilvl="0" w:tplc="E5465362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3CB8C5B0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8AB26584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06867C2C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03BEEA14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C81C8932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6" w:tplc="E040BA8C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355EAA1A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3C8C3680">
      <w:start w:val="1"/>
      <w:numFmt w:val="bullet"/>
      <w:lvlText w:val="•"/>
      <w:lvlJc w:val="left"/>
      <w:pPr>
        <w:ind w:left="1746" w:hanging="176"/>
      </w:pPr>
      <w:rPr>
        <w:rFonts w:hint="default"/>
      </w:rPr>
    </w:lvl>
  </w:abstractNum>
  <w:abstractNum w:abstractNumId="1" w15:restartNumberingAfterBreak="0">
    <w:nsid w:val="06DA17E1"/>
    <w:multiLevelType w:val="hybridMultilevel"/>
    <w:tmpl w:val="9664078A"/>
    <w:lvl w:ilvl="0" w:tplc="B13E396C">
      <w:start w:val="1"/>
      <w:numFmt w:val="bullet"/>
      <w:lvlText w:val="•"/>
      <w:lvlJc w:val="left"/>
      <w:pPr>
        <w:ind w:left="231" w:hanging="130"/>
      </w:pPr>
      <w:rPr>
        <w:rFonts w:ascii="Calibri" w:eastAsia="Calibri" w:hAnsi="Calibri" w:hint="default"/>
        <w:sz w:val="18"/>
        <w:szCs w:val="18"/>
      </w:rPr>
    </w:lvl>
    <w:lvl w:ilvl="1" w:tplc="40F66D36">
      <w:start w:val="1"/>
      <w:numFmt w:val="bullet"/>
      <w:lvlText w:val="•"/>
      <w:lvlJc w:val="left"/>
      <w:pPr>
        <w:ind w:left="419" w:hanging="130"/>
      </w:pPr>
      <w:rPr>
        <w:rFonts w:hint="default"/>
      </w:rPr>
    </w:lvl>
    <w:lvl w:ilvl="2" w:tplc="1D689652">
      <w:start w:val="1"/>
      <w:numFmt w:val="bullet"/>
      <w:lvlText w:val="•"/>
      <w:lvlJc w:val="left"/>
      <w:pPr>
        <w:ind w:left="608" w:hanging="130"/>
      </w:pPr>
      <w:rPr>
        <w:rFonts w:hint="default"/>
      </w:rPr>
    </w:lvl>
    <w:lvl w:ilvl="3" w:tplc="44BE8632">
      <w:start w:val="1"/>
      <w:numFmt w:val="bullet"/>
      <w:lvlText w:val="•"/>
      <w:lvlJc w:val="left"/>
      <w:pPr>
        <w:ind w:left="796" w:hanging="130"/>
      </w:pPr>
      <w:rPr>
        <w:rFonts w:hint="default"/>
      </w:rPr>
    </w:lvl>
    <w:lvl w:ilvl="4" w:tplc="C3DEC898">
      <w:start w:val="1"/>
      <w:numFmt w:val="bullet"/>
      <w:lvlText w:val="•"/>
      <w:lvlJc w:val="left"/>
      <w:pPr>
        <w:ind w:left="984" w:hanging="130"/>
      </w:pPr>
      <w:rPr>
        <w:rFonts w:hint="default"/>
      </w:rPr>
    </w:lvl>
    <w:lvl w:ilvl="5" w:tplc="0B588012">
      <w:start w:val="1"/>
      <w:numFmt w:val="bullet"/>
      <w:lvlText w:val="•"/>
      <w:lvlJc w:val="left"/>
      <w:pPr>
        <w:ind w:left="1173" w:hanging="130"/>
      </w:pPr>
      <w:rPr>
        <w:rFonts w:hint="default"/>
      </w:rPr>
    </w:lvl>
    <w:lvl w:ilvl="6" w:tplc="C732516C">
      <w:start w:val="1"/>
      <w:numFmt w:val="bullet"/>
      <w:lvlText w:val="•"/>
      <w:lvlJc w:val="left"/>
      <w:pPr>
        <w:ind w:left="1361" w:hanging="130"/>
      </w:pPr>
      <w:rPr>
        <w:rFonts w:hint="default"/>
      </w:rPr>
    </w:lvl>
    <w:lvl w:ilvl="7" w:tplc="0F3277F8">
      <w:start w:val="1"/>
      <w:numFmt w:val="bullet"/>
      <w:lvlText w:val="•"/>
      <w:lvlJc w:val="left"/>
      <w:pPr>
        <w:ind w:left="1549" w:hanging="130"/>
      </w:pPr>
      <w:rPr>
        <w:rFonts w:hint="default"/>
      </w:rPr>
    </w:lvl>
    <w:lvl w:ilvl="8" w:tplc="D81686F8">
      <w:start w:val="1"/>
      <w:numFmt w:val="bullet"/>
      <w:lvlText w:val="•"/>
      <w:lvlJc w:val="left"/>
      <w:pPr>
        <w:ind w:left="1738" w:hanging="130"/>
      </w:pPr>
      <w:rPr>
        <w:rFonts w:hint="default"/>
      </w:rPr>
    </w:lvl>
  </w:abstractNum>
  <w:abstractNum w:abstractNumId="2" w15:restartNumberingAfterBreak="0">
    <w:nsid w:val="0AF344EA"/>
    <w:multiLevelType w:val="hybridMultilevel"/>
    <w:tmpl w:val="128CC9EA"/>
    <w:lvl w:ilvl="0" w:tplc="C3006DA0">
      <w:start w:val="1"/>
      <w:numFmt w:val="bullet"/>
      <w:lvlText w:val=""/>
      <w:lvlJc w:val="left"/>
      <w:pPr>
        <w:ind w:left="272" w:hanging="176"/>
      </w:pPr>
      <w:rPr>
        <w:rFonts w:ascii="Symbol" w:eastAsia="Symbol" w:hAnsi="Symbol" w:hint="default"/>
        <w:sz w:val="18"/>
        <w:szCs w:val="18"/>
      </w:rPr>
    </w:lvl>
    <w:lvl w:ilvl="1" w:tplc="28B870FA">
      <w:start w:val="1"/>
      <w:numFmt w:val="bullet"/>
      <w:lvlText w:val="•"/>
      <w:lvlJc w:val="left"/>
      <w:pPr>
        <w:ind w:left="527" w:hanging="176"/>
      </w:pPr>
      <w:rPr>
        <w:rFonts w:hint="default"/>
      </w:rPr>
    </w:lvl>
    <w:lvl w:ilvl="2" w:tplc="9A680C6E">
      <w:start w:val="1"/>
      <w:numFmt w:val="bullet"/>
      <w:lvlText w:val="•"/>
      <w:lvlJc w:val="left"/>
      <w:pPr>
        <w:ind w:left="781" w:hanging="176"/>
      </w:pPr>
      <w:rPr>
        <w:rFonts w:hint="default"/>
      </w:rPr>
    </w:lvl>
    <w:lvl w:ilvl="3" w:tplc="4892A02A">
      <w:start w:val="1"/>
      <w:numFmt w:val="bullet"/>
      <w:lvlText w:val="•"/>
      <w:lvlJc w:val="left"/>
      <w:pPr>
        <w:ind w:left="1036" w:hanging="176"/>
      </w:pPr>
      <w:rPr>
        <w:rFonts w:hint="default"/>
      </w:rPr>
    </w:lvl>
    <w:lvl w:ilvl="4" w:tplc="D728A738">
      <w:start w:val="1"/>
      <w:numFmt w:val="bullet"/>
      <w:lvlText w:val="•"/>
      <w:lvlJc w:val="left"/>
      <w:pPr>
        <w:ind w:left="1290" w:hanging="176"/>
      </w:pPr>
      <w:rPr>
        <w:rFonts w:hint="default"/>
      </w:rPr>
    </w:lvl>
    <w:lvl w:ilvl="5" w:tplc="B3D0E51A">
      <w:start w:val="1"/>
      <w:numFmt w:val="bullet"/>
      <w:lvlText w:val="•"/>
      <w:lvlJc w:val="left"/>
      <w:pPr>
        <w:ind w:left="1545" w:hanging="176"/>
      </w:pPr>
      <w:rPr>
        <w:rFonts w:hint="default"/>
      </w:rPr>
    </w:lvl>
    <w:lvl w:ilvl="6" w:tplc="A6E4FFA2">
      <w:start w:val="1"/>
      <w:numFmt w:val="bullet"/>
      <w:lvlText w:val="•"/>
      <w:lvlJc w:val="left"/>
      <w:pPr>
        <w:ind w:left="1800" w:hanging="176"/>
      </w:pPr>
      <w:rPr>
        <w:rFonts w:hint="default"/>
      </w:rPr>
    </w:lvl>
    <w:lvl w:ilvl="7" w:tplc="9D985368">
      <w:start w:val="1"/>
      <w:numFmt w:val="bullet"/>
      <w:lvlText w:val="•"/>
      <w:lvlJc w:val="left"/>
      <w:pPr>
        <w:ind w:left="2054" w:hanging="176"/>
      </w:pPr>
      <w:rPr>
        <w:rFonts w:hint="default"/>
      </w:rPr>
    </w:lvl>
    <w:lvl w:ilvl="8" w:tplc="3008F332">
      <w:start w:val="1"/>
      <w:numFmt w:val="bullet"/>
      <w:lvlText w:val="•"/>
      <w:lvlJc w:val="left"/>
      <w:pPr>
        <w:ind w:left="2309" w:hanging="176"/>
      </w:pPr>
      <w:rPr>
        <w:rFonts w:hint="default"/>
      </w:rPr>
    </w:lvl>
  </w:abstractNum>
  <w:abstractNum w:abstractNumId="3" w15:restartNumberingAfterBreak="0">
    <w:nsid w:val="0CAB2820"/>
    <w:multiLevelType w:val="multilevel"/>
    <w:tmpl w:val="8CB6B026"/>
    <w:lvl w:ilvl="0">
      <w:start w:val="2"/>
      <w:numFmt w:val="decimal"/>
      <w:lvlText w:val="%1"/>
      <w:lvlJc w:val="left"/>
      <w:pPr>
        <w:ind w:left="778" w:hanging="66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78" w:hanging="6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999" w:hanging="881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72" w:hanging="8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8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4" w:hanging="8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1" w:hanging="8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8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881"/>
      </w:pPr>
      <w:rPr>
        <w:rFonts w:hint="default"/>
      </w:rPr>
    </w:lvl>
  </w:abstractNum>
  <w:abstractNum w:abstractNumId="4" w15:restartNumberingAfterBreak="0">
    <w:nsid w:val="0DBF14B5"/>
    <w:multiLevelType w:val="hybridMultilevel"/>
    <w:tmpl w:val="554474FA"/>
    <w:lvl w:ilvl="0" w:tplc="0E9E2166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88107224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58E6FEC2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2586E16A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56EE4B62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645A3858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6" w:tplc="0622C796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58F2A142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FE663D96">
      <w:start w:val="1"/>
      <w:numFmt w:val="bullet"/>
      <w:lvlText w:val="•"/>
      <w:lvlJc w:val="left"/>
      <w:pPr>
        <w:ind w:left="1746" w:hanging="176"/>
      </w:pPr>
      <w:rPr>
        <w:rFonts w:hint="default"/>
      </w:rPr>
    </w:lvl>
  </w:abstractNum>
  <w:abstractNum w:abstractNumId="5" w15:restartNumberingAfterBreak="0">
    <w:nsid w:val="0DED6DE0"/>
    <w:multiLevelType w:val="hybridMultilevel"/>
    <w:tmpl w:val="D40A2B4E"/>
    <w:lvl w:ilvl="0" w:tplc="D6B68636">
      <w:start w:val="1"/>
      <w:numFmt w:val="bullet"/>
      <w:lvlText w:val=""/>
      <w:lvlJc w:val="left"/>
      <w:pPr>
        <w:ind w:left="1950" w:hanging="284"/>
      </w:pPr>
      <w:rPr>
        <w:rFonts w:ascii="Symbol" w:eastAsia="Symbol" w:hAnsi="Symbol" w:hint="default"/>
        <w:sz w:val="16"/>
        <w:szCs w:val="16"/>
      </w:rPr>
    </w:lvl>
    <w:lvl w:ilvl="1" w:tplc="485C6B3A">
      <w:start w:val="1"/>
      <w:numFmt w:val="bullet"/>
      <w:lvlText w:val="•"/>
      <w:lvlJc w:val="left"/>
      <w:pPr>
        <w:ind w:left="2306" w:hanging="284"/>
      </w:pPr>
      <w:rPr>
        <w:rFonts w:hint="default"/>
      </w:rPr>
    </w:lvl>
    <w:lvl w:ilvl="2" w:tplc="2BE09E0E">
      <w:start w:val="1"/>
      <w:numFmt w:val="bullet"/>
      <w:lvlText w:val="•"/>
      <w:lvlJc w:val="left"/>
      <w:pPr>
        <w:ind w:left="2662" w:hanging="284"/>
      </w:pPr>
      <w:rPr>
        <w:rFonts w:hint="default"/>
      </w:rPr>
    </w:lvl>
    <w:lvl w:ilvl="3" w:tplc="1D2EB0AE">
      <w:start w:val="1"/>
      <w:numFmt w:val="bullet"/>
      <w:lvlText w:val="•"/>
      <w:lvlJc w:val="left"/>
      <w:pPr>
        <w:ind w:left="3018" w:hanging="284"/>
      </w:pPr>
      <w:rPr>
        <w:rFonts w:hint="default"/>
      </w:rPr>
    </w:lvl>
    <w:lvl w:ilvl="4" w:tplc="A0DA49BE">
      <w:start w:val="1"/>
      <w:numFmt w:val="bullet"/>
      <w:lvlText w:val="•"/>
      <w:lvlJc w:val="left"/>
      <w:pPr>
        <w:ind w:left="3373" w:hanging="284"/>
      </w:pPr>
      <w:rPr>
        <w:rFonts w:hint="default"/>
      </w:rPr>
    </w:lvl>
    <w:lvl w:ilvl="5" w:tplc="76A647C6">
      <w:start w:val="1"/>
      <w:numFmt w:val="bullet"/>
      <w:lvlText w:val="•"/>
      <w:lvlJc w:val="left"/>
      <w:pPr>
        <w:ind w:left="3729" w:hanging="284"/>
      </w:pPr>
      <w:rPr>
        <w:rFonts w:hint="default"/>
      </w:rPr>
    </w:lvl>
    <w:lvl w:ilvl="6" w:tplc="0448952C">
      <w:start w:val="1"/>
      <w:numFmt w:val="bullet"/>
      <w:lvlText w:val="•"/>
      <w:lvlJc w:val="left"/>
      <w:pPr>
        <w:ind w:left="4085" w:hanging="284"/>
      </w:pPr>
      <w:rPr>
        <w:rFonts w:hint="default"/>
      </w:rPr>
    </w:lvl>
    <w:lvl w:ilvl="7" w:tplc="387A20BA">
      <w:start w:val="1"/>
      <w:numFmt w:val="bullet"/>
      <w:lvlText w:val="•"/>
      <w:lvlJc w:val="left"/>
      <w:pPr>
        <w:ind w:left="4441" w:hanging="284"/>
      </w:pPr>
      <w:rPr>
        <w:rFonts w:hint="default"/>
      </w:rPr>
    </w:lvl>
    <w:lvl w:ilvl="8" w:tplc="F198EFD6">
      <w:start w:val="1"/>
      <w:numFmt w:val="bullet"/>
      <w:lvlText w:val="•"/>
      <w:lvlJc w:val="left"/>
      <w:pPr>
        <w:ind w:left="4797" w:hanging="284"/>
      </w:pPr>
      <w:rPr>
        <w:rFonts w:hint="default"/>
      </w:rPr>
    </w:lvl>
  </w:abstractNum>
  <w:abstractNum w:abstractNumId="6" w15:restartNumberingAfterBreak="0">
    <w:nsid w:val="0E0B7A92"/>
    <w:multiLevelType w:val="multilevel"/>
    <w:tmpl w:val="0D4C92BA"/>
    <w:lvl w:ilvl="0">
      <w:start w:val="1"/>
      <w:numFmt w:val="decimal"/>
      <w:lvlText w:val="%1."/>
      <w:lvlJc w:val="left"/>
      <w:pPr>
        <w:ind w:left="519" w:hanging="401"/>
        <w:jc w:val="left"/>
      </w:pPr>
      <w:rPr>
        <w:rFonts w:ascii="Calibri" w:eastAsia="Calibri" w:hAnsi="Calibri" w:hint="default"/>
        <w:spacing w:val="-1"/>
        <w:w w:val="99"/>
        <w:sz w:val="20"/>
        <w:szCs w:val="20"/>
      </w:rPr>
    </w:lvl>
    <w:lvl w:ilvl="1">
      <w:start w:val="1"/>
      <w:numFmt w:val="decimal"/>
      <w:lvlText w:val="%1.%2."/>
      <w:lvlJc w:val="left"/>
      <w:pPr>
        <w:ind w:left="778" w:hanging="6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999" w:hanging="88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052" w:hanging="8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06" w:hanging="8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9" w:hanging="8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3" w:hanging="8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66" w:hanging="8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19" w:hanging="881"/>
      </w:pPr>
      <w:rPr>
        <w:rFonts w:hint="default"/>
      </w:rPr>
    </w:lvl>
  </w:abstractNum>
  <w:abstractNum w:abstractNumId="7" w15:restartNumberingAfterBreak="0">
    <w:nsid w:val="116A415B"/>
    <w:multiLevelType w:val="hybridMultilevel"/>
    <w:tmpl w:val="1238684E"/>
    <w:lvl w:ilvl="0" w:tplc="DF904170">
      <w:start w:val="1"/>
      <w:numFmt w:val="bullet"/>
      <w:lvlText w:val="•"/>
      <w:lvlJc w:val="left"/>
      <w:pPr>
        <w:ind w:left="231" w:hanging="130"/>
      </w:pPr>
      <w:rPr>
        <w:rFonts w:ascii="Calibri" w:eastAsia="Calibri" w:hAnsi="Calibri" w:hint="default"/>
        <w:sz w:val="18"/>
        <w:szCs w:val="18"/>
      </w:rPr>
    </w:lvl>
    <w:lvl w:ilvl="1" w:tplc="C7745FDC">
      <w:start w:val="1"/>
      <w:numFmt w:val="bullet"/>
      <w:lvlText w:val="•"/>
      <w:lvlJc w:val="left"/>
      <w:pPr>
        <w:ind w:left="419" w:hanging="130"/>
      </w:pPr>
      <w:rPr>
        <w:rFonts w:hint="default"/>
      </w:rPr>
    </w:lvl>
    <w:lvl w:ilvl="2" w:tplc="D534C774">
      <w:start w:val="1"/>
      <w:numFmt w:val="bullet"/>
      <w:lvlText w:val="•"/>
      <w:lvlJc w:val="left"/>
      <w:pPr>
        <w:ind w:left="608" w:hanging="130"/>
      </w:pPr>
      <w:rPr>
        <w:rFonts w:hint="default"/>
      </w:rPr>
    </w:lvl>
    <w:lvl w:ilvl="3" w:tplc="42D66ED0">
      <w:start w:val="1"/>
      <w:numFmt w:val="bullet"/>
      <w:lvlText w:val="•"/>
      <w:lvlJc w:val="left"/>
      <w:pPr>
        <w:ind w:left="796" w:hanging="130"/>
      </w:pPr>
      <w:rPr>
        <w:rFonts w:hint="default"/>
      </w:rPr>
    </w:lvl>
    <w:lvl w:ilvl="4" w:tplc="A9F0F6A0">
      <w:start w:val="1"/>
      <w:numFmt w:val="bullet"/>
      <w:lvlText w:val="•"/>
      <w:lvlJc w:val="left"/>
      <w:pPr>
        <w:ind w:left="984" w:hanging="130"/>
      </w:pPr>
      <w:rPr>
        <w:rFonts w:hint="default"/>
      </w:rPr>
    </w:lvl>
    <w:lvl w:ilvl="5" w:tplc="F98C0EBC">
      <w:start w:val="1"/>
      <w:numFmt w:val="bullet"/>
      <w:lvlText w:val="•"/>
      <w:lvlJc w:val="left"/>
      <w:pPr>
        <w:ind w:left="1173" w:hanging="130"/>
      </w:pPr>
      <w:rPr>
        <w:rFonts w:hint="default"/>
      </w:rPr>
    </w:lvl>
    <w:lvl w:ilvl="6" w:tplc="9F68E80E">
      <w:start w:val="1"/>
      <w:numFmt w:val="bullet"/>
      <w:lvlText w:val="•"/>
      <w:lvlJc w:val="left"/>
      <w:pPr>
        <w:ind w:left="1361" w:hanging="130"/>
      </w:pPr>
      <w:rPr>
        <w:rFonts w:hint="default"/>
      </w:rPr>
    </w:lvl>
    <w:lvl w:ilvl="7" w:tplc="E100581E">
      <w:start w:val="1"/>
      <w:numFmt w:val="bullet"/>
      <w:lvlText w:val="•"/>
      <w:lvlJc w:val="left"/>
      <w:pPr>
        <w:ind w:left="1549" w:hanging="130"/>
      </w:pPr>
      <w:rPr>
        <w:rFonts w:hint="default"/>
      </w:rPr>
    </w:lvl>
    <w:lvl w:ilvl="8" w:tplc="043A5D96">
      <w:start w:val="1"/>
      <w:numFmt w:val="bullet"/>
      <w:lvlText w:val="•"/>
      <w:lvlJc w:val="left"/>
      <w:pPr>
        <w:ind w:left="1738" w:hanging="130"/>
      </w:pPr>
      <w:rPr>
        <w:rFonts w:hint="default"/>
      </w:rPr>
    </w:lvl>
  </w:abstractNum>
  <w:abstractNum w:abstractNumId="8" w15:restartNumberingAfterBreak="0">
    <w:nsid w:val="17972DBD"/>
    <w:multiLevelType w:val="hybridMultilevel"/>
    <w:tmpl w:val="F1ACFFB8"/>
    <w:lvl w:ilvl="0" w:tplc="F0EC2186">
      <w:start w:val="1"/>
      <w:numFmt w:val="bullet"/>
      <w:lvlText w:val="-"/>
      <w:lvlJc w:val="left"/>
      <w:pPr>
        <w:ind w:left="277" w:hanging="176"/>
      </w:pPr>
      <w:rPr>
        <w:rFonts w:ascii="Calibri" w:eastAsia="Calibri" w:hAnsi="Calibri" w:hint="default"/>
        <w:sz w:val="18"/>
        <w:szCs w:val="18"/>
      </w:rPr>
    </w:lvl>
    <w:lvl w:ilvl="1" w:tplc="882A384C">
      <w:start w:val="1"/>
      <w:numFmt w:val="bullet"/>
      <w:lvlText w:val="•"/>
      <w:lvlJc w:val="left"/>
      <w:pPr>
        <w:ind w:left="447" w:hanging="176"/>
      </w:pPr>
      <w:rPr>
        <w:rFonts w:hint="default"/>
      </w:rPr>
    </w:lvl>
    <w:lvl w:ilvl="2" w:tplc="1124F438">
      <w:start w:val="1"/>
      <w:numFmt w:val="bullet"/>
      <w:lvlText w:val="•"/>
      <w:lvlJc w:val="left"/>
      <w:pPr>
        <w:ind w:left="616" w:hanging="176"/>
      </w:pPr>
      <w:rPr>
        <w:rFonts w:hint="default"/>
      </w:rPr>
    </w:lvl>
    <w:lvl w:ilvl="3" w:tplc="99F6F4AE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4" w:tplc="67409AF6">
      <w:start w:val="1"/>
      <w:numFmt w:val="bullet"/>
      <w:lvlText w:val="•"/>
      <w:lvlJc w:val="left"/>
      <w:pPr>
        <w:ind w:left="955" w:hanging="176"/>
      </w:pPr>
      <w:rPr>
        <w:rFonts w:hint="default"/>
      </w:rPr>
    </w:lvl>
    <w:lvl w:ilvl="5" w:tplc="60646354">
      <w:start w:val="1"/>
      <w:numFmt w:val="bullet"/>
      <w:lvlText w:val="•"/>
      <w:lvlJc w:val="left"/>
      <w:pPr>
        <w:ind w:left="1125" w:hanging="176"/>
      </w:pPr>
      <w:rPr>
        <w:rFonts w:hint="default"/>
      </w:rPr>
    </w:lvl>
    <w:lvl w:ilvl="6" w:tplc="26282648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7" w:tplc="DE22442A">
      <w:start w:val="1"/>
      <w:numFmt w:val="bullet"/>
      <w:lvlText w:val="•"/>
      <w:lvlJc w:val="left"/>
      <w:pPr>
        <w:ind w:left="1464" w:hanging="176"/>
      </w:pPr>
      <w:rPr>
        <w:rFonts w:hint="default"/>
      </w:rPr>
    </w:lvl>
    <w:lvl w:ilvl="8" w:tplc="6CC2E748">
      <w:start w:val="1"/>
      <w:numFmt w:val="bullet"/>
      <w:lvlText w:val="•"/>
      <w:lvlJc w:val="left"/>
      <w:pPr>
        <w:ind w:left="1634" w:hanging="176"/>
      </w:pPr>
      <w:rPr>
        <w:rFonts w:hint="default"/>
      </w:rPr>
    </w:lvl>
  </w:abstractNum>
  <w:abstractNum w:abstractNumId="9" w15:restartNumberingAfterBreak="0">
    <w:nsid w:val="180E1426"/>
    <w:multiLevelType w:val="multilevel"/>
    <w:tmpl w:val="608E8B88"/>
    <w:lvl w:ilvl="0">
      <w:start w:val="19"/>
      <w:numFmt w:val="lowerLetter"/>
      <w:lvlText w:val="%1"/>
      <w:lvlJc w:val="left"/>
      <w:pPr>
        <w:ind w:left="118" w:hanging="521"/>
        <w:jc w:val="left"/>
      </w:pPr>
      <w:rPr>
        <w:rFonts w:hint="default"/>
      </w:rPr>
    </w:lvl>
    <w:lvl w:ilvl="1">
      <w:start w:val="106"/>
      <w:numFmt w:val="decimal"/>
      <w:lvlText w:val="%1.%2"/>
      <w:lvlJc w:val="left"/>
      <w:pPr>
        <w:ind w:left="118" w:hanging="52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2">
      <w:start w:val="1"/>
      <w:numFmt w:val="decimal"/>
      <w:lvlText w:val="%3."/>
      <w:lvlJc w:val="left"/>
      <w:pPr>
        <w:ind w:left="838" w:hanging="360"/>
        <w:jc w:val="left"/>
      </w:pPr>
      <w:rPr>
        <w:rFonts w:ascii="Century Gothic" w:eastAsia="Century Gothic" w:hAnsi="Century Gothic" w:hint="default"/>
        <w:w w:val="99"/>
        <w:sz w:val="20"/>
        <w:szCs w:val="20"/>
      </w:rPr>
    </w:lvl>
    <w:lvl w:ilvl="3">
      <w:start w:val="1"/>
      <w:numFmt w:val="lowerLetter"/>
      <w:lvlText w:val="%4."/>
      <w:lvlJc w:val="left"/>
      <w:pPr>
        <w:ind w:left="1558" w:hanging="360"/>
        <w:jc w:val="left"/>
      </w:pPr>
      <w:rPr>
        <w:rFonts w:ascii="Century Gothic" w:eastAsia="Century Gothic" w:hAnsi="Century Gothic" w:hint="default"/>
        <w:w w:val="99"/>
        <w:sz w:val="20"/>
        <w:szCs w:val="20"/>
      </w:rPr>
    </w:lvl>
    <w:lvl w:ilvl="4">
      <w:start w:val="1"/>
      <w:numFmt w:val="bullet"/>
      <w:lvlText w:val="•"/>
      <w:lvlJc w:val="left"/>
      <w:pPr>
        <w:ind w:left="353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1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02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74" w:hanging="360"/>
      </w:pPr>
      <w:rPr>
        <w:rFonts w:hint="default"/>
      </w:rPr>
    </w:lvl>
  </w:abstractNum>
  <w:abstractNum w:abstractNumId="10" w15:restartNumberingAfterBreak="0">
    <w:nsid w:val="1CBE5515"/>
    <w:multiLevelType w:val="hybridMultilevel"/>
    <w:tmpl w:val="80C697FE"/>
    <w:lvl w:ilvl="0" w:tplc="88EA1F0A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0A4E9C34">
      <w:start w:val="1"/>
      <w:numFmt w:val="bullet"/>
      <w:lvlText w:val="•"/>
      <w:lvlJc w:val="left"/>
      <w:pPr>
        <w:ind w:left="531" w:hanging="176"/>
      </w:pPr>
      <w:rPr>
        <w:rFonts w:hint="default"/>
      </w:rPr>
    </w:lvl>
    <w:lvl w:ilvl="2" w:tplc="F264887A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3" w:tplc="530A0556">
      <w:start w:val="1"/>
      <w:numFmt w:val="bullet"/>
      <w:lvlText w:val="•"/>
      <w:lvlJc w:val="left"/>
      <w:pPr>
        <w:ind w:left="1041" w:hanging="176"/>
      </w:pPr>
      <w:rPr>
        <w:rFonts w:hint="default"/>
      </w:rPr>
    </w:lvl>
    <w:lvl w:ilvl="4" w:tplc="F8A6C190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5" w:tplc="6E0C54A4">
      <w:start w:val="1"/>
      <w:numFmt w:val="bullet"/>
      <w:lvlText w:val="•"/>
      <w:lvlJc w:val="left"/>
      <w:pPr>
        <w:ind w:left="1550" w:hanging="176"/>
      </w:pPr>
      <w:rPr>
        <w:rFonts w:hint="default"/>
      </w:rPr>
    </w:lvl>
    <w:lvl w:ilvl="6" w:tplc="711CE25C">
      <w:start w:val="1"/>
      <w:numFmt w:val="bullet"/>
      <w:lvlText w:val="•"/>
      <w:lvlJc w:val="left"/>
      <w:pPr>
        <w:ind w:left="1804" w:hanging="176"/>
      </w:pPr>
      <w:rPr>
        <w:rFonts w:hint="default"/>
      </w:rPr>
    </w:lvl>
    <w:lvl w:ilvl="7" w:tplc="8E224792">
      <w:start w:val="1"/>
      <w:numFmt w:val="bullet"/>
      <w:lvlText w:val="•"/>
      <w:lvlJc w:val="left"/>
      <w:pPr>
        <w:ind w:left="2059" w:hanging="176"/>
      </w:pPr>
      <w:rPr>
        <w:rFonts w:hint="default"/>
      </w:rPr>
    </w:lvl>
    <w:lvl w:ilvl="8" w:tplc="161A526C">
      <w:start w:val="1"/>
      <w:numFmt w:val="bullet"/>
      <w:lvlText w:val="•"/>
      <w:lvlJc w:val="left"/>
      <w:pPr>
        <w:ind w:left="2314" w:hanging="176"/>
      </w:pPr>
      <w:rPr>
        <w:rFonts w:hint="default"/>
      </w:rPr>
    </w:lvl>
  </w:abstractNum>
  <w:abstractNum w:abstractNumId="11" w15:restartNumberingAfterBreak="0">
    <w:nsid w:val="1F7A45B2"/>
    <w:multiLevelType w:val="multilevel"/>
    <w:tmpl w:val="683E793C"/>
    <w:lvl w:ilvl="0">
      <w:start w:val="1"/>
      <w:numFmt w:val="decimal"/>
      <w:lvlText w:val="%1."/>
      <w:lvlJc w:val="left"/>
      <w:pPr>
        <w:ind w:left="687" w:hanging="569"/>
        <w:jc w:val="left"/>
      </w:pPr>
      <w:rPr>
        <w:rFonts w:ascii="Calibri" w:eastAsia="Calibri" w:hAnsi="Calibri" w:hint="default"/>
        <w:b/>
        <w:bCs/>
        <w:spacing w:val="-1"/>
        <w:w w:val="99"/>
        <w:sz w:val="48"/>
        <w:szCs w:val="48"/>
      </w:rPr>
    </w:lvl>
    <w:lvl w:ilvl="1">
      <w:start w:val="1"/>
      <w:numFmt w:val="decimal"/>
      <w:lvlText w:val="%1.%2."/>
      <w:lvlJc w:val="left"/>
      <w:pPr>
        <w:ind w:left="970" w:hanging="852"/>
        <w:jc w:val="left"/>
      </w:pPr>
      <w:rPr>
        <w:rFonts w:ascii="Calibri" w:eastAsia="Calibri" w:hAnsi="Calibri" w:hint="default"/>
        <w:b/>
        <w:bCs/>
        <w:color w:val="5F4879"/>
        <w:sz w:val="40"/>
        <w:szCs w:val="40"/>
      </w:rPr>
    </w:lvl>
    <w:lvl w:ilvl="2">
      <w:start w:val="1"/>
      <w:numFmt w:val="decimal"/>
      <w:lvlText w:val="%1.%2.%3."/>
      <w:lvlJc w:val="left"/>
      <w:pPr>
        <w:ind w:left="1604" w:hanging="773"/>
        <w:jc w:val="left"/>
      </w:pPr>
      <w:rPr>
        <w:rFonts w:ascii="Century Gothic" w:eastAsia="Century Gothic" w:hAnsi="Century Gothic" w:hint="default"/>
        <w:b/>
        <w:bCs/>
        <w:color w:val="5F4879"/>
        <w:w w:val="99"/>
        <w:sz w:val="24"/>
        <w:szCs w:val="24"/>
      </w:rPr>
    </w:lvl>
    <w:lvl w:ilvl="3">
      <w:start w:val="1"/>
      <w:numFmt w:val="bullet"/>
      <w:lvlText w:val="•"/>
      <w:lvlJc w:val="left"/>
      <w:pPr>
        <w:ind w:left="1604" w:hanging="7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24" w:hanging="7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44" w:hanging="7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65" w:hanging="7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5" w:hanging="7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205" w:hanging="773"/>
      </w:pPr>
      <w:rPr>
        <w:rFonts w:hint="default"/>
      </w:rPr>
    </w:lvl>
  </w:abstractNum>
  <w:abstractNum w:abstractNumId="12" w15:restartNumberingAfterBreak="0">
    <w:nsid w:val="202B3762"/>
    <w:multiLevelType w:val="hybridMultilevel"/>
    <w:tmpl w:val="E57EB4A4"/>
    <w:lvl w:ilvl="0" w:tplc="9AE4A1B6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3E6C1142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653E8452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BB96FCC4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72745DB4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1696F822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6" w:tplc="CA24761C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85022216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EE1E842A">
      <w:start w:val="1"/>
      <w:numFmt w:val="bullet"/>
      <w:lvlText w:val="•"/>
      <w:lvlJc w:val="left"/>
      <w:pPr>
        <w:ind w:left="1746" w:hanging="176"/>
      </w:pPr>
      <w:rPr>
        <w:rFonts w:hint="default"/>
      </w:rPr>
    </w:lvl>
  </w:abstractNum>
  <w:abstractNum w:abstractNumId="13" w15:restartNumberingAfterBreak="0">
    <w:nsid w:val="20313361"/>
    <w:multiLevelType w:val="hybridMultilevel"/>
    <w:tmpl w:val="B2FE4A34"/>
    <w:lvl w:ilvl="0" w:tplc="031A3DC6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4FA82E34">
      <w:start w:val="1"/>
      <w:numFmt w:val="bullet"/>
      <w:lvlText w:val="•"/>
      <w:lvlJc w:val="left"/>
      <w:pPr>
        <w:ind w:left="447" w:hanging="176"/>
      </w:pPr>
      <w:rPr>
        <w:rFonts w:hint="default"/>
      </w:rPr>
    </w:lvl>
    <w:lvl w:ilvl="2" w:tplc="0B423E86">
      <w:start w:val="1"/>
      <w:numFmt w:val="bullet"/>
      <w:lvlText w:val="•"/>
      <w:lvlJc w:val="left"/>
      <w:pPr>
        <w:ind w:left="616" w:hanging="176"/>
      </w:pPr>
      <w:rPr>
        <w:rFonts w:hint="default"/>
      </w:rPr>
    </w:lvl>
    <w:lvl w:ilvl="3" w:tplc="26E46BBE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4" w:tplc="B5647194">
      <w:start w:val="1"/>
      <w:numFmt w:val="bullet"/>
      <w:lvlText w:val="•"/>
      <w:lvlJc w:val="left"/>
      <w:pPr>
        <w:ind w:left="955" w:hanging="176"/>
      </w:pPr>
      <w:rPr>
        <w:rFonts w:hint="default"/>
      </w:rPr>
    </w:lvl>
    <w:lvl w:ilvl="5" w:tplc="D930AF34">
      <w:start w:val="1"/>
      <w:numFmt w:val="bullet"/>
      <w:lvlText w:val="•"/>
      <w:lvlJc w:val="left"/>
      <w:pPr>
        <w:ind w:left="1125" w:hanging="176"/>
      </w:pPr>
      <w:rPr>
        <w:rFonts w:hint="default"/>
      </w:rPr>
    </w:lvl>
    <w:lvl w:ilvl="6" w:tplc="D2BC1752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7" w:tplc="ED3CB4B6">
      <w:start w:val="1"/>
      <w:numFmt w:val="bullet"/>
      <w:lvlText w:val="•"/>
      <w:lvlJc w:val="left"/>
      <w:pPr>
        <w:ind w:left="1464" w:hanging="176"/>
      </w:pPr>
      <w:rPr>
        <w:rFonts w:hint="default"/>
      </w:rPr>
    </w:lvl>
    <w:lvl w:ilvl="8" w:tplc="2488F27C">
      <w:start w:val="1"/>
      <w:numFmt w:val="bullet"/>
      <w:lvlText w:val="•"/>
      <w:lvlJc w:val="left"/>
      <w:pPr>
        <w:ind w:left="1634" w:hanging="176"/>
      </w:pPr>
      <w:rPr>
        <w:rFonts w:hint="default"/>
      </w:rPr>
    </w:lvl>
  </w:abstractNum>
  <w:abstractNum w:abstractNumId="14" w15:restartNumberingAfterBreak="0">
    <w:nsid w:val="23F4135E"/>
    <w:multiLevelType w:val="hybridMultilevel"/>
    <w:tmpl w:val="4B56889C"/>
    <w:lvl w:ilvl="0" w:tplc="588C4734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23DAE97E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38FEEF08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8B84AECE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CAA819A4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F30814C8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6" w:tplc="BFB4F3CE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D65C092E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9E4C6C8E">
      <w:start w:val="1"/>
      <w:numFmt w:val="bullet"/>
      <w:lvlText w:val="•"/>
      <w:lvlJc w:val="left"/>
      <w:pPr>
        <w:ind w:left="1746" w:hanging="176"/>
      </w:pPr>
      <w:rPr>
        <w:rFonts w:hint="default"/>
      </w:rPr>
    </w:lvl>
  </w:abstractNum>
  <w:abstractNum w:abstractNumId="15" w15:restartNumberingAfterBreak="0">
    <w:nsid w:val="259D25DD"/>
    <w:multiLevelType w:val="hybridMultilevel"/>
    <w:tmpl w:val="6EBC8B92"/>
    <w:lvl w:ilvl="0" w:tplc="C940411C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2E50FCA6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FA52D85A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916C47F8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635C3AEA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A748E420">
      <w:start w:val="1"/>
      <w:numFmt w:val="bullet"/>
      <w:lvlText w:val="•"/>
      <w:lvlJc w:val="left"/>
      <w:pPr>
        <w:ind w:left="1196" w:hanging="176"/>
      </w:pPr>
      <w:rPr>
        <w:rFonts w:hint="default"/>
      </w:rPr>
    </w:lvl>
    <w:lvl w:ilvl="6" w:tplc="1ABAB126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99C25354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50DC6948">
      <w:start w:val="1"/>
      <w:numFmt w:val="bullet"/>
      <w:lvlText w:val="•"/>
      <w:lvlJc w:val="left"/>
      <w:pPr>
        <w:ind w:left="1747" w:hanging="176"/>
      </w:pPr>
      <w:rPr>
        <w:rFonts w:hint="default"/>
      </w:rPr>
    </w:lvl>
  </w:abstractNum>
  <w:abstractNum w:abstractNumId="16" w15:restartNumberingAfterBreak="0">
    <w:nsid w:val="28C4126C"/>
    <w:multiLevelType w:val="hybridMultilevel"/>
    <w:tmpl w:val="C29C5478"/>
    <w:lvl w:ilvl="0" w:tplc="ED207060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8C0C3FB6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85FC91B0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996A12D2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83B63B6E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3EC8F79A">
      <w:start w:val="1"/>
      <w:numFmt w:val="bullet"/>
      <w:lvlText w:val="•"/>
      <w:lvlJc w:val="left"/>
      <w:pPr>
        <w:ind w:left="1196" w:hanging="176"/>
      </w:pPr>
      <w:rPr>
        <w:rFonts w:hint="default"/>
      </w:rPr>
    </w:lvl>
    <w:lvl w:ilvl="6" w:tplc="5F0606AE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9D9862A8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3940A68A">
      <w:start w:val="1"/>
      <w:numFmt w:val="bullet"/>
      <w:lvlText w:val="•"/>
      <w:lvlJc w:val="left"/>
      <w:pPr>
        <w:ind w:left="1747" w:hanging="176"/>
      </w:pPr>
      <w:rPr>
        <w:rFonts w:hint="default"/>
      </w:rPr>
    </w:lvl>
  </w:abstractNum>
  <w:abstractNum w:abstractNumId="17" w15:restartNumberingAfterBreak="0">
    <w:nsid w:val="2FCE1EB0"/>
    <w:multiLevelType w:val="hybridMultilevel"/>
    <w:tmpl w:val="0D00073A"/>
    <w:lvl w:ilvl="0" w:tplc="A8CC1DBA">
      <w:start w:val="1"/>
      <w:numFmt w:val="bullet"/>
      <w:lvlText w:val=""/>
      <w:lvlJc w:val="left"/>
      <w:pPr>
        <w:ind w:left="318" w:hanging="216"/>
      </w:pPr>
      <w:rPr>
        <w:rFonts w:ascii="Symbol" w:eastAsia="Symbol" w:hAnsi="Symbol" w:hint="default"/>
        <w:sz w:val="18"/>
        <w:szCs w:val="18"/>
      </w:rPr>
    </w:lvl>
    <w:lvl w:ilvl="1" w:tplc="DEB6765A">
      <w:start w:val="1"/>
      <w:numFmt w:val="bullet"/>
      <w:lvlText w:val="•"/>
      <w:lvlJc w:val="left"/>
      <w:pPr>
        <w:ind w:left="483" w:hanging="216"/>
      </w:pPr>
      <w:rPr>
        <w:rFonts w:hint="default"/>
      </w:rPr>
    </w:lvl>
    <w:lvl w:ilvl="2" w:tplc="BFB64408">
      <w:start w:val="1"/>
      <w:numFmt w:val="bullet"/>
      <w:lvlText w:val="•"/>
      <w:lvlJc w:val="left"/>
      <w:pPr>
        <w:ind w:left="649" w:hanging="216"/>
      </w:pPr>
      <w:rPr>
        <w:rFonts w:hint="default"/>
      </w:rPr>
    </w:lvl>
    <w:lvl w:ilvl="3" w:tplc="7C5EBFBE">
      <w:start w:val="1"/>
      <w:numFmt w:val="bullet"/>
      <w:lvlText w:val="•"/>
      <w:lvlJc w:val="left"/>
      <w:pPr>
        <w:ind w:left="814" w:hanging="216"/>
      </w:pPr>
      <w:rPr>
        <w:rFonts w:hint="default"/>
      </w:rPr>
    </w:lvl>
    <w:lvl w:ilvl="4" w:tplc="61985C16">
      <w:start w:val="1"/>
      <w:numFmt w:val="bullet"/>
      <w:lvlText w:val="•"/>
      <w:lvlJc w:val="left"/>
      <w:pPr>
        <w:ind w:left="980" w:hanging="216"/>
      </w:pPr>
      <w:rPr>
        <w:rFonts w:hint="default"/>
      </w:rPr>
    </w:lvl>
    <w:lvl w:ilvl="5" w:tplc="3D067BC8">
      <w:start w:val="1"/>
      <w:numFmt w:val="bullet"/>
      <w:lvlText w:val="•"/>
      <w:lvlJc w:val="left"/>
      <w:pPr>
        <w:ind w:left="1146" w:hanging="216"/>
      </w:pPr>
      <w:rPr>
        <w:rFonts w:hint="default"/>
      </w:rPr>
    </w:lvl>
    <w:lvl w:ilvl="6" w:tplc="49A00352">
      <w:start w:val="1"/>
      <w:numFmt w:val="bullet"/>
      <w:lvlText w:val="•"/>
      <w:lvlJc w:val="left"/>
      <w:pPr>
        <w:ind w:left="1311" w:hanging="216"/>
      </w:pPr>
      <w:rPr>
        <w:rFonts w:hint="default"/>
      </w:rPr>
    </w:lvl>
    <w:lvl w:ilvl="7" w:tplc="C03894AA">
      <w:start w:val="1"/>
      <w:numFmt w:val="bullet"/>
      <w:lvlText w:val="•"/>
      <w:lvlJc w:val="left"/>
      <w:pPr>
        <w:ind w:left="1477" w:hanging="216"/>
      </w:pPr>
      <w:rPr>
        <w:rFonts w:hint="default"/>
      </w:rPr>
    </w:lvl>
    <w:lvl w:ilvl="8" w:tplc="C37AD20A">
      <w:start w:val="1"/>
      <w:numFmt w:val="bullet"/>
      <w:lvlText w:val="•"/>
      <w:lvlJc w:val="left"/>
      <w:pPr>
        <w:ind w:left="1642" w:hanging="216"/>
      </w:pPr>
      <w:rPr>
        <w:rFonts w:hint="default"/>
      </w:rPr>
    </w:lvl>
  </w:abstractNum>
  <w:abstractNum w:abstractNumId="18" w15:restartNumberingAfterBreak="0">
    <w:nsid w:val="34BC5430"/>
    <w:multiLevelType w:val="hybridMultilevel"/>
    <w:tmpl w:val="DF1AA956"/>
    <w:lvl w:ilvl="0" w:tplc="E7E4C364">
      <w:start w:val="1"/>
      <w:numFmt w:val="bullet"/>
      <w:lvlText w:val=""/>
      <w:lvlJc w:val="left"/>
      <w:pPr>
        <w:ind w:left="240" w:hanging="176"/>
      </w:pPr>
      <w:rPr>
        <w:rFonts w:ascii="Symbol" w:eastAsia="Symbol" w:hAnsi="Symbol" w:hint="default"/>
        <w:color w:val="5F4879"/>
        <w:sz w:val="22"/>
        <w:szCs w:val="22"/>
      </w:rPr>
    </w:lvl>
    <w:lvl w:ilvl="1" w:tplc="67B26E40">
      <w:start w:val="1"/>
      <w:numFmt w:val="bullet"/>
      <w:lvlText w:val="•"/>
      <w:lvlJc w:val="left"/>
      <w:pPr>
        <w:ind w:left="470" w:hanging="176"/>
      </w:pPr>
      <w:rPr>
        <w:rFonts w:hint="default"/>
      </w:rPr>
    </w:lvl>
    <w:lvl w:ilvl="2" w:tplc="11CC3168">
      <w:start w:val="1"/>
      <w:numFmt w:val="bullet"/>
      <w:lvlText w:val="•"/>
      <w:lvlJc w:val="left"/>
      <w:pPr>
        <w:ind w:left="700" w:hanging="176"/>
      </w:pPr>
      <w:rPr>
        <w:rFonts w:hint="default"/>
      </w:rPr>
    </w:lvl>
    <w:lvl w:ilvl="3" w:tplc="AF1C3082">
      <w:start w:val="1"/>
      <w:numFmt w:val="bullet"/>
      <w:lvlText w:val="•"/>
      <w:lvlJc w:val="left"/>
      <w:pPr>
        <w:ind w:left="930" w:hanging="176"/>
      </w:pPr>
      <w:rPr>
        <w:rFonts w:hint="default"/>
      </w:rPr>
    </w:lvl>
    <w:lvl w:ilvl="4" w:tplc="4482B324">
      <w:start w:val="1"/>
      <w:numFmt w:val="bullet"/>
      <w:lvlText w:val="•"/>
      <w:lvlJc w:val="left"/>
      <w:pPr>
        <w:ind w:left="1159" w:hanging="176"/>
      </w:pPr>
      <w:rPr>
        <w:rFonts w:hint="default"/>
      </w:rPr>
    </w:lvl>
    <w:lvl w:ilvl="5" w:tplc="EB7A246E">
      <w:start w:val="1"/>
      <w:numFmt w:val="bullet"/>
      <w:lvlText w:val="•"/>
      <w:lvlJc w:val="left"/>
      <w:pPr>
        <w:ind w:left="1389" w:hanging="176"/>
      </w:pPr>
      <w:rPr>
        <w:rFonts w:hint="default"/>
      </w:rPr>
    </w:lvl>
    <w:lvl w:ilvl="6" w:tplc="FDDC8354">
      <w:start w:val="1"/>
      <w:numFmt w:val="bullet"/>
      <w:lvlText w:val="•"/>
      <w:lvlJc w:val="left"/>
      <w:pPr>
        <w:ind w:left="1619" w:hanging="176"/>
      </w:pPr>
      <w:rPr>
        <w:rFonts w:hint="default"/>
      </w:rPr>
    </w:lvl>
    <w:lvl w:ilvl="7" w:tplc="9304928A">
      <w:start w:val="1"/>
      <w:numFmt w:val="bullet"/>
      <w:lvlText w:val="•"/>
      <w:lvlJc w:val="left"/>
      <w:pPr>
        <w:ind w:left="1849" w:hanging="176"/>
      </w:pPr>
      <w:rPr>
        <w:rFonts w:hint="default"/>
      </w:rPr>
    </w:lvl>
    <w:lvl w:ilvl="8" w:tplc="3594DF7A">
      <w:start w:val="1"/>
      <w:numFmt w:val="bullet"/>
      <w:lvlText w:val="•"/>
      <w:lvlJc w:val="left"/>
      <w:pPr>
        <w:ind w:left="2079" w:hanging="176"/>
      </w:pPr>
      <w:rPr>
        <w:rFonts w:hint="default"/>
      </w:rPr>
    </w:lvl>
  </w:abstractNum>
  <w:abstractNum w:abstractNumId="19" w15:restartNumberingAfterBreak="0">
    <w:nsid w:val="35BC32A9"/>
    <w:multiLevelType w:val="hybridMultilevel"/>
    <w:tmpl w:val="8E062826"/>
    <w:lvl w:ilvl="0" w:tplc="BC5242FE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5B1A613E">
      <w:start w:val="1"/>
      <w:numFmt w:val="bullet"/>
      <w:lvlText w:val="•"/>
      <w:lvlJc w:val="left"/>
      <w:pPr>
        <w:ind w:left="447" w:hanging="176"/>
      </w:pPr>
      <w:rPr>
        <w:rFonts w:hint="default"/>
      </w:rPr>
    </w:lvl>
    <w:lvl w:ilvl="2" w:tplc="00F05F90">
      <w:start w:val="1"/>
      <w:numFmt w:val="bullet"/>
      <w:lvlText w:val="•"/>
      <w:lvlJc w:val="left"/>
      <w:pPr>
        <w:ind w:left="616" w:hanging="176"/>
      </w:pPr>
      <w:rPr>
        <w:rFonts w:hint="default"/>
      </w:rPr>
    </w:lvl>
    <w:lvl w:ilvl="3" w:tplc="A808ADF4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4" w:tplc="F384A8E4">
      <w:start w:val="1"/>
      <w:numFmt w:val="bullet"/>
      <w:lvlText w:val="•"/>
      <w:lvlJc w:val="left"/>
      <w:pPr>
        <w:ind w:left="955" w:hanging="176"/>
      </w:pPr>
      <w:rPr>
        <w:rFonts w:hint="default"/>
      </w:rPr>
    </w:lvl>
    <w:lvl w:ilvl="5" w:tplc="D3E0F1E6">
      <w:start w:val="1"/>
      <w:numFmt w:val="bullet"/>
      <w:lvlText w:val="•"/>
      <w:lvlJc w:val="left"/>
      <w:pPr>
        <w:ind w:left="1125" w:hanging="176"/>
      </w:pPr>
      <w:rPr>
        <w:rFonts w:hint="default"/>
      </w:rPr>
    </w:lvl>
    <w:lvl w:ilvl="6" w:tplc="87DEEA10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7" w:tplc="184211D0">
      <w:start w:val="1"/>
      <w:numFmt w:val="bullet"/>
      <w:lvlText w:val="•"/>
      <w:lvlJc w:val="left"/>
      <w:pPr>
        <w:ind w:left="1464" w:hanging="176"/>
      </w:pPr>
      <w:rPr>
        <w:rFonts w:hint="default"/>
      </w:rPr>
    </w:lvl>
    <w:lvl w:ilvl="8" w:tplc="B284259A">
      <w:start w:val="1"/>
      <w:numFmt w:val="bullet"/>
      <w:lvlText w:val="•"/>
      <w:lvlJc w:val="left"/>
      <w:pPr>
        <w:ind w:left="1634" w:hanging="176"/>
      </w:pPr>
      <w:rPr>
        <w:rFonts w:hint="default"/>
      </w:rPr>
    </w:lvl>
  </w:abstractNum>
  <w:abstractNum w:abstractNumId="20" w15:restartNumberingAfterBreak="0">
    <w:nsid w:val="374A5925"/>
    <w:multiLevelType w:val="hybridMultilevel"/>
    <w:tmpl w:val="31D0796A"/>
    <w:lvl w:ilvl="0" w:tplc="7238665C">
      <w:start w:val="1"/>
      <w:numFmt w:val="bullet"/>
      <w:lvlText w:val=""/>
      <w:lvlJc w:val="left"/>
      <w:pPr>
        <w:ind w:left="272" w:hanging="176"/>
      </w:pPr>
      <w:rPr>
        <w:rFonts w:ascii="Symbol" w:eastAsia="Symbol" w:hAnsi="Symbol" w:hint="default"/>
        <w:sz w:val="18"/>
        <w:szCs w:val="18"/>
      </w:rPr>
    </w:lvl>
    <w:lvl w:ilvl="1" w:tplc="53E87816">
      <w:start w:val="1"/>
      <w:numFmt w:val="bullet"/>
      <w:lvlText w:val="•"/>
      <w:lvlJc w:val="left"/>
      <w:pPr>
        <w:ind w:left="527" w:hanging="176"/>
      </w:pPr>
      <w:rPr>
        <w:rFonts w:hint="default"/>
      </w:rPr>
    </w:lvl>
    <w:lvl w:ilvl="2" w:tplc="5720E14C">
      <w:start w:val="1"/>
      <w:numFmt w:val="bullet"/>
      <w:lvlText w:val="•"/>
      <w:lvlJc w:val="left"/>
      <w:pPr>
        <w:ind w:left="781" w:hanging="176"/>
      </w:pPr>
      <w:rPr>
        <w:rFonts w:hint="default"/>
      </w:rPr>
    </w:lvl>
    <w:lvl w:ilvl="3" w:tplc="A11C4F02">
      <w:start w:val="1"/>
      <w:numFmt w:val="bullet"/>
      <w:lvlText w:val="•"/>
      <w:lvlJc w:val="left"/>
      <w:pPr>
        <w:ind w:left="1036" w:hanging="176"/>
      </w:pPr>
      <w:rPr>
        <w:rFonts w:hint="default"/>
      </w:rPr>
    </w:lvl>
    <w:lvl w:ilvl="4" w:tplc="6C069396">
      <w:start w:val="1"/>
      <w:numFmt w:val="bullet"/>
      <w:lvlText w:val="•"/>
      <w:lvlJc w:val="left"/>
      <w:pPr>
        <w:ind w:left="1290" w:hanging="176"/>
      </w:pPr>
      <w:rPr>
        <w:rFonts w:hint="default"/>
      </w:rPr>
    </w:lvl>
    <w:lvl w:ilvl="5" w:tplc="4B50CBD6">
      <w:start w:val="1"/>
      <w:numFmt w:val="bullet"/>
      <w:lvlText w:val="•"/>
      <w:lvlJc w:val="left"/>
      <w:pPr>
        <w:ind w:left="1545" w:hanging="176"/>
      </w:pPr>
      <w:rPr>
        <w:rFonts w:hint="default"/>
      </w:rPr>
    </w:lvl>
    <w:lvl w:ilvl="6" w:tplc="4A7A8FC4">
      <w:start w:val="1"/>
      <w:numFmt w:val="bullet"/>
      <w:lvlText w:val="•"/>
      <w:lvlJc w:val="left"/>
      <w:pPr>
        <w:ind w:left="1800" w:hanging="176"/>
      </w:pPr>
      <w:rPr>
        <w:rFonts w:hint="default"/>
      </w:rPr>
    </w:lvl>
    <w:lvl w:ilvl="7" w:tplc="C068DDE6">
      <w:start w:val="1"/>
      <w:numFmt w:val="bullet"/>
      <w:lvlText w:val="•"/>
      <w:lvlJc w:val="left"/>
      <w:pPr>
        <w:ind w:left="2054" w:hanging="176"/>
      </w:pPr>
      <w:rPr>
        <w:rFonts w:hint="default"/>
      </w:rPr>
    </w:lvl>
    <w:lvl w:ilvl="8" w:tplc="581EF3B0">
      <w:start w:val="1"/>
      <w:numFmt w:val="bullet"/>
      <w:lvlText w:val="•"/>
      <w:lvlJc w:val="left"/>
      <w:pPr>
        <w:ind w:left="2309" w:hanging="176"/>
      </w:pPr>
      <w:rPr>
        <w:rFonts w:hint="default"/>
      </w:rPr>
    </w:lvl>
  </w:abstractNum>
  <w:abstractNum w:abstractNumId="21" w15:restartNumberingAfterBreak="0">
    <w:nsid w:val="386F405B"/>
    <w:multiLevelType w:val="hybridMultilevel"/>
    <w:tmpl w:val="646AA77A"/>
    <w:lvl w:ilvl="0" w:tplc="97D09356">
      <w:start w:val="1"/>
      <w:numFmt w:val="bullet"/>
      <w:lvlText w:val=""/>
      <w:lvlJc w:val="left"/>
      <w:pPr>
        <w:ind w:left="318" w:hanging="216"/>
      </w:pPr>
      <w:rPr>
        <w:rFonts w:ascii="Symbol" w:eastAsia="Symbol" w:hAnsi="Symbol" w:hint="default"/>
        <w:sz w:val="18"/>
        <w:szCs w:val="18"/>
      </w:rPr>
    </w:lvl>
    <w:lvl w:ilvl="1" w:tplc="C17E87BE">
      <w:start w:val="1"/>
      <w:numFmt w:val="bullet"/>
      <w:lvlText w:val="•"/>
      <w:lvlJc w:val="left"/>
      <w:pPr>
        <w:ind w:left="483" w:hanging="216"/>
      </w:pPr>
      <w:rPr>
        <w:rFonts w:hint="default"/>
      </w:rPr>
    </w:lvl>
    <w:lvl w:ilvl="2" w:tplc="00FE5A6C">
      <w:start w:val="1"/>
      <w:numFmt w:val="bullet"/>
      <w:lvlText w:val="•"/>
      <w:lvlJc w:val="left"/>
      <w:pPr>
        <w:ind w:left="649" w:hanging="216"/>
      </w:pPr>
      <w:rPr>
        <w:rFonts w:hint="default"/>
      </w:rPr>
    </w:lvl>
    <w:lvl w:ilvl="3" w:tplc="49D628BC">
      <w:start w:val="1"/>
      <w:numFmt w:val="bullet"/>
      <w:lvlText w:val="•"/>
      <w:lvlJc w:val="left"/>
      <w:pPr>
        <w:ind w:left="814" w:hanging="216"/>
      </w:pPr>
      <w:rPr>
        <w:rFonts w:hint="default"/>
      </w:rPr>
    </w:lvl>
    <w:lvl w:ilvl="4" w:tplc="114A8E96">
      <w:start w:val="1"/>
      <w:numFmt w:val="bullet"/>
      <w:lvlText w:val="•"/>
      <w:lvlJc w:val="left"/>
      <w:pPr>
        <w:ind w:left="980" w:hanging="216"/>
      </w:pPr>
      <w:rPr>
        <w:rFonts w:hint="default"/>
      </w:rPr>
    </w:lvl>
    <w:lvl w:ilvl="5" w:tplc="7CD8E418">
      <w:start w:val="1"/>
      <w:numFmt w:val="bullet"/>
      <w:lvlText w:val="•"/>
      <w:lvlJc w:val="left"/>
      <w:pPr>
        <w:ind w:left="1146" w:hanging="216"/>
      </w:pPr>
      <w:rPr>
        <w:rFonts w:hint="default"/>
      </w:rPr>
    </w:lvl>
    <w:lvl w:ilvl="6" w:tplc="1D2EDA1A">
      <w:start w:val="1"/>
      <w:numFmt w:val="bullet"/>
      <w:lvlText w:val="•"/>
      <w:lvlJc w:val="left"/>
      <w:pPr>
        <w:ind w:left="1311" w:hanging="216"/>
      </w:pPr>
      <w:rPr>
        <w:rFonts w:hint="default"/>
      </w:rPr>
    </w:lvl>
    <w:lvl w:ilvl="7" w:tplc="C8889818">
      <w:start w:val="1"/>
      <w:numFmt w:val="bullet"/>
      <w:lvlText w:val="•"/>
      <w:lvlJc w:val="left"/>
      <w:pPr>
        <w:ind w:left="1477" w:hanging="216"/>
      </w:pPr>
      <w:rPr>
        <w:rFonts w:hint="default"/>
      </w:rPr>
    </w:lvl>
    <w:lvl w:ilvl="8" w:tplc="4A146710">
      <w:start w:val="1"/>
      <w:numFmt w:val="bullet"/>
      <w:lvlText w:val="•"/>
      <w:lvlJc w:val="left"/>
      <w:pPr>
        <w:ind w:left="1642" w:hanging="216"/>
      </w:pPr>
      <w:rPr>
        <w:rFonts w:hint="default"/>
      </w:rPr>
    </w:lvl>
  </w:abstractNum>
  <w:abstractNum w:abstractNumId="22" w15:restartNumberingAfterBreak="0">
    <w:nsid w:val="38C46EF8"/>
    <w:multiLevelType w:val="hybridMultilevel"/>
    <w:tmpl w:val="C01C6E22"/>
    <w:lvl w:ilvl="0" w:tplc="69C87434">
      <w:start w:val="1"/>
      <w:numFmt w:val="bullet"/>
      <w:lvlText w:val=""/>
      <w:lvlJc w:val="left"/>
      <w:pPr>
        <w:ind w:left="488" w:hanging="370"/>
      </w:pPr>
      <w:rPr>
        <w:rFonts w:ascii="Symbol" w:eastAsia="Symbol" w:hAnsi="Symbol" w:hint="default"/>
        <w:w w:val="99"/>
        <w:sz w:val="20"/>
        <w:szCs w:val="20"/>
      </w:rPr>
    </w:lvl>
    <w:lvl w:ilvl="1" w:tplc="813AFC20">
      <w:start w:val="1"/>
      <w:numFmt w:val="bullet"/>
      <w:lvlText w:val="o"/>
      <w:lvlJc w:val="left"/>
      <w:pPr>
        <w:ind w:left="1558" w:hanging="360"/>
      </w:pPr>
      <w:rPr>
        <w:rFonts w:ascii="Courier New" w:eastAsia="Courier New" w:hAnsi="Courier New" w:hint="default"/>
        <w:w w:val="99"/>
        <w:sz w:val="20"/>
        <w:szCs w:val="20"/>
      </w:rPr>
    </w:lvl>
    <w:lvl w:ilvl="2" w:tplc="E44A7460">
      <w:start w:val="1"/>
      <w:numFmt w:val="bullet"/>
      <w:lvlText w:val="•"/>
      <w:lvlJc w:val="left"/>
      <w:pPr>
        <w:ind w:left="2435" w:hanging="360"/>
      </w:pPr>
      <w:rPr>
        <w:rFonts w:hint="default"/>
      </w:rPr>
    </w:lvl>
    <w:lvl w:ilvl="3" w:tplc="23584636">
      <w:start w:val="1"/>
      <w:numFmt w:val="bullet"/>
      <w:lvlText w:val="•"/>
      <w:lvlJc w:val="left"/>
      <w:pPr>
        <w:ind w:left="3311" w:hanging="360"/>
      </w:pPr>
      <w:rPr>
        <w:rFonts w:hint="default"/>
      </w:rPr>
    </w:lvl>
    <w:lvl w:ilvl="4" w:tplc="0630B9B0">
      <w:start w:val="1"/>
      <w:numFmt w:val="bullet"/>
      <w:lvlText w:val="•"/>
      <w:lvlJc w:val="left"/>
      <w:pPr>
        <w:ind w:left="4188" w:hanging="360"/>
      </w:pPr>
      <w:rPr>
        <w:rFonts w:hint="default"/>
      </w:rPr>
    </w:lvl>
    <w:lvl w:ilvl="5" w:tplc="338CDAFA">
      <w:start w:val="1"/>
      <w:numFmt w:val="bullet"/>
      <w:lvlText w:val="•"/>
      <w:lvlJc w:val="left"/>
      <w:pPr>
        <w:ind w:left="5064" w:hanging="360"/>
      </w:pPr>
      <w:rPr>
        <w:rFonts w:hint="default"/>
      </w:rPr>
    </w:lvl>
    <w:lvl w:ilvl="6" w:tplc="672223E8">
      <w:start w:val="1"/>
      <w:numFmt w:val="bullet"/>
      <w:lvlText w:val="•"/>
      <w:lvlJc w:val="left"/>
      <w:pPr>
        <w:ind w:left="5940" w:hanging="360"/>
      </w:pPr>
      <w:rPr>
        <w:rFonts w:hint="default"/>
      </w:rPr>
    </w:lvl>
    <w:lvl w:ilvl="7" w:tplc="F3B86CA4">
      <w:start w:val="1"/>
      <w:numFmt w:val="bullet"/>
      <w:lvlText w:val="•"/>
      <w:lvlJc w:val="left"/>
      <w:pPr>
        <w:ind w:left="6817" w:hanging="360"/>
      </w:pPr>
      <w:rPr>
        <w:rFonts w:hint="default"/>
      </w:rPr>
    </w:lvl>
    <w:lvl w:ilvl="8" w:tplc="63C27DE6">
      <w:start w:val="1"/>
      <w:numFmt w:val="bullet"/>
      <w:lvlText w:val="•"/>
      <w:lvlJc w:val="left"/>
      <w:pPr>
        <w:ind w:left="7693" w:hanging="360"/>
      </w:pPr>
      <w:rPr>
        <w:rFonts w:hint="default"/>
      </w:rPr>
    </w:lvl>
  </w:abstractNum>
  <w:abstractNum w:abstractNumId="23" w15:restartNumberingAfterBreak="0">
    <w:nsid w:val="3B237B9E"/>
    <w:multiLevelType w:val="hybridMultilevel"/>
    <w:tmpl w:val="711A8C6A"/>
    <w:lvl w:ilvl="0" w:tplc="28AC9B1A">
      <w:start w:val="1"/>
      <w:numFmt w:val="bullet"/>
      <w:lvlText w:val=""/>
      <w:lvlJc w:val="left"/>
      <w:pPr>
        <w:ind w:left="275" w:hanging="176"/>
      </w:pPr>
      <w:rPr>
        <w:rFonts w:ascii="Symbol" w:eastAsia="Symbol" w:hAnsi="Symbol" w:hint="default"/>
        <w:sz w:val="22"/>
        <w:szCs w:val="22"/>
      </w:rPr>
    </w:lvl>
    <w:lvl w:ilvl="1" w:tplc="B34E6C98">
      <w:start w:val="1"/>
      <w:numFmt w:val="bullet"/>
      <w:lvlText w:val="•"/>
      <w:lvlJc w:val="left"/>
      <w:pPr>
        <w:ind w:left="501" w:hanging="176"/>
      </w:pPr>
      <w:rPr>
        <w:rFonts w:hint="default"/>
      </w:rPr>
    </w:lvl>
    <w:lvl w:ilvl="2" w:tplc="9412FB02">
      <w:start w:val="1"/>
      <w:numFmt w:val="bullet"/>
      <w:lvlText w:val="•"/>
      <w:lvlJc w:val="left"/>
      <w:pPr>
        <w:ind w:left="728" w:hanging="176"/>
      </w:pPr>
      <w:rPr>
        <w:rFonts w:hint="default"/>
      </w:rPr>
    </w:lvl>
    <w:lvl w:ilvl="3" w:tplc="0366D4F8">
      <w:start w:val="1"/>
      <w:numFmt w:val="bullet"/>
      <w:lvlText w:val="•"/>
      <w:lvlJc w:val="left"/>
      <w:pPr>
        <w:ind w:left="954" w:hanging="176"/>
      </w:pPr>
      <w:rPr>
        <w:rFonts w:hint="default"/>
      </w:rPr>
    </w:lvl>
    <w:lvl w:ilvl="4" w:tplc="C0E2493A">
      <w:start w:val="1"/>
      <w:numFmt w:val="bullet"/>
      <w:lvlText w:val="•"/>
      <w:lvlJc w:val="left"/>
      <w:pPr>
        <w:ind w:left="1180" w:hanging="176"/>
      </w:pPr>
      <w:rPr>
        <w:rFonts w:hint="default"/>
      </w:rPr>
    </w:lvl>
    <w:lvl w:ilvl="5" w:tplc="9182CEA4">
      <w:start w:val="1"/>
      <w:numFmt w:val="bullet"/>
      <w:lvlText w:val="•"/>
      <w:lvlJc w:val="left"/>
      <w:pPr>
        <w:ind w:left="1407" w:hanging="176"/>
      </w:pPr>
      <w:rPr>
        <w:rFonts w:hint="default"/>
      </w:rPr>
    </w:lvl>
    <w:lvl w:ilvl="6" w:tplc="F0962E02">
      <w:start w:val="1"/>
      <w:numFmt w:val="bullet"/>
      <w:lvlText w:val="•"/>
      <w:lvlJc w:val="left"/>
      <w:pPr>
        <w:ind w:left="1633" w:hanging="176"/>
      </w:pPr>
      <w:rPr>
        <w:rFonts w:hint="default"/>
      </w:rPr>
    </w:lvl>
    <w:lvl w:ilvl="7" w:tplc="6F966C92">
      <w:start w:val="1"/>
      <w:numFmt w:val="bullet"/>
      <w:lvlText w:val="•"/>
      <w:lvlJc w:val="left"/>
      <w:pPr>
        <w:ind w:left="1860" w:hanging="176"/>
      </w:pPr>
      <w:rPr>
        <w:rFonts w:hint="default"/>
      </w:rPr>
    </w:lvl>
    <w:lvl w:ilvl="8" w:tplc="8CB0AB20">
      <w:start w:val="1"/>
      <w:numFmt w:val="bullet"/>
      <w:lvlText w:val="•"/>
      <w:lvlJc w:val="left"/>
      <w:pPr>
        <w:ind w:left="2086" w:hanging="176"/>
      </w:pPr>
      <w:rPr>
        <w:rFonts w:hint="default"/>
      </w:rPr>
    </w:lvl>
  </w:abstractNum>
  <w:abstractNum w:abstractNumId="24" w15:restartNumberingAfterBreak="0">
    <w:nsid w:val="42091E3B"/>
    <w:multiLevelType w:val="hybridMultilevel"/>
    <w:tmpl w:val="D1D211A0"/>
    <w:lvl w:ilvl="0" w:tplc="982078FE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4106F564">
      <w:start w:val="1"/>
      <w:numFmt w:val="bullet"/>
      <w:lvlText w:val="•"/>
      <w:lvlJc w:val="left"/>
      <w:pPr>
        <w:ind w:left="447" w:hanging="176"/>
      </w:pPr>
      <w:rPr>
        <w:rFonts w:hint="default"/>
      </w:rPr>
    </w:lvl>
    <w:lvl w:ilvl="2" w:tplc="92C4E520">
      <w:start w:val="1"/>
      <w:numFmt w:val="bullet"/>
      <w:lvlText w:val="•"/>
      <w:lvlJc w:val="left"/>
      <w:pPr>
        <w:ind w:left="616" w:hanging="176"/>
      </w:pPr>
      <w:rPr>
        <w:rFonts w:hint="default"/>
      </w:rPr>
    </w:lvl>
    <w:lvl w:ilvl="3" w:tplc="AD2E7178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4" w:tplc="97C4CC64">
      <w:start w:val="1"/>
      <w:numFmt w:val="bullet"/>
      <w:lvlText w:val="•"/>
      <w:lvlJc w:val="left"/>
      <w:pPr>
        <w:ind w:left="955" w:hanging="176"/>
      </w:pPr>
      <w:rPr>
        <w:rFonts w:hint="default"/>
      </w:rPr>
    </w:lvl>
    <w:lvl w:ilvl="5" w:tplc="C8B07BDA">
      <w:start w:val="1"/>
      <w:numFmt w:val="bullet"/>
      <w:lvlText w:val="•"/>
      <w:lvlJc w:val="left"/>
      <w:pPr>
        <w:ind w:left="1125" w:hanging="176"/>
      </w:pPr>
      <w:rPr>
        <w:rFonts w:hint="default"/>
      </w:rPr>
    </w:lvl>
    <w:lvl w:ilvl="6" w:tplc="DCBE269C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7" w:tplc="76DEA834">
      <w:start w:val="1"/>
      <w:numFmt w:val="bullet"/>
      <w:lvlText w:val="•"/>
      <w:lvlJc w:val="left"/>
      <w:pPr>
        <w:ind w:left="1464" w:hanging="176"/>
      </w:pPr>
      <w:rPr>
        <w:rFonts w:hint="default"/>
      </w:rPr>
    </w:lvl>
    <w:lvl w:ilvl="8" w:tplc="3C6A2E28">
      <w:start w:val="1"/>
      <w:numFmt w:val="bullet"/>
      <w:lvlText w:val="•"/>
      <w:lvlJc w:val="left"/>
      <w:pPr>
        <w:ind w:left="1634" w:hanging="176"/>
      </w:pPr>
      <w:rPr>
        <w:rFonts w:hint="default"/>
      </w:rPr>
    </w:lvl>
  </w:abstractNum>
  <w:abstractNum w:abstractNumId="25" w15:restartNumberingAfterBreak="0">
    <w:nsid w:val="431D6D88"/>
    <w:multiLevelType w:val="hybridMultilevel"/>
    <w:tmpl w:val="A41446A6"/>
    <w:lvl w:ilvl="0" w:tplc="A79A2F5E">
      <w:start w:val="1"/>
      <w:numFmt w:val="bullet"/>
      <w:lvlText w:val=""/>
      <w:lvlJc w:val="left"/>
      <w:pPr>
        <w:ind w:left="1317" w:hanging="284"/>
      </w:pPr>
      <w:rPr>
        <w:rFonts w:ascii="Symbol" w:eastAsia="Symbol" w:hAnsi="Symbol" w:hint="default"/>
        <w:sz w:val="16"/>
        <w:szCs w:val="16"/>
      </w:rPr>
    </w:lvl>
    <w:lvl w:ilvl="1" w:tplc="77906624">
      <w:start w:val="1"/>
      <w:numFmt w:val="bullet"/>
      <w:lvlText w:val=""/>
      <w:lvlJc w:val="left"/>
      <w:pPr>
        <w:ind w:left="1081" w:hanging="284"/>
      </w:pPr>
      <w:rPr>
        <w:rFonts w:ascii="Symbol" w:eastAsia="Symbol" w:hAnsi="Symbol" w:hint="default"/>
        <w:sz w:val="16"/>
        <w:szCs w:val="16"/>
      </w:rPr>
    </w:lvl>
    <w:lvl w:ilvl="2" w:tplc="D0A4DA54">
      <w:start w:val="1"/>
      <w:numFmt w:val="bullet"/>
      <w:lvlText w:val="•"/>
      <w:lvlJc w:val="left"/>
      <w:pPr>
        <w:ind w:left="1305" w:hanging="284"/>
      </w:pPr>
      <w:rPr>
        <w:rFonts w:hint="default"/>
      </w:rPr>
    </w:lvl>
    <w:lvl w:ilvl="3" w:tplc="8BE2CA72">
      <w:start w:val="1"/>
      <w:numFmt w:val="bullet"/>
      <w:lvlText w:val="•"/>
      <w:lvlJc w:val="left"/>
      <w:pPr>
        <w:ind w:left="1294" w:hanging="284"/>
      </w:pPr>
      <w:rPr>
        <w:rFonts w:hint="default"/>
      </w:rPr>
    </w:lvl>
    <w:lvl w:ilvl="4" w:tplc="EAB6026C">
      <w:start w:val="1"/>
      <w:numFmt w:val="bullet"/>
      <w:lvlText w:val="•"/>
      <w:lvlJc w:val="left"/>
      <w:pPr>
        <w:ind w:left="1283" w:hanging="284"/>
      </w:pPr>
      <w:rPr>
        <w:rFonts w:hint="default"/>
      </w:rPr>
    </w:lvl>
    <w:lvl w:ilvl="5" w:tplc="48F445C0">
      <w:start w:val="1"/>
      <w:numFmt w:val="bullet"/>
      <w:lvlText w:val="•"/>
      <w:lvlJc w:val="left"/>
      <w:pPr>
        <w:ind w:left="1272" w:hanging="284"/>
      </w:pPr>
      <w:rPr>
        <w:rFonts w:hint="default"/>
      </w:rPr>
    </w:lvl>
    <w:lvl w:ilvl="6" w:tplc="3566D052">
      <w:start w:val="1"/>
      <w:numFmt w:val="bullet"/>
      <w:lvlText w:val="•"/>
      <w:lvlJc w:val="left"/>
      <w:pPr>
        <w:ind w:left="1261" w:hanging="284"/>
      </w:pPr>
      <w:rPr>
        <w:rFonts w:hint="default"/>
      </w:rPr>
    </w:lvl>
    <w:lvl w:ilvl="7" w:tplc="8E28342A">
      <w:start w:val="1"/>
      <w:numFmt w:val="bullet"/>
      <w:lvlText w:val="•"/>
      <w:lvlJc w:val="left"/>
      <w:pPr>
        <w:ind w:left="1249" w:hanging="284"/>
      </w:pPr>
      <w:rPr>
        <w:rFonts w:hint="default"/>
      </w:rPr>
    </w:lvl>
    <w:lvl w:ilvl="8" w:tplc="79B460BE">
      <w:start w:val="1"/>
      <w:numFmt w:val="bullet"/>
      <w:lvlText w:val="•"/>
      <w:lvlJc w:val="left"/>
      <w:pPr>
        <w:ind w:left="1238" w:hanging="284"/>
      </w:pPr>
      <w:rPr>
        <w:rFonts w:hint="default"/>
      </w:rPr>
    </w:lvl>
  </w:abstractNum>
  <w:abstractNum w:abstractNumId="26" w15:restartNumberingAfterBreak="0">
    <w:nsid w:val="45F458A7"/>
    <w:multiLevelType w:val="hybridMultilevel"/>
    <w:tmpl w:val="7A6641B2"/>
    <w:lvl w:ilvl="0" w:tplc="D55A8E8A">
      <w:start w:val="1"/>
      <w:numFmt w:val="bullet"/>
      <w:lvlText w:val=""/>
      <w:lvlJc w:val="left"/>
      <w:pPr>
        <w:ind w:left="275" w:hanging="176"/>
      </w:pPr>
      <w:rPr>
        <w:rFonts w:ascii="Symbol" w:eastAsia="Symbol" w:hAnsi="Symbol" w:hint="default"/>
        <w:sz w:val="22"/>
        <w:szCs w:val="22"/>
      </w:rPr>
    </w:lvl>
    <w:lvl w:ilvl="1" w:tplc="A6300CBC">
      <w:start w:val="1"/>
      <w:numFmt w:val="bullet"/>
      <w:lvlText w:val="•"/>
      <w:lvlJc w:val="left"/>
      <w:pPr>
        <w:ind w:left="505" w:hanging="176"/>
      </w:pPr>
      <w:rPr>
        <w:rFonts w:hint="default"/>
      </w:rPr>
    </w:lvl>
    <w:lvl w:ilvl="2" w:tplc="07687E24">
      <w:start w:val="1"/>
      <w:numFmt w:val="bullet"/>
      <w:lvlText w:val="•"/>
      <w:lvlJc w:val="left"/>
      <w:pPr>
        <w:ind w:left="735" w:hanging="176"/>
      </w:pPr>
      <w:rPr>
        <w:rFonts w:hint="default"/>
      </w:rPr>
    </w:lvl>
    <w:lvl w:ilvl="3" w:tplc="9ED025A2">
      <w:start w:val="1"/>
      <w:numFmt w:val="bullet"/>
      <w:lvlText w:val="•"/>
      <w:lvlJc w:val="left"/>
      <w:pPr>
        <w:ind w:left="965" w:hanging="176"/>
      </w:pPr>
      <w:rPr>
        <w:rFonts w:hint="default"/>
      </w:rPr>
    </w:lvl>
    <w:lvl w:ilvl="4" w:tplc="0A7C9934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5" w:tplc="F8B6EADC">
      <w:start w:val="1"/>
      <w:numFmt w:val="bullet"/>
      <w:lvlText w:val="•"/>
      <w:lvlJc w:val="left"/>
      <w:pPr>
        <w:ind w:left="1425" w:hanging="176"/>
      </w:pPr>
      <w:rPr>
        <w:rFonts w:hint="default"/>
      </w:rPr>
    </w:lvl>
    <w:lvl w:ilvl="6" w:tplc="B544AA66">
      <w:start w:val="1"/>
      <w:numFmt w:val="bullet"/>
      <w:lvlText w:val="•"/>
      <w:lvlJc w:val="left"/>
      <w:pPr>
        <w:ind w:left="1655" w:hanging="176"/>
      </w:pPr>
      <w:rPr>
        <w:rFonts w:hint="default"/>
      </w:rPr>
    </w:lvl>
    <w:lvl w:ilvl="7" w:tplc="A6D02982">
      <w:start w:val="1"/>
      <w:numFmt w:val="bullet"/>
      <w:lvlText w:val="•"/>
      <w:lvlJc w:val="left"/>
      <w:pPr>
        <w:ind w:left="1885" w:hanging="176"/>
      </w:pPr>
      <w:rPr>
        <w:rFonts w:hint="default"/>
      </w:rPr>
    </w:lvl>
    <w:lvl w:ilvl="8" w:tplc="D736CAEE">
      <w:start w:val="1"/>
      <w:numFmt w:val="bullet"/>
      <w:lvlText w:val="•"/>
      <w:lvlJc w:val="left"/>
      <w:pPr>
        <w:ind w:left="2115" w:hanging="176"/>
      </w:pPr>
      <w:rPr>
        <w:rFonts w:hint="default"/>
      </w:rPr>
    </w:lvl>
  </w:abstractNum>
  <w:abstractNum w:abstractNumId="27" w15:restartNumberingAfterBreak="0">
    <w:nsid w:val="47B244C4"/>
    <w:multiLevelType w:val="hybridMultilevel"/>
    <w:tmpl w:val="91144C04"/>
    <w:lvl w:ilvl="0" w:tplc="CC7EB42C">
      <w:start w:val="1"/>
      <w:numFmt w:val="bullet"/>
      <w:lvlText w:val=""/>
      <w:lvlJc w:val="left"/>
      <w:pPr>
        <w:ind w:left="1967" w:hanging="284"/>
      </w:pPr>
      <w:rPr>
        <w:rFonts w:ascii="Symbol" w:eastAsia="Symbol" w:hAnsi="Symbol" w:hint="default"/>
        <w:sz w:val="16"/>
        <w:szCs w:val="16"/>
      </w:rPr>
    </w:lvl>
    <w:lvl w:ilvl="1" w:tplc="AB0C7F2E">
      <w:start w:val="1"/>
      <w:numFmt w:val="bullet"/>
      <w:lvlText w:val=""/>
      <w:lvlJc w:val="left"/>
      <w:pPr>
        <w:ind w:left="3959" w:hanging="284"/>
      </w:pPr>
      <w:rPr>
        <w:rFonts w:ascii="Symbol" w:eastAsia="Symbol" w:hAnsi="Symbol" w:hint="default"/>
        <w:sz w:val="16"/>
        <w:szCs w:val="16"/>
      </w:rPr>
    </w:lvl>
    <w:lvl w:ilvl="2" w:tplc="7124E50A">
      <w:start w:val="1"/>
      <w:numFmt w:val="bullet"/>
      <w:lvlText w:val="•"/>
      <w:lvlJc w:val="left"/>
      <w:pPr>
        <w:ind w:left="3494" w:hanging="284"/>
      </w:pPr>
      <w:rPr>
        <w:rFonts w:hint="default"/>
      </w:rPr>
    </w:lvl>
    <w:lvl w:ilvl="3" w:tplc="2FF65380">
      <w:start w:val="1"/>
      <w:numFmt w:val="bullet"/>
      <w:lvlText w:val="•"/>
      <w:lvlJc w:val="left"/>
      <w:pPr>
        <w:ind w:left="3028" w:hanging="284"/>
      </w:pPr>
      <w:rPr>
        <w:rFonts w:hint="default"/>
      </w:rPr>
    </w:lvl>
    <w:lvl w:ilvl="4" w:tplc="DFAC8C52">
      <w:start w:val="1"/>
      <w:numFmt w:val="bullet"/>
      <w:lvlText w:val="•"/>
      <w:lvlJc w:val="left"/>
      <w:pPr>
        <w:ind w:left="2563" w:hanging="284"/>
      </w:pPr>
      <w:rPr>
        <w:rFonts w:hint="default"/>
      </w:rPr>
    </w:lvl>
    <w:lvl w:ilvl="5" w:tplc="C63C9FCC">
      <w:start w:val="1"/>
      <w:numFmt w:val="bullet"/>
      <w:lvlText w:val="•"/>
      <w:lvlJc w:val="left"/>
      <w:pPr>
        <w:ind w:left="2097" w:hanging="284"/>
      </w:pPr>
      <w:rPr>
        <w:rFonts w:hint="default"/>
      </w:rPr>
    </w:lvl>
    <w:lvl w:ilvl="6" w:tplc="00C6EFBC">
      <w:start w:val="1"/>
      <w:numFmt w:val="bullet"/>
      <w:lvlText w:val="•"/>
      <w:lvlJc w:val="left"/>
      <w:pPr>
        <w:ind w:left="1632" w:hanging="284"/>
      </w:pPr>
      <w:rPr>
        <w:rFonts w:hint="default"/>
      </w:rPr>
    </w:lvl>
    <w:lvl w:ilvl="7" w:tplc="975C4508">
      <w:start w:val="1"/>
      <w:numFmt w:val="bullet"/>
      <w:lvlText w:val="•"/>
      <w:lvlJc w:val="left"/>
      <w:pPr>
        <w:ind w:left="1166" w:hanging="284"/>
      </w:pPr>
      <w:rPr>
        <w:rFonts w:hint="default"/>
      </w:rPr>
    </w:lvl>
    <w:lvl w:ilvl="8" w:tplc="A1C0D6CC">
      <w:start w:val="1"/>
      <w:numFmt w:val="bullet"/>
      <w:lvlText w:val="•"/>
      <w:lvlJc w:val="left"/>
      <w:pPr>
        <w:ind w:left="701" w:hanging="284"/>
      </w:pPr>
      <w:rPr>
        <w:rFonts w:hint="default"/>
      </w:rPr>
    </w:lvl>
  </w:abstractNum>
  <w:abstractNum w:abstractNumId="28" w15:restartNumberingAfterBreak="0">
    <w:nsid w:val="49A5030E"/>
    <w:multiLevelType w:val="hybridMultilevel"/>
    <w:tmpl w:val="B0CE5992"/>
    <w:lvl w:ilvl="0" w:tplc="9A764678">
      <w:start w:val="1"/>
      <w:numFmt w:val="bullet"/>
      <w:lvlText w:val="-"/>
      <w:lvlJc w:val="left"/>
      <w:pPr>
        <w:ind w:left="280" w:hanging="181"/>
      </w:pPr>
      <w:rPr>
        <w:rFonts w:ascii="Times New Roman" w:eastAsia="Times New Roman" w:hAnsi="Times New Roman" w:hint="default"/>
        <w:sz w:val="16"/>
        <w:szCs w:val="16"/>
      </w:rPr>
    </w:lvl>
    <w:lvl w:ilvl="1" w:tplc="C08E7E64">
      <w:start w:val="1"/>
      <w:numFmt w:val="bullet"/>
      <w:lvlText w:val="•"/>
      <w:lvlJc w:val="left"/>
      <w:pPr>
        <w:ind w:left="463" w:hanging="181"/>
      </w:pPr>
      <w:rPr>
        <w:rFonts w:hint="default"/>
      </w:rPr>
    </w:lvl>
    <w:lvl w:ilvl="2" w:tplc="4E6C1080">
      <w:start w:val="1"/>
      <w:numFmt w:val="bullet"/>
      <w:lvlText w:val="•"/>
      <w:lvlJc w:val="left"/>
      <w:pPr>
        <w:ind w:left="647" w:hanging="181"/>
      </w:pPr>
      <w:rPr>
        <w:rFonts w:hint="default"/>
      </w:rPr>
    </w:lvl>
    <w:lvl w:ilvl="3" w:tplc="7AEAD8DE">
      <w:start w:val="1"/>
      <w:numFmt w:val="bullet"/>
      <w:lvlText w:val="•"/>
      <w:lvlJc w:val="left"/>
      <w:pPr>
        <w:ind w:left="830" w:hanging="181"/>
      </w:pPr>
      <w:rPr>
        <w:rFonts w:hint="default"/>
      </w:rPr>
    </w:lvl>
    <w:lvl w:ilvl="4" w:tplc="5064A4E4">
      <w:start w:val="1"/>
      <w:numFmt w:val="bullet"/>
      <w:lvlText w:val="•"/>
      <w:lvlJc w:val="left"/>
      <w:pPr>
        <w:ind w:left="1013" w:hanging="181"/>
      </w:pPr>
      <w:rPr>
        <w:rFonts w:hint="default"/>
      </w:rPr>
    </w:lvl>
    <w:lvl w:ilvl="5" w:tplc="5DE6B2AE">
      <w:start w:val="1"/>
      <w:numFmt w:val="bullet"/>
      <w:lvlText w:val="•"/>
      <w:lvlJc w:val="left"/>
      <w:pPr>
        <w:ind w:left="1197" w:hanging="181"/>
      </w:pPr>
      <w:rPr>
        <w:rFonts w:hint="default"/>
      </w:rPr>
    </w:lvl>
    <w:lvl w:ilvl="6" w:tplc="7300438E">
      <w:start w:val="1"/>
      <w:numFmt w:val="bullet"/>
      <w:lvlText w:val="•"/>
      <w:lvlJc w:val="left"/>
      <w:pPr>
        <w:ind w:left="1380" w:hanging="181"/>
      </w:pPr>
      <w:rPr>
        <w:rFonts w:hint="default"/>
      </w:rPr>
    </w:lvl>
    <w:lvl w:ilvl="7" w:tplc="204A1DCE">
      <w:start w:val="1"/>
      <w:numFmt w:val="bullet"/>
      <w:lvlText w:val="•"/>
      <w:lvlJc w:val="left"/>
      <w:pPr>
        <w:ind w:left="1563" w:hanging="181"/>
      </w:pPr>
      <w:rPr>
        <w:rFonts w:hint="default"/>
      </w:rPr>
    </w:lvl>
    <w:lvl w:ilvl="8" w:tplc="BF247A8A">
      <w:start w:val="1"/>
      <w:numFmt w:val="bullet"/>
      <w:lvlText w:val="•"/>
      <w:lvlJc w:val="left"/>
      <w:pPr>
        <w:ind w:left="1747" w:hanging="181"/>
      </w:pPr>
      <w:rPr>
        <w:rFonts w:hint="default"/>
      </w:rPr>
    </w:lvl>
  </w:abstractNum>
  <w:abstractNum w:abstractNumId="29" w15:restartNumberingAfterBreak="0">
    <w:nsid w:val="521C34ED"/>
    <w:multiLevelType w:val="hybridMultilevel"/>
    <w:tmpl w:val="66B0F880"/>
    <w:lvl w:ilvl="0" w:tplc="F9D6514E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7F0C757A">
      <w:start w:val="1"/>
      <w:numFmt w:val="bullet"/>
      <w:lvlText w:val="•"/>
      <w:lvlJc w:val="left"/>
      <w:pPr>
        <w:ind w:left="531" w:hanging="176"/>
      </w:pPr>
      <w:rPr>
        <w:rFonts w:hint="default"/>
      </w:rPr>
    </w:lvl>
    <w:lvl w:ilvl="2" w:tplc="63AEA6FC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3" w:tplc="AF9CA5F2">
      <w:start w:val="1"/>
      <w:numFmt w:val="bullet"/>
      <w:lvlText w:val="•"/>
      <w:lvlJc w:val="left"/>
      <w:pPr>
        <w:ind w:left="1041" w:hanging="176"/>
      </w:pPr>
      <w:rPr>
        <w:rFonts w:hint="default"/>
      </w:rPr>
    </w:lvl>
    <w:lvl w:ilvl="4" w:tplc="DE12E92A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5" w:tplc="7A3EF872">
      <w:start w:val="1"/>
      <w:numFmt w:val="bullet"/>
      <w:lvlText w:val="•"/>
      <w:lvlJc w:val="left"/>
      <w:pPr>
        <w:ind w:left="1550" w:hanging="176"/>
      </w:pPr>
      <w:rPr>
        <w:rFonts w:hint="default"/>
      </w:rPr>
    </w:lvl>
    <w:lvl w:ilvl="6" w:tplc="E9CE30BC">
      <w:start w:val="1"/>
      <w:numFmt w:val="bullet"/>
      <w:lvlText w:val="•"/>
      <w:lvlJc w:val="left"/>
      <w:pPr>
        <w:ind w:left="1804" w:hanging="176"/>
      </w:pPr>
      <w:rPr>
        <w:rFonts w:hint="default"/>
      </w:rPr>
    </w:lvl>
    <w:lvl w:ilvl="7" w:tplc="19F06A1A">
      <w:start w:val="1"/>
      <w:numFmt w:val="bullet"/>
      <w:lvlText w:val="•"/>
      <w:lvlJc w:val="left"/>
      <w:pPr>
        <w:ind w:left="2059" w:hanging="176"/>
      </w:pPr>
      <w:rPr>
        <w:rFonts w:hint="default"/>
      </w:rPr>
    </w:lvl>
    <w:lvl w:ilvl="8" w:tplc="FF96E24C">
      <w:start w:val="1"/>
      <w:numFmt w:val="bullet"/>
      <w:lvlText w:val="•"/>
      <w:lvlJc w:val="left"/>
      <w:pPr>
        <w:ind w:left="2314" w:hanging="176"/>
      </w:pPr>
      <w:rPr>
        <w:rFonts w:hint="default"/>
      </w:rPr>
    </w:lvl>
  </w:abstractNum>
  <w:abstractNum w:abstractNumId="30" w15:restartNumberingAfterBreak="0">
    <w:nsid w:val="52210B96"/>
    <w:multiLevelType w:val="hybridMultilevel"/>
    <w:tmpl w:val="68A055C6"/>
    <w:lvl w:ilvl="0" w:tplc="220C7222">
      <w:start w:val="1"/>
      <w:numFmt w:val="bullet"/>
      <w:lvlText w:val=""/>
      <w:lvlJc w:val="left"/>
      <w:pPr>
        <w:ind w:left="272" w:hanging="176"/>
      </w:pPr>
      <w:rPr>
        <w:rFonts w:ascii="Symbol" w:eastAsia="Symbol" w:hAnsi="Symbol" w:hint="default"/>
        <w:sz w:val="18"/>
        <w:szCs w:val="18"/>
      </w:rPr>
    </w:lvl>
    <w:lvl w:ilvl="1" w:tplc="E432EF46">
      <w:start w:val="1"/>
      <w:numFmt w:val="bullet"/>
      <w:lvlText w:val="•"/>
      <w:lvlJc w:val="left"/>
      <w:pPr>
        <w:ind w:left="527" w:hanging="176"/>
      </w:pPr>
      <w:rPr>
        <w:rFonts w:hint="default"/>
      </w:rPr>
    </w:lvl>
    <w:lvl w:ilvl="2" w:tplc="E26AB2EC">
      <w:start w:val="1"/>
      <w:numFmt w:val="bullet"/>
      <w:lvlText w:val="•"/>
      <w:lvlJc w:val="left"/>
      <w:pPr>
        <w:ind w:left="781" w:hanging="176"/>
      </w:pPr>
      <w:rPr>
        <w:rFonts w:hint="default"/>
      </w:rPr>
    </w:lvl>
    <w:lvl w:ilvl="3" w:tplc="7AE28C00">
      <w:start w:val="1"/>
      <w:numFmt w:val="bullet"/>
      <w:lvlText w:val="•"/>
      <w:lvlJc w:val="left"/>
      <w:pPr>
        <w:ind w:left="1036" w:hanging="176"/>
      </w:pPr>
      <w:rPr>
        <w:rFonts w:hint="default"/>
      </w:rPr>
    </w:lvl>
    <w:lvl w:ilvl="4" w:tplc="788634C0">
      <w:start w:val="1"/>
      <w:numFmt w:val="bullet"/>
      <w:lvlText w:val="•"/>
      <w:lvlJc w:val="left"/>
      <w:pPr>
        <w:ind w:left="1290" w:hanging="176"/>
      </w:pPr>
      <w:rPr>
        <w:rFonts w:hint="default"/>
      </w:rPr>
    </w:lvl>
    <w:lvl w:ilvl="5" w:tplc="F0C075DE">
      <w:start w:val="1"/>
      <w:numFmt w:val="bullet"/>
      <w:lvlText w:val="•"/>
      <w:lvlJc w:val="left"/>
      <w:pPr>
        <w:ind w:left="1545" w:hanging="176"/>
      </w:pPr>
      <w:rPr>
        <w:rFonts w:hint="default"/>
      </w:rPr>
    </w:lvl>
    <w:lvl w:ilvl="6" w:tplc="2B4ED8FA">
      <w:start w:val="1"/>
      <w:numFmt w:val="bullet"/>
      <w:lvlText w:val="•"/>
      <w:lvlJc w:val="left"/>
      <w:pPr>
        <w:ind w:left="1800" w:hanging="176"/>
      </w:pPr>
      <w:rPr>
        <w:rFonts w:hint="default"/>
      </w:rPr>
    </w:lvl>
    <w:lvl w:ilvl="7" w:tplc="79506358">
      <w:start w:val="1"/>
      <w:numFmt w:val="bullet"/>
      <w:lvlText w:val="•"/>
      <w:lvlJc w:val="left"/>
      <w:pPr>
        <w:ind w:left="2054" w:hanging="176"/>
      </w:pPr>
      <w:rPr>
        <w:rFonts w:hint="default"/>
      </w:rPr>
    </w:lvl>
    <w:lvl w:ilvl="8" w:tplc="C3205780">
      <w:start w:val="1"/>
      <w:numFmt w:val="bullet"/>
      <w:lvlText w:val="•"/>
      <w:lvlJc w:val="left"/>
      <w:pPr>
        <w:ind w:left="2309" w:hanging="176"/>
      </w:pPr>
      <w:rPr>
        <w:rFonts w:hint="default"/>
      </w:rPr>
    </w:lvl>
  </w:abstractNum>
  <w:abstractNum w:abstractNumId="31" w15:restartNumberingAfterBreak="0">
    <w:nsid w:val="53203219"/>
    <w:multiLevelType w:val="hybridMultilevel"/>
    <w:tmpl w:val="30CC6028"/>
    <w:lvl w:ilvl="0" w:tplc="57CCA37C">
      <w:start w:val="1"/>
      <w:numFmt w:val="bullet"/>
      <w:lvlText w:val="-"/>
      <w:lvlJc w:val="left"/>
      <w:pPr>
        <w:ind w:left="282" w:hanging="180"/>
      </w:pPr>
      <w:rPr>
        <w:rFonts w:ascii="Times New Roman" w:eastAsia="Times New Roman" w:hAnsi="Times New Roman" w:hint="default"/>
        <w:sz w:val="16"/>
        <w:szCs w:val="16"/>
      </w:rPr>
    </w:lvl>
    <w:lvl w:ilvl="1" w:tplc="5B265E42">
      <w:start w:val="1"/>
      <w:numFmt w:val="bullet"/>
      <w:lvlText w:val="•"/>
      <w:lvlJc w:val="left"/>
      <w:pPr>
        <w:ind w:left="465" w:hanging="180"/>
      </w:pPr>
      <w:rPr>
        <w:rFonts w:hint="default"/>
      </w:rPr>
    </w:lvl>
    <w:lvl w:ilvl="2" w:tplc="83248B54">
      <w:start w:val="1"/>
      <w:numFmt w:val="bullet"/>
      <w:lvlText w:val="•"/>
      <w:lvlJc w:val="left"/>
      <w:pPr>
        <w:ind w:left="649" w:hanging="180"/>
      </w:pPr>
      <w:rPr>
        <w:rFonts w:hint="default"/>
      </w:rPr>
    </w:lvl>
    <w:lvl w:ilvl="3" w:tplc="C1A4635C">
      <w:start w:val="1"/>
      <w:numFmt w:val="bullet"/>
      <w:lvlText w:val="•"/>
      <w:lvlJc w:val="left"/>
      <w:pPr>
        <w:ind w:left="832" w:hanging="180"/>
      </w:pPr>
      <w:rPr>
        <w:rFonts w:hint="default"/>
      </w:rPr>
    </w:lvl>
    <w:lvl w:ilvl="4" w:tplc="35929462">
      <w:start w:val="1"/>
      <w:numFmt w:val="bullet"/>
      <w:lvlText w:val="•"/>
      <w:lvlJc w:val="left"/>
      <w:pPr>
        <w:ind w:left="1016" w:hanging="180"/>
      </w:pPr>
      <w:rPr>
        <w:rFonts w:hint="default"/>
      </w:rPr>
    </w:lvl>
    <w:lvl w:ilvl="5" w:tplc="EAF0A202">
      <w:start w:val="1"/>
      <w:numFmt w:val="bullet"/>
      <w:lvlText w:val="•"/>
      <w:lvlJc w:val="left"/>
      <w:pPr>
        <w:ind w:left="1199" w:hanging="180"/>
      </w:pPr>
      <w:rPr>
        <w:rFonts w:hint="default"/>
      </w:rPr>
    </w:lvl>
    <w:lvl w:ilvl="6" w:tplc="B0ECF38A">
      <w:start w:val="1"/>
      <w:numFmt w:val="bullet"/>
      <w:lvlText w:val="•"/>
      <w:lvlJc w:val="left"/>
      <w:pPr>
        <w:ind w:left="1383" w:hanging="180"/>
      </w:pPr>
      <w:rPr>
        <w:rFonts w:hint="default"/>
      </w:rPr>
    </w:lvl>
    <w:lvl w:ilvl="7" w:tplc="8A16D00E">
      <w:start w:val="1"/>
      <w:numFmt w:val="bullet"/>
      <w:lvlText w:val="•"/>
      <w:lvlJc w:val="left"/>
      <w:pPr>
        <w:ind w:left="1566" w:hanging="180"/>
      </w:pPr>
      <w:rPr>
        <w:rFonts w:hint="default"/>
      </w:rPr>
    </w:lvl>
    <w:lvl w:ilvl="8" w:tplc="1DB65448">
      <w:start w:val="1"/>
      <w:numFmt w:val="bullet"/>
      <w:lvlText w:val="•"/>
      <w:lvlJc w:val="left"/>
      <w:pPr>
        <w:ind w:left="1750" w:hanging="180"/>
      </w:pPr>
      <w:rPr>
        <w:rFonts w:hint="default"/>
      </w:rPr>
    </w:lvl>
  </w:abstractNum>
  <w:abstractNum w:abstractNumId="32" w15:restartNumberingAfterBreak="0">
    <w:nsid w:val="55224843"/>
    <w:multiLevelType w:val="hybridMultilevel"/>
    <w:tmpl w:val="C744322C"/>
    <w:lvl w:ilvl="0" w:tplc="176003B2">
      <w:start w:val="1"/>
      <w:numFmt w:val="bullet"/>
      <w:lvlText w:val=""/>
      <w:lvlJc w:val="left"/>
      <w:pPr>
        <w:ind w:left="175" w:hanging="176"/>
      </w:pPr>
      <w:rPr>
        <w:rFonts w:ascii="Symbol" w:eastAsia="Symbol" w:hAnsi="Symbol" w:hint="default"/>
        <w:sz w:val="18"/>
        <w:szCs w:val="18"/>
      </w:rPr>
    </w:lvl>
    <w:lvl w:ilvl="1" w:tplc="3EA6FB32">
      <w:start w:val="1"/>
      <w:numFmt w:val="bullet"/>
      <w:lvlText w:val="•"/>
      <w:lvlJc w:val="left"/>
      <w:pPr>
        <w:ind w:left="348" w:hanging="176"/>
      </w:pPr>
      <w:rPr>
        <w:rFonts w:hint="default"/>
      </w:rPr>
    </w:lvl>
    <w:lvl w:ilvl="2" w:tplc="4D1ED028">
      <w:start w:val="1"/>
      <w:numFmt w:val="bullet"/>
      <w:lvlText w:val="•"/>
      <w:lvlJc w:val="left"/>
      <w:pPr>
        <w:ind w:left="521" w:hanging="176"/>
      </w:pPr>
      <w:rPr>
        <w:rFonts w:hint="default"/>
      </w:rPr>
    </w:lvl>
    <w:lvl w:ilvl="3" w:tplc="47BA3600">
      <w:start w:val="1"/>
      <w:numFmt w:val="bullet"/>
      <w:lvlText w:val="•"/>
      <w:lvlJc w:val="left"/>
      <w:pPr>
        <w:ind w:left="695" w:hanging="176"/>
      </w:pPr>
      <w:rPr>
        <w:rFonts w:hint="default"/>
      </w:rPr>
    </w:lvl>
    <w:lvl w:ilvl="4" w:tplc="036EEDAC">
      <w:start w:val="1"/>
      <w:numFmt w:val="bullet"/>
      <w:lvlText w:val="•"/>
      <w:lvlJc w:val="left"/>
      <w:pPr>
        <w:ind w:left="868" w:hanging="176"/>
      </w:pPr>
      <w:rPr>
        <w:rFonts w:hint="default"/>
      </w:rPr>
    </w:lvl>
    <w:lvl w:ilvl="5" w:tplc="8F261D34">
      <w:start w:val="1"/>
      <w:numFmt w:val="bullet"/>
      <w:lvlText w:val="•"/>
      <w:lvlJc w:val="left"/>
      <w:pPr>
        <w:ind w:left="1041" w:hanging="176"/>
      </w:pPr>
      <w:rPr>
        <w:rFonts w:hint="default"/>
      </w:rPr>
    </w:lvl>
    <w:lvl w:ilvl="6" w:tplc="A4CCCC7C">
      <w:start w:val="1"/>
      <w:numFmt w:val="bullet"/>
      <w:lvlText w:val="•"/>
      <w:lvlJc w:val="left"/>
      <w:pPr>
        <w:ind w:left="1214" w:hanging="176"/>
      </w:pPr>
      <w:rPr>
        <w:rFonts w:hint="default"/>
      </w:rPr>
    </w:lvl>
    <w:lvl w:ilvl="7" w:tplc="3968A5FC">
      <w:start w:val="1"/>
      <w:numFmt w:val="bullet"/>
      <w:lvlText w:val="•"/>
      <w:lvlJc w:val="left"/>
      <w:pPr>
        <w:ind w:left="1388" w:hanging="176"/>
      </w:pPr>
      <w:rPr>
        <w:rFonts w:hint="default"/>
      </w:rPr>
    </w:lvl>
    <w:lvl w:ilvl="8" w:tplc="55EE1D72">
      <w:start w:val="1"/>
      <w:numFmt w:val="bullet"/>
      <w:lvlText w:val="•"/>
      <w:lvlJc w:val="left"/>
      <w:pPr>
        <w:ind w:left="1561" w:hanging="176"/>
      </w:pPr>
      <w:rPr>
        <w:rFonts w:hint="default"/>
      </w:rPr>
    </w:lvl>
  </w:abstractNum>
  <w:abstractNum w:abstractNumId="33" w15:restartNumberingAfterBreak="0">
    <w:nsid w:val="567F1070"/>
    <w:multiLevelType w:val="hybridMultilevel"/>
    <w:tmpl w:val="7ADE25EA"/>
    <w:lvl w:ilvl="0" w:tplc="D99A8E44">
      <w:start w:val="1"/>
      <w:numFmt w:val="bullet"/>
      <w:lvlText w:val=""/>
      <w:lvlJc w:val="left"/>
      <w:pPr>
        <w:ind w:left="275" w:hanging="176"/>
      </w:pPr>
      <w:rPr>
        <w:rFonts w:ascii="Symbol" w:eastAsia="Symbol" w:hAnsi="Symbol" w:hint="default"/>
        <w:sz w:val="22"/>
        <w:szCs w:val="22"/>
      </w:rPr>
    </w:lvl>
    <w:lvl w:ilvl="1" w:tplc="5E26700C">
      <w:start w:val="1"/>
      <w:numFmt w:val="bullet"/>
      <w:lvlText w:val="•"/>
      <w:lvlJc w:val="left"/>
      <w:pPr>
        <w:ind w:left="505" w:hanging="176"/>
      </w:pPr>
      <w:rPr>
        <w:rFonts w:hint="default"/>
      </w:rPr>
    </w:lvl>
    <w:lvl w:ilvl="2" w:tplc="D91476FC">
      <w:start w:val="1"/>
      <w:numFmt w:val="bullet"/>
      <w:lvlText w:val="•"/>
      <w:lvlJc w:val="left"/>
      <w:pPr>
        <w:ind w:left="735" w:hanging="176"/>
      </w:pPr>
      <w:rPr>
        <w:rFonts w:hint="default"/>
      </w:rPr>
    </w:lvl>
    <w:lvl w:ilvl="3" w:tplc="3D429E4E">
      <w:start w:val="1"/>
      <w:numFmt w:val="bullet"/>
      <w:lvlText w:val="•"/>
      <w:lvlJc w:val="left"/>
      <w:pPr>
        <w:ind w:left="965" w:hanging="176"/>
      </w:pPr>
      <w:rPr>
        <w:rFonts w:hint="default"/>
      </w:rPr>
    </w:lvl>
    <w:lvl w:ilvl="4" w:tplc="872AD6BA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5" w:tplc="176CD0C6">
      <w:start w:val="1"/>
      <w:numFmt w:val="bullet"/>
      <w:lvlText w:val="•"/>
      <w:lvlJc w:val="left"/>
      <w:pPr>
        <w:ind w:left="1425" w:hanging="176"/>
      </w:pPr>
      <w:rPr>
        <w:rFonts w:hint="default"/>
      </w:rPr>
    </w:lvl>
    <w:lvl w:ilvl="6" w:tplc="DE5866C2">
      <w:start w:val="1"/>
      <w:numFmt w:val="bullet"/>
      <w:lvlText w:val="•"/>
      <w:lvlJc w:val="left"/>
      <w:pPr>
        <w:ind w:left="1655" w:hanging="176"/>
      </w:pPr>
      <w:rPr>
        <w:rFonts w:hint="default"/>
      </w:rPr>
    </w:lvl>
    <w:lvl w:ilvl="7" w:tplc="7CD6859E">
      <w:start w:val="1"/>
      <w:numFmt w:val="bullet"/>
      <w:lvlText w:val="•"/>
      <w:lvlJc w:val="left"/>
      <w:pPr>
        <w:ind w:left="1886" w:hanging="176"/>
      </w:pPr>
      <w:rPr>
        <w:rFonts w:hint="default"/>
      </w:rPr>
    </w:lvl>
    <w:lvl w:ilvl="8" w:tplc="8498340E">
      <w:start w:val="1"/>
      <w:numFmt w:val="bullet"/>
      <w:lvlText w:val="•"/>
      <w:lvlJc w:val="left"/>
      <w:pPr>
        <w:ind w:left="2116" w:hanging="176"/>
      </w:pPr>
      <w:rPr>
        <w:rFonts w:hint="default"/>
      </w:rPr>
    </w:lvl>
  </w:abstractNum>
  <w:abstractNum w:abstractNumId="34" w15:restartNumberingAfterBreak="0">
    <w:nsid w:val="58033EA2"/>
    <w:multiLevelType w:val="hybridMultilevel"/>
    <w:tmpl w:val="18586218"/>
    <w:lvl w:ilvl="0" w:tplc="BC84BC44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05B8A726">
      <w:start w:val="1"/>
      <w:numFmt w:val="bullet"/>
      <w:lvlText w:val="•"/>
      <w:lvlJc w:val="left"/>
      <w:pPr>
        <w:ind w:left="447" w:hanging="176"/>
      </w:pPr>
      <w:rPr>
        <w:rFonts w:hint="default"/>
      </w:rPr>
    </w:lvl>
    <w:lvl w:ilvl="2" w:tplc="C8CCBA80">
      <w:start w:val="1"/>
      <w:numFmt w:val="bullet"/>
      <w:lvlText w:val="•"/>
      <w:lvlJc w:val="left"/>
      <w:pPr>
        <w:ind w:left="616" w:hanging="176"/>
      </w:pPr>
      <w:rPr>
        <w:rFonts w:hint="default"/>
      </w:rPr>
    </w:lvl>
    <w:lvl w:ilvl="3" w:tplc="55CA9E3A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4" w:tplc="C87250A8">
      <w:start w:val="1"/>
      <w:numFmt w:val="bullet"/>
      <w:lvlText w:val="•"/>
      <w:lvlJc w:val="left"/>
      <w:pPr>
        <w:ind w:left="955" w:hanging="176"/>
      </w:pPr>
      <w:rPr>
        <w:rFonts w:hint="default"/>
      </w:rPr>
    </w:lvl>
    <w:lvl w:ilvl="5" w:tplc="AF8ADBF0">
      <w:start w:val="1"/>
      <w:numFmt w:val="bullet"/>
      <w:lvlText w:val="•"/>
      <w:lvlJc w:val="left"/>
      <w:pPr>
        <w:ind w:left="1125" w:hanging="176"/>
      </w:pPr>
      <w:rPr>
        <w:rFonts w:hint="default"/>
      </w:rPr>
    </w:lvl>
    <w:lvl w:ilvl="6" w:tplc="2BA60DDE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7" w:tplc="5CDCE634">
      <w:start w:val="1"/>
      <w:numFmt w:val="bullet"/>
      <w:lvlText w:val="•"/>
      <w:lvlJc w:val="left"/>
      <w:pPr>
        <w:ind w:left="1464" w:hanging="176"/>
      </w:pPr>
      <w:rPr>
        <w:rFonts w:hint="default"/>
      </w:rPr>
    </w:lvl>
    <w:lvl w:ilvl="8" w:tplc="E25C6A9E">
      <w:start w:val="1"/>
      <w:numFmt w:val="bullet"/>
      <w:lvlText w:val="•"/>
      <w:lvlJc w:val="left"/>
      <w:pPr>
        <w:ind w:left="1634" w:hanging="176"/>
      </w:pPr>
      <w:rPr>
        <w:rFonts w:hint="default"/>
      </w:rPr>
    </w:lvl>
  </w:abstractNum>
  <w:abstractNum w:abstractNumId="35" w15:restartNumberingAfterBreak="0">
    <w:nsid w:val="5C4763F4"/>
    <w:multiLevelType w:val="hybridMultilevel"/>
    <w:tmpl w:val="98C64E9C"/>
    <w:lvl w:ilvl="0" w:tplc="28B06FDC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A68CC584">
      <w:start w:val="1"/>
      <w:numFmt w:val="bullet"/>
      <w:lvlText w:val="•"/>
      <w:lvlJc w:val="left"/>
      <w:pPr>
        <w:ind w:left="447" w:hanging="176"/>
      </w:pPr>
      <w:rPr>
        <w:rFonts w:hint="default"/>
      </w:rPr>
    </w:lvl>
    <w:lvl w:ilvl="2" w:tplc="EABCCAF0">
      <w:start w:val="1"/>
      <w:numFmt w:val="bullet"/>
      <w:lvlText w:val="•"/>
      <w:lvlJc w:val="left"/>
      <w:pPr>
        <w:ind w:left="616" w:hanging="176"/>
      </w:pPr>
      <w:rPr>
        <w:rFonts w:hint="default"/>
      </w:rPr>
    </w:lvl>
    <w:lvl w:ilvl="3" w:tplc="0C0A1AD0">
      <w:start w:val="1"/>
      <w:numFmt w:val="bullet"/>
      <w:lvlText w:val="•"/>
      <w:lvlJc w:val="left"/>
      <w:pPr>
        <w:ind w:left="786" w:hanging="176"/>
      </w:pPr>
      <w:rPr>
        <w:rFonts w:hint="default"/>
      </w:rPr>
    </w:lvl>
    <w:lvl w:ilvl="4" w:tplc="E42E75CE">
      <w:start w:val="1"/>
      <w:numFmt w:val="bullet"/>
      <w:lvlText w:val="•"/>
      <w:lvlJc w:val="left"/>
      <w:pPr>
        <w:ind w:left="955" w:hanging="176"/>
      </w:pPr>
      <w:rPr>
        <w:rFonts w:hint="default"/>
      </w:rPr>
    </w:lvl>
    <w:lvl w:ilvl="5" w:tplc="E82C6F72">
      <w:start w:val="1"/>
      <w:numFmt w:val="bullet"/>
      <w:lvlText w:val="•"/>
      <w:lvlJc w:val="left"/>
      <w:pPr>
        <w:ind w:left="1125" w:hanging="176"/>
      </w:pPr>
      <w:rPr>
        <w:rFonts w:hint="default"/>
      </w:rPr>
    </w:lvl>
    <w:lvl w:ilvl="6" w:tplc="DA0A31C2">
      <w:start w:val="1"/>
      <w:numFmt w:val="bullet"/>
      <w:lvlText w:val="•"/>
      <w:lvlJc w:val="left"/>
      <w:pPr>
        <w:ind w:left="1295" w:hanging="176"/>
      </w:pPr>
      <w:rPr>
        <w:rFonts w:hint="default"/>
      </w:rPr>
    </w:lvl>
    <w:lvl w:ilvl="7" w:tplc="692410F6">
      <w:start w:val="1"/>
      <w:numFmt w:val="bullet"/>
      <w:lvlText w:val="•"/>
      <w:lvlJc w:val="left"/>
      <w:pPr>
        <w:ind w:left="1464" w:hanging="176"/>
      </w:pPr>
      <w:rPr>
        <w:rFonts w:hint="default"/>
      </w:rPr>
    </w:lvl>
    <w:lvl w:ilvl="8" w:tplc="0DA4A8D8">
      <w:start w:val="1"/>
      <w:numFmt w:val="bullet"/>
      <w:lvlText w:val="•"/>
      <w:lvlJc w:val="left"/>
      <w:pPr>
        <w:ind w:left="1634" w:hanging="176"/>
      </w:pPr>
      <w:rPr>
        <w:rFonts w:hint="default"/>
      </w:rPr>
    </w:lvl>
  </w:abstractNum>
  <w:abstractNum w:abstractNumId="36" w15:restartNumberingAfterBreak="0">
    <w:nsid w:val="5D1E063F"/>
    <w:multiLevelType w:val="hybridMultilevel"/>
    <w:tmpl w:val="A65E0DF6"/>
    <w:lvl w:ilvl="0" w:tplc="D8223A32">
      <w:start w:val="1"/>
      <w:numFmt w:val="bullet"/>
      <w:lvlText w:val=""/>
      <w:lvlJc w:val="left"/>
      <w:pPr>
        <w:ind w:left="4387" w:hanging="284"/>
      </w:pPr>
      <w:rPr>
        <w:rFonts w:ascii="Symbol" w:eastAsia="Symbol" w:hAnsi="Symbol" w:hint="default"/>
        <w:sz w:val="16"/>
        <w:szCs w:val="16"/>
      </w:rPr>
    </w:lvl>
    <w:lvl w:ilvl="1" w:tplc="1A825AC6">
      <w:start w:val="1"/>
      <w:numFmt w:val="bullet"/>
      <w:lvlText w:val=""/>
      <w:lvlJc w:val="left"/>
      <w:pPr>
        <w:ind w:left="3583" w:hanging="284"/>
      </w:pPr>
      <w:rPr>
        <w:rFonts w:ascii="Symbol" w:eastAsia="Symbol" w:hAnsi="Symbol" w:hint="default"/>
        <w:sz w:val="16"/>
        <w:szCs w:val="16"/>
      </w:rPr>
    </w:lvl>
    <w:lvl w:ilvl="2" w:tplc="B72A73EE">
      <w:start w:val="1"/>
      <w:numFmt w:val="bullet"/>
      <w:lvlText w:val=""/>
      <w:lvlJc w:val="left"/>
      <w:pPr>
        <w:ind w:left="4142" w:hanging="284"/>
      </w:pPr>
      <w:rPr>
        <w:rFonts w:ascii="Symbol" w:eastAsia="Symbol" w:hAnsi="Symbol" w:hint="default"/>
        <w:sz w:val="16"/>
        <w:szCs w:val="16"/>
      </w:rPr>
    </w:lvl>
    <w:lvl w:ilvl="3" w:tplc="10D2B8D2">
      <w:start w:val="1"/>
      <w:numFmt w:val="bullet"/>
      <w:lvlText w:val="•"/>
      <w:lvlJc w:val="left"/>
      <w:pPr>
        <w:ind w:left="4924" w:hanging="284"/>
      </w:pPr>
      <w:rPr>
        <w:rFonts w:hint="default"/>
      </w:rPr>
    </w:lvl>
    <w:lvl w:ilvl="4" w:tplc="D04EB81C">
      <w:start w:val="1"/>
      <w:numFmt w:val="bullet"/>
      <w:lvlText w:val="•"/>
      <w:lvlJc w:val="left"/>
      <w:pPr>
        <w:ind w:left="5461" w:hanging="284"/>
      </w:pPr>
      <w:rPr>
        <w:rFonts w:hint="default"/>
      </w:rPr>
    </w:lvl>
    <w:lvl w:ilvl="5" w:tplc="9FB0AF52">
      <w:start w:val="1"/>
      <w:numFmt w:val="bullet"/>
      <w:lvlText w:val="•"/>
      <w:lvlJc w:val="left"/>
      <w:pPr>
        <w:ind w:left="5999" w:hanging="284"/>
      </w:pPr>
      <w:rPr>
        <w:rFonts w:hint="default"/>
      </w:rPr>
    </w:lvl>
    <w:lvl w:ilvl="6" w:tplc="8CF2AA64">
      <w:start w:val="1"/>
      <w:numFmt w:val="bullet"/>
      <w:lvlText w:val="•"/>
      <w:lvlJc w:val="left"/>
      <w:pPr>
        <w:ind w:left="6536" w:hanging="284"/>
      </w:pPr>
      <w:rPr>
        <w:rFonts w:hint="default"/>
      </w:rPr>
    </w:lvl>
    <w:lvl w:ilvl="7" w:tplc="2D3230AA">
      <w:start w:val="1"/>
      <w:numFmt w:val="bullet"/>
      <w:lvlText w:val="•"/>
      <w:lvlJc w:val="left"/>
      <w:pPr>
        <w:ind w:left="7074" w:hanging="284"/>
      </w:pPr>
      <w:rPr>
        <w:rFonts w:hint="default"/>
      </w:rPr>
    </w:lvl>
    <w:lvl w:ilvl="8" w:tplc="58366AF4">
      <w:start w:val="1"/>
      <w:numFmt w:val="bullet"/>
      <w:lvlText w:val="•"/>
      <w:lvlJc w:val="left"/>
      <w:pPr>
        <w:ind w:left="7611" w:hanging="284"/>
      </w:pPr>
      <w:rPr>
        <w:rFonts w:hint="default"/>
      </w:rPr>
    </w:lvl>
  </w:abstractNum>
  <w:abstractNum w:abstractNumId="37" w15:restartNumberingAfterBreak="0">
    <w:nsid w:val="66077A07"/>
    <w:multiLevelType w:val="multilevel"/>
    <w:tmpl w:val="64D6DEB4"/>
    <w:lvl w:ilvl="0">
      <w:start w:val="1"/>
      <w:numFmt w:val="decimal"/>
      <w:lvlText w:val="%1"/>
      <w:lvlJc w:val="left"/>
      <w:pPr>
        <w:ind w:left="778" w:hanging="660"/>
        <w:jc w:val="left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78" w:hanging="6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999" w:hanging="88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72" w:hanging="8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8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4" w:hanging="8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1" w:hanging="8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8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881"/>
      </w:pPr>
      <w:rPr>
        <w:rFonts w:hint="default"/>
      </w:rPr>
    </w:lvl>
  </w:abstractNum>
  <w:abstractNum w:abstractNumId="38" w15:restartNumberingAfterBreak="0">
    <w:nsid w:val="68EF6FFC"/>
    <w:multiLevelType w:val="hybridMultilevel"/>
    <w:tmpl w:val="E90ACCBA"/>
    <w:lvl w:ilvl="0" w:tplc="9EC8EDD0">
      <w:start w:val="1"/>
      <w:numFmt w:val="bullet"/>
      <w:lvlText w:val=""/>
      <w:lvlJc w:val="left"/>
      <w:pPr>
        <w:ind w:left="2056" w:hanging="284"/>
      </w:pPr>
      <w:rPr>
        <w:rFonts w:ascii="Symbol" w:eastAsia="Symbol" w:hAnsi="Symbol" w:hint="default"/>
        <w:sz w:val="16"/>
        <w:szCs w:val="16"/>
      </w:rPr>
    </w:lvl>
    <w:lvl w:ilvl="1" w:tplc="0944F18E">
      <w:start w:val="1"/>
      <w:numFmt w:val="bullet"/>
      <w:lvlText w:val=""/>
      <w:lvlJc w:val="left"/>
      <w:pPr>
        <w:ind w:left="2029" w:hanging="284"/>
      </w:pPr>
      <w:rPr>
        <w:rFonts w:ascii="Symbol" w:eastAsia="Symbol" w:hAnsi="Symbol" w:hint="default"/>
        <w:sz w:val="16"/>
        <w:szCs w:val="16"/>
      </w:rPr>
    </w:lvl>
    <w:lvl w:ilvl="2" w:tplc="8D380C3C">
      <w:start w:val="1"/>
      <w:numFmt w:val="bullet"/>
      <w:lvlText w:val="•"/>
      <w:lvlJc w:val="left"/>
      <w:pPr>
        <w:ind w:left="2439" w:hanging="284"/>
      </w:pPr>
      <w:rPr>
        <w:rFonts w:hint="default"/>
      </w:rPr>
    </w:lvl>
    <w:lvl w:ilvl="3" w:tplc="CBC61490">
      <w:start w:val="1"/>
      <w:numFmt w:val="bullet"/>
      <w:lvlText w:val="•"/>
      <w:lvlJc w:val="left"/>
      <w:pPr>
        <w:ind w:left="2823" w:hanging="284"/>
      </w:pPr>
      <w:rPr>
        <w:rFonts w:hint="default"/>
      </w:rPr>
    </w:lvl>
    <w:lvl w:ilvl="4" w:tplc="16EA7732">
      <w:start w:val="1"/>
      <w:numFmt w:val="bullet"/>
      <w:lvlText w:val="•"/>
      <w:lvlJc w:val="left"/>
      <w:pPr>
        <w:ind w:left="3207" w:hanging="284"/>
      </w:pPr>
      <w:rPr>
        <w:rFonts w:hint="default"/>
      </w:rPr>
    </w:lvl>
    <w:lvl w:ilvl="5" w:tplc="13F4CED8">
      <w:start w:val="1"/>
      <w:numFmt w:val="bullet"/>
      <w:lvlText w:val="•"/>
      <w:lvlJc w:val="left"/>
      <w:pPr>
        <w:ind w:left="3590" w:hanging="284"/>
      </w:pPr>
      <w:rPr>
        <w:rFonts w:hint="default"/>
      </w:rPr>
    </w:lvl>
    <w:lvl w:ilvl="6" w:tplc="C818D42A">
      <w:start w:val="1"/>
      <w:numFmt w:val="bullet"/>
      <w:lvlText w:val="•"/>
      <w:lvlJc w:val="left"/>
      <w:pPr>
        <w:ind w:left="3974" w:hanging="284"/>
      </w:pPr>
      <w:rPr>
        <w:rFonts w:hint="default"/>
      </w:rPr>
    </w:lvl>
    <w:lvl w:ilvl="7" w:tplc="D1ECDCC6">
      <w:start w:val="1"/>
      <w:numFmt w:val="bullet"/>
      <w:lvlText w:val="•"/>
      <w:lvlJc w:val="left"/>
      <w:pPr>
        <w:ind w:left="4358" w:hanging="284"/>
      </w:pPr>
      <w:rPr>
        <w:rFonts w:hint="default"/>
      </w:rPr>
    </w:lvl>
    <w:lvl w:ilvl="8" w:tplc="1444E5DE">
      <w:start w:val="1"/>
      <w:numFmt w:val="bullet"/>
      <w:lvlText w:val="•"/>
      <w:lvlJc w:val="left"/>
      <w:pPr>
        <w:ind w:left="4741" w:hanging="284"/>
      </w:pPr>
      <w:rPr>
        <w:rFonts w:hint="default"/>
      </w:rPr>
    </w:lvl>
  </w:abstractNum>
  <w:abstractNum w:abstractNumId="39" w15:restartNumberingAfterBreak="0">
    <w:nsid w:val="69D60DCA"/>
    <w:multiLevelType w:val="hybridMultilevel"/>
    <w:tmpl w:val="557C0DBC"/>
    <w:lvl w:ilvl="0" w:tplc="27789126">
      <w:start w:val="1"/>
      <w:numFmt w:val="bullet"/>
      <w:lvlText w:val=""/>
      <w:lvlJc w:val="left"/>
      <w:pPr>
        <w:ind w:left="546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ECBEF58A">
      <w:start w:val="1"/>
      <w:numFmt w:val="bullet"/>
      <w:lvlText w:val="•"/>
      <w:lvlJc w:val="left"/>
      <w:pPr>
        <w:ind w:left="1436" w:hanging="360"/>
      </w:pPr>
      <w:rPr>
        <w:rFonts w:hint="default"/>
      </w:rPr>
    </w:lvl>
    <w:lvl w:ilvl="2" w:tplc="45CC37B6">
      <w:start w:val="1"/>
      <w:numFmt w:val="bullet"/>
      <w:lvlText w:val="•"/>
      <w:lvlJc w:val="left"/>
      <w:pPr>
        <w:ind w:left="2326" w:hanging="360"/>
      </w:pPr>
      <w:rPr>
        <w:rFonts w:hint="default"/>
      </w:rPr>
    </w:lvl>
    <w:lvl w:ilvl="3" w:tplc="BEF4483C">
      <w:start w:val="1"/>
      <w:numFmt w:val="bullet"/>
      <w:lvlText w:val="•"/>
      <w:lvlJc w:val="left"/>
      <w:pPr>
        <w:ind w:left="3216" w:hanging="360"/>
      </w:pPr>
      <w:rPr>
        <w:rFonts w:hint="default"/>
      </w:rPr>
    </w:lvl>
    <w:lvl w:ilvl="4" w:tplc="8B86020E">
      <w:start w:val="1"/>
      <w:numFmt w:val="bullet"/>
      <w:lvlText w:val="•"/>
      <w:lvlJc w:val="left"/>
      <w:pPr>
        <w:ind w:left="4106" w:hanging="360"/>
      </w:pPr>
      <w:rPr>
        <w:rFonts w:hint="default"/>
      </w:rPr>
    </w:lvl>
    <w:lvl w:ilvl="5" w:tplc="208CF6C8">
      <w:start w:val="1"/>
      <w:numFmt w:val="bullet"/>
      <w:lvlText w:val="•"/>
      <w:lvlJc w:val="left"/>
      <w:pPr>
        <w:ind w:left="4996" w:hanging="360"/>
      </w:pPr>
      <w:rPr>
        <w:rFonts w:hint="default"/>
      </w:rPr>
    </w:lvl>
    <w:lvl w:ilvl="6" w:tplc="F9000596">
      <w:start w:val="1"/>
      <w:numFmt w:val="bullet"/>
      <w:lvlText w:val="•"/>
      <w:lvlJc w:val="left"/>
      <w:pPr>
        <w:ind w:left="5886" w:hanging="360"/>
      </w:pPr>
      <w:rPr>
        <w:rFonts w:hint="default"/>
      </w:rPr>
    </w:lvl>
    <w:lvl w:ilvl="7" w:tplc="9C6EC062">
      <w:start w:val="1"/>
      <w:numFmt w:val="bullet"/>
      <w:lvlText w:val="•"/>
      <w:lvlJc w:val="left"/>
      <w:pPr>
        <w:ind w:left="6776" w:hanging="360"/>
      </w:pPr>
      <w:rPr>
        <w:rFonts w:hint="default"/>
      </w:rPr>
    </w:lvl>
    <w:lvl w:ilvl="8" w:tplc="E774F248">
      <w:start w:val="1"/>
      <w:numFmt w:val="bullet"/>
      <w:lvlText w:val="•"/>
      <w:lvlJc w:val="left"/>
      <w:pPr>
        <w:ind w:left="7666" w:hanging="360"/>
      </w:pPr>
      <w:rPr>
        <w:rFonts w:hint="default"/>
      </w:rPr>
    </w:lvl>
  </w:abstractNum>
  <w:abstractNum w:abstractNumId="40" w15:restartNumberingAfterBreak="0">
    <w:nsid w:val="6FBC5D05"/>
    <w:multiLevelType w:val="hybridMultilevel"/>
    <w:tmpl w:val="84844524"/>
    <w:lvl w:ilvl="0" w:tplc="D28CE778">
      <w:start w:val="1"/>
      <w:numFmt w:val="bullet"/>
      <w:lvlText w:val=""/>
      <w:lvlJc w:val="left"/>
      <w:pPr>
        <w:ind w:left="846" w:hanging="284"/>
      </w:pPr>
      <w:rPr>
        <w:rFonts w:ascii="Symbol" w:eastAsia="Symbol" w:hAnsi="Symbol" w:hint="default"/>
        <w:sz w:val="16"/>
        <w:szCs w:val="16"/>
      </w:rPr>
    </w:lvl>
    <w:lvl w:ilvl="1" w:tplc="94480D0A">
      <w:start w:val="1"/>
      <w:numFmt w:val="bullet"/>
      <w:lvlText w:val="•"/>
      <w:lvlJc w:val="left"/>
      <w:pPr>
        <w:ind w:left="1266" w:hanging="284"/>
      </w:pPr>
      <w:rPr>
        <w:rFonts w:hint="default"/>
      </w:rPr>
    </w:lvl>
    <w:lvl w:ilvl="2" w:tplc="A1CA4C40">
      <w:start w:val="1"/>
      <w:numFmt w:val="bullet"/>
      <w:lvlText w:val="•"/>
      <w:lvlJc w:val="left"/>
      <w:pPr>
        <w:ind w:left="1687" w:hanging="284"/>
      </w:pPr>
      <w:rPr>
        <w:rFonts w:hint="default"/>
      </w:rPr>
    </w:lvl>
    <w:lvl w:ilvl="3" w:tplc="B412C454">
      <w:start w:val="1"/>
      <w:numFmt w:val="bullet"/>
      <w:lvlText w:val="•"/>
      <w:lvlJc w:val="left"/>
      <w:pPr>
        <w:ind w:left="2107" w:hanging="284"/>
      </w:pPr>
      <w:rPr>
        <w:rFonts w:hint="default"/>
      </w:rPr>
    </w:lvl>
    <w:lvl w:ilvl="4" w:tplc="43D6B9E0">
      <w:start w:val="1"/>
      <w:numFmt w:val="bullet"/>
      <w:lvlText w:val="•"/>
      <w:lvlJc w:val="left"/>
      <w:pPr>
        <w:ind w:left="2527" w:hanging="284"/>
      </w:pPr>
      <w:rPr>
        <w:rFonts w:hint="default"/>
      </w:rPr>
    </w:lvl>
    <w:lvl w:ilvl="5" w:tplc="7C485C58">
      <w:start w:val="1"/>
      <w:numFmt w:val="bullet"/>
      <w:lvlText w:val="•"/>
      <w:lvlJc w:val="left"/>
      <w:pPr>
        <w:ind w:left="2947" w:hanging="284"/>
      </w:pPr>
      <w:rPr>
        <w:rFonts w:hint="default"/>
      </w:rPr>
    </w:lvl>
    <w:lvl w:ilvl="6" w:tplc="28ACA9EC">
      <w:start w:val="1"/>
      <w:numFmt w:val="bullet"/>
      <w:lvlText w:val="•"/>
      <w:lvlJc w:val="left"/>
      <w:pPr>
        <w:ind w:left="3368" w:hanging="284"/>
      </w:pPr>
      <w:rPr>
        <w:rFonts w:hint="default"/>
      </w:rPr>
    </w:lvl>
    <w:lvl w:ilvl="7" w:tplc="3198F4D8">
      <w:start w:val="1"/>
      <w:numFmt w:val="bullet"/>
      <w:lvlText w:val="•"/>
      <w:lvlJc w:val="left"/>
      <w:pPr>
        <w:ind w:left="3788" w:hanging="284"/>
      </w:pPr>
      <w:rPr>
        <w:rFonts w:hint="default"/>
      </w:rPr>
    </w:lvl>
    <w:lvl w:ilvl="8" w:tplc="B914E75E">
      <w:start w:val="1"/>
      <w:numFmt w:val="bullet"/>
      <w:lvlText w:val="•"/>
      <w:lvlJc w:val="left"/>
      <w:pPr>
        <w:ind w:left="4208" w:hanging="284"/>
      </w:pPr>
      <w:rPr>
        <w:rFonts w:hint="default"/>
      </w:rPr>
    </w:lvl>
  </w:abstractNum>
  <w:abstractNum w:abstractNumId="41" w15:restartNumberingAfterBreak="0">
    <w:nsid w:val="70DA2C24"/>
    <w:multiLevelType w:val="hybridMultilevel"/>
    <w:tmpl w:val="2050DF06"/>
    <w:lvl w:ilvl="0" w:tplc="9F3E80DE">
      <w:start w:val="1"/>
      <w:numFmt w:val="bullet"/>
      <w:lvlText w:val=""/>
      <w:lvlJc w:val="left"/>
      <w:pPr>
        <w:ind w:left="46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66C631A8">
      <w:start w:val="1"/>
      <w:numFmt w:val="bullet"/>
      <w:lvlText w:val="•"/>
      <w:lvlJc w:val="left"/>
      <w:pPr>
        <w:ind w:left="1335" w:hanging="360"/>
      </w:pPr>
      <w:rPr>
        <w:rFonts w:hint="default"/>
      </w:rPr>
    </w:lvl>
    <w:lvl w:ilvl="2" w:tplc="8A38F41C">
      <w:start w:val="1"/>
      <w:numFmt w:val="bullet"/>
      <w:lvlText w:val="•"/>
      <w:lvlJc w:val="left"/>
      <w:pPr>
        <w:ind w:left="2208" w:hanging="360"/>
      </w:pPr>
      <w:rPr>
        <w:rFonts w:hint="default"/>
      </w:rPr>
    </w:lvl>
    <w:lvl w:ilvl="3" w:tplc="5B9241F0">
      <w:start w:val="1"/>
      <w:numFmt w:val="bullet"/>
      <w:lvlText w:val="•"/>
      <w:lvlJc w:val="left"/>
      <w:pPr>
        <w:ind w:left="3081" w:hanging="360"/>
      </w:pPr>
      <w:rPr>
        <w:rFonts w:hint="default"/>
      </w:rPr>
    </w:lvl>
    <w:lvl w:ilvl="4" w:tplc="17C678C0">
      <w:start w:val="1"/>
      <w:numFmt w:val="bullet"/>
      <w:lvlText w:val="•"/>
      <w:lvlJc w:val="left"/>
      <w:pPr>
        <w:ind w:left="3953" w:hanging="360"/>
      </w:pPr>
      <w:rPr>
        <w:rFonts w:hint="default"/>
      </w:rPr>
    </w:lvl>
    <w:lvl w:ilvl="5" w:tplc="B8202968">
      <w:start w:val="1"/>
      <w:numFmt w:val="bullet"/>
      <w:lvlText w:val="•"/>
      <w:lvlJc w:val="left"/>
      <w:pPr>
        <w:ind w:left="4826" w:hanging="360"/>
      </w:pPr>
      <w:rPr>
        <w:rFonts w:hint="default"/>
      </w:rPr>
    </w:lvl>
    <w:lvl w:ilvl="6" w:tplc="CF80E424">
      <w:start w:val="1"/>
      <w:numFmt w:val="bullet"/>
      <w:lvlText w:val="•"/>
      <w:lvlJc w:val="left"/>
      <w:pPr>
        <w:ind w:left="5699" w:hanging="360"/>
      </w:pPr>
      <w:rPr>
        <w:rFonts w:hint="default"/>
      </w:rPr>
    </w:lvl>
    <w:lvl w:ilvl="7" w:tplc="FC5CE0BC">
      <w:start w:val="1"/>
      <w:numFmt w:val="bullet"/>
      <w:lvlText w:val="•"/>
      <w:lvlJc w:val="left"/>
      <w:pPr>
        <w:ind w:left="6572" w:hanging="360"/>
      </w:pPr>
      <w:rPr>
        <w:rFonts w:hint="default"/>
      </w:rPr>
    </w:lvl>
    <w:lvl w:ilvl="8" w:tplc="1786BA48">
      <w:start w:val="1"/>
      <w:numFmt w:val="bullet"/>
      <w:lvlText w:val="•"/>
      <w:lvlJc w:val="left"/>
      <w:pPr>
        <w:ind w:left="7445" w:hanging="360"/>
      </w:pPr>
      <w:rPr>
        <w:rFonts w:hint="default"/>
      </w:rPr>
    </w:lvl>
  </w:abstractNum>
  <w:abstractNum w:abstractNumId="42" w15:restartNumberingAfterBreak="0">
    <w:nsid w:val="74B62C14"/>
    <w:multiLevelType w:val="hybridMultilevel"/>
    <w:tmpl w:val="9230CCC4"/>
    <w:lvl w:ilvl="0" w:tplc="18AE24FE">
      <w:start w:val="1"/>
      <w:numFmt w:val="bullet"/>
      <w:lvlText w:val="-"/>
      <w:lvlJc w:val="left"/>
      <w:pPr>
        <w:ind w:left="282" w:hanging="180"/>
      </w:pPr>
      <w:rPr>
        <w:rFonts w:ascii="Times New Roman" w:eastAsia="Times New Roman" w:hAnsi="Times New Roman" w:hint="default"/>
        <w:sz w:val="16"/>
        <w:szCs w:val="16"/>
      </w:rPr>
    </w:lvl>
    <w:lvl w:ilvl="1" w:tplc="68F62B2E">
      <w:start w:val="1"/>
      <w:numFmt w:val="bullet"/>
      <w:lvlText w:val="•"/>
      <w:lvlJc w:val="left"/>
      <w:pPr>
        <w:ind w:left="465" w:hanging="180"/>
      </w:pPr>
      <w:rPr>
        <w:rFonts w:hint="default"/>
      </w:rPr>
    </w:lvl>
    <w:lvl w:ilvl="2" w:tplc="FDCE8E02">
      <w:start w:val="1"/>
      <w:numFmt w:val="bullet"/>
      <w:lvlText w:val="•"/>
      <w:lvlJc w:val="left"/>
      <w:pPr>
        <w:ind w:left="648" w:hanging="180"/>
      </w:pPr>
      <w:rPr>
        <w:rFonts w:hint="default"/>
      </w:rPr>
    </w:lvl>
    <w:lvl w:ilvl="3" w:tplc="7B60A35E">
      <w:start w:val="1"/>
      <w:numFmt w:val="bullet"/>
      <w:lvlText w:val="•"/>
      <w:lvlJc w:val="left"/>
      <w:pPr>
        <w:ind w:left="832" w:hanging="180"/>
      </w:pPr>
      <w:rPr>
        <w:rFonts w:hint="default"/>
      </w:rPr>
    </w:lvl>
    <w:lvl w:ilvl="4" w:tplc="C49C1D30">
      <w:start w:val="1"/>
      <w:numFmt w:val="bullet"/>
      <w:lvlText w:val="•"/>
      <w:lvlJc w:val="left"/>
      <w:pPr>
        <w:ind w:left="1015" w:hanging="180"/>
      </w:pPr>
      <w:rPr>
        <w:rFonts w:hint="default"/>
      </w:rPr>
    </w:lvl>
    <w:lvl w:ilvl="5" w:tplc="305E0B10">
      <w:start w:val="1"/>
      <w:numFmt w:val="bullet"/>
      <w:lvlText w:val="•"/>
      <w:lvlJc w:val="left"/>
      <w:pPr>
        <w:ind w:left="1198" w:hanging="180"/>
      </w:pPr>
      <w:rPr>
        <w:rFonts w:hint="default"/>
      </w:rPr>
    </w:lvl>
    <w:lvl w:ilvl="6" w:tplc="E46A4C04">
      <w:start w:val="1"/>
      <w:numFmt w:val="bullet"/>
      <w:lvlText w:val="•"/>
      <w:lvlJc w:val="left"/>
      <w:pPr>
        <w:ind w:left="1382" w:hanging="180"/>
      </w:pPr>
      <w:rPr>
        <w:rFonts w:hint="default"/>
      </w:rPr>
    </w:lvl>
    <w:lvl w:ilvl="7" w:tplc="95F41BDA">
      <w:start w:val="1"/>
      <w:numFmt w:val="bullet"/>
      <w:lvlText w:val="•"/>
      <w:lvlJc w:val="left"/>
      <w:pPr>
        <w:ind w:left="1565" w:hanging="180"/>
      </w:pPr>
      <w:rPr>
        <w:rFonts w:hint="default"/>
      </w:rPr>
    </w:lvl>
    <w:lvl w:ilvl="8" w:tplc="D3E4585A">
      <w:start w:val="1"/>
      <w:numFmt w:val="bullet"/>
      <w:lvlText w:val="•"/>
      <w:lvlJc w:val="left"/>
      <w:pPr>
        <w:ind w:left="1748" w:hanging="180"/>
      </w:pPr>
      <w:rPr>
        <w:rFonts w:hint="default"/>
      </w:rPr>
    </w:lvl>
  </w:abstractNum>
  <w:abstractNum w:abstractNumId="43" w15:restartNumberingAfterBreak="0">
    <w:nsid w:val="767B1B79"/>
    <w:multiLevelType w:val="multilevel"/>
    <w:tmpl w:val="53E4E418"/>
    <w:lvl w:ilvl="0">
      <w:start w:val="1"/>
      <w:numFmt w:val="decimal"/>
      <w:lvlText w:val="%1"/>
      <w:lvlJc w:val="left"/>
      <w:pPr>
        <w:ind w:left="778" w:hanging="660"/>
        <w:jc w:val="left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78" w:hanging="660"/>
        <w:jc w:val="left"/>
      </w:pPr>
      <w:rPr>
        <w:rFonts w:ascii="Calibri" w:eastAsia="Calibri" w:hAnsi="Calibri" w:hint="default"/>
        <w:w w:val="99"/>
        <w:sz w:val="20"/>
        <w:szCs w:val="20"/>
      </w:rPr>
    </w:lvl>
    <w:lvl w:ilvl="2">
      <w:start w:val="1"/>
      <w:numFmt w:val="decimal"/>
      <w:lvlText w:val="%1.%2.%3."/>
      <w:lvlJc w:val="left"/>
      <w:pPr>
        <w:ind w:left="999" w:hanging="881"/>
        <w:jc w:val="left"/>
      </w:pPr>
      <w:rPr>
        <w:rFonts w:ascii="Century Gothic" w:eastAsia="Century Gothic" w:hAnsi="Century Gothic" w:hint="default"/>
        <w:spacing w:val="-1"/>
        <w:w w:val="99"/>
        <w:sz w:val="20"/>
        <w:szCs w:val="20"/>
      </w:rPr>
    </w:lvl>
    <w:lvl w:ilvl="3">
      <w:start w:val="1"/>
      <w:numFmt w:val="bullet"/>
      <w:lvlText w:val="•"/>
      <w:lvlJc w:val="left"/>
      <w:pPr>
        <w:ind w:left="2872" w:hanging="88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8" w:hanging="8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44" w:hanging="8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681" w:hanging="8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17" w:hanging="8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53" w:hanging="881"/>
      </w:pPr>
      <w:rPr>
        <w:rFonts w:hint="default"/>
      </w:rPr>
    </w:lvl>
  </w:abstractNum>
  <w:abstractNum w:abstractNumId="44" w15:restartNumberingAfterBreak="0">
    <w:nsid w:val="776C3F86"/>
    <w:multiLevelType w:val="hybridMultilevel"/>
    <w:tmpl w:val="6672A912"/>
    <w:lvl w:ilvl="0" w:tplc="AD1483C8">
      <w:start w:val="1"/>
      <w:numFmt w:val="bullet"/>
      <w:lvlText w:val=""/>
      <w:lvlJc w:val="left"/>
      <w:pPr>
        <w:ind w:left="822" w:hanging="360"/>
      </w:pPr>
      <w:rPr>
        <w:rFonts w:ascii="Symbol" w:eastAsia="Symbol" w:hAnsi="Symbol" w:hint="default"/>
        <w:w w:val="99"/>
        <w:sz w:val="20"/>
        <w:szCs w:val="20"/>
      </w:rPr>
    </w:lvl>
    <w:lvl w:ilvl="1" w:tplc="22CC2E96">
      <w:start w:val="1"/>
      <w:numFmt w:val="bullet"/>
      <w:lvlText w:val="•"/>
      <w:lvlJc w:val="left"/>
      <w:pPr>
        <w:ind w:left="1656" w:hanging="360"/>
      </w:pPr>
      <w:rPr>
        <w:rFonts w:hint="default"/>
      </w:rPr>
    </w:lvl>
    <w:lvl w:ilvl="2" w:tplc="766A28E2">
      <w:start w:val="1"/>
      <w:numFmt w:val="bullet"/>
      <w:lvlText w:val="•"/>
      <w:lvlJc w:val="left"/>
      <w:pPr>
        <w:ind w:left="2490" w:hanging="360"/>
      </w:pPr>
      <w:rPr>
        <w:rFonts w:hint="default"/>
      </w:rPr>
    </w:lvl>
    <w:lvl w:ilvl="3" w:tplc="DCBE0EAA">
      <w:start w:val="1"/>
      <w:numFmt w:val="bullet"/>
      <w:lvlText w:val="•"/>
      <w:lvlJc w:val="left"/>
      <w:pPr>
        <w:ind w:left="3325" w:hanging="360"/>
      </w:pPr>
      <w:rPr>
        <w:rFonts w:hint="default"/>
      </w:rPr>
    </w:lvl>
    <w:lvl w:ilvl="4" w:tplc="047EA582">
      <w:start w:val="1"/>
      <w:numFmt w:val="bullet"/>
      <w:lvlText w:val="•"/>
      <w:lvlJc w:val="left"/>
      <w:pPr>
        <w:ind w:left="4159" w:hanging="360"/>
      </w:pPr>
      <w:rPr>
        <w:rFonts w:hint="default"/>
      </w:rPr>
    </w:lvl>
    <w:lvl w:ilvl="5" w:tplc="DA76627E">
      <w:start w:val="1"/>
      <w:numFmt w:val="bullet"/>
      <w:lvlText w:val="•"/>
      <w:lvlJc w:val="left"/>
      <w:pPr>
        <w:ind w:left="4993" w:hanging="360"/>
      </w:pPr>
      <w:rPr>
        <w:rFonts w:hint="default"/>
      </w:rPr>
    </w:lvl>
    <w:lvl w:ilvl="6" w:tplc="D67E500E">
      <w:start w:val="1"/>
      <w:numFmt w:val="bullet"/>
      <w:lvlText w:val="•"/>
      <w:lvlJc w:val="left"/>
      <w:pPr>
        <w:ind w:left="5827" w:hanging="360"/>
      </w:pPr>
      <w:rPr>
        <w:rFonts w:hint="default"/>
      </w:rPr>
    </w:lvl>
    <w:lvl w:ilvl="7" w:tplc="8F14674C">
      <w:start w:val="1"/>
      <w:numFmt w:val="bullet"/>
      <w:lvlText w:val="•"/>
      <w:lvlJc w:val="left"/>
      <w:pPr>
        <w:ind w:left="6662" w:hanging="360"/>
      </w:pPr>
      <w:rPr>
        <w:rFonts w:hint="default"/>
      </w:rPr>
    </w:lvl>
    <w:lvl w:ilvl="8" w:tplc="459A9F00">
      <w:start w:val="1"/>
      <w:numFmt w:val="bullet"/>
      <w:lvlText w:val="•"/>
      <w:lvlJc w:val="left"/>
      <w:pPr>
        <w:ind w:left="7496" w:hanging="360"/>
      </w:pPr>
      <w:rPr>
        <w:rFonts w:hint="default"/>
      </w:rPr>
    </w:lvl>
  </w:abstractNum>
  <w:abstractNum w:abstractNumId="45" w15:restartNumberingAfterBreak="0">
    <w:nsid w:val="781B7F38"/>
    <w:multiLevelType w:val="hybridMultilevel"/>
    <w:tmpl w:val="934C5E86"/>
    <w:lvl w:ilvl="0" w:tplc="BBA2EC9E">
      <w:start w:val="1"/>
      <w:numFmt w:val="bullet"/>
      <w:lvlText w:val=""/>
      <w:lvlJc w:val="left"/>
      <w:pPr>
        <w:ind w:left="647" w:hanging="284"/>
      </w:pPr>
      <w:rPr>
        <w:rFonts w:ascii="Symbol" w:eastAsia="Symbol" w:hAnsi="Symbol" w:hint="default"/>
        <w:sz w:val="16"/>
        <w:szCs w:val="16"/>
      </w:rPr>
    </w:lvl>
    <w:lvl w:ilvl="1" w:tplc="F286ADDA">
      <w:start w:val="1"/>
      <w:numFmt w:val="bullet"/>
      <w:lvlText w:val=""/>
      <w:lvlJc w:val="left"/>
      <w:pPr>
        <w:ind w:left="961" w:hanging="284"/>
      </w:pPr>
      <w:rPr>
        <w:rFonts w:ascii="Symbol" w:eastAsia="Symbol" w:hAnsi="Symbol" w:hint="default"/>
        <w:sz w:val="16"/>
        <w:szCs w:val="16"/>
      </w:rPr>
    </w:lvl>
    <w:lvl w:ilvl="2" w:tplc="35F6A774">
      <w:start w:val="1"/>
      <w:numFmt w:val="bullet"/>
      <w:lvlText w:val=""/>
      <w:lvlJc w:val="left"/>
      <w:pPr>
        <w:ind w:left="1028" w:hanging="284"/>
      </w:pPr>
      <w:rPr>
        <w:rFonts w:ascii="Symbol" w:eastAsia="Symbol" w:hAnsi="Symbol" w:hint="default"/>
        <w:sz w:val="16"/>
        <w:szCs w:val="16"/>
      </w:rPr>
    </w:lvl>
    <w:lvl w:ilvl="3" w:tplc="B3B60486">
      <w:start w:val="1"/>
      <w:numFmt w:val="bullet"/>
      <w:lvlText w:val="•"/>
      <w:lvlJc w:val="left"/>
      <w:pPr>
        <w:ind w:left="1081" w:hanging="284"/>
      </w:pPr>
      <w:rPr>
        <w:rFonts w:hint="default"/>
      </w:rPr>
    </w:lvl>
    <w:lvl w:ilvl="4" w:tplc="E716EA56">
      <w:start w:val="1"/>
      <w:numFmt w:val="bullet"/>
      <w:lvlText w:val="•"/>
      <w:lvlJc w:val="left"/>
      <w:pPr>
        <w:ind w:left="1309" w:hanging="284"/>
      </w:pPr>
      <w:rPr>
        <w:rFonts w:hint="default"/>
      </w:rPr>
    </w:lvl>
    <w:lvl w:ilvl="5" w:tplc="85A2417C">
      <w:start w:val="1"/>
      <w:numFmt w:val="bullet"/>
      <w:lvlText w:val="•"/>
      <w:lvlJc w:val="left"/>
      <w:pPr>
        <w:ind w:left="605" w:hanging="284"/>
      </w:pPr>
      <w:rPr>
        <w:rFonts w:hint="default"/>
      </w:rPr>
    </w:lvl>
    <w:lvl w:ilvl="6" w:tplc="BC5E0774">
      <w:start w:val="1"/>
      <w:numFmt w:val="bullet"/>
      <w:lvlText w:val="•"/>
      <w:lvlJc w:val="left"/>
      <w:pPr>
        <w:ind w:left="-100" w:hanging="284"/>
      </w:pPr>
      <w:rPr>
        <w:rFonts w:hint="default"/>
      </w:rPr>
    </w:lvl>
    <w:lvl w:ilvl="7" w:tplc="36F00CAE">
      <w:start w:val="1"/>
      <w:numFmt w:val="bullet"/>
      <w:lvlText w:val="•"/>
      <w:lvlJc w:val="left"/>
      <w:pPr>
        <w:ind w:left="-805" w:hanging="284"/>
      </w:pPr>
      <w:rPr>
        <w:rFonts w:hint="default"/>
      </w:rPr>
    </w:lvl>
    <w:lvl w:ilvl="8" w:tplc="F48661DC">
      <w:start w:val="1"/>
      <w:numFmt w:val="bullet"/>
      <w:lvlText w:val="•"/>
      <w:lvlJc w:val="left"/>
      <w:pPr>
        <w:ind w:left="-1509" w:hanging="284"/>
      </w:pPr>
      <w:rPr>
        <w:rFonts w:hint="default"/>
      </w:rPr>
    </w:lvl>
  </w:abstractNum>
  <w:abstractNum w:abstractNumId="46" w15:restartNumberingAfterBreak="0">
    <w:nsid w:val="78A639F2"/>
    <w:multiLevelType w:val="hybridMultilevel"/>
    <w:tmpl w:val="74403774"/>
    <w:lvl w:ilvl="0" w:tplc="CFA80AF4">
      <w:start w:val="1"/>
      <w:numFmt w:val="bullet"/>
      <w:lvlText w:val="-"/>
      <w:lvlJc w:val="left"/>
      <w:pPr>
        <w:ind w:left="279" w:hanging="180"/>
      </w:pPr>
      <w:rPr>
        <w:rFonts w:ascii="Times New Roman" w:eastAsia="Times New Roman" w:hAnsi="Times New Roman" w:hint="default"/>
        <w:sz w:val="16"/>
        <w:szCs w:val="16"/>
      </w:rPr>
    </w:lvl>
    <w:lvl w:ilvl="1" w:tplc="97C61318">
      <w:start w:val="1"/>
      <w:numFmt w:val="bullet"/>
      <w:lvlText w:val="•"/>
      <w:lvlJc w:val="left"/>
      <w:pPr>
        <w:ind w:left="463" w:hanging="180"/>
      </w:pPr>
      <w:rPr>
        <w:rFonts w:hint="default"/>
      </w:rPr>
    </w:lvl>
    <w:lvl w:ilvl="2" w:tplc="EA5E9A4C">
      <w:start w:val="1"/>
      <w:numFmt w:val="bullet"/>
      <w:lvlText w:val="•"/>
      <w:lvlJc w:val="left"/>
      <w:pPr>
        <w:ind w:left="646" w:hanging="180"/>
      </w:pPr>
      <w:rPr>
        <w:rFonts w:hint="default"/>
      </w:rPr>
    </w:lvl>
    <w:lvl w:ilvl="3" w:tplc="E0ACE1EC">
      <w:start w:val="1"/>
      <w:numFmt w:val="bullet"/>
      <w:lvlText w:val="•"/>
      <w:lvlJc w:val="left"/>
      <w:pPr>
        <w:ind w:left="829" w:hanging="180"/>
      </w:pPr>
      <w:rPr>
        <w:rFonts w:hint="default"/>
      </w:rPr>
    </w:lvl>
    <w:lvl w:ilvl="4" w:tplc="BD54D46A">
      <w:start w:val="1"/>
      <w:numFmt w:val="bullet"/>
      <w:lvlText w:val="•"/>
      <w:lvlJc w:val="left"/>
      <w:pPr>
        <w:ind w:left="1013" w:hanging="180"/>
      </w:pPr>
      <w:rPr>
        <w:rFonts w:hint="default"/>
      </w:rPr>
    </w:lvl>
    <w:lvl w:ilvl="5" w:tplc="6FBE29AC">
      <w:start w:val="1"/>
      <w:numFmt w:val="bullet"/>
      <w:lvlText w:val="•"/>
      <w:lvlJc w:val="left"/>
      <w:pPr>
        <w:ind w:left="1196" w:hanging="180"/>
      </w:pPr>
      <w:rPr>
        <w:rFonts w:hint="default"/>
      </w:rPr>
    </w:lvl>
    <w:lvl w:ilvl="6" w:tplc="30C2E61A">
      <w:start w:val="1"/>
      <w:numFmt w:val="bullet"/>
      <w:lvlText w:val="•"/>
      <w:lvlJc w:val="left"/>
      <w:pPr>
        <w:ind w:left="1379" w:hanging="180"/>
      </w:pPr>
      <w:rPr>
        <w:rFonts w:hint="default"/>
      </w:rPr>
    </w:lvl>
    <w:lvl w:ilvl="7" w:tplc="2E0CF290">
      <w:start w:val="1"/>
      <w:numFmt w:val="bullet"/>
      <w:lvlText w:val="•"/>
      <w:lvlJc w:val="left"/>
      <w:pPr>
        <w:ind w:left="1563" w:hanging="180"/>
      </w:pPr>
      <w:rPr>
        <w:rFonts w:hint="default"/>
      </w:rPr>
    </w:lvl>
    <w:lvl w:ilvl="8" w:tplc="2B62BB1E">
      <w:start w:val="1"/>
      <w:numFmt w:val="bullet"/>
      <w:lvlText w:val="•"/>
      <w:lvlJc w:val="left"/>
      <w:pPr>
        <w:ind w:left="1746" w:hanging="180"/>
      </w:pPr>
      <w:rPr>
        <w:rFonts w:hint="default"/>
      </w:rPr>
    </w:lvl>
  </w:abstractNum>
  <w:abstractNum w:abstractNumId="47" w15:restartNumberingAfterBreak="0">
    <w:nsid w:val="7F792244"/>
    <w:multiLevelType w:val="hybridMultilevel"/>
    <w:tmpl w:val="8EBAF9CC"/>
    <w:lvl w:ilvl="0" w:tplc="94CA9126">
      <w:start w:val="1"/>
      <w:numFmt w:val="bullet"/>
      <w:lvlText w:val=""/>
      <w:lvlJc w:val="left"/>
      <w:pPr>
        <w:ind w:left="277" w:hanging="176"/>
      </w:pPr>
      <w:rPr>
        <w:rFonts w:ascii="Symbol" w:eastAsia="Symbol" w:hAnsi="Symbol" w:hint="default"/>
        <w:sz w:val="18"/>
        <w:szCs w:val="18"/>
      </w:rPr>
    </w:lvl>
    <w:lvl w:ilvl="1" w:tplc="D7881516">
      <w:start w:val="1"/>
      <w:numFmt w:val="bullet"/>
      <w:lvlText w:val="•"/>
      <w:lvlJc w:val="left"/>
      <w:pPr>
        <w:ind w:left="461" w:hanging="176"/>
      </w:pPr>
      <w:rPr>
        <w:rFonts w:hint="default"/>
      </w:rPr>
    </w:lvl>
    <w:lvl w:ilvl="2" w:tplc="5B449B70">
      <w:start w:val="1"/>
      <w:numFmt w:val="bullet"/>
      <w:lvlText w:val="•"/>
      <w:lvlJc w:val="left"/>
      <w:pPr>
        <w:ind w:left="644" w:hanging="176"/>
      </w:pPr>
      <w:rPr>
        <w:rFonts w:hint="default"/>
      </w:rPr>
    </w:lvl>
    <w:lvl w:ilvl="3" w:tplc="A2EE2A0A">
      <w:start w:val="1"/>
      <w:numFmt w:val="bullet"/>
      <w:lvlText w:val="•"/>
      <w:lvlJc w:val="left"/>
      <w:pPr>
        <w:ind w:left="828" w:hanging="176"/>
      </w:pPr>
      <w:rPr>
        <w:rFonts w:hint="default"/>
      </w:rPr>
    </w:lvl>
    <w:lvl w:ilvl="4" w:tplc="07B4EC76">
      <w:start w:val="1"/>
      <w:numFmt w:val="bullet"/>
      <w:lvlText w:val="•"/>
      <w:lvlJc w:val="left"/>
      <w:pPr>
        <w:ind w:left="1012" w:hanging="176"/>
      </w:pPr>
      <w:rPr>
        <w:rFonts w:hint="default"/>
      </w:rPr>
    </w:lvl>
    <w:lvl w:ilvl="5" w:tplc="05084EC8">
      <w:start w:val="1"/>
      <w:numFmt w:val="bullet"/>
      <w:lvlText w:val="•"/>
      <w:lvlJc w:val="left"/>
      <w:pPr>
        <w:ind w:left="1195" w:hanging="176"/>
      </w:pPr>
      <w:rPr>
        <w:rFonts w:hint="default"/>
      </w:rPr>
    </w:lvl>
    <w:lvl w:ilvl="6" w:tplc="D8F83BB0">
      <w:start w:val="1"/>
      <w:numFmt w:val="bullet"/>
      <w:lvlText w:val="•"/>
      <w:lvlJc w:val="left"/>
      <w:pPr>
        <w:ind w:left="1379" w:hanging="176"/>
      </w:pPr>
      <w:rPr>
        <w:rFonts w:hint="default"/>
      </w:rPr>
    </w:lvl>
    <w:lvl w:ilvl="7" w:tplc="320080C8">
      <w:start w:val="1"/>
      <w:numFmt w:val="bullet"/>
      <w:lvlText w:val="•"/>
      <w:lvlJc w:val="left"/>
      <w:pPr>
        <w:ind w:left="1563" w:hanging="176"/>
      </w:pPr>
      <w:rPr>
        <w:rFonts w:hint="default"/>
      </w:rPr>
    </w:lvl>
    <w:lvl w:ilvl="8" w:tplc="108AE9EA">
      <w:start w:val="1"/>
      <w:numFmt w:val="bullet"/>
      <w:lvlText w:val="•"/>
      <w:lvlJc w:val="left"/>
      <w:pPr>
        <w:ind w:left="1746" w:hanging="176"/>
      </w:pPr>
      <w:rPr>
        <w:rFonts w:hint="default"/>
      </w:rPr>
    </w:lvl>
  </w:abstractNum>
  <w:abstractNum w:abstractNumId="48" w15:restartNumberingAfterBreak="0">
    <w:nsid w:val="7F826D7F"/>
    <w:multiLevelType w:val="hybridMultilevel"/>
    <w:tmpl w:val="0102E462"/>
    <w:lvl w:ilvl="0" w:tplc="0C72CD94">
      <w:start w:val="1"/>
      <w:numFmt w:val="bullet"/>
      <w:lvlText w:val=""/>
      <w:lvlJc w:val="left"/>
      <w:pPr>
        <w:ind w:left="175" w:hanging="176"/>
      </w:pPr>
      <w:rPr>
        <w:rFonts w:ascii="Symbol" w:eastAsia="Symbol" w:hAnsi="Symbol" w:hint="default"/>
        <w:sz w:val="18"/>
        <w:szCs w:val="18"/>
      </w:rPr>
    </w:lvl>
    <w:lvl w:ilvl="1" w:tplc="490E0484">
      <w:start w:val="1"/>
      <w:numFmt w:val="bullet"/>
      <w:lvlText w:val="•"/>
      <w:lvlJc w:val="left"/>
      <w:pPr>
        <w:ind w:left="348" w:hanging="176"/>
      </w:pPr>
      <w:rPr>
        <w:rFonts w:hint="default"/>
      </w:rPr>
    </w:lvl>
    <w:lvl w:ilvl="2" w:tplc="773CA79C">
      <w:start w:val="1"/>
      <w:numFmt w:val="bullet"/>
      <w:lvlText w:val="•"/>
      <w:lvlJc w:val="left"/>
      <w:pPr>
        <w:ind w:left="521" w:hanging="176"/>
      </w:pPr>
      <w:rPr>
        <w:rFonts w:hint="default"/>
      </w:rPr>
    </w:lvl>
    <w:lvl w:ilvl="3" w:tplc="85104820">
      <w:start w:val="1"/>
      <w:numFmt w:val="bullet"/>
      <w:lvlText w:val="•"/>
      <w:lvlJc w:val="left"/>
      <w:pPr>
        <w:ind w:left="695" w:hanging="176"/>
      </w:pPr>
      <w:rPr>
        <w:rFonts w:hint="default"/>
      </w:rPr>
    </w:lvl>
    <w:lvl w:ilvl="4" w:tplc="681ED08A">
      <w:start w:val="1"/>
      <w:numFmt w:val="bullet"/>
      <w:lvlText w:val="•"/>
      <w:lvlJc w:val="left"/>
      <w:pPr>
        <w:ind w:left="868" w:hanging="176"/>
      </w:pPr>
      <w:rPr>
        <w:rFonts w:hint="default"/>
      </w:rPr>
    </w:lvl>
    <w:lvl w:ilvl="5" w:tplc="BBF42D26">
      <w:start w:val="1"/>
      <w:numFmt w:val="bullet"/>
      <w:lvlText w:val="•"/>
      <w:lvlJc w:val="left"/>
      <w:pPr>
        <w:ind w:left="1041" w:hanging="176"/>
      </w:pPr>
      <w:rPr>
        <w:rFonts w:hint="default"/>
      </w:rPr>
    </w:lvl>
    <w:lvl w:ilvl="6" w:tplc="90AA52CE">
      <w:start w:val="1"/>
      <w:numFmt w:val="bullet"/>
      <w:lvlText w:val="•"/>
      <w:lvlJc w:val="left"/>
      <w:pPr>
        <w:ind w:left="1214" w:hanging="176"/>
      </w:pPr>
      <w:rPr>
        <w:rFonts w:hint="default"/>
      </w:rPr>
    </w:lvl>
    <w:lvl w:ilvl="7" w:tplc="09F44F16">
      <w:start w:val="1"/>
      <w:numFmt w:val="bullet"/>
      <w:lvlText w:val="•"/>
      <w:lvlJc w:val="left"/>
      <w:pPr>
        <w:ind w:left="1388" w:hanging="176"/>
      </w:pPr>
      <w:rPr>
        <w:rFonts w:hint="default"/>
      </w:rPr>
    </w:lvl>
    <w:lvl w:ilvl="8" w:tplc="832A4A60">
      <w:start w:val="1"/>
      <w:numFmt w:val="bullet"/>
      <w:lvlText w:val="•"/>
      <w:lvlJc w:val="left"/>
      <w:pPr>
        <w:ind w:left="1561" w:hanging="176"/>
      </w:pPr>
      <w:rPr>
        <w:rFonts w:hint="default"/>
      </w:rPr>
    </w:lvl>
  </w:abstractNum>
  <w:num w:numId="1">
    <w:abstractNumId w:val="23"/>
  </w:num>
  <w:num w:numId="2">
    <w:abstractNumId w:val="26"/>
  </w:num>
  <w:num w:numId="3">
    <w:abstractNumId w:val="33"/>
  </w:num>
  <w:num w:numId="4">
    <w:abstractNumId w:val="18"/>
  </w:num>
  <w:num w:numId="5">
    <w:abstractNumId w:val="41"/>
  </w:num>
  <w:num w:numId="6">
    <w:abstractNumId w:val="44"/>
  </w:num>
  <w:num w:numId="7">
    <w:abstractNumId w:val="9"/>
  </w:num>
  <w:num w:numId="8">
    <w:abstractNumId w:val="40"/>
  </w:num>
  <w:num w:numId="9">
    <w:abstractNumId w:val="25"/>
  </w:num>
  <w:num w:numId="10">
    <w:abstractNumId w:val="45"/>
  </w:num>
  <w:num w:numId="11">
    <w:abstractNumId w:val="36"/>
  </w:num>
  <w:num w:numId="12">
    <w:abstractNumId w:val="27"/>
  </w:num>
  <w:num w:numId="13">
    <w:abstractNumId w:val="38"/>
  </w:num>
  <w:num w:numId="14">
    <w:abstractNumId w:val="5"/>
  </w:num>
  <w:num w:numId="15">
    <w:abstractNumId w:val="28"/>
  </w:num>
  <w:num w:numId="16">
    <w:abstractNumId w:val="31"/>
  </w:num>
  <w:num w:numId="17">
    <w:abstractNumId w:val="42"/>
  </w:num>
  <w:num w:numId="18">
    <w:abstractNumId w:val="46"/>
  </w:num>
  <w:num w:numId="19">
    <w:abstractNumId w:val="4"/>
  </w:num>
  <w:num w:numId="20">
    <w:abstractNumId w:val="8"/>
  </w:num>
  <w:num w:numId="21">
    <w:abstractNumId w:val="13"/>
  </w:num>
  <w:num w:numId="22">
    <w:abstractNumId w:val="14"/>
  </w:num>
  <w:num w:numId="23">
    <w:abstractNumId w:val="48"/>
  </w:num>
  <w:num w:numId="24">
    <w:abstractNumId w:val="32"/>
  </w:num>
  <w:num w:numId="25">
    <w:abstractNumId w:val="47"/>
  </w:num>
  <w:num w:numId="26">
    <w:abstractNumId w:val="12"/>
  </w:num>
  <w:num w:numId="27">
    <w:abstractNumId w:val="29"/>
  </w:num>
  <w:num w:numId="28">
    <w:abstractNumId w:val="0"/>
  </w:num>
  <w:num w:numId="29">
    <w:abstractNumId w:val="10"/>
  </w:num>
  <w:num w:numId="30">
    <w:abstractNumId w:val="15"/>
  </w:num>
  <w:num w:numId="31">
    <w:abstractNumId w:val="17"/>
  </w:num>
  <w:num w:numId="32">
    <w:abstractNumId w:val="16"/>
  </w:num>
  <w:num w:numId="33">
    <w:abstractNumId w:val="34"/>
  </w:num>
  <w:num w:numId="34">
    <w:abstractNumId w:val="30"/>
  </w:num>
  <w:num w:numId="35">
    <w:abstractNumId w:val="7"/>
  </w:num>
  <w:num w:numId="36">
    <w:abstractNumId w:val="35"/>
  </w:num>
  <w:num w:numId="37">
    <w:abstractNumId w:val="2"/>
  </w:num>
  <w:num w:numId="38">
    <w:abstractNumId w:val="24"/>
  </w:num>
  <w:num w:numId="39">
    <w:abstractNumId w:val="1"/>
  </w:num>
  <w:num w:numId="40">
    <w:abstractNumId w:val="21"/>
  </w:num>
  <w:num w:numId="41">
    <w:abstractNumId w:val="20"/>
  </w:num>
  <w:num w:numId="42">
    <w:abstractNumId w:val="19"/>
  </w:num>
  <w:num w:numId="43">
    <w:abstractNumId w:val="39"/>
  </w:num>
  <w:num w:numId="44">
    <w:abstractNumId w:val="22"/>
  </w:num>
  <w:num w:numId="45">
    <w:abstractNumId w:val="11"/>
  </w:num>
  <w:num w:numId="46">
    <w:abstractNumId w:val="3"/>
  </w:num>
  <w:num w:numId="47">
    <w:abstractNumId w:val="43"/>
  </w:num>
  <w:num w:numId="48">
    <w:abstractNumId w:val="37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18E5"/>
    <w:rsid w:val="001418E5"/>
    <w:rsid w:val="00F34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."/>
  <w:listSeparator w:val=","/>
  <w14:docId w14:val="0CD74FFD"/>
  <w15:docId w15:val="{EC3D60C3-B125-46D7-A1EC-BF6BDE1AF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687" w:hanging="569"/>
      <w:outlineLvl w:val="0"/>
    </w:pPr>
    <w:rPr>
      <w:rFonts w:ascii="Calibri" w:eastAsia="Calibri" w:hAnsi="Calibri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115"/>
      <w:ind w:left="970" w:hanging="852"/>
      <w:outlineLvl w:val="1"/>
    </w:pPr>
    <w:rPr>
      <w:rFonts w:ascii="Calibri" w:eastAsia="Calibri" w:hAnsi="Calibri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387"/>
      <w:outlineLvl w:val="2"/>
    </w:pPr>
    <w:rPr>
      <w:rFonts w:ascii="Century Gothic" w:eastAsia="Century Gothic" w:hAnsi="Century Gothic"/>
      <w:b/>
      <w:bCs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120"/>
      <w:ind w:left="1537" w:hanging="706"/>
      <w:outlineLvl w:val="3"/>
    </w:pPr>
    <w:rPr>
      <w:rFonts w:ascii="Century Gothic" w:eastAsia="Century Gothic" w:hAnsi="Century Gothic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ind w:left="483"/>
      <w:outlineLvl w:val="4"/>
    </w:pPr>
    <w:rPr>
      <w:rFonts w:ascii="Calibri" w:eastAsia="Calibri" w:hAnsi="Calibri"/>
      <w:b/>
      <w:bCs/>
      <w:i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01"/>
      <w:ind w:left="778" w:hanging="881"/>
    </w:pPr>
    <w:rPr>
      <w:rFonts w:ascii="Calibri" w:eastAsia="Calibri" w:hAnsi="Calibri"/>
      <w:sz w:val="20"/>
      <w:szCs w:val="20"/>
    </w:rPr>
  </w:style>
  <w:style w:type="paragraph" w:styleId="BodyText">
    <w:name w:val="Body Text"/>
    <w:basedOn w:val="Normal"/>
    <w:uiPriority w:val="1"/>
    <w:qFormat/>
    <w:pPr>
      <w:spacing w:before="119"/>
      <w:ind w:left="118"/>
    </w:pPr>
    <w:rPr>
      <w:rFonts w:ascii="Century Gothic" w:eastAsia="Century Gothic" w:hAnsi="Century Gothic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34B3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B3E"/>
  </w:style>
  <w:style w:type="paragraph" w:styleId="Footer">
    <w:name w:val="footer"/>
    <w:basedOn w:val="Normal"/>
    <w:link w:val="FooterChar"/>
    <w:uiPriority w:val="99"/>
    <w:unhideWhenUsed/>
    <w:rsid w:val="00F34B3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B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hyperlink" Target="http://www.environment.gov.au/water/cewo/publications" TargetMode="External"/><Relationship Id="rId26" Type="http://schemas.openxmlformats.org/officeDocument/2006/relationships/hyperlink" Target="http://www.mdba.gov.au/managing-water/environmental-water/basin-annual-environmental-watering-priorities" TargetMode="External"/><Relationship Id="rId39" Type="http://schemas.openxmlformats.org/officeDocument/2006/relationships/hyperlink" Target="http://www.environment.gov.au/water/cewo/portfolio-mgt" TargetMode="External"/><Relationship Id="rId21" Type="http://schemas.openxmlformats.org/officeDocument/2006/relationships/hyperlink" Target="mailto:ewater@environment.gov.au" TargetMode="External"/><Relationship Id="rId34" Type="http://schemas.openxmlformats.org/officeDocument/2006/relationships/image" Target="media/image6.png"/><Relationship Id="rId42" Type="http://schemas.openxmlformats.org/officeDocument/2006/relationships/image" Target="media/image8.png"/><Relationship Id="rId47" Type="http://schemas.openxmlformats.org/officeDocument/2006/relationships/hyperlink" Target="http://www.environment.gov.au/water/cewo/catchment/mid-murray/monitoring" TargetMode="External"/><Relationship Id="rId50" Type="http://schemas.openxmlformats.org/officeDocument/2006/relationships/hyperlink" Target="http://www.environment.gov.au/water/cewo/catchment/lower-murray-darling/monitoring" TargetMode="External"/><Relationship Id="rId55" Type="http://schemas.openxmlformats.org/officeDocument/2006/relationships/hyperlink" Target="http://www.mdba.gov.au/media-pubs/publications/basin-wide-environmental-watering-strategy" TargetMode="External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://creativecommons.org/licenses/by/3.0/au/" TargetMode="External"/><Relationship Id="rId20" Type="http://schemas.openxmlformats.org/officeDocument/2006/relationships/hyperlink" Target="http://www.environment.gov.au/water/cewo/local-engagement" TargetMode="External"/><Relationship Id="rId29" Type="http://schemas.openxmlformats.org/officeDocument/2006/relationships/image" Target="media/image4.jpeg"/><Relationship Id="rId41" Type="http://schemas.openxmlformats.org/officeDocument/2006/relationships/hyperlink" Target="http://www.environment.gov.au/water/cewo/monitoring" TargetMode="External"/><Relationship Id="rId54" Type="http://schemas.openxmlformats.org/officeDocument/2006/relationships/image" Target="media/image9.png"/><Relationship Id="rId62" Type="http://schemas.openxmlformats.org/officeDocument/2006/relationships/footer" Target="footer1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yperlink" Target="http://www.environment.gov.au/water/cewo/publications/environmental-water-outcomes-framework" TargetMode="External"/><Relationship Id="rId32" Type="http://schemas.openxmlformats.org/officeDocument/2006/relationships/footer" Target="footer9.xml"/><Relationship Id="rId37" Type="http://schemas.openxmlformats.org/officeDocument/2006/relationships/hyperlink" Target="http://www.environment.gov.au/water/cewo/trade/trading-framework" TargetMode="External"/><Relationship Id="rId40" Type="http://schemas.openxmlformats.org/officeDocument/2006/relationships/image" Target="media/image7.png"/><Relationship Id="rId45" Type="http://schemas.openxmlformats.org/officeDocument/2006/relationships/hyperlink" Target="http://www.environment.gov.au/water/cewo/catchment/lachlan/monitoring" TargetMode="External"/><Relationship Id="rId53" Type="http://schemas.openxmlformats.org/officeDocument/2006/relationships/footer" Target="footer11.xml"/><Relationship Id="rId58" Type="http://schemas.openxmlformats.org/officeDocument/2006/relationships/hyperlink" Target="mailto:ewater@environment.gov.a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3.jpeg"/><Relationship Id="rId23" Type="http://schemas.openxmlformats.org/officeDocument/2006/relationships/hyperlink" Target="http://www.environment.gov.au/water/cewo/publications/environmental-water-outcomes-framework" TargetMode="External"/><Relationship Id="rId28" Type="http://schemas.openxmlformats.org/officeDocument/2006/relationships/footer" Target="footer6.xml"/><Relationship Id="rId36" Type="http://schemas.openxmlformats.org/officeDocument/2006/relationships/hyperlink" Target="http://www.environment.gov.au/water/cewo/publications/framework-determining-cew-use" TargetMode="External"/><Relationship Id="rId49" Type="http://schemas.openxmlformats.org/officeDocument/2006/relationships/hyperlink" Target="http://www.environment.gov.au/water/cewo/catchment/northern-victorian-rivers/monitoring" TargetMode="External"/><Relationship Id="rId57" Type="http://schemas.openxmlformats.org/officeDocument/2006/relationships/image" Target="media/image10.jpeg"/><Relationship Id="rId61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hyperlink" Target="http://www.environment.gov.au/ewater/partners/index.html" TargetMode="External"/><Relationship Id="rId31" Type="http://schemas.openxmlformats.org/officeDocument/2006/relationships/footer" Target="footer8.xml"/><Relationship Id="rId44" Type="http://schemas.openxmlformats.org/officeDocument/2006/relationships/hyperlink" Target="http://www.environment.gov.au/water/cewo/catchment/gwydir/monitoring" TargetMode="External"/><Relationship Id="rId52" Type="http://schemas.openxmlformats.org/officeDocument/2006/relationships/hyperlink" Target="http://www.environment.gov.au/water/cewo/catchment/northern-unregulated-rivers/monitoring" TargetMode="External"/><Relationship Id="rId60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oter" Target="footer5.xml"/><Relationship Id="rId27" Type="http://schemas.openxmlformats.org/officeDocument/2006/relationships/hyperlink" Target="http://www.environment.gov.au/water/cewo" TargetMode="External"/><Relationship Id="rId30" Type="http://schemas.openxmlformats.org/officeDocument/2006/relationships/footer" Target="footer7.xml"/><Relationship Id="rId35" Type="http://schemas.openxmlformats.org/officeDocument/2006/relationships/hyperlink" Target="http://www.environment.gov.au/water/cewo/publications/framework-determining-cew-use" TargetMode="External"/><Relationship Id="rId43" Type="http://schemas.openxmlformats.org/officeDocument/2006/relationships/footer" Target="footer10.xml"/><Relationship Id="rId48" Type="http://schemas.openxmlformats.org/officeDocument/2006/relationships/hyperlink" Target="http://www.environment.gov.au/water/cewo/catchment/northern-victorian-rivers/monitoring" TargetMode="External"/><Relationship Id="rId56" Type="http://schemas.openxmlformats.org/officeDocument/2006/relationships/hyperlink" Target="http://www.mdba.gov.au/media-pubs/publications/basin-wide-environmental-watering-strategy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://www.environment.gov.au/water/cewo/catchment/northern-unregulated-rivers/monitoring" TargetMode="External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yperlink" Target="http://www.mdba.gov.au/managing-water/environmental-water/basin-annual-environmental-watering-priorities" TargetMode="External"/><Relationship Id="rId33" Type="http://schemas.openxmlformats.org/officeDocument/2006/relationships/image" Target="media/image5.jpeg"/><Relationship Id="rId38" Type="http://schemas.openxmlformats.org/officeDocument/2006/relationships/hyperlink" Target="http://www.environment.gov.au/water/cewo/trade/current-trading-actions" TargetMode="External"/><Relationship Id="rId46" Type="http://schemas.openxmlformats.org/officeDocument/2006/relationships/hyperlink" Target="http://www.environment.gov.au/water/cewo/catchment/murrumbidgee/monitoring" TargetMode="External"/><Relationship Id="rId59" Type="http://schemas.openxmlformats.org/officeDocument/2006/relationships/hyperlink" Target="http://www.environment.gov.au/water/cew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6556B5C4.dotm</Template>
  <TotalTime>1</TotalTime>
  <Pages>28</Pages>
  <Words>9490</Words>
  <Characters>54093</Characters>
  <Application>Microsoft Office Word</Application>
  <DocSecurity>4</DocSecurity>
  <Lines>450</Lines>
  <Paragraphs>126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Portfolio Management Planning Approach to planning for the use, carryover and trade of Commonwealth environmental water 2017-18</dc:title>
  <dc:creator>Commonwealth Environmental Water</dc:creator>
  <cp:lastModifiedBy>Durack, Bec</cp:lastModifiedBy>
  <cp:revision>2</cp:revision>
  <dcterms:created xsi:type="dcterms:W3CDTF">2017-06-30T07:06:00Z</dcterms:created>
  <dcterms:modified xsi:type="dcterms:W3CDTF">2017-06-30T07:06:00Z</dcterms:modified>
</cp:coreProperties>
</file>